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2C626EAB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</w:t>
      </w:r>
      <w:r w:rsidR="004D1F5E">
        <w:rPr>
          <w:rFonts w:ascii="Calibri Light" w:hAnsi="Calibri Light" w:cs="Calibri Light"/>
          <w:sz w:val="56"/>
          <w:szCs w:val="36"/>
        </w:rPr>
        <w:t>Mathematics</w:t>
      </w:r>
      <w:r w:rsidR="00F50565">
        <w:rPr>
          <w:rFonts w:ascii="Calibri Light" w:hAnsi="Calibri Light" w:cs="Calibri Light"/>
          <w:sz w:val="56"/>
          <w:szCs w:val="36"/>
        </w:rPr>
        <w:t xml:space="preserve">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404D7C37" w14:textId="7C55C6C5" w:rsidR="00986CFA" w:rsidRPr="006806D8" w:rsidRDefault="008C15A8" w:rsidP="00DD1F74">
      <w:pPr>
        <w:pStyle w:val="BodyText"/>
        <w:rPr>
          <w:sz w:val="32"/>
          <w:szCs w:val="32"/>
        </w:rPr>
      </w:pPr>
      <w:hyperlink r:id="rId11" w:history="1">
        <w:r w:rsidR="004D1F5E" w:rsidRPr="00257419">
          <w:rPr>
            <w:rStyle w:val="Hyperlink"/>
            <w:rFonts w:ascii="Open Sans Light" w:hAnsi="Open Sans Light"/>
            <w:sz w:val="32"/>
            <w:szCs w:val="32"/>
          </w:rPr>
          <w:t>https://youtube.com/playlist?list=PLJl5rFr3KefBrjjN1V_b0xuiEyacmapM9&amp;si=qw0sjJQA8H9TdYQb</w:t>
        </w:r>
      </w:hyperlink>
      <w:r w:rsidR="004D1F5E">
        <w:rPr>
          <w:sz w:val="32"/>
          <w:szCs w:val="32"/>
        </w:rPr>
        <w:t xml:space="preserve"> </w:t>
      </w:r>
    </w:p>
    <w:bookmarkEnd w:id="1"/>
    <w:bookmarkEnd w:id="2"/>
    <w:p w14:paraId="0C6E0B84" w14:textId="1906292F" w:rsidR="004D1F5E" w:rsidRPr="00986CFA" w:rsidRDefault="004D1F5E" w:rsidP="00986CFA">
      <w:pPr>
        <w:rPr>
          <w:rStyle w:val="eop"/>
          <w:rFonts w:ascii="Calibri Light" w:hAnsi="Calibri Light" w:cs="Calibri Light"/>
          <w:lang w:val="en-US" w:eastAsia="en-US"/>
        </w:rPr>
      </w:pPr>
    </w:p>
    <w:sectPr w:rsidR="004D1F5E" w:rsidRPr="00986CFA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507DF" w14:textId="77777777" w:rsidR="00A81275" w:rsidRDefault="00A81275" w:rsidP="003F4BE3">
      <w:r>
        <w:separator/>
      </w:r>
    </w:p>
    <w:p w14:paraId="24EBAEE2" w14:textId="77777777" w:rsidR="00A81275" w:rsidRDefault="00A81275"/>
    <w:p w14:paraId="00A0E8C6" w14:textId="77777777" w:rsidR="00A81275" w:rsidRDefault="00A81275"/>
  </w:endnote>
  <w:endnote w:type="continuationSeparator" w:id="0">
    <w:p w14:paraId="26AEC1A5" w14:textId="77777777" w:rsidR="00A81275" w:rsidRDefault="00A81275" w:rsidP="003F4BE3">
      <w:r>
        <w:continuationSeparator/>
      </w:r>
    </w:p>
    <w:p w14:paraId="194796C8" w14:textId="77777777" w:rsidR="00A81275" w:rsidRDefault="00A81275"/>
    <w:p w14:paraId="6A704734" w14:textId="77777777" w:rsidR="00A81275" w:rsidRDefault="00A81275"/>
  </w:endnote>
  <w:endnote w:type="continuationNotice" w:id="1">
    <w:p w14:paraId="73173925" w14:textId="77777777" w:rsidR="00A81275" w:rsidRDefault="00A812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96936A86-F6A4-4D39-A316-4C00FAD837BC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ADDA8600-F14B-4987-8A54-581C305E78AC}"/>
    <w:embedBold r:id="rId3" w:fontKey="{5D294FB9-77D5-4A01-97ED-38952B7FF815}"/>
    <w:embedItalic r:id="rId4" w:fontKey="{E9B6D533-F1E8-4831-85BF-88806250A3F3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F45D8D6E-DF37-45C7-BDB0-F9C7BD0DDCAA}"/>
    <w:embedBoldItalic r:id="rId6" w:fontKey="{669D1D79-D4E7-4BAD-A38E-A5024B86B923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CC1EC524-AFF1-4684-8860-6E04AE896EF2}"/>
    <w:embedBold r:id="rId8" w:fontKey="{CCEDCD36-8A3A-49BC-872E-361D2B207438}"/>
    <w:embedItalic r:id="rId9" w:fontKey="{7F8F51D6-48A6-4405-B5F9-2FB26F6A2C27}"/>
    <w:embedBoldItalic r:id="rId10" w:fontKey="{1C0E1033-0296-4C6B-96E4-51DDEF4C4D2A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A67B2936-EE23-4ABF-9F71-68306E407F28}"/>
    <w:embedBold r:id="rId12" w:fontKey="{D029A45E-AE27-4C92-82EE-270237F086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BBA82" w14:textId="77777777" w:rsidR="00A81275" w:rsidRDefault="00A81275" w:rsidP="003F4BE3">
      <w:r>
        <w:separator/>
      </w:r>
    </w:p>
    <w:p w14:paraId="4AFED741" w14:textId="77777777" w:rsidR="00A81275" w:rsidRDefault="00A81275"/>
    <w:p w14:paraId="2D94C423" w14:textId="77777777" w:rsidR="00A81275" w:rsidRDefault="00A81275"/>
  </w:footnote>
  <w:footnote w:type="continuationSeparator" w:id="0">
    <w:p w14:paraId="78C9EC25" w14:textId="77777777" w:rsidR="00A81275" w:rsidRDefault="00A81275" w:rsidP="003F4BE3">
      <w:r>
        <w:continuationSeparator/>
      </w:r>
    </w:p>
    <w:p w14:paraId="757547B7" w14:textId="77777777" w:rsidR="00A81275" w:rsidRDefault="00A81275"/>
    <w:p w14:paraId="2F4D367C" w14:textId="77777777" w:rsidR="00A81275" w:rsidRDefault="00A81275"/>
  </w:footnote>
  <w:footnote w:type="continuationNotice" w:id="1">
    <w:p w14:paraId="0DBEB9E6" w14:textId="77777777" w:rsidR="00A81275" w:rsidRDefault="00A812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468"/>
    <w:rsid w:val="00057C2F"/>
    <w:rsid w:val="00064CFA"/>
    <w:rsid w:val="000804CE"/>
    <w:rsid w:val="000902A4"/>
    <w:rsid w:val="000963F5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5449C"/>
    <w:rsid w:val="0015549D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D355A"/>
    <w:rsid w:val="002D46A3"/>
    <w:rsid w:val="002E52CF"/>
    <w:rsid w:val="002F2673"/>
    <w:rsid w:val="00310E5F"/>
    <w:rsid w:val="00324F30"/>
    <w:rsid w:val="00334437"/>
    <w:rsid w:val="003357D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A64C1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1F5E"/>
    <w:rsid w:val="004D6906"/>
    <w:rsid w:val="004F3012"/>
    <w:rsid w:val="004F7029"/>
    <w:rsid w:val="0050075B"/>
    <w:rsid w:val="00502EF6"/>
    <w:rsid w:val="0052032E"/>
    <w:rsid w:val="00537713"/>
    <w:rsid w:val="0054162F"/>
    <w:rsid w:val="00543AFF"/>
    <w:rsid w:val="00544C21"/>
    <w:rsid w:val="00545632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9472F"/>
    <w:rsid w:val="005955EF"/>
    <w:rsid w:val="005A3092"/>
    <w:rsid w:val="005A6B4B"/>
    <w:rsid w:val="005B3FE8"/>
    <w:rsid w:val="005B6A76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806D8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807A3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E1F23"/>
    <w:rsid w:val="007F2233"/>
    <w:rsid w:val="007F46F6"/>
    <w:rsid w:val="007F6E14"/>
    <w:rsid w:val="00801063"/>
    <w:rsid w:val="008051B3"/>
    <w:rsid w:val="00813766"/>
    <w:rsid w:val="00817AFE"/>
    <w:rsid w:val="00835AB3"/>
    <w:rsid w:val="00847041"/>
    <w:rsid w:val="00854477"/>
    <w:rsid w:val="0085561F"/>
    <w:rsid w:val="00857827"/>
    <w:rsid w:val="00857D13"/>
    <w:rsid w:val="00860531"/>
    <w:rsid w:val="00861C41"/>
    <w:rsid w:val="008641CB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15A8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86CFA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5018"/>
    <w:rsid w:val="00A37693"/>
    <w:rsid w:val="00A42E78"/>
    <w:rsid w:val="00A43012"/>
    <w:rsid w:val="00A450AC"/>
    <w:rsid w:val="00A507C9"/>
    <w:rsid w:val="00A64830"/>
    <w:rsid w:val="00A661F7"/>
    <w:rsid w:val="00A678C8"/>
    <w:rsid w:val="00A709DD"/>
    <w:rsid w:val="00A735E8"/>
    <w:rsid w:val="00A77E0B"/>
    <w:rsid w:val="00A81275"/>
    <w:rsid w:val="00AA2A0A"/>
    <w:rsid w:val="00AA79BB"/>
    <w:rsid w:val="00AB36E3"/>
    <w:rsid w:val="00AB564B"/>
    <w:rsid w:val="00AC5736"/>
    <w:rsid w:val="00AD39A9"/>
    <w:rsid w:val="00AD5F45"/>
    <w:rsid w:val="00AD6AC0"/>
    <w:rsid w:val="00AE2D43"/>
    <w:rsid w:val="00AE7FBC"/>
    <w:rsid w:val="00AF02B1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40EC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66C4"/>
    <w:rsid w:val="00D25572"/>
    <w:rsid w:val="00D2692A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47051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B26CD"/>
    <w:rsid w:val="00EB2930"/>
    <w:rsid w:val="00EB470B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0C8A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64B8A"/>
    <w:rsid w:val="00F72257"/>
    <w:rsid w:val="00F72CB3"/>
    <w:rsid w:val="00F80B30"/>
    <w:rsid w:val="00F87919"/>
    <w:rsid w:val="00F87F26"/>
    <w:rsid w:val="00F91ADA"/>
    <w:rsid w:val="00F95D4A"/>
    <w:rsid w:val="00FA2633"/>
    <w:rsid w:val="00FA5D9A"/>
    <w:rsid w:val="00FB11BF"/>
    <w:rsid w:val="00FB191C"/>
    <w:rsid w:val="00FB54B5"/>
    <w:rsid w:val="00FC2A3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BrjjN1V_b0xuiEyacmapM9&amp;si=qw0sjJQA8H9TdYQb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4a48734c-7db6-4046-a3d0-88e88b8b6730"/>
    <ds:schemaRef ds:uri="2b4ad9f3-afa9-4516-975e-807973ed019e"/>
  </ds:schemaRefs>
</ds:datastoreItem>
</file>

<file path=customXml/itemProps4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1</TotalTime>
  <Pages>1</Pages>
  <Words>29</Words>
  <Characters>360</Characters>
  <Application>Microsoft Office Word</Application>
  <DocSecurity>0</DocSecurity>
  <Lines>3</Lines>
  <Paragraphs>1</Paragraphs>
  <ScaleCrop>false</ScaleCrop>
  <Manager/>
  <Company>Pearson Shared Services</Company>
  <LinksUpToDate>false</LinksUpToDate>
  <CharactersWithSpaces>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3</cp:revision>
  <cp:lastPrinted>2021-02-05T14:09:00Z</cp:lastPrinted>
  <dcterms:created xsi:type="dcterms:W3CDTF">2025-02-13T14:35:00Z</dcterms:created>
  <dcterms:modified xsi:type="dcterms:W3CDTF">2025-02-13T15:00:00Z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