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70158E6E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057468">
        <w:rPr>
          <w:rFonts w:ascii="Calibri Light" w:hAnsi="Calibri Light" w:cs="Calibri Light"/>
          <w:sz w:val="56"/>
          <w:szCs w:val="36"/>
        </w:rPr>
        <w:t>Physics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2690CE9B" w14:textId="4DF500A1" w:rsidR="003A1461" w:rsidRPr="00F64B8A" w:rsidRDefault="00577D10" w:rsidP="003A1461">
      <w:pPr>
        <w:pStyle w:val="BodyText"/>
        <w:rPr>
          <w:rFonts w:ascii="Calibri Light" w:hAnsi="Calibri Light" w:cs="Calibri Light"/>
          <w:b/>
          <w:bCs/>
          <w:sz w:val="36"/>
          <w:szCs w:val="36"/>
          <w:lang w:val="en-US" w:eastAsia="en-US"/>
        </w:rPr>
      </w:pPr>
      <w:hyperlink r:id="rId11" w:history="1">
        <w:r w:rsidR="00F64B8A" w:rsidRPr="00F64B8A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https://youtube.com/playlist?list=PLJl5rFr3KefC4KUN7aDdFQeEbNxfdZpJc&amp;si=HY6N3LtkSAAG23wu</w:t>
        </w:r>
      </w:hyperlink>
      <w:r w:rsidR="00F64B8A" w:rsidRPr="00F64B8A">
        <w:rPr>
          <w:sz w:val="32"/>
          <w:szCs w:val="32"/>
        </w:rPr>
        <w:t xml:space="preserve"> </w:t>
      </w:r>
    </w:p>
    <w:p w14:paraId="403F8CFA" w14:textId="77777777" w:rsidR="002274C8" w:rsidRDefault="002274C8" w:rsidP="003A1461">
      <w:pPr>
        <w:rPr>
          <w:rFonts w:ascii="Calibri Light" w:hAnsi="Calibri Light" w:cs="Calibri Light"/>
          <w:lang w:val="en-US" w:eastAsia="en-US"/>
        </w:rPr>
      </w:pPr>
    </w:p>
    <w:bookmarkEnd w:id="1"/>
    <w:bookmarkEnd w:id="2"/>
    <w:p w14:paraId="338C807A" w14:textId="7869F72A" w:rsidR="00FB191C" w:rsidRPr="002274C8" w:rsidRDefault="00FB191C" w:rsidP="3A6498DC">
      <w:pPr>
        <w:pStyle w:val="paragraph"/>
        <w:spacing w:before="0" w:beforeAutospacing="0" w:after="0" w:afterAutospacing="0"/>
        <w:rPr>
          <w:rStyle w:val="eop"/>
          <w:rFonts w:ascii="Calibri Light" w:eastAsia="MS PGothic" w:hAnsi="Calibri Light" w:cs="Calibri Light"/>
        </w:rPr>
      </w:pPr>
    </w:p>
    <w:sectPr w:rsidR="00FB191C" w:rsidRPr="002274C8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92DA" w14:textId="77777777" w:rsidR="00AD39A9" w:rsidRDefault="00AD39A9" w:rsidP="003F4BE3">
      <w:r>
        <w:separator/>
      </w:r>
    </w:p>
    <w:p w14:paraId="7E79A1D6" w14:textId="77777777" w:rsidR="00AD39A9" w:rsidRDefault="00AD39A9"/>
    <w:p w14:paraId="1B429DA2" w14:textId="77777777" w:rsidR="00AD39A9" w:rsidRDefault="00AD39A9"/>
  </w:endnote>
  <w:endnote w:type="continuationSeparator" w:id="0">
    <w:p w14:paraId="2F196553" w14:textId="77777777" w:rsidR="00AD39A9" w:rsidRDefault="00AD39A9" w:rsidP="003F4BE3">
      <w:r>
        <w:continuationSeparator/>
      </w:r>
    </w:p>
    <w:p w14:paraId="7C50E7F5" w14:textId="77777777" w:rsidR="00AD39A9" w:rsidRDefault="00AD39A9"/>
    <w:p w14:paraId="46DF94CB" w14:textId="77777777" w:rsidR="00AD39A9" w:rsidRDefault="00AD39A9"/>
  </w:endnote>
  <w:endnote w:type="continuationNotice" w:id="1">
    <w:p w14:paraId="097AFF10" w14:textId="77777777" w:rsidR="00AD39A9" w:rsidRDefault="00AD3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F803F2DC-95AD-41C6-9EAE-F9C472DFAA07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9E04F766-93EF-4237-9386-1F942ED37330}"/>
    <w:embedBold r:id="rId3" w:fontKey="{D1849F2A-0DCB-4301-BB93-BB1EFD2B58B6}"/>
    <w:embedItalic r:id="rId4" w:fontKey="{CE20E2E0-E9BD-46C4-8A74-D1660ABC1E05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2D0C8649-D89C-40D5-B955-8885E6D651BE}"/>
    <w:embedBoldItalic r:id="rId6" w:fontKey="{3550955E-293B-405F-AE7F-D8641473FB82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D41E4DA8-2765-44D2-A516-EE77EE0100FE}"/>
    <w:embedBold r:id="rId8" w:fontKey="{61D461E7-0A10-42B1-975A-36941BA7C571}"/>
    <w:embedItalic r:id="rId9" w:fontKey="{1C7672B7-0C76-474A-BAF1-3A3216CE3678}"/>
    <w:embedBoldItalic r:id="rId10" w:fontKey="{205FA1D8-A78C-4165-9124-A7CA5A800CB6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0272AB99-F56F-4B39-BDC9-EF9E537902BE}"/>
    <w:embedBold r:id="rId12" w:fontKey="{FA7A8DF7-E8BF-40CF-8D2F-B61B7EFCE4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00B1" w14:textId="77777777" w:rsidR="00AD39A9" w:rsidRDefault="00AD39A9" w:rsidP="003F4BE3">
      <w:r>
        <w:separator/>
      </w:r>
    </w:p>
    <w:p w14:paraId="49D964A3" w14:textId="77777777" w:rsidR="00AD39A9" w:rsidRDefault="00AD39A9"/>
    <w:p w14:paraId="33F68EFE" w14:textId="77777777" w:rsidR="00AD39A9" w:rsidRDefault="00AD39A9"/>
  </w:footnote>
  <w:footnote w:type="continuationSeparator" w:id="0">
    <w:p w14:paraId="4E170878" w14:textId="77777777" w:rsidR="00AD39A9" w:rsidRDefault="00AD39A9" w:rsidP="003F4BE3">
      <w:r>
        <w:continuationSeparator/>
      </w:r>
    </w:p>
    <w:p w14:paraId="64ACC23A" w14:textId="77777777" w:rsidR="00AD39A9" w:rsidRDefault="00AD39A9"/>
    <w:p w14:paraId="52A414B8" w14:textId="77777777" w:rsidR="00AD39A9" w:rsidRDefault="00AD39A9"/>
  </w:footnote>
  <w:footnote w:type="continuationNotice" w:id="1">
    <w:p w14:paraId="6B1CB3BE" w14:textId="77777777" w:rsidR="00AD39A9" w:rsidRDefault="00AD39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575D8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10C8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7F97"/>
    <w:rsid w:val="00553B48"/>
    <w:rsid w:val="0055C171"/>
    <w:rsid w:val="00560E1B"/>
    <w:rsid w:val="00563798"/>
    <w:rsid w:val="00564BCB"/>
    <w:rsid w:val="0057571B"/>
    <w:rsid w:val="005767CD"/>
    <w:rsid w:val="00577D10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C4KUN7aDdFQeEbNxfdZpJc&amp;si=HY6N3LtkSAAG23w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4</TotalTime>
  <Pages>1</Pages>
  <Words>29</Words>
  <Characters>357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6</cp:revision>
  <cp:lastPrinted>2021-02-05T14:09:00Z</cp:lastPrinted>
  <dcterms:created xsi:type="dcterms:W3CDTF">2025-02-13T14:17:00Z</dcterms:created>
  <dcterms:modified xsi:type="dcterms:W3CDTF">2025-02-13T14:52:00Z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