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3F9F8507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&amp; International A Level </w:t>
      </w:r>
      <w:r w:rsidR="007807A3">
        <w:rPr>
          <w:rFonts w:ascii="Calibri Light" w:hAnsi="Calibri Light" w:cs="Calibri Light"/>
          <w:sz w:val="56"/>
          <w:szCs w:val="36"/>
        </w:rPr>
        <w:t>Geography</w:t>
      </w:r>
      <w:r w:rsidR="00F50565">
        <w:rPr>
          <w:rFonts w:ascii="Calibri Light" w:hAnsi="Calibri Light" w:cs="Calibri Light"/>
          <w:sz w:val="56"/>
          <w:szCs w:val="36"/>
        </w:rPr>
        <w:t xml:space="preserve">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3D679A4C" w14:textId="77777777" w:rsidR="003A1461" w:rsidRDefault="003A1461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5DC4A5D5" w14:textId="350163B8" w:rsidR="00986CFA" w:rsidRDefault="00E77719" w:rsidP="00DD1F74">
      <w:pPr>
        <w:pStyle w:val="BodyText"/>
        <w:rPr>
          <w:sz w:val="32"/>
          <w:szCs w:val="32"/>
        </w:rPr>
      </w:pPr>
      <w:hyperlink r:id="rId11" w:history="1">
        <w:r w:rsidR="00986CFA" w:rsidRPr="00801B2D">
          <w:rPr>
            <w:rStyle w:val="Hyperlink"/>
            <w:rFonts w:ascii="Open Sans Light" w:hAnsi="Open Sans Light"/>
            <w:sz w:val="32"/>
            <w:szCs w:val="32"/>
          </w:rPr>
          <w:t>https://youtube.com/playlist?list=PLJl5rFr3KefA1pFs2YsS1LppfEoCqWCPY&amp;si=NSqvU-Im8G4jhcQo</w:t>
        </w:r>
      </w:hyperlink>
    </w:p>
    <w:bookmarkEnd w:id="1"/>
    <w:bookmarkEnd w:id="2"/>
    <w:p w14:paraId="1B9DB289" w14:textId="24E9AD8F" w:rsidR="00E47051" w:rsidRPr="00986CFA" w:rsidRDefault="00E47051" w:rsidP="00986CFA">
      <w:pPr>
        <w:rPr>
          <w:rStyle w:val="eop"/>
          <w:rFonts w:ascii="Calibri Light" w:hAnsi="Calibri Light" w:cs="Calibri Light"/>
          <w:lang w:val="en-US" w:eastAsia="en-US"/>
        </w:rPr>
      </w:pPr>
    </w:p>
    <w:sectPr w:rsidR="00E47051" w:rsidRPr="00986CFA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792DA" w14:textId="77777777" w:rsidR="00AD39A9" w:rsidRDefault="00AD39A9" w:rsidP="003F4BE3">
      <w:r>
        <w:separator/>
      </w:r>
    </w:p>
    <w:p w14:paraId="7E79A1D6" w14:textId="77777777" w:rsidR="00AD39A9" w:rsidRDefault="00AD39A9"/>
    <w:p w14:paraId="1B429DA2" w14:textId="77777777" w:rsidR="00AD39A9" w:rsidRDefault="00AD39A9"/>
  </w:endnote>
  <w:endnote w:type="continuationSeparator" w:id="0">
    <w:p w14:paraId="2F196553" w14:textId="77777777" w:rsidR="00AD39A9" w:rsidRDefault="00AD39A9" w:rsidP="003F4BE3">
      <w:r>
        <w:continuationSeparator/>
      </w:r>
    </w:p>
    <w:p w14:paraId="7C50E7F5" w14:textId="77777777" w:rsidR="00AD39A9" w:rsidRDefault="00AD39A9"/>
    <w:p w14:paraId="46DF94CB" w14:textId="77777777" w:rsidR="00AD39A9" w:rsidRDefault="00AD39A9"/>
  </w:endnote>
  <w:endnote w:type="continuationNotice" w:id="1">
    <w:p w14:paraId="097AFF10" w14:textId="77777777" w:rsidR="00AD39A9" w:rsidRDefault="00AD39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FF4D0929-F87D-48D7-8A53-8ADAD470566E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893C0DE5-B37D-4D8C-9F37-ED5ECDC6EF9B}"/>
    <w:embedBold r:id="rId3" w:fontKey="{F2481A00-1C17-4725-9F69-1359B8826329}"/>
    <w:embedItalic r:id="rId4" w:fontKey="{BF1C632C-8939-438C-A9CC-4E7F1EA5B5F6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AD24A91F-D6F3-47B5-A73D-B33530B9A91B}"/>
    <w:embedBoldItalic r:id="rId6" w:fontKey="{99736CB2-D80F-4FD1-BB76-F7BE2CF108E6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08780F5B-7BE1-429F-AB0C-B70D5EDAC9E2}"/>
    <w:embedBold r:id="rId8" w:fontKey="{628C2DA0-0160-4546-AE8A-4DDEDC744A4D}"/>
    <w:embedItalic r:id="rId9" w:fontKey="{191979CC-BFBD-491D-BC8D-9CE91C591EFB}"/>
    <w:embedBoldItalic r:id="rId10" w:fontKey="{178550F8-EC96-4BB0-A2BB-F08A5C660879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67234933-EED0-4BCC-BAAE-43D6547DE30F}"/>
    <w:embedBold r:id="rId12" w:fontKey="{4CBD0026-9554-4A3F-8A1B-79A890D8355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A00B1" w14:textId="77777777" w:rsidR="00AD39A9" w:rsidRDefault="00AD39A9" w:rsidP="003F4BE3">
      <w:r>
        <w:separator/>
      </w:r>
    </w:p>
    <w:p w14:paraId="49D964A3" w14:textId="77777777" w:rsidR="00AD39A9" w:rsidRDefault="00AD39A9"/>
    <w:p w14:paraId="33F68EFE" w14:textId="77777777" w:rsidR="00AD39A9" w:rsidRDefault="00AD39A9"/>
  </w:footnote>
  <w:footnote w:type="continuationSeparator" w:id="0">
    <w:p w14:paraId="4E170878" w14:textId="77777777" w:rsidR="00AD39A9" w:rsidRDefault="00AD39A9" w:rsidP="003F4BE3">
      <w:r>
        <w:continuationSeparator/>
      </w:r>
    </w:p>
    <w:p w14:paraId="64ACC23A" w14:textId="77777777" w:rsidR="00AD39A9" w:rsidRDefault="00AD39A9"/>
    <w:p w14:paraId="52A414B8" w14:textId="77777777" w:rsidR="00AD39A9" w:rsidRDefault="00AD39A9"/>
  </w:footnote>
  <w:footnote w:type="continuationNotice" w:id="1">
    <w:p w14:paraId="6B1CB3BE" w14:textId="77777777" w:rsidR="00AD39A9" w:rsidRDefault="00AD39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468"/>
    <w:rsid w:val="00057C2F"/>
    <w:rsid w:val="00064CFA"/>
    <w:rsid w:val="000804CE"/>
    <w:rsid w:val="000902A4"/>
    <w:rsid w:val="000963F5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4D24"/>
    <w:rsid w:val="00140FBF"/>
    <w:rsid w:val="0015449C"/>
    <w:rsid w:val="0015549D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6BF3"/>
    <w:rsid w:val="00293A47"/>
    <w:rsid w:val="00297992"/>
    <w:rsid w:val="002D355A"/>
    <w:rsid w:val="002D46A3"/>
    <w:rsid w:val="002E52CF"/>
    <w:rsid w:val="002F2673"/>
    <w:rsid w:val="00310E5F"/>
    <w:rsid w:val="00324F30"/>
    <w:rsid w:val="00334437"/>
    <w:rsid w:val="003357D7"/>
    <w:rsid w:val="0034112A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A64C1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95297"/>
    <w:rsid w:val="004A0B07"/>
    <w:rsid w:val="004A5A7A"/>
    <w:rsid w:val="004B5905"/>
    <w:rsid w:val="004C46C8"/>
    <w:rsid w:val="004D0035"/>
    <w:rsid w:val="004D1A96"/>
    <w:rsid w:val="004D1EC2"/>
    <w:rsid w:val="004D6906"/>
    <w:rsid w:val="004F3012"/>
    <w:rsid w:val="004F7029"/>
    <w:rsid w:val="0050075B"/>
    <w:rsid w:val="00502EF6"/>
    <w:rsid w:val="0052032E"/>
    <w:rsid w:val="00537713"/>
    <w:rsid w:val="0054162F"/>
    <w:rsid w:val="00544C21"/>
    <w:rsid w:val="00545632"/>
    <w:rsid w:val="00547F97"/>
    <w:rsid w:val="00553B48"/>
    <w:rsid w:val="0055C171"/>
    <w:rsid w:val="00560E1B"/>
    <w:rsid w:val="00563798"/>
    <w:rsid w:val="00564BCB"/>
    <w:rsid w:val="0057571B"/>
    <w:rsid w:val="005767CD"/>
    <w:rsid w:val="00586D42"/>
    <w:rsid w:val="0059472F"/>
    <w:rsid w:val="005955EF"/>
    <w:rsid w:val="005A3092"/>
    <w:rsid w:val="005A6B4B"/>
    <w:rsid w:val="005B3FE8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61ED5"/>
    <w:rsid w:val="00667558"/>
    <w:rsid w:val="00667CC5"/>
    <w:rsid w:val="00677381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807A3"/>
    <w:rsid w:val="00781A9C"/>
    <w:rsid w:val="00795381"/>
    <w:rsid w:val="0079779E"/>
    <w:rsid w:val="007A121A"/>
    <w:rsid w:val="007A4078"/>
    <w:rsid w:val="007B2C4D"/>
    <w:rsid w:val="007C49BE"/>
    <w:rsid w:val="007D6F6B"/>
    <w:rsid w:val="007D718E"/>
    <w:rsid w:val="007E1F23"/>
    <w:rsid w:val="007F2233"/>
    <w:rsid w:val="007F46F6"/>
    <w:rsid w:val="007F6E14"/>
    <w:rsid w:val="00801063"/>
    <w:rsid w:val="008051B3"/>
    <w:rsid w:val="00813766"/>
    <w:rsid w:val="00817AFE"/>
    <w:rsid w:val="00835AB3"/>
    <w:rsid w:val="00847041"/>
    <w:rsid w:val="00854477"/>
    <w:rsid w:val="0085561F"/>
    <w:rsid w:val="00857827"/>
    <w:rsid w:val="00857D13"/>
    <w:rsid w:val="00860531"/>
    <w:rsid w:val="00861C41"/>
    <w:rsid w:val="008641CB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77147"/>
    <w:rsid w:val="00986CFA"/>
    <w:rsid w:val="009A1DEC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7693"/>
    <w:rsid w:val="00A42E78"/>
    <w:rsid w:val="00A43012"/>
    <w:rsid w:val="00A450AC"/>
    <w:rsid w:val="00A507C9"/>
    <w:rsid w:val="00A64830"/>
    <w:rsid w:val="00A661F7"/>
    <w:rsid w:val="00A678C8"/>
    <w:rsid w:val="00A735E8"/>
    <w:rsid w:val="00A77E0B"/>
    <w:rsid w:val="00AA2A0A"/>
    <w:rsid w:val="00AA79BB"/>
    <w:rsid w:val="00AB36E3"/>
    <w:rsid w:val="00AB564B"/>
    <w:rsid w:val="00AC5736"/>
    <w:rsid w:val="00AD39A9"/>
    <w:rsid w:val="00AD5F45"/>
    <w:rsid w:val="00AD6AC0"/>
    <w:rsid w:val="00AE2D43"/>
    <w:rsid w:val="00AE7FBC"/>
    <w:rsid w:val="00AF02B1"/>
    <w:rsid w:val="00B00714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46539"/>
    <w:rsid w:val="00B52CEB"/>
    <w:rsid w:val="00B53DD4"/>
    <w:rsid w:val="00B540AF"/>
    <w:rsid w:val="00B709DD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774B"/>
    <w:rsid w:val="00C21870"/>
    <w:rsid w:val="00C321E8"/>
    <w:rsid w:val="00C32710"/>
    <w:rsid w:val="00C340EC"/>
    <w:rsid w:val="00C35904"/>
    <w:rsid w:val="00C46C04"/>
    <w:rsid w:val="00C51B48"/>
    <w:rsid w:val="00C53885"/>
    <w:rsid w:val="00C54B50"/>
    <w:rsid w:val="00C709E1"/>
    <w:rsid w:val="00C81C69"/>
    <w:rsid w:val="00C84A2A"/>
    <w:rsid w:val="00CA1239"/>
    <w:rsid w:val="00CA3706"/>
    <w:rsid w:val="00CA7E52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66C4"/>
    <w:rsid w:val="00D25572"/>
    <w:rsid w:val="00D2692A"/>
    <w:rsid w:val="00D342B5"/>
    <w:rsid w:val="00D35142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47051"/>
    <w:rsid w:val="00E535B6"/>
    <w:rsid w:val="00E5418C"/>
    <w:rsid w:val="00E64741"/>
    <w:rsid w:val="00E6642C"/>
    <w:rsid w:val="00E67B31"/>
    <w:rsid w:val="00E723C9"/>
    <w:rsid w:val="00E74F62"/>
    <w:rsid w:val="00E77719"/>
    <w:rsid w:val="00E81C00"/>
    <w:rsid w:val="00E930C8"/>
    <w:rsid w:val="00E9353B"/>
    <w:rsid w:val="00E9418F"/>
    <w:rsid w:val="00EB26CD"/>
    <w:rsid w:val="00EB2930"/>
    <w:rsid w:val="00EB470B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64B8A"/>
    <w:rsid w:val="00F72257"/>
    <w:rsid w:val="00F72CB3"/>
    <w:rsid w:val="00F80B30"/>
    <w:rsid w:val="00F87919"/>
    <w:rsid w:val="00F87F26"/>
    <w:rsid w:val="00F91ADA"/>
    <w:rsid w:val="00F95D4A"/>
    <w:rsid w:val="00FA2633"/>
    <w:rsid w:val="00FA5D9A"/>
    <w:rsid w:val="00FB11BF"/>
    <w:rsid w:val="00FB191C"/>
    <w:rsid w:val="00FB54B5"/>
    <w:rsid w:val="00FC2A3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1461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A1pFs2YsS1LppfEoCqWCPY&amp;si=NSqvU-Im8G4jhcQo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Props1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4a48734c-7db6-4046-a3d0-88e88b8b6730"/>
    <ds:schemaRef ds:uri="2b4ad9f3-afa9-4516-975e-807973ed019e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0</TotalTime>
  <Pages>1</Pages>
  <Words>29</Words>
  <Characters>357</Characters>
  <Application>Microsoft Office Word</Application>
  <DocSecurity>0</DocSecurity>
  <Lines>2</Lines>
  <Paragraphs>1</Paragraphs>
  <ScaleCrop>false</ScaleCrop>
  <Manager/>
  <Company>Pearson Shared Services</Company>
  <LinksUpToDate>false</LinksUpToDate>
  <CharactersWithSpaces>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3</cp:revision>
  <cp:lastPrinted>2021-02-05T14:09:00Z</cp:lastPrinted>
  <dcterms:created xsi:type="dcterms:W3CDTF">2025-02-13T14:26:00Z</dcterms:created>
  <dcterms:modified xsi:type="dcterms:W3CDTF">2025-02-13T14:54:00Z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