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663D668E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</w:t>
      </w:r>
      <w:r w:rsidR="00B713BC">
        <w:rPr>
          <w:rFonts w:ascii="Calibri Light" w:hAnsi="Calibri Light" w:cs="Calibri Light"/>
          <w:sz w:val="56"/>
          <w:szCs w:val="36"/>
        </w:rPr>
        <w:t>English as Second Language</w:t>
      </w:r>
      <w:r w:rsidR="00F50565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0D169540" w14:textId="77777777" w:rsidR="00B713BC" w:rsidRDefault="00B713BC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16AAD2F4" w14:textId="02277241" w:rsidR="00096E8A" w:rsidRPr="00B713BC" w:rsidRDefault="00B713BC" w:rsidP="00DD1F74">
      <w:pPr>
        <w:pStyle w:val="BodyText"/>
        <w:rPr>
          <w:rFonts w:ascii="Calibri Light" w:hAnsi="Calibri Light" w:cs="Calibri Light"/>
          <w:sz w:val="32"/>
          <w:szCs w:val="32"/>
          <w:lang w:val="en-US" w:eastAsia="en-US"/>
        </w:rPr>
      </w:pPr>
      <w:hyperlink r:id="rId11" w:history="1">
        <w:r w:rsidRPr="00B713BC">
          <w:rPr>
            <w:rStyle w:val="Hyperlink"/>
            <w:rFonts w:ascii="Calibri Light" w:hAnsi="Calibri Light" w:cs="Calibri Light"/>
            <w:sz w:val="32"/>
            <w:szCs w:val="32"/>
            <w:lang w:val="en-US" w:eastAsia="en-US"/>
          </w:rPr>
          <w:t>https://youtube.com/playlist?list=PLJl5rFr3KefB0ykt830yUYNJxU2oxmdOw&amp;si=jOGcTIwLBrBTCYSV</w:t>
        </w:r>
      </w:hyperlink>
    </w:p>
    <w:p w14:paraId="67373A53" w14:textId="77777777" w:rsidR="00B713BC" w:rsidRDefault="00B713BC" w:rsidP="00DD1F74">
      <w:pPr>
        <w:pStyle w:val="BodyText"/>
        <w:rPr>
          <w:rFonts w:ascii="Calibri Light" w:hAnsi="Calibri Light" w:cs="Calibri Light"/>
          <w:b/>
          <w:bCs/>
          <w:sz w:val="28"/>
          <w:szCs w:val="28"/>
          <w:lang w:val="en-US" w:eastAsia="en-US"/>
        </w:rPr>
      </w:pPr>
    </w:p>
    <w:p w14:paraId="403F8CFA" w14:textId="77777777" w:rsidR="002274C8" w:rsidRDefault="002274C8" w:rsidP="003A1461">
      <w:pPr>
        <w:rPr>
          <w:rFonts w:ascii="Calibri Light" w:hAnsi="Calibri Light" w:cs="Calibri Light"/>
          <w:lang w:val="en-US" w:eastAsia="en-US"/>
        </w:rPr>
      </w:pPr>
    </w:p>
    <w:bookmarkEnd w:id="1"/>
    <w:bookmarkEnd w:id="2"/>
    <w:p w14:paraId="338C807A" w14:textId="5E8319FE" w:rsidR="00FB191C" w:rsidRPr="002274C8" w:rsidRDefault="00FB191C" w:rsidP="3A6498DC">
      <w:pPr>
        <w:pStyle w:val="paragraph"/>
        <w:spacing w:before="0" w:beforeAutospacing="0" w:after="0" w:afterAutospacing="0"/>
        <w:rPr>
          <w:rStyle w:val="eop"/>
          <w:rFonts w:ascii="Calibri Light" w:eastAsia="MS PGothic" w:hAnsi="Calibri Light" w:cs="Calibri Light"/>
        </w:rPr>
      </w:pPr>
    </w:p>
    <w:sectPr w:rsidR="00FB191C" w:rsidRPr="002274C8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FDE98" w14:textId="77777777" w:rsidR="00F32A3E" w:rsidRDefault="00F32A3E" w:rsidP="003F4BE3">
      <w:r>
        <w:separator/>
      </w:r>
    </w:p>
    <w:p w14:paraId="24EB1F93" w14:textId="77777777" w:rsidR="00F32A3E" w:rsidRDefault="00F32A3E"/>
    <w:p w14:paraId="6B270046" w14:textId="77777777" w:rsidR="00F32A3E" w:rsidRDefault="00F32A3E"/>
  </w:endnote>
  <w:endnote w:type="continuationSeparator" w:id="0">
    <w:p w14:paraId="598D3C2F" w14:textId="77777777" w:rsidR="00F32A3E" w:rsidRDefault="00F32A3E" w:rsidP="003F4BE3">
      <w:r>
        <w:continuationSeparator/>
      </w:r>
    </w:p>
    <w:p w14:paraId="1A4ABF3A" w14:textId="77777777" w:rsidR="00F32A3E" w:rsidRDefault="00F32A3E"/>
    <w:p w14:paraId="4096D9FB" w14:textId="77777777" w:rsidR="00F32A3E" w:rsidRDefault="00F32A3E"/>
  </w:endnote>
  <w:endnote w:type="continuationNotice" w:id="1">
    <w:p w14:paraId="72A756E5" w14:textId="77777777" w:rsidR="00F32A3E" w:rsidRDefault="00F32A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C9940E8C-12AD-43FB-8D5B-070DD1E13002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F1E6DD4F-E0FC-4629-B928-4038066F2851}"/>
    <w:embedBold r:id="rId3" w:fontKey="{6AD8B369-8C03-4B40-8516-CB35851E6133}"/>
    <w:embedItalic r:id="rId4" w:fontKey="{F09B8A19-C5FC-4650-B6AA-5CC2A3D9AA77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D14B437B-4A60-4D23-89F2-5AEDDCAD9A2C}"/>
    <w:embedBoldItalic r:id="rId6" w:fontKey="{EC79698C-87E0-4CEB-9163-A022EAB10763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3E2B5A8F-C541-4344-A7FB-156501593713}"/>
    <w:embedBold r:id="rId8" w:fontKey="{DAFF25AB-C60D-4988-83D1-2FF622329502}"/>
    <w:embedItalic r:id="rId9" w:fontKey="{8BF48322-00DE-4121-9940-5BA9847CC40A}"/>
    <w:embedBoldItalic r:id="rId10" w:fontKey="{A035F3E3-E22C-4107-8556-7B7E9D109E41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960B70FF-8FF5-4711-9B51-8FDCD2848E3E}"/>
    <w:embedBold r:id="rId12" w:fontKey="{694AFE70-DD19-4F87-86EB-8372741806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5A9CA" w14:textId="77777777" w:rsidR="00F32A3E" w:rsidRDefault="00F32A3E" w:rsidP="003F4BE3">
      <w:r>
        <w:separator/>
      </w:r>
    </w:p>
    <w:p w14:paraId="51AF7C5B" w14:textId="77777777" w:rsidR="00F32A3E" w:rsidRDefault="00F32A3E"/>
    <w:p w14:paraId="54427DF5" w14:textId="77777777" w:rsidR="00F32A3E" w:rsidRDefault="00F32A3E"/>
  </w:footnote>
  <w:footnote w:type="continuationSeparator" w:id="0">
    <w:p w14:paraId="5A95736C" w14:textId="77777777" w:rsidR="00F32A3E" w:rsidRDefault="00F32A3E" w:rsidP="003F4BE3">
      <w:r>
        <w:continuationSeparator/>
      </w:r>
    </w:p>
    <w:p w14:paraId="3279DA7D" w14:textId="77777777" w:rsidR="00F32A3E" w:rsidRDefault="00F32A3E"/>
    <w:p w14:paraId="07BFC89A" w14:textId="77777777" w:rsidR="00F32A3E" w:rsidRDefault="00F32A3E"/>
  </w:footnote>
  <w:footnote w:type="continuationNotice" w:id="1">
    <w:p w14:paraId="2B35B028" w14:textId="77777777" w:rsidR="00F32A3E" w:rsidRDefault="00F32A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C2F"/>
    <w:rsid w:val="00064CFA"/>
    <w:rsid w:val="000804CE"/>
    <w:rsid w:val="000902A4"/>
    <w:rsid w:val="000963F5"/>
    <w:rsid w:val="00096E8A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10E5F"/>
    <w:rsid w:val="0033443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A2A0A"/>
    <w:rsid w:val="00AA79BB"/>
    <w:rsid w:val="00AB36E3"/>
    <w:rsid w:val="00AB564B"/>
    <w:rsid w:val="00AC5736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713BC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A2633"/>
    <w:rsid w:val="00FA5D9A"/>
    <w:rsid w:val="00FB11BF"/>
    <w:rsid w:val="00FB191C"/>
    <w:rsid w:val="00FB54B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B0ykt830yUYNJxU2oxmdOw&amp;si=jOGcTIwLBrBTCYS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83bdd42b-fb02-46fb-bb6b-b0ca0d8ae6de"/>
    <ds:schemaRef ds:uri="cf8cbe2d-0e71-4d38-8f38-c3c6c5b56cd4"/>
    <ds:schemaRef ds:uri="4a48734c-7db6-4046-a3d0-88e88b8b6730"/>
    <ds:schemaRef ds:uri="2b4ad9f3-afa9-4516-975e-807973ed019e"/>
  </ds:schemaRefs>
</ds:datastoreItem>
</file>

<file path=customXml/itemProps2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0</TotalTime>
  <Pages>1</Pages>
  <Words>56</Words>
  <Characters>324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2</cp:revision>
  <cp:lastPrinted>2021-02-05T14:09:00Z</cp:lastPrinted>
  <dcterms:created xsi:type="dcterms:W3CDTF">2025-02-13T14:19:00Z</dcterms:created>
  <dcterms:modified xsi:type="dcterms:W3CDTF">2025-02-13T14:19:00Z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