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295475E0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6806D8">
        <w:rPr>
          <w:rFonts w:ascii="Calibri Light" w:hAnsi="Calibri Light" w:cs="Calibri Light"/>
          <w:sz w:val="56"/>
          <w:szCs w:val="36"/>
        </w:rPr>
        <w:t>Chemistry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410A37BA" w14:textId="65DA54A6" w:rsidR="006806D8" w:rsidRPr="002F6C7E" w:rsidRDefault="002F6C7E" w:rsidP="002F6C7E">
      <w:pPr>
        <w:pStyle w:val="BodyText"/>
        <w:rPr>
          <w:rStyle w:val="eop"/>
          <w:sz w:val="32"/>
          <w:szCs w:val="32"/>
        </w:rPr>
      </w:pPr>
      <w:hyperlink r:id="rId11" w:history="1">
        <w:r w:rsidR="006806D8" w:rsidRPr="006806D8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https://youtube.com/playlist?list=PLJl5rFr3KefC60R9pKY3SPSIVlneZCbyy&amp;si=HhnBYr2earQHrL0c</w:t>
        </w:r>
      </w:hyperlink>
      <w:bookmarkEnd w:id="1"/>
      <w:bookmarkEnd w:id="2"/>
    </w:p>
    <w:sectPr w:rsidR="006806D8" w:rsidRPr="002F6C7E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07DF" w14:textId="77777777" w:rsidR="00A81275" w:rsidRDefault="00A81275" w:rsidP="003F4BE3">
      <w:r>
        <w:separator/>
      </w:r>
    </w:p>
    <w:p w14:paraId="24EBAEE2" w14:textId="77777777" w:rsidR="00A81275" w:rsidRDefault="00A81275"/>
    <w:p w14:paraId="00A0E8C6" w14:textId="77777777" w:rsidR="00A81275" w:rsidRDefault="00A81275"/>
  </w:endnote>
  <w:endnote w:type="continuationSeparator" w:id="0">
    <w:p w14:paraId="26AEC1A5" w14:textId="77777777" w:rsidR="00A81275" w:rsidRDefault="00A81275" w:rsidP="003F4BE3">
      <w:r>
        <w:continuationSeparator/>
      </w:r>
    </w:p>
    <w:p w14:paraId="194796C8" w14:textId="77777777" w:rsidR="00A81275" w:rsidRDefault="00A81275"/>
    <w:p w14:paraId="6A704734" w14:textId="77777777" w:rsidR="00A81275" w:rsidRDefault="00A81275"/>
  </w:endnote>
  <w:endnote w:type="continuationNotice" w:id="1">
    <w:p w14:paraId="73173925" w14:textId="77777777" w:rsidR="00A81275" w:rsidRDefault="00A81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8ED2E713-4407-4C4E-9AD6-DF8A40C85B05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3B26BC43-7562-4C7D-BC66-C8AA8D706744}"/>
    <w:embedBold r:id="rId3" w:fontKey="{A7E32F8D-F588-44D3-8455-4D12AE3246CA}"/>
    <w:embedItalic r:id="rId4" w:fontKey="{123643E6-4231-4E42-A212-C11A2FCA162E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D73834E8-7ADE-4FE8-A286-C67584D3B20F}"/>
    <w:embedBoldItalic r:id="rId6" w:fontKey="{C75955F9-2FDA-4134-A983-D0D90A2E511E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AF78A5B0-D576-441F-9BBE-DF06C96B2B15}"/>
    <w:embedBold r:id="rId8" w:fontKey="{D33EE8D9-3A55-4558-94C8-F52C72DA5F10}"/>
    <w:embedItalic r:id="rId9" w:fontKey="{48F7684D-70DD-4103-90F8-3B4E7A47E9F3}"/>
    <w:embedBoldItalic r:id="rId10" w:fontKey="{166D6F95-E882-49E8-90CC-4F8E4F770690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D8C1C913-B3BB-4303-8315-B1A5AA63F936}"/>
    <w:embedBold r:id="rId12" w:fontKey="{6D0E0563-8B79-41DA-963D-AB8B437172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BA82" w14:textId="77777777" w:rsidR="00A81275" w:rsidRDefault="00A81275" w:rsidP="003F4BE3">
      <w:r>
        <w:separator/>
      </w:r>
    </w:p>
    <w:p w14:paraId="4AFED741" w14:textId="77777777" w:rsidR="00A81275" w:rsidRDefault="00A81275"/>
    <w:p w14:paraId="2D94C423" w14:textId="77777777" w:rsidR="00A81275" w:rsidRDefault="00A81275"/>
  </w:footnote>
  <w:footnote w:type="continuationSeparator" w:id="0">
    <w:p w14:paraId="78C9EC25" w14:textId="77777777" w:rsidR="00A81275" w:rsidRDefault="00A81275" w:rsidP="003F4BE3">
      <w:r>
        <w:continuationSeparator/>
      </w:r>
    </w:p>
    <w:p w14:paraId="757547B7" w14:textId="77777777" w:rsidR="00A81275" w:rsidRDefault="00A81275"/>
    <w:p w14:paraId="2F4D367C" w14:textId="77777777" w:rsidR="00A81275" w:rsidRDefault="00A81275"/>
  </w:footnote>
  <w:footnote w:type="continuationNotice" w:id="1">
    <w:p w14:paraId="0DBEB9E6" w14:textId="77777777" w:rsidR="00A81275" w:rsidRDefault="00A81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2F6C7E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806D8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81275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1A19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A2816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0C8A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C60R9pKY3SPSIVlneZCbyy&amp;si=HhnBYr2earQHrL0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4</TotalTime>
  <Pages>1</Pages>
  <Words>29</Words>
  <Characters>356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7</cp:revision>
  <cp:lastPrinted>2021-02-05T14:09:00Z</cp:lastPrinted>
  <dcterms:created xsi:type="dcterms:W3CDTF">2025-02-13T14:25:00Z</dcterms:created>
  <dcterms:modified xsi:type="dcterms:W3CDTF">2025-02-13T14:53:00Z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