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0B257912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096E8A">
        <w:rPr>
          <w:rFonts w:ascii="Calibri Light" w:hAnsi="Calibri Light" w:cs="Calibri Light"/>
          <w:sz w:val="56"/>
          <w:szCs w:val="36"/>
        </w:rPr>
        <w:t>Biology</w:t>
      </w:r>
      <w:r w:rsidR="00F50565">
        <w:rPr>
          <w:rFonts w:ascii="Calibri Light" w:hAnsi="Calibri Light" w:cs="Calibri Light"/>
          <w:sz w:val="56"/>
          <w:szCs w:val="36"/>
        </w:rPr>
        <w:t xml:space="preserve">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0B8358CC" w14:textId="358C43F2" w:rsidR="00D2692A" w:rsidRDefault="00782588" w:rsidP="00DD1F74">
      <w:pPr>
        <w:pStyle w:val="BodyText"/>
        <w:rPr>
          <w:sz w:val="32"/>
          <w:szCs w:val="32"/>
        </w:rPr>
      </w:pPr>
      <w:hyperlink r:id="rId11" w:history="1">
        <w:r w:rsidR="00096E8A" w:rsidRPr="00720372">
          <w:rPr>
            <w:rStyle w:val="Hyperlink"/>
            <w:rFonts w:ascii="Open Sans Light" w:hAnsi="Open Sans Light"/>
            <w:sz w:val="32"/>
            <w:szCs w:val="32"/>
          </w:rPr>
          <w:t>https://youtube.com/playlist?list=PLJl5rFr3KefDo2g49YVoDc2KSayQPrvFd&amp;si=5nhqABInkMN-dXBb</w:t>
        </w:r>
      </w:hyperlink>
      <w:r w:rsidR="00096E8A">
        <w:rPr>
          <w:sz w:val="32"/>
          <w:szCs w:val="32"/>
        </w:rPr>
        <w:t xml:space="preserve"> </w:t>
      </w:r>
    </w:p>
    <w:p w14:paraId="16AAD2F4" w14:textId="77777777" w:rsidR="00096E8A" w:rsidRDefault="00096E8A" w:rsidP="00DD1F74">
      <w:pPr>
        <w:pStyle w:val="BodyText"/>
        <w:rPr>
          <w:rFonts w:ascii="Calibri Light" w:hAnsi="Calibri Light" w:cs="Calibri Light"/>
          <w:b/>
          <w:bCs/>
          <w:sz w:val="28"/>
          <w:szCs w:val="28"/>
          <w:lang w:val="en-US" w:eastAsia="en-US"/>
        </w:rPr>
      </w:pPr>
    </w:p>
    <w:p w14:paraId="403F8CFA" w14:textId="77777777" w:rsidR="002274C8" w:rsidRDefault="002274C8" w:rsidP="003A1461">
      <w:pPr>
        <w:rPr>
          <w:rFonts w:ascii="Calibri Light" w:hAnsi="Calibri Light" w:cs="Calibri Light"/>
          <w:lang w:val="en-US" w:eastAsia="en-US"/>
        </w:rPr>
      </w:pPr>
    </w:p>
    <w:bookmarkEnd w:id="1"/>
    <w:bookmarkEnd w:id="2"/>
    <w:p w14:paraId="338C807A" w14:textId="5E8319FE" w:rsidR="00FB191C" w:rsidRPr="002274C8" w:rsidRDefault="00FB191C" w:rsidP="3A6498DC">
      <w:pPr>
        <w:pStyle w:val="paragraph"/>
        <w:spacing w:before="0" w:beforeAutospacing="0" w:after="0" w:afterAutospacing="0"/>
        <w:rPr>
          <w:rStyle w:val="eop"/>
          <w:rFonts w:ascii="Calibri Light" w:eastAsia="MS PGothic" w:hAnsi="Calibri Light" w:cs="Calibri Light"/>
        </w:rPr>
      </w:pPr>
    </w:p>
    <w:sectPr w:rsidR="00FB191C" w:rsidRPr="002274C8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FDE98" w14:textId="77777777" w:rsidR="00F32A3E" w:rsidRDefault="00F32A3E" w:rsidP="003F4BE3">
      <w:r>
        <w:separator/>
      </w:r>
    </w:p>
    <w:p w14:paraId="24EB1F93" w14:textId="77777777" w:rsidR="00F32A3E" w:rsidRDefault="00F32A3E"/>
    <w:p w14:paraId="6B270046" w14:textId="77777777" w:rsidR="00F32A3E" w:rsidRDefault="00F32A3E"/>
  </w:endnote>
  <w:endnote w:type="continuationSeparator" w:id="0">
    <w:p w14:paraId="598D3C2F" w14:textId="77777777" w:rsidR="00F32A3E" w:rsidRDefault="00F32A3E" w:rsidP="003F4BE3">
      <w:r>
        <w:continuationSeparator/>
      </w:r>
    </w:p>
    <w:p w14:paraId="1A4ABF3A" w14:textId="77777777" w:rsidR="00F32A3E" w:rsidRDefault="00F32A3E"/>
    <w:p w14:paraId="4096D9FB" w14:textId="77777777" w:rsidR="00F32A3E" w:rsidRDefault="00F32A3E"/>
  </w:endnote>
  <w:endnote w:type="continuationNotice" w:id="1">
    <w:p w14:paraId="72A756E5" w14:textId="77777777" w:rsidR="00F32A3E" w:rsidRDefault="00F32A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CD28BFF4-378C-452B-8A18-73C2AC0982E2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23C56792-5AC7-4F03-ADD6-DCEB53644970}"/>
    <w:embedBold r:id="rId3" w:fontKey="{C1914A61-DED9-4076-B22F-C1425845D6F0}"/>
    <w:embedItalic r:id="rId4" w:fontKey="{F923492A-E24B-4459-9606-1C58F97555AC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CF17AAD2-F2EF-423C-AADB-8505B9CD6468}"/>
    <w:embedBoldItalic r:id="rId6" w:fontKey="{5C75980C-5222-4C09-8E63-EB7731559745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0F69491B-E3D3-48FC-9936-4BA0FE81307E}"/>
    <w:embedBold r:id="rId8" w:fontKey="{AF738342-2B9B-48C3-BCE9-8A19E6C50B8A}"/>
    <w:embedItalic r:id="rId9" w:fontKey="{933E7757-F393-4C3A-AC8D-BF52F6201D1F}"/>
    <w:embedBoldItalic r:id="rId10" w:fontKey="{562F6AA0-7606-4042-AEC4-5ADA6D544F1F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B58FA1C8-82D8-421B-A2B0-2C8964D854F4}"/>
    <w:embedBold r:id="rId12" w:fontKey="{BF71B590-87B6-40C1-BE69-165021A6FF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5A9CA" w14:textId="77777777" w:rsidR="00F32A3E" w:rsidRDefault="00F32A3E" w:rsidP="003F4BE3">
      <w:r>
        <w:separator/>
      </w:r>
    </w:p>
    <w:p w14:paraId="51AF7C5B" w14:textId="77777777" w:rsidR="00F32A3E" w:rsidRDefault="00F32A3E"/>
    <w:p w14:paraId="54427DF5" w14:textId="77777777" w:rsidR="00F32A3E" w:rsidRDefault="00F32A3E"/>
  </w:footnote>
  <w:footnote w:type="continuationSeparator" w:id="0">
    <w:p w14:paraId="5A95736C" w14:textId="77777777" w:rsidR="00F32A3E" w:rsidRDefault="00F32A3E" w:rsidP="003F4BE3">
      <w:r>
        <w:continuationSeparator/>
      </w:r>
    </w:p>
    <w:p w14:paraId="3279DA7D" w14:textId="77777777" w:rsidR="00F32A3E" w:rsidRDefault="00F32A3E"/>
    <w:p w14:paraId="07BFC89A" w14:textId="77777777" w:rsidR="00F32A3E" w:rsidRDefault="00F32A3E"/>
  </w:footnote>
  <w:footnote w:type="continuationNotice" w:id="1">
    <w:p w14:paraId="2B35B028" w14:textId="77777777" w:rsidR="00F32A3E" w:rsidRDefault="00F32A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C2F"/>
    <w:rsid w:val="00064CFA"/>
    <w:rsid w:val="000804CE"/>
    <w:rsid w:val="000902A4"/>
    <w:rsid w:val="000963F5"/>
    <w:rsid w:val="00096E8A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2B4B"/>
    <w:rsid w:val="00124D24"/>
    <w:rsid w:val="00140FBF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310E5F"/>
    <w:rsid w:val="0033443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1A9C"/>
    <w:rsid w:val="00782588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35E8"/>
    <w:rsid w:val="00A77E0B"/>
    <w:rsid w:val="00AA2A0A"/>
    <w:rsid w:val="00AA79BB"/>
    <w:rsid w:val="00AB36E3"/>
    <w:rsid w:val="00AB564B"/>
    <w:rsid w:val="00AC5736"/>
    <w:rsid w:val="00AD5F45"/>
    <w:rsid w:val="00AD6AC0"/>
    <w:rsid w:val="00AE2D43"/>
    <w:rsid w:val="00AE7FBC"/>
    <w:rsid w:val="00AF02B1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1689"/>
    <w:rsid w:val="00C1774B"/>
    <w:rsid w:val="00C21870"/>
    <w:rsid w:val="00C321E8"/>
    <w:rsid w:val="00C32710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5572"/>
    <w:rsid w:val="00D2692A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A2633"/>
    <w:rsid w:val="00FA5D9A"/>
    <w:rsid w:val="00FB11BF"/>
    <w:rsid w:val="00FB191C"/>
    <w:rsid w:val="00FB54B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Do2g49YVoDc2KSayQPrvFd&amp;si=5nhqABInkMN-dXBb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Props1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83bdd42b-fb02-46fb-bb6b-b0ca0d8ae6de"/>
    <ds:schemaRef ds:uri="cf8cbe2d-0e71-4d38-8f38-c3c6c5b56cd4"/>
    <ds:schemaRef ds:uri="4a48734c-7db6-4046-a3d0-88e88b8b6730"/>
    <ds:schemaRef ds:uri="2b4ad9f3-afa9-4516-975e-807973ed019e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2</TotalTime>
  <Pages>1</Pages>
  <Words>29</Words>
  <Characters>358</Characters>
  <Application>Microsoft Office Word</Application>
  <DocSecurity>0</DocSecurity>
  <Lines>2</Lines>
  <Paragraphs>1</Paragraphs>
  <ScaleCrop>false</ScaleCrop>
  <Manager/>
  <Company>Pearson Shared Services</Company>
  <LinksUpToDate>false</LinksUpToDate>
  <CharactersWithSpaces>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3</cp:revision>
  <cp:lastPrinted>2021-02-05T14:09:00Z</cp:lastPrinted>
  <dcterms:created xsi:type="dcterms:W3CDTF">2025-02-13T14:19:00Z</dcterms:created>
  <dcterms:modified xsi:type="dcterms:W3CDTF">2025-02-13T14:50:00Z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