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0985CD4F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English Language </w:t>
      </w:r>
      <w:r w:rsidR="00F50565">
        <w:rPr>
          <w:rFonts w:ascii="Calibri Light" w:hAnsi="Calibri Light" w:cs="Calibri Light"/>
          <w:sz w:val="56"/>
          <w:szCs w:val="36"/>
        </w:rPr>
        <w:t xml:space="preserve">&amp; Literature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7A831C00" w14:textId="380EAA1C" w:rsidR="00A661F7" w:rsidRPr="00A661F7" w:rsidRDefault="00586E00" w:rsidP="003A1461">
      <w:pPr>
        <w:pStyle w:val="BodyText"/>
        <w:rPr>
          <w:rFonts w:ascii="Calibri Light" w:hAnsi="Calibri Light" w:cs="Calibri Light"/>
          <w:sz w:val="32"/>
          <w:szCs w:val="32"/>
          <w:lang w:val="en-US" w:eastAsia="en-US"/>
        </w:rPr>
      </w:pPr>
      <w:hyperlink r:id="rId11" w:history="1">
        <w:r w:rsidR="00A661F7" w:rsidRPr="00A661F7">
          <w:rPr>
            <w:rStyle w:val="Hyperlink"/>
            <w:rFonts w:ascii="Calibri Light" w:hAnsi="Calibri Light" w:cs="Calibri Light"/>
            <w:sz w:val="32"/>
            <w:szCs w:val="32"/>
            <w:lang w:val="en-US" w:eastAsia="en-US"/>
          </w:rPr>
          <w:t>https://youtube.com/playlist?list=PLJl5rFr3KefCIV8hVFxcu3a_n043t5AAv&amp;si=TQ87Iq-il35Vy_qG</w:t>
        </w:r>
      </w:hyperlink>
      <w:r w:rsidR="00A661F7" w:rsidRPr="00A661F7">
        <w:rPr>
          <w:rFonts w:ascii="Calibri Light" w:hAnsi="Calibri Light" w:cs="Calibri Light"/>
          <w:sz w:val="32"/>
          <w:szCs w:val="32"/>
          <w:lang w:val="en-US" w:eastAsia="en-US"/>
        </w:rPr>
        <w:t xml:space="preserve"> </w:t>
      </w:r>
    </w:p>
    <w:p w14:paraId="2690CE9B" w14:textId="77777777" w:rsidR="003A1461" w:rsidRDefault="003A1461" w:rsidP="003A1461">
      <w:pPr>
        <w:pStyle w:val="BodyText"/>
        <w:rPr>
          <w:rFonts w:ascii="Calibri Light" w:hAnsi="Calibri Light" w:cs="Calibri Light"/>
          <w:b/>
          <w:bCs/>
          <w:sz w:val="28"/>
          <w:szCs w:val="28"/>
          <w:lang w:val="en-US" w:eastAsia="en-US"/>
        </w:rPr>
      </w:pPr>
    </w:p>
    <w:p w14:paraId="0B8358CC" w14:textId="77777777" w:rsidR="00D2692A" w:rsidRDefault="00D2692A" w:rsidP="00DD1F74">
      <w:pPr>
        <w:pStyle w:val="BodyText"/>
        <w:rPr>
          <w:rFonts w:ascii="Calibri Light" w:hAnsi="Calibri Light" w:cs="Calibri Light"/>
          <w:b/>
          <w:bCs/>
          <w:sz w:val="28"/>
          <w:szCs w:val="28"/>
          <w:lang w:val="en-US" w:eastAsia="en-US"/>
        </w:rPr>
      </w:pPr>
    </w:p>
    <w:bookmarkEnd w:id="1"/>
    <w:bookmarkEnd w:id="2"/>
    <w:sectPr w:rsidR="00D2692A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FDE98" w14:textId="77777777" w:rsidR="00F32A3E" w:rsidRDefault="00F32A3E" w:rsidP="003F4BE3">
      <w:r>
        <w:separator/>
      </w:r>
    </w:p>
    <w:p w14:paraId="24EB1F93" w14:textId="77777777" w:rsidR="00F32A3E" w:rsidRDefault="00F32A3E"/>
    <w:p w14:paraId="6B270046" w14:textId="77777777" w:rsidR="00F32A3E" w:rsidRDefault="00F32A3E"/>
  </w:endnote>
  <w:endnote w:type="continuationSeparator" w:id="0">
    <w:p w14:paraId="598D3C2F" w14:textId="77777777" w:rsidR="00F32A3E" w:rsidRDefault="00F32A3E" w:rsidP="003F4BE3">
      <w:r>
        <w:continuationSeparator/>
      </w:r>
    </w:p>
    <w:p w14:paraId="1A4ABF3A" w14:textId="77777777" w:rsidR="00F32A3E" w:rsidRDefault="00F32A3E"/>
    <w:p w14:paraId="4096D9FB" w14:textId="77777777" w:rsidR="00F32A3E" w:rsidRDefault="00F32A3E"/>
  </w:endnote>
  <w:endnote w:type="continuationNotice" w:id="1">
    <w:p w14:paraId="72A756E5" w14:textId="77777777" w:rsidR="00F32A3E" w:rsidRDefault="00F32A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D8E3F34B-DDC2-4E1B-B5CB-A79A37B4E546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55157659-62E9-4954-A0D2-22B6E99FF0B8}"/>
    <w:embedBold r:id="rId3" w:fontKey="{D5E5B967-9B6F-43D9-9BCF-7524902A55FE}"/>
    <w:embedItalic r:id="rId4" w:fontKey="{A882C80E-5E0D-4660-86C4-7D921337008D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B79C5A2A-2E63-4309-AD81-239624C3BEBD}"/>
    <w:embedBoldItalic r:id="rId6" w:fontKey="{92816E53-9A42-40A2-8DF9-F09DDB9F0057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505E9CD8-4E78-48A8-B8F2-9BC11A5F9CDD}"/>
    <w:embedBold r:id="rId8" w:fontKey="{019D1A66-198D-44EE-B69B-8DB5314CC121}"/>
    <w:embedItalic r:id="rId9" w:fontKey="{827C3F69-81BA-4755-9E26-56DD57ACEA95}"/>
    <w:embedBoldItalic r:id="rId10" w:fontKey="{D4B6B96C-F1F7-4ABF-9A32-22ECDDF667D3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91E482C9-3382-44C8-BA82-29C1B05127F6}"/>
    <w:embedBold r:id="rId12" w:fontKey="{B0E0BAAE-E15A-4AA1-86A2-0D2654D2A8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5A9CA" w14:textId="77777777" w:rsidR="00F32A3E" w:rsidRDefault="00F32A3E" w:rsidP="003F4BE3">
      <w:r>
        <w:separator/>
      </w:r>
    </w:p>
    <w:p w14:paraId="51AF7C5B" w14:textId="77777777" w:rsidR="00F32A3E" w:rsidRDefault="00F32A3E"/>
    <w:p w14:paraId="54427DF5" w14:textId="77777777" w:rsidR="00F32A3E" w:rsidRDefault="00F32A3E"/>
  </w:footnote>
  <w:footnote w:type="continuationSeparator" w:id="0">
    <w:p w14:paraId="5A95736C" w14:textId="77777777" w:rsidR="00F32A3E" w:rsidRDefault="00F32A3E" w:rsidP="003F4BE3">
      <w:r>
        <w:continuationSeparator/>
      </w:r>
    </w:p>
    <w:p w14:paraId="3279DA7D" w14:textId="77777777" w:rsidR="00F32A3E" w:rsidRDefault="00F32A3E"/>
    <w:p w14:paraId="07BFC89A" w14:textId="77777777" w:rsidR="00F32A3E" w:rsidRDefault="00F32A3E"/>
  </w:footnote>
  <w:footnote w:type="continuationNotice" w:id="1">
    <w:p w14:paraId="2B35B028" w14:textId="77777777" w:rsidR="00F32A3E" w:rsidRDefault="00F32A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10E5F"/>
    <w:rsid w:val="0033443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86E00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915EB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A2A0A"/>
    <w:rsid w:val="00AA79BB"/>
    <w:rsid w:val="00AB36E3"/>
    <w:rsid w:val="00AB564B"/>
    <w:rsid w:val="00AC5736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72257"/>
    <w:rsid w:val="00F72CB3"/>
    <w:rsid w:val="00F80B30"/>
    <w:rsid w:val="00F87919"/>
    <w:rsid w:val="00F87F26"/>
    <w:rsid w:val="00F91ADA"/>
    <w:rsid w:val="00F96961"/>
    <w:rsid w:val="00FA2633"/>
    <w:rsid w:val="00FA5D9A"/>
    <w:rsid w:val="00FB11BF"/>
    <w:rsid w:val="00FB191C"/>
    <w:rsid w:val="00FB54B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CIV8hVFxcu3a_n043t5AAv&amp;si=TQ87Iq-il35Vy_q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83bdd42b-fb02-46fb-bb6b-b0ca0d8ae6de"/>
    <ds:schemaRef ds:uri="cf8cbe2d-0e71-4d38-8f38-c3c6c5b56cd4"/>
    <ds:schemaRef ds:uri="4a48734c-7db6-4046-a3d0-88e88b8b6730"/>
    <ds:schemaRef ds:uri="2b4ad9f3-afa9-4516-975e-807973ed019e"/>
  </ds:schemaRefs>
</ds:datastoreItem>
</file>

<file path=customXml/itemProps2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8</TotalTime>
  <Pages>1</Pages>
  <Words>32</Words>
  <Characters>376</Characters>
  <Application>Microsoft Office Word</Application>
  <DocSecurity>0</DocSecurity>
  <Lines>3</Lines>
  <Paragraphs>1</Paragraphs>
  <ScaleCrop>false</ScaleCrop>
  <Manager/>
  <Company>Pearson Shared Services</Company>
  <LinksUpToDate>false</LinksUpToDate>
  <CharactersWithSpaces>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12</cp:revision>
  <cp:lastPrinted>2021-02-05T14:09:00Z</cp:lastPrinted>
  <dcterms:created xsi:type="dcterms:W3CDTF">2025-02-13T14:06:00Z</dcterms:created>
  <dcterms:modified xsi:type="dcterms:W3CDTF">2025-02-13T14:50:00Z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