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0376B568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647835">
        <w:rPr>
          <w:rFonts w:ascii="Calibri Light" w:hAnsi="Calibri Light" w:cs="Calibri Light"/>
          <w:sz w:val="56"/>
          <w:szCs w:val="36"/>
        </w:rPr>
        <w:t>MFL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2690CE9B" w14:textId="514348FE" w:rsidR="003A1461" w:rsidRDefault="0047529F" w:rsidP="003A1461">
      <w:pPr>
        <w:pStyle w:val="BodyText"/>
        <w:rPr>
          <w:rFonts w:ascii="Calibri Light" w:hAnsi="Calibri Light" w:cs="Calibri Light"/>
          <w:b/>
          <w:bCs/>
          <w:sz w:val="28"/>
          <w:szCs w:val="28"/>
          <w:lang w:val="en-US" w:eastAsia="en-US"/>
        </w:rPr>
      </w:pPr>
      <w:hyperlink r:id="rId11" w:history="1">
        <w:r w:rsidR="00647835" w:rsidRPr="00981B0A">
          <w:rPr>
            <w:rStyle w:val="Hyperlink"/>
            <w:rFonts w:ascii="Calibri Light" w:hAnsi="Calibri Light" w:cs="Calibri Light"/>
            <w:sz w:val="32"/>
            <w:szCs w:val="32"/>
            <w:lang w:val="en-US" w:eastAsia="en-US"/>
          </w:rPr>
          <w:t>https://youtube.com/playlist?list=PLJl5rFr3KefDob7klbYsukL6Jq0G6Usb-&amp;si=vut-iSwGo1TRoppi</w:t>
        </w:r>
      </w:hyperlink>
      <w:r w:rsidR="00647835">
        <w:rPr>
          <w:rFonts w:ascii="Calibri Light" w:hAnsi="Calibri Light" w:cs="Calibri Light"/>
          <w:sz w:val="32"/>
          <w:szCs w:val="32"/>
          <w:lang w:val="en-US" w:eastAsia="en-US"/>
        </w:rPr>
        <w:t xml:space="preserve"> </w:t>
      </w:r>
    </w:p>
    <w:p w14:paraId="0B8358CC" w14:textId="77777777" w:rsidR="00D2692A" w:rsidRDefault="00D2692A" w:rsidP="00DD1F74">
      <w:pPr>
        <w:pStyle w:val="BodyText"/>
        <w:rPr>
          <w:rFonts w:ascii="Calibri Light" w:hAnsi="Calibri Light" w:cs="Calibri Light"/>
          <w:b/>
          <w:bCs/>
          <w:sz w:val="28"/>
          <w:szCs w:val="28"/>
          <w:lang w:val="en-US" w:eastAsia="en-US"/>
        </w:rPr>
      </w:pPr>
    </w:p>
    <w:bookmarkEnd w:id="1"/>
    <w:bookmarkEnd w:id="2"/>
    <w:p w14:paraId="764DD3D7" w14:textId="77777777" w:rsidR="00513482" w:rsidRDefault="00513482" w:rsidP="00513482">
      <w:pPr>
        <w:keepNext/>
        <w:keepLines/>
        <w:spacing w:after="600"/>
        <w:outlineLvl w:val="0"/>
        <w:rPr>
          <w:rFonts w:ascii="Calibri Light" w:hAnsi="Calibri Light" w:cs="Calibri Light"/>
          <w:bCs/>
          <w:color w:val="000000"/>
          <w:sz w:val="56"/>
          <w:szCs w:val="36"/>
          <w:lang w:val="en-US" w:eastAsia="en-US"/>
        </w:rPr>
      </w:pPr>
    </w:p>
    <w:p w14:paraId="744AB2DF" w14:textId="77777777" w:rsidR="00513482" w:rsidRPr="00513482" w:rsidRDefault="00513482" w:rsidP="00513482">
      <w:pPr>
        <w:keepNext/>
        <w:keepLines/>
        <w:spacing w:after="600"/>
        <w:outlineLvl w:val="0"/>
        <w:rPr>
          <w:rFonts w:ascii="Calibri Light" w:hAnsi="Calibri Light" w:cs="Calibri Light"/>
          <w:bCs/>
          <w:color w:val="000000"/>
          <w:sz w:val="56"/>
          <w:szCs w:val="36"/>
          <w:lang w:val="en-US" w:eastAsia="en-US"/>
        </w:rPr>
      </w:pPr>
    </w:p>
    <w:p w14:paraId="47FD4ECE" w14:textId="77777777" w:rsidR="00513482" w:rsidRPr="002274C8" w:rsidRDefault="00513482" w:rsidP="3A6498DC">
      <w:pPr>
        <w:pStyle w:val="paragraph"/>
        <w:spacing w:before="0" w:beforeAutospacing="0" w:after="0" w:afterAutospacing="0"/>
        <w:rPr>
          <w:rStyle w:val="eop"/>
          <w:rFonts w:ascii="Calibri Light" w:eastAsia="MS PGothic" w:hAnsi="Calibri Light" w:cs="Calibri Light"/>
        </w:rPr>
      </w:pPr>
    </w:p>
    <w:sectPr w:rsidR="00513482" w:rsidRPr="002274C8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47C27" w14:textId="77777777" w:rsidR="00D43F23" w:rsidRDefault="00D43F23" w:rsidP="003F4BE3">
      <w:r>
        <w:separator/>
      </w:r>
    </w:p>
    <w:p w14:paraId="7A3BA786" w14:textId="77777777" w:rsidR="00D43F23" w:rsidRDefault="00D43F23"/>
    <w:p w14:paraId="5D96CB32" w14:textId="77777777" w:rsidR="00D43F23" w:rsidRDefault="00D43F23"/>
  </w:endnote>
  <w:endnote w:type="continuationSeparator" w:id="0">
    <w:p w14:paraId="3C07448D" w14:textId="77777777" w:rsidR="00D43F23" w:rsidRDefault="00D43F23" w:rsidP="003F4BE3">
      <w:r>
        <w:continuationSeparator/>
      </w:r>
    </w:p>
    <w:p w14:paraId="7DDDAD8F" w14:textId="77777777" w:rsidR="00D43F23" w:rsidRDefault="00D43F23"/>
    <w:p w14:paraId="3C584D12" w14:textId="77777777" w:rsidR="00D43F23" w:rsidRDefault="00D43F23"/>
  </w:endnote>
  <w:endnote w:type="continuationNotice" w:id="1">
    <w:p w14:paraId="4485A299" w14:textId="77777777" w:rsidR="00D43F23" w:rsidRDefault="00D43F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97F9A400-78B8-4242-94E3-84AB63C0C6CA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6F60FC4A-5C7C-4F81-9B8E-C37C4DA6A14F}"/>
    <w:embedBold r:id="rId3" w:fontKey="{C09E8E32-40CB-4BA9-B27A-2A041CEACCC5}"/>
    <w:embedItalic r:id="rId4" w:fontKey="{92BA6151-10D9-4BAC-A001-CF00EF6CAEFC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6E908422-13B4-4B1C-98BC-15B78AE51419}"/>
    <w:embedBoldItalic r:id="rId6" w:fontKey="{CEE4B8DC-87D0-48F9-9B2E-851AF84EB581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B33A8530-31BA-436A-BE6D-EC41566FC0AE}"/>
    <w:embedBold r:id="rId8" w:fontKey="{21281F00-1350-4A44-A034-FDE78B89C476}"/>
    <w:embedItalic r:id="rId9" w:fontKey="{C229EFEB-2CAE-4F41-BC0F-AA2DAD77A89D}"/>
    <w:embedBoldItalic r:id="rId10" w:fontKey="{07DD388C-DC25-437B-B3B9-BE61A323F565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C1A22992-41AA-487F-9D67-8D58C4908D40}"/>
    <w:embedBold r:id="rId12" w:fontKey="{E8A57CD0-E1B1-4214-A630-E7852483B2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E184F" w14:textId="77777777" w:rsidR="00D43F23" w:rsidRDefault="00D43F23" w:rsidP="003F4BE3">
      <w:r>
        <w:separator/>
      </w:r>
    </w:p>
    <w:p w14:paraId="01778B89" w14:textId="77777777" w:rsidR="00D43F23" w:rsidRDefault="00D43F23"/>
    <w:p w14:paraId="6230AB8F" w14:textId="77777777" w:rsidR="00D43F23" w:rsidRDefault="00D43F23"/>
  </w:footnote>
  <w:footnote w:type="continuationSeparator" w:id="0">
    <w:p w14:paraId="29AF443C" w14:textId="77777777" w:rsidR="00D43F23" w:rsidRDefault="00D43F23" w:rsidP="003F4BE3">
      <w:r>
        <w:continuationSeparator/>
      </w:r>
    </w:p>
    <w:p w14:paraId="43D97B4E" w14:textId="77777777" w:rsidR="00D43F23" w:rsidRDefault="00D43F23"/>
    <w:p w14:paraId="095C2878" w14:textId="77777777" w:rsidR="00D43F23" w:rsidRDefault="00D43F23"/>
  </w:footnote>
  <w:footnote w:type="continuationNotice" w:id="1">
    <w:p w14:paraId="3FB06C97" w14:textId="77777777" w:rsidR="00D43F23" w:rsidRDefault="00D43F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07807"/>
    <w:rsid w:val="00310E5F"/>
    <w:rsid w:val="0033443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7529F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13482"/>
    <w:rsid w:val="0052032E"/>
    <w:rsid w:val="00537713"/>
    <w:rsid w:val="0054162F"/>
    <w:rsid w:val="00544C21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6A76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44172"/>
    <w:rsid w:val="00647835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6733F"/>
    <w:rsid w:val="00977147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5904"/>
    <w:rsid w:val="00C46C04"/>
    <w:rsid w:val="00C51B48"/>
    <w:rsid w:val="00C53885"/>
    <w:rsid w:val="00C54B50"/>
    <w:rsid w:val="00C709E1"/>
    <w:rsid w:val="00C717C9"/>
    <w:rsid w:val="00C81C69"/>
    <w:rsid w:val="00C84A2A"/>
    <w:rsid w:val="00CA1239"/>
    <w:rsid w:val="00CA3706"/>
    <w:rsid w:val="00CA7E52"/>
    <w:rsid w:val="00CB0231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3F23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72257"/>
    <w:rsid w:val="00F72CB3"/>
    <w:rsid w:val="00F80B30"/>
    <w:rsid w:val="00F87919"/>
    <w:rsid w:val="00F87F26"/>
    <w:rsid w:val="00F91ADA"/>
    <w:rsid w:val="00FA2633"/>
    <w:rsid w:val="00FA5D9A"/>
    <w:rsid w:val="00FB11BF"/>
    <w:rsid w:val="00FB191C"/>
    <w:rsid w:val="00FB54B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13482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Dob7klbYsukL6Jq0G6Usb-&amp;si=vut-iSwGo1TRoppi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Props1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3</TotalTime>
  <Pages>1</Pages>
  <Words>29</Words>
  <Characters>355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6</cp:revision>
  <cp:lastPrinted>2021-02-05T14:09:00Z</cp:lastPrinted>
  <dcterms:created xsi:type="dcterms:W3CDTF">2025-02-13T14:14:00Z</dcterms:created>
  <dcterms:modified xsi:type="dcterms:W3CDTF">2025-02-13T15:01:00Z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