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15944" w14:textId="2D789191" w:rsidR="00364AF6" w:rsidRDefault="00704715">
      <w:pPr>
        <w:spacing w:after="0" w:line="240" w:lineRule="auto"/>
        <w:rPr>
          <w:b/>
          <w:bCs/>
          <w:color w:val="0D004D" w:themeColor="text2"/>
          <w:sz w:val="52"/>
          <w:szCs w:val="52"/>
        </w:rPr>
        <w:sectPr w:rsidR="00364AF6" w:rsidSect="00704715">
          <w:footerReference w:type="even" r:id="rId11"/>
          <w:footerReference w:type="default" r:id="rId12"/>
          <w:headerReference w:type="first" r:id="rId13"/>
          <w:footerReference w:type="first" r:id="rId14"/>
          <w:pgSz w:w="11900" w:h="16820" w:code="9"/>
          <w:pgMar w:top="0" w:right="0" w:bottom="0" w:left="0" w:header="0" w:footer="567" w:gutter="0"/>
          <w:cols w:space="720"/>
          <w:noEndnote/>
          <w:docGrid w:linePitch="326"/>
        </w:sectPr>
      </w:pPr>
      <w:bookmarkStart w:id="0" w:name="_Toc196417841"/>
      <w:bookmarkStart w:id="1" w:name="_Toc196417949"/>
      <w:bookmarkStart w:id="2" w:name="_Toc196417974"/>
      <w:bookmarkStart w:id="3" w:name="_Toc196418728"/>
      <w:bookmarkStart w:id="4" w:name="_Toc196421851"/>
      <w:bookmarkStart w:id="5" w:name="_Toc196418550"/>
      <w:r>
        <w:rPr>
          <w:b/>
          <w:bCs/>
          <w:noProof/>
          <w:color w:val="0D004D" w:themeColor="text2"/>
          <w:sz w:val="52"/>
          <w:szCs w:val="52"/>
          <w14:ligatures w14:val="none"/>
        </w:rPr>
        <w:drawing>
          <wp:anchor distT="0" distB="0" distL="114300" distR="114300" simplePos="0" relativeHeight="251658240" behindDoc="0" locked="0" layoutInCell="1" allowOverlap="1" wp14:anchorId="057525A5" wp14:editId="7A31E6BB">
            <wp:simplePos x="0" y="0"/>
            <wp:positionH relativeFrom="column">
              <wp:posOffset>0</wp:posOffset>
            </wp:positionH>
            <wp:positionV relativeFrom="paragraph">
              <wp:posOffset>0</wp:posOffset>
            </wp:positionV>
            <wp:extent cx="7560000" cy="10690873"/>
            <wp:effectExtent l="0" t="0" r="3175" b="0"/>
            <wp:wrapSquare wrapText="bothSides"/>
            <wp:docPr id="986417702" name="Picture 1" descr="A computer science book co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17702" name="Picture 1" descr="A computer science book cover&#10;&#10;AI-generated content may be incorrect."/>
                    <pic:cNvPicPr/>
                  </pic:nvPicPr>
                  <pic:blipFill>
                    <a:blip r:embed="rId15"/>
                    <a:stretch>
                      <a:fillRect/>
                    </a:stretch>
                  </pic:blipFill>
                  <pic:spPr>
                    <a:xfrm>
                      <a:off x="0" y="0"/>
                      <a:ext cx="7560000" cy="10690873"/>
                    </a:xfrm>
                    <a:prstGeom prst="rect">
                      <a:avLst/>
                    </a:prstGeom>
                  </pic:spPr>
                </pic:pic>
              </a:graphicData>
            </a:graphic>
            <wp14:sizeRelH relativeFrom="page">
              <wp14:pctWidth>0</wp14:pctWidth>
            </wp14:sizeRelH>
            <wp14:sizeRelV relativeFrom="page">
              <wp14:pctHeight>0</wp14:pctHeight>
            </wp14:sizeRelV>
          </wp:anchor>
        </w:drawing>
      </w:r>
    </w:p>
    <w:p w14:paraId="721889D5" w14:textId="77777777" w:rsidR="000333E5" w:rsidRDefault="00C936E3" w:rsidP="00F00133">
      <w:pPr>
        <w:pStyle w:val="BodyText"/>
      </w:pPr>
      <w:r w:rsidRPr="008542E2">
        <w:rPr>
          <w:b/>
          <w:bCs/>
          <w:color w:val="0D004D" w:themeColor="text2"/>
          <w:sz w:val="52"/>
          <w:szCs w:val="52"/>
          <w:lang w:val="en-GB"/>
        </w:rPr>
        <w:t>Content</w:t>
      </w:r>
      <w:r w:rsidRPr="008542E2">
        <w:rPr>
          <w:color w:val="0D004D" w:themeColor="text2"/>
          <w:sz w:val="200"/>
          <w:szCs w:val="72"/>
          <w:lang w:val="en-GB"/>
        </w:rPr>
        <w:t xml:space="preserve"> </w:t>
      </w:r>
      <w:r w:rsidR="00CD2F01" w:rsidRPr="008542E2">
        <w:rPr>
          <w:lang w:val="en-GB"/>
        </w:rPr>
        <w:br/>
      </w:r>
      <w:bookmarkEnd w:id="0"/>
      <w:bookmarkEnd w:id="1"/>
      <w:bookmarkEnd w:id="2"/>
      <w:bookmarkEnd w:id="3"/>
      <w:bookmarkEnd w:id="4"/>
      <w:r w:rsidR="00395BA2" w:rsidRPr="008542E2">
        <w:rPr>
          <w:lang w:val="en-GB"/>
        </w:rPr>
        <w:fldChar w:fldCharType="begin"/>
      </w:r>
      <w:r w:rsidR="00395BA2" w:rsidRPr="008542E2">
        <w:rPr>
          <w:lang w:val="en-GB"/>
        </w:rPr>
        <w:instrText xml:space="preserve"> TOC \o "1-1" \h \z \t "Heading 2,2,Heading 3,3,Note Level 2,2,Note Level 3,3" </w:instrText>
      </w:r>
      <w:r w:rsidR="00395BA2" w:rsidRPr="008542E2">
        <w:rPr>
          <w:lang w:val="en-GB"/>
        </w:rPr>
        <w:fldChar w:fldCharType="separate"/>
      </w:r>
    </w:p>
    <w:p w14:paraId="326CAFB8" w14:textId="410E062C" w:rsidR="000333E5" w:rsidRDefault="000333E5">
      <w:pPr>
        <w:pStyle w:val="TOC2"/>
        <w:rPr>
          <w:rFonts w:asciiTheme="minorHAnsi" w:eastAsiaTheme="minorEastAsia" w:hAnsiTheme="minorHAnsi"/>
          <w:b w:val="0"/>
          <w:noProof/>
          <w:color w:val="auto"/>
          <w:sz w:val="24"/>
          <w:szCs w:val="24"/>
          <w:lang w:eastAsia="en-GB"/>
        </w:rPr>
      </w:pPr>
      <w:hyperlink w:anchor="_Toc222747839" w:history="1">
        <w:r w:rsidRPr="008E6433">
          <w:rPr>
            <w:rStyle w:val="Hyperlink"/>
            <w:noProof/>
          </w:rPr>
          <w:t>How to use this Scheme of Work</w:t>
        </w:r>
        <w:r>
          <w:rPr>
            <w:noProof/>
            <w:webHidden/>
          </w:rPr>
          <w:tab/>
        </w:r>
        <w:r>
          <w:rPr>
            <w:noProof/>
            <w:webHidden/>
          </w:rPr>
          <w:fldChar w:fldCharType="begin"/>
        </w:r>
        <w:r>
          <w:rPr>
            <w:noProof/>
            <w:webHidden/>
          </w:rPr>
          <w:instrText xml:space="preserve"> PAGEREF _Toc222747839 \h </w:instrText>
        </w:r>
        <w:r>
          <w:rPr>
            <w:noProof/>
            <w:webHidden/>
          </w:rPr>
        </w:r>
        <w:r>
          <w:rPr>
            <w:noProof/>
            <w:webHidden/>
          </w:rPr>
          <w:fldChar w:fldCharType="separate"/>
        </w:r>
        <w:r>
          <w:rPr>
            <w:noProof/>
            <w:webHidden/>
          </w:rPr>
          <w:t>3</w:t>
        </w:r>
        <w:r>
          <w:rPr>
            <w:noProof/>
            <w:webHidden/>
          </w:rPr>
          <w:fldChar w:fldCharType="end"/>
        </w:r>
      </w:hyperlink>
    </w:p>
    <w:p w14:paraId="0E9E0754" w14:textId="3D16AFF1" w:rsidR="000333E5" w:rsidRDefault="000333E5">
      <w:pPr>
        <w:pStyle w:val="TOC2"/>
        <w:rPr>
          <w:rFonts w:asciiTheme="minorHAnsi" w:eastAsiaTheme="minorEastAsia" w:hAnsiTheme="minorHAnsi"/>
          <w:b w:val="0"/>
          <w:noProof/>
          <w:color w:val="auto"/>
          <w:sz w:val="24"/>
          <w:szCs w:val="24"/>
          <w:lang w:eastAsia="en-GB"/>
        </w:rPr>
      </w:pPr>
      <w:hyperlink w:anchor="_Toc222747840" w:history="1">
        <w:r w:rsidRPr="008E6433">
          <w:rPr>
            <w:rStyle w:val="Hyperlink"/>
            <w:noProof/>
          </w:rPr>
          <w:t>Unit 1: Principles of Computer Science</w:t>
        </w:r>
        <w:r>
          <w:rPr>
            <w:noProof/>
            <w:webHidden/>
          </w:rPr>
          <w:tab/>
        </w:r>
        <w:r>
          <w:rPr>
            <w:noProof/>
            <w:webHidden/>
          </w:rPr>
          <w:fldChar w:fldCharType="begin"/>
        </w:r>
        <w:r>
          <w:rPr>
            <w:noProof/>
            <w:webHidden/>
          </w:rPr>
          <w:instrText xml:space="preserve"> PAGEREF _Toc222747840 \h </w:instrText>
        </w:r>
        <w:r>
          <w:rPr>
            <w:noProof/>
            <w:webHidden/>
          </w:rPr>
        </w:r>
        <w:r>
          <w:rPr>
            <w:noProof/>
            <w:webHidden/>
          </w:rPr>
          <w:fldChar w:fldCharType="separate"/>
        </w:r>
        <w:r>
          <w:rPr>
            <w:noProof/>
            <w:webHidden/>
          </w:rPr>
          <w:t>6</w:t>
        </w:r>
        <w:r>
          <w:rPr>
            <w:noProof/>
            <w:webHidden/>
          </w:rPr>
          <w:fldChar w:fldCharType="end"/>
        </w:r>
      </w:hyperlink>
    </w:p>
    <w:p w14:paraId="5F8BE10E" w14:textId="067B1C8C" w:rsidR="000333E5" w:rsidRDefault="000333E5">
      <w:pPr>
        <w:pStyle w:val="TOC2"/>
        <w:rPr>
          <w:rFonts w:asciiTheme="minorHAnsi" w:eastAsiaTheme="minorEastAsia" w:hAnsiTheme="minorHAnsi"/>
          <w:b w:val="0"/>
          <w:noProof/>
          <w:color w:val="auto"/>
          <w:sz w:val="24"/>
          <w:szCs w:val="24"/>
          <w:lang w:eastAsia="en-GB"/>
        </w:rPr>
      </w:pPr>
      <w:hyperlink w:anchor="_Toc222747841" w:history="1">
        <w:r w:rsidRPr="008E6433">
          <w:rPr>
            <w:rStyle w:val="Hyperlink"/>
            <w:noProof/>
          </w:rPr>
          <w:t>Unit 2: Practical Programming and Problem Solving</w:t>
        </w:r>
        <w:r>
          <w:rPr>
            <w:noProof/>
            <w:webHidden/>
          </w:rPr>
          <w:tab/>
        </w:r>
        <w:r>
          <w:rPr>
            <w:noProof/>
            <w:webHidden/>
          </w:rPr>
          <w:fldChar w:fldCharType="begin"/>
        </w:r>
        <w:r>
          <w:rPr>
            <w:noProof/>
            <w:webHidden/>
          </w:rPr>
          <w:instrText xml:space="preserve"> PAGEREF _Toc222747841 \h </w:instrText>
        </w:r>
        <w:r>
          <w:rPr>
            <w:noProof/>
            <w:webHidden/>
          </w:rPr>
        </w:r>
        <w:r>
          <w:rPr>
            <w:noProof/>
            <w:webHidden/>
          </w:rPr>
          <w:fldChar w:fldCharType="separate"/>
        </w:r>
        <w:r>
          <w:rPr>
            <w:noProof/>
            <w:webHidden/>
          </w:rPr>
          <w:t>88</w:t>
        </w:r>
        <w:r>
          <w:rPr>
            <w:noProof/>
            <w:webHidden/>
          </w:rPr>
          <w:fldChar w:fldCharType="end"/>
        </w:r>
      </w:hyperlink>
    </w:p>
    <w:p w14:paraId="00473EE1" w14:textId="7F4C6D66" w:rsidR="0084070D" w:rsidRDefault="00395BA2" w:rsidP="00FF7E5D">
      <w:pPr>
        <w:pStyle w:val="Heading1"/>
        <w:rPr>
          <w:rFonts w:asciiTheme="majorHAnsi" w:hAnsiTheme="majorHAnsi"/>
          <w:sz w:val="32"/>
        </w:rPr>
      </w:pPr>
      <w:r w:rsidRPr="008542E2">
        <w:rPr>
          <w:rFonts w:asciiTheme="majorHAnsi" w:hAnsiTheme="majorHAnsi"/>
          <w:sz w:val="32"/>
        </w:rPr>
        <w:fldChar w:fldCharType="end"/>
      </w:r>
    </w:p>
    <w:p w14:paraId="320DF059" w14:textId="77777777" w:rsidR="0084070D" w:rsidRDefault="0084070D">
      <w:pPr>
        <w:spacing w:after="0" w:line="240" w:lineRule="auto"/>
        <w:rPr>
          <w:rFonts w:asciiTheme="majorHAnsi" w:hAnsiTheme="majorHAnsi"/>
          <w:b/>
          <w:bCs/>
          <w:sz w:val="32"/>
          <w:szCs w:val="32"/>
        </w:rPr>
      </w:pPr>
      <w:r>
        <w:rPr>
          <w:rFonts w:asciiTheme="majorHAnsi" w:hAnsiTheme="majorHAnsi"/>
          <w:sz w:val="32"/>
        </w:rPr>
        <w:br w:type="page"/>
      </w:r>
    </w:p>
    <w:p w14:paraId="50C8F460" w14:textId="79D52202" w:rsidR="00F00133" w:rsidRPr="008542E2" w:rsidRDefault="00F00133" w:rsidP="00F00133">
      <w:pPr>
        <w:pStyle w:val="Heading2"/>
      </w:pPr>
      <w:bookmarkStart w:id="6" w:name="_Toc222747839"/>
      <w:bookmarkEnd w:id="5"/>
      <w:r w:rsidRPr="008542E2">
        <w:t>How to use this Scheme of Work</w:t>
      </w:r>
      <w:bookmarkEnd w:id="6"/>
    </w:p>
    <w:p w14:paraId="248E35C8" w14:textId="24BE6303" w:rsidR="00F00133" w:rsidRPr="008542E2" w:rsidRDefault="00F00133" w:rsidP="00F00133">
      <w:pPr>
        <w:pStyle w:val="BodyText"/>
        <w:rPr>
          <w:lang w:val="en-GB"/>
        </w:rPr>
      </w:pPr>
      <w:r w:rsidRPr="008542E2">
        <w:rPr>
          <w:lang w:val="en-GB"/>
        </w:rPr>
        <w:t xml:space="preserve">This Scheme of Work (SoW) is a suggested approach for a </w:t>
      </w:r>
      <w:r w:rsidRPr="008542E2">
        <w:rPr>
          <w:b/>
          <w:bCs/>
          <w:lang w:val="en-GB"/>
        </w:rPr>
        <w:t>360</w:t>
      </w:r>
      <w:r w:rsidRPr="008542E2">
        <w:rPr>
          <w:lang w:val="en-GB"/>
        </w:rPr>
        <w:t xml:space="preserve">-hour course to enable the completion of the </w:t>
      </w:r>
      <w:bookmarkStart w:id="7" w:name="_Hlk138872316"/>
      <w:r w:rsidRPr="008542E2">
        <w:rPr>
          <w:b/>
          <w:bCs/>
          <w:lang w:val="en-GB"/>
        </w:rPr>
        <w:t>International Advanced Level Computer Science (</w:t>
      </w:r>
      <w:r w:rsidR="008F4984">
        <w:rPr>
          <w:b/>
          <w:bCs/>
          <w:lang w:val="en-GB"/>
        </w:rPr>
        <w:t>Y</w:t>
      </w:r>
      <w:r w:rsidR="006F6E51">
        <w:rPr>
          <w:b/>
          <w:bCs/>
          <w:lang w:val="en-GB"/>
        </w:rPr>
        <w:t>CP01</w:t>
      </w:r>
      <w:r w:rsidRPr="008542E2">
        <w:rPr>
          <w:b/>
          <w:bCs/>
          <w:lang w:val="en-GB"/>
        </w:rPr>
        <w:t xml:space="preserve">) </w:t>
      </w:r>
      <w:bookmarkEnd w:id="7"/>
      <w:r w:rsidRPr="008542E2">
        <w:rPr>
          <w:lang w:val="en-GB"/>
        </w:rPr>
        <w:t xml:space="preserve">qualification content. It provides an approximate teaching time of </w:t>
      </w:r>
      <w:r w:rsidR="00C23E51" w:rsidRPr="008542E2">
        <w:rPr>
          <w:b/>
          <w:bCs/>
          <w:lang w:val="en-GB"/>
        </w:rPr>
        <w:t>32</w:t>
      </w:r>
      <w:r w:rsidR="007C57EE">
        <w:rPr>
          <w:b/>
          <w:bCs/>
          <w:lang w:val="en-GB"/>
        </w:rPr>
        <w:t>5</w:t>
      </w:r>
      <w:r w:rsidRPr="008542E2">
        <w:rPr>
          <w:b/>
          <w:bCs/>
          <w:lang w:val="en-GB"/>
        </w:rPr>
        <w:t xml:space="preserve"> </w:t>
      </w:r>
      <w:r w:rsidRPr="008542E2">
        <w:rPr>
          <w:lang w:val="en-GB"/>
        </w:rPr>
        <w:t xml:space="preserve">hours, with approximately </w:t>
      </w:r>
      <w:r w:rsidR="00BB35E4" w:rsidRPr="008542E2">
        <w:rPr>
          <w:b/>
          <w:bCs/>
          <w:lang w:val="en-GB"/>
        </w:rPr>
        <w:t>3</w:t>
      </w:r>
      <w:r w:rsidR="007C57EE">
        <w:rPr>
          <w:b/>
          <w:bCs/>
          <w:lang w:val="en-GB"/>
        </w:rPr>
        <w:t>5</w:t>
      </w:r>
      <w:r w:rsidR="00C23E51" w:rsidRPr="008542E2">
        <w:rPr>
          <w:b/>
          <w:bCs/>
          <w:lang w:val="en-GB"/>
        </w:rPr>
        <w:t xml:space="preserve"> </w:t>
      </w:r>
      <w:r w:rsidRPr="008542E2">
        <w:rPr>
          <w:lang w:val="en-GB"/>
        </w:rPr>
        <w:t xml:space="preserve">hours dedicated to consolidation, summative assessment, feedback, and exam preparation. International Advanced levels have </w:t>
      </w:r>
      <w:r w:rsidRPr="008542E2">
        <w:rPr>
          <w:b/>
          <w:bCs/>
          <w:lang w:val="en-GB"/>
        </w:rPr>
        <w:t>360</w:t>
      </w:r>
      <w:r w:rsidRPr="008542E2">
        <w:rPr>
          <w:lang w:val="en-GB"/>
        </w:rPr>
        <w:t xml:space="preserve"> guided learning hours. Each </w:t>
      </w:r>
      <w:r w:rsidRPr="008542E2">
        <w:rPr>
          <w:b/>
          <w:bCs/>
          <w:lang w:val="en-GB"/>
        </w:rPr>
        <w:t>unit</w:t>
      </w:r>
      <w:r w:rsidRPr="008542E2">
        <w:rPr>
          <w:lang w:val="en-GB"/>
        </w:rPr>
        <w:t xml:space="preserve"> is estimated to have </w:t>
      </w:r>
      <w:r w:rsidRPr="008542E2">
        <w:rPr>
          <w:b/>
          <w:bCs/>
          <w:lang w:val="en-GB"/>
        </w:rPr>
        <w:t>90</w:t>
      </w:r>
      <w:r w:rsidRPr="008542E2">
        <w:rPr>
          <w:lang w:val="en-GB"/>
        </w:rPr>
        <w:t xml:space="preserve"> guided learning hours.</w:t>
      </w:r>
      <w:r w:rsidR="00A75628" w:rsidRPr="008542E2">
        <w:rPr>
          <w:lang w:val="en-GB"/>
        </w:rPr>
        <w:t xml:space="preserve"> Th</w:t>
      </w:r>
      <w:r w:rsidR="000509F5" w:rsidRPr="008542E2">
        <w:rPr>
          <w:lang w:val="en-GB"/>
        </w:rPr>
        <w:t xml:space="preserve">e SoW has been split into one for IAS and one </w:t>
      </w:r>
      <w:r w:rsidR="006F6E51">
        <w:rPr>
          <w:lang w:val="en-GB"/>
        </w:rPr>
        <w:t xml:space="preserve">for </w:t>
      </w:r>
      <w:r w:rsidR="000509F5" w:rsidRPr="008542E2">
        <w:rPr>
          <w:lang w:val="en-GB"/>
        </w:rPr>
        <w:t>IA2.</w:t>
      </w:r>
      <w:r w:rsidR="00C23B08" w:rsidRPr="008542E2">
        <w:rPr>
          <w:lang w:val="en-GB"/>
        </w:rPr>
        <w:t xml:space="preserve"> </w:t>
      </w:r>
      <w:r w:rsidR="00C23B08" w:rsidRPr="008542E2">
        <w:rPr>
          <w:b/>
          <w:bCs/>
          <w:lang w:val="en-GB"/>
        </w:rPr>
        <w:t>This SoW is for IAS</w:t>
      </w:r>
      <w:r w:rsidR="006F6E51">
        <w:rPr>
          <w:b/>
          <w:bCs/>
          <w:lang w:val="en-GB"/>
        </w:rPr>
        <w:t xml:space="preserve"> (XC</w:t>
      </w:r>
      <w:r w:rsidR="004F0346">
        <w:rPr>
          <w:b/>
          <w:bCs/>
          <w:lang w:val="en-GB"/>
        </w:rPr>
        <w:t>P01)</w:t>
      </w:r>
      <w:r w:rsidR="00365CBC" w:rsidRPr="008542E2">
        <w:rPr>
          <w:b/>
          <w:bCs/>
          <w:lang w:val="en-GB"/>
        </w:rPr>
        <w:t>.</w:t>
      </w:r>
    </w:p>
    <w:p w14:paraId="6D10F095" w14:textId="77777777" w:rsidR="00F331BA" w:rsidRDefault="00F00133" w:rsidP="00F00133">
      <w:pPr>
        <w:pStyle w:val="BodyText"/>
        <w:rPr>
          <w:lang w:val="en-GB"/>
        </w:rPr>
      </w:pPr>
      <w:r w:rsidRPr="008542E2">
        <w:rPr>
          <w:lang w:val="en-GB"/>
        </w:rPr>
        <w:t xml:space="preserve">The assumption is made that there are </w:t>
      </w:r>
      <w:r w:rsidRPr="008542E2">
        <w:rPr>
          <w:b/>
          <w:bCs/>
          <w:lang w:val="en-GB"/>
        </w:rPr>
        <w:t>360</w:t>
      </w:r>
      <w:r w:rsidRPr="008542E2">
        <w:rPr>
          <w:lang w:val="en-GB"/>
        </w:rPr>
        <w:t xml:space="preserve"> </w:t>
      </w:r>
      <w:r w:rsidRPr="008542E2">
        <w:rPr>
          <w:b/>
          <w:bCs/>
          <w:lang w:val="en-GB"/>
        </w:rPr>
        <w:t>hours</w:t>
      </w:r>
      <w:r w:rsidRPr="008542E2">
        <w:rPr>
          <w:lang w:val="en-GB"/>
        </w:rPr>
        <w:t xml:space="preserve"> of teaching time over </w:t>
      </w:r>
      <w:r w:rsidRPr="008542E2">
        <w:rPr>
          <w:b/>
          <w:bCs/>
          <w:lang w:val="en-GB"/>
        </w:rPr>
        <w:t>60 weeks</w:t>
      </w:r>
      <w:r w:rsidRPr="008542E2">
        <w:rPr>
          <w:lang w:val="en-GB"/>
        </w:rPr>
        <w:t xml:space="preserve"> and reflects how centres could use the time for </w:t>
      </w:r>
      <w:r w:rsidRPr="328BABB8">
        <w:rPr>
          <w:color w:val="auto"/>
          <w:lang w:val="en-GB"/>
        </w:rPr>
        <w:t xml:space="preserve">practical </w:t>
      </w:r>
      <w:r w:rsidR="6A4284BA" w:rsidRPr="328BABB8">
        <w:rPr>
          <w:color w:val="auto"/>
          <w:lang w:val="en-GB"/>
        </w:rPr>
        <w:t>a</w:t>
      </w:r>
      <w:r w:rsidR="00B542DA" w:rsidRPr="328BABB8">
        <w:rPr>
          <w:color w:val="auto"/>
          <w:lang w:val="en-GB"/>
        </w:rPr>
        <w:t>ctivities</w:t>
      </w:r>
      <w:r w:rsidRPr="328BABB8">
        <w:rPr>
          <w:color w:val="auto"/>
          <w:lang w:val="en-GB"/>
        </w:rPr>
        <w:t>. T</w:t>
      </w:r>
      <w:r w:rsidRPr="008542E2">
        <w:rPr>
          <w:lang w:val="en-GB"/>
        </w:rPr>
        <w:t xml:space="preserve">his Scheme of Work matches the International Advanced Level Computer Science </w:t>
      </w:r>
      <w:r w:rsidRPr="008542E2">
        <w:rPr>
          <w:b/>
          <w:bCs/>
          <w:lang w:val="en-GB"/>
        </w:rPr>
        <w:t>course planner</w:t>
      </w:r>
      <w:r w:rsidRPr="008542E2">
        <w:rPr>
          <w:lang w:val="en-GB"/>
        </w:rPr>
        <w:t xml:space="preserve"> and follows the order of the specification</w:t>
      </w:r>
      <w:r w:rsidR="001C503F" w:rsidRPr="008542E2">
        <w:rPr>
          <w:lang w:val="en-GB"/>
        </w:rPr>
        <w:t>.</w:t>
      </w:r>
      <w:r w:rsidR="00F331BA">
        <w:rPr>
          <w:lang w:val="en-GB"/>
        </w:rPr>
        <w:t xml:space="preserve"> </w:t>
      </w:r>
    </w:p>
    <w:p w14:paraId="67A2579C" w14:textId="1AD15E07" w:rsidR="00F00133" w:rsidRPr="008542E2" w:rsidRDefault="00F00133" w:rsidP="00F00133">
      <w:pPr>
        <w:pStyle w:val="BodyText"/>
        <w:rPr>
          <w:lang w:val="en-GB"/>
        </w:rPr>
      </w:pPr>
      <w:r w:rsidRPr="008542E2">
        <w:rPr>
          <w:lang w:val="en-GB"/>
        </w:rPr>
        <mc:AlternateContent>
          <mc:Choice Requires="wps">
            <w:drawing>
              <wp:inline distT="0" distB="0" distL="0" distR="0" wp14:anchorId="51E54E76" wp14:editId="2DA58EA4">
                <wp:extent cx="3161030" cy="2457450"/>
                <wp:effectExtent l="0" t="0" r="1270" b="0"/>
                <wp:docPr id="378084530" name="Text Box 2"/>
                <wp:cNvGraphicFramePr/>
                <a:graphic xmlns:a="http://schemas.openxmlformats.org/drawingml/2006/main">
                  <a:graphicData uri="http://schemas.microsoft.com/office/word/2010/wordprocessingShape">
                    <wps:wsp>
                      <wps:cNvSpPr txBox="1"/>
                      <wps:spPr>
                        <a:xfrm>
                          <a:off x="0" y="0"/>
                          <a:ext cx="3161030" cy="2457450"/>
                        </a:xfrm>
                        <a:prstGeom prst="roundRect">
                          <a:avLst>
                            <a:gd name="adj" fmla="val 9940"/>
                          </a:avLst>
                        </a:prstGeom>
                        <a:solidFill>
                          <a:schemeClr val="tx2">
                            <a:lumMod val="10000"/>
                            <a:lumOff val="90000"/>
                          </a:schemeClr>
                        </a:solidFill>
                        <a:ln w="6350">
                          <a:noFill/>
                        </a:ln>
                      </wps:spPr>
                      <wps:txbx>
                        <w:txbxContent>
                          <w:p w14:paraId="6EEE08F3" w14:textId="2B24F761" w:rsidR="00F00133" w:rsidRPr="008542E2" w:rsidRDefault="001F7BBC" w:rsidP="00F00133">
                            <w:pPr>
                              <w:pStyle w:val="BodyText"/>
                              <w:rPr>
                                <w:b/>
                                <w:bCs/>
                                <w:color w:val="auto"/>
                                <w:lang w:val="en-GB"/>
                              </w:rPr>
                            </w:pPr>
                            <w:r w:rsidRPr="008542E2">
                              <w:rPr>
                                <w:b/>
                                <w:bCs/>
                                <w:color w:val="auto"/>
                                <w:lang w:val="en-GB"/>
                              </w:rPr>
                              <w:t xml:space="preserve">IAS </w:t>
                            </w:r>
                            <w:r w:rsidR="00F00133" w:rsidRPr="008542E2">
                              <w:rPr>
                                <w:b/>
                                <w:bCs/>
                                <w:color w:val="auto"/>
                                <w:lang w:val="en-GB"/>
                              </w:rPr>
                              <w:t>Unit 1</w:t>
                            </w:r>
                            <w:r w:rsidR="00F064D2" w:rsidRPr="008542E2">
                              <w:rPr>
                                <w:b/>
                                <w:bCs/>
                                <w:color w:val="auto"/>
                                <w:lang w:val="en-GB"/>
                              </w:rPr>
                              <w:t xml:space="preserve"> Principles of Computer Science</w:t>
                            </w:r>
                          </w:p>
                          <w:p w14:paraId="778D2830" w14:textId="1177E8F7" w:rsidR="00F00133" w:rsidRPr="008542E2" w:rsidRDefault="00F00133" w:rsidP="00F00133">
                            <w:pPr>
                              <w:pStyle w:val="BodyText"/>
                              <w:rPr>
                                <w:color w:val="auto"/>
                                <w:lang w:val="en-GB"/>
                              </w:rPr>
                            </w:pPr>
                            <w:r w:rsidRPr="008542E2">
                              <w:rPr>
                                <w:color w:val="auto"/>
                                <w:lang w:val="en-GB"/>
                              </w:rPr>
                              <w:t>Topic 1 – Computer systems</w:t>
                            </w:r>
                            <w:r w:rsidRPr="008542E2">
                              <w:rPr>
                                <w:color w:val="auto"/>
                                <w:lang w:val="en-GB"/>
                              </w:rPr>
                              <w:br/>
                              <w:t>Topic 2 – Data representation</w:t>
                            </w:r>
                            <w:r w:rsidRPr="008542E2">
                              <w:rPr>
                                <w:color w:val="auto"/>
                                <w:lang w:val="en-GB"/>
                              </w:rPr>
                              <w:br/>
                              <w:t>Topic 3 – Networks and encryption</w:t>
                            </w:r>
                            <w:r w:rsidRPr="008542E2">
                              <w:rPr>
                                <w:color w:val="auto"/>
                                <w:lang w:val="en-GB"/>
                              </w:rPr>
                              <w:br/>
                              <w:t>Topic 4 – Structuring data</w:t>
                            </w:r>
                            <w:r w:rsidRPr="008542E2">
                              <w:rPr>
                                <w:color w:val="auto"/>
                                <w:lang w:val="en-GB"/>
                              </w:rPr>
                              <w:br/>
                              <w:t>Topic 5 – Problem-solving</w:t>
                            </w:r>
                            <w:r w:rsidRPr="008542E2">
                              <w:rPr>
                                <w:color w:val="auto"/>
                                <w:lang w:val="en-GB"/>
                              </w:rPr>
                              <w:br/>
                              <w:t>Topic 6 – Enabling technologies</w:t>
                            </w:r>
                          </w:p>
                          <w:p w14:paraId="54B9C619" w14:textId="544179E4" w:rsidR="00F00133" w:rsidRPr="008542E2" w:rsidRDefault="00F00133" w:rsidP="00F00133">
                            <w:pPr>
                              <w:pStyle w:val="BodyText"/>
                              <w:rPr>
                                <w:color w:val="auto"/>
                                <w:lang w:val="en-GB"/>
                              </w:rPr>
                            </w:pPr>
                          </w:p>
                        </w:txbxContent>
                      </wps:txbx>
                      <wps:bodyPr rot="0" spcFirstLastPara="0" vertOverflow="overflow" horzOverflow="overflow" vert="horz" wrap="square" lIns="288000" tIns="72000" rIns="288000" bIns="72000" numCol="1" spcCol="0" rtlCol="0" fromWordArt="0" anchor="t" anchorCtr="0" forceAA="0" compatLnSpc="1">
                        <a:prstTxWarp prst="textNoShape">
                          <a:avLst/>
                        </a:prstTxWarp>
                        <a:noAutofit/>
                      </wps:bodyPr>
                    </wps:wsp>
                  </a:graphicData>
                </a:graphic>
              </wp:inline>
            </w:drawing>
          </mc:Choice>
          <mc:Fallback xmlns:arto="http://schemas.microsoft.com/office/word/2006/arto" xmlns:pic="http://schemas.openxmlformats.org/drawingml/2006/picture" xmlns:a="http://schemas.openxmlformats.org/drawingml/2006/main">
            <w:pict w14:anchorId="104F8AEB">
              <v:roundrect id="Text Box 2" style="width:248.9pt;height:193.5pt;visibility:visible;mso-wrap-style:square;mso-left-percent:-10001;mso-top-percent:-10001;mso-position-horizontal:absolute;mso-position-horizontal-relative:char;mso-position-vertical:absolute;mso-position-vertical-relative:line;mso-left-percent:-10001;mso-top-percent:-10001;v-text-anchor:top" o:spid="_x0000_s1026" fillcolor="#dbd4ff [351]" stroked="f" strokeweight=".5pt" arcsize="6514f" w14:anchorId="51E54E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">
                <v:textbox inset="8mm,2mm,8mm,2mm">
                  <w:txbxContent>
                    <w:p w:rsidRPr="008542E2" w:rsidR="00F00133" w:rsidP="00F00133" w:rsidRDefault="001F7BBC" w14:paraId="6B5B9214" w14:textId="2B24F761">
                      <w:pPr>
                        <w:pStyle w:val="BodyText"/>
                        <w:rPr>
                          <w:b/>
                          <w:bCs/>
                          <w:color w:val="auto"/>
                          <w:lang w:val="en-GB"/>
                        </w:rPr>
                      </w:pPr>
                      <w:r w:rsidRPr="008542E2">
                        <w:rPr>
                          <w:b/>
                          <w:bCs/>
                          <w:color w:val="auto"/>
                          <w:lang w:val="en-GB"/>
                        </w:rPr>
                        <w:t xml:space="preserve">IAS </w:t>
                      </w:r>
                      <w:r w:rsidRPr="008542E2" w:rsidR="00F00133">
                        <w:rPr>
                          <w:b/>
                          <w:bCs/>
                          <w:color w:val="auto"/>
                          <w:lang w:val="en-GB"/>
                        </w:rPr>
                        <w:t>Unit 1</w:t>
                      </w:r>
                      <w:r w:rsidRPr="008542E2" w:rsidR="00F064D2">
                        <w:rPr>
                          <w:b/>
                          <w:bCs/>
                          <w:color w:val="auto"/>
                          <w:lang w:val="en-GB"/>
                        </w:rPr>
                        <w:t xml:space="preserve"> Principles of Computer Science</w:t>
                      </w:r>
                    </w:p>
                    <w:p w:rsidRPr="008542E2" w:rsidR="00F00133" w:rsidP="00F00133" w:rsidRDefault="00F00133" w14:paraId="0CA46BFC" w14:textId="1177E8F7">
                      <w:pPr>
                        <w:pStyle w:val="BodyText"/>
                        <w:rPr>
                          <w:color w:val="auto"/>
                          <w:lang w:val="en-GB"/>
                        </w:rPr>
                      </w:pPr>
                      <w:r w:rsidRPr="008542E2">
                        <w:rPr>
                          <w:color w:val="auto"/>
                          <w:lang w:val="en-GB"/>
                        </w:rPr>
                        <w:t>Topic 1 – Computer systems</w:t>
                      </w:r>
                      <w:r w:rsidRPr="008542E2">
                        <w:rPr>
                          <w:color w:val="auto"/>
                          <w:lang w:val="en-GB"/>
                        </w:rPr>
                        <w:br/>
                      </w:r>
                      <w:r w:rsidRPr="008542E2">
                        <w:rPr>
                          <w:color w:val="auto"/>
                          <w:lang w:val="en-GB"/>
                        </w:rPr>
                        <w:t>Topic 2 – Data representation</w:t>
                      </w:r>
                      <w:r w:rsidRPr="008542E2">
                        <w:rPr>
                          <w:color w:val="auto"/>
                          <w:lang w:val="en-GB"/>
                        </w:rPr>
                        <w:br/>
                      </w:r>
                      <w:r w:rsidRPr="008542E2">
                        <w:rPr>
                          <w:color w:val="auto"/>
                          <w:lang w:val="en-GB"/>
                        </w:rPr>
                        <w:t>Topic 3 – Networks and encryption</w:t>
                      </w:r>
                      <w:r w:rsidRPr="008542E2">
                        <w:rPr>
                          <w:color w:val="auto"/>
                          <w:lang w:val="en-GB"/>
                        </w:rPr>
                        <w:br/>
                      </w:r>
                      <w:r w:rsidRPr="008542E2">
                        <w:rPr>
                          <w:color w:val="auto"/>
                          <w:lang w:val="en-GB"/>
                        </w:rPr>
                        <w:t>Topic 4 – Structuring data</w:t>
                      </w:r>
                      <w:r w:rsidRPr="008542E2">
                        <w:rPr>
                          <w:color w:val="auto"/>
                          <w:lang w:val="en-GB"/>
                        </w:rPr>
                        <w:br/>
                      </w:r>
                      <w:r w:rsidRPr="008542E2">
                        <w:rPr>
                          <w:color w:val="auto"/>
                          <w:lang w:val="en-GB"/>
                        </w:rPr>
                        <w:t>Topic 5 – Problem-solving</w:t>
                      </w:r>
                      <w:r w:rsidRPr="008542E2">
                        <w:rPr>
                          <w:color w:val="auto"/>
                          <w:lang w:val="en-GB"/>
                        </w:rPr>
                        <w:br/>
                      </w:r>
                      <w:r w:rsidRPr="008542E2">
                        <w:rPr>
                          <w:color w:val="auto"/>
                          <w:lang w:val="en-GB"/>
                        </w:rPr>
                        <w:t>Topic 6 – Enabling technologies</w:t>
                      </w:r>
                    </w:p>
                    <w:p w:rsidRPr="008542E2" w:rsidR="00F00133" w:rsidP="00F00133" w:rsidRDefault="00F00133" w14:paraId="672A6659" w14:textId="544179E4">
                      <w:pPr>
                        <w:pStyle w:val="BodyText"/>
                        <w:rPr>
                          <w:color w:val="auto"/>
                          <w:lang w:val="en-GB"/>
                        </w:rPr>
                      </w:pPr>
                    </w:p>
                  </w:txbxContent>
                </v:textbox>
                <w10:anchorlock/>
              </v:roundrect>
            </w:pict>
          </mc:Fallback>
        </mc:AlternateContent>
      </w:r>
      <w:r w:rsidRPr="008542E2">
        <w:rPr>
          <w:rStyle w:val="Emphasis"/>
          <w:b/>
          <w:bCs/>
          <w:i w:val="0"/>
          <w:iCs w:val="0"/>
          <w:color w:val="000000"/>
          <w:u w:val="none"/>
          <w:lang w:val="en-GB"/>
        </w:rPr>
        <w:t xml:space="preserve">     </w:t>
      </w:r>
      <w:r w:rsidRPr="008542E2">
        <w:rPr>
          <w:lang w:val="en-GB"/>
        </w:rPr>
        <mc:AlternateContent>
          <mc:Choice Requires="wps">
            <w:drawing>
              <wp:inline distT="0" distB="0" distL="0" distR="0" wp14:anchorId="541483B0" wp14:editId="6AD09CA7">
                <wp:extent cx="3096747" cy="2457450"/>
                <wp:effectExtent l="0" t="0" r="8890" b="0"/>
                <wp:docPr id="439728434" name="Text Box 2"/>
                <wp:cNvGraphicFramePr/>
                <a:graphic xmlns:a="http://schemas.openxmlformats.org/drawingml/2006/main">
                  <a:graphicData uri="http://schemas.microsoft.com/office/word/2010/wordprocessingShape">
                    <wps:wsp>
                      <wps:cNvSpPr txBox="1"/>
                      <wps:spPr>
                        <a:xfrm>
                          <a:off x="0" y="0"/>
                          <a:ext cx="3096747" cy="2457450"/>
                        </a:xfrm>
                        <a:prstGeom prst="roundRect">
                          <a:avLst>
                            <a:gd name="adj" fmla="val 8981"/>
                          </a:avLst>
                        </a:prstGeom>
                        <a:solidFill>
                          <a:schemeClr val="tx2">
                            <a:lumMod val="10000"/>
                            <a:lumOff val="90000"/>
                          </a:schemeClr>
                        </a:solidFill>
                        <a:ln w="6350">
                          <a:noFill/>
                        </a:ln>
                      </wps:spPr>
                      <wps:txbx>
                        <w:txbxContent>
                          <w:p w14:paraId="224FA53D" w14:textId="0157D024" w:rsidR="00F00133" w:rsidRPr="008542E2" w:rsidRDefault="001F7BBC" w:rsidP="00F00133">
                            <w:pPr>
                              <w:pStyle w:val="Quotebox"/>
                              <w:rPr>
                                <w:b/>
                                <w:bCs/>
                                <w:color w:val="auto"/>
                                <w:sz w:val="24"/>
                                <w:szCs w:val="24"/>
                              </w:rPr>
                            </w:pPr>
                            <w:r w:rsidRPr="008542E2">
                              <w:rPr>
                                <w:b/>
                                <w:bCs/>
                                <w:color w:val="auto"/>
                                <w:sz w:val="24"/>
                                <w:szCs w:val="24"/>
                              </w:rPr>
                              <w:t xml:space="preserve">IAS </w:t>
                            </w:r>
                            <w:r w:rsidR="00F00133" w:rsidRPr="008542E2">
                              <w:rPr>
                                <w:b/>
                                <w:bCs/>
                                <w:color w:val="auto"/>
                                <w:sz w:val="24"/>
                                <w:szCs w:val="24"/>
                              </w:rPr>
                              <w:t>Unit 2</w:t>
                            </w:r>
                            <w:r w:rsidR="007F3B0C" w:rsidRPr="008542E2">
                              <w:rPr>
                                <w:b/>
                                <w:bCs/>
                                <w:color w:val="auto"/>
                                <w:sz w:val="24"/>
                                <w:szCs w:val="24"/>
                              </w:rPr>
                              <w:t xml:space="preserve"> Practical Programming</w:t>
                            </w:r>
                            <w:r w:rsidR="004825B3" w:rsidRPr="008542E2">
                              <w:rPr>
                                <w:b/>
                                <w:bCs/>
                                <w:color w:val="auto"/>
                                <w:sz w:val="24"/>
                                <w:szCs w:val="24"/>
                              </w:rPr>
                              <w:t xml:space="preserve"> &amp; Problem Solving</w:t>
                            </w:r>
                          </w:p>
                          <w:p w14:paraId="6482D645" w14:textId="77777777" w:rsidR="00F00133" w:rsidRPr="008542E2" w:rsidRDefault="00F00133" w:rsidP="00F00133">
                            <w:pPr>
                              <w:pStyle w:val="Quotebox"/>
                              <w:rPr>
                                <w:color w:val="auto"/>
                                <w:sz w:val="24"/>
                                <w:szCs w:val="24"/>
                              </w:rPr>
                            </w:pPr>
                            <w:r w:rsidRPr="008542E2">
                              <w:rPr>
                                <w:color w:val="auto"/>
                                <w:sz w:val="24"/>
                                <w:szCs w:val="24"/>
                              </w:rPr>
                              <w:t>Topic 7 – Programming</w:t>
                            </w:r>
                            <w:r w:rsidRPr="008542E2">
                              <w:rPr>
                                <w:color w:val="auto"/>
                                <w:sz w:val="24"/>
                                <w:szCs w:val="24"/>
                              </w:rPr>
                              <w:br/>
                              <w:t>Topic 8 - Organising and handling data</w:t>
                            </w:r>
                            <w:r w:rsidRPr="008542E2">
                              <w:rPr>
                                <w:color w:val="auto"/>
                                <w:sz w:val="24"/>
                                <w:szCs w:val="24"/>
                              </w:rPr>
                              <w:br/>
                              <w:t>Topic 9 – Best practice</w:t>
                            </w:r>
                            <w:r w:rsidRPr="008542E2">
                              <w:rPr>
                                <w:color w:val="auto"/>
                                <w:sz w:val="24"/>
                                <w:szCs w:val="24"/>
                              </w:rPr>
                              <w:br/>
                              <w:t xml:space="preserve">Topic 10 - Computational thinking and algorithms </w:t>
                            </w:r>
                          </w:p>
                          <w:p w14:paraId="0A630F5A" w14:textId="77777777" w:rsidR="00F00133" w:rsidRPr="008542E2" w:rsidRDefault="00F00133" w:rsidP="00F00133">
                            <w:pPr>
                              <w:pStyle w:val="Quotebox"/>
                              <w:rPr>
                                <w:color w:val="auto"/>
                              </w:rPr>
                            </w:pPr>
                          </w:p>
                        </w:txbxContent>
                      </wps:txbx>
                      <wps:bodyPr rot="0" spcFirstLastPara="0" vertOverflow="overflow" horzOverflow="overflow" vert="horz" wrap="square" lIns="288000" tIns="72000" rIns="251999" bIns="216000" numCol="1" spcCol="0" rtlCol="0" fromWordArt="0" anchor="t" anchorCtr="0" forceAA="0" compatLnSpc="1">
                        <a:prstTxWarp prst="textNoShape">
                          <a:avLst/>
                        </a:prstTxWarp>
                        <a:noAutofit/>
                      </wps:bodyPr>
                    </wps:wsp>
                  </a:graphicData>
                </a:graphic>
              </wp:inline>
            </w:drawing>
          </mc:Choice>
          <mc:Fallback xmlns:arto="http://schemas.microsoft.com/office/word/2006/arto" xmlns:pic="http://schemas.openxmlformats.org/drawingml/2006/picture" xmlns:a="http://schemas.openxmlformats.org/drawingml/2006/main">
            <w:pict w14:anchorId="242EEA02">
              <v:roundrect id="_x0000_s1027" style="width:243.85pt;height:193.5pt;visibility:visible;mso-wrap-style:square;mso-left-percent:-10001;mso-top-percent:-10001;mso-position-horizontal:absolute;mso-position-horizontal-relative:char;mso-position-vertical:absolute;mso-position-vertical-relative:line;mso-left-percent:-10001;mso-top-percent:-10001;v-text-anchor:top" fillcolor="#dbd4ff [351]" stroked="f" strokeweight=".5pt" arcsize="5886f" w14:anchorId="541483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">
                <v:textbox inset="8mm,2mm,6.99997mm,6mm">
                  <w:txbxContent>
                    <w:p w:rsidRPr="008542E2" w:rsidR="00F00133" w:rsidP="00F00133" w:rsidRDefault="001F7BBC" w14:paraId="20EC8791" w14:textId="0157D024">
                      <w:pPr>
                        <w:pStyle w:val="Quotebox"/>
                        <w:rPr>
                          <w:b/>
                          <w:bCs/>
                          <w:color w:val="auto"/>
                          <w:sz w:val="24"/>
                          <w:szCs w:val="24"/>
                        </w:rPr>
                      </w:pPr>
                      <w:r w:rsidRPr="008542E2">
                        <w:rPr>
                          <w:b/>
                          <w:bCs/>
                          <w:color w:val="auto"/>
                          <w:sz w:val="24"/>
                          <w:szCs w:val="24"/>
                        </w:rPr>
                        <w:t xml:space="preserve">IAS </w:t>
                      </w:r>
                      <w:r w:rsidRPr="008542E2" w:rsidR="00F00133">
                        <w:rPr>
                          <w:b/>
                          <w:bCs/>
                          <w:color w:val="auto"/>
                          <w:sz w:val="24"/>
                          <w:szCs w:val="24"/>
                        </w:rPr>
                        <w:t>Unit 2</w:t>
                      </w:r>
                      <w:r w:rsidRPr="008542E2" w:rsidR="007F3B0C">
                        <w:rPr>
                          <w:b/>
                          <w:bCs/>
                          <w:color w:val="auto"/>
                          <w:sz w:val="24"/>
                          <w:szCs w:val="24"/>
                        </w:rPr>
                        <w:t xml:space="preserve"> Practical Programming</w:t>
                      </w:r>
                      <w:r w:rsidRPr="008542E2" w:rsidR="004825B3">
                        <w:rPr>
                          <w:b/>
                          <w:bCs/>
                          <w:color w:val="auto"/>
                          <w:sz w:val="24"/>
                          <w:szCs w:val="24"/>
                        </w:rPr>
                        <w:t xml:space="preserve"> &amp; Problem Solving</w:t>
                      </w:r>
                    </w:p>
                    <w:p w:rsidRPr="008542E2" w:rsidR="00F00133" w:rsidP="00F00133" w:rsidRDefault="00F00133" w14:paraId="450F2B0F" w14:textId="77777777">
                      <w:pPr>
                        <w:pStyle w:val="Quotebox"/>
                        <w:rPr>
                          <w:color w:val="auto"/>
                          <w:sz w:val="24"/>
                          <w:szCs w:val="24"/>
                        </w:rPr>
                      </w:pPr>
                      <w:r w:rsidRPr="008542E2">
                        <w:rPr>
                          <w:color w:val="auto"/>
                          <w:sz w:val="24"/>
                          <w:szCs w:val="24"/>
                        </w:rPr>
                        <w:t>Topic 7 – Programming</w:t>
                      </w:r>
                      <w:r w:rsidRPr="008542E2">
                        <w:rPr>
                          <w:color w:val="auto"/>
                          <w:sz w:val="24"/>
                          <w:szCs w:val="24"/>
                        </w:rPr>
                        <w:br/>
                      </w:r>
                      <w:r w:rsidRPr="008542E2">
                        <w:rPr>
                          <w:color w:val="auto"/>
                          <w:sz w:val="24"/>
                          <w:szCs w:val="24"/>
                        </w:rPr>
                        <w:t>Topic 8 - Organising and handling data</w:t>
                      </w:r>
                      <w:r w:rsidRPr="008542E2">
                        <w:rPr>
                          <w:color w:val="auto"/>
                          <w:sz w:val="24"/>
                          <w:szCs w:val="24"/>
                        </w:rPr>
                        <w:br/>
                      </w:r>
                      <w:r w:rsidRPr="008542E2">
                        <w:rPr>
                          <w:color w:val="auto"/>
                          <w:sz w:val="24"/>
                          <w:szCs w:val="24"/>
                        </w:rPr>
                        <w:t>Topic 9 – Best practice</w:t>
                      </w:r>
                      <w:r w:rsidRPr="008542E2">
                        <w:rPr>
                          <w:color w:val="auto"/>
                          <w:sz w:val="24"/>
                          <w:szCs w:val="24"/>
                        </w:rPr>
                        <w:br/>
                      </w:r>
                      <w:r w:rsidRPr="008542E2">
                        <w:rPr>
                          <w:color w:val="auto"/>
                          <w:sz w:val="24"/>
                          <w:szCs w:val="24"/>
                        </w:rPr>
                        <w:t xml:space="preserve">Topic 10 - Computational thinking and algorithms </w:t>
                      </w:r>
                    </w:p>
                    <w:p w:rsidRPr="008542E2" w:rsidR="00F00133" w:rsidP="00F00133" w:rsidRDefault="00F00133" w14:paraId="0A37501D" w14:textId="77777777">
                      <w:pPr>
                        <w:pStyle w:val="Quotebox"/>
                        <w:rPr>
                          <w:color w:val="auto"/>
                        </w:rPr>
                      </w:pPr>
                    </w:p>
                  </w:txbxContent>
                </v:textbox>
                <w10:anchorlock/>
              </v:roundrect>
            </w:pict>
          </mc:Fallback>
        </mc:AlternateContent>
      </w:r>
      <w:r w:rsidRPr="008542E2">
        <w:rPr>
          <w:rStyle w:val="Emphasis"/>
          <w:b/>
          <w:bCs/>
          <w:i w:val="0"/>
          <w:iCs w:val="0"/>
          <w:color w:val="000000"/>
          <w:u w:val="none"/>
          <w:lang w:val="en-GB"/>
        </w:rPr>
        <w:t xml:space="preserve">  </w:t>
      </w:r>
      <w:r w:rsidRPr="008542E2">
        <w:rPr>
          <w:lang w:val="en-GB"/>
        </w:rPr>
        <mc:AlternateContent>
          <mc:Choice Requires="wps">
            <w:drawing>
              <wp:inline distT="0" distB="0" distL="0" distR="0" wp14:anchorId="176D7458" wp14:editId="43D68E48">
                <wp:extent cx="3161030" cy="3190875"/>
                <wp:effectExtent l="0" t="0" r="1270" b="9525"/>
                <wp:docPr id="1435259936" name="Text Box 2"/>
                <wp:cNvGraphicFramePr/>
                <a:graphic xmlns:a="http://schemas.openxmlformats.org/drawingml/2006/main">
                  <a:graphicData uri="http://schemas.microsoft.com/office/word/2010/wordprocessingShape">
                    <wps:wsp>
                      <wps:cNvSpPr txBox="1"/>
                      <wps:spPr>
                        <a:xfrm>
                          <a:off x="0" y="0"/>
                          <a:ext cx="3161030" cy="3190875"/>
                        </a:xfrm>
                        <a:prstGeom prst="roundRect">
                          <a:avLst>
                            <a:gd name="adj" fmla="val 8981"/>
                          </a:avLst>
                        </a:prstGeom>
                        <a:solidFill>
                          <a:schemeClr val="accent2">
                            <a:lumMod val="60000"/>
                            <a:lumOff val="40000"/>
                          </a:schemeClr>
                        </a:solidFill>
                        <a:ln w="6350">
                          <a:noFill/>
                        </a:ln>
                      </wps:spPr>
                      <wps:txbx>
                        <w:txbxContent>
                          <w:p w14:paraId="39830FC0" w14:textId="169ECA96" w:rsidR="00F00133" w:rsidRPr="008542E2" w:rsidRDefault="001F7BBC" w:rsidP="00F00133">
                            <w:pPr>
                              <w:pStyle w:val="Quotebox"/>
                              <w:rPr>
                                <w:b/>
                                <w:bCs/>
                                <w:color w:val="auto"/>
                                <w:sz w:val="24"/>
                                <w:szCs w:val="24"/>
                              </w:rPr>
                            </w:pPr>
                            <w:r w:rsidRPr="008542E2">
                              <w:rPr>
                                <w:b/>
                                <w:bCs/>
                                <w:color w:val="auto"/>
                                <w:sz w:val="24"/>
                                <w:szCs w:val="24"/>
                              </w:rPr>
                              <w:t xml:space="preserve">IA2 </w:t>
                            </w:r>
                            <w:r w:rsidR="00F00133" w:rsidRPr="008542E2">
                              <w:rPr>
                                <w:b/>
                                <w:bCs/>
                                <w:color w:val="auto"/>
                                <w:sz w:val="24"/>
                                <w:szCs w:val="24"/>
                              </w:rPr>
                              <w:t>Unit 3</w:t>
                            </w:r>
                            <w:r w:rsidR="00AF0B9B" w:rsidRPr="008542E2">
                              <w:rPr>
                                <w:b/>
                                <w:bCs/>
                                <w:color w:val="auto"/>
                                <w:sz w:val="24"/>
                                <w:szCs w:val="24"/>
                              </w:rPr>
                              <w:t xml:space="preserve"> Advanced Principles of Computer Science</w:t>
                            </w:r>
                          </w:p>
                          <w:p w14:paraId="694F7F7E" w14:textId="73CCC59A" w:rsidR="00F00133" w:rsidRPr="008542E2" w:rsidRDefault="00F00133" w:rsidP="00F00133">
                            <w:pPr>
                              <w:pStyle w:val="Quotebox"/>
                              <w:rPr>
                                <w:color w:val="auto"/>
                                <w:sz w:val="24"/>
                                <w:szCs w:val="24"/>
                              </w:rPr>
                            </w:pPr>
                            <w:r w:rsidRPr="008542E2">
                              <w:rPr>
                                <w:color w:val="auto"/>
                                <w:sz w:val="24"/>
                                <w:szCs w:val="24"/>
                              </w:rPr>
                              <w:t>Topic 11 – Computer systems and data representation</w:t>
                            </w:r>
                            <w:r w:rsidRPr="008542E2">
                              <w:rPr>
                                <w:color w:val="auto"/>
                                <w:sz w:val="24"/>
                                <w:szCs w:val="24"/>
                              </w:rPr>
                              <w:br/>
                              <w:t>Topic 12 – Networks and cybersecurity</w:t>
                            </w:r>
                            <w:r w:rsidRPr="008542E2">
                              <w:rPr>
                                <w:color w:val="auto"/>
                                <w:sz w:val="24"/>
                                <w:szCs w:val="24"/>
                              </w:rPr>
                              <w:br/>
                              <w:t>Topic 13 – Programming languages</w:t>
                            </w:r>
                            <w:r w:rsidRPr="008542E2">
                              <w:rPr>
                                <w:color w:val="auto"/>
                                <w:sz w:val="24"/>
                                <w:szCs w:val="24"/>
                              </w:rPr>
                              <w:br/>
                              <w:t>Topic 14 – Structuring data</w:t>
                            </w:r>
                            <w:r w:rsidRPr="008542E2">
                              <w:rPr>
                                <w:color w:val="auto"/>
                                <w:sz w:val="24"/>
                                <w:szCs w:val="24"/>
                              </w:rPr>
                              <w:br/>
                              <w:t>Topic 15 – Problem-solving</w:t>
                            </w:r>
                            <w:r w:rsidRPr="008542E2">
                              <w:rPr>
                                <w:color w:val="auto"/>
                                <w:sz w:val="24"/>
                                <w:szCs w:val="24"/>
                              </w:rPr>
                              <w:br/>
                              <w:t>Topic 16 – Emerging technologies and professional practice</w:t>
                            </w:r>
                          </w:p>
                          <w:p w14:paraId="42D1D61F" w14:textId="77777777" w:rsidR="00F00133" w:rsidRPr="008542E2" w:rsidRDefault="00F00133" w:rsidP="00F00133">
                            <w:pPr>
                              <w:pStyle w:val="Quotebox"/>
                              <w:rPr>
                                <w:b/>
                                <w:bCs/>
                                <w:color w:val="auto"/>
                                <w:sz w:val="24"/>
                                <w:szCs w:val="24"/>
                              </w:rPr>
                            </w:pPr>
                          </w:p>
                        </w:txbxContent>
                      </wps:txbx>
                      <wps:bodyPr rot="0" spcFirstLastPara="0" vertOverflow="overflow" horzOverflow="overflow" vert="horz" wrap="square" lIns="288000" tIns="72000" rIns="251999" bIns="180000" numCol="1" spcCol="0" rtlCol="0" fromWordArt="0" anchor="t" anchorCtr="0" forceAA="0" compatLnSpc="1">
                        <a:prstTxWarp prst="textNoShape">
                          <a:avLst/>
                        </a:prstTxWarp>
                        <a:noAutofit/>
                      </wps:bodyPr>
                    </wps:wsp>
                  </a:graphicData>
                </a:graphic>
              </wp:inline>
            </w:drawing>
          </mc:Choice>
          <mc:Fallback xmlns:arto="http://schemas.microsoft.com/office/word/2006/arto" xmlns:pic="http://schemas.openxmlformats.org/drawingml/2006/picture" xmlns:a="http://schemas.openxmlformats.org/drawingml/2006/main">
            <w:pict w14:anchorId="4E0EFF60">
              <v:roundrect id="_x0000_s1028" style="width:248.9pt;height:251.25pt;visibility:visible;mso-wrap-style:square;mso-left-percent:-10001;mso-top-percent:-10001;mso-position-horizontal:absolute;mso-position-horizontal-relative:char;mso-position-vertical:absolute;mso-position-vertical-relative:line;mso-left-percent:-10001;mso-top-percent:-10001;v-text-anchor:top" fillcolor="#ae95ed [1941]" stroked="f" strokeweight=".5pt" arcsize="5886f" w14:anchorId="176D7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">
                <v:textbox inset="8mm,2mm,6.99997mm,5mm">
                  <w:txbxContent>
                    <w:p w:rsidRPr="008542E2" w:rsidR="00F00133" w:rsidP="00F00133" w:rsidRDefault="001F7BBC" w14:paraId="4C7BD127" w14:textId="169ECA96">
                      <w:pPr>
                        <w:pStyle w:val="Quotebox"/>
                        <w:rPr>
                          <w:b/>
                          <w:bCs/>
                          <w:color w:val="auto"/>
                          <w:sz w:val="24"/>
                          <w:szCs w:val="24"/>
                        </w:rPr>
                      </w:pPr>
                      <w:r w:rsidRPr="008542E2">
                        <w:rPr>
                          <w:b/>
                          <w:bCs/>
                          <w:color w:val="auto"/>
                          <w:sz w:val="24"/>
                          <w:szCs w:val="24"/>
                        </w:rPr>
                        <w:t xml:space="preserve">IA2 </w:t>
                      </w:r>
                      <w:r w:rsidRPr="008542E2" w:rsidR="00F00133">
                        <w:rPr>
                          <w:b/>
                          <w:bCs/>
                          <w:color w:val="auto"/>
                          <w:sz w:val="24"/>
                          <w:szCs w:val="24"/>
                        </w:rPr>
                        <w:t>Unit 3</w:t>
                      </w:r>
                      <w:r w:rsidRPr="008542E2" w:rsidR="00AF0B9B">
                        <w:rPr>
                          <w:b/>
                          <w:bCs/>
                          <w:color w:val="auto"/>
                          <w:sz w:val="24"/>
                          <w:szCs w:val="24"/>
                        </w:rPr>
                        <w:t xml:space="preserve"> Advanced Principles of Computer Science</w:t>
                      </w:r>
                    </w:p>
                    <w:p w:rsidRPr="008542E2" w:rsidR="00F00133" w:rsidP="00F00133" w:rsidRDefault="00F00133" w14:paraId="130ACB48" w14:textId="73CCC59A">
                      <w:pPr>
                        <w:pStyle w:val="Quotebox"/>
                        <w:rPr>
                          <w:color w:val="auto"/>
                          <w:sz w:val="24"/>
                          <w:szCs w:val="24"/>
                        </w:rPr>
                      </w:pPr>
                      <w:r w:rsidRPr="008542E2">
                        <w:rPr>
                          <w:color w:val="auto"/>
                          <w:sz w:val="24"/>
                          <w:szCs w:val="24"/>
                        </w:rPr>
                        <w:t>Topic 11 – Computer systems and data representation</w:t>
                      </w:r>
                      <w:r w:rsidRPr="008542E2">
                        <w:rPr>
                          <w:color w:val="auto"/>
                          <w:sz w:val="24"/>
                          <w:szCs w:val="24"/>
                        </w:rPr>
                        <w:br/>
                      </w:r>
                      <w:r w:rsidRPr="008542E2">
                        <w:rPr>
                          <w:color w:val="auto"/>
                          <w:sz w:val="24"/>
                          <w:szCs w:val="24"/>
                        </w:rPr>
                        <w:t>Topic 12 – Networks and cybersecurity</w:t>
                      </w:r>
                      <w:r w:rsidRPr="008542E2">
                        <w:rPr>
                          <w:color w:val="auto"/>
                          <w:sz w:val="24"/>
                          <w:szCs w:val="24"/>
                        </w:rPr>
                        <w:br/>
                      </w:r>
                      <w:r w:rsidRPr="008542E2">
                        <w:rPr>
                          <w:color w:val="auto"/>
                          <w:sz w:val="24"/>
                          <w:szCs w:val="24"/>
                        </w:rPr>
                        <w:t>Topic 13 – Programming languages</w:t>
                      </w:r>
                      <w:r w:rsidRPr="008542E2">
                        <w:rPr>
                          <w:color w:val="auto"/>
                          <w:sz w:val="24"/>
                          <w:szCs w:val="24"/>
                        </w:rPr>
                        <w:br/>
                      </w:r>
                      <w:r w:rsidRPr="008542E2">
                        <w:rPr>
                          <w:color w:val="auto"/>
                          <w:sz w:val="24"/>
                          <w:szCs w:val="24"/>
                        </w:rPr>
                        <w:t>Topic 14 – Structuring data</w:t>
                      </w:r>
                      <w:r w:rsidRPr="008542E2">
                        <w:rPr>
                          <w:color w:val="auto"/>
                          <w:sz w:val="24"/>
                          <w:szCs w:val="24"/>
                        </w:rPr>
                        <w:br/>
                      </w:r>
                      <w:r w:rsidRPr="008542E2">
                        <w:rPr>
                          <w:color w:val="auto"/>
                          <w:sz w:val="24"/>
                          <w:szCs w:val="24"/>
                        </w:rPr>
                        <w:t>Topic 15 – Problem-solving</w:t>
                      </w:r>
                      <w:r w:rsidRPr="008542E2">
                        <w:rPr>
                          <w:color w:val="auto"/>
                          <w:sz w:val="24"/>
                          <w:szCs w:val="24"/>
                        </w:rPr>
                        <w:br/>
                      </w:r>
                      <w:r w:rsidRPr="008542E2">
                        <w:rPr>
                          <w:color w:val="auto"/>
                          <w:sz w:val="24"/>
                          <w:szCs w:val="24"/>
                        </w:rPr>
                        <w:t>Topic 16 – Emerging technologies and professional practice</w:t>
                      </w:r>
                    </w:p>
                    <w:p w:rsidRPr="008542E2" w:rsidR="00F00133" w:rsidP="00F00133" w:rsidRDefault="00F00133" w14:paraId="5DAB6C7B" w14:textId="77777777">
                      <w:pPr>
                        <w:pStyle w:val="Quotebox"/>
                        <w:rPr>
                          <w:b/>
                          <w:bCs/>
                          <w:color w:val="auto"/>
                          <w:sz w:val="24"/>
                          <w:szCs w:val="24"/>
                        </w:rPr>
                      </w:pPr>
                    </w:p>
                  </w:txbxContent>
                </v:textbox>
                <w10:anchorlock/>
              </v:roundrect>
            </w:pict>
          </mc:Fallback>
        </mc:AlternateContent>
      </w:r>
      <w:r w:rsidRPr="008542E2">
        <w:rPr>
          <w:rStyle w:val="Emphasis"/>
          <w:b/>
          <w:bCs/>
          <w:i w:val="0"/>
          <w:iCs w:val="0"/>
          <w:color w:val="000000"/>
          <w:u w:val="none"/>
          <w:lang w:val="en-GB"/>
        </w:rPr>
        <w:t xml:space="preserve">    </w:t>
      </w:r>
      <w:r w:rsidRPr="008542E2">
        <w:rPr>
          <w:lang w:val="en-GB"/>
        </w:rPr>
        <mc:AlternateContent>
          <mc:Choice Requires="wps">
            <w:drawing>
              <wp:inline distT="0" distB="0" distL="0" distR="0" wp14:anchorId="2567FD94" wp14:editId="6A616E4D">
                <wp:extent cx="3129132" cy="3190240"/>
                <wp:effectExtent l="0" t="0" r="0" b="0"/>
                <wp:docPr id="972340236" name="Text Box 2"/>
                <wp:cNvGraphicFramePr/>
                <a:graphic xmlns:a="http://schemas.openxmlformats.org/drawingml/2006/main">
                  <a:graphicData uri="http://schemas.microsoft.com/office/word/2010/wordprocessingShape">
                    <wps:wsp>
                      <wps:cNvSpPr txBox="1"/>
                      <wps:spPr>
                        <a:xfrm>
                          <a:off x="0" y="0"/>
                          <a:ext cx="3129132" cy="3190240"/>
                        </a:xfrm>
                        <a:prstGeom prst="roundRect">
                          <a:avLst>
                            <a:gd name="adj" fmla="val 9940"/>
                          </a:avLst>
                        </a:prstGeom>
                        <a:solidFill>
                          <a:schemeClr val="accent2">
                            <a:lumMod val="60000"/>
                            <a:lumOff val="40000"/>
                          </a:schemeClr>
                        </a:solidFill>
                        <a:ln w="6350">
                          <a:noFill/>
                        </a:ln>
                      </wps:spPr>
                      <wps:txbx>
                        <w:txbxContent>
                          <w:p w14:paraId="6349842D" w14:textId="1AF4FCFB" w:rsidR="00F00133" w:rsidRPr="008542E2" w:rsidRDefault="001F7BBC" w:rsidP="00F00133">
                            <w:pPr>
                              <w:pStyle w:val="BodyText"/>
                              <w:rPr>
                                <w:b/>
                                <w:bCs/>
                                <w:color w:val="auto"/>
                                <w:lang w:val="en-GB"/>
                              </w:rPr>
                            </w:pPr>
                            <w:r w:rsidRPr="008542E2">
                              <w:rPr>
                                <w:b/>
                                <w:bCs/>
                                <w:color w:val="auto"/>
                                <w:lang w:val="en-GB"/>
                              </w:rPr>
                              <w:t xml:space="preserve">IA2 </w:t>
                            </w:r>
                            <w:r w:rsidR="00F00133" w:rsidRPr="008542E2">
                              <w:rPr>
                                <w:b/>
                                <w:bCs/>
                                <w:color w:val="auto"/>
                                <w:lang w:val="en-GB"/>
                              </w:rPr>
                              <w:t>Unit 4</w:t>
                            </w:r>
                            <w:r w:rsidR="00AF0B9B" w:rsidRPr="008542E2">
                              <w:rPr>
                                <w:b/>
                                <w:bCs/>
                                <w:color w:val="auto"/>
                                <w:lang w:val="en-GB"/>
                              </w:rPr>
                              <w:t xml:space="preserve"> Advanced Practical Programming &amp; Problem Solv</w:t>
                            </w:r>
                            <w:r w:rsidR="00EC3502" w:rsidRPr="008542E2">
                              <w:rPr>
                                <w:b/>
                                <w:bCs/>
                                <w:color w:val="auto"/>
                                <w:lang w:val="en-GB"/>
                              </w:rPr>
                              <w:t>ing</w:t>
                            </w:r>
                          </w:p>
                          <w:p w14:paraId="76116F5C" w14:textId="6F90F803" w:rsidR="00F00133" w:rsidRPr="008542E2" w:rsidRDefault="00F00133" w:rsidP="00F00133">
                            <w:pPr>
                              <w:pStyle w:val="BodyText"/>
                              <w:rPr>
                                <w:color w:val="auto"/>
                                <w:lang w:val="en-GB"/>
                              </w:rPr>
                            </w:pPr>
                            <w:r w:rsidRPr="008542E2">
                              <w:rPr>
                                <w:color w:val="auto"/>
                                <w:lang w:val="en-GB"/>
                              </w:rPr>
                              <w:t xml:space="preserve">Topic 17 - Programming </w:t>
                            </w:r>
                            <w:r w:rsidR="00BA43D2" w:rsidRPr="008542E2">
                              <w:rPr>
                                <w:color w:val="auto"/>
                                <w:lang w:val="en-GB"/>
                              </w:rPr>
                              <w:br/>
                            </w:r>
                            <w:r w:rsidRPr="008542E2">
                              <w:rPr>
                                <w:color w:val="auto"/>
                                <w:lang w:val="en-GB"/>
                              </w:rPr>
                              <w:t>Topic 18 – Representing and handling data</w:t>
                            </w:r>
                            <w:r w:rsidR="00BA43D2" w:rsidRPr="008542E2">
                              <w:rPr>
                                <w:color w:val="auto"/>
                                <w:lang w:val="en-GB"/>
                              </w:rPr>
                              <w:br/>
                            </w:r>
                            <w:r w:rsidRPr="008542E2">
                              <w:rPr>
                                <w:color w:val="auto"/>
                                <w:lang w:val="en-GB"/>
                              </w:rPr>
                              <w:t>Topic 19 – Best practice</w:t>
                            </w:r>
                            <w:r w:rsidR="00BA43D2" w:rsidRPr="008542E2">
                              <w:rPr>
                                <w:color w:val="auto"/>
                                <w:lang w:val="en-GB"/>
                              </w:rPr>
                              <w:br/>
                            </w:r>
                            <w:r w:rsidRPr="008542E2">
                              <w:rPr>
                                <w:color w:val="auto"/>
                                <w:lang w:val="en-GB"/>
                              </w:rPr>
                              <w:t>Topic 20 - Additional programming paradigms</w:t>
                            </w:r>
                            <w:r w:rsidR="00BA43D2" w:rsidRPr="008542E2">
                              <w:rPr>
                                <w:color w:val="auto"/>
                                <w:lang w:val="en-GB"/>
                              </w:rPr>
                              <w:br/>
                            </w:r>
                            <w:r w:rsidRPr="008542E2">
                              <w:rPr>
                                <w:color w:val="auto"/>
                                <w:lang w:val="en-GB"/>
                              </w:rPr>
                              <w:t>Topic 21 - Algorithms</w:t>
                            </w:r>
                          </w:p>
                          <w:p w14:paraId="405EEDD8" w14:textId="7B0AAADB" w:rsidR="00F00133" w:rsidRPr="008542E2" w:rsidRDefault="00F00133" w:rsidP="00F00133">
                            <w:pPr>
                              <w:pStyle w:val="BodyText"/>
                              <w:rPr>
                                <w:color w:val="auto"/>
                                <w:lang w:val="en-GB"/>
                              </w:rPr>
                            </w:pPr>
                          </w:p>
                        </w:txbxContent>
                      </wps:txbx>
                      <wps:bodyPr rot="0" spcFirstLastPara="0" vertOverflow="overflow" horzOverflow="overflow" vert="horz" wrap="square" lIns="288000" tIns="72000" rIns="288000" bIns="216000" numCol="1" spcCol="0" rtlCol="0" fromWordArt="0" anchor="t" anchorCtr="0" forceAA="0" compatLnSpc="1">
                        <a:prstTxWarp prst="textNoShape">
                          <a:avLst/>
                        </a:prstTxWarp>
                        <a:noAutofit/>
                      </wps:bodyPr>
                    </wps:wsp>
                  </a:graphicData>
                </a:graphic>
              </wp:inline>
            </w:drawing>
          </mc:Choice>
          <mc:Fallback xmlns:arto="http://schemas.microsoft.com/office/word/2006/arto" xmlns:pic="http://schemas.openxmlformats.org/drawingml/2006/picture" xmlns:a="http://schemas.openxmlformats.org/drawingml/2006/main">
            <w:pict w14:anchorId="18AD3191">
              <v:roundrect id="_x0000_s1029" style="width:246.4pt;height:251.2pt;visibility:visible;mso-wrap-style:square;mso-left-percent:-10001;mso-top-percent:-10001;mso-position-horizontal:absolute;mso-position-horizontal-relative:char;mso-position-vertical:absolute;mso-position-vertical-relative:line;mso-left-percent:-10001;mso-top-percent:-10001;v-text-anchor:top" fillcolor="#ae95ed [1941]" stroked="f" strokeweight=".5pt" arcsize="6514f" w14:anchorId="2567FD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">
                <v:textbox inset="8mm,2mm,8mm,6mm">
                  <w:txbxContent>
                    <w:p w:rsidRPr="008542E2" w:rsidR="00F00133" w:rsidP="00F00133" w:rsidRDefault="001F7BBC" w14:paraId="66309690" w14:textId="1AF4FCFB">
                      <w:pPr>
                        <w:pStyle w:val="BodyText"/>
                        <w:rPr>
                          <w:b/>
                          <w:bCs/>
                          <w:color w:val="auto"/>
                          <w:lang w:val="en-GB"/>
                        </w:rPr>
                      </w:pPr>
                      <w:r w:rsidRPr="008542E2">
                        <w:rPr>
                          <w:b/>
                          <w:bCs/>
                          <w:color w:val="auto"/>
                          <w:lang w:val="en-GB"/>
                        </w:rPr>
                        <w:t xml:space="preserve">IA2 </w:t>
                      </w:r>
                      <w:r w:rsidRPr="008542E2" w:rsidR="00F00133">
                        <w:rPr>
                          <w:b/>
                          <w:bCs/>
                          <w:color w:val="auto"/>
                          <w:lang w:val="en-GB"/>
                        </w:rPr>
                        <w:t>Unit 4</w:t>
                      </w:r>
                      <w:r w:rsidRPr="008542E2" w:rsidR="00AF0B9B">
                        <w:rPr>
                          <w:b/>
                          <w:bCs/>
                          <w:color w:val="auto"/>
                          <w:lang w:val="en-GB"/>
                        </w:rPr>
                        <w:t xml:space="preserve"> Advanced Practical Programming &amp; Problem Solv</w:t>
                      </w:r>
                      <w:r w:rsidRPr="008542E2" w:rsidR="00EC3502">
                        <w:rPr>
                          <w:b/>
                          <w:bCs/>
                          <w:color w:val="auto"/>
                          <w:lang w:val="en-GB"/>
                        </w:rPr>
                        <w:t>ing</w:t>
                      </w:r>
                    </w:p>
                    <w:p w:rsidRPr="008542E2" w:rsidR="00F00133" w:rsidP="00F00133" w:rsidRDefault="00F00133" w14:paraId="20A67675" w14:textId="6F90F803">
                      <w:pPr>
                        <w:pStyle w:val="BodyText"/>
                        <w:rPr>
                          <w:color w:val="auto"/>
                          <w:lang w:val="en-GB"/>
                        </w:rPr>
                      </w:pPr>
                      <w:r w:rsidRPr="008542E2">
                        <w:rPr>
                          <w:color w:val="auto"/>
                          <w:lang w:val="en-GB"/>
                        </w:rPr>
                        <w:t xml:space="preserve">Topic 17 - Programming </w:t>
                      </w:r>
                      <w:r w:rsidRPr="008542E2" w:rsidR="00BA43D2">
                        <w:rPr>
                          <w:color w:val="auto"/>
                          <w:lang w:val="en-GB"/>
                        </w:rPr>
                        <w:br/>
                      </w:r>
                      <w:r w:rsidRPr="008542E2">
                        <w:rPr>
                          <w:color w:val="auto"/>
                          <w:lang w:val="en-GB"/>
                        </w:rPr>
                        <w:t>Topic 18 – Representing and handling data</w:t>
                      </w:r>
                      <w:r w:rsidRPr="008542E2" w:rsidR="00BA43D2">
                        <w:rPr>
                          <w:color w:val="auto"/>
                          <w:lang w:val="en-GB"/>
                        </w:rPr>
                        <w:br/>
                      </w:r>
                      <w:r w:rsidRPr="008542E2">
                        <w:rPr>
                          <w:color w:val="auto"/>
                          <w:lang w:val="en-GB"/>
                        </w:rPr>
                        <w:t>Topic 19 – Best practice</w:t>
                      </w:r>
                      <w:r w:rsidRPr="008542E2" w:rsidR="00BA43D2">
                        <w:rPr>
                          <w:color w:val="auto"/>
                          <w:lang w:val="en-GB"/>
                        </w:rPr>
                        <w:br/>
                      </w:r>
                      <w:r w:rsidRPr="008542E2">
                        <w:rPr>
                          <w:color w:val="auto"/>
                          <w:lang w:val="en-GB"/>
                        </w:rPr>
                        <w:t>Topic 20 - Additional programming paradigms</w:t>
                      </w:r>
                      <w:r w:rsidRPr="008542E2" w:rsidR="00BA43D2">
                        <w:rPr>
                          <w:color w:val="auto"/>
                          <w:lang w:val="en-GB"/>
                        </w:rPr>
                        <w:br/>
                      </w:r>
                      <w:r w:rsidRPr="008542E2">
                        <w:rPr>
                          <w:color w:val="auto"/>
                          <w:lang w:val="en-GB"/>
                        </w:rPr>
                        <w:t>Topic 21 - Algorithms</w:t>
                      </w:r>
                    </w:p>
                    <w:p w:rsidRPr="008542E2" w:rsidR="00F00133" w:rsidP="00F00133" w:rsidRDefault="00F00133" w14:paraId="02EB378F" w14:textId="7B0AAADB">
                      <w:pPr>
                        <w:pStyle w:val="BodyText"/>
                        <w:rPr>
                          <w:color w:val="auto"/>
                          <w:lang w:val="en-GB"/>
                        </w:rPr>
                      </w:pPr>
                    </w:p>
                  </w:txbxContent>
                </v:textbox>
                <w10:anchorlock/>
              </v:roundrect>
            </w:pict>
          </mc:Fallback>
        </mc:AlternateContent>
      </w:r>
    </w:p>
    <w:p w14:paraId="30674E95" w14:textId="2DF526DE" w:rsidR="00F331BA" w:rsidRDefault="00F331BA">
      <w:pPr>
        <w:spacing w:after="0" w:line="240" w:lineRule="auto"/>
        <w:rPr>
          <w:rFonts w:ascii="Plus Jakarta Sans" w:eastAsia="MS PGothic" w:hAnsi="Plus Jakarta Sans" w:cs="Open Sans Light"/>
          <w:noProof/>
          <w:color w:val="000000" w:themeColor="text1"/>
          <w:kern w:val="0"/>
          <w:sz w:val="24"/>
          <w:szCs w:val="24"/>
          <w:lang w:eastAsia="en-GB"/>
          <w14:ligatures w14:val="none"/>
        </w:rPr>
      </w:pPr>
    </w:p>
    <w:p w14:paraId="0624EFC7" w14:textId="3E0DBF0E" w:rsidR="00BA43D2" w:rsidRPr="008542E2" w:rsidRDefault="00BA43D2" w:rsidP="00BA43D2">
      <w:pPr>
        <w:pStyle w:val="BodyText"/>
        <w:rPr>
          <w:lang w:val="en-GB"/>
        </w:rPr>
      </w:pPr>
      <w:r w:rsidRPr="008542E2">
        <w:rPr>
          <w:lang w:val="en-GB"/>
        </w:rPr>
        <w:t xml:space="preserve">This Scheme of Work is not intended to be prescriptive. This document is editable to allow for any adaptations you may wish to make to best suit your teaching style and learner needs. </w:t>
      </w:r>
    </w:p>
    <w:p w14:paraId="520F4D14" w14:textId="77777777" w:rsidR="00BA43D2" w:rsidRPr="008542E2" w:rsidRDefault="00BA43D2" w:rsidP="00BA43D2">
      <w:pPr>
        <w:pStyle w:val="BodyText"/>
        <w:rPr>
          <w:lang w:val="en-GB"/>
        </w:rPr>
      </w:pPr>
      <w:r w:rsidRPr="008542E2">
        <w:rPr>
          <w:lang w:val="en-GB"/>
        </w:rPr>
        <w:t xml:space="preserve">The columns in this Scheme of Work indicate: </w:t>
      </w:r>
    </w:p>
    <w:p w14:paraId="300CE36A" w14:textId="77777777" w:rsidR="00BA43D2" w:rsidRPr="008542E2" w:rsidRDefault="00BA43D2" w:rsidP="00A37D72">
      <w:pPr>
        <w:pStyle w:val="BodyText"/>
        <w:numPr>
          <w:ilvl w:val="0"/>
          <w:numId w:val="14"/>
        </w:numPr>
        <w:rPr>
          <w:lang w:val="en-GB"/>
        </w:rPr>
      </w:pPr>
      <w:r w:rsidRPr="008542E2">
        <w:rPr>
          <w:lang w:val="en-GB"/>
        </w:rPr>
        <w:t>An approximate number of week(s) allocated to the course content.</w:t>
      </w:r>
    </w:p>
    <w:p w14:paraId="797D299A" w14:textId="77777777" w:rsidR="00BA43D2" w:rsidRPr="008542E2" w:rsidRDefault="00BA43D2" w:rsidP="00A37D72">
      <w:pPr>
        <w:pStyle w:val="BodyText"/>
        <w:numPr>
          <w:ilvl w:val="0"/>
          <w:numId w:val="14"/>
        </w:numPr>
        <w:rPr>
          <w:lang w:val="en-GB"/>
        </w:rPr>
      </w:pPr>
      <w:r w:rsidRPr="008542E2">
        <w:rPr>
          <w:lang w:val="en-GB"/>
        </w:rPr>
        <w:t xml:space="preserve">Which section of the specification this lesson relates to. </w:t>
      </w:r>
    </w:p>
    <w:p w14:paraId="51B1FFD1" w14:textId="77777777" w:rsidR="00BA43D2" w:rsidRPr="008542E2" w:rsidRDefault="00BA43D2" w:rsidP="00A37D72">
      <w:pPr>
        <w:pStyle w:val="BodyText"/>
        <w:numPr>
          <w:ilvl w:val="0"/>
          <w:numId w:val="14"/>
        </w:numPr>
        <w:rPr>
          <w:lang w:val="en-GB"/>
        </w:rPr>
      </w:pPr>
      <w:r w:rsidRPr="008542E2">
        <w:rPr>
          <w:lang w:val="en-GB"/>
        </w:rPr>
        <w:t>Explicit reference is made to what course content needs covering in lessons.</w:t>
      </w:r>
    </w:p>
    <w:p w14:paraId="34AFCCF8" w14:textId="10C39E32" w:rsidR="00BA43D2" w:rsidRPr="008542E2" w:rsidRDefault="00BA43D2" w:rsidP="00A37D72">
      <w:pPr>
        <w:pStyle w:val="BodyText"/>
        <w:numPr>
          <w:ilvl w:val="0"/>
          <w:numId w:val="14"/>
        </w:numPr>
        <w:rPr>
          <w:lang w:val="en-GB"/>
        </w:rPr>
      </w:pPr>
      <w:r w:rsidRPr="008542E2">
        <w:rPr>
          <w:lang w:val="en-GB"/>
        </w:rPr>
        <w:t xml:space="preserve">Suggested </w:t>
      </w:r>
      <w:r w:rsidR="001E2C75">
        <w:rPr>
          <w:bCs/>
          <w:lang w:val="en-GB"/>
        </w:rPr>
        <w:t>a</w:t>
      </w:r>
      <w:r w:rsidR="00B542DA" w:rsidRPr="001E2C75">
        <w:rPr>
          <w:bCs/>
          <w:lang w:val="en-GB"/>
        </w:rPr>
        <w:t>ctivities</w:t>
      </w:r>
      <w:r w:rsidRPr="008542E2">
        <w:rPr>
          <w:lang w:val="en-GB"/>
        </w:rPr>
        <w:t xml:space="preserve"> that provide teaching ideas and resources that could be used to support the teaching of lessons, including relevant textbook page numbers</w:t>
      </w:r>
      <w:r w:rsidR="00F243C3">
        <w:rPr>
          <w:lang w:val="en-GB"/>
        </w:rPr>
        <w:t xml:space="preserve">. </w:t>
      </w:r>
      <w:r w:rsidRPr="008542E2">
        <w:rPr>
          <w:lang w:val="en-GB"/>
        </w:rPr>
        <w:t>All underlined content has an associated hyperlink.</w:t>
      </w:r>
    </w:p>
    <w:p w14:paraId="59AAF9B0" w14:textId="77777777" w:rsidR="00BA43D2" w:rsidRPr="008542E2" w:rsidRDefault="00BA43D2" w:rsidP="00A37D72">
      <w:pPr>
        <w:pStyle w:val="BodyText"/>
        <w:numPr>
          <w:ilvl w:val="0"/>
          <w:numId w:val="14"/>
        </w:numPr>
        <w:rPr>
          <w:lang w:val="en-GB"/>
        </w:rPr>
      </w:pPr>
      <w:r w:rsidRPr="008542E2">
        <w:rPr>
          <w:lang w:val="en-GB"/>
        </w:rPr>
        <w:t>Skills assessed through the examination and specific examples of questions that do this in the exam.</w:t>
      </w:r>
    </w:p>
    <w:p w14:paraId="0DB01690" w14:textId="4E52CDB8" w:rsidR="00CB4079" w:rsidRPr="008542E2" w:rsidRDefault="00BA43D2" w:rsidP="00A37D72">
      <w:pPr>
        <w:pStyle w:val="BodyText"/>
        <w:numPr>
          <w:ilvl w:val="0"/>
          <w:numId w:val="14"/>
        </w:numPr>
        <w:rPr>
          <w:lang w:val="en-GB"/>
        </w:rPr>
      </w:pPr>
      <w:r w:rsidRPr="008542E2">
        <w:rPr>
          <w:lang w:val="en-GB"/>
        </w:rPr>
        <w:t>Skills that could be acquired through teaching and delivery within lessons.</w:t>
      </w:r>
    </w:p>
    <w:p w14:paraId="3EBB69A5" w14:textId="77777777" w:rsidR="00BA43D2" w:rsidRPr="008542E2" w:rsidRDefault="00BA43D2" w:rsidP="00BA43D2">
      <w:pPr>
        <w:pStyle w:val="BodyText"/>
        <w:rPr>
          <w:rStyle w:val="Strong"/>
          <w:lang w:val="en-GB"/>
        </w:rPr>
      </w:pPr>
      <w:r w:rsidRPr="008542E2">
        <w:rPr>
          <w:rStyle w:val="Strong"/>
          <w:lang w:val="en-GB"/>
        </w:rPr>
        <w:t xml:space="preserve">Why transferable skills?  </w:t>
      </w:r>
    </w:p>
    <w:p w14:paraId="36D0C106" w14:textId="77777777" w:rsidR="00BA43D2" w:rsidRPr="008542E2" w:rsidRDefault="00BA43D2" w:rsidP="00BA43D2">
      <w:pPr>
        <w:pStyle w:val="BodyText"/>
        <w:rPr>
          <w:rStyle w:val="Strong"/>
          <w:b w:val="0"/>
          <w:bCs w:val="0"/>
          <w:lang w:val="en-GB"/>
        </w:rPr>
      </w:pPr>
      <w:r w:rsidRPr="008542E2">
        <w:rPr>
          <w:rStyle w:val="Strong"/>
          <w:b w:val="0"/>
          <w:bCs w:val="0"/>
          <w:lang w:val="en-GB"/>
        </w:rPr>
        <w:t>In recent years, higher education institutions and global employers have consistently flagged the need for students to develop a range of transferable skills to enable them to respond with confidence to the demands of undergraduate study and the world of work. To support the design of our qualifications, we have mapped them to a transferable skills framework. The framework includes cognitive, intrapersonal, and interpersonal skills and each skill has been interpreted for each specification to ensure they are appropriate for the subject. Further information on transferable skills is available on the website. Pearson materials, including this Scheme of Work, will support you in identifying and developing these skills in students.</w:t>
      </w:r>
    </w:p>
    <w:p w14:paraId="6EB10FA6" w14:textId="3FB2803E" w:rsidR="00FB699D" w:rsidRPr="008542E2" w:rsidRDefault="00BA43D2" w:rsidP="00BA43D2">
      <w:pPr>
        <w:pStyle w:val="BodyText"/>
        <w:rPr>
          <w:rStyle w:val="Strong"/>
          <w:b w:val="0"/>
          <w:bCs w:val="0"/>
          <w:lang w:val="en-GB"/>
        </w:rPr>
      </w:pPr>
      <w:r w:rsidRPr="008542E2">
        <w:rPr>
          <w:rStyle w:val="Strong"/>
          <w:b w:val="0"/>
          <w:bCs w:val="0"/>
          <w:lang w:val="en-GB"/>
        </w:rPr>
        <w:t>In the final two columns of this Scheme of Work, we have indicated which transferable skills are explicitly assessed, and where there are opportunities for them to be developed through teaching. Our intention is that teachers can use these columns to increase the opportunities for transferable skills development in students.</w:t>
      </w:r>
    </w:p>
    <w:p w14:paraId="3DEEA0EB" w14:textId="77777777" w:rsidR="00FB699D" w:rsidRPr="008542E2" w:rsidRDefault="00FB699D">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sidRPr="008542E2">
        <w:rPr>
          <w:rStyle w:val="Strong"/>
          <w:b w:val="0"/>
          <w:bCs w:val="0"/>
        </w:rPr>
        <w:br w:type="page"/>
      </w:r>
    </w:p>
    <w:p w14:paraId="73F51986" w14:textId="77777777" w:rsidR="00FB699D" w:rsidRPr="008542E2" w:rsidRDefault="00FB699D" w:rsidP="00BA43D2">
      <w:pPr>
        <w:pStyle w:val="BodyText"/>
        <w:rPr>
          <w:rStyle w:val="Strong"/>
          <w:b w:val="0"/>
          <w:bCs w:val="0"/>
          <w:lang w:val="en-GB"/>
        </w:rPr>
        <w:sectPr w:rsidR="00FB699D" w:rsidRPr="008542E2" w:rsidSect="00504CE2">
          <w:footerReference w:type="default" r:id="rId16"/>
          <w:pgSz w:w="11900" w:h="16820" w:code="9"/>
          <w:pgMar w:top="799" w:right="680" w:bottom="567" w:left="680" w:header="0" w:footer="350" w:gutter="0"/>
          <w:cols w:space="720"/>
          <w:noEndnote/>
          <w:docGrid w:linePitch="326"/>
        </w:sectPr>
      </w:pPr>
    </w:p>
    <w:p w14:paraId="70747D8F" w14:textId="77777777" w:rsidR="00FB699D" w:rsidRPr="008542E2" w:rsidRDefault="00FB699D" w:rsidP="00FB699D">
      <w:pPr>
        <w:pStyle w:val="Heading2"/>
        <w:rPr>
          <w:rStyle w:val="Strong"/>
          <w:b/>
          <w:bCs/>
        </w:rPr>
      </w:pPr>
      <w:bookmarkStart w:id="8" w:name="_Toc222747840"/>
      <w:r w:rsidRPr="008542E2">
        <w:rPr>
          <w:rStyle w:val="Strong"/>
          <w:b/>
          <w:bCs/>
        </w:rPr>
        <w:t>Unit 1: Principles of Computer Science</w:t>
      </w:r>
      <w:bookmarkEnd w:id="8"/>
    </w:p>
    <w:tbl>
      <w:tblPr>
        <w:tblStyle w:val="GridTable6Colorful-Accent1"/>
        <w:tblW w:w="15163" w:type="dxa"/>
        <w:tblLayout w:type="fixed"/>
        <w:tblLook w:val="04A0" w:firstRow="1" w:lastRow="0" w:firstColumn="1" w:lastColumn="0" w:noHBand="0" w:noVBand="1"/>
      </w:tblPr>
      <w:tblGrid>
        <w:gridCol w:w="1548"/>
        <w:gridCol w:w="7"/>
        <w:gridCol w:w="2535"/>
        <w:gridCol w:w="16"/>
        <w:gridCol w:w="4778"/>
        <w:gridCol w:w="42"/>
        <w:gridCol w:w="31"/>
        <w:gridCol w:w="2237"/>
        <w:gridCol w:w="10"/>
        <w:gridCol w:w="1974"/>
        <w:gridCol w:w="10"/>
        <w:gridCol w:w="1975"/>
      </w:tblGrid>
      <w:tr w:rsidR="006B719C" w:rsidRPr="008542E2" w14:paraId="41C811EC" w14:textId="77777777" w:rsidTr="1977976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DAD2FF" w:themeColor="text2" w:themeTint="1A"/>
              <w:bottom w:val="single" w:sz="4" w:space="0" w:color="D3C2FE" w:themeColor="accent1" w:themeTint="99"/>
            </w:tcBorders>
            <w:shd w:val="clear" w:color="auto" w:fill="341583" w:themeFill="accent2" w:themeFillShade="80"/>
            <w:vAlign w:val="center"/>
          </w:tcPr>
          <w:p w14:paraId="2DA1B3F4" w14:textId="3A142E97" w:rsidR="00212100" w:rsidRPr="00E45280" w:rsidRDefault="00212100" w:rsidP="00A76610">
            <w:pPr>
              <w:pStyle w:val="TableHeading"/>
              <w:jc w:val="center"/>
              <w:rPr>
                <w:rFonts w:asciiTheme="minorHAnsi" w:hAnsiTheme="minorHAnsi"/>
                <w:b/>
                <w:bCs/>
                <w:color w:val="FFFFFF" w:themeColor="background1"/>
                <w:sz w:val="20"/>
                <w:szCs w:val="24"/>
                <w:lang w:val="en-GB"/>
              </w:rPr>
            </w:pPr>
            <w:r w:rsidRPr="00E45280">
              <w:rPr>
                <w:rFonts w:asciiTheme="minorHAnsi" w:hAnsiTheme="minorHAnsi"/>
                <w:b/>
                <w:bCs/>
                <w:color w:val="FFFFFF" w:themeColor="background1"/>
                <w:sz w:val="20"/>
                <w:szCs w:val="24"/>
                <w:lang w:val="en-GB"/>
              </w:rPr>
              <w:t>Topic</w:t>
            </w:r>
            <w:r w:rsidRPr="00E45280">
              <w:rPr>
                <w:rFonts w:asciiTheme="minorHAnsi" w:hAnsiTheme="minorHAnsi"/>
                <w:b/>
                <w:bCs/>
                <w:color w:val="FFFFFF" w:themeColor="background1"/>
                <w:sz w:val="20"/>
                <w:szCs w:val="24"/>
                <w:lang w:val="en-GB"/>
              </w:rPr>
              <w:br/>
              <w:t>Sub topic</w:t>
            </w:r>
            <w:r w:rsidRPr="00E45280">
              <w:rPr>
                <w:rFonts w:asciiTheme="minorHAnsi" w:hAnsiTheme="minorHAnsi"/>
                <w:b/>
                <w:bCs/>
                <w:color w:val="FFFFFF" w:themeColor="background1"/>
                <w:sz w:val="20"/>
                <w:szCs w:val="24"/>
                <w:lang w:val="en-GB"/>
              </w:rPr>
              <w:br/>
              <w:t>Lesson title</w:t>
            </w:r>
          </w:p>
        </w:tc>
        <w:tc>
          <w:tcPr>
            <w:tcW w:w="2542" w:type="dxa"/>
            <w:gridSpan w:val="2"/>
            <w:tcBorders>
              <w:bottom w:val="single" w:sz="4" w:space="0" w:color="D3C2FE" w:themeColor="accent1" w:themeTint="99"/>
            </w:tcBorders>
            <w:shd w:val="clear" w:color="auto" w:fill="341583" w:themeFill="accent2" w:themeFillShade="80"/>
            <w:vAlign w:val="center"/>
          </w:tcPr>
          <w:p w14:paraId="2F816E09" w14:textId="3370DDC5" w:rsidR="00212100" w:rsidRPr="00E45280"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45280">
              <w:rPr>
                <w:rFonts w:asciiTheme="minorHAnsi" w:hAnsiTheme="minorHAnsi"/>
                <w:b/>
                <w:bCs/>
                <w:color w:val="FFFFFF" w:themeColor="background1"/>
                <w:sz w:val="20"/>
                <w:szCs w:val="24"/>
                <w:lang w:val="en-GB"/>
              </w:rPr>
              <w:t>Specification reference</w:t>
            </w:r>
          </w:p>
        </w:tc>
        <w:tc>
          <w:tcPr>
            <w:tcW w:w="4794" w:type="dxa"/>
            <w:gridSpan w:val="2"/>
            <w:tcBorders>
              <w:bottom w:val="single" w:sz="4" w:space="0" w:color="D3C2FE" w:themeColor="accent1" w:themeTint="99"/>
            </w:tcBorders>
            <w:shd w:val="clear" w:color="auto" w:fill="341583" w:themeFill="accent2" w:themeFillShade="80"/>
            <w:vAlign w:val="center"/>
          </w:tcPr>
          <w:p w14:paraId="1367134F" w14:textId="54465632" w:rsidR="00212100" w:rsidRPr="00E45280"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45280">
              <w:rPr>
                <w:rFonts w:asciiTheme="minorHAnsi" w:hAnsiTheme="minorHAnsi"/>
                <w:b/>
                <w:bCs/>
                <w:color w:val="FFFFFF" w:themeColor="background1"/>
                <w:sz w:val="20"/>
                <w:szCs w:val="24"/>
                <w:lang w:val="en-GB"/>
              </w:rPr>
              <w:t xml:space="preserve">Suggested </w:t>
            </w:r>
            <w:r w:rsidR="00B542DA" w:rsidRPr="00E45280">
              <w:rPr>
                <w:rFonts w:asciiTheme="minorHAnsi" w:hAnsiTheme="minorHAnsi"/>
                <w:b/>
                <w:bCs/>
                <w:color w:val="FFFFFF" w:themeColor="background1"/>
                <w:sz w:val="20"/>
                <w:szCs w:val="24"/>
                <w:lang w:val="en-GB"/>
              </w:rPr>
              <w:t>Activities</w:t>
            </w:r>
          </w:p>
        </w:tc>
        <w:tc>
          <w:tcPr>
            <w:tcW w:w="2320" w:type="dxa"/>
            <w:gridSpan w:val="4"/>
            <w:tcBorders>
              <w:bottom w:val="single" w:sz="4" w:space="0" w:color="D3C2FE" w:themeColor="accent1" w:themeTint="99"/>
            </w:tcBorders>
            <w:shd w:val="clear" w:color="auto" w:fill="341583" w:themeFill="accent2" w:themeFillShade="80"/>
            <w:vAlign w:val="center"/>
          </w:tcPr>
          <w:p w14:paraId="745C6E7A" w14:textId="4B52CB29" w:rsidR="00212100" w:rsidRPr="00E45280"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45280">
              <w:rPr>
                <w:rFonts w:asciiTheme="minorHAnsi" w:hAnsiTheme="minorHAnsi"/>
                <w:b/>
                <w:bCs/>
                <w:color w:val="FFFFFF" w:themeColor="background1"/>
                <w:sz w:val="20"/>
                <w:szCs w:val="24"/>
                <w:lang w:val="en-GB"/>
              </w:rPr>
              <w:t>Suggested resources</w:t>
            </w:r>
          </w:p>
        </w:tc>
        <w:tc>
          <w:tcPr>
            <w:tcW w:w="1984" w:type="dxa"/>
            <w:gridSpan w:val="2"/>
            <w:tcBorders>
              <w:bottom w:val="single" w:sz="4" w:space="0" w:color="D3C2FE" w:themeColor="accent1" w:themeTint="99"/>
            </w:tcBorders>
            <w:shd w:val="clear" w:color="auto" w:fill="341583" w:themeFill="accent2" w:themeFillShade="80"/>
            <w:vAlign w:val="center"/>
          </w:tcPr>
          <w:p w14:paraId="190721AE" w14:textId="4AE9DF57" w:rsidR="00212100" w:rsidRPr="00E45280"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45280">
              <w:rPr>
                <w:rFonts w:asciiTheme="minorHAnsi" w:hAnsiTheme="minorHAnsi"/>
                <w:b/>
                <w:bCs/>
                <w:color w:val="FFFFFF" w:themeColor="background1"/>
                <w:sz w:val="20"/>
                <w:szCs w:val="24"/>
                <w:lang w:val="en-GB"/>
              </w:rPr>
              <w:t>Which skills acquired in this lesson are explicitly assessed through examination?</w:t>
            </w:r>
          </w:p>
        </w:tc>
        <w:tc>
          <w:tcPr>
            <w:tcW w:w="1975" w:type="dxa"/>
            <w:tcBorders>
              <w:bottom w:val="single" w:sz="4" w:space="0" w:color="D3C2FE" w:themeColor="accent1" w:themeTint="99"/>
            </w:tcBorders>
            <w:shd w:val="clear" w:color="auto" w:fill="341583" w:themeFill="accent2" w:themeFillShade="80"/>
            <w:vAlign w:val="center"/>
          </w:tcPr>
          <w:p w14:paraId="41A3BE4B" w14:textId="0D668949" w:rsidR="00212100" w:rsidRPr="00E45280"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45280">
              <w:rPr>
                <w:rFonts w:asciiTheme="minorHAnsi" w:hAnsiTheme="minorHAnsi"/>
                <w:b/>
                <w:bCs/>
                <w:color w:val="FFFFFF" w:themeColor="background1"/>
                <w:sz w:val="20"/>
                <w:szCs w:val="24"/>
                <w:lang w:val="en-GB"/>
              </w:rPr>
              <w:t>Which skills could be acquired through teaching and delivery in this lesson?</w:t>
            </w:r>
          </w:p>
        </w:tc>
      </w:tr>
      <w:tr w:rsidR="00C2036D" w:rsidRPr="008542E2" w14:paraId="2C4E7857" w14:textId="77777777" w:rsidTr="19779768">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12"/>
            <w:tcBorders>
              <w:left w:val="single" w:sz="4" w:space="0" w:color="DAD2FF" w:themeColor="text2" w:themeTint="1A"/>
              <w:bottom w:val="single" w:sz="4" w:space="0" w:color="DAD2FF" w:themeColor="text2" w:themeTint="1A"/>
            </w:tcBorders>
            <w:shd w:val="clear" w:color="auto" w:fill="E3DBF9" w:themeFill="accent2" w:themeFillTint="33"/>
          </w:tcPr>
          <w:p w14:paraId="4F2DD4ED" w14:textId="4D12C1C0" w:rsidR="00C2036D" w:rsidRPr="008542E2" w:rsidRDefault="00C2036D">
            <w:pPr>
              <w:pStyle w:val="TableHeading"/>
              <w:rPr>
                <w:rFonts w:asciiTheme="minorHAnsi" w:hAnsiTheme="minorHAnsi"/>
                <w:color w:val="FFFFFF" w:themeColor="background1"/>
                <w:lang w:val="en-GB"/>
              </w:rPr>
            </w:pPr>
            <w:r w:rsidRPr="008542E2">
              <w:rPr>
                <w:rFonts w:asciiTheme="minorHAnsi" w:hAnsiTheme="minorHAnsi"/>
                <w:b/>
                <w:bCs/>
                <w:color w:val="000000" w:themeColor="text1"/>
                <w:lang w:val="en-GB"/>
              </w:rPr>
              <w:t xml:space="preserve">Week 1 </w:t>
            </w:r>
            <w:r w:rsidRPr="008542E2">
              <w:rPr>
                <w:rFonts w:asciiTheme="minorHAnsi" w:hAnsiTheme="minorHAnsi"/>
                <w:b/>
                <w:bCs/>
                <w:color w:val="000000" w:themeColor="text1"/>
                <w:lang w:val="en-GB"/>
              </w:rPr>
              <w:br/>
              <w:t>Lesson 1</w:t>
            </w:r>
          </w:p>
        </w:tc>
      </w:tr>
      <w:tr w:rsidR="00DD1EE5" w:rsidRPr="008542E2" w14:paraId="1248804C" w14:textId="77777777" w:rsidTr="008C6266">
        <w:trPr>
          <w:trHeight w:val="702"/>
        </w:trPr>
        <w:tc>
          <w:tcPr>
            <w:cnfStyle w:val="001000000000" w:firstRow="0" w:lastRow="0" w:firstColumn="1" w:lastColumn="0" w:oddVBand="0" w:evenVBand="0" w:oddHBand="0" w:evenHBand="0" w:firstRowFirstColumn="0" w:firstRowLastColumn="0" w:lastRowFirstColumn="0" w:lastRowLastColumn="0"/>
            <w:tcW w:w="1548"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35485969" w14:textId="77777777" w:rsidR="00E94EEB" w:rsidRPr="008542E2" w:rsidRDefault="00E94EEB" w:rsidP="00E94EEB">
            <w:pPr>
              <w:rPr>
                <w:rFonts w:eastAsia="Aptos Narrow" w:cs="Aptos Narrow"/>
                <w:color w:val="000000" w:themeColor="text1"/>
                <w:sz w:val="18"/>
                <w:szCs w:val="18"/>
              </w:rPr>
            </w:pPr>
            <w:r w:rsidRPr="008542E2">
              <w:rPr>
                <w:rFonts w:eastAsia="Aptos Narrow" w:cs="Aptos Narrow"/>
                <w:color w:val="000000" w:themeColor="text1"/>
                <w:sz w:val="18"/>
                <w:szCs w:val="18"/>
              </w:rPr>
              <w:t>1.1 Computer Architecture</w:t>
            </w:r>
          </w:p>
          <w:p w14:paraId="339ADEFF" w14:textId="77777777" w:rsidR="00E94EEB" w:rsidRPr="008542E2" w:rsidRDefault="00E94EEB" w:rsidP="00E94EEB">
            <w:pPr>
              <w:rPr>
                <w:rFonts w:eastAsia="Aptos Narrow" w:cs="Aptos Narrow"/>
                <w:color w:val="000000" w:themeColor="text1"/>
                <w:sz w:val="18"/>
                <w:szCs w:val="18"/>
              </w:rPr>
            </w:pPr>
          </w:p>
          <w:p w14:paraId="5769ABE9" w14:textId="77777777" w:rsidR="00E94EEB" w:rsidRPr="008542E2" w:rsidRDefault="00E94EEB" w:rsidP="00E94EEB">
            <w:pPr>
              <w:rPr>
                <w:rFonts w:eastAsia="Aptos Narrow" w:cs="Aptos Narrow"/>
                <w:color w:val="000000" w:themeColor="text1"/>
                <w:sz w:val="18"/>
                <w:szCs w:val="18"/>
              </w:rPr>
            </w:pPr>
            <w:r w:rsidRPr="008542E2">
              <w:rPr>
                <w:rFonts w:eastAsia="Aptos Narrow" w:cs="Aptos Narrow"/>
                <w:color w:val="000000" w:themeColor="text1"/>
                <w:sz w:val="18"/>
                <w:szCs w:val="18"/>
              </w:rPr>
              <w:t>Topic 1.1.1:</w:t>
            </w:r>
          </w:p>
          <w:p w14:paraId="0BF4EA3B" w14:textId="77777777" w:rsidR="00E94EEB" w:rsidRPr="008542E2" w:rsidRDefault="00E94EEB" w:rsidP="00E94EEB">
            <w:pPr>
              <w:rPr>
                <w:rFonts w:eastAsia="Aptos Narrow" w:cs="Aptos Narrow"/>
                <w:color w:val="000000" w:themeColor="text1"/>
                <w:sz w:val="18"/>
                <w:szCs w:val="18"/>
              </w:rPr>
            </w:pPr>
            <w:r w:rsidRPr="008542E2">
              <w:rPr>
                <w:rFonts w:eastAsia="Aptos Narrow" w:cs="Aptos Narrow"/>
                <w:color w:val="000000" w:themeColor="text1"/>
                <w:sz w:val="18"/>
                <w:szCs w:val="18"/>
              </w:rPr>
              <w:t>Stored-program concept</w:t>
            </w:r>
          </w:p>
          <w:p w14:paraId="4DCA9214" w14:textId="77777777" w:rsidR="00E94EEB" w:rsidRPr="008542E2" w:rsidRDefault="00E94EEB" w:rsidP="00E94EEB">
            <w:pPr>
              <w:rPr>
                <w:rFonts w:eastAsia="Aptos Narrow" w:cs="Aptos Narrow"/>
                <w:color w:val="000000" w:themeColor="text1"/>
                <w:sz w:val="18"/>
                <w:szCs w:val="18"/>
              </w:rPr>
            </w:pPr>
          </w:p>
          <w:p w14:paraId="4934AE71" w14:textId="195EAAE6" w:rsidR="00E94EEB" w:rsidRPr="008542E2" w:rsidRDefault="00B542DA" w:rsidP="00E94EEB">
            <w:pPr>
              <w:pStyle w:val="TableText"/>
              <w:rPr>
                <w:rFonts w:asciiTheme="minorHAnsi" w:hAnsiTheme="minorHAnsi"/>
                <w:sz w:val="18"/>
                <w:szCs w:val="18"/>
                <w:lang w:val="en-GB"/>
              </w:rPr>
            </w:pPr>
            <w:r w:rsidRPr="00B542DA">
              <w:rPr>
                <w:rFonts w:asciiTheme="minorHAnsi" w:eastAsia="Aptos Narrow" w:hAnsiTheme="minorHAnsi" w:cs="Aptos Narrow"/>
                <w:color w:val="6D35FD" w:themeColor="accent1" w:themeShade="BF"/>
                <w:sz w:val="18"/>
                <w:szCs w:val="18"/>
                <w:lang w:val="en-GB"/>
              </w:rPr>
              <w:t>Lesson title:</w:t>
            </w:r>
            <w:r w:rsidR="00E94EEB" w:rsidRPr="008542E2">
              <w:rPr>
                <w:rFonts w:asciiTheme="minorHAnsi" w:eastAsia="Aptos Narrow" w:hAnsiTheme="minorHAnsi" w:cs="Aptos Narrow"/>
                <w:b w:val="0"/>
                <w:bCs w:val="0"/>
                <w:sz w:val="18"/>
                <w:szCs w:val="18"/>
                <w:lang w:val="en-GB"/>
              </w:rPr>
              <w:t xml:space="preserve"> Stored-program concept</w:t>
            </w:r>
          </w:p>
        </w:tc>
        <w:tc>
          <w:tcPr>
            <w:tcW w:w="2542" w:type="dxa"/>
            <w:gridSpan w:val="2"/>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5BB6BF45" w14:textId="77777777" w:rsidR="00E94EEB" w:rsidRPr="003F276C" w:rsidRDefault="00E94EEB" w:rsidP="00E94EEB">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1.1.1 Stored-program concept</w:t>
            </w:r>
          </w:p>
          <w:p w14:paraId="5462E41F" w14:textId="77777777" w:rsidR="00E94EEB" w:rsidRDefault="00E94EEB"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7E33056F" w14:textId="77777777" w:rsidR="00916C17" w:rsidRPr="008542E2" w:rsidRDefault="00916C17"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70D66109" w14:textId="77777777" w:rsidR="00E94EEB" w:rsidRPr="006532DC" w:rsidRDefault="00E94EEB"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6B55860F" w14:textId="77777777" w:rsidR="00E94EEB" w:rsidRPr="006532DC" w:rsidRDefault="00E94EEB"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4B04EDF3" w14:textId="77777777" w:rsidR="00E94EEB" w:rsidRPr="006532DC" w:rsidRDefault="00E94EEB"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172970E6" w14:textId="77777777" w:rsidR="00E94EEB" w:rsidRPr="006532DC" w:rsidRDefault="00E94EEB"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2BDCF76E" w14:textId="77777777" w:rsidR="00E94EEB" w:rsidRPr="006532DC" w:rsidRDefault="00E94EEB"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570D0290" w14:textId="77777777" w:rsidR="00E94EEB" w:rsidRPr="006532DC" w:rsidRDefault="00E94EEB"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05150B55" w14:textId="77777777" w:rsidR="00E94EEB" w:rsidRPr="008542E2" w:rsidRDefault="00E94EEB" w:rsidP="00E94EE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67" w:type="dxa"/>
            <w:gridSpan w:val="4"/>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292832B8" w14:textId="352189D7" w:rsidR="00E94EEB" w:rsidRPr="008542E2" w:rsidRDefault="00B542DA" w:rsidP="00E94EEB">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E94EEB" w:rsidRPr="008542E2">
              <w:rPr>
                <w:rFonts w:eastAsia="Open Sans" w:cs="Open Sans"/>
                <w:sz w:val="18"/>
                <w:szCs w:val="18"/>
              </w:rPr>
              <w:t xml:space="preserve"> </w:t>
            </w:r>
          </w:p>
          <w:p w14:paraId="062E7F9C" w14:textId="77777777" w:rsidR="00E94EEB" w:rsidRPr="008542E2" w:rsidRDefault="00E94EEB"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 xml:space="preserve">Discuss how having a stored program differentiates computers from other devices and how switching between different programs allows general-purpose computers to perform a variety of user tasks </w:t>
            </w:r>
          </w:p>
          <w:p w14:paraId="40E23114" w14:textId="77777777" w:rsidR="00E94EEB" w:rsidRPr="008542E2" w:rsidRDefault="00E94EEB"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consider early computers and the development of computers from early calculating machines to the present day</w:t>
            </w:r>
          </w:p>
          <w:p w14:paraId="4081A8F4" w14:textId="77777777" w:rsidR="00E94EEB" w:rsidRPr="008542E2" w:rsidRDefault="00E94EEB"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look inside a computer to identify key hardware components to help students visualise concepts</w:t>
            </w:r>
          </w:p>
          <w:p w14:paraId="493B6691" w14:textId="77777777" w:rsidR="00E94EEB" w:rsidRPr="006532DC" w:rsidRDefault="00E94EEB"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w:t>
            </w:r>
          </w:p>
          <w:p w14:paraId="46F5847F" w14:textId="77777777" w:rsidR="006532DC" w:rsidRPr="008542E2" w:rsidRDefault="006532DC" w:rsidP="006532DC">
            <w:pPr>
              <w:pStyle w:val="ListParagraph"/>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7B5B7AC1" w14:textId="77777777" w:rsidR="008C6266" w:rsidRDefault="008C6266" w:rsidP="00E94EEB">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0C0F79D6" w14:textId="0B70A44B" w:rsidR="00E94EEB" w:rsidRPr="008542E2" w:rsidRDefault="00B542DA" w:rsidP="00E94EEB">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E94EEB" w:rsidRPr="008542E2">
              <w:rPr>
                <w:rFonts w:eastAsia="Open Sans" w:cs="Open Sans"/>
                <w:sz w:val="18"/>
                <w:szCs w:val="18"/>
              </w:rPr>
              <w:t>:</w:t>
            </w:r>
          </w:p>
          <w:p w14:paraId="13606D09" w14:textId="0B5A8C48" w:rsidR="00E94EEB" w:rsidRPr="008542E2" w:rsidRDefault="00E94EEB" w:rsidP="009C2EDE">
            <w:pPr>
              <w:pStyle w:val="ListParagraph"/>
              <w:numPr>
                <w:ilvl w:val="0"/>
                <w:numId w:val="16"/>
              </w:numPr>
              <w:spacing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542E2">
              <w:rPr>
                <w:rFonts w:asciiTheme="minorHAnsi" w:eastAsia="Open Sans" w:hAnsiTheme="minorHAnsi" w:cs="Open Sans"/>
                <w:sz w:val="18"/>
                <w:szCs w:val="18"/>
              </w:rPr>
              <w:t>Students research early computing devices and compare them to modern computers</w:t>
            </w:r>
          </w:p>
        </w:tc>
        <w:tc>
          <w:tcPr>
            <w:tcW w:w="2237"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4BE67E72" w14:textId="177B0B0D" w:rsidR="00E94EEB" w:rsidRPr="008C6266" w:rsidRDefault="00454F20" w:rsidP="003F276C">
            <w:pPr>
              <w:ind w:left="-25"/>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E94EEB" w:rsidRPr="003F276C">
              <w:rPr>
                <w:rFonts w:eastAsia="Open Sans" w:cs="Open Sans"/>
                <w:b/>
                <w:bCs/>
                <w:color w:val="000000" w:themeColor="text1"/>
                <w:sz w:val="18"/>
                <w:szCs w:val="18"/>
              </w:rPr>
              <w:t xml:space="preserve"> </w:t>
            </w:r>
            <w:r w:rsidR="00E94EEB" w:rsidRPr="008C6266">
              <w:rPr>
                <w:rFonts w:eastAsia="Open Sans" w:cs="Open Sans"/>
                <w:color w:val="000000" w:themeColor="text1"/>
                <w:sz w:val="18"/>
                <w:szCs w:val="18"/>
              </w:rPr>
              <w:t xml:space="preserve">pp. </w:t>
            </w:r>
            <w:r w:rsidR="00E94EEB" w:rsidRPr="008C6266">
              <w:rPr>
                <w:rFonts w:eastAsia="Aptos Narrow" w:cs="Aptos Narrow"/>
                <w:color w:val="000000" w:themeColor="text1"/>
                <w:sz w:val="18"/>
                <w:szCs w:val="18"/>
              </w:rPr>
              <w:t>2-3</w:t>
            </w:r>
          </w:p>
          <w:p w14:paraId="2BA8CDB3" w14:textId="6F171D8F" w:rsidR="00E94EEB" w:rsidRPr="008542E2" w:rsidRDefault="00E94EEB" w:rsidP="009B27E1">
            <w:pPr>
              <w:ind w:left="-25"/>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 xml:space="preserve">Look for videos about </w:t>
            </w:r>
            <w:r w:rsidR="000C377F" w:rsidRPr="008542E2">
              <w:rPr>
                <w:rFonts w:eastAsia="Aptos Narrow" w:cs="Aptos Narrow"/>
                <w:color w:val="000000" w:themeColor="text1"/>
                <w:sz w:val="18"/>
                <w:szCs w:val="18"/>
              </w:rPr>
              <w:t>ENIAC, EDVAC</w:t>
            </w:r>
            <w:r w:rsidRPr="008542E2">
              <w:rPr>
                <w:rFonts w:eastAsia="Aptos Narrow" w:cs="Aptos Narrow"/>
                <w:color w:val="000000" w:themeColor="text1"/>
                <w:sz w:val="18"/>
                <w:szCs w:val="18"/>
              </w:rPr>
              <w:t xml:space="preserve"> and Manchester Baby </w:t>
            </w:r>
          </w:p>
          <w:p w14:paraId="05E81FBA" w14:textId="77777777" w:rsidR="00E94EEB" w:rsidRPr="008542E2" w:rsidRDefault="00E94EEB" w:rsidP="00E94EEB">
            <w:pPr>
              <w:ind w:left="-25" w:firstLine="25"/>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 xml:space="preserve">e.g. </w:t>
            </w:r>
            <w:hyperlink r:id="rId17">
              <w:r w:rsidRPr="00B35E01">
                <w:rPr>
                  <w:rStyle w:val="Hyperlink"/>
                  <w:rFonts w:eastAsia="Aptos Narrow" w:cs="Aptos Narrow"/>
                  <w:sz w:val="18"/>
                  <w:szCs w:val="18"/>
                </w:rPr>
                <w:t>https://www.youtube.com/watch?v=golNhUyRLcQ</w:t>
              </w:r>
            </w:hyperlink>
          </w:p>
          <w:p w14:paraId="7543ABBD" w14:textId="77777777" w:rsidR="00E94EEB" w:rsidRPr="008542E2" w:rsidRDefault="00E94EEB" w:rsidP="00E94EE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94" w:type="dxa"/>
            <w:gridSpan w:val="3"/>
            <w:tcBorders>
              <w:top w:val="single" w:sz="4" w:space="0" w:color="DAD2FF" w:themeColor="text2" w:themeTint="1A"/>
              <w:left w:val="single" w:sz="4" w:space="0" w:color="DAD2FF" w:themeColor="text2" w:themeTint="1A"/>
              <w:bottom w:val="single" w:sz="4" w:space="0" w:color="DAD2FF" w:themeColor="text2" w:themeTint="1A"/>
            </w:tcBorders>
          </w:tcPr>
          <w:p w14:paraId="44F4BF83" w14:textId="71F23E81" w:rsidR="00E94EEB" w:rsidRPr="00952119" w:rsidRDefault="71832C9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2FF57204" w14:textId="7D364FCD" w:rsidR="00E94EEB" w:rsidRPr="00952119" w:rsidRDefault="71832C9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63478547" w14:textId="241690F6" w:rsidR="00E94EEB" w:rsidRPr="00952119" w:rsidRDefault="71832C9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7F116CFE" w14:textId="66B14EC6" w:rsidR="00E94EEB" w:rsidRPr="00952119" w:rsidRDefault="71832C9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402057B6" w14:textId="722B6B30" w:rsidR="00E94EEB" w:rsidRPr="00952119" w:rsidRDefault="00E94EEB" w:rsidP="00952119">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75" w:type="dxa"/>
            <w:tcBorders>
              <w:top w:val="single" w:sz="4" w:space="0" w:color="DAD2FF" w:themeColor="text2" w:themeTint="1A"/>
              <w:bottom w:val="single" w:sz="4" w:space="0" w:color="DAD2FF" w:themeColor="text2" w:themeTint="1A"/>
            </w:tcBorders>
          </w:tcPr>
          <w:p w14:paraId="6C5C87EF" w14:textId="455A0851" w:rsidR="00E94EEB" w:rsidRPr="00952119" w:rsidRDefault="71832C9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3D583F81" w14:textId="4314A427" w:rsidR="00E94EEB" w:rsidRPr="00952119" w:rsidRDefault="71832C9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Initiative</w:t>
            </w:r>
          </w:p>
          <w:p w14:paraId="33D1CA3E" w14:textId="0413D1E8" w:rsidR="00E94EEB" w:rsidRPr="00952119" w:rsidRDefault="00E94EEB" w:rsidP="00952119">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E94EEB" w:rsidRPr="00E12ADA" w14:paraId="03685D84" w14:textId="77777777" w:rsidTr="19779768">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12"/>
            <w:tcBorders>
              <w:top w:val="single" w:sz="4" w:space="0" w:color="DAD2FF" w:themeColor="text2" w:themeTint="1A"/>
              <w:left w:val="single" w:sz="4" w:space="0" w:color="DAD2FF" w:themeColor="text2" w:themeTint="1A"/>
            </w:tcBorders>
            <w:shd w:val="clear" w:color="auto" w:fill="E3DBF9" w:themeFill="accent2" w:themeFillTint="33"/>
          </w:tcPr>
          <w:p w14:paraId="1944E741" w14:textId="0732DF2E" w:rsidR="00E94EEB" w:rsidRPr="008542E2" w:rsidRDefault="00E94EEB" w:rsidP="00E94EEB">
            <w:pPr>
              <w:pStyle w:val="TableHeading"/>
              <w:rPr>
                <w:rFonts w:asciiTheme="minorHAnsi" w:hAnsiTheme="minorHAnsi"/>
                <w:lang w:val="en-GB"/>
              </w:rPr>
            </w:pPr>
            <w:r w:rsidRPr="008542E2">
              <w:rPr>
                <w:rFonts w:asciiTheme="minorHAnsi" w:hAnsiTheme="minorHAnsi"/>
                <w:b/>
                <w:bCs/>
                <w:color w:val="000000" w:themeColor="text1"/>
                <w:lang w:val="en-GB"/>
              </w:rPr>
              <w:t xml:space="preserve">Week 1 </w:t>
            </w:r>
            <w:r w:rsidRPr="008542E2">
              <w:rPr>
                <w:rFonts w:asciiTheme="minorHAnsi" w:hAnsiTheme="minorHAnsi"/>
                <w:b/>
                <w:bCs/>
                <w:color w:val="000000" w:themeColor="text1"/>
                <w:lang w:val="en-GB"/>
              </w:rPr>
              <w:br/>
              <w:t>Lesson 2</w:t>
            </w:r>
          </w:p>
        </w:tc>
      </w:tr>
      <w:tr w:rsidR="00DD1EE5" w:rsidRPr="008542E2" w14:paraId="2294A9D5" w14:textId="77777777" w:rsidTr="19779768">
        <w:trPr>
          <w:trHeight w:val="1385"/>
        </w:trPr>
        <w:tc>
          <w:tcPr>
            <w:cnfStyle w:val="001000000000" w:firstRow="0" w:lastRow="0" w:firstColumn="1" w:lastColumn="0" w:oddVBand="0" w:evenVBand="0" w:oddHBand="0" w:evenHBand="0" w:firstRowFirstColumn="0" w:firstRowLastColumn="0" w:lastRowFirstColumn="0" w:lastRowLastColumn="0"/>
            <w:tcW w:w="1555" w:type="dxa"/>
            <w:gridSpan w:val="2"/>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19B61A9A" w14:textId="77777777" w:rsidR="00A53CA6" w:rsidRPr="008542E2" w:rsidRDefault="00A53CA6" w:rsidP="00A53CA6">
            <w:pPr>
              <w:rPr>
                <w:rFonts w:eastAsia="Aptos Narrow" w:cs="Aptos Narrow"/>
                <w:color w:val="000000" w:themeColor="text1"/>
                <w:sz w:val="18"/>
                <w:szCs w:val="18"/>
              </w:rPr>
            </w:pPr>
            <w:r w:rsidRPr="008542E2">
              <w:rPr>
                <w:rFonts w:eastAsia="Aptos Narrow" w:cs="Aptos Narrow"/>
                <w:color w:val="000000" w:themeColor="text1"/>
                <w:sz w:val="18"/>
                <w:szCs w:val="18"/>
              </w:rPr>
              <w:t>Topic 1.1.2: von Neumann architecture</w:t>
            </w:r>
          </w:p>
          <w:p w14:paraId="7A27342D" w14:textId="77777777" w:rsidR="00A53CA6" w:rsidRPr="008542E2" w:rsidRDefault="00A53CA6" w:rsidP="00A53CA6">
            <w:pPr>
              <w:rPr>
                <w:rFonts w:eastAsia="Aptos Narrow" w:cs="Aptos Narrow"/>
                <w:color w:val="000000" w:themeColor="text1"/>
                <w:sz w:val="18"/>
                <w:szCs w:val="18"/>
              </w:rPr>
            </w:pPr>
          </w:p>
          <w:p w14:paraId="4D098A76" w14:textId="24E5E9DA" w:rsidR="00A53CA6" w:rsidRPr="008542E2" w:rsidRDefault="00B542DA" w:rsidP="00A53CA6">
            <w:pPr>
              <w:rPr>
                <w:rFonts w:eastAsia="Aptos Narrow" w:cs="Aptos Narrow"/>
                <w:color w:val="000000" w:themeColor="text1"/>
                <w:sz w:val="18"/>
                <w:szCs w:val="18"/>
              </w:rPr>
            </w:pPr>
            <w:r w:rsidRPr="00B542DA">
              <w:rPr>
                <w:rFonts w:eastAsia="Aptos Narrow" w:cs="Aptos Narrow"/>
                <w:sz w:val="18"/>
                <w:szCs w:val="18"/>
              </w:rPr>
              <w:t>Lesson title:</w:t>
            </w:r>
          </w:p>
          <w:p w14:paraId="0211A684" w14:textId="77777777" w:rsidR="00A53CA6" w:rsidRPr="008542E2" w:rsidRDefault="00A53CA6" w:rsidP="00A53CA6">
            <w:pPr>
              <w:rPr>
                <w:rFonts w:eastAsia="Aptos Narrow" w:cs="Aptos Narrow"/>
                <w:b w:val="0"/>
                <w:bCs w:val="0"/>
                <w:color w:val="000000" w:themeColor="text1"/>
                <w:sz w:val="18"/>
                <w:szCs w:val="18"/>
              </w:rPr>
            </w:pPr>
            <w:r w:rsidRPr="008542E2">
              <w:rPr>
                <w:rFonts w:eastAsia="Aptos Narrow" w:cs="Aptos Narrow"/>
                <w:b w:val="0"/>
                <w:bCs w:val="0"/>
                <w:color w:val="000000" w:themeColor="text1"/>
                <w:sz w:val="18"/>
                <w:szCs w:val="18"/>
              </w:rPr>
              <w:t>Von Neumann architecture</w:t>
            </w:r>
          </w:p>
          <w:p w14:paraId="55D84D92" w14:textId="77777777" w:rsidR="00A53CA6" w:rsidRPr="008542E2" w:rsidRDefault="00A53CA6" w:rsidP="00A53CA6">
            <w:pPr>
              <w:pStyle w:val="TableText"/>
              <w:rPr>
                <w:rFonts w:asciiTheme="minorHAnsi" w:hAnsiTheme="minorHAnsi"/>
                <w:sz w:val="18"/>
                <w:szCs w:val="18"/>
                <w:lang w:val="en-GB"/>
              </w:rPr>
            </w:pPr>
          </w:p>
        </w:tc>
        <w:tc>
          <w:tcPr>
            <w:tcW w:w="2551" w:type="dxa"/>
            <w:gridSpan w:val="2"/>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7A2DBAAA" w14:textId="77777777" w:rsidR="00A53CA6" w:rsidRPr="003F276C" w:rsidRDefault="00A53CA6" w:rsidP="00A53CA6">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1.1.2 von Neumann architecture</w:t>
            </w:r>
          </w:p>
          <w:p w14:paraId="246084C9" w14:textId="77777777" w:rsidR="00A53CA6" w:rsidRDefault="00A53CA6"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56078A5C" w14:textId="77777777" w:rsidR="00916C17" w:rsidRPr="008542E2" w:rsidRDefault="00916C17"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25D2DB1A" w14:textId="77777777" w:rsidR="00A53CA6" w:rsidRPr="006532DC" w:rsidRDefault="00A53C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252C443F" w14:textId="77777777" w:rsidR="00A53CA6" w:rsidRPr="006532DC" w:rsidRDefault="00A53C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2E42E986" w14:textId="77777777" w:rsidR="00A53CA6" w:rsidRPr="006532DC" w:rsidRDefault="00A53C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58057BD7" w14:textId="77777777" w:rsidR="00A53CA6" w:rsidRPr="006532DC" w:rsidRDefault="00A53C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656CCFDA" w14:textId="77777777" w:rsidR="00A53CA6" w:rsidRPr="006532DC" w:rsidRDefault="00A53C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1A6EDBDA" w14:textId="77777777" w:rsidR="00A53CA6" w:rsidRPr="006532DC" w:rsidRDefault="00A53C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6624B1DA" w14:textId="77777777" w:rsidR="00A53CA6" w:rsidRPr="008542E2" w:rsidRDefault="00A53CA6" w:rsidP="00A53CA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gridSpan w:val="2"/>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29F50520" w14:textId="58B5B46F" w:rsidR="00A53CA6" w:rsidRPr="008542E2" w:rsidRDefault="00B542DA" w:rsidP="00A53CA6">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A53CA6" w:rsidRPr="008542E2">
              <w:rPr>
                <w:rFonts w:eastAsia="Open Sans" w:cs="Open Sans"/>
                <w:sz w:val="18"/>
                <w:szCs w:val="18"/>
              </w:rPr>
              <w:t xml:space="preserve"> </w:t>
            </w:r>
          </w:p>
          <w:p w14:paraId="37D268AE" w14:textId="77777777" w:rsidR="00A53CA6" w:rsidRPr="008542E2" w:rsidRDefault="00A53CA6"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the von Neumann architecture and how it is still in use today</w:t>
            </w:r>
          </w:p>
          <w:p w14:paraId="1E069CB3" w14:textId="77777777" w:rsidR="00A53CA6" w:rsidRPr="008542E2" w:rsidRDefault="00A53CA6"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look for vintage CS textbooks and observe how these key principles remain constant</w:t>
            </w:r>
          </w:p>
          <w:p w14:paraId="7EB64F6C" w14:textId="77777777" w:rsidR="00A53CA6" w:rsidRPr="008542E2" w:rsidRDefault="00A53CA6"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w:t>
            </w:r>
          </w:p>
          <w:p w14:paraId="20991EBE" w14:textId="77777777" w:rsidR="00715D21" w:rsidRDefault="00715D21" w:rsidP="00A53CA6">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4F961AF4" w14:textId="44DB8BAF" w:rsidR="00A53CA6" w:rsidRPr="008542E2" w:rsidRDefault="00B542DA" w:rsidP="00A53CA6">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A53CA6" w:rsidRPr="008542E2">
              <w:rPr>
                <w:rFonts w:eastAsia="Open Sans" w:cs="Open Sans"/>
                <w:sz w:val="18"/>
                <w:szCs w:val="18"/>
              </w:rPr>
              <w:t>:</w:t>
            </w:r>
          </w:p>
          <w:p w14:paraId="4C94EE63" w14:textId="77777777" w:rsidR="00A53CA6" w:rsidRPr="008542E2" w:rsidRDefault="00A53CA6" w:rsidP="00A37D72">
            <w:pPr>
              <w:pStyle w:val="ListParagraph"/>
              <w:numPr>
                <w:ilvl w:val="0"/>
                <w:numId w:val="16"/>
              </w:numPr>
              <w:spacing w:after="0" w:line="276"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complete activity “Thinking like a computer scientist” on p5</w:t>
            </w:r>
          </w:p>
          <w:p w14:paraId="28C7F3E7" w14:textId="77777777" w:rsidR="00A53CA6" w:rsidRPr="008542E2" w:rsidRDefault="00A53CA6" w:rsidP="00A53CA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gridSpan w:val="2"/>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141FC92C" w14:textId="77777777" w:rsidR="00BB797A" w:rsidRPr="008C6266" w:rsidRDefault="00454F20" w:rsidP="00BB797A">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A53CA6" w:rsidRPr="003F276C">
              <w:rPr>
                <w:rFonts w:eastAsia="Open Sans" w:cs="Open Sans"/>
                <w:b/>
                <w:bCs/>
                <w:color w:val="000000" w:themeColor="text1"/>
                <w:sz w:val="18"/>
                <w:szCs w:val="18"/>
              </w:rPr>
              <w:t xml:space="preserve"> </w:t>
            </w:r>
            <w:r w:rsidR="00A53CA6" w:rsidRPr="008C6266">
              <w:rPr>
                <w:rFonts w:eastAsia="Open Sans" w:cs="Open Sans"/>
                <w:color w:val="000000" w:themeColor="text1"/>
                <w:sz w:val="18"/>
                <w:szCs w:val="18"/>
              </w:rPr>
              <w:t xml:space="preserve">pp. </w:t>
            </w:r>
          </w:p>
          <w:p w14:paraId="088A2D73" w14:textId="1B332504" w:rsidR="00A53CA6" w:rsidRPr="008C6266" w:rsidRDefault="00A53CA6" w:rsidP="00BB797A">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8C6266">
              <w:rPr>
                <w:rFonts w:eastAsia="Aptos Narrow" w:cs="Aptos Narrow"/>
                <w:color w:val="000000" w:themeColor="text1"/>
                <w:sz w:val="18"/>
                <w:szCs w:val="18"/>
              </w:rPr>
              <w:t>3-5</w:t>
            </w:r>
          </w:p>
          <w:p w14:paraId="0F422C8B" w14:textId="77777777" w:rsidR="00BB797A" w:rsidRPr="003F276C" w:rsidRDefault="00BB797A" w:rsidP="00BB797A">
            <w:pPr>
              <w:spacing w:after="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32F58277" w14:textId="77777777" w:rsidR="00A53CA6" w:rsidRPr="008542E2" w:rsidRDefault="00A53CA6" w:rsidP="00A53CA6">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r w:rsidRPr="008542E2">
              <w:rPr>
                <w:rFonts w:eastAsia="Aptos Narrow" w:cs="Aptos Narrow"/>
                <w:color w:val="auto"/>
                <w:sz w:val="18"/>
                <w:szCs w:val="18"/>
              </w:rPr>
              <w:t>Computerphile video:</w:t>
            </w:r>
            <w:r w:rsidRPr="008542E2">
              <w:rPr>
                <w:rFonts w:eastAsia="Aptos Narrow" w:cs="Aptos Narrow"/>
                <w:sz w:val="18"/>
                <w:szCs w:val="18"/>
              </w:rPr>
              <w:t xml:space="preserve"> </w:t>
            </w:r>
          </w:p>
          <w:p w14:paraId="0F9ADD4F" w14:textId="26FD4648" w:rsidR="00A53CA6" w:rsidRPr="008542E2" w:rsidRDefault="00A53CA6" w:rsidP="00A53CA6">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hyperlink r:id="rId18" w:history="1">
              <w:r w:rsidRPr="0063496C">
                <w:rPr>
                  <w:rStyle w:val="Hyperlink"/>
                  <w:rFonts w:eastAsia="Aptos Narrow" w:cs="Aptos Narrow"/>
                  <w:sz w:val="18"/>
                  <w:szCs w:val="18"/>
                </w:rPr>
                <w:t>https://www.youtube.com/watch?v=Ml3-kVYLNr8</w:t>
              </w:r>
            </w:hyperlink>
          </w:p>
          <w:p w14:paraId="11C6E52D" w14:textId="69AE72C9" w:rsidR="00A53CA6" w:rsidRPr="008542E2" w:rsidRDefault="00A53CA6" w:rsidP="00A53CA6">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Geeks</w:t>
            </w:r>
            <w:r w:rsidR="00AF311F">
              <w:rPr>
                <w:rFonts w:eastAsia="Aptos Narrow" w:cs="Aptos Narrow"/>
                <w:color w:val="000000" w:themeColor="text1"/>
                <w:sz w:val="18"/>
                <w:szCs w:val="18"/>
              </w:rPr>
              <w:t xml:space="preserve"> </w:t>
            </w:r>
            <w:r w:rsidRPr="008542E2">
              <w:rPr>
                <w:rFonts w:eastAsia="Aptos Narrow" w:cs="Aptos Narrow"/>
                <w:color w:val="000000" w:themeColor="text1"/>
                <w:sz w:val="18"/>
                <w:szCs w:val="18"/>
              </w:rPr>
              <w:t>For</w:t>
            </w:r>
            <w:r w:rsidR="00AF311F">
              <w:rPr>
                <w:rFonts w:eastAsia="Aptos Narrow" w:cs="Aptos Narrow"/>
                <w:color w:val="000000" w:themeColor="text1"/>
                <w:sz w:val="18"/>
                <w:szCs w:val="18"/>
              </w:rPr>
              <w:t xml:space="preserve"> </w:t>
            </w:r>
            <w:r w:rsidRPr="008542E2">
              <w:rPr>
                <w:rFonts w:eastAsia="Aptos Narrow" w:cs="Aptos Narrow"/>
                <w:color w:val="000000" w:themeColor="text1"/>
                <w:sz w:val="18"/>
                <w:szCs w:val="18"/>
              </w:rPr>
              <w:t>Geeks article:</w:t>
            </w:r>
          </w:p>
          <w:p w14:paraId="19E4BA7D" w14:textId="1652A91F" w:rsidR="00A53CA6" w:rsidRPr="008542E2" w:rsidRDefault="00A53CA6" w:rsidP="00A53CA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hyperlink r:id="rId19">
              <w:r w:rsidRPr="008542E2">
                <w:rPr>
                  <w:rStyle w:val="Hyperlink"/>
                  <w:rFonts w:eastAsia="Aptos Narrow" w:cs="Aptos Narrow"/>
                  <w:b w:val="0"/>
                  <w:bCs w:val="0"/>
                  <w:sz w:val="18"/>
                  <w:szCs w:val="18"/>
                  <w:lang w:val="en-GB"/>
                </w:rPr>
                <w:t>https://www.geeksforgeeks.org/computer-organization-architecture/computer-organization-von-neumann-architecture/</w:t>
              </w:r>
            </w:hyperlink>
            <w:r w:rsidRPr="008542E2">
              <w:rPr>
                <w:rFonts w:asciiTheme="minorHAnsi" w:eastAsia="Aptos Narrow" w:hAnsiTheme="minorHAnsi" w:cs="Aptos Narrow"/>
                <w:b w:val="0"/>
                <w:bCs w:val="0"/>
                <w:color w:val="000000" w:themeColor="text1"/>
                <w:sz w:val="18"/>
                <w:szCs w:val="18"/>
                <w:lang w:val="en-GB"/>
              </w:rPr>
              <w:t xml:space="preserve"> </w:t>
            </w:r>
          </w:p>
        </w:tc>
        <w:tc>
          <w:tcPr>
            <w:tcW w:w="1984" w:type="dxa"/>
            <w:gridSpan w:val="2"/>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0C10E4CD" w14:textId="3559F5DA" w:rsidR="00A53CA6" w:rsidRPr="00952119" w:rsidRDefault="01A8D8CF"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390C806C" w14:textId="3C6A6824" w:rsidR="00A53CA6" w:rsidRPr="00952119" w:rsidRDefault="01A8D8CF"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153D161A" w14:textId="25D92DEC" w:rsidR="00A53CA6" w:rsidRPr="00952119" w:rsidRDefault="01A8D8CF"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02F08554" w14:textId="659A854A" w:rsidR="00A53CA6" w:rsidRPr="00952119" w:rsidRDefault="01A8D8CF"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57C7BA98" w14:textId="5BB64C69" w:rsidR="00A53CA6" w:rsidRPr="00952119" w:rsidRDefault="00A53CA6" w:rsidP="00952119">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76D31184" w14:textId="28BB2B6C" w:rsidR="00A53CA6" w:rsidRPr="00952119" w:rsidRDefault="00A53CA6"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gridSpan w:val="2"/>
            <w:tcBorders>
              <w:left w:val="single" w:sz="4" w:space="0" w:color="DAD2FF" w:themeColor="text2" w:themeTint="1A"/>
            </w:tcBorders>
          </w:tcPr>
          <w:p w14:paraId="05953A32" w14:textId="5538970E" w:rsidR="00A53CA6" w:rsidRPr="00952119" w:rsidRDefault="01A8D8CF"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05BF54B8" w14:textId="38AF8D69" w:rsidR="00A53CA6" w:rsidRPr="00952119" w:rsidRDefault="01A8D8CF"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1A53F96E" w14:textId="59007A0E" w:rsidR="00A53CA6" w:rsidRPr="00952119" w:rsidRDefault="00A53CA6"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763B8844" w14:textId="77777777" w:rsidR="008D38AF" w:rsidRPr="008542E2" w:rsidRDefault="008D38AF">
      <w:r w:rsidRPr="008542E2">
        <w:br w:type="page"/>
      </w:r>
    </w:p>
    <w:tbl>
      <w:tblPr>
        <w:tblStyle w:val="GridTable6Colorful-Accent1"/>
        <w:tblW w:w="15163" w:type="dxa"/>
        <w:tblLayout w:type="fixed"/>
        <w:tblLook w:val="04A0" w:firstRow="1" w:lastRow="0" w:firstColumn="1" w:lastColumn="0" w:noHBand="0" w:noVBand="1"/>
      </w:tblPr>
      <w:tblGrid>
        <w:gridCol w:w="1555"/>
        <w:gridCol w:w="2551"/>
        <w:gridCol w:w="4904"/>
        <w:gridCol w:w="2136"/>
        <w:gridCol w:w="2032"/>
        <w:gridCol w:w="1985"/>
      </w:tblGrid>
      <w:tr w:rsidR="00A53CA6" w:rsidRPr="008542E2" w14:paraId="5348DD0E" w14:textId="77777777" w:rsidTr="008D38AF">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left w:val="single" w:sz="4" w:space="0" w:color="DAD2FF" w:themeColor="text2" w:themeTint="1A"/>
            </w:tcBorders>
            <w:shd w:val="clear" w:color="auto" w:fill="E3DBF9" w:themeFill="accent2" w:themeFillTint="33"/>
          </w:tcPr>
          <w:p w14:paraId="1DF8224E" w14:textId="6CA44D6F" w:rsidR="00A53CA6" w:rsidRPr="008542E2" w:rsidRDefault="00A53CA6" w:rsidP="00A53CA6">
            <w:pPr>
              <w:pStyle w:val="TableHeading"/>
              <w:rPr>
                <w:rFonts w:asciiTheme="minorHAnsi" w:hAnsiTheme="minorHAnsi"/>
                <w:lang w:val="en-GB"/>
              </w:rPr>
            </w:pPr>
            <w:r w:rsidRPr="008542E2">
              <w:rPr>
                <w:rFonts w:asciiTheme="minorHAnsi" w:hAnsiTheme="minorHAnsi"/>
                <w:b/>
                <w:bCs/>
                <w:color w:val="000000" w:themeColor="text1"/>
                <w:lang w:val="en-GB"/>
              </w:rPr>
              <w:t xml:space="preserve">Week 1 </w:t>
            </w:r>
            <w:r w:rsidRPr="008542E2">
              <w:rPr>
                <w:rFonts w:asciiTheme="minorHAnsi" w:hAnsiTheme="minorHAnsi"/>
                <w:b/>
                <w:bCs/>
                <w:color w:val="000000" w:themeColor="text1"/>
                <w:lang w:val="en-GB"/>
              </w:rPr>
              <w:br/>
              <w:t>Lesson 3</w:t>
            </w:r>
          </w:p>
        </w:tc>
      </w:tr>
      <w:tr w:rsidR="00DD1EE5" w:rsidRPr="008542E2" w14:paraId="2CED612F"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left w:val="single" w:sz="4" w:space="0" w:color="DAD2FF" w:themeColor="text2" w:themeTint="1A"/>
            </w:tcBorders>
            <w:shd w:val="clear" w:color="auto" w:fill="FFFFFF" w:themeFill="background2"/>
          </w:tcPr>
          <w:p w14:paraId="483609F1" w14:textId="77777777" w:rsidR="009F459F" w:rsidRPr="008542E2" w:rsidRDefault="009F459F" w:rsidP="009F459F">
            <w:pPr>
              <w:rPr>
                <w:rFonts w:eastAsia="Aptos Narrow" w:cs="Aptos Narrow"/>
                <w:color w:val="000000" w:themeColor="text1"/>
                <w:sz w:val="18"/>
                <w:szCs w:val="18"/>
              </w:rPr>
            </w:pPr>
            <w:r w:rsidRPr="008542E2">
              <w:rPr>
                <w:rFonts w:eastAsia="Aptos Narrow" w:cs="Aptos Narrow"/>
                <w:color w:val="000000" w:themeColor="text1"/>
                <w:sz w:val="18"/>
                <w:szCs w:val="18"/>
              </w:rPr>
              <w:t>Topic 1.1.3: Internal components</w:t>
            </w:r>
          </w:p>
          <w:p w14:paraId="5C283EF0" w14:textId="77777777" w:rsidR="009F459F" w:rsidRPr="008542E2" w:rsidRDefault="009F459F" w:rsidP="009F459F">
            <w:pPr>
              <w:rPr>
                <w:rFonts w:eastAsia="Aptos Narrow" w:cs="Aptos Narrow"/>
                <w:color w:val="000000" w:themeColor="text1"/>
                <w:sz w:val="18"/>
                <w:szCs w:val="18"/>
              </w:rPr>
            </w:pPr>
            <w:r w:rsidRPr="008542E2">
              <w:rPr>
                <w:rFonts w:eastAsia="Aptos Narrow" w:cs="Aptos Narrow"/>
                <w:color w:val="000000" w:themeColor="text1"/>
                <w:sz w:val="18"/>
                <w:szCs w:val="18"/>
              </w:rPr>
              <w:t>a) CPU</w:t>
            </w:r>
          </w:p>
          <w:p w14:paraId="0F03559B" w14:textId="77777777" w:rsidR="009F459F" w:rsidRPr="008542E2" w:rsidRDefault="009F459F" w:rsidP="009F459F">
            <w:pPr>
              <w:rPr>
                <w:rFonts w:eastAsia="Aptos Narrow" w:cs="Aptos Narrow"/>
                <w:color w:val="000000" w:themeColor="text1"/>
                <w:sz w:val="18"/>
                <w:szCs w:val="18"/>
              </w:rPr>
            </w:pPr>
            <w:r w:rsidRPr="008542E2">
              <w:rPr>
                <w:rFonts w:eastAsia="Aptos Narrow" w:cs="Aptos Narrow"/>
                <w:color w:val="000000" w:themeColor="text1"/>
                <w:sz w:val="18"/>
                <w:szCs w:val="18"/>
              </w:rPr>
              <w:t>b) Memory</w:t>
            </w:r>
          </w:p>
          <w:p w14:paraId="0DF7DBAD" w14:textId="77777777" w:rsidR="009F459F" w:rsidRPr="008542E2" w:rsidRDefault="009F459F" w:rsidP="009F459F">
            <w:pPr>
              <w:rPr>
                <w:rFonts w:eastAsia="Aptos Narrow" w:cs="Aptos Narrow"/>
                <w:color w:val="000000" w:themeColor="text1"/>
                <w:sz w:val="18"/>
                <w:szCs w:val="18"/>
              </w:rPr>
            </w:pPr>
          </w:p>
          <w:p w14:paraId="78B33072" w14:textId="433B6DDD" w:rsidR="009F459F" w:rsidRPr="008542E2" w:rsidRDefault="00B542DA" w:rsidP="009F459F">
            <w:pPr>
              <w:rPr>
                <w:rFonts w:eastAsia="Aptos Narrow" w:cs="Aptos Narrow"/>
                <w:color w:val="000000" w:themeColor="text1"/>
                <w:sz w:val="18"/>
                <w:szCs w:val="18"/>
              </w:rPr>
            </w:pPr>
            <w:r w:rsidRPr="00B542DA">
              <w:rPr>
                <w:rFonts w:eastAsia="Aptos Narrow" w:cs="Aptos Narrow"/>
                <w:sz w:val="18"/>
                <w:szCs w:val="18"/>
              </w:rPr>
              <w:t>Lesson title:</w:t>
            </w:r>
          </w:p>
          <w:p w14:paraId="5E13BF36" w14:textId="0DE77334" w:rsidR="009F459F" w:rsidRPr="008542E2" w:rsidRDefault="009F459F" w:rsidP="008D38AF">
            <w:pPr>
              <w:rPr>
                <w:color w:val="000000" w:themeColor="text1"/>
                <w:sz w:val="18"/>
                <w:szCs w:val="18"/>
              </w:rPr>
            </w:pPr>
            <w:r w:rsidRPr="008542E2">
              <w:rPr>
                <w:rFonts w:eastAsia="Aptos Narrow" w:cs="Aptos Narrow"/>
                <w:b w:val="0"/>
                <w:bCs w:val="0"/>
                <w:color w:val="000000" w:themeColor="text1"/>
                <w:sz w:val="18"/>
                <w:szCs w:val="18"/>
              </w:rPr>
              <w:t>Internal components part 1</w:t>
            </w:r>
          </w:p>
        </w:tc>
        <w:tc>
          <w:tcPr>
            <w:tcW w:w="2551" w:type="dxa"/>
            <w:shd w:val="clear" w:color="auto" w:fill="FFFFFF" w:themeFill="background2"/>
          </w:tcPr>
          <w:p w14:paraId="4882307A" w14:textId="77777777" w:rsidR="009F459F" w:rsidRPr="008542E2" w:rsidRDefault="009F459F" w:rsidP="003F276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1.1.3 Internal components of a computer system</w:t>
            </w:r>
          </w:p>
          <w:p w14:paraId="703B5EE2" w14:textId="77777777" w:rsidR="009F459F" w:rsidRDefault="009F459F"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575D4C07" w14:textId="77777777" w:rsidR="00916C17" w:rsidRPr="008542E2" w:rsidRDefault="00916C17"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30B3F4A5" w14:textId="77777777" w:rsidR="009F459F" w:rsidRPr="006532DC" w:rsidRDefault="009F459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02BD3131" w14:textId="77777777" w:rsidR="009F459F" w:rsidRPr="006532DC" w:rsidRDefault="009F459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2F14D0B6" w14:textId="77777777" w:rsidR="009F459F" w:rsidRPr="006532DC" w:rsidRDefault="009F459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4C979A87" w14:textId="77777777" w:rsidR="009F459F" w:rsidRPr="006532DC" w:rsidRDefault="009F459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6F1017AA" w14:textId="77777777" w:rsidR="009F459F" w:rsidRPr="006532DC" w:rsidRDefault="009F459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5768C0CE" w14:textId="77777777" w:rsidR="009F459F" w:rsidRDefault="009F459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474623AA" w14:textId="77777777" w:rsidR="0063496C" w:rsidRPr="006532DC" w:rsidRDefault="0063496C" w:rsidP="0063496C">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p>
          <w:p w14:paraId="2DEFDB2D" w14:textId="3C6A0855" w:rsidR="009F459F" w:rsidRDefault="00B542DA"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217CD335" w14:textId="77777777" w:rsidR="005340F7" w:rsidRPr="008542E2" w:rsidRDefault="005340F7"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65B821A4" w14:textId="77777777" w:rsidR="009F459F" w:rsidRPr="006532DC" w:rsidRDefault="009F459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the internal components of a computer system based on von Neumann architecture</w:t>
            </w:r>
          </w:p>
          <w:p w14:paraId="369B54D5" w14:textId="5C0A78CB" w:rsidR="009F459F" w:rsidRPr="008542E2" w:rsidRDefault="009F459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542E2">
              <w:rPr>
                <w:rFonts w:asciiTheme="minorHAnsi" w:eastAsia="Aptos Narrow" w:hAnsiTheme="minorHAnsi" w:cs="Aptos Narrow"/>
                <w:sz w:val="18"/>
                <w:szCs w:val="18"/>
              </w:rPr>
              <w:t xml:space="preserve">Develop an expression </w:t>
            </w:r>
            <w:bookmarkStart w:id="9" w:name="_Int_nSuG9VLl"/>
            <w:r w:rsidRPr="008542E2">
              <w:rPr>
                <w:rFonts w:asciiTheme="minorHAnsi" w:eastAsia="Aptos Narrow" w:hAnsiTheme="minorHAnsi" w:cs="Aptos Narrow"/>
                <w:sz w:val="18"/>
                <w:szCs w:val="18"/>
              </w:rPr>
              <w:t>for the amount of</w:t>
            </w:r>
            <w:bookmarkEnd w:id="9"/>
            <w:r w:rsidRPr="008542E2">
              <w:rPr>
                <w:rFonts w:asciiTheme="minorHAnsi" w:eastAsia="Aptos Narrow" w:hAnsiTheme="minorHAnsi" w:cs="Aptos Narrow"/>
                <w:sz w:val="18"/>
                <w:szCs w:val="18"/>
              </w:rPr>
              <w:t xml:space="preserve"> addressable memory</w:t>
            </w:r>
          </w:p>
        </w:tc>
        <w:tc>
          <w:tcPr>
            <w:tcW w:w="4904" w:type="dxa"/>
            <w:shd w:val="clear" w:color="auto" w:fill="FFFFFF" w:themeFill="background2"/>
          </w:tcPr>
          <w:p w14:paraId="74CF25A6" w14:textId="6F51EAD2" w:rsidR="009F459F" w:rsidRPr="008542E2" w:rsidRDefault="00B542DA" w:rsidP="009F459F">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9F459F" w:rsidRPr="008542E2">
              <w:rPr>
                <w:rFonts w:eastAsia="Open Sans" w:cs="Open Sans"/>
                <w:sz w:val="18"/>
                <w:szCs w:val="18"/>
              </w:rPr>
              <w:t xml:space="preserve"> </w:t>
            </w:r>
          </w:p>
          <w:p w14:paraId="49E45088" w14:textId="77777777" w:rsidR="009F459F" w:rsidRPr="008542E2" w:rsidRDefault="009F459F"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the roles of the CPU and Memory as well as the different types of memory (RAM, ROM, Cache). Note that memory hierarchy is covered in topic 1.1.6.</w:t>
            </w:r>
          </w:p>
          <w:p w14:paraId="56F25BBA" w14:textId="77777777" w:rsidR="009F459F" w:rsidRPr="008542E2" w:rsidRDefault="009F459F"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w:t>
            </w:r>
          </w:p>
          <w:p w14:paraId="2AB5E51C" w14:textId="77777777" w:rsidR="009F459F" w:rsidRPr="008542E2" w:rsidRDefault="009F459F"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Teacher demonstrates how to develop an expression for the amount of addressable memory (see worked example on p10)</w:t>
            </w:r>
          </w:p>
          <w:p w14:paraId="5AEE9DF9" w14:textId="77777777" w:rsidR="00715D21" w:rsidRDefault="00715D21" w:rsidP="009F459F">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2233D871" w14:textId="1E651219" w:rsidR="009F459F" w:rsidRPr="008542E2" w:rsidRDefault="00B542DA" w:rsidP="009F459F">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9F459F" w:rsidRPr="008542E2">
              <w:rPr>
                <w:rFonts w:eastAsia="Open Sans" w:cs="Open Sans"/>
                <w:sz w:val="18"/>
                <w:szCs w:val="18"/>
              </w:rPr>
              <w:t>:</w:t>
            </w:r>
          </w:p>
          <w:p w14:paraId="3A032B50" w14:textId="59F4E364" w:rsidR="009F459F" w:rsidRPr="008542E2" w:rsidRDefault="009F459F" w:rsidP="00A37D72">
            <w:pPr>
              <w:pStyle w:val="ListParagraph"/>
              <w:numPr>
                <w:ilvl w:val="0"/>
                <w:numId w:val="16"/>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 xml:space="preserve">Students use Formulator Tarsia to </w:t>
            </w:r>
            <w:r w:rsidR="00EA55FF" w:rsidRPr="008542E2">
              <w:rPr>
                <w:rFonts w:asciiTheme="minorHAnsi" w:eastAsia="Open Sans" w:hAnsiTheme="minorHAnsi" w:cs="Open Sans"/>
                <w:sz w:val="18"/>
                <w:szCs w:val="18"/>
              </w:rPr>
              <w:t>make a</w:t>
            </w:r>
            <w:r w:rsidRPr="008542E2">
              <w:rPr>
                <w:rFonts w:asciiTheme="minorHAnsi" w:eastAsia="Open Sans" w:hAnsiTheme="minorHAnsi" w:cs="Open Sans"/>
                <w:sz w:val="18"/>
                <w:szCs w:val="18"/>
              </w:rPr>
              <w:t xml:space="preserve"> matching activity with key terms / definitions and then swap with each other</w:t>
            </w:r>
          </w:p>
          <w:p w14:paraId="00123D89" w14:textId="77777777" w:rsidR="009F459F" w:rsidRPr="008542E2" w:rsidRDefault="009F459F" w:rsidP="009F459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136" w:type="dxa"/>
            <w:shd w:val="clear" w:color="auto" w:fill="FFFFFF" w:themeFill="background2"/>
          </w:tcPr>
          <w:p w14:paraId="26A161BF" w14:textId="7BF77899" w:rsidR="009F459F" w:rsidRPr="008C6266" w:rsidRDefault="00454F20" w:rsidP="009F459F">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9F459F" w:rsidRPr="003F276C">
              <w:rPr>
                <w:rFonts w:eastAsia="Open Sans" w:cs="Open Sans"/>
                <w:b/>
                <w:bCs/>
                <w:color w:val="000000" w:themeColor="text1"/>
                <w:sz w:val="18"/>
                <w:szCs w:val="18"/>
              </w:rPr>
              <w:t xml:space="preserve"> </w:t>
            </w:r>
            <w:r w:rsidR="009F459F" w:rsidRPr="008C6266">
              <w:rPr>
                <w:rFonts w:eastAsia="Open Sans" w:cs="Open Sans"/>
                <w:color w:val="000000" w:themeColor="text1"/>
                <w:sz w:val="18"/>
                <w:szCs w:val="18"/>
              </w:rPr>
              <w:t xml:space="preserve">pp. </w:t>
            </w:r>
            <w:r w:rsidR="009F459F" w:rsidRPr="008C6266">
              <w:rPr>
                <w:rFonts w:eastAsia="Aptos Narrow" w:cs="Aptos Narrow"/>
                <w:color w:val="000000" w:themeColor="text1"/>
                <w:sz w:val="18"/>
                <w:szCs w:val="18"/>
              </w:rPr>
              <w:t>5-7</w:t>
            </w:r>
          </w:p>
          <w:p w14:paraId="182FB362" w14:textId="77777777" w:rsidR="009F459F" w:rsidRPr="008542E2" w:rsidRDefault="009F459F" w:rsidP="009F459F">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90165A7" w14:textId="77777777" w:rsidR="009F459F" w:rsidRPr="008542E2" w:rsidRDefault="009F459F" w:rsidP="009F459F">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Code.org video:</w:t>
            </w:r>
          </w:p>
          <w:p w14:paraId="45A5BA91" w14:textId="77777777" w:rsidR="009F459F" w:rsidRPr="008542E2" w:rsidRDefault="009F459F" w:rsidP="009F459F">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hyperlink r:id="rId20">
              <w:r w:rsidRPr="008542E2">
                <w:rPr>
                  <w:rStyle w:val="Hyperlink"/>
                  <w:rFonts w:eastAsia="Aptos Narrow" w:cs="Aptos Narrow"/>
                  <w:sz w:val="18"/>
                  <w:szCs w:val="18"/>
                </w:rPr>
                <w:t>https://www.youtube.com/watch?v=DKGZlaPlVLY</w:t>
              </w:r>
            </w:hyperlink>
          </w:p>
          <w:p w14:paraId="01F3331B" w14:textId="77777777" w:rsidR="009F459F" w:rsidRPr="008542E2" w:rsidRDefault="009F459F" w:rsidP="009F459F">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69FC51E5" w14:textId="77777777" w:rsidR="009F459F" w:rsidRPr="008542E2" w:rsidRDefault="009F459F" w:rsidP="009F459F">
            <w:pPr>
              <w:cnfStyle w:val="000000100000" w:firstRow="0" w:lastRow="0" w:firstColumn="0" w:lastColumn="0" w:oddVBand="0" w:evenVBand="0" w:oddHBand="1" w:evenHBand="0" w:firstRowFirstColumn="0" w:firstRowLastColumn="0" w:lastRowFirstColumn="0" w:lastRowLastColumn="0"/>
              <w:rPr>
                <w:rFonts w:eastAsia="Aptos Narrow" w:cs="Aptos Narrow"/>
                <w:b/>
                <w:bCs/>
                <w:sz w:val="18"/>
                <w:szCs w:val="18"/>
              </w:rPr>
            </w:pPr>
          </w:p>
          <w:p w14:paraId="56CF4F30" w14:textId="77777777" w:rsidR="009F459F" w:rsidRPr="008542E2" w:rsidRDefault="009F459F" w:rsidP="009F459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032" w:type="dxa"/>
            <w:shd w:val="clear" w:color="auto" w:fill="FFFFFF" w:themeFill="background2"/>
          </w:tcPr>
          <w:p w14:paraId="03D740C1" w14:textId="1FEE2C84" w:rsidR="009F459F" w:rsidRPr="00952119" w:rsidRDefault="45C0DE2A"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28E8B3BC" w14:textId="07212826" w:rsidR="009F459F" w:rsidRPr="00952119" w:rsidRDefault="45C0DE2A"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2AD85C81" w14:textId="7FA6B36C" w:rsidR="009F459F" w:rsidRPr="00952119" w:rsidRDefault="45C0DE2A"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418D62EA" w14:textId="1019CFFB" w:rsidR="009F459F" w:rsidRPr="00952119" w:rsidRDefault="45C0DE2A"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119B30E2" w14:textId="5BAC4661" w:rsidR="009F459F" w:rsidRPr="00952119" w:rsidRDefault="009F459F"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A1DDAE6" w14:textId="6111D423" w:rsidR="009F459F" w:rsidRPr="00952119" w:rsidRDefault="009F459F"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30B0613A" w14:textId="4F07DC3D" w:rsidR="009F459F" w:rsidRPr="00952119" w:rsidRDefault="45C0DE2A"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Decision making</w:t>
            </w:r>
          </w:p>
          <w:p w14:paraId="25A7AEE6" w14:textId="7809A80E" w:rsidR="009F459F" w:rsidRPr="00952119" w:rsidRDefault="009F459F"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0087662" w14:textId="71827604" w:rsidR="008D38AF" w:rsidRPr="008542E2" w:rsidRDefault="008D38AF" w:rsidP="00BA43D2">
      <w:pPr>
        <w:pStyle w:val="BodyText"/>
        <w:rPr>
          <w:rStyle w:val="Strong"/>
          <w:b w:val="0"/>
          <w:bCs w:val="0"/>
          <w:lang w:val="en-GB"/>
        </w:rPr>
      </w:pPr>
    </w:p>
    <w:tbl>
      <w:tblPr>
        <w:tblStyle w:val="GridTable6Colorful-Accent1"/>
        <w:tblW w:w="0" w:type="auto"/>
        <w:tblLayout w:type="fixed"/>
        <w:tblLook w:val="04A0" w:firstRow="1" w:lastRow="0" w:firstColumn="1" w:lastColumn="0" w:noHBand="0" w:noVBand="1"/>
      </w:tblPr>
      <w:tblGrid>
        <w:gridCol w:w="1508"/>
        <w:gridCol w:w="48"/>
        <w:gridCol w:w="2550"/>
        <w:gridCol w:w="4822"/>
        <w:gridCol w:w="2268"/>
        <w:gridCol w:w="1982"/>
        <w:gridCol w:w="1989"/>
      </w:tblGrid>
      <w:tr w:rsidR="00331BA1" w:rsidRPr="008542E2" w14:paraId="64FDF9CC" w14:textId="77777777" w:rsidTr="002B061D">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6" w:type="dxa"/>
            <w:gridSpan w:val="2"/>
            <w:shd w:val="clear" w:color="auto" w:fill="341583" w:themeFill="accent2" w:themeFillShade="80"/>
            <w:vAlign w:val="center"/>
          </w:tcPr>
          <w:p w14:paraId="174689DE" w14:textId="77777777" w:rsidR="008B3E6E" w:rsidRPr="005340F7" w:rsidRDefault="008B3E6E" w:rsidP="00A76610">
            <w:pPr>
              <w:pStyle w:val="TableHeading"/>
              <w:jc w:val="center"/>
              <w:rPr>
                <w:b/>
                <w:bCs/>
                <w:color w:val="FFFFFF" w:themeColor="background1"/>
                <w:sz w:val="20"/>
                <w:szCs w:val="24"/>
                <w:lang w:val="en-GB"/>
              </w:rPr>
            </w:pPr>
            <w:r w:rsidRPr="005340F7">
              <w:rPr>
                <w:b/>
                <w:bCs/>
                <w:color w:val="FFFFFF" w:themeColor="background1"/>
                <w:sz w:val="20"/>
                <w:szCs w:val="24"/>
                <w:lang w:val="en-GB"/>
              </w:rPr>
              <w:t>Topic</w:t>
            </w:r>
            <w:r w:rsidRPr="005340F7">
              <w:rPr>
                <w:b/>
                <w:bCs/>
                <w:color w:val="FFFFFF" w:themeColor="background1"/>
                <w:sz w:val="20"/>
                <w:szCs w:val="24"/>
                <w:lang w:val="en-GB"/>
              </w:rPr>
              <w:br/>
              <w:t>Sub topic</w:t>
            </w:r>
            <w:r w:rsidRPr="005340F7">
              <w:rPr>
                <w:b/>
                <w:bCs/>
                <w:color w:val="FFFFFF" w:themeColor="background1"/>
                <w:sz w:val="20"/>
                <w:szCs w:val="24"/>
                <w:lang w:val="en-GB"/>
              </w:rPr>
              <w:br/>
            </w:r>
            <w:r w:rsidRPr="005340F7">
              <w:rPr>
                <w:rFonts w:asciiTheme="minorHAnsi" w:hAnsiTheme="minorHAnsi"/>
                <w:b/>
                <w:bCs/>
                <w:color w:val="FFFFFF" w:themeColor="background1"/>
                <w:sz w:val="20"/>
                <w:szCs w:val="24"/>
                <w:lang w:val="en-GB"/>
              </w:rPr>
              <w:t>Lesson title</w:t>
            </w:r>
          </w:p>
        </w:tc>
        <w:tc>
          <w:tcPr>
            <w:tcW w:w="2550" w:type="dxa"/>
            <w:shd w:val="clear" w:color="auto" w:fill="341583" w:themeFill="accent2" w:themeFillShade="80"/>
            <w:vAlign w:val="center"/>
          </w:tcPr>
          <w:p w14:paraId="0823C9DE" w14:textId="77777777" w:rsidR="008B3E6E" w:rsidRPr="005340F7"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5340F7">
              <w:rPr>
                <w:b/>
                <w:bCs/>
                <w:color w:val="FFFFFF" w:themeColor="background1"/>
                <w:sz w:val="20"/>
                <w:szCs w:val="24"/>
                <w:lang w:val="en-GB"/>
              </w:rPr>
              <w:t>Specification reference</w:t>
            </w:r>
          </w:p>
        </w:tc>
        <w:tc>
          <w:tcPr>
            <w:tcW w:w="4822" w:type="dxa"/>
            <w:shd w:val="clear" w:color="auto" w:fill="341583" w:themeFill="accent2" w:themeFillShade="80"/>
            <w:vAlign w:val="center"/>
          </w:tcPr>
          <w:p w14:paraId="6003F04F" w14:textId="39C54FB3" w:rsidR="008B3E6E" w:rsidRPr="005340F7"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5340F7">
              <w:rPr>
                <w:b/>
                <w:bCs/>
                <w:color w:val="FFFFFF" w:themeColor="background1"/>
                <w:sz w:val="20"/>
                <w:szCs w:val="24"/>
                <w:lang w:val="en-GB"/>
              </w:rPr>
              <w:t xml:space="preserve">Suggested </w:t>
            </w:r>
            <w:r w:rsidR="00B542DA" w:rsidRPr="005340F7">
              <w:rPr>
                <w:b/>
                <w:bCs/>
                <w:color w:val="FFFFFF" w:themeColor="background1"/>
                <w:sz w:val="20"/>
                <w:szCs w:val="24"/>
                <w:lang w:val="en-GB"/>
              </w:rPr>
              <w:t>Activities</w:t>
            </w:r>
          </w:p>
        </w:tc>
        <w:tc>
          <w:tcPr>
            <w:tcW w:w="2268" w:type="dxa"/>
            <w:shd w:val="clear" w:color="auto" w:fill="341583" w:themeFill="accent2" w:themeFillShade="80"/>
            <w:vAlign w:val="center"/>
          </w:tcPr>
          <w:p w14:paraId="1226FC6A" w14:textId="77777777" w:rsidR="008B3E6E" w:rsidRPr="005340F7"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5340F7">
              <w:rPr>
                <w:b/>
                <w:bCs/>
                <w:color w:val="FFFFFF" w:themeColor="background1"/>
                <w:sz w:val="20"/>
                <w:szCs w:val="24"/>
                <w:lang w:val="en-GB"/>
              </w:rPr>
              <w:t>Suggested resources</w:t>
            </w:r>
          </w:p>
        </w:tc>
        <w:tc>
          <w:tcPr>
            <w:tcW w:w="1982" w:type="dxa"/>
            <w:shd w:val="clear" w:color="auto" w:fill="341583" w:themeFill="accent2" w:themeFillShade="80"/>
            <w:vAlign w:val="center"/>
          </w:tcPr>
          <w:p w14:paraId="7CAE2FB1" w14:textId="77777777" w:rsidR="008B3E6E" w:rsidRPr="005340F7"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5340F7">
              <w:rPr>
                <w:b/>
                <w:bCs/>
                <w:color w:val="FFFFFF" w:themeColor="background1"/>
                <w:sz w:val="20"/>
                <w:szCs w:val="24"/>
                <w:lang w:val="en-GB"/>
              </w:rPr>
              <w:t>Which skills acquired in this lesson are explicitly assessed through examination?</w:t>
            </w:r>
          </w:p>
        </w:tc>
        <w:tc>
          <w:tcPr>
            <w:tcW w:w="1989" w:type="dxa"/>
            <w:shd w:val="clear" w:color="auto" w:fill="341583" w:themeFill="accent2" w:themeFillShade="80"/>
            <w:vAlign w:val="center"/>
          </w:tcPr>
          <w:p w14:paraId="41689A8D" w14:textId="77777777" w:rsidR="008B3E6E" w:rsidRPr="005340F7"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5340F7">
              <w:rPr>
                <w:b/>
                <w:bCs/>
                <w:color w:val="FFFFFF" w:themeColor="background1"/>
                <w:sz w:val="20"/>
                <w:szCs w:val="24"/>
                <w:lang w:val="en-GB"/>
              </w:rPr>
              <w:t>Which skills could be acquired through teaching and delivery in this lesson?</w:t>
            </w:r>
          </w:p>
        </w:tc>
      </w:tr>
      <w:tr w:rsidR="008B3E6E" w:rsidRPr="008542E2" w14:paraId="02EACFDA" w14:textId="77777777" w:rsidTr="006B719C">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7" w:type="dxa"/>
            <w:gridSpan w:val="7"/>
            <w:shd w:val="clear" w:color="auto" w:fill="E3DBF9" w:themeFill="accent2" w:themeFillTint="33"/>
          </w:tcPr>
          <w:p w14:paraId="7E64FA7F" w14:textId="1496C42B" w:rsidR="008B3E6E" w:rsidRPr="008542E2" w:rsidRDefault="008B3E6E">
            <w:pPr>
              <w:pStyle w:val="TableHeading"/>
              <w:rPr>
                <w:color w:val="FFFFFF" w:themeColor="background1"/>
                <w:lang w:val="en-GB"/>
              </w:rPr>
            </w:pPr>
            <w:r w:rsidRPr="008542E2">
              <w:rPr>
                <w:b/>
                <w:bCs/>
                <w:color w:val="000000" w:themeColor="text1"/>
                <w:lang w:val="en-GB"/>
              </w:rPr>
              <w:t xml:space="preserve">Week </w:t>
            </w:r>
            <w:r w:rsidR="008927C5" w:rsidRPr="008542E2">
              <w:rPr>
                <w:b/>
                <w:bCs/>
                <w:color w:val="000000" w:themeColor="text1"/>
                <w:lang w:val="en-GB"/>
              </w:rPr>
              <w:t>2</w:t>
            </w:r>
            <w:r w:rsidRPr="008542E2">
              <w:rPr>
                <w:b/>
                <w:bCs/>
                <w:color w:val="000000" w:themeColor="text1"/>
                <w:lang w:val="en-GB"/>
              </w:rPr>
              <w:br/>
              <w:t>Lesson 1</w:t>
            </w:r>
          </w:p>
        </w:tc>
      </w:tr>
      <w:tr w:rsidR="00331BA1" w:rsidRPr="008542E2" w14:paraId="3A68ABBF" w14:textId="77777777" w:rsidTr="002B061D">
        <w:trPr>
          <w:trHeight w:val="702"/>
        </w:trPr>
        <w:tc>
          <w:tcPr>
            <w:cnfStyle w:val="001000000000" w:firstRow="0" w:lastRow="0" w:firstColumn="1" w:lastColumn="0" w:oddVBand="0" w:evenVBand="0" w:oddHBand="0" w:evenHBand="0" w:firstRowFirstColumn="0" w:firstRowLastColumn="0" w:lastRowFirstColumn="0" w:lastRowLastColumn="0"/>
            <w:tcW w:w="1508" w:type="dxa"/>
          </w:tcPr>
          <w:p w14:paraId="1FDAB41C" w14:textId="77777777" w:rsidR="0017661D" w:rsidRPr="008542E2" w:rsidRDefault="0017661D" w:rsidP="0017661D">
            <w:pPr>
              <w:rPr>
                <w:rFonts w:eastAsia="Aptos Narrow" w:cs="Aptos Narrow"/>
                <w:color w:val="000000" w:themeColor="text1"/>
                <w:sz w:val="18"/>
                <w:szCs w:val="18"/>
              </w:rPr>
            </w:pPr>
            <w:r w:rsidRPr="008542E2">
              <w:rPr>
                <w:rFonts w:eastAsia="Aptos Narrow" w:cs="Aptos Narrow"/>
                <w:color w:val="000000" w:themeColor="text1"/>
                <w:sz w:val="18"/>
                <w:szCs w:val="18"/>
              </w:rPr>
              <w:t>Topic 1.1.3: Internal components</w:t>
            </w:r>
          </w:p>
          <w:p w14:paraId="243C56C3" w14:textId="77777777" w:rsidR="0017661D" w:rsidRPr="008542E2" w:rsidRDefault="0017661D" w:rsidP="0017661D">
            <w:pPr>
              <w:rPr>
                <w:rFonts w:eastAsia="Aptos Narrow" w:cs="Aptos Narrow"/>
                <w:color w:val="000000" w:themeColor="text1"/>
                <w:sz w:val="18"/>
                <w:szCs w:val="18"/>
              </w:rPr>
            </w:pPr>
            <w:r w:rsidRPr="008542E2">
              <w:rPr>
                <w:rFonts w:eastAsia="Aptos Narrow" w:cs="Aptos Narrow"/>
                <w:color w:val="000000" w:themeColor="text1"/>
                <w:sz w:val="18"/>
                <w:szCs w:val="18"/>
              </w:rPr>
              <w:t>c) Input/output</w:t>
            </w:r>
          </w:p>
          <w:p w14:paraId="39D94058" w14:textId="77777777" w:rsidR="0017661D" w:rsidRPr="008542E2" w:rsidRDefault="0017661D" w:rsidP="0017661D">
            <w:pPr>
              <w:rPr>
                <w:rFonts w:eastAsia="Aptos Narrow" w:cs="Aptos Narrow"/>
                <w:color w:val="000000" w:themeColor="text1"/>
                <w:sz w:val="18"/>
                <w:szCs w:val="18"/>
              </w:rPr>
            </w:pPr>
            <w:r w:rsidRPr="008542E2">
              <w:rPr>
                <w:rFonts w:eastAsia="Aptos Narrow" w:cs="Aptos Narrow"/>
                <w:color w:val="000000" w:themeColor="text1"/>
                <w:sz w:val="18"/>
                <w:szCs w:val="18"/>
              </w:rPr>
              <w:t>d) Buses</w:t>
            </w:r>
          </w:p>
          <w:p w14:paraId="5E865113" w14:textId="77777777" w:rsidR="0017661D" w:rsidRPr="008542E2" w:rsidRDefault="0017661D" w:rsidP="0017661D">
            <w:pPr>
              <w:rPr>
                <w:rFonts w:eastAsia="Aptos Narrow" w:cs="Aptos Narrow"/>
                <w:color w:val="000000" w:themeColor="text1"/>
                <w:sz w:val="18"/>
                <w:szCs w:val="18"/>
              </w:rPr>
            </w:pPr>
          </w:p>
          <w:p w14:paraId="61E12F53" w14:textId="4937CFFD" w:rsidR="0017661D" w:rsidRPr="008542E2" w:rsidRDefault="00B542DA" w:rsidP="0017661D">
            <w:pPr>
              <w:rPr>
                <w:rFonts w:eastAsia="Aptos Narrow" w:cs="Aptos Narrow"/>
                <w:color w:val="000000" w:themeColor="text1"/>
                <w:sz w:val="18"/>
                <w:szCs w:val="18"/>
              </w:rPr>
            </w:pPr>
            <w:r w:rsidRPr="00B542DA">
              <w:rPr>
                <w:rFonts w:eastAsia="Aptos Narrow" w:cs="Aptos Narrow"/>
                <w:sz w:val="18"/>
                <w:szCs w:val="18"/>
              </w:rPr>
              <w:t>Lesson title:</w:t>
            </w:r>
            <w:r w:rsidR="0017661D" w:rsidRPr="008542E2">
              <w:rPr>
                <w:rFonts w:eastAsia="Aptos Narrow" w:cs="Aptos Narrow"/>
                <w:b w:val="0"/>
                <w:bCs w:val="0"/>
                <w:color w:val="000000" w:themeColor="text1"/>
                <w:sz w:val="18"/>
                <w:szCs w:val="18"/>
              </w:rPr>
              <w:t xml:space="preserve"> </w:t>
            </w:r>
          </w:p>
          <w:p w14:paraId="05349F76" w14:textId="16E172CC" w:rsidR="0017661D" w:rsidRPr="008542E2" w:rsidRDefault="0017661D" w:rsidP="0017661D">
            <w:pPr>
              <w:pStyle w:val="TableText"/>
              <w:rPr>
                <w:rFonts w:asciiTheme="minorHAnsi" w:hAnsiTheme="minorHAnsi"/>
                <w:sz w:val="18"/>
                <w:szCs w:val="18"/>
                <w:lang w:val="en-GB"/>
              </w:rPr>
            </w:pPr>
            <w:r w:rsidRPr="008542E2">
              <w:rPr>
                <w:rFonts w:asciiTheme="minorHAnsi" w:eastAsia="Aptos Narrow" w:hAnsiTheme="minorHAnsi" w:cs="Aptos Narrow"/>
                <w:b w:val="0"/>
                <w:bCs w:val="0"/>
                <w:sz w:val="18"/>
                <w:szCs w:val="18"/>
                <w:lang w:val="en-GB"/>
              </w:rPr>
              <w:t>Internal components part 2</w:t>
            </w:r>
          </w:p>
        </w:tc>
        <w:tc>
          <w:tcPr>
            <w:tcW w:w="2598" w:type="dxa"/>
            <w:gridSpan w:val="2"/>
          </w:tcPr>
          <w:p w14:paraId="61FDC84F" w14:textId="77777777" w:rsidR="0017661D" w:rsidRPr="003F276C" w:rsidRDefault="0017661D" w:rsidP="0017661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3F276C">
              <w:rPr>
                <w:rFonts w:eastAsia="Open Sans" w:cs="Open Sans"/>
                <w:b/>
                <w:bCs/>
                <w:color w:val="000000" w:themeColor="text1"/>
                <w:sz w:val="18"/>
                <w:szCs w:val="18"/>
              </w:rPr>
              <w:t>1.1.3 Internal components of a computer system</w:t>
            </w:r>
          </w:p>
          <w:p w14:paraId="2653A791" w14:textId="77777777" w:rsidR="0017661D" w:rsidRDefault="0017661D" w:rsidP="0017661D">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8542E2">
              <w:rPr>
                <w:rFonts w:eastAsia="Aptos Narrow" w:cs="Aptos Narrow"/>
                <w:sz w:val="18"/>
                <w:szCs w:val="18"/>
              </w:rPr>
              <w:t>Students will know and understand</w:t>
            </w:r>
            <w:r w:rsidRPr="008542E2">
              <w:rPr>
                <w:rFonts w:eastAsia="Aptos Narrow" w:cs="Aptos Narrow"/>
                <w:color w:val="000000" w:themeColor="text1"/>
                <w:sz w:val="18"/>
                <w:szCs w:val="18"/>
              </w:rPr>
              <w:t>:</w:t>
            </w:r>
          </w:p>
          <w:p w14:paraId="30D32B4B" w14:textId="77777777" w:rsidR="00916C17" w:rsidRPr="008542E2" w:rsidRDefault="00916C17" w:rsidP="00916C17">
            <w:pPr>
              <w:spacing w:after="0" w:line="240" w:lineRule="auto"/>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72503C71" w14:textId="77777777" w:rsidR="0017661D" w:rsidRPr="006532DC" w:rsidRDefault="0017661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0B2BA1EE" w14:textId="77777777" w:rsidR="0017661D" w:rsidRPr="006532DC" w:rsidRDefault="0017661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23EFEA13" w14:textId="77777777" w:rsidR="0017661D" w:rsidRPr="006532DC" w:rsidRDefault="0017661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45F3A0BC" w14:textId="77777777" w:rsidR="0017661D" w:rsidRPr="006532DC" w:rsidRDefault="0017661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2E6A313A" w14:textId="77777777" w:rsidR="0017661D" w:rsidRPr="006532DC" w:rsidRDefault="0017661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3AEF4B3F" w14:textId="77777777" w:rsidR="0017661D" w:rsidRPr="006532DC" w:rsidRDefault="0017661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1EF043D5" w14:textId="77777777" w:rsidR="00715D21" w:rsidRDefault="00715D21"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2702B04C" w14:textId="6B5F52DD" w:rsidR="0017661D" w:rsidRDefault="00B542DA"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1468D3EC" w14:textId="77777777" w:rsidR="00916C17" w:rsidRPr="008542E2" w:rsidRDefault="00916C17"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4ED62D5D" w14:textId="42F98D32" w:rsidR="0017661D" w:rsidRPr="008542E2" w:rsidRDefault="0017661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542E2">
              <w:rPr>
                <w:rFonts w:asciiTheme="minorHAnsi" w:eastAsia="Aptos Narrow" w:hAnsiTheme="minorHAnsi" w:cs="Aptos Narrow"/>
                <w:sz w:val="18"/>
                <w:szCs w:val="18"/>
              </w:rPr>
              <w:t>Interpret and complete a diagrammatic representation of the internal components of a computer system based on von Neumann architecture</w:t>
            </w:r>
          </w:p>
        </w:tc>
        <w:tc>
          <w:tcPr>
            <w:tcW w:w="4822" w:type="dxa"/>
          </w:tcPr>
          <w:p w14:paraId="738BA58F" w14:textId="039454AF" w:rsidR="0017661D" w:rsidRPr="008542E2" w:rsidRDefault="00B542DA" w:rsidP="0017661D">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17661D" w:rsidRPr="008542E2">
              <w:rPr>
                <w:rFonts w:eastAsia="Open Sans" w:cs="Open Sans"/>
                <w:sz w:val="18"/>
                <w:szCs w:val="18"/>
              </w:rPr>
              <w:t xml:space="preserve"> </w:t>
            </w:r>
          </w:p>
          <w:p w14:paraId="4F5B4886" w14:textId="77777777" w:rsidR="0017661D" w:rsidRPr="008542E2" w:rsidRDefault="0017661D"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i/o devices and the three system buses (address, data, control)</w:t>
            </w:r>
          </w:p>
          <w:p w14:paraId="7BFA13F8" w14:textId="77777777" w:rsidR="0017661D" w:rsidRPr="008542E2" w:rsidRDefault="0017661D"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research i/o devices with assistive technologies</w:t>
            </w:r>
          </w:p>
          <w:p w14:paraId="43DD0263" w14:textId="77777777" w:rsidR="0017661D" w:rsidRPr="008542E2" w:rsidRDefault="0017661D"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w:t>
            </w:r>
          </w:p>
          <w:p w14:paraId="10B15C05" w14:textId="77777777" w:rsidR="0017661D" w:rsidRPr="008542E2" w:rsidRDefault="0017661D"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answer questions on AdaCS</w:t>
            </w:r>
          </w:p>
          <w:p w14:paraId="4C5E93D7" w14:textId="77777777" w:rsidR="00715D21" w:rsidRDefault="00715D21" w:rsidP="0017661D">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205399BC" w14:textId="4DBAA872" w:rsidR="0017661D" w:rsidRPr="008542E2" w:rsidRDefault="00B542DA" w:rsidP="0017661D">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17661D" w:rsidRPr="008542E2">
              <w:rPr>
                <w:rFonts w:eastAsia="Open Sans" w:cs="Open Sans"/>
                <w:sz w:val="18"/>
                <w:szCs w:val="18"/>
              </w:rPr>
              <w:t>:</w:t>
            </w:r>
          </w:p>
          <w:p w14:paraId="423D9764" w14:textId="77777777" w:rsidR="0017661D" w:rsidRPr="008542E2" w:rsidRDefault="0017661D" w:rsidP="00A37D72">
            <w:pPr>
              <w:pStyle w:val="ListParagraph"/>
              <w:numPr>
                <w:ilvl w:val="0"/>
                <w:numId w:val="16"/>
              </w:numPr>
              <w:spacing w:after="0" w:line="276"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complete activity 1 on p9</w:t>
            </w:r>
          </w:p>
          <w:p w14:paraId="09971BCD" w14:textId="77777777" w:rsidR="0017661D" w:rsidRPr="008542E2" w:rsidRDefault="0017661D" w:rsidP="0017661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4FE5A5DA" w14:textId="5CD56724" w:rsidR="0017661D" w:rsidRPr="008C6266" w:rsidRDefault="00454F20" w:rsidP="0017661D">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17661D" w:rsidRPr="003F276C">
              <w:rPr>
                <w:rFonts w:eastAsia="Open Sans" w:cs="Open Sans"/>
                <w:b/>
                <w:bCs/>
                <w:color w:val="000000" w:themeColor="text1"/>
                <w:sz w:val="18"/>
                <w:szCs w:val="18"/>
              </w:rPr>
              <w:t xml:space="preserve"> </w:t>
            </w:r>
            <w:r w:rsidR="0017661D" w:rsidRPr="008C6266">
              <w:rPr>
                <w:rFonts w:eastAsia="Open Sans" w:cs="Open Sans"/>
                <w:color w:val="000000" w:themeColor="text1"/>
                <w:sz w:val="18"/>
                <w:szCs w:val="18"/>
              </w:rPr>
              <w:t>pp. 7-10</w:t>
            </w:r>
          </w:p>
          <w:p w14:paraId="381883D2" w14:textId="77777777" w:rsidR="0017661D" w:rsidRPr="008542E2" w:rsidRDefault="0017661D" w:rsidP="0017661D">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1F85F126" w14:textId="77777777" w:rsidR="0017661D" w:rsidRPr="008542E2" w:rsidRDefault="0017661D" w:rsidP="0017661D">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 xml:space="preserve">AdaCS notes and questions: </w:t>
            </w:r>
          </w:p>
          <w:p w14:paraId="7080FAD2" w14:textId="77777777" w:rsidR="0017661D" w:rsidRPr="008542E2" w:rsidRDefault="0017661D" w:rsidP="0017661D">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hyperlink r:id="rId21">
              <w:r w:rsidRPr="008542E2">
                <w:rPr>
                  <w:rStyle w:val="Hyperlink"/>
                  <w:rFonts w:eastAsia="Aptos Narrow" w:cs="Aptos Narrow"/>
                  <w:sz w:val="18"/>
                  <w:szCs w:val="18"/>
                </w:rPr>
                <w:t>https://adacomputerscience.org/concepts/arch_components?topic=architecture</w:t>
              </w:r>
            </w:hyperlink>
          </w:p>
          <w:p w14:paraId="0512358F" w14:textId="77777777" w:rsidR="0017661D" w:rsidRPr="008542E2" w:rsidRDefault="0017661D" w:rsidP="0017661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2" w:type="dxa"/>
          </w:tcPr>
          <w:p w14:paraId="12207214" w14:textId="56A13505" w:rsidR="0017661D" w:rsidRPr="00952119" w:rsidRDefault="5666F96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55BD81E5" w14:textId="598D7BF8" w:rsidR="0017661D" w:rsidRPr="00952119" w:rsidRDefault="5666F96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2DBF54A4" w14:textId="2466A9DF" w:rsidR="0017661D" w:rsidRPr="00952119" w:rsidRDefault="5666F96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49815EC8" w14:textId="4835F644" w:rsidR="0017661D" w:rsidRPr="00952119" w:rsidRDefault="5666F96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3A148E25" w14:textId="61969755" w:rsidR="0017661D" w:rsidRPr="00952119" w:rsidRDefault="0017661D" w:rsidP="00952119">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269D5743" w14:textId="469DA2FB" w:rsidR="0017661D" w:rsidRPr="00952119" w:rsidRDefault="0017661D"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9" w:type="dxa"/>
          </w:tcPr>
          <w:p w14:paraId="3A0D651D" w14:textId="2E231D76" w:rsidR="0017661D" w:rsidRPr="00952119" w:rsidRDefault="5666F96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00CBF39B" w14:textId="0E947195" w:rsidR="0017661D" w:rsidRPr="00952119" w:rsidRDefault="5666F96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7D297489" w14:textId="2E2850C8" w:rsidR="0017661D" w:rsidRPr="00952119" w:rsidRDefault="0017661D"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17661D" w:rsidRPr="008542E2" w14:paraId="59EE2AB4" w14:textId="77777777" w:rsidTr="006B719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7" w:type="dxa"/>
            <w:gridSpan w:val="7"/>
          </w:tcPr>
          <w:p w14:paraId="5C91A184" w14:textId="7D632814" w:rsidR="0017661D" w:rsidRPr="008542E2" w:rsidRDefault="0017661D" w:rsidP="0017661D">
            <w:pPr>
              <w:pStyle w:val="TableHeading"/>
              <w:rPr>
                <w:lang w:val="en-GB"/>
              </w:rPr>
            </w:pPr>
            <w:r w:rsidRPr="008542E2">
              <w:rPr>
                <w:b/>
                <w:bCs/>
                <w:color w:val="000000" w:themeColor="text1"/>
                <w:lang w:val="en-GB"/>
              </w:rPr>
              <w:t xml:space="preserve">Week </w:t>
            </w:r>
            <w:r w:rsidR="008927C5" w:rsidRPr="008542E2">
              <w:rPr>
                <w:b/>
                <w:bCs/>
                <w:color w:val="000000" w:themeColor="text1"/>
                <w:lang w:val="en-GB"/>
              </w:rPr>
              <w:t>2</w:t>
            </w:r>
            <w:r w:rsidRPr="008542E2">
              <w:rPr>
                <w:b/>
                <w:bCs/>
                <w:color w:val="000000" w:themeColor="text1"/>
                <w:lang w:val="en-GB"/>
              </w:rPr>
              <w:t xml:space="preserve"> </w:t>
            </w:r>
            <w:r w:rsidRPr="008542E2">
              <w:rPr>
                <w:b/>
                <w:bCs/>
                <w:color w:val="000000" w:themeColor="text1"/>
                <w:lang w:val="en-GB"/>
              </w:rPr>
              <w:br/>
              <w:t>Lesson 2</w:t>
            </w:r>
          </w:p>
        </w:tc>
      </w:tr>
      <w:tr w:rsidR="00331BA1" w:rsidRPr="008542E2" w14:paraId="3D35BFD5" w14:textId="77777777" w:rsidTr="002B061D">
        <w:trPr>
          <w:trHeight w:val="1385"/>
        </w:trPr>
        <w:tc>
          <w:tcPr>
            <w:cnfStyle w:val="001000000000" w:firstRow="0" w:lastRow="0" w:firstColumn="1" w:lastColumn="0" w:oddVBand="0" w:evenVBand="0" w:oddHBand="0" w:evenHBand="0" w:firstRowFirstColumn="0" w:firstRowLastColumn="0" w:lastRowFirstColumn="0" w:lastRowLastColumn="0"/>
            <w:tcW w:w="1556" w:type="dxa"/>
            <w:gridSpan w:val="2"/>
          </w:tcPr>
          <w:p w14:paraId="4BD4C98D" w14:textId="77777777" w:rsidR="00DA3AC2" w:rsidRPr="008542E2" w:rsidRDefault="00DA3AC2" w:rsidP="00DA3AC2">
            <w:pPr>
              <w:rPr>
                <w:rFonts w:eastAsia="Aptos Narrow" w:cs="Aptos Narrow"/>
                <w:color w:val="000000" w:themeColor="text1"/>
                <w:sz w:val="18"/>
                <w:szCs w:val="18"/>
              </w:rPr>
            </w:pPr>
            <w:r w:rsidRPr="008542E2">
              <w:rPr>
                <w:rFonts w:eastAsia="Aptos Narrow" w:cs="Aptos Narrow"/>
                <w:color w:val="000000" w:themeColor="text1"/>
                <w:sz w:val="18"/>
                <w:szCs w:val="18"/>
              </w:rPr>
              <w:t>Topic 1.1.4: CPU components</w:t>
            </w:r>
          </w:p>
          <w:p w14:paraId="3D44F3D9" w14:textId="77777777" w:rsidR="00DA3AC2" w:rsidRPr="008542E2" w:rsidRDefault="00DA3AC2" w:rsidP="00DA3AC2">
            <w:pPr>
              <w:rPr>
                <w:rFonts w:eastAsia="Aptos Narrow" w:cs="Aptos Narrow"/>
                <w:color w:val="000000" w:themeColor="text1"/>
                <w:sz w:val="18"/>
                <w:szCs w:val="18"/>
              </w:rPr>
            </w:pPr>
            <w:r w:rsidRPr="008542E2">
              <w:rPr>
                <w:rFonts w:eastAsia="Aptos Narrow" w:cs="Aptos Narrow"/>
                <w:color w:val="000000" w:themeColor="text1"/>
                <w:sz w:val="18"/>
                <w:szCs w:val="18"/>
              </w:rPr>
              <w:t>a) CU</w:t>
            </w:r>
          </w:p>
          <w:p w14:paraId="194BAC91" w14:textId="77777777" w:rsidR="00DA3AC2" w:rsidRPr="008542E2" w:rsidRDefault="00DA3AC2" w:rsidP="00DA3AC2">
            <w:pPr>
              <w:rPr>
                <w:rFonts w:eastAsia="Aptos Narrow" w:cs="Aptos Narrow"/>
                <w:color w:val="000000" w:themeColor="text1"/>
                <w:sz w:val="18"/>
                <w:szCs w:val="18"/>
              </w:rPr>
            </w:pPr>
            <w:r w:rsidRPr="008542E2">
              <w:rPr>
                <w:rFonts w:eastAsia="Aptos Narrow" w:cs="Aptos Narrow"/>
                <w:color w:val="000000" w:themeColor="text1"/>
                <w:sz w:val="18"/>
                <w:szCs w:val="18"/>
              </w:rPr>
              <w:t>b) ALU</w:t>
            </w:r>
          </w:p>
          <w:p w14:paraId="0727FD43" w14:textId="77777777" w:rsidR="00DA3AC2" w:rsidRPr="008542E2" w:rsidRDefault="00DA3AC2" w:rsidP="00DA3AC2">
            <w:pPr>
              <w:rPr>
                <w:rFonts w:eastAsia="Aptos Narrow" w:cs="Aptos Narrow"/>
                <w:color w:val="000000" w:themeColor="text1"/>
                <w:sz w:val="18"/>
                <w:szCs w:val="18"/>
              </w:rPr>
            </w:pPr>
            <w:r w:rsidRPr="008542E2">
              <w:rPr>
                <w:rFonts w:eastAsia="Aptos Narrow" w:cs="Aptos Narrow"/>
                <w:color w:val="000000" w:themeColor="text1"/>
                <w:sz w:val="18"/>
                <w:szCs w:val="18"/>
              </w:rPr>
              <w:t>e) clock</w:t>
            </w:r>
          </w:p>
          <w:p w14:paraId="242BAADD" w14:textId="77777777" w:rsidR="00DA3AC2" w:rsidRPr="008542E2" w:rsidRDefault="00DA3AC2" w:rsidP="00DA3AC2">
            <w:pPr>
              <w:rPr>
                <w:rFonts w:eastAsia="Aptos Narrow" w:cs="Aptos Narrow"/>
                <w:color w:val="000000" w:themeColor="text1"/>
                <w:sz w:val="18"/>
                <w:szCs w:val="18"/>
              </w:rPr>
            </w:pPr>
          </w:p>
          <w:p w14:paraId="3A46AA9D" w14:textId="258D484E" w:rsidR="00DA3AC2" w:rsidRPr="008542E2" w:rsidRDefault="00B542DA" w:rsidP="00DA3AC2">
            <w:pPr>
              <w:rPr>
                <w:rFonts w:eastAsia="Aptos Narrow" w:cs="Aptos Narrow"/>
                <w:color w:val="000000" w:themeColor="text1"/>
                <w:sz w:val="18"/>
                <w:szCs w:val="18"/>
              </w:rPr>
            </w:pPr>
            <w:r w:rsidRPr="00B542DA">
              <w:rPr>
                <w:rFonts w:eastAsia="Aptos Narrow" w:cs="Aptos Narrow"/>
                <w:sz w:val="18"/>
                <w:szCs w:val="18"/>
              </w:rPr>
              <w:t>Lesson title:</w:t>
            </w:r>
            <w:r w:rsidR="00DA3AC2" w:rsidRPr="008542E2">
              <w:rPr>
                <w:rFonts w:eastAsia="Aptos Narrow" w:cs="Aptos Narrow"/>
                <w:b w:val="0"/>
                <w:bCs w:val="0"/>
                <w:color w:val="000000" w:themeColor="text1"/>
                <w:sz w:val="18"/>
                <w:szCs w:val="18"/>
              </w:rPr>
              <w:t xml:space="preserve"> </w:t>
            </w:r>
          </w:p>
          <w:p w14:paraId="440C2A11" w14:textId="77777777" w:rsidR="00DA3AC2" w:rsidRPr="008542E2" w:rsidRDefault="00DA3AC2" w:rsidP="00DA3AC2">
            <w:pPr>
              <w:rPr>
                <w:rFonts w:eastAsia="Aptos Narrow" w:cs="Aptos Narrow"/>
                <w:b w:val="0"/>
                <w:bCs w:val="0"/>
                <w:color w:val="000000" w:themeColor="text1"/>
                <w:sz w:val="18"/>
                <w:szCs w:val="18"/>
              </w:rPr>
            </w:pPr>
            <w:r w:rsidRPr="008542E2">
              <w:rPr>
                <w:rFonts w:eastAsia="Aptos Narrow" w:cs="Aptos Narrow"/>
                <w:b w:val="0"/>
                <w:bCs w:val="0"/>
                <w:color w:val="000000" w:themeColor="text1"/>
                <w:sz w:val="18"/>
                <w:szCs w:val="18"/>
              </w:rPr>
              <w:t>CPU components part 1</w:t>
            </w:r>
          </w:p>
          <w:p w14:paraId="20E92EDB" w14:textId="77777777" w:rsidR="00DA3AC2" w:rsidRPr="008542E2" w:rsidRDefault="00DA3AC2" w:rsidP="00DA3AC2">
            <w:pPr>
              <w:pStyle w:val="TableText"/>
              <w:rPr>
                <w:rFonts w:asciiTheme="minorHAnsi" w:hAnsiTheme="minorHAnsi"/>
                <w:sz w:val="18"/>
                <w:szCs w:val="18"/>
                <w:lang w:val="en-GB"/>
              </w:rPr>
            </w:pPr>
          </w:p>
        </w:tc>
        <w:tc>
          <w:tcPr>
            <w:tcW w:w="2550" w:type="dxa"/>
          </w:tcPr>
          <w:p w14:paraId="21B6B0A2" w14:textId="77777777" w:rsidR="00DA3AC2" w:rsidRPr="003F276C" w:rsidRDefault="00DA3AC2" w:rsidP="00DA3AC2">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3F276C">
              <w:rPr>
                <w:rFonts w:eastAsia="Open Sans" w:cs="Open Sans"/>
                <w:b/>
                <w:bCs/>
                <w:color w:val="000000" w:themeColor="text1"/>
                <w:sz w:val="18"/>
                <w:szCs w:val="18"/>
              </w:rPr>
              <w:t>1.1.4 Components of the CPU</w:t>
            </w:r>
          </w:p>
          <w:p w14:paraId="769A74C9" w14:textId="77777777" w:rsidR="00715D21" w:rsidRDefault="00715D21"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20E6FD71" w14:textId="6128D5AF" w:rsidR="00DA3AC2" w:rsidRDefault="00DA3AC2"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431C8B48" w14:textId="77777777" w:rsidR="008F4196" w:rsidRPr="008542E2" w:rsidRDefault="008F4196"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5895AAFF" w14:textId="77777777" w:rsidR="00DA3AC2" w:rsidRPr="006532DC" w:rsidRDefault="00DA3AC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00CDD567" w14:textId="77777777" w:rsidR="00DA3AC2" w:rsidRPr="006532DC" w:rsidRDefault="00DA3AC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73807EF2" w14:textId="77777777" w:rsidR="00DA3AC2" w:rsidRPr="006532DC" w:rsidRDefault="00DA3AC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23930267" w14:textId="77777777" w:rsidR="00DA3AC2" w:rsidRPr="006532DC" w:rsidRDefault="00DA3AC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59CFEB6E" w14:textId="77777777" w:rsidR="00DA3AC2" w:rsidRPr="006532DC" w:rsidRDefault="00DA3AC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4AB6C823" w14:textId="77777777" w:rsidR="00715D21" w:rsidRDefault="00715D21"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29554C77" w14:textId="2BDBB602" w:rsidR="00DA3AC2" w:rsidRDefault="00B542DA"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74A746FA" w14:textId="77777777" w:rsidR="00916C17" w:rsidRPr="008542E2" w:rsidRDefault="00916C17"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2C4F345D" w14:textId="4D05D4D0" w:rsidR="005B0B71" w:rsidRPr="003F276C" w:rsidRDefault="00DA3AC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F276C">
              <w:rPr>
                <w:rFonts w:asciiTheme="minorHAnsi" w:eastAsia="Aptos Narrow" w:hAnsiTheme="minorHAnsi" w:cs="Aptos Narrow"/>
                <w:sz w:val="18"/>
                <w:szCs w:val="18"/>
              </w:rPr>
              <w:t>Interpret and complete a diagrammatic representation of the components of the CPU.</w:t>
            </w:r>
          </w:p>
          <w:p w14:paraId="79FC8AD1" w14:textId="77777777" w:rsidR="005B0B71" w:rsidRPr="008542E2" w:rsidRDefault="005B0B71" w:rsidP="00DA3A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3B098430" w14:textId="77777777" w:rsidR="005B0B71" w:rsidRPr="008542E2" w:rsidRDefault="005B0B71" w:rsidP="00DA3A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46CBC587" w14:textId="77777777" w:rsidR="005B0B71" w:rsidRPr="008542E2" w:rsidRDefault="005B0B71" w:rsidP="00DA3A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5FADEB60" w14:textId="77777777" w:rsidR="005B0B71" w:rsidRPr="008542E2" w:rsidRDefault="005B0B71" w:rsidP="00DA3A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5E965863" w14:textId="77777777" w:rsidR="005B0B71" w:rsidRPr="008542E2" w:rsidRDefault="005B0B71" w:rsidP="00DA3A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0BFF6BDF" w14:textId="77777777" w:rsidR="005B0B71" w:rsidRPr="008542E2" w:rsidRDefault="005B0B71" w:rsidP="00DA3A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2CB75DE1" w14:textId="77777777" w:rsidR="005B0B71" w:rsidRPr="008542E2" w:rsidRDefault="005B0B71" w:rsidP="00DA3A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2" w:type="dxa"/>
          </w:tcPr>
          <w:p w14:paraId="21EAFE3E" w14:textId="3D05EF75" w:rsidR="00DA3AC2" w:rsidRPr="008542E2" w:rsidRDefault="00B542DA" w:rsidP="00DA3AC2">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DA3AC2" w:rsidRPr="008542E2">
              <w:rPr>
                <w:rFonts w:eastAsia="Open Sans" w:cs="Open Sans"/>
                <w:sz w:val="18"/>
                <w:szCs w:val="18"/>
              </w:rPr>
              <w:t xml:space="preserve"> </w:t>
            </w:r>
          </w:p>
          <w:p w14:paraId="4F2854DC" w14:textId="77777777" w:rsidR="00DA3AC2" w:rsidRPr="008542E2" w:rsidRDefault="00DA3AC2"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the CU, ALU and clock</w:t>
            </w:r>
          </w:p>
          <w:p w14:paraId="594C4893" w14:textId="77777777" w:rsidR="00DA3AC2" w:rsidRPr="008542E2" w:rsidRDefault="00DA3AC2"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the definition, function, characteristics and operation of these components as well as why they are needed</w:t>
            </w:r>
          </w:p>
          <w:p w14:paraId="5E890246" w14:textId="77777777" w:rsidR="00DA3AC2" w:rsidRPr="008542E2" w:rsidRDefault="00DA3AC2"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Complete activity 2 on p18</w:t>
            </w:r>
          </w:p>
          <w:p w14:paraId="459EC573" w14:textId="77777777" w:rsidR="00715D21" w:rsidRDefault="00715D21" w:rsidP="00DA3AC2">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46ED1CB9" w14:textId="12B3198C" w:rsidR="00DA3AC2" w:rsidRPr="008542E2" w:rsidRDefault="00B542DA" w:rsidP="00DA3AC2">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DA3AC2" w:rsidRPr="008542E2">
              <w:rPr>
                <w:rFonts w:eastAsia="Open Sans" w:cs="Open Sans"/>
                <w:sz w:val="18"/>
                <w:szCs w:val="18"/>
              </w:rPr>
              <w:t>:</w:t>
            </w:r>
          </w:p>
          <w:p w14:paraId="1173B6F5" w14:textId="77777777" w:rsidR="00DA3AC2" w:rsidRPr="008542E2" w:rsidRDefault="00DA3AC2" w:rsidP="00A37D72">
            <w:pPr>
              <w:pStyle w:val="ListParagraph"/>
              <w:numPr>
                <w:ilvl w:val="0"/>
                <w:numId w:val="16"/>
              </w:numPr>
              <w:spacing w:after="0" w:line="276"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draw and label a diagram showing the components of the CPU.</w:t>
            </w:r>
          </w:p>
          <w:p w14:paraId="11993DCF" w14:textId="77777777" w:rsidR="00DA3AC2" w:rsidRPr="008542E2" w:rsidRDefault="00DA3AC2" w:rsidP="00DA3A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1F3E8F00" w14:textId="73F5DBFE" w:rsidR="00DA3AC2" w:rsidRPr="008C6266" w:rsidRDefault="00454F20" w:rsidP="00DA3AC2">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DA3AC2" w:rsidRPr="003F276C">
              <w:rPr>
                <w:rFonts w:eastAsia="Open Sans" w:cs="Open Sans"/>
                <w:b/>
                <w:bCs/>
                <w:color w:val="000000" w:themeColor="text1"/>
                <w:sz w:val="18"/>
                <w:szCs w:val="18"/>
              </w:rPr>
              <w:t xml:space="preserve"> </w:t>
            </w:r>
            <w:r w:rsidR="00DA3AC2" w:rsidRPr="008C6266">
              <w:rPr>
                <w:rFonts w:eastAsia="Open Sans" w:cs="Open Sans"/>
                <w:color w:val="000000" w:themeColor="text1"/>
                <w:sz w:val="18"/>
                <w:szCs w:val="18"/>
              </w:rPr>
              <w:t>pp. 10-12</w:t>
            </w:r>
          </w:p>
          <w:p w14:paraId="3E00BD1B" w14:textId="77777777" w:rsidR="00DA3AC2" w:rsidRPr="008542E2" w:rsidRDefault="00DA3AC2" w:rsidP="00DA3AC2">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0876E0F3" w14:textId="77777777" w:rsidR="00AF311F" w:rsidRDefault="00DA3AC2" w:rsidP="00DA3AC2">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8542E2">
              <w:rPr>
                <w:rFonts w:eastAsia="Aptos Narrow" w:cs="Aptos Narrow"/>
                <w:color w:val="000000" w:themeColor="text1"/>
                <w:sz w:val="18"/>
                <w:szCs w:val="18"/>
              </w:rPr>
              <w:t xml:space="preserve">CrashCourse CS video (ALU): </w:t>
            </w:r>
          </w:p>
          <w:p w14:paraId="3D6380F0" w14:textId="3BADDFE2" w:rsidR="00DA3AC2" w:rsidRPr="008542E2" w:rsidRDefault="00AF311F" w:rsidP="00DA3AC2">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hyperlink r:id="rId22" w:history="1">
              <w:r w:rsidRPr="00F817F2">
                <w:rPr>
                  <w:rStyle w:val="Hyperlink"/>
                  <w:rFonts w:eastAsia="Aptos Narrow" w:cs="Aptos Narrow"/>
                  <w:sz w:val="18"/>
                  <w:szCs w:val="18"/>
                </w:rPr>
                <w:t>https://www.youtube.com/watch?v=1I5ZMmrOfnA&amp;t=26s</w:t>
              </w:r>
            </w:hyperlink>
          </w:p>
          <w:p w14:paraId="2D563FA5" w14:textId="77777777" w:rsidR="00DA3AC2" w:rsidRPr="008542E2" w:rsidRDefault="00DA3AC2" w:rsidP="00DA3AC2">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p>
          <w:p w14:paraId="60D46937" w14:textId="77777777" w:rsidR="00DA3AC2" w:rsidRPr="008542E2" w:rsidRDefault="00DA3AC2" w:rsidP="00DA3AC2">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auto"/>
                <w:sz w:val="18"/>
                <w:szCs w:val="18"/>
              </w:rPr>
            </w:pPr>
            <w:r w:rsidRPr="008542E2">
              <w:rPr>
                <w:rFonts w:eastAsia="Aptos Narrow" w:cs="Aptos Narrow"/>
                <w:color w:val="auto"/>
                <w:sz w:val="18"/>
                <w:szCs w:val="18"/>
              </w:rPr>
              <w:t>CrashCourse CS video (clock):</w:t>
            </w:r>
          </w:p>
          <w:p w14:paraId="4FD55FBC" w14:textId="77777777" w:rsidR="00DA3AC2" w:rsidRPr="008542E2" w:rsidRDefault="00DA3AC2" w:rsidP="00DA3AC2">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hyperlink r:id="rId23">
              <w:r w:rsidRPr="008542E2">
                <w:rPr>
                  <w:rStyle w:val="Hyperlink"/>
                  <w:rFonts w:eastAsia="Aptos Narrow" w:cs="Aptos Narrow"/>
                  <w:sz w:val="18"/>
                  <w:szCs w:val="18"/>
                </w:rPr>
                <w:t>https://www.youtube.com/watch?v=FZGugFqdr60&amp;t=346s</w:t>
              </w:r>
            </w:hyperlink>
          </w:p>
          <w:p w14:paraId="47C699B2" w14:textId="77777777" w:rsidR="00DA3AC2" w:rsidRPr="008542E2" w:rsidRDefault="00DA3AC2" w:rsidP="00DA3AC2">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p>
          <w:p w14:paraId="3EE4E319" w14:textId="77777777" w:rsidR="00DA3AC2" w:rsidRPr="008542E2" w:rsidRDefault="00DA3AC2" w:rsidP="00DA3AC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2" w:type="dxa"/>
          </w:tcPr>
          <w:p w14:paraId="52AABFD2" w14:textId="031FD8A6" w:rsidR="00DA3AC2" w:rsidRPr="00952119" w:rsidRDefault="6AFAECA7"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7CC951F6" w14:textId="482A1F72" w:rsidR="00DA3AC2" w:rsidRPr="00952119" w:rsidRDefault="6AFAECA7"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4DBF55B3" w14:textId="7D4FB87B" w:rsidR="00DA3AC2" w:rsidRPr="00952119" w:rsidRDefault="6AFAECA7"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4094F206" w14:textId="4F847D6F" w:rsidR="00DA3AC2" w:rsidRPr="00952119" w:rsidRDefault="6AFAECA7"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0A1E551E" w14:textId="082D3EA5" w:rsidR="00DA3AC2" w:rsidRPr="00952119" w:rsidRDefault="00DA3AC2" w:rsidP="00952119">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DE9190F" w14:textId="02D3AD44" w:rsidR="00DA3AC2" w:rsidRPr="00952119" w:rsidRDefault="00DA3AC2"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9" w:type="dxa"/>
          </w:tcPr>
          <w:p w14:paraId="7C71D373" w14:textId="105C34F4" w:rsidR="00DA3AC2" w:rsidRPr="00952119" w:rsidRDefault="6AFAECA7"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281DBC98" w14:textId="34A4E153" w:rsidR="00DA3AC2" w:rsidRPr="00952119" w:rsidRDefault="6AFAECA7"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56DF5087" w14:textId="2707BAD0" w:rsidR="00DA3AC2" w:rsidRPr="00952119" w:rsidRDefault="6AFAECA7"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227352A1" w14:textId="60707770" w:rsidR="00DA3AC2" w:rsidRPr="00952119" w:rsidRDefault="00DA3AC2"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99D704A" w14:textId="77777777" w:rsidR="00C742A3" w:rsidRDefault="00C742A3">
      <w:r>
        <w:br w:type="page"/>
      </w:r>
    </w:p>
    <w:tbl>
      <w:tblPr>
        <w:tblStyle w:val="GridTable6Colorful-Accent1"/>
        <w:tblW w:w="0" w:type="auto"/>
        <w:tblLayout w:type="fixed"/>
        <w:tblLook w:val="04A0" w:firstRow="1" w:lastRow="0" w:firstColumn="1" w:lastColumn="0" w:noHBand="0" w:noVBand="1"/>
      </w:tblPr>
      <w:tblGrid>
        <w:gridCol w:w="1556"/>
        <w:gridCol w:w="2550"/>
        <w:gridCol w:w="4822"/>
        <w:gridCol w:w="2268"/>
        <w:gridCol w:w="1982"/>
        <w:gridCol w:w="1989"/>
      </w:tblGrid>
      <w:tr w:rsidR="00DA3AC2" w:rsidRPr="008542E2" w14:paraId="5D28E563" w14:textId="77777777" w:rsidTr="00830BE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7" w:type="dxa"/>
            <w:gridSpan w:val="6"/>
            <w:shd w:val="clear" w:color="auto" w:fill="E3DBF9" w:themeFill="accent2" w:themeFillTint="33"/>
          </w:tcPr>
          <w:p w14:paraId="520D23F2" w14:textId="2B64159A" w:rsidR="00DA3AC2" w:rsidRPr="008542E2" w:rsidRDefault="00DA3AC2" w:rsidP="00DA3AC2">
            <w:pPr>
              <w:pStyle w:val="TableHeading"/>
              <w:rPr>
                <w:lang w:val="en-GB"/>
              </w:rPr>
            </w:pPr>
            <w:r w:rsidRPr="008542E2">
              <w:rPr>
                <w:b/>
                <w:bCs/>
                <w:color w:val="000000" w:themeColor="text1"/>
                <w:lang w:val="en-GB"/>
              </w:rPr>
              <w:t xml:space="preserve">Week </w:t>
            </w:r>
            <w:r w:rsidR="008927C5" w:rsidRPr="008542E2">
              <w:rPr>
                <w:b/>
                <w:bCs/>
                <w:color w:val="000000" w:themeColor="text1"/>
                <w:lang w:val="en-GB"/>
              </w:rPr>
              <w:t>2</w:t>
            </w:r>
            <w:r w:rsidRPr="008542E2">
              <w:rPr>
                <w:b/>
                <w:bCs/>
                <w:color w:val="000000" w:themeColor="text1"/>
                <w:lang w:val="en-GB"/>
              </w:rPr>
              <w:br/>
              <w:t>Lesson 3</w:t>
            </w:r>
          </w:p>
        </w:tc>
      </w:tr>
      <w:tr w:rsidR="00AF288A" w:rsidRPr="008542E2" w14:paraId="7909253D"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2"/>
          </w:tcPr>
          <w:p w14:paraId="648AE137" w14:textId="77777777" w:rsidR="00AF288A" w:rsidRPr="008542E2" w:rsidRDefault="00AF288A" w:rsidP="00AF288A">
            <w:pPr>
              <w:rPr>
                <w:rFonts w:eastAsia="Aptos Narrow" w:cs="Aptos Narrow"/>
                <w:color w:val="000000" w:themeColor="text1"/>
                <w:sz w:val="18"/>
                <w:szCs w:val="18"/>
              </w:rPr>
            </w:pPr>
            <w:r w:rsidRPr="008542E2">
              <w:rPr>
                <w:rFonts w:eastAsia="Aptos Narrow" w:cs="Aptos Narrow"/>
                <w:color w:val="000000" w:themeColor="text1"/>
                <w:sz w:val="18"/>
                <w:szCs w:val="18"/>
              </w:rPr>
              <w:t>Topic 1.1.4: CPU components</w:t>
            </w:r>
          </w:p>
          <w:p w14:paraId="3EEEDC63" w14:textId="77777777" w:rsidR="00AF288A" w:rsidRPr="008542E2" w:rsidRDefault="00AF288A" w:rsidP="00AF288A">
            <w:pPr>
              <w:rPr>
                <w:rFonts w:eastAsia="Aptos Narrow" w:cs="Aptos Narrow"/>
                <w:color w:val="000000" w:themeColor="text1"/>
                <w:sz w:val="18"/>
                <w:szCs w:val="18"/>
              </w:rPr>
            </w:pPr>
            <w:r w:rsidRPr="008542E2">
              <w:rPr>
                <w:rFonts w:eastAsia="Aptos Narrow" w:cs="Aptos Narrow"/>
                <w:color w:val="000000" w:themeColor="text1"/>
                <w:sz w:val="18"/>
                <w:szCs w:val="18"/>
              </w:rPr>
              <w:t>c) General-purpose registers</w:t>
            </w:r>
          </w:p>
          <w:p w14:paraId="6C89A0E6" w14:textId="77777777" w:rsidR="00AF288A" w:rsidRPr="008542E2" w:rsidRDefault="00AF288A" w:rsidP="00AF288A">
            <w:pPr>
              <w:rPr>
                <w:rFonts w:eastAsia="Aptos Narrow" w:cs="Aptos Narrow"/>
                <w:color w:val="000000" w:themeColor="text1"/>
                <w:sz w:val="18"/>
                <w:szCs w:val="18"/>
              </w:rPr>
            </w:pPr>
            <w:r w:rsidRPr="008542E2">
              <w:rPr>
                <w:rFonts w:eastAsia="Aptos Narrow" w:cs="Aptos Narrow"/>
                <w:color w:val="000000" w:themeColor="text1"/>
                <w:sz w:val="18"/>
                <w:szCs w:val="18"/>
              </w:rPr>
              <w:t>d) Specific-purpose registers</w:t>
            </w:r>
          </w:p>
          <w:p w14:paraId="76EE76B6" w14:textId="77777777" w:rsidR="00AF288A" w:rsidRPr="008542E2" w:rsidRDefault="00AF288A" w:rsidP="00AF288A">
            <w:pPr>
              <w:rPr>
                <w:rFonts w:eastAsia="Aptos Narrow" w:cs="Aptos Narrow"/>
                <w:color w:val="000000" w:themeColor="text1"/>
                <w:sz w:val="18"/>
                <w:szCs w:val="18"/>
              </w:rPr>
            </w:pPr>
          </w:p>
          <w:p w14:paraId="354D1855" w14:textId="17AC4FC0" w:rsidR="00AF288A" w:rsidRPr="008542E2" w:rsidRDefault="00B542DA" w:rsidP="00AF288A">
            <w:pPr>
              <w:rPr>
                <w:rFonts w:eastAsia="Aptos Narrow" w:cs="Aptos Narrow"/>
                <w:color w:val="000000" w:themeColor="text1"/>
                <w:sz w:val="18"/>
                <w:szCs w:val="18"/>
              </w:rPr>
            </w:pPr>
            <w:r w:rsidRPr="00B542DA">
              <w:rPr>
                <w:rFonts w:eastAsia="Aptos Narrow" w:cs="Aptos Narrow"/>
                <w:sz w:val="18"/>
                <w:szCs w:val="18"/>
              </w:rPr>
              <w:t>Lesson title:</w:t>
            </w:r>
            <w:r w:rsidR="00AF288A" w:rsidRPr="008542E2">
              <w:rPr>
                <w:rFonts w:eastAsia="Aptos Narrow" w:cs="Aptos Narrow"/>
                <w:b w:val="0"/>
                <w:bCs w:val="0"/>
                <w:color w:val="000000" w:themeColor="text1"/>
                <w:sz w:val="18"/>
                <w:szCs w:val="18"/>
              </w:rPr>
              <w:t xml:space="preserve"> </w:t>
            </w:r>
          </w:p>
          <w:p w14:paraId="69AB443A" w14:textId="77777777" w:rsidR="00AF288A" w:rsidRPr="008542E2" w:rsidRDefault="00AF288A" w:rsidP="00AF288A">
            <w:pPr>
              <w:rPr>
                <w:rFonts w:eastAsia="Aptos Narrow" w:cs="Aptos Narrow"/>
                <w:b w:val="0"/>
                <w:bCs w:val="0"/>
                <w:color w:val="000000" w:themeColor="text1"/>
                <w:sz w:val="18"/>
                <w:szCs w:val="18"/>
              </w:rPr>
            </w:pPr>
            <w:r w:rsidRPr="008542E2">
              <w:rPr>
                <w:rFonts w:eastAsia="Aptos Narrow" w:cs="Aptos Narrow"/>
                <w:b w:val="0"/>
                <w:bCs w:val="0"/>
                <w:color w:val="000000" w:themeColor="text1"/>
                <w:sz w:val="18"/>
                <w:szCs w:val="18"/>
              </w:rPr>
              <w:t>CPU components part 2</w:t>
            </w:r>
          </w:p>
          <w:p w14:paraId="04F4E514" w14:textId="77777777" w:rsidR="00AF288A" w:rsidRPr="008542E2" w:rsidRDefault="00AF288A" w:rsidP="00AF288A">
            <w:pPr>
              <w:pStyle w:val="TableHeading"/>
              <w:rPr>
                <w:rFonts w:asciiTheme="minorHAnsi" w:hAnsiTheme="minorHAnsi"/>
                <w:color w:val="000000" w:themeColor="text1"/>
                <w:sz w:val="18"/>
                <w:szCs w:val="18"/>
                <w:lang w:val="en-GB"/>
              </w:rPr>
            </w:pPr>
          </w:p>
        </w:tc>
        <w:tc>
          <w:tcPr>
            <w:tcW w:w="2550" w:type="dxa"/>
            <w:shd w:val="clear" w:color="auto" w:fill="FFFFFF" w:themeFill="background2"/>
          </w:tcPr>
          <w:p w14:paraId="6A654C9E" w14:textId="77777777" w:rsidR="00AF288A" w:rsidRPr="003F276C" w:rsidRDefault="00AF288A" w:rsidP="00AF288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3F276C">
              <w:rPr>
                <w:rFonts w:eastAsia="Open Sans" w:cs="Open Sans"/>
                <w:b/>
                <w:bCs/>
                <w:color w:val="000000" w:themeColor="text1"/>
                <w:sz w:val="18"/>
                <w:szCs w:val="18"/>
              </w:rPr>
              <w:t>1.1.4 Components of the CPU</w:t>
            </w:r>
          </w:p>
          <w:p w14:paraId="6FF1A8CE" w14:textId="77777777" w:rsidR="00AF288A" w:rsidRDefault="00AF288A"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781172CD" w14:textId="77777777" w:rsidR="008F4196" w:rsidRPr="008542E2" w:rsidRDefault="008F4196"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24E5D342" w14:textId="77777777" w:rsidR="00AF288A" w:rsidRPr="006532DC" w:rsidRDefault="00AF28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1FE65E86" w14:textId="77777777" w:rsidR="00AF288A" w:rsidRPr="006532DC" w:rsidRDefault="00AF28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63C50276" w14:textId="77777777" w:rsidR="00AF288A" w:rsidRPr="006532DC" w:rsidRDefault="00AF28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17FC4329" w14:textId="77777777" w:rsidR="00AF288A" w:rsidRPr="006532DC" w:rsidRDefault="00AF28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43A92AA6" w14:textId="77777777" w:rsidR="00AF288A" w:rsidRPr="006532DC" w:rsidRDefault="00AF28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2B01865C" w14:textId="77777777" w:rsidR="008F4196" w:rsidRDefault="008F4196"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6D30D259" w14:textId="506E1AA8" w:rsidR="00AF288A" w:rsidRDefault="00B542DA"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3EB629F2" w14:textId="77777777" w:rsidR="008A0E35" w:rsidRPr="008542E2" w:rsidRDefault="008A0E35"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4204E923" w14:textId="5B39D46E" w:rsidR="00AF288A" w:rsidRPr="008542E2" w:rsidRDefault="00AF28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542E2">
              <w:rPr>
                <w:rFonts w:asciiTheme="minorHAnsi" w:eastAsia="Aptos Narrow" w:hAnsiTheme="minorHAnsi" w:cs="Aptos Narrow"/>
                <w:sz w:val="18"/>
                <w:szCs w:val="18"/>
              </w:rPr>
              <w:t>Interpret and complete a diagrammatic representation of the components of the CPU.</w:t>
            </w:r>
          </w:p>
        </w:tc>
        <w:tc>
          <w:tcPr>
            <w:tcW w:w="4822" w:type="dxa"/>
            <w:shd w:val="clear" w:color="auto" w:fill="FFFFFF" w:themeFill="background2"/>
          </w:tcPr>
          <w:p w14:paraId="514E3415" w14:textId="10392BC5" w:rsidR="00AF288A" w:rsidRPr="008542E2" w:rsidRDefault="00B542DA" w:rsidP="00AF288A">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AF288A" w:rsidRPr="008542E2">
              <w:rPr>
                <w:rFonts w:eastAsia="Open Sans" w:cs="Open Sans"/>
                <w:sz w:val="18"/>
                <w:szCs w:val="18"/>
              </w:rPr>
              <w:t xml:space="preserve"> </w:t>
            </w:r>
          </w:p>
          <w:p w14:paraId="4030FCB8" w14:textId="77777777" w:rsidR="00AF288A" w:rsidRPr="008542E2" w:rsidRDefault="00AF288A"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general-purpose and specific-purpose registers (PC, MAR, MBR, CIR, ACC, SP, SR). Use Appendix 2 to guide use of symbols.</w:t>
            </w:r>
          </w:p>
          <w:p w14:paraId="325BF8AF" w14:textId="77777777" w:rsidR="00AF288A" w:rsidRPr="008542E2" w:rsidRDefault="00AF288A"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the definition, function, characteristics and operation of registers as well as why they are needed</w:t>
            </w:r>
          </w:p>
          <w:p w14:paraId="0D602340" w14:textId="77777777" w:rsidR="00AF288A" w:rsidRPr="008542E2" w:rsidRDefault="00AF288A"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Look for quizzes about registers on platforms like Blooket/ Kahoot/ Quizlet/ Quizizz/ Socrative/ etc.</w:t>
            </w:r>
          </w:p>
          <w:p w14:paraId="118247A2" w14:textId="77777777" w:rsidR="00715D21" w:rsidRDefault="00715D21" w:rsidP="00AF288A">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587ECF04" w14:textId="090EDFF2" w:rsidR="00AF288A" w:rsidRPr="008542E2" w:rsidRDefault="00B542DA" w:rsidP="00AF288A">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AF288A" w:rsidRPr="008542E2">
              <w:rPr>
                <w:rFonts w:eastAsia="Open Sans" w:cs="Open Sans"/>
                <w:sz w:val="18"/>
                <w:szCs w:val="18"/>
              </w:rPr>
              <w:t>:</w:t>
            </w:r>
          </w:p>
          <w:p w14:paraId="13D8BE92" w14:textId="77777777" w:rsidR="00AF288A" w:rsidRPr="008542E2" w:rsidRDefault="00AF288A" w:rsidP="00A37D72">
            <w:pPr>
              <w:pStyle w:val="ListParagraph"/>
              <w:numPr>
                <w:ilvl w:val="0"/>
                <w:numId w:val="16"/>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use Formulator Tarsia to make a matching activity with key terms / definitions and then swap with each other.</w:t>
            </w:r>
          </w:p>
          <w:p w14:paraId="5170B862" w14:textId="77777777" w:rsidR="00AF288A" w:rsidRPr="008542E2" w:rsidRDefault="00AF288A" w:rsidP="00AF28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77C78155" w14:textId="01687ABE" w:rsidR="00AF288A" w:rsidRPr="008C6266" w:rsidRDefault="00454F20" w:rsidP="00AF288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AF288A" w:rsidRPr="003F276C">
              <w:rPr>
                <w:rFonts w:eastAsia="Open Sans" w:cs="Open Sans"/>
                <w:b/>
                <w:bCs/>
                <w:color w:val="000000" w:themeColor="text1"/>
                <w:sz w:val="18"/>
                <w:szCs w:val="18"/>
              </w:rPr>
              <w:t xml:space="preserve"> </w:t>
            </w:r>
            <w:r w:rsidR="00AF288A" w:rsidRPr="008C6266">
              <w:rPr>
                <w:rFonts w:eastAsia="Open Sans" w:cs="Open Sans"/>
                <w:color w:val="000000" w:themeColor="text1"/>
                <w:sz w:val="18"/>
                <w:szCs w:val="18"/>
              </w:rPr>
              <w:t xml:space="preserve">pp. </w:t>
            </w:r>
            <w:r w:rsidR="00AF288A" w:rsidRPr="008C6266">
              <w:rPr>
                <w:rFonts w:eastAsia="Aptos Narrow" w:cs="Aptos Narrow"/>
                <w:color w:val="000000" w:themeColor="text1"/>
                <w:sz w:val="18"/>
                <w:szCs w:val="18"/>
              </w:rPr>
              <w:t>11</w:t>
            </w:r>
          </w:p>
          <w:p w14:paraId="3BB994D6" w14:textId="77777777" w:rsidR="00AF288A" w:rsidRPr="008542E2" w:rsidRDefault="00AF288A" w:rsidP="00AF288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98FB26D" w14:textId="77777777" w:rsidR="00AF288A" w:rsidRPr="008542E2" w:rsidRDefault="00AF288A" w:rsidP="00AF288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 xml:space="preserve">CrashCourse CS video: </w:t>
            </w:r>
          </w:p>
          <w:p w14:paraId="78BCF3E2" w14:textId="77777777" w:rsidR="00AF288A" w:rsidRPr="008542E2" w:rsidRDefault="00AF288A" w:rsidP="00AF288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hyperlink r:id="rId24">
              <w:r w:rsidRPr="008542E2">
                <w:rPr>
                  <w:rStyle w:val="Hyperlink"/>
                  <w:rFonts w:eastAsia="Aptos Narrow" w:cs="Aptos Narrow"/>
                  <w:sz w:val="18"/>
                  <w:szCs w:val="18"/>
                </w:rPr>
                <w:t>https://www.youtube.com/watch?v=fpnE6UAfbtU&amp;t=481s</w:t>
              </w:r>
            </w:hyperlink>
          </w:p>
          <w:p w14:paraId="6C5E6B2E" w14:textId="77777777" w:rsidR="00AF288A" w:rsidRPr="008542E2" w:rsidRDefault="00AF288A" w:rsidP="00AF28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2" w:type="dxa"/>
            <w:shd w:val="clear" w:color="auto" w:fill="FFFFFF" w:themeFill="background2"/>
          </w:tcPr>
          <w:p w14:paraId="2780BEE7" w14:textId="16472ECE" w:rsidR="00AF288A" w:rsidRPr="00952119" w:rsidRDefault="59CDF87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51071B43" w14:textId="271277C8" w:rsidR="00AF288A" w:rsidRPr="00952119" w:rsidRDefault="59CDF87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294917F8" w14:textId="6BCC2A94" w:rsidR="00AF288A" w:rsidRPr="00952119" w:rsidRDefault="59CDF87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17BB750D" w14:textId="297C70E0" w:rsidR="00AF288A" w:rsidRPr="00952119" w:rsidRDefault="59CDF87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7938B443" w14:textId="7DF63D46" w:rsidR="00AF288A" w:rsidRPr="00952119" w:rsidRDefault="00AF288A"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7D42ACE8" w14:textId="039D851F" w:rsidR="00AF288A" w:rsidRPr="00952119" w:rsidRDefault="00AF288A"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9" w:type="dxa"/>
            <w:shd w:val="clear" w:color="auto" w:fill="FFFFFF" w:themeFill="background2"/>
          </w:tcPr>
          <w:p w14:paraId="20F414A6" w14:textId="28EDD990" w:rsidR="00AF288A" w:rsidRPr="00952119" w:rsidRDefault="59CDF87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01A2956C" w14:textId="337F66C5" w:rsidR="00AF288A" w:rsidRPr="00952119" w:rsidRDefault="59CDF87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221360E9" w14:textId="5B7A5734" w:rsidR="00AF288A" w:rsidRPr="00952119" w:rsidRDefault="59CDF87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Productivity</w:t>
            </w:r>
          </w:p>
          <w:p w14:paraId="6FE45566" w14:textId="7B9F50BC" w:rsidR="00AF288A" w:rsidRPr="00952119" w:rsidRDefault="59CDF87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01F04163" w14:textId="15E79936" w:rsidR="00AF288A" w:rsidRPr="00952119" w:rsidRDefault="00AF288A"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AADD0DC" w14:textId="77777777" w:rsidR="00F71F14" w:rsidRPr="008542E2" w:rsidRDefault="00F71F14">
      <w:r w:rsidRPr="008542E2">
        <w:br w:type="page"/>
      </w:r>
    </w:p>
    <w:tbl>
      <w:tblPr>
        <w:tblStyle w:val="GridTable6Colorful-Accent1"/>
        <w:tblW w:w="0" w:type="auto"/>
        <w:tblLayout w:type="fixed"/>
        <w:tblLook w:val="04A0" w:firstRow="1" w:lastRow="0" w:firstColumn="1" w:lastColumn="0" w:noHBand="0" w:noVBand="1"/>
      </w:tblPr>
      <w:tblGrid>
        <w:gridCol w:w="1556"/>
        <w:gridCol w:w="2550"/>
        <w:gridCol w:w="4823"/>
        <w:gridCol w:w="2053"/>
        <w:gridCol w:w="2197"/>
        <w:gridCol w:w="2014"/>
      </w:tblGrid>
      <w:tr w:rsidR="003F32E4" w:rsidRPr="008542E2" w14:paraId="5CBBC6EC" w14:textId="77777777" w:rsidTr="008A0E3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6" w:type="dxa"/>
            <w:shd w:val="clear" w:color="auto" w:fill="341583" w:themeFill="accent2" w:themeFillShade="80"/>
            <w:vAlign w:val="center"/>
          </w:tcPr>
          <w:p w14:paraId="6EE690CB" w14:textId="72405FF3" w:rsidR="008B3E6E" w:rsidRPr="008A0E35" w:rsidRDefault="008B3E6E" w:rsidP="0008761B">
            <w:pPr>
              <w:pStyle w:val="TableHeading"/>
              <w:jc w:val="center"/>
              <w:rPr>
                <w:b/>
                <w:bCs/>
                <w:color w:val="FFFFFF" w:themeColor="background1"/>
                <w:sz w:val="20"/>
                <w:szCs w:val="24"/>
                <w:lang w:val="en-GB"/>
              </w:rPr>
            </w:pPr>
            <w:r w:rsidRPr="008A0E35">
              <w:rPr>
                <w:b/>
                <w:bCs/>
                <w:color w:val="FFFFFF" w:themeColor="background1"/>
                <w:sz w:val="20"/>
                <w:szCs w:val="24"/>
                <w:lang w:val="en-GB"/>
              </w:rPr>
              <w:t>Topic</w:t>
            </w:r>
            <w:r w:rsidRPr="008A0E35">
              <w:rPr>
                <w:b/>
                <w:bCs/>
                <w:color w:val="FFFFFF" w:themeColor="background1"/>
                <w:sz w:val="20"/>
                <w:szCs w:val="24"/>
                <w:lang w:val="en-GB"/>
              </w:rPr>
              <w:br/>
              <w:t>Sub topic</w:t>
            </w:r>
            <w:r w:rsidRPr="008A0E35">
              <w:rPr>
                <w:b/>
                <w:bCs/>
                <w:color w:val="FFFFFF" w:themeColor="background1"/>
                <w:sz w:val="20"/>
                <w:szCs w:val="24"/>
                <w:lang w:val="en-GB"/>
              </w:rPr>
              <w:br/>
            </w:r>
            <w:r w:rsidRPr="008A0E35">
              <w:rPr>
                <w:rFonts w:asciiTheme="minorHAnsi" w:hAnsiTheme="minorHAnsi"/>
                <w:b/>
                <w:bCs/>
                <w:color w:val="FFFFFF" w:themeColor="background1"/>
                <w:sz w:val="20"/>
                <w:szCs w:val="24"/>
                <w:lang w:val="en-GB"/>
              </w:rPr>
              <w:t>Lesson title</w:t>
            </w:r>
          </w:p>
        </w:tc>
        <w:tc>
          <w:tcPr>
            <w:tcW w:w="2550" w:type="dxa"/>
            <w:shd w:val="clear" w:color="auto" w:fill="341583" w:themeFill="accent2" w:themeFillShade="80"/>
            <w:vAlign w:val="center"/>
          </w:tcPr>
          <w:p w14:paraId="1E4DA16D" w14:textId="77777777"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Specification reference</w:t>
            </w:r>
          </w:p>
        </w:tc>
        <w:tc>
          <w:tcPr>
            <w:tcW w:w="4823" w:type="dxa"/>
            <w:shd w:val="clear" w:color="auto" w:fill="341583" w:themeFill="accent2" w:themeFillShade="80"/>
            <w:vAlign w:val="center"/>
          </w:tcPr>
          <w:p w14:paraId="233698CF" w14:textId="52C84B8E"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 xml:space="preserve">Suggested </w:t>
            </w:r>
            <w:r w:rsidR="00B542DA" w:rsidRPr="008A0E35">
              <w:rPr>
                <w:b/>
                <w:bCs/>
                <w:color w:val="FFFFFF" w:themeColor="background1"/>
                <w:sz w:val="20"/>
                <w:szCs w:val="24"/>
                <w:lang w:val="en-GB"/>
              </w:rPr>
              <w:t>Activities</w:t>
            </w:r>
          </w:p>
        </w:tc>
        <w:tc>
          <w:tcPr>
            <w:tcW w:w="2053" w:type="dxa"/>
            <w:shd w:val="clear" w:color="auto" w:fill="341583" w:themeFill="accent2" w:themeFillShade="80"/>
            <w:vAlign w:val="center"/>
          </w:tcPr>
          <w:p w14:paraId="0090F83F" w14:textId="77777777"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Suggested resources</w:t>
            </w:r>
          </w:p>
        </w:tc>
        <w:tc>
          <w:tcPr>
            <w:tcW w:w="2197" w:type="dxa"/>
            <w:shd w:val="clear" w:color="auto" w:fill="341583" w:themeFill="accent2" w:themeFillShade="80"/>
            <w:vAlign w:val="center"/>
          </w:tcPr>
          <w:p w14:paraId="54904175" w14:textId="77777777"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Which skills acquired in this lesson are explicitly assessed through examination?</w:t>
            </w:r>
          </w:p>
        </w:tc>
        <w:tc>
          <w:tcPr>
            <w:tcW w:w="2014" w:type="dxa"/>
            <w:shd w:val="clear" w:color="auto" w:fill="341583" w:themeFill="accent2" w:themeFillShade="80"/>
            <w:vAlign w:val="center"/>
          </w:tcPr>
          <w:p w14:paraId="3D2C04AA" w14:textId="77777777"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Which skills could be acquired through teaching and delivery in this lesson?</w:t>
            </w:r>
          </w:p>
        </w:tc>
      </w:tr>
      <w:tr w:rsidR="008B3E6E" w:rsidRPr="008542E2" w14:paraId="4F4D7FFC" w14:textId="77777777" w:rsidTr="19779768">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93" w:type="dxa"/>
            <w:gridSpan w:val="6"/>
            <w:tcBorders>
              <w:bottom w:val="single" w:sz="4" w:space="0" w:color="DAD2FF" w:themeColor="text2" w:themeTint="1A"/>
            </w:tcBorders>
            <w:shd w:val="clear" w:color="auto" w:fill="E3DBF9" w:themeFill="accent2" w:themeFillTint="33"/>
          </w:tcPr>
          <w:p w14:paraId="2ACB2B6B" w14:textId="331FC7AD" w:rsidR="008B3E6E" w:rsidRPr="008542E2" w:rsidRDefault="008B3E6E">
            <w:pPr>
              <w:pStyle w:val="TableHeading"/>
              <w:rPr>
                <w:color w:val="FFFFFF" w:themeColor="background1"/>
                <w:lang w:val="en-GB"/>
              </w:rPr>
            </w:pPr>
            <w:r w:rsidRPr="008542E2">
              <w:rPr>
                <w:b/>
                <w:bCs/>
                <w:color w:val="000000" w:themeColor="text1"/>
                <w:lang w:val="en-GB"/>
              </w:rPr>
              <w:t xml:space="preserve">Week </w:t>
            </w:r>
            <w:r w:rsidR="003A1D65" w:rsidRPr="008542E2">
              <w:rPr>
                <w:b/>
                <w:bCs/>
                <w:color w:val="000000" w:themeColor="text1"/>
                <w:lang w:val="en-GB"/>
              </w:rPr>
              <w:t>3</w:t>
            </w:r>
            <w:r w:rsidRPr="008542E2">
              <w:rPr>
                <w:b/>
                <w:bCs/>
                <w:color w:val="000000" w:themeColor="text1"/>
                <w:lang w:val="en-GB"/>
              </w:rPr>
              <w:br/>
              <w:t>Lesson 1</w:t>
            </w:r>
          </w:p>
        </w:tc>
      </w:tr>
      <w:tr w:rsidR="00387C14" w:rsidRPr="008542E2" w14:paraId="162C20D8" w14:textId="77777777" w:rsidTr="19779768">
        <w:trPr>
          <w:trHeight w:val="560"/>
        </w:trPr>
        <w:tc>
          <w:tcPr>
            <w:cnfStyle w:val="001000000000" w:firstRow="0" w:lastRow="0" w:firstColumn="1" w:lastColumn="0" w:oddVBand="0" w:evenVBand="0" w:oddHBand="0" w:evenHBand="0" w:firstRowFirstColumn="0" w:firstRowLastColumn="0" w:lastRowFirstColumn="0" w:lastRowLastColumn="0"/>
            <w:tcW w:w="1556"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424AD9C8" w14:textId="77777777" w:rsidR="00387C14" w:rsidRPr="008542E2" w:rsidRDefault="00387C14" w:rsidP="00387C14">
            <w:pPr>
              <w:rPr>
                <w:rFonts w:eastAsia="Aptos Narrow" w:cs="Aptos Narrow"/>
                <w:color w:val="000000" w:themeColor="text1"/>
                <w:sz w:val="18"/>
                <w:szCs w:val="18"/>
              </w:rPr>
            </w:pPr>
            <w:r w:rsidRPr="008542E2">
              <w:rPr>
                <w:rFonts w:eastAsia="Aptos Narrow" w:cs="Aptos Narrow"/>
                <w:color w:val="000000" w:themeColor="text1"/>
                <w:sz w:val="18"/>
                <w:szCs w:val="18"/>
              </w:rPr>
              <w:t>Topic 1.1.5: FDE cycle</w:t>
            </w:r>
          </w:p>
          <w:p w14:paraId="4C91A5FF" w14:textId="77777777" w:rsidR="00387C14" w:rsidRPr="008542E2" w:rsidRDefault="00387C14" w:rsidP="00387C14">
            <w:pPr>
              <w:rPr>
                <w:rFonts w:eastAsia="Aptos Narrow" w:cs="Aptos Narrow"/>
                <w:color w:val="000000" w:themeColor="text1"/>
                <w:sz w:val="18"/>
                <w:szCs w:val="18"/>
              </w:rPr>
            </w:pPr>
            <w:r w:rsidRPr="008542E2">
              <w:rPr>
                <w:rFonts w:eastAsia="Aptos Narrow" w:cs="Aptos Narrow"/>
                <w:color w:val="000000" w:themeColor="text1"/>
                <w:sz w:val="18"/>
                <w:szCs w:val="18"/>
              </w:rPr>
              <w:t>a) Stages</w:t>
            </w:r>
          </w:p>
          <w:p w14:paraId="0A9A0766" w14:textId="77777777" w:rsidR="00387C14" w:rsidRPr="008542E2" w:rsidRDefault="00387C14" w:rsidP="00387C14">
            <w:pPr>
              <w:rPr>
                <w:rFonts w:eastAsia="Aptos Narrow" w:cs="Aptos Narrow"/>
                <w:color w:val="000000" w:themeColor="text1"/>
                <w:sz w:val="18"/>
                <w:szCs w:val="18"/>
              </w:rPr>
            </w:pPr>
            <w:r w:rsidRPr="008542E2">
              <w:rPr>
                <w:rFonts w:eastAsia="Aptos Narrow" w:cs="Aptos Narrow"/>
                <w:color w:val="000000" w:themeColor="text1"/>
                <w:sz w:val="18"/>
                <w:szCs w:val="18"/>
              </w:rPr>
              <w:t>b) Roles of components</w:t>
            </w:r>
          </w:p>
          <w:p w14:paraId="521A8CC6" w14:textId="77777777" w:rsidR="00387C14" w:rsidRPr="008542E2" w:rsidRDefault="00387C14" w:rsidP="00387C14">
            <w:pPr>
              <w:rPr>
                <w:rFonts w:eastAsia="Aptos Narrow" w:cs="Aptos Narrow"/>
                <w:color w:val="000000" w:themeColor="text1"/>
                <w:sz w:val="18"/>
                <w:szCs w:val="18"/>
              </w:rPr>
            </w:pPr>
          </w:p>
          <w:p w14:paraId="5F977506" w14:textId="56145236" w:rsidR="00387C14" w:rsidRPr="007C57EE" w:rsidRDefault="00B542DA" w:rsidP="00387C14">
            <w:pPr>
              <w:rPr>
                <w:rFonts w:eastAsia="Aptos Narrow" w:cs="Aptos Narrow"/>
                <w:color w:val="000000" w:themeColor="text1"/>
                <w:sz w:val="18"/>
                <w:szCs w:val="18"/>
                <w:lang w:val="fr-FR"/>
              </w:rPr>
            </w:pPr>
            <w:r w:rsidRPr="00B542DA">
              <w:rPr>
                <w:rFonts w:eastAsia="Aptos Narrow" w:cs="Aptos Narrow"/>
                <w:sz w:val="18"/>
                <w:szCs w:val="18"/>
                <w:lang w:val="fr-FR"/>
              </w:rPr>
              <w:t xml:space="preserve">Lesson </w:t>
            </w:r>
            <w:r w:rsidR="00AC5AD6" w:rsidRPr="00B542DA">
              <w:rPr>
                <w:rFonts w:eastAsia="Aptos Narrow" w:cs="Aptos Narrow"/>
                <w:sz w:val="18"/>
                <w:szCs w:val="18"/>
                <w:lang w:val="fr-FR"/>
              </w:rPr>
              <w:t>title :</w:t>
            </w:r>
            <w:r w:rsidR="00387C14" w:rsidRPr="007C57EE">
              <w:rPr>
                <w:rFonts w:eastAsia="Aptos Narrow" w:cs="Aptos Narrow"/>
                <w:b w:val="0"/>
                <w:bCs w:val="0"/>
                <w:color w:val="000000" w:themeColor="text1"/>
                <w:sz w:val="18"/>
                <w:szCs w:val="18"/>
                <w:lang w:val="fr-FR"/>
              </w:rPr>
              <w:t xml:space="preserve"> </w:t>
            </w:r>
          </w:p>
          <w:p w14:paraId="50715300" w14:textId="77777777" w:rsidR="00387C14" w:rsidRPr="007C57EE" w:rsidRDefault="00387C14" w:rsidP="00387C14">
            <w:pPr>
              <w:rPr>
                <w:rFonts w:eastAsia="Aptos Narrow" w:cs="Aptos Narrow"/>
                <w:b w:val="0"/>
                <w:bCs w:val="0"/>
                <w:color w:val="000000" w:themeColor="text1"/>
                <w:sz w:val="18"/>
                <w:szCs w:val="18"/>
                <w:lang w:val="fr-FR"/>
              </w:rPr>
            </w:pPr>
            <w:r w:rsidRPr="007C57EE">
              <w:rPr>
                <w:rFonts w:eastAsia="Aptos Narrow" w:cs="Aptos Narrow"/>
                <w:b w:val="0"/>
                <w:bCs w:val="0"/>
                <w:color w:val="000000" w:themeColor="text1"/>
                <w:sz w:val="18"/>
                <w:szCs w:val="18"/>
                <w:lang w:val="fr-FR"/>
              </w:rPr>
              <w:t>FDE cycle part 1</w:t>
            </w:r>
          </w:p>
          <w:p w14:paraId="6B33D7C3" w14:textId="77777777" w:rsidR="00387C14" w:rsidRPr="007C57EE" w:rsidRDefault="00387C14" w:rsidP="00387C14">
            <w:pPr>
              <w:jc w:val="center"/>
              <w:rPr>
                <w:rFonts w:eastAsia="Aptos Narrow" w:cs="Aptos Narrow"/>
                <w:color w:val="000000" w:themeColor="text1"/>
                <w:sz w:val="18"/>
                <w:szCs w:val="18"/>
                <w:lang w:val="fr-FR"/>
              </w:rPr>
            </w:pPr>
          </w:p>
        </w:tc>
        <w:tc>
          <w:tcPr>
            <w:tcW w:w="2550"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268A0F74" w14:textId="77777777" w:rsidR="00387C14" w:rsidRPr="003F276C" w:rsidRDefault="00387C14" w:rsidP="00387C14">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3F276C">
              <w:rPr>
                <w:rFonts w:eastAsia="Open Sans" w:cs="Open Sans"/>
                <w:b/>
                <w:bCs/>
                <w:color w:val="000000" w:themeColor="text1"/>
                <w:sz w:val="18"/>
                <w:szCs w:val="18"/>
              </w:rPr>
              <w:t>1.1.5 Fetch-decode-execute cycle</w:t>
            </w:r>
          </w:p>
          <w:p w14:paraId="4DD9995C" w14:textId="77777777" w:rsidR="00387C14" w:rsidRDefault="00387C14"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70A4040B" w14:textId="77777777" w:rsidR="008F4196" w:rsidRPr="008542E2" w:rsidRDefault="008F4196"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2FDD4F57" w14:textId="77777777" w:rsidR="00387C14" w:rsidRPr="006532DC" w:rsidRDefault="00387C1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58398C2E" w14:textId="77777777" w:rsidR="00387C14" w:rsidRPr="006532DC" w:rsidRDefault="00387C1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32C396CE" w14:textId="77777777" w:rsidR="00387C14" w:rsidRPr="006532DC" w:rsidRDefault="00387C1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147D2B5D" w14:textId="77777777" w:rsidR="00387C14" w:rsidRPr="006532DC" w:rsidRDefault="00387C1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5FCB4B24" w14:textId="77777777" w:rsidR="00715D21" w:rsidRDefault="00715D21"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7E0CBE36" w14:textId="158171DD" w:rsidR="00387C14" w:rsidRDefault="00B542DA"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10C01D81" w14:textId="77777777" w:rsidR="008A0E35" w:rsidRPr="008542E2" w:rsidRDefault="008A0E35"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218F88E2" w14:textId="77777777" w:rsidR="00387C14" w:rsidRPr="008542E2" w:rsidRDefault="00387C1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the transfer of data between components during the FDE cycle</w:t>
            </w:r>
          </w:p>
          <w:p w14:paraId="4986E26E" w14:textId="77777777" w:rsidR="005B0B71" w:rsidRPr="008542E2" w:rsidRDefault="005B0B71" w:rsidP="005B0B71">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3EE93F4A" w14:textId="7C6B12F7" w:rsidR="005B0B71" w:rsidRPr="008542E2" w:rsidRDefault="005B0B71" w:rsidP="005B0B71">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tc>
        <w:tc>
          <w:tcPr>
            <w:tcW w:w="4823"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36CE844B" w14:textId="7C489AF7" w:rsidR="00387C14" w:rsidRPr="008542E2" w:rsidRDefault="00B542DA" w:rsidP="00387C14">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387C14" w:rsidRPr="008542E2">
              <w:rPr>
                <w:rFonts w:eastAsia="Open Sans" w:cs="Open Sans"/>
                <w:sz w:val="18"/>
                <w:szCs w:val="18"/>
              </w:rPr>
              <w:t xml:space="preserve"> </w:t>
            </w:r>
          </w:p>
          <w:p w14:paraId="2BB6082A" w14:textId="77777777" w:rsidR="00387C14" w:rsidRPr="008542E2" w:rsidRDefault="00387C14"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the stages of the fetch-decode-execute cycle and the roles of the components covered in 1.1.3 and 1.1.4</w:t>
            </w:r>
          </w:p>
          <w:p w14:paraId="016401B6" w14:textId="77777777" w:rsidR="00387C14" w:rsidRPr="008542E2" w:rsidRDefault="00387C14"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the definition, function and operation for the FDE cycle as well as why it is needed</w:t>
            </w:r>
          </w:p>
          <w:p w14:paraId="1B26A83C" w14:textId="77777777" w:rsidR="00715D21" w:rsidRDefault="00715D21" w:rsidP="00387C14">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13E66B20" w14:textId="3B9180F6" w:rsidR="00387C14" w:rsidRPr="008542E2" w:rsidRDefault="00B542DA" w:rsidP="00387C14">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387C14" w:rsidRPr="008542E2">
              <w:rPr>
                <w:rFonts w:eastAsia="Open Sans" w:cs="Open Sans"/>
                <w:sz w:val="18"/>
                <w:szCs w:val="18"/>
              </w:rPr>
              <w:t>:</w:t>
            </w:r>
          </w:p>
          <w:p w14:paraId="09A871E3" w14:textId="77777777" w:rsidR="00387C14" w:rsidRPr="008542E2" w:rsidRDefault="00387C14" w:rsidP="00A37D72">
            <w:pPr>
              <w:pStyle w:val="ListParagraph"/>
              <w:numPr>
                <w:ilvl w:val="0"/>
                <w:numId w:val="16"/>
              </w:numPr>
              <w:spacing w:after="0" w:line="276"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examine the stages of the FDE cycle example on p13-17 to discuss next lesson.</w:t>
            </w:r>
          </w:p>
          <w:p w14:paraId="152DBFA5" w14:textId="77777777" w:rsidR="00387C14" w:rsidRPr="008542E2" w:rsidRDefault="00387C14" w:rsidP="00387C14">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p>
        </w:tc>
        <w:tc>
          <w:tcPr>
            <w:tcW w:w="2053"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1E25BAFA" w14:textId="590462AE" w:rsidR="00387C14" w:rsidRPr="008C6266" w:rsidRDefault="00454F20" w:rsidP="00387C14">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387C14" w:rsidRPr="003F276C">
              <w:rPr>
                <w:rFonts w:eastAsia="Open Sans" w:cs="Open Sans"/>
                <w:b/>
                <w:bCs/>
                <w:color w:val="000000" w:themeColor="text1"/>
                <w:sz w:val="18"/>
                <w:szCs w:val="18"/>
              </w:rPr>
              <w:t xml:space="preserve"> </w:t>
            </w:r>
            <w:r w:rsidR="00387C14" w:rsidRPr="008C6266">
              <w:rPr>
                <w:rFonts w:eastAsia="Open Sans" w:cs="Open Sans"/>
                <w:color w:val="000000" w:themeColor="text1"/>
                <w:sz w:val="18"/>
                <w:szCs w:val="18"/>
              </w:rPr>
              <w:t>pp. 13-17</w:t>
            </w:r>
          </w:p>
          <w:p w14:paraId="2882D46D" w14:textId="77777777" w:rsidR="00387C14" w:rsidRPr="008542E2" w:rsidRDefault="00387C14" w:rsidP="00387C14">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E1C17A4" w14:textId="77777777" w:rsidR="00387C14" w:rsidRPr="008542E2" w:rsidRDefault="00387C14" w:rsidP="00387C14">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UT Austin notes:</w:t>
            </w:r>
          </w:p>
          <w:p w14:paraId="56C3B157" w14:textId="77777777" w:rsidR="00387C14" w:rsidRPr="008542E2" w:rsidRDefault="00387C14" w:rsidP="00387C14">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hyperlink r:id="rId25">
              <w:r w:rsidRPr="008542E2">
                <w:rPr>
                  <w:rStyle w:val="Hyperlink"/>
                  <w:rFonts w:eastAsia="Aptos Narrow" w:cs="Aptos Narrow"/>
                  <w:sz w:val="18"/>
                  <w:szCs w:val="18"/>
                </w:rPr>
                <w:t>https://www.cs.utexas.edu/~fussell/courses/cs310h/lectures/Lecture_9-310h.pdf</w:t>
              </w:r>
            </w:hyperlink>
            <w:r w:rsidRPr="008542E2">
              <w:rPr>
                <w:rFonts w:eastAsia="Aptos Narrow" w:cs="Aptos Narrow"/>
                <w:color w:val="000000" w:themeColor="text1"/>
                <w:sz w:val="18"/>
                <w:szCs w:val="18"/>
              </w:rPr>
              <w:t xml:space="preserve"> </w:t>
            </w:r>
          </w:p>
          <w:p w14:paraId="2C772A60" w14:textId="77777777" w:rsidR="00387C14" w:rsidRPr="008542E2" w:rsidRDefault="00387C14" w:rsidP="00387C14">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72A1818F" w14:textId="77777777" w:rsidR="00387C14" w:rsidRPr="008542E2" w:rsidRDefault="00387C14" w:rsidP="00387C14">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p>
          <w:p w14:paraId="171DD48B" w14:textId="77777777" w:rsidR="00387C14" w:rsidRPr="008542E2" w:rsidRDefault="00387C14" w:rsidP="00387C14">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p>
        </w:tc>
        <w:tc>
          <w:tcPr>
            <w:tcW w:w="2197"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25A95AAA" w14:textId="13E61654" w:rsidR="00387C14" w:rsidRPr="00952119" w:rsidRDefault="538D78F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37DDBC71" w14:textId="06D13BE7" w:rsidR="00387C14" w:rsidRPr="00952119" w:rsidRDefault="538D78F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625F7470" w14:textId="09E920A6" w:rsidR="00387C14" w:rsidRPr="00952119" w:rsidRDefault="538D78F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17732875" w14:textId="6E3B4B00" w:rsidR="00387C14" w:rsidRPr="00952119" w:rsidRDefault="538D78F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1E633C58" w14:textId="2A8F55D0" w:rsidR="00387C14" w:rsidRPr="00952119" w:rsidRDefault="00387C14" w:rsidP="00952119">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E6F836D" w14:textId="44174CA8" w:rsidR="00387C14" w:rsidRPr="00952119" w:rsidRDefault="00387C14"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2014"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5576DE7E" w14:textId="10C6129B" w:rsidR="00387C14" w:rsidRPr="00952119" w:rsidRDefault="538D78F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747DE1B3" w14:textId="02485BD6" w:rsidR="00387C14" w:rsidRPr="00952119" w:rsidRDefault="538D78F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6B832193" w14:textId="3BA196EA" w:rsidR="00387C14" w:rsidRPr="00952119" w:rsidRDefault="538D78F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5CD43EA0" w14:textId="797021C1" w:rsidR="00387C14" w:rsidRPr="00952119" w:rsidRDefault="538D78F5"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Interpretation</w:t>
            </w:r>
          </w:p>
          <w:p w14:paraId="4711EFDF" w14:textId="76B94D61" w:rsidR="00387C14" w:rsidRPr="00952119" w:rsidRDefault="00387C14"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5526F40C" w14:textId="77777777" w:rsidR="008A0E35" w:rsidRDefault="008A0E35">
      <w:r>
        <w:br w:type="page"/>
      </w:r>
    </w:p>
    <w:tbl>
      <w:tblPr>
        <w:tblStyle w:val="GridTable6Colorful-Accent1"/>
        <w:tblW w:w="0" w:type="auto"/>
        <w:tblLayout w:type="fixed"/>
        <w:tblLook w:val="04A0" w:firstRow="1" w:lastRow="0" w:firstColumn="1" w:lastColumn="0" w:noHBand="0" w:noVBand="1"/>
      </w:tblPr>
      <w:tblGrid>
        <w:gridCol w:w="1556"/>
        <w:gridCol w:w="2550"/>
        <w:gridCol w:w="4823"/>
        <w:gridCol w:w="2053"/>
        <w:gridCol w:w="2197"/>
        <w:gridCol w:w="2014"/>
      </w:tblGrid>
      <w:tr w:rsidR="00387C14" w:rsidRPr="008542E2" w14:paraId="0AB6DBEC" w14:textId="77777777" w:rsidTr="19779768">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93" w:type="dxa"/>
            <w:gridSpan w:val="6"/>
            <w:tcBorders>
              <w:top w:val="single" w:sz="4" w:space="0" w:color="DAD2FF" w:themeColor="text2" w:themeTint="1A"/>
            </w:tcBorders>
            <w:shd w:val="clear" w:color="auto" w:fill="E3DBF9" w:themeFill="accent2" w:themeFillTint="33"/>
          </w:tcPr>
          <w:p w14:paraId="35F4C859" w14:textId="35388A86" w:rsidR="00387C14" w:rsidRPr="008542E2" w:rsidRDefault="00387C14" w:rsidP="00387C14">
            <w:pPr>
              <w:pStyle w:val="TableHeading"/>
              <w:rPr>
                <w:lang w:val="en-GB"/>
              </w:rPr>
            </w:pPr>
            <w:r w:rsidRPr="008542E2">
              <w:rPr>
                <w:b/>
                <w:bCs/>
                <w:color w:val="000000" w:themeColor="text1"/>
                <w:lang w:val="en-GB"/>
              </w:rPr>
              <w:t>Week 3</w:t>
            </w:r>
            <w:r w:rsidRPr="008542E2">
              <w:rPr>
                <w:b/>
                <w:bCs/>
                <w:color w:val="000000" w:themeColor="text1"/>
                <w:lang w:val="en-GB"/>
              </w:rPr>
              <w:br/>
              <w:t>Lesson 2</w:t>
            </w:r>
          </w:p>
        </w:tc>
      </w:tr>
      <w:tr w:rsidR="00D916C6" w:rsidRPr="008542E2" w14:paraId="7953A350"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2"/>
          </w:tcPr>
          <w:p w14:paraId="466D1718" w14:textId="77777777" w:rsidR="00D916C6" w:rsidRPr="008542E2" w:rsidRDefault="00D916C6" w:rsidP="00D916C6">
            <w:pPr>
              <w:rPr>
                <w:rFonts w:eastAsia="Aptos Narrow" w:cs="Aptos Narrow"/>
                <w:color w:val="000000" w:themeColor="text1"/>
                <w:sz w:val="18"/>
                <w:szCs w:val="18"/>
              </w:rPr>
            </w:pPr>
            <w:r w:rsidRPr="008542E2">
              <w:rPr>
                <w:rFonts w:eastAsia="Aptos Narrow" w:cs="Aptos Narrow"/>
                <w:color w:val="000000" w:themeColor="text1"/>
                <w:sz w:val="18"/>
                <w:szCs w:val="18"/>
              </w:rPr>
              <w:t>Topic 1.1.5: FDE cycle</w:t>
            </w:r>
          </w:p>
          <w:p w14:paraId="621BCA8F" w14:textId="77777777" w:rsidR="00D916C6" w:rsidRPr="008542E2" w:rsidRDefault="00D916C6" w:rsidP="00D916C6">
            <w:pPr>
              <w:rPr>
                <w:rFonts w:eastAsia="Aptos Narrow" w:cs="Aptos Narrow"/>
                <w:color w:val="000000" w:themeColor="text1"/>
                <w:sz w:val="18"/>
                <w:szCs w:val="18"/>
              </w:rPr>
            </w:pPr>
            <w:r w:rsidRPr="008542E2">
              <w:rPr>
                <w:rFonts w:eastAsia="Aptos Narrow" w:cs="Aptos Narrow"/>
                <w:color w:val="000000" w:themeColor="text1"/>
                <w:sz w:val="18"/>
                <w:szCs w:val="18"/>
              </w:rPr>
              <w:t>c) Use of read/write control signals</w:t>
            </w:r>
          </w:p>
          <w:p w14:paraId="5F36BDCB" w14:textId="77777777" w:rsidR="00D916C6" w:rsidRPr="008542E2" w:rsidRDefault="00D916C6" w:rsidP="00D916C6">
            <w:pPr>
              <w:rPr>
                <w:rFonts w:eastAsia="Aptos Narrow" w:cs="Aptos Narrow"/>
                <w:color w:val="000000" w:themeColor="text1"/>
                <w:sz w:val="18"/>
                <w:szCs w:val="18"/>
              </w:rPr>
            </w:pPr>
          </w:p>
          <w:p w14:paraId="521BF986" w14:textId="32DC8D14" w:rsidR="00D916C6" w:rsidRPr="007C57EE" w:rsidRDefault="00B542DA" w:rsidP="00D916C6">
            <w:pPr>
              <w:rPr>
                <w:rFonts w:eastAsia="Aptos Narrow" w:cs="Aptos Narrow"/>
                <w:color w:val="000000" w:themeColor="text1"/>
                <w:sz w:val="18"/>
                <w:szCs w:val="18"/>
                <w:lang w:val="fr-FR"/>
              </w:rPr>
            </w:pPr>
            <w:r w:rsidRPr="00B542DA">
              <w:rPr>
                <w:rFonts w:eastAsia="Aptos Narrow" w:cs="Aptos Narrow"/>
                <w:sz w:val="18"/>
                <w:szCs w:val="18"/>
                <w:lang w:val="fr-FR"/>
              </w:rPr>
              <w:t xml:space="preserve">Lesson </w:t>
            </w:r>
            <w:r w:rsidR="00AC5AD6" w:rsidRPr="00B542DA">
              <w:rPr>
                <w:rFonts w:eastAsia="Aptos Narrow" w:cs="Aptos Narrow"/>
                <w:sz w:val="18"/>
                <w:szCs w:val="18"/>
                <w:lang w:val="fr-FR"/>
              </w:rPr>
              <w:t>title :</w:t>
            </w:r>
            <w:r w:rsidR="00D916C6" w:rsidRPr="007C57EE">
              <w:rPr>
                <w:rFonts w:eastAsia="Aptos Narrow" w:cs="Aptos Narrow"/>
                <w:b w:val="0"/>
                <w:bCs w:val="0"/>
                <w:color w:val="000000" w:themeColor="text1"/>
                <w:sz w:val="18"/>
                <w:szCs w:val="18"/>
                <w:lang w:val="fr-FR"/>
              </w:rPr>
              <w:t xml:space="preserve"> </w:t>
            </w:r>
          </w:p>
          <w:p w14:paraId="16406F49" w14:textId="77777777" w:rsidR="00D916C6" w:rsidRPr="007C57EE" w:rsidRDefault="00D916C6" w:rsidP="00D916C6">
            <w:pPr>
              <w:rPr>
                <w:rFonts w:eastAsia="Aptos Narrow" w:cs="Aptos Narrow"/>
                <w:b w:val="0"/>
                <w:bCs w:val="0"/>
                <w:color w:val="000000" w:themeColor="text1"/>
                <w:sz w:val="18"/>
                <w:szCs w:val="18"/>
                <w:lang w:val="fr-FR"/>
              </w:rPr>
            </w:pPr>
            <w:r w:rsidRPr="007C57EE">
              <w:rPr>
                <w:rFonts w:eastAsia="Aptos Narrow" w:cs="Aptos Narrow"/>
                <w:b w:val="0"/>
                <w:bCs w:val="0"/>
                <w:color w:val="000000" w:themeColor="text1"/>
                <w:sz w:val="18"/>
                <w:szCs w:val="18"/>
                <w:lang w:val="fr-FR"/>
              </w:rPr>
              <w:t>FDE cycle part 2</w:t>
            </w:r>
          </w:p>
          <w:p w14:paraId="241F9B31" w14:textId="77777777" w:rsidR="00D916C6" w:rsidRPr="007C57EE" w:rsidRDefault="00D916C6" w:rsidP="00D916C6">
            <w:pPr>
              <w:rPr>
                <w:rFonts w:eastAsia="Aptos Narrow" w:cs="Aptos Narrow"/>
                <w:color w:val="000000" w:themeColor="text1"/>
                <w:sz w:val="18"/>
                <w:szCs w:val="18"/>
                <w:lang w:val="fr-FR"/>
              </w:rPr>
            </w:pPr>
          </w:p>
        </w:tc>
        <w:tc>
          <w:tcPr>
            <w:tcW w:w="2550" w:type="dxa"/>
            <w:shd w:val="clear" w:color="auto" w:fill="FFFFFF" w:themeFill="background2"/>
          </w:tcPr>
          <w:p w14:paraId="40FA02AF" w14:textId="77777777" w:rsidR="00D916C6" w:rsidRPr="003F276C" w:rsidRDefault="00D916C6" w:rsidP="00D916C6">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3F276C">
              <w:rPr>
                <w:rFonts w:eastAsia="Open Sans" w:cs="Open Sans"/>
                <w:b/>
                <w:bCs/>
                <w:color w:val="000000" w:themeColor="text1"/>
                <w:sz w:val="18"/>
                <w:szCs w:val="18"/>
              </w:rPr>
              <w:t>1.1.5 Fetch-decode-execute cycle</w:t>
            </w:r>
          </w:p>
          <w:p w14:paraId="5B9B4508" w14:textId="77777777" w:rsidR="00D916C6" w:rsidRDefault="00D916C6"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1EEB721B" w14:textId="77777777" w:rsidR="008F4196" w:rsidRPr="008542E2" w:rsidRDefault="008F4196"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6EB42636" w14:textId="77777777" w:rsidR="00D916C6" w:rsidRPr="006532DC" w:rsidRDefault="00D916C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102ACB73" w14:textId="77777777" w:rsidR="00D916C6" w:rsidRPr="006532DC" w:rsidRDefault="00D916C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54CBA88F" w14:textId="77777777" w:rsidR="00D916C6" w:rsidRPr="006532DC" w:rsidRDefault="00D916C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240E4F1E" w14:textId="77777777" w:rsidR="00D916C6" w:rsidRPr="006532DC" w:rsidRDefault="00D916C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0910A52E" w14:textId="77777777" w:rsidR="005B0B71" w:rsidRPr="008542E2" w:rsidRDefault="005B0B71"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4F359B75" w14:textId="0B4B0059" w:rsidR="00D916C6" w:rsidRPr="008542E2" w:rsidRDefault="00B542DA"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5699C8B8" w14:textId="77777777" w:rsidR="00D916C6" w:rsidRPr="006532DC" w:rsidRDefault="00D916C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Use register transfer notation to show how data passes between registers during the FDE cycle</w:t>
            </w:r>
          </w:p>
          <w:p w14:paraId="64B6264A" w14:textId="77777777" w:rsidR="00D916C6" w:rsidRPr="006532DC" w:rsidRDefault="00D916C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the transfer of data between components during the FDE cycle</w:t>
            </w:r>
          </w:p>
          <w:p w14:paraId="6B9171F4" w14:textId="77777777" w:rsidR="005B0B71" w:rsidRPr="008542E2" w:rsidRDefault="005B0B71" w:rsidP="00D916C6">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4823" w:type="dxa"/>
            <w:shd w:val="clear" w:color="auto" w:fill="FFFFFF" w:themeFill="background2"/>
          </w:tcPr>
          <w:p w14:paraId="3AE7D0DB" w14:textId="7A4A888E" w:rsidR="00D916C6" w:rsidRPr="008542E2" w:rsidRDefault="00B542DA" w:rsidP="00D916C6">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D916C6" w:rsidRPr="008542E2">
              <w:rPr>
                <w:rFonts w:eastAsia="Open Sans" w:cs="Open Sans"/>
                <w:sz w:val="18"/>
                <w:szCs w:val="18"/>
              </w:rPr>
              <w:t xml:space="preserve"> </w:t>
            </w:r>
          </w:p>
          <w:p w14:paraId="6A443194" w14:textId="77777777" w:rsidR="00D916C6" w:rsidRPr="008542E2" w:rsidRDefault="00D916C6"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FDE cycle example on p13-17</w:t>
            </w:r>
          </w:p>
          <w:p w14:paraId="552EFAAB" w14:textId="77777777" w:rsidR="00D916C6" w:rsidRPr="008542E2" w:rsidRDefault="00D916C6"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the use of read/write control signals</w:t>
            </w:r>
          </w:p>
          <w:p w14:paraId="06534E49" w14:textId="77777777" w:rsidR="00D916C6" w:rsidRPr="008542E2" w:rsidRDefault="00D916C6"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use Little Man Computer to observe the stages in action</w:t>
            </w:r>
          </w:p>
          <w:p w14:paraId="44EF0A08" w14:textId="77777777" w:rsidR="00D916C6" w:rsidRPr="008542E2" w:rsidRDefault="00D916C6"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the definition, function and operation of read/write control signals during the FDE cycle as well as why they are needed</w:t>
            </w:r>
          </w:p>
          <w:p w14:paraId="2160A1A3" w14:textId="77777777" w:rsidR="00D916C6" w:rsidRPr="008542E2" w:rsidRDefault="00D916C6"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Teacher demonstrates how register transfer notation can be used to show data passing between registers during the FDE cycle</w:t>
            </w:r>
          </w:p>
          <w:p w14:paraId="7F1DB8AC" w14:textId="77777777" w:rsidR="006532DC" w:rsidRDefault="006532DC" w:rsidP="00D916C6">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251F60F9" w14:textId="0F3C7038" w:rsidR="00D916C6" w:rsidRPr="008542E2" w:rsidRDefault="00B542DA" w:rsidP="00D916C6">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D916C6" w:rsidRPr="008542E2">
              <w:rPr>
                <w:rFonts w:eastAsia="Open Sans" w:cs="Open Sans"/>
                <w:sz w:val="18"/>
                <w:szCs w:val="18"/>
              </w:rPr>
              <w:t>:</w:t>
            </w:r>
          </w:p>
          <w:p w14:paraId="3FD809D9" w14:textId="77777777" w:rsidR="00D916C6" w:rsidRPr="008542E2" w:rsidRDefault="00D916C6" w:rsidP="00A37D72">
            <w:pPr>
              <w:pStyle w:val="ListParagraph"/>
              <w:numPr>
                <w:ilvl w:val="0"/>
                <w:numId w:val="16"/>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complete a diagram of data being transferred during the FDE cycle.</w:t>
            </w:r>
          </w:p>
          <w:p w14:paraId="45CD7E99" w14:textId="77777777" w:rsidR="00D916C6" w:rsidRPr="008542E2" w:rsidRDefault="00D916C6" w:rsidP="00D916C6">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2053" w:type="dxa"/>
            <w:shd w:val="clear" w:color="auto" w:fill="FFFFFF" w:themeFill="background2"/>
          </w:tcPr>
          <w:p w14:paraId="5DFE980E" w14:textId="006665B1" w:rsidR="00D916C6" w:rsidRPr="008C6266" w:rsidRDefault="00454F20" w:rsidP="00D916C6">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D916C6" w:rsidRPr="003F276C">
              <w:rPr>
                <w:rFonts w:eastAsia="Open Sans" w:cs="Open Sans"/>
                <w:b/>
                <w:bCs/>
                <w:color w:val="000000" w:themeColor="text1"/>
                <w:sz w:val="18"/>
                <w:szCs w:val="18"/>
              </w:rPr>
              <w:t xml:space="preserve"> </w:t>
            </w:r>
            <w:r w:rsidR="00D916C6" w:rsidRPr="008C6266">
              <w:rPr>
                <w:rFonts w:eastAsia="Open Sans" w:cs="Open Sans"/>
                <w:color w:val="000000" w:themeColor="text1"/>
                <w:sz w:val="18"/>
                <w:szCs w:val="18"/>
              </w:rPr>
              <w:t>pp. 13-17</w:t>
            </w:r>
          </w:p>
          <w:p w14:paraId="0B1C4335" w14:textId="77777777" w:rsidR="00D916C6" w:rsidRPr="008542E2" w:rsidRDefault="00D916C6" w:rsidP="00D916C6">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64AEDDE" w14:textId="77777777" w:rsidR="00D916C6" w:rsidRPr="008542E2" w:rsidRDefault="00D916C6" w:rsidP="00D916C6">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Tom Scott video:</w:t>
            </w:r>
          </w:p>
          <w:p w14:paraId="777E8F37" w14:textId="13943E89" w:rsidR="00D916C6" w:rsidRPr="008542E2" w:rsidRDefault="00D916C6" w:rsidP="00D916C6">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hyperlink r:id="rId26">
              <w:r w:rsidRPr="008542E2">
                <w:rPr>
                  <w:rStyle w:val="Hyperlink"/>
                  <w:rFonts w:eastAsia="Aptos Narrow" w:cs="Aptos Narrow"/>
                  <w:sz w:val="18"/>
                  <w:szCs w:val="18"/>
                </w:rPr>
                <w:t>https://www.youtube.com/watch?v=Z5JC9Ve1sfI</w:t>
              </w:r>
            </w:hyperlink>
          </w:p>
        </w:tc>
        <w:tc>
          <w:tcPr>
            <w:tcW w:w="2197" w:type="dxa"/>
            <w:shd w:val="clear" w:color="auto" w:fill="FFFFFF" w:themeFill="background2"/>
          </w:tcPr>
          <w:p w14:paraId="5B539166" w14:textId="33F2D05F" w:rsidR="00D916C6" w:rsidRPr="00952119" w:rsidRDefault="3341CB9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254E38B8" w14:textId="41D286FE" w:rsidR="00D916C6" w:rsidRPr="00952119" w:rsidRDefault="3341CB9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007328B6" w14:textId="5E3610F2" w:rsidR="00D916C6" w:rsidRPr="00952119" w:rsidRDefault="3341CB9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4EA8610E" w14:textId="32C82DC2" w:rsidR="00D916C6" w:rsidRPr="00952119" w:rsidRDefault="3341CB9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773E0923" w14:textId="7D917920" w:rsidR="00D916C6" w:rsidRPr="00952119" w:rsidRDefault="00D916C6"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4D4936CD" w14:textId="5F89D63A" w:rsidR="00D916C6" w:rsidRPr="00952119" w:rsidRDefault="00D916C6"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2014" w:type="dxa"/>
            <w:shd w:val="clear" w:color="auto" w:fill="FFFFFF" w:themeFill="background2"/>
          </w:tcPr>
          <w:p w14:paraId="1B224129" w14:textId="46380140" w:rsidR="00D916C6" w:rsidRPr="00952119" w:rsidRDefault="3341CB9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75D53350" w14:textId="54F37424" w:rsidR="00D916C6" w:rsidRPr="00952119" w:rsidRDefault="3341CB9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678A1706" w14:textId="54C4E1E9" w:rsidR="00D916C6" w:rsidRPr="00952119" w:rsidRDefault="3341CB9F"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0CC84033" w14:textId="0A80FAEB" w:rsidR="00D916C6" w:rsidRPr="00952119" w:rsidRDefault="00D916C6"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46887D9" w14:textId="77777777" w:rsidR="008A0E35" w:rsidRDefault="008A0E35">
      <w:r>
        <w:br w:type="page"/>
      </w:r>
    </w:p>
    <w:tbl>
      <w:tblPr>
        <w:tblStyle w:val="GridTable6Colorful-Accent1"/>
        <w:tblW w:w="0" w:type="auto"/>
        <w:tblLayout w:type="fixed"/>
        <w:tblLook w:val="04A0" w:firstRow="1" w:lastRow="0" w:firstColumn="1" w:lastColumn="0" w:noHBand="0" w:noVBand="1"/>
      </w:tblPr>
      <w:tblGrid>
        <w:gridCol w:w="1556"/>
        <w:gridCol w:w="2550"/>
        <w:gridCol w:w="4823"/>
        <w:gridCol w:w="2053"/>
        <w:gridCol w:w="2197"/>
        <w:gridCol w:w="2014"/>
      </w:tblGrid>
      <w:tr w:rsidR="00D916C6" w:rsidRPr="008542E2" w14:paraId="48F71839" w14:textId="77777777" w:rsidTr="008A0E35">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93" w:type="dxa"/>
            <w:gridSpan w:val="6"/>
            <w:shd w:val="clear" w:color="auto" w:fill="E3DBF9" w:themeFill="accent2" w:themeFillTint="33"/>
          </w:tcPr>
          <w:p w14:paraId="18AD3C82" w14:textId="526D4122" w:rsidR="00D916C6" w:rsidRPr="008542E2" w:rsidRDefault="00D916C6" w:rsidP="00D916C6">
            <w:pPr>
              <w:pStyle w:val="TableHeading"/>
              <w:rPr>
                <w:lang w:val="en-GB"/>
              </w:rPr>
            </w:pPr>
            <w:r w:rsidRPr="008542E2">
              <w:rPr>
                <w:b/>
                <w:bCs/>
                <w:color w:val="000000" w:themeColor="text1"/>
                <w:lang w:val="en-GB"/>
              </w:rPr>
              <w:t>Week 3</w:t>
            </w:r>
            <w:r w:rsidRPr="008542E2">
              <w:rPr>
                <w:b/>
                <w:bCs/>
                <w:color w:val="000000" w:themeColor="text1"/>
                <w:lang w:val="en-GB"/>
              </w:rPr>
              <w:br/>
              <w:t>Lesson 3</w:t>
            </w:r>
          </w:p>
        </w:tc>
      </w:tr>
      <w:tr w:rsidR="005A61AE" w:rsidRPr="008542E2" w14:paraId="41B06DE0"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2"/>
          </w:tcPr>
          <w:p w14:paraId="552A9B68" w14:textId="77777777" w:rsidR="005A61AE" w:rsidRPr="008542E2" w:rsidRDefault="005A61AE" w:rsidP="005A61AE">
            <w:pPr>
              <w:rPr>
                <w:rFonts w:eastAsia="Aptos Narrow" w:cs="Aptos Narrow"/>
                <w:color w:val="000000" w:themeColor="text1"/>
                <w:sz w:val="18"/>
                <w:szCs w:val="18"/>
              </w:rPr>
            </w:pPr>
            <w:r w:rsidRPr="008542E2">
              <w:rPr>
                <w:rFonts w:eastAsia="Aptos Narrow" w:cs="Aptos Narrow"/>
                <w:color w:val="000000" w:themeColor="text1"/>
                <w:sz w:val="18"/>
                <w:szCs w:val="18"/>
              </w:rPr>
              <w:t>Topic 1.1.6:</w:t>
            </w:r>
          </w:p>
          <w:p w14:paraId="5E98CECE" w14:textId="77777777" w:rsidR="005A61AE" w:rsidRPr="008542E2" w:rsidRDefault="005A61AE" w:rsidP="005A61AE">
            <w:pPr>
              <w:rPr>
                <w:rFonts w:eastAsia="Aptos Narrow" w:cs="Aptos Narrow"/>
                <w:color w:val="000000" w:themeColor="text1"/>
                <w:sz w:val="18"/>
                <w:szCs w:val="18"/>
              </w:rPr>
            </w:pPr>
            <w:r w:rsidRPr="008542E2">
              <w:rPr>
                <w:rFonts w:eastAsia="Aptos Narrow" w:cs="Aptos Narrow"/>
                <w:color w:val="000000" w:themeColor="text1"/>
                <w:sz w:val="18"/>
                <w:szCs w:val="18"/>
              </w:rPr>
              <w:t>Memory hierarchy</w:t>
            </w:r>
          </w:p>
          <w:p w14:paraId="27428F80" w14:textId="77777777" w:rsidR="005A61AE" w:rsidRPr="008542E2" w:rsidRDefault="005A61AE" w:rsidP="005A61AE">
            <w:pPr>
              <w:rPr>
                <w:rFonts w:eastAsia="Aptos Narrow" w:cs="Aptos Narrow"/>
                <w:color w:val="000000" w:themeColor="text1"/>
                <w:sz w:val="18"/>
                <w:szCs w:val="18"/>
              </w:rPr>
            </w:pPr>
          </w:p>
          <w:p w14:paraId="3F87F319" w14:textId="09683305" w:rsidR="005A61AE" w:rsidRPr="008542E2" w:rsidRDefault="00B542DA" w:rsidP="005A61AE">
            <w:pPr>
              <w:rPr>
                <w:rFonts w:eastAsia="Aptos Narrow" w:cs="Aptos Narrow"/>
                <w:color w:val="000000" w:themeColor="text1"/>
                <w:sz w:val="18"/>
                <w:szCs w:val="18"/>
              </w:rPr>
            </w:pPr>
            <w:r w:rsidRPr="00B542DA">
              <w:rPr>
                <w:rFonts w:eastAsia="Aptos Narrow" w:cs="Aptos Narrow"/>
                <w:sz w:val="18"/>
                <w:szCs w:val="18"/>
              </w:rPr>
              <w:t>Lesson title:</w:t>
            </w:r>
            <w:r w:rsidR="005A61AE" w:rsidRPr="008542E2">
              <w:rPr>
                <w:rFonts w:eastAsia="Aptos Narrow" w:cs="Aptos Narrow"/>
                <w:b w:val="0"/>
                <w:bCs w:val="0"/>
                <w:color w:val="000000" w:themeColor="text1"/>
                <w:sz w:val="18"/>
                <w:szCs w:val="18"/>
              </w:rPr>
              <w:t xml:space="preserve"> </w:t>
            </w:r>
          </w:p>
          <w:p w14:paraId="4A692A1C" w14:textId="5D85D880" w:rsidR="005A61AE" w:rsidRPr="008542E2" w:rsidRDefault="005A61AE" w:rsidP="005A61AE">
            <w:pPr>
              <w:pStyle w:val="TableHeading"/>
              <w:rPr>
                <w:rFonts w:asciiTheme="minorHAnsi" w:hAnsiTheme="minorHAnsi"/>
                <w:color w:val="000000" w:themeColor="text1"/>
                <w:sz w:val="18"/>
                <w:szCs w:val="18"/>
                <w:lang w:val="en-GB"/>
              </w:rPr>
            </w:pPr>
            <w:r w:rsidRPr="008542E2">
              <w:rPr>
                <w:rFonts w:asciiTheme="minorHAnsi" w:eastAsia="Aptos Narrow" w:hAnsiTheme="minorHAnsi" w:cs="Aptos Narrow"/>
                <w:color w:val="000000" w:themeColor="text1"/>
                <w:sz w:val="18"/>
                <w:szCs w:val="18"/>
                <w:lang w:val="en-GB"/>
              </w:rPr>
              <w:t>Memory hierarchy</w:t>
            </w:r>
          </w:p>
        </w:tc>
        <w:tc>
          <w:tcPr>
            <w:tcW w:w="2550" w:type="dxa"/>
            <w:shd w:val="clear" w:color="auto" w:fill="FFFFFF" w:themeFill="background2"/>
          </w:tcPr>
          <w:p w14:paraId="72CF9F35" w14:textId="77777777" w:rsidR="005A61AE" w:rsidRPr="003F276C" w:rsidRDefault="005A61AE" w:rsidP="005A61AE">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3F276C">
              <w:rPr>
                <w:rFonts w:eastAsia="Open Sans" w:cs="Open Sans"/>
                <w:b/>
                <w:bCs/>
                <w:color w:val="000000" w:themeColor="text1"/>
                <w:sz w:val="18"/>
                <w:szCs w:val="18"/>
              </w:rPr>
              <w:t>1.1.6 Memory hierarchy</w:t>
            </w:r>
          </w:p>
          <w:p w14:paraId="19BBF74A" w14:textId="77777777" w:rsidR="005A61AE" w:rsidRDefault="005A61AE"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46C4F138" w14:textId="77777777" w:rsidR="006532DC" w:rsidRPr="008542E2" w:rsidRDefault="006532DC"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5B0A8894" w14:textId="77777777" w:rsidR="005A61AE" w:rsidRPr="006532DC" w:rsidRDefault="005A61A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3E268688" w14:textId="77777777" w:rsidR="005A61AE" w:rsidRPr="006532DC" w:rsidRDefault="005A61A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6703F768" w14:textId="77777777" w:rsidR="005A61AE" w:rsidRPr="006532DC" w:rsidRDefault="005A61A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1E372F1E" w14:textId="77777777" w:rsidR="005A61AE" w:rsidRPr="006532DC" w:rsidRDefault="005A61A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46175FAD" w14:textId="77777777" w:rsidR="005A61AE" w:rsidRPr="006532DC" w:rsidRDefault="005A61A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09BE3828" w14:textId="77777777" w:rsidR="005A61AE" w:rsidRPr="006532DC" w:rsidRDefault="005A61A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40B20DFF" w14:textId="77777777" w:rsidR="005B0B71" w:rsidRPr="008542E2" w:rsidRDefault="005B0B71"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16968DA6" w14:textId="111316C2" w:rsidR="005A61AE" w:rsidRPr="008542E2" w:rsidRDefault="00B542DA"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28C4DC98" w14:textId="77777777" w:rsidR="005A61AE" w:rsidRPr="006532DC" w:rsidRDefault="005A61A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the memory hierarchy</w:t>
            </w:r>
          </w:p>
          <w:p w14:paraId="3F814120" w14:textId="77777777" w:rsidR="005A61AE" w:rsidRPr="008542E2" w:rsidRDefault="005A61AE" w:rsidP="005A61A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3" w:type="dxa"/>
            <w:shd w:val="clear" w:color="auto" w:fill="FFFFFF" w:themeFill="background2"/>
          </w:tcPr>
          <w:p w14:paraId="234F6B0B" w14:textId="0F77912C" w:rsidR="005A61AE" w:rsidRPr="008542E2" w:rsidRDefault="00B542DA" w:rsidP="005A61AE">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5A61AE" w:rsidRPr="008542E2">
              <w:rPr>
                <w:rFonts w:eastAsia="Open Sans" w:cs="Open Sans"/>
                <w:sz w:val="18"/>
                <w:szCs w:val="18"/>
              </w:rPr>
              <w:t xml:space="preserve"> </w:t>
            </w:r>
          </w:p>
          <w:p w14:paraId="38CA44D6" w14:textId="77777777" w:rsidR="005A61AE" w:rsidRPr="008542E2" w:rsidRDefault="005A61AE"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memory hierarchy in terms of data transfer speeds and storage capacity (CPU registers, Cache L1/L2/L3, Main memory, Secondary storage)</w:t>
            </w:r>
          </w:p>
          <w:p w14:paraId="42BF964A" w14:textId="77777777" w:rsidR="005A61AE" w:rsidRPr="008542E2" w:rsidRDefault="005A61AE"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 of the different types of memory</w:t>
            </w:r>
          </w:p>
          <w:p w14:paraId="4AF578D6" w14:textId="77777777" w:rsidR="005A61AE" w:rsidRPr="008542E2" w:rsidRDefault="005A61AE"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compare a CPU, RAM sticks, and examples of secondary storage to help students visualise the concepts</w:t>
            </w:r>
          </w:p>
          <w:p w14:paraId="46298F6B" w14:textId="77777777" w:rsidR="005A61AE" w:rsidRPr="008542E2" w:rsidRDefault="005A61AE" w:rsidP="00A37D72">
            <w:pPr>
              <w:pStyle w:val="ListParagraph"/>
              <w:numPr>
                <w:ilvl w:val="0"/>
                <w:numId w:val="15"/>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8542E2">
              <w:rPr>
                <w:rFonts w:asciiTheme="minorHAnsi" w:eastAsia="Open Sans" w:hAnsiTheme="minorHAnsi" w:cs="Open Sans"/>
                <w:sz w:val="18"/>
                <w:szCs w:val="18"/>
              </w:rPr>
              <w:t>Look for quizzes about types of memory on platforms like Blooket/ Kahoot/ Quizlet/ Quizizz/ Socrative/ etc</w:t>
            </w:r>
          </w:p>
          <w:p w14:paraId="5E84FC22" w14:textId="77777777" w:rsidR="006532DC" w:rsidRDefault="006532DC" w:rsidP="005A61AE">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37323896" w14:textId="3BD8ED21" w:rsidR="005A61AE" w:rsidRPr="008542E2" w:rsidRDefault="00B542DA" w:rsidP="005A61AE">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5A61AE" w:rsidRPr="008542E2">
              <w:rPr>
                <w:rFonts w:eastAsia="Open Sans" w:cs="Open Sans"/>
                <w:sz w:val="18"/>
                <w:szCs w:val="18"/>
              </w:rPr>
              <w:t>:</w:t>
            </w:r>
          </w:p>
          <w:p w14:paraId="1CB1B58D" w14:textId="77777777" w:rsidR="005A61AE" w:rsidRPr="008542E2" w:rsidRDefault="005A61AE" w:rsidP="00A37D72">
            <w:pPr>
              <w:pStyle w:val="ListParagraph"/>
              <w:numPr>
                <w:ilvl w:val="0"/>
                <w:numId w:val="16"/>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draw and label a diagram representation the memory hierarchy</w:t>
            </w:r>
          </w:p>
          <w:p w14:paraId="5CAC3101" w14:textId="77777777" w:rsidR="005A61AE" w:rsidRPr="008542E2" w:rsidRDefault="005A61AE" w:rsidP="005A61A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053" w:type="dxa"/>
            <w:shd w:val="clear" w:color="auto" w:fill="FFFFFF" w:themeFill="background2"/>
          </w:tcPr>
          <w:p w14:paraId="688E9AA4" w14:textId="0C64022A" w:rsidR="005A61AE" w:rsidRPr="008C6266" w:rsidRDefault="00454F20" w:rsidP="005A61AE">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5A61AE" w:rsidRPr="003F276C">
              <w:rPr>
                <w:rFonts w:eastAsia="Open Sans" w:cs="Open Sans"/>
                <w:b/>
                <w:bCs/>
                <w:color w:val="000000" w:themeColor="text1"/>
                <w:sz w:val="18"/>
                <w:szCs w:val="18"/>
              </w:rPr>
              <w:t xml:space="preserve"> </w:t>
            </w:r>
            <w:r w:rsidR="005A61AE" w:rsidRPr="008C6266">
              <w:rPr>
                <w:rFonts w:eastAsia="Open Sans" w:cs="Open Sans"/>
                <w:color w:val="000000" w:themeColor="text1"/>
                <w:sz w:val="18"/>
                <w:szCs w:val="18"/>
              </w:rPr>
              <w:t>pp. 17-18</w:t>
            </w:r>
          </w:p>
          <w:p w14:paraId="41CF7D2A" w14:textId="77777777" w:rsidR="005A61AE" w:rsidRPr="008542E2" w:rsidRDefault="005A61AE" w:rsidP="005A61A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BDE635C" w14:textId="77777777" w:rsidR="00AF311F" w:rsidRDefault="005A61AE" w:rsidP="005A61AE">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val="0"/>
                <w:bCs w:val="0"/>
                <w:color w:val="000000" w:themeColor="text1"/>
                <w:sz w:val="18"/>
                <w:szCs w:val="18"/>
                <w:lang w:val="en-GB"/>
              </w:rPr>
            </w:pPr>
            <w:r w:rsidRPr="008542E2">
              <w:rPr>
                <w:rFonts w:asciiTheme="minorHAnsi" w:eastAsia="Aptos Narrow" w:hAnsiTheme="minorHAnsi" w:cs="Aptos Narrow"/>
                <w:b w:val="0"/>
                <w:bCs w:val="0"/>
                <w:color w:val="000000" w:themeColor="text1"/>
                <w:sz w:val="18"/>
                <w:szCs w:val="18"/>
                <w:lang w:val="en-GB"/>
              </w:rPr>
              <w:t xml:space="preserve">Geeks for Geeks notes: </w:t>
            </w:r>
            <w:r w:rsidR="00AF311F">
              <w:rPr>
                <w:rFonts w:asciiTheme="minorHAnsi" w:eastAsia="Aptos Narrow" w:hAnsiTheme="minorHAnsi" w:cs="Aptos Narrow"/>
                <w:b w:val="0"/>
                <w:bCs w:val="0"/>
                <w:color w:val="000000" w:themeColor="text1"/>
                <w:sz w:val="18"/>
                <w:szCs w:val="18"/>
                <w:lang w:val="en-GB"/>
              </w:rPr>
              <w:t xml:space="preserve">  </w:t>
            </w:r>
          </w:p>
          <w:p w14:paraId="0438DE92" w14:textId="77777777" w:rsidR="00AF311F" w:rsidRDefault="00AF311F" w:rsidP="005A61AE">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val="0"/>
                <w:bCs w:val="0"/>
                <w:color w:val="000000" w:themeColor="text1"/>
                <w:sz w:val="18"/>
                <w:szCs w:val="18"/>
                <w:lang w:val="en-GB"/>
              </w:rPr>
            </w:pPr>
          </w:p>
          <w:p w14:paraId="54E0DF09" w14:textId="689BC3EA" w:rsidR="005A61AE" w:rsidRPr="008542E2" w:rsidRDefault="00AF311F" w:rsidP="005A61A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hyperlink r:id="rId27" w:history="1">
              <w:r w:rsidRPr="00F817F2">
                <w:rPr>
                  <w:rStyle w:val="Hyperlink"/>
                  <w:rFonts w:eastAsia="Aptos Narrow" w:cs="Aptos Narrow"/>
                  <w:b w:val="0"/>
                  <w:bCs w:val="0"/>
                  <w:sz w:val="18"/>
                  <w:szCs w:val="18"/>
                  <w:lang w:val="en-GB"/>
                </w:rPr>
                <w:t>https://www.geeksforgeeks.org/computer-organization-architecture/memory-organisation-in-computer-architecture/</w:t>
              </w:r>
            </w:hyperlink>
          </w:p>
        </w:tc>
        <w:tc>
          <w:tcPr>
            <w:tcW w:w="2197" w:type="dxa"/>
            <w:shd w:val="clear" w:color="auto" w:fill="FFFFFF" w:themeFill="background2"/>
          </w:tcPr>
          <w:p w14:paraId="1647FFEA" w14:textId="7982098B" w:rsidR="005A61AE" w:rsidRPr="00952119" w:rsidRDefault="4CF49C44"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738E080C" w14:textId="42D5802B" w:rsidR="005A61AE" w:rsidRPr="00952119" w:rsidRDefault="4CF49C44"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3C5E585E" w14:textId="37B1CF84" w:rsidR="005A61AE" w:rsidRPr="00952119" w:rsidRDefault="4CF49C44"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1218AFCF" w14:textId="6EAB01FB" w:rsidR="005A61AE" w:rsidRPr="00952119" w:rsidRDefault="4CF49C44"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2FAFC42C" w14:textId="03A3D931" w:rsidR="005A61AE" w:rsidRPr="00952119" w:rsidRDefault="005A61AE"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51D936C8" w14:textId="023249DB" w:rsidR="005A61AE" w:rsidRPr="00952119" w:rsidRDefault="005A61AE"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2014" w:type="dxa"/>
            <w:shd w:val="clear" w:color="auto" w:fill="FFFFFF" w:themeFill="background2"/>
          </w:tcPr>
          <w:p w14:paraId="1786D1FC" w14:textId="3C286073" w:rsidR="005A61AE" w:rsidRPr="00952119" w:rsidRDefault="4CF49C44"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6DBFB2D1" w14:textId="18D88921" w:rsidR="005A61AE" w:rsidRPr="00952119" w:rsidRDefault="4CF49C44"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Productivity</w:t>
            </w:r>
          </w:p>
          <w:p w14:paraId="0FBF95F4" w14:textId="0A19DED4" w:rsidR="005A61AE" w:rsidRPr="00952119" w:rsidRDefault="4CF49C44"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Initiative</w:t>
            </w:r>
          </w:p>
          <w:p w14:paraId="151780AF" w14:textId="3BD3D47D" w:rsidR="005A61AE" w:rsidRPr="00952119" w:rsidRDefault="005A61AE"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5918DCA" w14:textId="04E0433E" w:rsidR="00C82003" w:rsidRPr="008542E2" w:rsidRDefault="00C82003" w:rsidP="00175B3F">
      <w:pPr>
        <w:pStyle w:val="BodyText"/>
        <w:rPr>
          <w:rStyle w:val="Strong"/>
          <w:b w:val="0"/>
          <w:bCs w:val="0"/>
          <w:lang w:val="en-GB"/>
        </w:rPr>
      </w:pPr>
    </w:p>
    <w:p w14:paraId="2A80469D" w14:textId="77777777" w:rsidR="00C82003" w:rsidRPr="008542E2" w:rsidRDefault="00C82003">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8B3E6E" w:rsidRPr="008542E2" w14:paraId="043C90A1" w14:textId="77777777" w:rsidTr="008A0E3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873FBF9" w14:textId="77777777" w:rsidR="008B3E6E" w:rsidRPr="008A0E35" w:rsidRDefault="008B3E6E" w:rsidP="0008761B">
            <w:pPr>
              <w:pStyle w:val="TableHeading"/>
              <w:jc w:val="center"/>
              <w:rPr>
                <w:b/>
                <w:bCs/>
                <w:color w:val="FFFFFF" w:themeColor="background1"/>
                <w:sz w:val="20"/>
                <w:szCs w:val="24"/>
                <w:lang w:val="en-GB"/>
              </w:rPr>
            </w:pPr>
            <w:r w:rsidRPr="008A0E35">
              <w:rPr>
                <w:b/>
                <w:bCs/>
                <w:color w:val="FFFFFF" w:themeColor="background1"/>
                <w:sz w:val="20"/>
                <w:szCs w:val="24"/>
                <w:lang w:val="en-GB"/>
              </w:rPr>
              <w:t>Topic</w:t>
            </w:r>
            <w:r w:rsidRPr="008A0E35">
              <w:rPr>
                <w:b/>
                <w:bCs/>
                <w:color w:val="FFFFFF" w:themeColor="background1"/>
                <w:sz w:val="20"/>
                <w:szCs w:val="24"/>
                <w:lang w:val="en-GB"/>
              </w:rPr>
              <w:br/>
              <w:t>Sub topic</w:t>
            </w:r>
            <w:r w:rsidRPr="008A0E35">
              <w:rPr>
                <w:b/>
                <w:bCs/>
                <w:color w:val="FFFFFF" w:themeColor="background1"/>
                <w:sz w:val="20"/>
                <w:szCs w:val="24"/>
                <w:lang w:val="en-GB"/>
              </w:rPr>
              <w:br/>
            </w:r>
            <w:r w:rsidRPr="008A0E35">
              <w:rPr>
                <w:rFonts w:asciiTheme="minorHAnsi" w:hAnsiTheme="minorHAnsi"/>
                <w:b/>
                <w:bCs/>
                <w:color w:val="FFFFFF" w:themeColor="background1"/>
                <w:sz w:val="20"/>
                <w:szCs w:val="24"/>
                <w:lang w:val="en-GB"/>
              </w:rPr>
              <w:t>Lesson title</w:t>
            </w:r>
          </w:p>
        </w:tc>
        <w:tc>
          <w:tcPr>
            <w:tcW w:w="2551" w:type="dxa"/>
            <w:shd w:val="clear" w:color="auto" w:fill="341583" w:themeFill="accent2" w:themeFillShade="80"/>
            <w:vAlign w:val="center"/>
          </w:tcPr>
          <w:p w14:paraId="049651E2" w14:textId="77777777"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15CFF716" w14:textId="5BD15E58"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 xml:space="preserve">Suggested </w:t>
            </w:r>
            <w:r w:rsidR="00B542DA" w:rsidRPr="008A0E35">
              <w:rPr>
                <w:b/>
                <w:bCs/>
                <w:color w:val="FFFFFF" w:themeColor="background1"/>
                <w:sz w:val="20"/>
                <w:szCs w:val="24"/>
                <w:lang w:val="en-GB"/>
              </w:rPr>
              <w:t>Activities</w:t>
            </w:r>
          </w:p>
        </w:tc>
        <w:tc>
          <w:tcPr>
            <w:tcW w:w="2268" w:type="dxa"/>
            <w:shd w:val="clear" w:color="auto" w:fill="341583" w:themeFill="accent2" w:themeFillShade="80"/>
            <w:vAlign w:val="center"/>
          </w:tcPr>
          <w:p w14:paraId="6646D25E" w14:textId="77777777"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Suggested resources</w:t>
            </w:r>
          </w:p>
        </w:tc>
        <w:tc>
          <w:tcPr>
            <w:tcW w:w="1984" w:type="dxa"/>
            <w:shd w:val="clear" w:color="auto" w:fill="341583" w:themeFill="accent2" w:themeFillShade="80"/>
            <w:vAlign w:val="center"/>
          </w:tcPr>
          <w:p w14:paraId="46015603" w14:textId="77777777" w:rsidR="008B3E6E" w:rsidRPr="008A0E35"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C4D8037" w14:textId="77777777" w:rsidR="008B3E6E" w:rsidRPr="008A0E35" w:rsidRDefault="008B3E6E"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A0E35">
              <w:rPr>
                <w:b/>
                <w:bCs/>
                <w:color w:val="FFFFFF" w:themeColor="background1"/>
                <w:sz w:val="20"/>
                <w:szCs w:val="24"/>
                <w:lang w:val="en-GB"/>
              </w:rPr>
              <w:t>Which skills could be acquired through teaching and delivery in this lesson?</w:t>
            </w:r>
          </w:p>
        </w:tc>
      </w:tr>
      <w:tr w:rsidR="008B3E6E" w:rsidRPr="008542E2" w14:paraId="6AC41540" w14:textId="77777777" w:rsidTr="006B719C">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2853161" w14:textId="0DECA2B7" w:rsidR="008B3E6E" w:rsidRPr="008542E2" w:rsidRDefault="008B3E6E">
            <w:pPr>
              <w:pStyle w:val="TableHeading"/>
              <w:rPr>
                <w:color w:val="FFFFFF" w:themeColor="background1"/>
                <w:lang w:val="en-GB"/>
              </w:rPr>
            </w:pPr>
            <w:r w:rsidRPr="008542E2">
              <w:rPr>
                <w:b/>
                <w:bCs/>
                <w:color w:val="000000" w:themeColor="text1"/>
                <w:lang w:val="en-GB"/>
              </w:rPr>
              <w:t xml:space="preserve">Week </w:t>
            </w:r>
            <w:r w:rsidR="003C1B4C" w:rsidRPr="008542E2">
              <w:rPr>
                <w:b/>
                <w:bCs/>
                <w:color w:val="000000" w:themeColor="text1"/>
                <w:lang w:val="en-GB"/>
              </w:rPr>
              <w:t>4</w:t>
            </w:r>
            <w:r w:rsidRPr="008542E2">
              <w:rPr>
                <w:b/>
                <w:bCs/>
                <w:color w:val="000000" w:themeColor="text1"/>
                <w:lang w:val="en-GB"/>
              </w:rPr>
              <w:br/>
              <w:t>Lesson 1</w:t>
            </w:r>
          </w:p>
        </w:tc>
      </w:tr>
      <w:tr w:rsidR="00AA73C0" w:rsidRPr="008542E2" w14:paraId="73934FF1" w14:textId="77777777" w:rsidTr="008A0E3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568077F" w14:textId="77777777" w:rsidR="00AA73C0" w:rsidRPr="008542E2" w:rsidRDefault="00AA73C0" w:rsidP="00AA73C0">
            <w:pPr>
              <w:rPr>
                <w:rFonts w:eastAsia="Aptos Narrow" w:cs="Aptos Narrow"/>
                <w:color w:val="000000" w:themeColor="text1"/>
                <w:sz w:val="18"/>
                <w:szCs w:val="18"/>
              </w:rPr>
            </w:pPr>
            <w:r w:rsidRPr="008542E2">
              <w:rPr>
                <w:rFonts w:eastAsia="Aptos Narrow" w:cs="Aptos Narrow"/>
                <w:color w:val="000000" w:themeColor="text1"/>
                <w:sz w:val="18"/>
                <w:szCs w:val="18"/>
              </w:rPr>
              <w:t>Topic 1.1.7: Data transmission</w:t>
            </w:r>
          </w:p>
          <w:p w14:paraId="12F47692" w14:textId="77777777" w:rsidR="00AA73C0" w:rsidRPr="008542E2" w:rsidRDefault="00AA73C0" w:rsidP="00AA73C0">
            <w:pPr>
              <w:rPr>
                <w:rFonts w:eastAsia="Aptos Narrow" w:cs="Aptos Narrow"/>
                <w:color w:val="000000" w:themeColor="text1"/>
                <w:sz w:val="18"/>
                <w:szCs w:val="18"/>
              </w:rPr>
            </w:pPr>
          </w:p>
          <w:p w14:paraId="477573F0" w14:textId="4BDFDCC7" w:rsidR="00AA73C0" w:rsidRPr="008542E2" w:rsidRDefault="00B542DA" w:rsidP="00AA73C0">
            <w:pPr>
              <w:rPr>
                <w:rFonts w:eastAsia="Aptos Narrow" w:cs="Aptos Narrow"/>
                <w:color w:val="000000" w:themeColor="text1"/>
                <w:sz w:val="18"/>
                <w:szCs w:val="18"/>
              </w:rPr>
            </w:pPr>
            <w:r w:rsidRPr="00B542DA">
              <w:rPr>
                <w:rFonts w:eastAsia="Aptos Narrow" w:cs="Aptos Narrow"/>
                <w:sz w:val="18"/>
                <w:szCs w:val="18"/>
              </w:rPr>
              <w:t>Lesson title:</w:t>
            </w:r>
            <w:r w:rsidR="00AA73C0" w:rsidRPr="008542E2">
              <w:rPr>
                <w:rFonts w:eastAsia="Aptos Narrow" w:cs="Aptos Narrow"/>
                <w:b w:val="0"/>
                <w:bCs w:val="0"/>
                <w:color w:val="000000" w:themeColor="text1"/>
                <w:sz w:val="18"/>
                <w:szCs w:val="18"/>
              </w:rPr>
              <w:t xml:space="preserve"> </w:t>
            </w:r>
          </w:p>
          <w:p w14:paraId="7F702F3C" w14:textId="7FEDA12A" w:rsidR="00AA73C0" w:rsidRPr="008542E2" w:rsidRDefault="00AA73C0" w:rsidP="00AA73C0">
            <w:pPr>
              <w:pStyle w:val="TableText"/>
              <w:rPr>
                <w:rFonts w:asciiTheme="minorHAnsi" w:hAnsiTheme="minorHAnsi"/>
                <w:sz w:val="18"/>
                <w:szCs w:val="18"/>
                <w:lang w:val="en-GB"/>
              </w:rPr>
            </w:pPr>
            <w:r w:rsidRPr="008542E2">
              <w:rPr>
                <w:rFonts w:asciiTheme="minorHAnsi" w:eastAsia="Aptos Narrow" w:hAnsiTheme="minorHAnsi" w:cs="Aptos Narrow"/>
                <w:b w:val="0"/>
                <w:bCs w:val="0"/>
                <w:sz w:val="18"/>
                <w:szCs w:val="18"/>
                <w:lang w:val="en-GB"/>
              </w:rPr>
              <w:t>Data transmission</w:t>
            </w:r>
          </w:p>
        </w:tc>
        <w:tc>
          <w:tcPr>
            <w:tcW w:w="2551" w:type="dxa"/>
          </w:tcPr>
          <w:p w14:paraId="5A4CC670" w14:textId="77777777" w:rsidR="00AA73C0" w:rsidRPr="003F276C" w:rsidRDefault="00AA73C0" w:rsidP="00AA73C0">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3F276C">
              <w:rPr>
                <w:rFonts w:eastAsia="Open Sans" w:cs="Open Sans"/>
                <w:b/>
                <w:bCs/>
                <w:color w:val="000000" w:themeColor="text1"/>
                <w:sz w:val="18"/>
                <w:szCs w:val="18"/>
              </w:rPr>
              <w:t>1.1.7 Data transmission</w:t>
            </w:r>
          </w:p>
          <w:p w14:paraId="28B9E47A" w14:textId="77777777" w:rsidR="00AA73C0" w:rsidRDefault="00AA73C0"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04C3FAEA" w14:textId="77777777" w:rsidR="006532DC" w:rsidRPr="008542E2" w:rsidRDefault="006532DC"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7E7EE06D" w14:textId="77777777" w:rsidR="00AA73C0" w:rsidRPr="008542E2" w:rsidRDefault="00AA73C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6474BA12" w14:textId="77777777" w:rsidR="00AA73C0" w:rsidRPr="008542E2" w:rsidRDefault="00AA73C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6D1323C5" w14:textId="77777777" w:rsidR="00AA73C0" w:rsidRPr="008542E2" w:rsidRDefault="00AA73C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1250379A" w14:textId="77777777" w:rsidR="00AA73C0" w:rsidRPr="008542E2" w:rsidRDefault="00AA73C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2A71CC50" w14:textId="77777777" w:rsidR="00AA73C0" w:rsidRPr="008542E2" w:rsidRDefault="00AA73C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6AB7E9D5" w14:textId="77777777" w:rsidR="00AA73C0" w:rsidRPr="008542E2" w:rsidRDefault="00AA73C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2C92893D" w14:textId="77777777" w:rsidR="00AA73C0" w:rsidRDefault="00AA73C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057BCACD" w14:textId="77777777" w:rsidR="006532DC" w:rsidRPr="008542E2" w:rsidRDefault="006532DC" w:rsidP="006532DC">
            <w:pPr>
              <w:pStyle w:val="ListParagraph"/>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p>
          <w:p w14:paraId="1ADC8994" w14:textId="16BF0ED7" w:rsidR="00AA73C0" w:rsidRDefault="00B542DA"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r w:rsidR="00AA73C0" w:rsidRPr="008542E2">
              <w:rPr>
                <w:rFonts w:eastAsia="Aptos Narrow" w:cs="Aptos Narrow"/>
                <w:sz w:val="18"/>
                <w:szCs w:val="18"/>
              </w:rPr>
              <w:t xml:space="preserve"> </w:t>
            </w:r>
          </w:p>
          <w:p w14:paraId="457A43F1" w14:textId="77777777" w:rsidR="006532DC" w:rsidRPr="008542E2" w:rsidRDefault="006532DC"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0DD0FBB9" w14:textId="56DC3BEF" w:rsidR="00AA73C0" w:rsidRPr="008542E2" w:rsidRDefault="00AA73C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532DC">
              <w:rPr>
                <w:rFonts w:asciiTheme="minorHAnsi" w:eastAsia="Aptos Narrow" w:hAnsiTheme="minorHAnsi" w:cs="Aptos Narrow"/>
                <w:sz w:val="18"/>
                <w:szCs w:val="18"/>
              </w:rPr>
              <w:t>Interpret and complete a diagrammatic representation of data transmission</w:t>
            </w:r>
          </w:p>
        </w:tc>
        <w:tc>
          <w:tcPr>
            <w:tcW w:w="4820" w:type="dxa"/>
          </w:tcPr>
          <w:p w14:paraId="47B5D92E" w14:textId="57EE8B07" w:rsidR="00AA73C0" w:rsidRPr="008542E2" w:rsidRDefault="00B542DA" w:rsidP="00AA73C0">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AA73C0" w:rsidRPr="008542E2">
              <w:rPr>
                <w:rFonts w:eastAsia="Open Sans" w:cs="Open Sans"/>
                <w:sz w:val="18"/>
                <w:szCs w:val="18"/>
              </w:rPr>
              <w:t xml:space="preserve"> </w:t>
            </w:r>
          </w:p>
          <w:p w14:paraId="26599E1E" w14:textId="77777777" w:rsidR="00AA73C0" w:rsidRPr="008542E2" w:rsidRDefault="00AA73C0"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serial and parallel data transmission</w:t>
            </w:r>
          </w:p>
          <w:p w14:paraId="5713A7A9" w14:textId="77777777" w:rsidR="00AA73C0" w:rsidRPr="008542E2" w:rsidRDefault="00AA73C0"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look at examples of a motherboard, ribbon cable or USB cable to help students visualise the concepts</w:t>
            </w:r>
          </w:p>
          <w:p w14:paraId="2813D22B" w14:textId="77777777" w:rsidR="00AA73C0" w:rsidRPr="008542E2" w:rsidRDefault="00AA73C0"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Teacher demonstrates how diagrams can be used to highlight the differences between serial and parallel data transmission</w:t>
            </w:r>
          </w:p>
          <w:p w14:paraId="1B7271F2" w14:textId="77777777" w:rsidR="00AA73C0" w:rsidRPr="008542E2" w:rsidRDefault="00AA73C0" w:rsidP="00A37D72">
            <w:pPr>
              <w:pStyle w:val="ListParagraph"/>
              <w:numPr>
                <w:ilvl w:val="0"/>
                <w:numId w:val="15"/>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 of serial and parallel data transmission as well as why they are needed</w:t>
            </w:r>
          </w:p>
          <w:p w14:paraId="10B9E4D6" w14:textId="77777777" w:rsidR="006532DC" w:rsidRDefault="006532DC" w:rsidP="00AA73C0">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1DCDF45A" w14:textId="0B80B128" w:rsidR="00AA73C0" w:rsidRPr="008542E2" w:rsidRDefault="00B542DA" w:rsidP="00AA73C0">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AA73C0" w:rsidRPr="008542E2">
              <w:rPr>
                <w:rFonts w:eastAsia="Open Sans" w:cs="Open Sans"/>
                <w:sz w:val="18"/>
                <w:szCs w:val="18"/>
              </w:rPr>
              <w:t>:</w:t>
            </w:r>
          </w:p>
          <w:p w14:paraId="0123D6CC" w14:textId="77777777" w:rsidR="00AA73C0" w:rsidRPr="008542E2" w:rsidRDefault="00AA73C0" w:rsidP="00A37D72">
            <w:pPr>
              <w:pStyle w:val="ListParagraph"/>
              <w:numPr>
                <w:ilvl w:val="0"/>
                <w:numId w:val="16"/>
              </w:numPr>
              <w:spacing w:after="0" w:line="276"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complete activity 3 on p21</w:t>
            </w:r>
          </w:p>
          <w:p w14:paraId="2555A37A" w14:textId="77777777" w:rsidR="00AA73C0" w:rsidRPr="008542E2" w:rsidRDefault="00AA73C0" w:rsidP="00AA73C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56F40921" w14:textId="4F80E474" w:rsidR="00AA73C0" w:rsidRPr="008C6266" w:rsidRDefault="00454F20" w:rsidP="00AA73C0">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AA73C0" w:rsidRPr="003F276C">
              <w:rPr>
                <w:rFonts w:eastAsia="Open Sans" w:cs="Open Sans"/>
                <w:b/>
                <w:bCs/>
                <w:color w:val="000000" w:themeColor="text1"/>
                <w:sz w:val="18"/>
                <w:szCs w:val="18"/>
              </w:rPr>
              <w:t xml:space="preserve"> </w:t>
            </w:r>
            <w:r w:rsidR="00AA73C0" w:rsidRPr="008C6266">
              <w:rPr>
                <w:rFonts w:eastAsia="Open Sans" w:cs="Open Sans"/>
                <w:color w:val="000000" w:themeColor="text1"/>
                <w:sz w:val="18"/>
                <w:szCs w:val="18"/>
              </w:rPr>
              <w:t>pp. 19-21</w:t>
            </w:r>
          </w:p>
          <w:p w14:paraId="6B0F1998" w14:textId="77777777" w:rsidR="00AA73C0" w:rsidRPr="008542E2" w:rsidRDefault="00AA73C0" w:rsidP="00AA73C0">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D55C305" w14:textId="77777777" w:rsidR="00AA73C0" w:rsidRPr="008542E2" w:rsidRDefault="00AA73C0" w:rsidP="00AA73C0">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MrBrown CS video:</w:t>
            </w:r>
          </w:p>
          <w:p w14:paraId="1E2778C0" w14:textId="77777777" w:rsidR="00AA73C0" w:rsidRPr="008542E2" w:rsidRDefault="00AA73C0" w:rsidP="00AA73C0">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hyperlink r:id="rId28">
              <w:r w:rsidRPr="008542E2">
                <w:rPr>
                  <w:rStyle w:val="Hyperlink"/>
                  <w:rFonts w:eastAsia="Aptos Narrow" w:cs="Aptos Narrow"/>
                  <w:sz w:val="18"/>
                  <w:szCs w:val="18"/>
                </w:rPr>
                <w:t>https://www.youtube.com/watch?v=CGulJriYNSI</w:t>
              </w:r>
            </w:hyperlink>
          </w:p>
          <w:p w14:paraId="616D4CCB" w14:textId="77777777" w:rsidR="00AA73C0" w:rsidRPr="008542E2" w:rsidRDefault="00AA73C0" w:rsidP="00AA73C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5C9BF7D6" w14:textId="1086C8FF" w:rsidR="00AA73C0" w:rsidRPr="00952119" w:rsidRDefault="0E12A95D"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036E7CF3" w14:textId="5522731D" w:rsidR="00AA73C0" w:rsidRPr="00952119" w:rsidRDefault="0E12A95D"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041484DB" w14:textId="01088575" w:rsidR="00AA73C0" w:rsidRPr="00952119" w:rsidRDefault="0E12A95D"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0C626056" w14:textId="3ED90D45" w:rsidR="00AA73C0" w:rsidRPr="00952119" w:rsidRDefault="0E12A95D"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37C76A2D" w14:textId="7A368366" w:rsidR="00AA73C0" w:rsidRPr="00952119" w:rsidRDefault="00AA73C0" w:rsidP="00952119">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92800E8" w14:textId="4D1D13E6" w:rsidR="00AA73C0" w:rsidRPr="00952119" w:rsidRDefault="00AA73C0"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61417C6F" w14:textId="343B2FB9" w:rsidR="00AA73C0" w:rsidRPr="00952119" w:rsidRDefault="0E12A95D"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Decision making</w:t>
            </w:r>
          </w:p>
          <w:p w14:paraId="32F01D8E" w14:textId="10570D39" w:rsidR="00AA73C0" w:rsidRPr="00952119" w:rsidRDefault="0E12A95D"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599A9CDE" w14:textId="30B15CFF" w:rsidR="00AA73C0" w:rsidRPr="00952119" w:rsidRDefault="0E12A95D"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2D8C1F4C" w14:textId="5B9DDC38" w:rsidR="00AA73C0" w:rsidRPr="00952119" w:rsidRDefault="0E12A95D"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Initiative</w:t>
            </w:r>
          </w:p>
          <w:p w14:paraId="4EB7931B" w14:textId="57DDDDC0" w:rsidR="00AA73C0" w:rsidRPr="00952119" w:rsidRDefault="00AA73C0"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424922C" w14:textId="77777777" w:rsidR="00E53706" w:rsidRDefault="00E53706">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AA73C0" w:rsidRPr="008542E2" w14:paraId="36067C8D" w14:textId="77777777" w:rsidTr="00E53706">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56EC849" w14:textId="3041B75F" w:rsidR="00AA73C0" w:rsidRPr="008542E2" w:rsidRDefault="00AA73C0" w:rsidP="00AA73C0">
            <w:pPr>
              <w:pStyle w:val="TableHeading"/>
              <w:rPr>
                <w:lang w:val="en-GB"/>
              </w:rPr>
            </w:pPr>
            <w:r w:rsidRPr="008542E2">
              <w:rPr>
                <w:b/>
                <w:bCs/>
                <w:color w:val="000000" w:themeColor="text1"/>
                <w:lang w:val="en-GB"/>
              </w:rPr>
              <w:t>Week 4</w:t>
            </w:r>
            <w:r w:rsidRPr="008542E2">
              <w:rPr>
                <w:b/>
                <w:bCs/>
                <w:color w:val="000000" w:themeColor="text1"/>
                <w:lang w:val="en-GB"/>
              </w:rPr>
              <w:br/>
              <w:t>Lesson 2</w:t>
            </w:r>
          </w:p>
        </w:tc>
      </w:tr>
      <w:tr w:rsidR="0094423E" w:rsidRPr="00E45280" w14:paraId="0B2D7086" w14:textId="77777777" w:rsidTr="00E53706">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75C7DDF" w14:textId="77777777" w:rsidR="0094423E" w:rsidRPr="008542E2" w:rsidRDefault="0094423E" w:rsidP="0094423E">
            <w:pPr>
              <w:rPr>
                <w:rFonts w:eastAsia="Aptos Narrow" w:cs="Aptos Narrow"/>
                <w:color w:val="000000" w:themeColor="text1"/>
                <w:sz w:val="18"/>
                <w:szCs w:val="18"/>
              </w:rPr>
            </w:pPr>
            <w:r w:rsidRPr="008542E2">
              <w:rPr>
                <w:rFonts w:eastAsia="Aptos Narrow" w:cs="Aptos Narrow"/>
                <w:color w:val="000000" w:themeColor="text1"/>
                <w:sz w:val="18"/>
                <w:szCs w:val="18"/>
              </w:rPr>
              <w:t>1.2 The Operating System</w:t>
            </w:r>
          </w:p>
          <w:p w14:paraId="52558564" w14:textId="77777777" w:rsidR="0094423E" w:rsidRPr="008542E2" w:rsidRDefault="0094423E" w:rsidP="0094423E">
            <w:pPr>
              <w:rPr>
                <w:rFonts w:eastAsia="Aptos Narrow" w:cs="Aptos Narrow"/>
                <w:color w:val="000000" w:themeColor="text1"/>
                <w:sz w:val="18"/>
                <w:szCs w:val="18"/>
              </w:rPr>
            </w:pPr>
          </w:p>
          <w:p w14:paraId="35EB1BB4" w14:textId="77777777" w:rsidR="0094423E" w:rsidRPr="008542E2" w:rsidRDefault="0094423E" w:rsidP="0094423E">
            <w:pPr>
              <w:rPr>
                <w:rFonts w:eastAsia="Aptos Narrow" w:cs="Aptos Narrow"/>
                <w:color w:val="000000" w:themeColor="text1"/>
                <w:sz w:val="18"/>
                <w:szCs w:val="18"/>
              </w:rPr>
            </w:pPr>
            <w:r w:rsidRPr="008542E2">
              <w:rPr>
                <w:rFonts w:eastAsia="Aptos Narrow" w:cs="Aptos Narrow"/>
                <w:color w:val="000000" w:themeColor="text1"/>
                <w:sz w:val="18"/>
                <w:szCs w:val="18"/>
              </w:rPr>
              <w:t>Topic 1.2.1: Role of the OS</w:t>
            </w:r>
          </w:p>
          <w:p w14:paraId="1792A215" w14:textId="77777777" w:rsidR="0094423E" w:rsidRPr="008542E2" w:rsidRDefault="0094423E" w:rsidP="0094423E">
            <w:pPr>
              <w:rPr>
                <w:rFonts w:eastAsia="Aptos Narrow" w:cs="Aptos Narrow"/>
                <w:color w:val="000000" w:themeColor="text1"/>
                <w:sz w:val="18"/>
                <w:szCs w:val="18"/>
              </w:rPr>
            </w:pPr>
          </w:p>
          <w:p w14:paraId="6F60C35D" w14:textId="4E7A7D4B" w:rsidR="0094423E" w:rsidRPr="008542E2" w:rsidRDefault="00B542DA" w:rsidP="0094423E">
            <w:pPr>
              <w:rPr>
                <w:rFonts w:eastAsia="Aptos Narrow" w:cs="Aptos Narrow"/>
                <w:color w:val="000000" w:themeColor="text1"/>
                <w:sz w:val="18"/>
                <w:szCs w:val="18"/>
              </w:rPr>
            </w:pPr>
            <w:r w:rsidRPr="00B542DA">
              <w:rPr>
                <w:rFonts w:eastAsia="Aptos Narrow" w:cs="Aptos Narrow"/>
                <w:sz w:val="18"/>
                <w:szCs w:val="18"/>
              </w:rPr>
              <w:t>Lesson title:</w:t>
            </w:r>
            <w:r w:rsidR="0094423E" w:rsidRPr="008542E2">
              <w:rPr>
                <w:rFonts w:eastAsia="Aptos Narrow" w:cs="Aptos Narrow"/>
                <w:b w:val="0"/>
                <w:bCs w:val="0"/>
                <w:color w:val="000000" w:themeColor="text1"/>
                <w:sz w:val="18"/>
                <w:szCs w:val="18"/>
              </w:rPr>
              <w:t xml:space="preserve"> </w:t>
            </w:r>
          </w:p>
          <w:p w14:paraId="31E4F395" w14:textId="6E33A86A" w:rsidR="0094423E" w:rsidRPr="008542E2" w:rsidRDefault="0094423E" w:rsidP="0094423E">
            <w:pPr>
              <w:pStyle w:val="TableText"/>
              <w:rPr>
                <w:rFonts w:asciiTheme="minorHAnsi" w:hAnsiTheme="minorHAnsi"/>
                <w:sz w:val="18"/>
                <w:szCs w:val="18"/>
                <w:lang w:val="en-GB"/>
              </w:rPr>
            </w:pPr>
            <w:r w:rsidRPr="008542E2">
              <w:rPr>
                <w:rFonts w:asciiTheme="minorHAnsi" w:eastAsia="Aptos Narrow" w:hAnsiTheme="minorHAnsi" w:cs="Aptos Narrow"/>
                <w:b w:val="0"/>
                <w:bCs w:val="0"/>
                <w:sz w:val="18"/>
                <w:szCs w:val="18"/>
                <w:lang w:val="en-GB"/>
              </w:rPr>
              <w:t>Role of the OS</w:t>
            </w:r>
          </w:p>
        </w:tc>
        <w:tc>
          <w:tcPr>
            <w:tcW w:w="2551" w:type="dxa"/>
            <w:shd w:val="clear" w:color="auto" w:fill="auto"/>
          </w:tcPr>
          <w:p w14:paraId="4ED0DE6C" w14:textId="77777777" w:rsidR="0094423E" w:rsidRPr="003F276C" w:rsidRDefault="0094423E" w:rsidP="0094423E">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3F276C">
              <w:rPr>
                <w:rFonts w:eastAsia="Open Sans" w:cs="Open Sans"/>
                <w:b/>
                <w:bCs/>
                <w:color w:val="000000" w:themeColor="text1"/>
                <w:sz w:val="18"/>
                <w:szCs w:val="18"/>
              </w:rPr>
              <w:t>1.2.1 Role of the OS</w:t>
            </w:r>
          </w:p>
          <w:p w14:paraId="7BD63D92" w14:textId="77777777" w:rsidR="0094423E" w:rsidRDefault="0094423E"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155C66A7" w14:textId="77777777" w:rsidR="006532DC" w:rsidRPr="008542E2" w:rsidRDefault="006532DC"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650509CA" w14:textId="77777777" w:rsidR="0094423E" w:rsidRPr="008542E2" w:rsidRDefault="0094423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0D557F0D" w14:textId="77777777" w:rsidR="0094423E" w:rsidRPr="008542E2" w:rsidRDefault="0094423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23F7C215" w14:textId="77777777" w:rsidR="0094423E" w:rsidRPr="008542E2" w:rsidRDefault="0094423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72DD677B" w14:textId="77777777" w:rsidR="0094423E" w:rsidRPr="008542E2" w:rsidRDefault="0094423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3761641C" w14:textId="77777777" w:rsidR="0094423E" w:rsidRPr="008542E2" w:rsidRDefault="0094423E" w:rsidP="0094423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auto"/>
          </w:tcPr>
          <w:p w14:paraId="32D7E14E" w14:textId="5D751868" w:rsidR="0094423E" w:rsidRPr="008542E2" w:rsidRDefault="00B542DA" w:rsidP="0094423E">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94423E" w:rsidRPr="008542E2">
              <w:rPr>
                <w:rFonts w:eastAsia="Open Sans" w:cs="Open Sans"/>
                <w:sz w:val="18"/>
                <w:szCs w:val="18"/>
              </w:rPr>
              <w:t xml:space="preserve">  </w:t>
            </w:r>
          </w:p>
          <w:p w14:paraId="1EEB3E7C" w14:textId="77777777" w:rsidR="0094423E" w:rsidRPr="008542E2" w:rsidRDefault="0094423E"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the role of the OS in user interface, user management, peripheral management, process management and memory management</w:t>
            </w:r>
          </w:p>
          <w:p w14:paraId="41C8EA06" w14:textId="77777777" w:rsidR="0094423E" w:rsidRPr="008542E2" w:rsidRDefault="0094423E"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discuss various OSs that students have experience of through school devices, personal devices or smart phones</w:t>
            </w:r>
          </w:p>
          <w:p w14:paraId="53C6ACE3" w14:textId="77777777" w:rsidR="0094423E" w:rsidRPr="008542E2" w:rsidRDefault="0094423E"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 xml:space="preserve">Students identify key terms and make notes on definition, function, and characteristics of the OS as well as why these roles are needed </w:t>
            </w:r>
          </w:p>
          <w:p w14:paraId="07E36FF6" w14:textId="3BFB3B35" w:rsidR="0094423E" w:rsidRPr="008542E2" w:rsidRDefault="0094423E"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 xml:space="preserve">Students use a </w:t>
            </w:r>
            <w:r w:rsidR="00431C4D" w:rsidRPr="008542E2">
              <w:rPr>
                <w:rFonts w:asciiTheme="minorHAnsi" w:eastAsia="Open Sans" w:hAnsiTheme="minorHAnsi" w:cs="Open Sans"/>
                <w:sz w:val="18"/>
                <w:szCs w:val="18"/>
              </w:rPr>
              <w:t>school device</w:t>
            </w:r>
            <w:r w:rsidRPr="008542E2">
              <w:rPr>
                <w:rFonts w:asciiTheme="minorHAnsi" w:eastAsia="Open Sans" w:hAnsiTheme="minorHAnsi" w:cs="Open Sans"/>
                <w:sz w:val="18"/>
                <w:szCs w:val="18"/>
              </w:rPr>
              <w:t xml:space="preserve"> to take screenshots demonstrating each of these roles of the OS</w:t>
            </w:r>
          </w:p>
          <w:p w14:paraId="3B4AEEA2" w14:textId="77777777" w:rsidR="0094423E" w:rsidRPr="008542E2" w:rsidRDefault="0094423E"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Case Study 1 on p24</w:t>
            </w:r>
          </w:p>
          <w:p w14:paraId="475E9C80" w14:textId="77777777" w:rsidR="00E53706" w:rsidRDefault="0094423E" w:rsidP="00E53706">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8542E2">
              <w:rPr>
                <w:rFonts w:eastAsia="Open Sans" w:cs="Open Sans"/>
                <w:sz w:val="18"/>
                <w:szCs w:val="18"/>
              </w:rPr>
              <w:t xml:space="preserve"> </w:t>
            </w:r>
          </w:p>
          <w:p w14:paraId="6B9B79B9" w14:textId="052A6B2F" w:rsidR="0094423E" w:rsidRPr="008542E2" w:rsidRDefault="00B542DA" w:rsidP="0094423E">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94423E" w:rsidRPr="008542E2">
              <w:rPr>
                <w:rFonts w:eastAsia="Open Sans" w:cs="Open Sans"/>
                <w:sz w:val="18"/>
                <w:szCs w:val="18"/>
              </w:rPr>
              <w:t xml:space="preserve">: </w:t>
            </w:r>
          </w:p>
          <w:p w14:paraId="46998C04" w14:textId="77777777" w:rsidR="0094423E" w:rsidRPr="008542E2" w:rsidRDefault="0094423E"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use their own device to take screenshots demonstrating each of these roles of the OS</w:t>
            </w:r>
          </w:p>
          <w:p w14:paraId="2E4A5CDE" w14:textId="77777777" w:rsidR="0094423E" w:rsidRPr="008542E2" w:rsidRDefault="0094423E" w:rsidP="0094423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0B9D5F2E" w14:textId="2299604E" w:rsidR="0094423E" w:rsidRPr="008C6266" w:rsidRDefault="00454F20" w:rsidP="0094423E">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94423E" w:rsidRPr="003F276C">
              <w:rPr>
                <w:rFonts w:eastAsia="Open Sans" w:cs="Open Sans"/>
                <w:b/>
                <w:bCs/>
                <w:color w:val="000000" w:themeColor="text1"/>
                <w:sz w:val="18"/>
                <w:szCs w:val="18"/>
              </w:rPr>
              <w:t xml:space="preserve"> </w:t>
            </w:r>
            <w:r w:rsidR="0094423E" w:rsidRPr="008C6266">
              <w:rPr>
                <w:rFonts w:eastAsia="Open Sans" w:cs="Open Sans"/>
                <w:color w:val="000000" w:themeColor="text1"/>
                <w:sz w:val="18"/>
                <w:szCs w:val="18"/>
              </w:rPr>
              <w:t>pp. 21-24</w:t>
            </w:r>
          </w:p>
          <w:p w14:paraId="2F592681" w14:textId="77777777" w:rsidR="0094423E" w:rsidRPr="008542E2" w:rsidRDefault="0094423E" w:rsidP="0094423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0A26DE96" w14:textId="77777777" w:rsidR="0094423E" w:rsidRPr="007C57EE" w:rsidRDefault="0094423E" w:rsidP="0094423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pl-PL"/>
              </w:rPr>
            </w:pPr>
            <w:r w:rsidRPr="007C57EE">
              <w:rPr>
                <w:rFonts w:eastAsia="Aptos Narrow" w:cs="Aptos Narrow"/>
                <w:color w:val="000000" w:themeColor="text1"/>
                <w:sz w:val="18"/>
                <w:szCs w:val="18"/>
                <w:lang w:val="pl-PL"/>
              </w:rPr>
              <w:t>AdaCS notes:</w:t>
            </w:r>
          </w:p>
          <w:p w14:paraId="1035CB0E" w14:textId="77777777" w:rsidR="0094423E" w:rsidRPr="007C57EE" w:rsidRDefault="0094423E" w:rsidP="0094423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pl-PL"/>
              </w:rPr>
            </w:pPr>
            <w:hyperlink r:id="rId29">
              <w:r w:rsidRPr="007C57EE">
                <w:rPr>
                  <w:rStyle w:val="Hyperlink"/>
                  <w:rFonts w:eastAsia="Aptos Narrow" w:cs="Aptos Narrow"/>
                  <w:sz w:val="18"/>
                  <w:szCs w:val="18"/>
                  <w:lang w:val="pl-PL"/>
                </w:rPr>
                <w:t>https://adacomputerscience.org/topics/operating_systems</w:t>
              </w:r>
            </w:hyperlink>
          </w:p>
          <w:p w14:paraId="75D96A31" w14:textId="77777777" w:rsidR="0094423E" w:rsidRPr="007C57EE" w:rsidRDefault="0094423E" w:rsidP="0094423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pl-PL"/>
              </w:rPr>
            </w:pPr>
          </w:p>
        </w:tc>
        <w:tc>
          <w:tcPr>
            <w:tcW w:w="1984" w:type="dxa"/>
            <w:shd w:val="clear" w:color="auto" w:fill="auto"/>
          </w:tcPr>
          <w:p w14:paraId="32B88144" w14:textId="70B45D0B" w:rsidR="0094423E" w:rsidRPr="00952119" w:rsidRDefault="1C86D0CC"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28FBB64D" w14:textId="07682CC4" w:rsidR="0094423E" w:rsidRPr="00952119" w:rsidRDefault="1C86D0CC"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53EE7784" w14:textId="36C30996" w:rsidR="0094423E" w:rsidRPr="00952119" w:rsidRDefault="1C86D0CC"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74590968" w14:textId="3D359AA1" w:rsidR="0094423E" w:rsidRPr="00952119" w:rsidRDefault="1C86D0CC"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71083A7C" w14:textId="52946DD1" w:rsidR="0094423E" w:rsidRPr="00952119" w:rsidRDefault="0094423E"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0CBC6D3" w14:textId="6E3A3817" w:rsidR="0094423E" w:rsidRPr="00952119" w:rsidRDefault="0094423E"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35F78CA5" w14:textId="20E522EA" w:rsidR="0094423E" w:rsidRPr="00952119" w:rsidRDefault="1C86D0CC"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745B9CC3" w14:textId="73E6ED1A" w:rsidR="0094423E" w:rsidRPr="00952119" w:rsidRDefault="1C86D0CC"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Initiative</w:t>
            </w:r>
          </w:p>
          <w:p w14:paraId="7BA3D0E1" w14:textId="76CEE1A4" w:rsidR="0094423E" w:rsidRPr="00952119" w:rsidRDefault="1C86D0CC"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77A784AB" w14:textId="01CE373E" w:rsidR="0094423E" w:rsidRPr="00952119" w:rsidRDefault="1C86D0CC"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14974B38" w14:textId="591686A2" w:rsidR="0094423E" w:rsidRPr="00952119" w:rsidRDefault="0094423E"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EC71D0E" w14:textId="77777777" w:rsidR="00F060C5" w:rsidRPr="007C57EE" w:rsidRDefault="00F060C5">
      <w:pPr>
        <w:rPr>
          <w:lang w:val="pl-PL"/>
        </w:rPr>
      </w:pPr>
      <w:r w:rsidRPr="007C57EE">
        <w:rPr>
          <w:lang w:val="pl-PL"/>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94423E" w:rsidRPr="008542E2" w14:paraId="368CA241" w14:textId="77777777" w:rsidTr="00F060C5">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9427B9A" w14:textId="40D537B6" w:rsidR="0094423E" w:rsidRPr="008542E2" w:rsidRDefault="0094423E" w:rsidP="0094423E">
            <w:pPr>
              <w:pStyle w:val="TableHeading"/>
              <w:rPr>
                <w:lang w:val="en-GB"/>
              </w:rPr>
            </w:pPr>
            <w:r w:rsidRPr="008542E2">
              <w:rPr>
                <w:b/>
                <w:bCs/>
                <w:color w:val="000000" w:themeColor="text1"/>
                <w:shd w:val="clear" w:color="auto" w:fill="E3DBF9" w:themeFill="accent2" w:themeFillTint="33"/>
                <w:lang w:val="en-GB"/>
              </w:rPr>
              <w:t>Week 4</w:t>
            </w:r>
            <w:r w:rsidRPr="008542E2">
              <w:rPr>
                <w:b/>
                <w:bCs/>
                <w:color w:val="000000" w:themeColor="text1"/>
                <w:lang w:val="en-GB"/>
              </w:rPr>
              <w:br/>
              <w:t>Lesson 3</w:t>
            </w:r>
          </w:p>
        </w:tc>
      </w:tr>
      <w:tr w:rsidR="00964DC3" w:rsidRPr="008542E2" w14:paraId="34D64027" w14:textId="77777777" w:rsidTr="00E53706">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694D38B" w14:textId="77777777" w:rsidR="00964DC3" w:rsidRPr="008542E2" w:rsidRDefault="00964DC3" w:rsidP="00964DC3">
            <w:pPr>
              <w:rPr>
                <w:rFonts w:eastAsia="Aptos Narrow" w:cs="Aptos Narrow"/>
                <w:color w:val="000000" w:themeColor="text1"/>
                <w:sz w:val="18"/>
                <w:szCs w:val="18"/>
              </w:rPr>
            </w:pPr>
            <w:r w:rsidRPr="008542E2">
              <w:rPr>
                <w:rFonts w:eastAsia="Aptos Narrow" w:cs="Aptos Narrow"/>
                <w:color w:val="000000" w:themeColor="text1"/>
                <w:sz w:val="18"/>
                <w:szCs w:val="18"/>
              </w:rPr>
              <w:t>Topic 1.2.2: Multitasking</w:t>
            </w:r>
          </w:p>
          <w:p w14:paraId="66843CE8" w14:textId="77777777" w:rsidR="00964DC3" w:rsidRPr="008542E2" w:rsidRDefault="00964DC3" w:rsidP="00964DC3">
            <w:pPr>
              <w:rPr>
                <w:rFonts w:eastAsia="Aptos Narrow" w:cs="Aptos Narrow"/>
                <w:color w:val="000000" w:themeColor="text1"/>
                <w:sz w:val="18"/>
                <w:szCs w:val="18"/>
              </w:rPr>
            </w:pPr>
            <w:r w:rsidRPr="008542E2">
              <w:rPr>
                <w:rFonts w:eastAsia="Aptos Narrow" w:cs="Aptos Narrow"/>
                <w:color w:val="000000" w:themeColor="text1"/>
                <w:sz w:val="18"/>
                <w:szCs w:val="18"/>
              </w:rPr>
              <w:t>a) Time sharing</w:t>
            </w:r>
          </w:p>
          <w:p w14:paraId="7A218012" w14:textId="77777777" w:rsidR="00964DC3" w:rsidRPr="008542E2" w:rsidRDefault="00964DC3" w:rsidP="00964DC3">
            <w:pPr>
              <w:rPr>
                <w:rFonts w:eastAsia="Aptos Narrow" w:cs="Aptos Narrow"/>
                <w:color w:val="000000" w:themeColor="text1"/>
                <w:sz w:val="18"/>
                <w:szCs w:val="18"/>
              </w:rPr>
            </w:pPr>
            <w:r w:rsidRPr="008542E2">
              <w:rPr>
                <w:rFonts w:eastAsia="Aptos Narrow" w:cs="Aptos Narrow"/>
                <w:color w:val="000000" w:themeColor="text1"/>
                <w:sz w:val="18"/>
                <w:szCs w:val="18"/>
              </w:rPr>
              <w:t>b) Context switching</w:t>
            </w:r>
          </w:p>
          <w:p w14:paraId="723B330A" w14:textId="77777777" w:rsidR="00964DC3" w:rsidRPr="008542E2" w:rsidRDefault="00964DC3" w:rsidP="00964DC3">
            <w:pPr>
              <w:rPr>
                <w:rFonts w:eastAsia="Aptos Narrow" w:cs="Aptos Narrow"/>
                <w:color w:val="000000" w:themeColor="text1"/>
                <w:sz w:val="18"/>
                <w:szCs w:val="18"/>
              </w:rPr>
            </w:pPr>
          </w:p>
          <w:p w14:paraId="6421F440" w14:textId="5872BDD9" w:rsidR="00964DC3" w:rsidRPr="008542E2" w:rsidRDefault="00B542DA" w:rsidP="00964DC3">
            <w:pPr>
              <w:rPr>
                <w:rFonts w:eastAsia="Aptos Narrow" w:cs="Aptos Narrow"/>
                <w:color w:val="000000" w:themeColor="text1"/>
                <w:sz w:val="18"/>
                <w:szCs w:val="18"/>
              </w:rPr>
            </w:pPr>
            <w:r w:rsidRPr="00B542DA">
              <w:rPr>
                <w:rFonts w:eastAsia="Aptos Narrow" w:cs="Aptos Narrow"/>
                <w:sz w:val="18"/>
                <w:szCs w:val="18"/>
              </w:rPr>
              <w:t>Lesson title:</w:t>
            </w:r>
            <w:r w:rsidR="00964DC3" w:rsidRPr="008542E2">
              <w:rPr>
                <w:rFonts w:eastAsia="Aptos Narrow" w:cs="Aptos Narrow"/>
                <w:b w:val="0"/>
                <w:bCs w:val="0"/>
                <w:color w:val="000000" w:themeColor="text1"/>
                <w:sz w:val="18"/>
                <w:szCs w:val="18"/>
              </w:rPr>
              <w:t xml:space="preserve"> </w:t>
            </w:r>
          </w:p>
          <w:p w14:paraId="4C397340" w14:textId="05A43191" w:rsidR="00964DC3" w:rsidRPr="008542E2" w:rsidRDefault="00964DC3" w:rsidP="00964DC3">
            <w:pPr>
              <w:pStyle w:val="TableHeading"/>
              <w:rPr>
                <w:rFonts w:asciiTheme="minorHAnsi" w:hAnsiTheme="minorHAnsi"/>
                <w:color w:val="000000" w:themeColor="text1"/>
                <w:sz w:val="18"/>
                <w:szCs w:val="18"/>
                <w:lang w:val="en-GB"/>
              </w:rPr>
            </w:pPr>
            <w:r w:rsidRPr="008542E2">
              <w:rPr>
                <w:rFonts w:asciiTheme="minorHAnsi" w:eastAsia="Aptos Narrow" w:hAnsiTheme="minorHAnsi" w:cs="Aptos Narrow"/>
                <w:color w:val="000000" w:themeColor="text1"/>
                <w:sz w:val="18"/>
                <w:szCs w:val="18"/>
                <w:lang w:val="en-GB"/>
              </w:rPr>
              <w:t>Multitasking</w:t>
            </w:r>
          </w:p>
        </w:tc>
        <w:tc>
          <w:tcPr>
            <w:tcW w:w="2551" w:type="dxa"/>
            <w:shd w:val="clear" w:color="auto" w:fill="auto"/>
          </w:tcPr>
          <w:p w14:paraId="070E33E3" w14:textId="77777777" w:rsidR="00964DC3" w:rsidRPr="003F276C"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1.2.2 Multitasking:</w:t>
            </w:r>
          </w:p>
          <w:p w14:paraId="7E17AA19" w14:textId="77777777" w:rsidR="00964DC3" w:rsidRDefault="00964DC3"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285F8390" w14:textId="77777777" w:rsidR="006532DC" w:rsidRPr="008542E2" w:rsidRDefault="006532DC"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6CE577B1" w14:textId="77777777" w:rsidR="00964DC3" w:rsidRPr="008542E2" w:rsidRDefault="00964DC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3A2DAFD2" w14:textId="77777777" w:rsidR="00964DC3" w:rsidRPr="008542E2" w:rsidRDefault="00964DC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05BEE223" w14:textId="77777777" w:rsidR="00964DC3" w:rsidRPr="008542E2" w:rsidRDefault="00964DC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06F5F9D6" w14:textId="77777777" w:rsidR="00964DC3" w:rsidRPr="008542E2" w:rsidRDefault="00964DC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257E4529" w14:textId="77777777" w:rsidR="00964DC3" w:rsidRPr="008542E2" w:rsidRDefault="00964DC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782FF522" w14:textId="77777777" w:rsidR="00964DC3" w:rsidRPr="008542E2" w:rsidRDefault="00964DC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62DBFEE1" w14:textId="77777777" w:rsidR="00964DC3" w:rsidRPr="008542E2" w:rsidRDefault="00964DC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53073DB5" w14:textId="77777777" w:rsidR="00964DC3" w:rsidRPr="008542E2" w:rsidRDefault="00964DC3" w:rsidP="00964DC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2CCDDC60" w14:textId="6B862ECE" w:rsidR="00964DC3" w:rsidRPr="008542E2" w:rsidRDefault="00B542DA" w:rsidP="00964DC3">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964DC3" w:rsidRPr="008542E2">
              <w:rPr>
                <w:rFonts w:eastAsia="Open Sans" w:cs="Open Sans"/>
                <w:sz w:val="18"/>
                <w:szCs w:val="18"/>
              </w:rPr>
              <w:t xml:space="preserve">  </w:t>
            </w:r>
          </w:p>
          <w:p w14:paraId="708C1228" w14:textId="77777777" w:rsidR="00964DC3" w:rsidRPr="008542E2" w:rsidRDefault="00964DC3"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how multitasking can be accomplished using time sharing and context switching</w:t>
            </w:r>
          </w:p>
          <w:p w14:paraId="48A18D14" w14:textId="77777777" w:rsidR="00964DC3" w:rsidRPr="008542E2" w:rsidRDefault="00964DC3"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 of different multitasking management techniques as well as why they are needed</w:t>
            </w:r>
          </w:p>
          <w:p w14:paraId="78AE1E8A" w14:textId="77777777" w:rsidR="00964DC3" w:rsidRPr="008542E2" w:rsidRDefault="00964DC3"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Look for quizzes about multitasking on platforms like Blooket/ Kahoot/ Quizlet/ Quizizz/ Socrative/ etc.</w:t>
            </w:r>
          </w:p>
          <w:p w14:paraId="04E2CEC3" w14:textId="77777777" w:rsidR="006532DC" w:rsidRDefault="00964DC3" w:rsidP="00E53706">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8542E2">
              <w:rPr>
                <w:rFonts w:eastAsia="Open Sans" w:cs="Open Sans"/>
                <w:sz w:val="18"/>
                <w:szCs w:val="18"/>
              </w:rPr>
              <w:t xml:space="preserve"> </w:t>
            </w:r>
          </w:p>
          <w:p w14:paraId="24AC5CED" w14:textId="72636BF2" w:rsidR="00964DC3" w:rsidRPr="008542E2" w:rsidRDefault="00B542DA" w:rsidP="00964DC3">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964DC3" w:rsidRPr="008542E2">
              <w:rPr>
                <w:rFonts w:eastAsia="Open Sans" w:cs="Open Sans"/>
                <w:sz w:val="18"/>
                <w:szCs w:val="18"/>
              </w:rPr>
              <w:t xml:space="preserve">: </w:t>
            </w:r>
          </w:p>
          <w:p w14:paraId="0375AFCA" w14:textId="77777777" w:rsidR="00964DC3" w:rsidRPr="008542E2" w:rsidRDefault="00964DC3"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make a list (or gather screenshots) of as many different interrupts as they can think of which affect their device usage</w:t>
            </w:r>
          </w:p>
          <w:p w14:paraId="57D73254" w14:textId="77777777" w:rsidR="00964DC3" w:rsidRPr="008542E2" w:rsidRDefault="00964DC3" w:rsidP="00964DC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54E59AFE" w14:textId="1C0B65F0" w:rsidR="00964DC3" w:rsidRPr="003F276C" w:rsidRDefault="00454F20"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454F20">
              <w:rPr>
                <w:rFonts w:eastAsia="Aptos Narrow" w:cs="Aptos Narrow"/>
                <w:b/>
                <w:bCs/>
                <w:color w:val="000000" w:themeColor="text1"/>
                <w:sz w:val="18"/>
                <w:szCs w:val="18"/>
              </w:rPr>
              <w:t>Pearson Edexcel International A-level Computer Science Student Book 1:</w:t>
            </w:r>
            <w:r w:rsidR="00964DC3" w:rsidRPr="003F276C">
              <w:rPr>
                <w:rFonts w:eastAsia="Aptos Narrow" w:cs="Aptos Narrow"/>
                <w:b/>
                <w:bCs/>
                <w:color w:val="000000" w:themeColor="text1"/>
                <w:sz w:val="18"/>
                <w:szCs w:val="18"/>
              </w:rPr>
              <w:t xml:space="preserve"> </w:t>
            </w:r>
            <w:r w:rsidR="00964DC3" w:rsidRPr="008C6266">
              <w:rPr>
                <w:rFonts w:eastAsia="Aptos Narrow" w:cs="Aptos Narrow"/>
                <w:color w:val="000000" w:themeColor="text1"/>
                <w:sz w:val="18"/>
                <w:szCs w:val="18"/>
              </w:rPr>
              <w:t>pp. 24</w:t>
            </w:r>
          </w:p>
          <w:p w14:paraId="0777EE79" w14:textId="77777777" w:rsidR="00964DC3" w:rsidRPr="008542E2"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F045686" w14:textId="77777777" w:rsidR="00964DC3" w:rsidRPr="008542E2"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Geeks for Geeks notes (time sharing):</w:t>
            </w:r>
          </w:p>
          <w:p w14:paraId="04781FDC" w14:textId="77777777" w:rsidR="00964DC3" w:rsidRPr="008542E2"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hyperlink r:id="rId30">
              <w:r w:rsidRPr="008542E2">
                <w:rPr>
                  <w:rStyle w:val="Hyperlink"/>
                  <w:rFonts w:eastAsia="Aptos Narrow" w:cs="Aptos Narrow"/>
                  <w:sz w:val="18"/>
                  <w:szCs w:val="18"/>
                </w:rPr>
                <w:t>https://www.geeksforgeeks.org/operating-systems/time-sharing-operating-system/</w:t>
              </w:r>
            </w:hyperlink>
          </w:p>
          <w:p w14:paraId="0F6AF1D9" w14:textId="77777777" w:rsidR="00964DC3" w:rsidRPr="008542E2"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4CCCAC8" w14:textId="77777777" w:rsidR="00964DC3" w:rsidRPr="008542E2"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Geeks for Geeks notes (context switching):</w:t>
            </w:r>
          </w:p>
          <w:p w14:paraId="0F8C0FEF" w14:textId="77777777" w:rsidR="00964DC3" w:rsidRPr="008542E2"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hyperlink r:id="rId31">
              <w:r w:rsidRPr="008542E2">
                <w:rPr>
                  <w:rStyle w:val="Hyperlink"/>
                  <w:rFonts w:eastAsia="Aptos Narrow" w:cs="Aptos Narrow"/>
                  <w:sz w:val="18"/>
                  <w:szCs w:val="18"/>
                </w:rPr>
                <w:t>https://www.geeksforgeeks.org/operating-systems/context-switch-in-operating-system/</w:t>
              </w:r>
            </w:hyperlink>
          </w:p>
          <w:p w14:paraId="0B4BFCEC" w14:textId="77777777" w:rsidR="00964DC3" w:rsidRPr="008542E2"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D32ACF1" w14:textId="77777777" w:rsidR="00964DC3" w:rsidRPr="008542E2" w:rsidRDefault="00964DC3" w:rsidP="00964DC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5B297BB" w14:textId="77777777" w:rsidR="00964DC3" w:rsidRPr="008542E2" w:rsidRDefault="00964DC3" w:rsidP="00964DC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6C7CD475" w14:textId="755F27FC"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4E261655" w14:textId="09744409"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2A797613" w14:textId="6D692EBE"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6B237182" w14:textId="1DD1A0AF"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7BC5E2A7" w14:textId="45C771FA" w:rsidR="00964DC3" w:rsidRPr="00952119" w:rsidRDefault="00964DC3"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5F73CB41" w14:textId="0A185BA8" w:rsidR="00964DC3" w:rsidRPr="00952119" w:rsidRDefault="00964DC3"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11BE26A4" w14:textId="3A5441D7"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66D0AB67" w14:textId="6BB7D3D4"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Initiative</w:t>
            </w:r>
          </w:p>
          <w:p w14:paraId="47651534" w14:textId="6C8BC8E3"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0A82A002" w14:textId="2744E24D"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17C71499" w14:textId="47EA436B" w:rsidR="00964DC3" w:rsidRPr="00952119" w:rsidRDefault="3601A2B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Productivity</w:t>
            </w:r>
          </w:p>
          <w:p w14:paraId="78497339" w14:textId="428C8B3E" w:rsidR="00964DC3" w:rsidRPr="00952119" w:rsidRDefault="00964DC3"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7F5AFC2D" w14:textId="77777777" w:rsidR="00C82003" w:rsidRPr="008542E2" w:rsidRDefault="00C82003" w:rsidP="00175B3F">
      <w:pPr>
        <w:pStyle w:val="BodyText"/>
        <w:rPr>
          <w:rStyle w:val="Strong"/>
          <w:b w:val="0"/>
          <w:bCs w:val="0"/>
          <w:lang w:val="en-GB"/>
        </w:rPr>
      </w:pPr>
    </w:p>
    <w:p w14:paraId="3C5C48EC" w14:textId="77777777" w:rsidR="00C82003" w:rsidRPr="008542E2" w:rsidRDefault="00C82003">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sidRPr="008542E2">
        <w:rPr>
          <w:rStyle w:val="Strong"/>
          <w:b w:val="0"/>
          <w:bCs w:val="0"/>
        </w:rPr>
        <w:br w:type="page"/>
      </w:r>
    </w:p>
    <w:p w14:paraId="42738B79" w14:textId="77777777" w:rsidR="00274F25" w:rsidRPr="008542E2" w:rsidRDefault="00274F25" w:rsidP="00175B3F">
      <w:pPr>
        <w:pStyle w:val="BodyText"/>
        <w:rPr>
          <w:rStyle w:val="Strong"/>
          <w:b w:val="0"/>
          <w:bCs w:val="0"/>
          <w:lang w:val="en-GB"/>
        </w:rPr>
        <w:sectPr w:rsidR="00274F25" w:rsidRPr="008542E2" w:rsidSect="003C086F">
          <w:headerReference w:type="first" r:id="rId32"/>
          <w:footerReference w:type="first" r:id="rId33"/>
          <w:pgSz w:w="16820" w:h="11900" w:orient="landscape" w:code="9"/>
          <w:pgMar w:top="794" w:right="680" w:bottom="794" w:left="680" w:header="0" w:footer="567" w:gutter="0"/>
          <w:cols w:space="720"/>
          <w:noEndnote/>
          <w:titlePg/>
          <w:docGrid w:linePitch="326"/>
        </w:sect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27ABC4B0" w14:textId="77777777" w:rsidTr="00E5370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51EB7F7" w14:textId="77777777" w:rsidR="002C7ACB" w:rsidRPr="00E53706" w:rsidRDefault="002C7ACB" w:rsidP="0008761B">
            <w:pPr>
              <w:pStyle w:val="TableHeading"/>
              <w:jc w:val="center"/>
              <w:rPr>
                <w:b/>
                <w:bCs/>
                <w:color w:val="FFFFFF" w:themeColor="background1"/>
                <w:sz w:val="20"/>
                <w:szCs w:val="24"/>
                <w:lang w:val="en-GB"/>
              </w:rPr>
            </w:pPr>
            <w:bookmarkStart w:id="10" w:name="_Hlk196751968"/>
            <w:r w:rsidRPr="00E53706">
              <w:rPr>
                <w:b/>
                <w:bCs/>
                <w:color w:val="FFFFFF" w:themeColor="background1"/>
                <w:sz w:val="20"/>
                <w:szCs w:val="24"/>
                <w:lang w:val="en-GB"/>
              </w:rPr>
              <w:t>Topic</w:t>
            </w:r>
            <w:r w:rsidRPr="00E53706">
              <w:rPr>
                <w:b/>
                <w:bCs/>
                <w:color w:val="FFFFFF" w:themeColor="background1"/>
                <w:sz w:val="20"/>
                <w:szCs w:val="24"/>
                <w:lang w:val="en-GB"/>
              </w:rPr>
              <w:br/>
              <w:t>Sub topic</w:t>
            </w:r>
            <w:r w:rsidRPr="00E53706">
              <w:rPr>
                <w:b/>
                <w:bCs/>
                <w:color w:val="FFFFFF" w:themeColor="background1"/>
                <w:sz w:val="20"/>
                <w:szCs w:val="24"/>
                <w:lang w:val="en-GB"/>
              </w:rPr>
              <w:br/>
            </w:r>
            <w:r w:rsidRPr="00E53706">
              <w:rPr>
                <w:rFonts w:asciiTheme="minorHAnsi" w:hAnsiTheme="minorHAnsi"/>
                <w:b/>
                <w:bCs/>
                <w:color w:val="FFFFFF" w:themeColor="background1"/>
                <w:sz w:val="20"/>
                <w:szCs w:val="24"/>
                <w:lang w:val="en-GB"/>
              </w:rPr>
              <w:t>Lesson title</w:t>
            </w:r>
          </w:p>
        </w:tc>
        <w:tc>
          <w:tcPr>
            <w:tcW w:w="2551" w:type="dxa"/>
            <w:shd w:val="clear" w:color="auto" w:fill="341583" w:themeFill="accent2" w:themeFillShade="80"/>
            <w:vAlign w:val="center"/>
          </w:tcPr>
          <w:p w14:paraId="56842DB6"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Specification reference</w:t>
            </w:r>
          </w:p>
        </w:tc>
        <w:tc>
          <w:tcPr>
            <w:tcW w:w="4820" w:type="dxa"/>
            <w:shd w:val="clear" w:color="auto" w:fill="341583" w:themeFill="accent2" w:themeFillShade="80"/>
            <w:vAlign w:val="center"/>
          </w:tcPr>
          <w:p w14:paraId="27DA74B0" w14:textId="200FE3B9"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 xml:space="preserve">Suggested </w:t>
            </w:r>
            <w:r w:rsidR="00B542DA" w:rsidRPr="00E53706">
              <w:rPr>
                <w:b/>
                <w:bCs/>
                <w:color w:val="FFFFFF" w:themeColor="background1"/>
                <w:sz w:val="20"/>
                <w:szCs w:val="24"/>
                <w:lang w:val="en-GB"/>
              </w:rPr>
              <w:t>Activities</w:t>
            </w:r>
          </w:p>
        </w:tc>
        <w:tc>
          <w:tcPr>
            <w:tcW w:w="2268" w:type="dxa"/>
            <w:shd w:val="clear" w:color="auto" w:fill="341583" w:themeFill="accent2" w:themeFillShade="80"/>
            <w:vAlign w:val="center"/>
          </w:tcPr>
          <w:p w14:paraId="02BB480D"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Suggested resources</w:t>
            </w:r>
          </w:p>
        </w:tc>
        <w:tc>
          <w:tcPr>
            <w:tcW w:w="1984" w:type="dxa"/>
            <w:shd w:val="clear" w:color="auto" w:fill="341583" w:themeFill="accent2" w:themeFillShade="80"/>
            <w:vAlign w:val="center"/>
          </w:tcPr>
          <w:p w14:paraId="65C7D278"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DE224D5" w14:textId="77777777" w:rsidR="002C7ACB" w:rsidRPr="00E53706"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Which skills could be acquired through teaching and delivery in this lesson?</w:t>
            </w:r>
          </w:p>
        </w:tc>
      </w:tr>
      <w:tr w:rsidR="002C7ACB" w:rsidRPr="008542E2" w14:paraId="7C8B1BCC"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3A56E74" w14:textId="77777777" w:rsidR="002C7ACB" w:rsidRPr="008542E2" w:rsidRDefault="002C7ACB">
            <w:pPr>
              <w:pStyle w:val="TableHeading"/>
              <w:rPr>
                <w:color w:val="FFFFFF" w:themeColor="background1"/>
                <w:lang w:val="en-GB"/>
              </w:rPr>
            </w:pPr>
            <w:r w:rsidRPr="008542E2">
              <w:rPr>
                <w:b/>
                <w:bCs/>
                <w:color w:val="000000" w:themeColor="text1"/>
                <w:lang w:val="en-GB"/>
              </w:rPr>
              <w:t>Week 5</w:t>
            </w:r>
            <w:r w:rsidRPr="008542E2">
              <w:rPr>
                <w:b/>
                <w:bCs/>
                <w:color w:val="000000" w:themeColor="text1"/>
                <w:lang w:val="en-GB"/>
              </w:rPr>
              <w:br/>
              <w:t>Lesson 1</w:t>
            </w:r>
          </w:p>
        </w:tc>
      </w:tr>
      <w:tr w:rsidR="002833EA" w:rsidRPr="008542E2" w14:paraId="039527F1" w14:textId="77777777" w:rsidTr="00E5370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7BA42F7" w14:textId="77777777" w:rsidR="002833EA" w:rsidRPr="008542E2" w:rsidRDefault="002833EA" w:rsidP="002833EA">
            <w:pPr>
              <w:rPr>
                <w:rFonts w:eastAsia="Aptos Narrow" w:cs="Aptos Narrow"/>
                <w:color w:val="000000" w:themeColor="text1"/>
                <w:sz w:val="18"/>
                <w:szCs w:val="18"/>
              </w:rPr>
            </w:pPr>
            <w:r w:rsidRPr="008542E2">
              <w:rPr>
                <w:rFonts w:eastAsia="Aptos Narrow" w:cs="Aptos Narrow"/>
                <w:color w:val="000000" w:themeColor="text1"/>
                <w:sz w:val="18"/>
                <w:szCs w:val="18"/>
              </w:rPr>
              <w:t>Topic 1.2.2: Multitasking</w:t>
            </w:r>
          </w:p>
          <w:p w14:paraId="7FA7CFC6" w14:textId="77777777" w:rsidR="002833EA" w:rsidRPr="008542E2" w:rsidRDefault="002833EA" w:rsidP="002833EA">
            <w:pPr>
              <w:rPr>
                <w:rFonts w:eastAsia="Aptos Narrow" w:cs="Aptos Narrow"/>
                <w:color w:val="000000" w:themeColor="text1"/>
                <w:sz w:val="18"/>
                <w:szCs w:val="18"/>
              </w:rPr>
            </w:pPr>
            <w:r w:rsidRPr="008542E2">
              <w:rPr>
                <w:rFonts w:eastAsia="Aptos Narrow" w:cs="Aptos Narrow"/>
                <w:color w:val="000000" w:themeColor="text1"/>
                <w:sz w:val="18"/>
                <w:szCs w:val="18"/>
              </w:rPr>
              <w:t>c) Interrupt handling in multitasking</w:t>
            </w:r>
          </w:p>
          <w:p w14:paraId="63DADB29" w14:textId="77777777" w:rsidR="002833EA" w:rsidRPr="008542E2" w:rsidRDefault="002833EA" w:rsidP="002833EA">
            <w:pPr>
              <w:rPr>
                <w:rFonts w:eastAsia="Aptos Narrow" w:cs="Aptos Narrow"/>
                <w:color w:val="000000" w:themeColor="text1"/>
                <w:sz w:val="18"/>
                <w:szCs w:val="18"/>
              </w:rPr>
            </w:pPr>
          </w:p>
          <w:p w14:paraId="5E169407" w14:textId="6470FDE9" w:rsidR="002833EA" w:rsidRPr="008542E2" w:rsidRDefault="00B542DA" w:rsidP="002833EA">
            <w:pPr>
              <w:rPr>
                <w:rFonts w:eastAsia="Aptos Narrow" w:cs="Aptos Narrow"/>
                <w:color w:val="000000" w:themeColor="text1"/>
                <w:sz w:val="18"/>
                <w:szCs w:val="18"/>
              </w:rPr>
            </w:pPr>
            <w:r w:rsidRPr="00B542DA">
              <w:rPr>
                <w:rFonts w:eastAsia="Aptos Narrow" w:cs="Aptos Narrow"/>
                <w:sz w:val="18"/>
                <w:szCs w:val="18"/>
              </w:rPr>
              <w:t>Lesson title:</w:t>
            </w:r>
            <w:r w:rsidR="002833EA" w:rsidRPr="008542E2">
              <w:rPr>
                <w:rFonts w:eastAsia="Aptos Narrow" w:cs="Aptos Narrow"/>
                <w:b w:val="0"/>
                <w:bCs w:val="0"/>
                <w:color w:val="000000" w:themeColor="text1"/>
                <w:sz w:val="18"/>
                <w:szCs w:val="18"/>
              </w:rPr>
              <w:t xml:space="preserve"> </w:t>
            </w:r>
          </w:p>
          <w:p w14:paraId="7FB66222" w14:textId="2339AC1C" w:rsidR="002833EA" w:rsidRPr="008542E2" w:rsidRDefault="002833EA" w:rsidP="002833EA">
            <w:pPr>
              <w:pStyle w:val="TableText"/>
              <w:rPr>
                <w:rFonts w:asciiTheme="minorHAnsi" w:hAnsiTheme="minorHAnsi"/>
                <w:sz w:val="18"/>
                <w:szCs w:val="18"/>
                <w:lang w:val="en-GB"/>
              </w:rPr>
            </w:pPr>
            <w:r w:rsidRPr="008542E2">
              <w:rPr>
                <w:rFonts w:asciiTheme="minorHAnsi" w:eastAsia="Aptos Narrow" w:hAnsiTheme="minorHAnsi" w:cs="Aptos Narrow"/>
                <w:b w:val="0"/>
                <w:bCs w:val="0"/>
                <w:sz w:val="18"/>
                <w:szCs w:val="18"/>
                <w:lang w:val="en-GB"/>
              </w:rPr>
              <w:t>Multitasking</w:t>
            </w:r>
          </w:p>
        </w:tc>
        <w:tc>
          <w:tcPr>
            <w:tcW w:w="2551" w:type="dxa"/>
          </w:tcPr>
          <w:p w14:paraId="768C604C" w14:textId="77777777" w:rsidR="002833EA" w:rsidRPr="003F276C" w:rsidRDefault="002833EA" w:rsidP="002833E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1.2.2 Multitasking</w:t>
            </w:r>
          </w:p>
          <w:p w14:paraId="660B542D" w14:textId="77777777" w:rsidR="002833EA" w:rsidRDefault="002833EA"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17E21E85" w14:textId="77777777" w:rsidR="006532DC" w:rsidRPr="008542E2" w:rsidRDefault="006532DC"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5BA93032" w14:textId="77777777" w:rsidR="002833EA" w:rsidRPr="008542E2" w:rsidRDefault="002833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04AAC396" w14:textId="77777777" w:rsidR="002833EA" w:rsidRPr="008542E2" w:rsidRDefault="002833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261E07AB" w14:textId="77777777" w:rsidR="002833EA" w:rsidRPr="008542E2" w:rsidRDefault="002833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6918EB1C" w14:textId="77777777" w:rsidR="002833EA" w:rsidRPr="008542E2" w:rsidRDefault="002833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7C006FA7" w14:textId="77777777" w:rsidR="002833EA" w:rsidRPr="008542E2" w:rsidRDefault="002833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37C85BBF" w14:textId="77777777" w:rsidR="002833EA" w:rsidRPr="008542E2" w:rsidRDefault="002833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1C746E74" w14:textId="77777777" w:rsidR="002833EA" w:rsidRPr="008542E2" w:rsidRDefault="002833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29D38E23" w14:textId="77777777" w:rsidR="006532DC" w:rsidRDefault="006532DC"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4C8E0A06" w14:textId="02550FCB" w:rsidR="002833EA" w:rsidRDefault="00B542DA"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60E71A76" w14:textId="77777777" w:rsidR="00E53706" w:rsidRPr="008542E2" w:rsidRDefault="00E53706"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00236EFC" w14:textId="77777777" w:rsidR="002833EA" w:rsidRPr="008542E2" w:rsidRDefault="002833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the interrupt handling process</w:t>
            </w:r>
          </w:p>
          <w:p w14:paraId="12DFAA77" w14:textId="77777777" w:rsidR="002833EA" w:rsidRPr="008542E2" w:rsidRDefault="002833EA" w:rsidP="002833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6A65751D" w14:textId="4E64652D" w:rsidR="002833EA" w:rsidRPr="008542E2" w:rsidRDefault="00B542DA" w:rsidP="002833EA">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2833EA" w:rsidRPr="008542E2">
              <w:rPr>
                <w:rFonts w:eastAsia="Open Sans" w:cs="Open Sans"/>
                <w:sz w:val="18"/>
                <w:szCs w:val="18"/>
              </w:rPr>
              <w:t xml:space="preserve">  </w:t>
            </w:r>
          </w:p>
          <w:p w14:paraId="514AC2E3" w14:textId="77777777" w:rsidR="002833EA" w:rsidRPr="008542E2" w:rsidRDefault="002833EA"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how an interrupt service routine is used to handle interrupts as part of multitasking</w:t>
            </w:r>
          </w:p>
          <w:p w14:paraId="3C234F2A" w14:textId="77777777" w:rsidR="002833EA" w:rsidRPr="008542E2" w:rsidRDefault="002833EA"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link to exception handling in U2 7.1.1</w:t>
            </w:r>
          </w:p>
          <w:p w14:paraId="31A0C9C9" w14:textId="77777777" w:rsidR="002833EA" w:rsidRPr="008542E2" w:rsidRDefault="002833EA"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Teacher demonstrates the use of a diagram to represent the interrupt handling process (see p25 Fig 1.21)</w:t>
            </w:r>
          </w:p>
          <w:p w14:paraId="006A0176" w14:textId="77777777" w:rsidR="002833EA" w:rsidRPr="008542E2" w:rsidRDefault="002833EA"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 as well as why interrupt handling is needed.</w:t>
            </w:r>
          </w:p>
          <w:p w14:paraId="646C9C72" w14:textId="77777777" w:rsidR="006532DC" w:rsidRDefault="006532DC" w:rsidP="002833E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49D0255C" w14:textId="55A198B7" w:rsidR="002833EA" w:rsidRPr="008542E2" w:rsidRDefault="00B542DA" w:rsidP="002833EA">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2833EA" w:rsidRPr="008542E2">
              <w:rPr>
                <w:rFonts w:eastAsia="Open Sans" w:cs="Open Sans"/>
                <w:sz w:val="18"/>
                <w:szCs w:val="18"/>
              </w:rPr>
              <w:t xml:space="preserve">: </w:t>
            </w:r>
          </w:p>
          <w:p w14:paraId="51362917" w14:textId="77777777" w:rsidR="002833EA" w:rsidRPr="008542E2" w:rsidRDefault="002833EA"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use Formulator Tarsia to make a matching activity with key terms / definitions and then swap with each other.</w:t>
            </w:r>
          </w:p>
          <w:p w14:paraId="299B514D" w14:textId="77777777" w:rsidR="002833EA" w:rsidRPr="008542E2" w:rsidRDefault="002833EA" w:rsidP="002833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25D33C10" w14:textId="01A13742" w:rsidR="002833EA" w:rsidRPr="008C6266" w:rsidRDefault="00454F20" w:rsidP="002833EA">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454F20">
              <w:rPr>
                <w:rFonts w:eastAsia="Aptos Narrow" w:cs="Aptos Narrow"/>
                <w:b/>
                <w:bCs/>
                <w:color w:val="000000" w:themeColor="text1"/>
                <w:sz w:val="18"/>
                <w:szCs w:val="18"/>
              </w:rPr>
              <w:t>Pearson Edexcel International A-level Computer Science Student Book 1:</w:t>
            </w:r>
            <w:r w:rsidR="002833EA" w:rsidRPr="003F276C">
              <w:rPr>
                <w:rFonts w:eastAsia="Aptos Narrow" w:cs="Aptos Narrow"/>
                <w:b/>
                <w:bCs/>
                <w:color w:val="000000" w:themeColor="text1"/>
                <w:sz w:val="18"/>
                <w:szCs w:val="18"/>
              </w:rPr>
              <w:t xml:space="preserve"> </w:t>
            </w:r>
            <w:r w:rsidR="002833EA" w:rsidRPr="008C6266">
              <w:rPr>
                <w:rFonts w:eastAsia="Aptos Narrow" w:cs="Aptos Narrow"/>
                <w:color w:val="000000" w:themeColor="text1"/>
                <w:sz w:val="18"/>
                <w:szCs w:val="18"/>
              </w:rPr>
              <w:t>pp. 24-25</w:t>
            </w:r>
          </w:p>
          <w:p w14:paraId="33B3EA16" w14:textId="77777777" w:rsidR="002833EA" w:rsidRPr="008542E2" w:rsidRDefault="002833EA" w:rsidP="002833E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18281148" w14:textId="77777777" w:rsidR="002833EA" w:rsidRPr="007C57EE" w:rsidRDefault="002833EA" w:rsidP="002833E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lang w:val="da-DK"/>
              </w:rPr>
            </w:pPr>
            <w:r w:rsidRPr="007C57EE">
              <w:rPr>
                <w:rFonts w:eastAsia="Aptos Narrow" w:cs="Aptos Narrow"/>
                <w:color w:val="000000" w:themeColor="text1"/>
                <w:sz w:val="18"/>
                <w:szCs w:val="18"/>
                <w:lang w:val="da-DK"/>
              </w:rPr>
              <w:t>Geeks for Geeks notes:</w:t>
            </w:r>
          </w:p>
          <w:p w14:paraId="542BAEFA" w14:textId="77777777" w:rsidR="002833EA" w:rsidRPr="007C57EE" w:rsidRDefault="002833EA" w:rsidP="002833E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lang w:val="da-DK"/>
              </w:rPr>
            </w:pPr>
            <w:hyperlink r:id="rId34">
              <w:r w:rsidRPr="007C57EE">
                <w:rPr>
                  <w:rStyle w:val="Hyperlink"/>
                  <w:rFonts w:eastAsia="Aptos Narrow" w:cs="Aptos Narrow"/>
                  <w:sz w:val="18"/>
                  <w:szCs w:val="18"/>
                  <w:lang w:val="da-DK"/>
                </w:rPr>
                <w:t>https://www.geeksforgeeks.org/operating-systems/interrupts/</w:t>
              </w:r>
            </w:hyperlink>
          </w:p>
          <w:p w14:paraId="2AE49306" w14:textId="77777777" w:rsidR="002833EA" w:rsidRPr="007C57EE" w:rsidRDefault="002833EA" w:rsidP="002833E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lang w:val="da-DK"/>
              </w:rPr>
            </w:pPr>
          </w:p>
          <w:p w14:paraId="16E442BB" w14:textId="77777777" w:rsidR="00AF311F" w:rsidRDefault="002833EA" w:rsidP="002833EA">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8542E2">
              <w:rPr>
                <w:rFonts w:eastAsia="Aptos Narrow" w:cs="Aptos Narrow"/>
                <w:color w:val="000000" w:themeColor="text1"/>
                <w:sz w:val="18"/>
                <w:szCs w:val="18"/>
              </w:rPr>
              <w:t xml:space="preserve">IsaacCS notes: </w:t>
            </w:r>
          </w:p>
          <w:p w14:paraId="1DE91DBB" w14:textId="4B79A4AB" w:rsidR="002833EA" w:rsidRPr="008542E2" w:rsidRDefault="00AF311F" w:rsidP="002833E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hyperlink r:id="rId35" w:history="1">
              <w:r w:rsidRPr="00F817F2">
                <w:rPr>
                  <w:rStyle w:val="Hyperlink"/>
                  <w:rFonts w:eastAsia="Aptos Narrow" w:cs="Aptos Narrow"/>
                  <w:sz w:val="18"/>
                  <w:szCs w:val="18"/>
                </w:rPr>
                <w:t>https://isaaccomputerscience.org/concepts/sys_os_interrupts?topic=operating_systems</w:t>
              </w:r>
            </w:hyperlink>
          </w:p>
          <w:p w14:paraId="468AC80C" w14:textId="77777777" w:rsidR="002833EA" w:rsidRPr="008542E2" w:rsidRDefault="002833EA" w:rsidP="002833E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516D8577" w14:textId="18545020" w:rsidR="002833EA" w:rsidRPr="00952119" w:rsidRDefault="00C4FD0B"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528BF356" w14:textId="7A964206" w:rsidR="002833EA" w:rsidRPr="00952119" w:rsidRDefault="00C4FD0B"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698D3248" w14:textId="0E32D8A0" w:rsidR="002833EA" w:rsidRPr="00952119" w:rsidRDefault="00C4FD0B"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324C33FA" w14:textId="0658FC8C" w:rsidR="002833EA" w:rsidRPr="00952119" w:rsidRDefault="00C4FD0B"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74FCB293" w14:textId="6D4B85D1" w:rsidR="002833EA" w:rsidRPr="00952119" w:rsidRDefault="002833EA" w:rsidP="00952119">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55293C5D" w14:textId="7DEBC105" w:rsidR="002833EA" w:rsidRPr="00952119" w:rsidRDefault="002833EA"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244ED799" w14:textId="39D12BD0" w:rsidR="002833EA" w:rsidRPr="00952119" w:rsidRDefault="00C4FD0B"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Productivity</w:t>
            </w:r>
          </w:p>
          <w:p w14:paraId="360BC8FF" w14:textId="41B4E350" w:rsidR="002833EA" w:rsidRPr="00952119" w:rsidRDefault="00C4FD0B"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37E02A20" w14:textId="3E9B0FB6" w:rsidR="002833EA" w:rsidRPr="00952119" w:rsidRDefault="00C4FD0B"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29FDAAFB" w14:textId="56687E09" w:rsidR="002833EA" w:rsidRPr="00952119" w:rsidRDefault="002833EA"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93D4C50" w14:textId="1FDCF0DF" w:rsidR="009817C2" w:rsidRPr="008542E2" w:rsidRDefault="009817C2"/>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833EA" w:rsidRPr="008542E2" w14:paraId="43DB7183" w14:textId="77777777" w:rsidTr="006532D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C2A0A57" w14:textId="777CC923" w:rsidR="002833EA" w:rsidRPr="008542E2" w:rsidRDefault="002833EA" w:rsidP="002833EA">
            <w:pPr>
              <w:pStyle w:val="TableHeading"/>
              <w:rPr>
                <w:lang w:val="en-GB"/>
              </w:rPr>
            </w:pPr>
            <w:r w:rsidRPr="008542E2">
              <w:rPr>
                <w:b/>
                <w:bCs/>
                <w:color w:val="000000" w:themeColor="text1"/>
                <w:lang w:val="en-GB"/>
              </w:rPr>
              <w:t>Week 5</w:t>
            </w:r>
            <w:r w:rsidRPr="008542E2">
              <w:rPr>
                <w:b/>
                <w:bCs/>
                <w:color w:val="000000" w:themeColor="text1"/>
                <w:lang w:val="en-GB"/>
              </w:rPr>
              <w:br/>
              <w:t>Lesson 2</w:t>
            </w:r>
          </w:p>
        </w:tc>
      </w:tr>
      <w:tr w:rsidR="008406B1" w:rsidRPr="00E45280" w14:paraId="25D6A037" w14:textId="77777777" w:rsidTr="00E53706">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76ABD3F" w14:textId="77777777" w:rsidR="008406B1" w:rsidRPr="008542E2" w:rsidRDefault="008406B1" w:rsidP="008406B1">
            <w:pPr>
              <w:rPr>
                <w:rFonts w:eastAsia="Aptos Narrow" w:cs="Aptos Narrow"/>
                <w:color w:val="000000" w:themeColor="text1"/>
                <w:sz w:val="18"/>
                <w:szCs w:val="18"/>
              </w:rPr>
            </w:pPr>
            <w:r w:rsidRPr="008542E2">
              <w:rPr>
                <w:rFonts w:eastAsia="Aptos Narrow" w:cs="Aptos Narrow"/>
                <w:color w:val="000000" w:themeColor="text1"/>
                <w:sz w:val="18"/>
                <w:szCs w:val="18"/>
              </w:rPr>
              <w:t>Topic 1.2.3: Process management</w:t>
            </w:r>
          </w:p>
          <w:p w14:paraId="34EAEE1B" w14:textId="77777777" w:rsidR="008406B1" w:rsidRPr="008542E2" w:rsidRDefault="008406B1" w:rsidP="008406B1">
            <w:pPr>
              <w:rPr>
                <w:rFonts w:eastAsia="Aptos Narrow" w:cs="Aptos Narrow"/>
                <w:color w:val="000000" w:themeColor="text1"/>
                <w:sz w:val="18"/>
                <w:szCs w:val="18"/>
              </w:rPr>
            </w:pPr>
            <w:r w:rsidRPr="008542E2">
              <w:rPr>
                <w:rFonts w:eastAsia="Aptos Narrow" w:cs="Aptos Narrow"/>
                <w:color w:val="000000" w:themeColor="text1"/>
                <w:sz w:val="18"/>
                <w:szCs w:val="18"/>
              </w:rPr>
              <w:t>a) Process</w:t>
            </w:r>
          </w:p>
          <w:p w14:paraId="33BD61F1" w14:textId="77777777" w:rsidR="008406B1" w:rsidRPr="008542E2" w:rsidRDefault="008406B1" w:rsidP="008406B1">
            <w:pPr>
              <w:rPr>
                <w:rFonts w:eastAsia="Aptos Narrow" w:cs="Aptos Narrow"/>
                <w:color w:val="000000" w:themeColor="text1"/>
                <w:sz w:val="18"/>
                <w:szCs w:val="18"/>
              </w:rPr>
            </w:pPr>
            <w:r w:rsidRPr="008542E2">
              <w:rPr>
                <w:rFonts w:eastAsia="Aptos Narrow" w:cs="Aptos Narrow"/>
                <w:color w:val="000000" w:themeColor="text1"/>
                <w:sz w:val="18"/>
                <w:szCs w:val="18"/>
              </w:rPr>
              <w:t>b) Process states</w:t>
            </w:r>
          </w:p>
          <w:p w14:paraId="0363361E" w14:textId="77777777" w:rsidR="008406B1" w:rsidRPr="008542E2" w:rsidRDefault="008406B1" w:rsidP="008406B1">
            <w:pPr>
              <w:rPr>
                <w:rFonts w:eastAsia="Aptos Narrow" w:cs="Aptos Narrow"/>
                <w:color w:val="000000" w:themeColor="text1"/>
                <w:sz w:val="18"/>
                <w:szCs w:val="18"/>
              </w:rPr>
            </w:pPr>
            <w:r w:rsidRPr="008542E2">
              <w:rPr>
                <w:rFonts w:eastAsia="Aptos Narrow" w:cs="Aptos Narrow"/>
                <w:color w:val="000000" w:themeColor="text1"/>
                <w:sz w:val="18"/>
                <w:szCs w:val="18"/>
              </w:rPr>
              <w:t>c) Scheduling</w:t>
            </w:r>
          </w:p>
          <w:p w14:paraId="101FCF07" w14:textId="77777777" w:rsidR="008406B1" w:rsidRPr="008542E2" w:rsidRDefault="008406B1" w:rsidP="008406B1">
            <w:pPr>
              <w:rPr>
                <w:rFonts w:eastAsia="Aptos Narrow" w:cs="Aptos Narrow"/>
                <w:color w:val="000000" w:themeColor="text1"/>
                <w:sz w:val="18"/>
                <w:szCs w:val="18"/>
              </w:rPr>
            </w:pPr>
          </w:p>
          <w:p w14:paraId="2F5606E0" w14:textId="1D5BFC5C" w:rsidR="008406B1" w:rsidRPr="008542E2" w:rsidRDefault="00B542DA" w:rsidP="008406B1">
            <w:pPr>
              <w:rPr>
                <w:rFonts w:eastAsia="Aptos Narrow" w:cs="Aptos Narrow"/>
                <w:color w:val="000000" w:themeColor="text1"/>
                <w:sz w:val="18"/>
                <w:szCs w:val="18"/>
              </w:rPr>
            </w:pPr>
            <w:r w:rsidRPr="00B542DA">
              <w:rPr>
                <w:rFonts w:eastAsia="Aptos Narrow" w:cs="Aptos Narrow"/>
                <w:sz w:val="18"/>
                <w:szCs w:val="18"/>
              </w:rPr>
              <w:t>Lesson title:</w:t>
            </w:r>
            <w:r w:rsidR="008406B1" w:rsidRPr="008542E2">
              <w:rPr>
                <w:rFonts w:eastAsia="Aptos Narrow" w:cs="Aptos Narrow"/>
                <w:b w:val="0"/>
                <w:bCs w:val="0"/>
                <w:color w:val="000000" w:themeColor="text1"/>
                <w:sz w:val="18"/>
                <w:szCs w:val="18"/>
              </w:rPr>
              <w:t xml:space="preserve"> </w:t>
            </w:r>
          </w:p>
          <w:p w14:paraId="549E9A7C" w14:textId="12529638" w:rsidR="008406B1" w:rsidRPr="008542E2" w:rsidRDefault="008406B1" w:rsidP="008406B1">
            <w:pPr>
              <w:pStyle w:val="TableText"/>
              <w:rPr>
                <w:rFonts w:asciiTheme="minorHAnsi" w:hAnsiTheme="minorHAnsi"/>
                <w:sz w:val="18"/>
                <w:szCs w:val="18"/>
                <w:lang w:val="en-GB"/>
              </w:rPr>
            </w:pPr>
            <w:r w:rsidRPr="008542E2">
              <w:rPr>
                <w:rFonts w:asciiTheme="minorHAnsi" w:eastAsia="Aptos Narrow" w:hAnsiTheme="minorHAnsi" w:cs="Aptos Narrow"/>
                <w:b w:val="0"/>
                <w:bCs w:val="0"/>
                <w:sz w:val="18"/>
                <w:szCs w:val="18"/>
                <w:lang w:val="en-GB"/>
              </w:rPr>
              <w:t>Process management</w:t>
            </w:r>
          </w:p>
        </w:tc>
        <w:tc>
          <w:tcPr>
            <w:tcW w:w="2551" w:type="dxa"/>
            <w:shd w:val="clear" w:color="auto" w:fill="auto"/>
          </w:tcPr>
          <w:p w14:paraId="0559A9D4" w14:textId="77777777" w:rsidR="008406B1" w:rsidRPr="003F276C" w:rsidRDefault="008406B1" w:rsidP="008406B1">
            <w:pPr>
              <w:cnfStyle w:val="000000100000" w:firstRow="0" w:lastRow="0" w:firstColumn="0" w:lastColumn="0" w:oddVBand="0" w:evenVBand="0" w:oddHBand="1" w:evenHBand="0" w:firstRowFirstColumn="0" w:firstRowLastColumn="0" w:lastRowFirstColumn="0" w:lastRowLastColumn="0"/>
              <w:rPr>
                <w:b/>
                <w:bCs/>
                <w:sz w:val="18"/>
                <w:szCs w:val="18"/>
              </w:rPr>
            </w:pPr>
            <w:r w:rsidRPr="003F276C">
              <w:rPr>
                <w:rFonts w:eastAsia="Aptos Narrow" w:cs="Aptos Narrow"/>
                <w:b/>
                <w:bCs/>
                <w:color w:val="000000" w:themeColor="text1"/>
                <w:sz w:val="18"/>
                <w:szCs w:val="18"/>
              </w:rPr>
              <w:t>1.2.3 Process management</w:t>
            </w:r>
          </w:p>
          <w:p w14:paraId="11E5A991" w14:textId="77777777" w:rsidR="008406B1" w:rsidRDefault="008406B1"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2D8924CD" w14:textId="77777777" w:rsidR="006532DC" w:rsidRPr="008542E2" w:rsidRDefault="006532DC"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32A6DED7" w14:textId="77777777" w:rsidR="008406B1" w:rsidRPr="008542E2" w:rsidRDefault="008406B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46BFBCAA" w14:textId="77777777" w:rsidR="008406B1" w:rsidRPr="008542E2" w:rsidRDefault="008406B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44B5A870" w14:textId="77777777" w:rsidR="008406B1" w:rsidRPr="008542E2" w:rsidRDefault="008406B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080BB2FF" w14:textId="77777777" w:rsidR="008406B1" w:rsidRPr="008542E2" w:rsidRDefault="008406B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43DEA01A" w14:textId="77777777" w:rsidR="008406B1" w:rsidRPr="008542E2" w:rsidRDefault="008406B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4EB0D984" w14:textId="77777777" w:rsidR="008406B1" w:rsidRPr="008542E2" w:rsidRDefault="008406B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71956F26" w14:textId="77777777" w:rsidR="008406B1" w:rsidRPr="008542E2" w:rsidRDefault="008406B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5B19466C" w14:textId="77777777" w:rsidR="006532DC" w:rsidRDefault="006532DC"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0549806B" w14:textId="77BF8116" w:rsidR="008406B1" w:rsidRDefault="008406B1"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be able</w:t>
            </w:r>
            <w:r w:rsidR="00E53706">
              <w:rPr>
                <w:rFonts w:eastAsia="Aptos Narrow" w:cs="Aptos Narrow"/>
                <w:sz w:val="18"/>
                <w:szCs w:val="18"/>
              </w:rPr>
              <w:t xml:space="preserve"> </w:t>
            </w:r>
            <w:r w:rsidR="006532DC">
              <w:rPr>
                <w:rFonts w:eastAsia="Aptos Narrow" w:cs="Aptos Narrow"/>
                <w:sz w:val="18"/>
                <w:szCs w:val="18"/>
              </w:rPr>
              <w:t>t</w:t>
            </w:r>
            <w:r w:rsidRPr="008542E2">
              <w:rPr>
                <w:rFonts w:eastAsia="Aptos Narrow" w:cs="Aptos Narrow"/>
                <w:sz w:val="18"/>
                <w:szCs w:val="18"/>
              </w:rPr>
              <w:t>o:</w:t>
            </w:r>
          </w:p>
          <w:p w14:paraId="7DC80430" w14:textId="77777777" w:rsidR="00E53706" w:rsidRPr="008542E2" w:rsidRDefault="00E53706"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6FD030E1" w14:textId="77777777" w:rsidR="008406B1" w:rsidRPr="008542E2" w:rsidRDefault="008406B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process states</w:t>
            </w:r>
          </w:p>
          <w:p w14:paraId="63997677" w14:textId="77777777" w:rsidR="008406B1" w:rsidRPr="008542E2" w:rsidRDefault="008406B1" w:rsidP="008406B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auto"/>
          </w:tcPr>
          <w:p w14:paraId="20F027CB" w14:textId="5E747BA3" w:rsidR="008406B1" w:rsidRPr="008542E2" w:rsidRDefault="00B542DA" w:rsidP="008406B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8406B1" w:rsidRPr="008542E2">
              <w:rPr>
                <w:rFonts w:eastAsia="Open Sans" w:cs="Open Sans"/>
                <w:sz w:val="18"/>
                <w:szCs w:val="18"/>
              </w:rPr>
              <w:t xml:space="preserve">  </w:t>
            </w:r>
          </w:p>
          <w:p w14:paraId="38335A8F" w14:textId="77777777" w:rsidR="008406B1" w:rsidRPr="008542E2" w:rsidRDefault="008406B1"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542E2">
              <w:rPr>
                <w:rFonts w:asciiTheme="minorHAnsi" w:eastAsia="Open Sans" w:hAnsiTheme="minorHAnsi" w:cs="Open Sans"/>
                <w:sz w:val="18"/>
                <w:szCs w:val="18"/>
              </w:rPr>
              <w:t>Discuss process management including processes, process states and scheduling</w:t>
            </w:r>
          </w:p>
          <w:p w14:paraId="2525E230" w14:textId="77777777" w:rsidR="008406B1" w:rsidRPr="008542E2" w:rsidRDefault="008406B1"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542E2">
              <w:rPr>
                <w:rFonts w:asciiTheme="minorHAnsi" w:eastAsia="Open Sans" w:hAnsiTheme="minorHAnsi" w:cs="Open Sans"/>
                <w:sz w:val="18"/>
                <w:szCs w:val="18"/>
              </w:rPr>
              <w:t>Teacher demonstrates exploring the task manager of a school PC to give students a sense of these concepts in action</w:t>
            </w:r>
          </w:p>
          <w:p w14:paraId="396314CB" w14:textId="77777777" w:rsidR="008406B1" w:rsidRPr="008542E2" w:rsidRDefault="008406B1"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 as well as why process management is needed</w:t>
            </w:r>
          </w:p>
          <w:p w14:paraId="2610F323" w14:textId="77777777" w:rsidR="006532DC" w:rsidRDefault="006532DC" w:rsidP="00E53706">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222C8161" w14:textId="663C4A2E" w:rsidR="008406B1" w:rsidRPr="008542E2" w:rsidRDefault="00B542DA" w:rsidP="008406B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8406B1" w:rsidRPr="008542E2">
              <w:rPr>
                <w:rFonts w:eastAsia="Open Sans" w:cs="Open Sans"/>
                <w:sz w:val="18"/>
                <w:szCs w:val="18"/>
              </w:rPr>
              <w:t xml:space="preserve">: </w:t>
            </w:r>
          </w:p>
          <w:p w14:paraId="206C397C" w14:textId="77777777" w:rsidR="008406B1" w:rsidRPr="008542E2" w:rsidRDefault="008406B1"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542E2">
              <w:rPr>
                <w:rFonts w:asciiTheme="minorHAnsi" w:eastAsia="Open Sans" w:hAnsiTheme="minorHAnsi" w:cs="Open Sans"/>
                <w:sz w:val="18"/>
                <w:szCs w:val="18"/>
              </w:rPr>
              <w:t xml:space="preserve">Students copy out Fig 1.22 on p26 which is a diagram representing the transitions between process states </w:t>
            </w:r>
          </w:p>
          <w:p w14:paraId="116290E5" w14:textId="77777777" w:rsidR="008406B1" w:rsidRPr="008542E2" w:rsidRDefault="008406B1" w:rsidP="008406B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72E61C51" w14:textId="219ECCD1" w:rsidR="008406B1" w:rsidRPr="008C6266" w:rsidRDefault="00454F20" w:rsidP="008406B1">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8406B1" w:rsidRPr="003F276C">
              <w:rPr>
                <w:rFonts w:eastAsia="Open Sans" w:cs="Open Sans"/>
                <w:b/>
                <w:bCs/>
                <w:color w:val="000000" w:themeColor="text1"/>
                <w:sz w:val="18"/>
                <w:szCs w:val="18"/>
              </w:rPr>
              <w:t xml:space="preserve"> </w:t>
            </w:r>
            <w:r w:rsidR="008406B1" w:rsidRPr="008C6266">
              <w:rPr>
                <w:rFonts w:eastAsia="Open Sans" w:cs="Open Sans"/>
                <w:color w:val="000000" w:themeColor="text1"/>
                <w:sz w:val="18"/>
                <w:szCs w:val="18"/>
              </w:rPr>
              <w:t xml:space="preserve">pp. </w:t>
            </w:r>
            <w:r w:rsidR="008406B1" w:rsidRPr="008C6266">
              <w:rPr>
                <w:rFonts w:eastAsia="Aptos Narrow" w:cs="Aptos Narrow"/>
                <w:color w:val="000000" w:themeColor="text1"/>
                <w:sz w:val="18"/>
                <w:szCs w:val="18"/>
              </w:rPr>
              <w:t>26-27</w:t>
            </w:r>
          </w:p>
          <w:p w14:paraId="00D93A34" w14:textId="77777777" w:rsidR="008406B1" w:rsidRPr="008542E2" w:rsidRDefault="008406B1" w:rsidP="008406B1">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p w14:paraId="289A8A39" w14:textId="380885C5" w:rsidR="008406B1" w:rsidRPr="007C57EE" w:rsidRDefault="008406B1" w:rsidP="008406B1">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lang w:val="fr-FR"/>
              </w:rPr>
            </w:pPr>
            <w:r w:rsidRPr="007C57EE">
              <w:rPr>
                <w:rFonts w:eastAsia="Aptos Narrow" w:cs="Aptos Narrow"/>
                <w:color w:val="000000" w:themeColor="text1"/>
                <w:sz w:val="18"/>
                <w:szCs w:val="18"/>
                <w:lang w:val="fr-FR"/>
              </w:rPr>
              <w:t xml:space="preserve">CS Lessons </w:t>
            </w:r>
            <w:r w:rsidR="00431C4D" w:rsidRPr="007C57EE">
              <w:rPr>
                <w:rFonts w:eastAsia="Aptos Narrow" w:cs="Aptos Narrow"/>
                <w:color w:val="000000" w:themeColor="text1"/>
                <w:sz w:val="18"/>
                <w:szCs w:val="18"/>
                <w:lang w:val="fr-FR"/>
              </w:rPr>
              <w:t>video :</w:t>
            </w:r>
          </w:p>
          <w:p w14:paraId="4BB5826D" w14:textId="77777777" w:rsidR="008406B1" w:rsidRPr="007C57EE" w:rsidRDefault="008406B1" w:rsidP="008406B1">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lang w:val="fr-FR"/>
              </w:rPr>
            </w:pPr>
            <w:hyperlink r:id="rId36">
              <w:r w:rsidRPr="007C57EE">
                <w:rPr>
                  <w:rStyle w:val="Hyperlink"/>
                  <w:rFonts w:eastAsia="Aptos Narrow" w:cs="Aptos Narrow"/>
                  <w:sz w:val="18"/>
                  <w:szCs w:val="18"/>
                  <w:lang w:val="fr-FR"/>
                </w:rPr>
                <w:t>https://www.youtube.com/watch?v=ocDiT21zRcE</w:t>
              </w:r>
            </w:hyperlink>
          </w:p>
          <w:p w14:paraId="0D5D569E" w14:textId="77777777" w:rsidR="008406B1" w:rsidRPr="007C57EE" w:rsidRDefault="008406B1" w:rsidP="008406B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sz w:val="18"/>
                <w:szCs w:val="18"/>
                <w:lang w:val="fr-FR"/>
              </w:rPr>
            </w:pPr>
          </w:p>
        </w:tc>
        <w:tc>
          <w:tcPr>
            <w:tcW w:w="1984" w:type="dxa"/>
            <w:shd w:val="clear" w:color="auto" w:fill="auto"/>
          </w:tcPr>
          <w:p w14:paraId="3F4CEC36" w14:textId="5CEF39C2" w:rsidR="008406B1" w:rsidRPr="00952119" w:rsidRDefault="3E0FFDC1"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63AFB4D1" w14:textId="66E0583E" w:rsidR="008406B1" w:rsidRPr="00952119" w:rsidRDefault="3E0FFDC1"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786F2108" w14:textId="2726EACF" w:rsidR="008406B1" w:rsidRPr="00952119" w:rsidRDefault="3E0FFDC1"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408DC458" w14:textId="5283B44C" w:rsidR="008406B1" w:rsidRPr="00952119" w:rsidRDefault="3E0FFDC1"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182DBA3A" w14:textId="520F0F69" w:rsidR="008406B1" w:rsidRPr="00952119" w:rsidRDefault="008406B1"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50D0B26E" w14:textId="31DC8E58" w:rsidR="008406B1" w:rsidRPr="00952119" w:rsidRDefault="008406B1"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57F1E6DF" w14:textId="3643B0E0" w:rsidR="008406B1" w:rsidRPr="00952119" w:rsidRDefault="3E0FFDC1"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390E6ADD" w14:textId="0353C0E6" w:rsidR="008406B1" w:rsidRPr="00952119" w:rsidRDefault="3E0FFDC1"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Interpretation</w:t>
            </w:r>
          </w:p>
          <w:p w14:paraId="6F31BFA2" w14:textId="01F513A5" w:rsidR="008406B1" w:rsidRPr="00952119" w:rsidRDefault="3E0FFDC1"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727C88FA" w14:textId="1FCDAF81" w:rsidR="008406B1" w:rsidRPr="00952119" w:rsidRDefault="3E0FFDC1"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Initiative</w:t>
            </w:r>
          </w:p>
          <w:p w14:paraId="715A074A" w14:textId="4658C4FA" w:rsidR="008406B1" w:rsidRPr="00952119" w:rsidRDefault="008406B1"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DFA652F" w14:textId="77777777" w:rsidR="009817C2" w:rsidRPr="007C57EE" w:rsidRDefault="009817C2">
      <w:pPr>
        <w:rPr>
          <w:lang w:val="fr-FR"/>
        </w:rPr>
      </w:pPr>
      <w:r w:rsidRPr="007C57EE">
        <w:rPr>
          <w:lang w:val="fr-FR"/>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8406B1" w:rsidRPr="008542E2" w14:paraId="189376A0" w14:textId="77777777" w:rsidTr="00CC0B8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5CD1B0C" w14:textId="351E7EFC" w:rsidR="008406B1" w:rsidRPr="008542E2" w:rsidRDefault="008406B1" w:rsidP="008406B1">
            <w:pPr>
              <w:pStyle w:val="TableHeading"/>
              <w:rPr>
                <w:lang w:val="en-GB"/>
              </w:rPr>
            </w:pPr>
            <w:r w:rsidRPr="008542E2">
              <w:rPr>
                <w:b/>
                <w:bCs/>
                <w:color w:val="000000" w:themeColor="text1"/>
                <w:lang w:val="en-GB"/>
              </w:rPr>
              <w:t>Week 5</w:t>
            </w:r>
            <w:r w:rsidRPr="008542E2">
              <w:rPr>
                <w:b/>
                <w:bCs/>
                <w:color w:val="000000" w:themeColor="text1"/>
                <w:lang w:val="en-GB"/>
              </w:rPr>
              <w:br/>
              <w:t>Lesson 3</w:t>
            </w:r>
          </w:p>
        </w:tc>
      </w:tr>
      <w:tr w:rsidR="00B60F07" w:rsidRPr="008542E2" w14:paraId="35DD5D21"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4B2CEB1D" w14:textId="77777777" w:rsidR="00B60F07" w:rsidRPr="003F276C" w:rsidRDefault="00B60F07" w:rsidP="00B60F07">
            <w:pPr>
              <w:rPr>
                <w:rFonts w:eastAsia="Aptos Narrow" w:cs="Aptos Narrow"/>
                <w:color w:val="000000" w:themeColor="text1"/>
                <w:sz w:val="18"/>
                <w:szCs w:val="18"/>
              </w:rPr>
            </w:pPr>
            <w:r w:rsidRPr="003F276C">
              <w:rPr>
                <w:rFonts w:eastAsia="Aptos Narrow" w:cs="Aptos Narrow"/>
                <w:color w:val="000000" w:themeColor="text1"/>
                <w:sz w:val="18"/>
                <w:szCs w:val="18"/>
              </w:rPr>
              <w:t>Topic 1.2.3: Process management</w:t>
            </w:r>
          </w:p>
          <w:p w14:paraId="1544A6A8" w14:textId="77777777" w:rsidR="00B60F07" w:rsidRPr="003F276C" w:rsidRDefault="00B60F07" w:rsidP="00B60F07">
            <w:pPr>
              <w:rPr>
                <w:rFonts w:eastAsia="Aptos Narrow" w:cs="Aptos Narrow"/>
                <w:color w:val="000000" w:themeColor="text1"/>
                <w:sz w:val="18"/>
                <w:szCs w:val="18"/>
              </w:rPr>
            </w:pPr>
            <w:r w:rsidRPr="003F276C">
              <w:rPr>
                <w:rFonts w:eastAsia="Aptos Narrow" w:cs="Aptos Narrow"/>
                <w:color w:val="000000" w:themeColor="text1"/>
                <w:sz w:val="18"/>
                <w:szCs w:val="18"/>
              </w:rPr>
              <w:t>d) Scheduling algorithms</w:t>
            </w:r>
          </w:p>
          <w:p w14:paraId="05BA3CD2" w14:textId="77777777" w:rsidR="00B60F07" w:rsidRPr="003F276C" w:rsidRDefault="00B60F07" w:rsidP="00B60F07">
            <w:pPr>
              <w:rPr>
                <w:rFonts w:eastAsia="Aptos Narrow" w:cs="Aptos Narrow"/>
                <w:color w:val="000000" w:themeColor="text1"/>
                <w:sz w:val="18"/>
                <w:szCs w:val="18"/>
              </w:rPr>
            </w:pPr>
          </w:p>
          <w:p w14:paraId="54BC0A32" w14:textId="5D9AA44B" w:rsidR="00B60F07" w:rsidRPr="003F276C" w:rsidRDefault="00B542DA" w:rsidP="00B60F07">
            <w:pPr>
              <w:rPr>
                <w:rFonts w:eastAsia="Aptos Narrow" w:cs="Aptos Narrow"/>
                <w:color w:val="000000" w:themeColor="text1"/>
                <w:sz w:val="18"/>
                <w:szCs w:val="18"/>
              </w:rPr>
            </w:pPr>
            <w:r w:rsidRPr="00B542DA">
              <w:rPr>
                <w:rFonts w:eastAsia="Aptos Narrow" w:cs="Aptos Narrow"/>
                <w:sz w:val="18"/>
                <w:szCs w:val="18"/>
              </w:rPr>
              <w:t>Lesson title:</w:t>
            </w:r>
            <w:r w:rsidR="00B60F07" w:rsidRPr="003F276C">
              <w:rPr>
                <w:rFonts w:eastAsia="Aptos Narrow" w:cs="Aptos Narrow"/>
                <w:b w:val="0"/>
                <w:bCs w:val="0"/>
                <w:color w:val="000000" w:themeColor="text1"/>
                <w:sz w:val="18"/>
                <w:szCs w:val="18"/>
              </w:rPr>
              <w:t xml:space="preserve"> </w:t>
            </w:r>
          </w:p>
          <w:p w14:paraId="6C3A94BD" w14:textId="4CE00C0F" w:rsidR="00B60F07" w:rsidRPr="003F276C" w:rsidRDefault="00B60F07" w:rsidP="00B60F07">
            <w:pPr>
              <w:pStyle w:val="TableHeading"/>
              <w:rPr>
                <w:rFonts w:asciiTheme="minorHAnsi" w:hAnsiTheme="minorHAnsi"/>
                <w:color w:val="000000" w:themeColor="text1"/>
                <w:sz w:val="18"/>
                <w:szCs w:val="18"/>
                <w:lang w:val="en-GB"/>
              </w:rPr>
            </w:pPr>
            <w:r w:rsidRPr="003F276C">
              <w:rPr>
                <w:rFonts w:asciiTheme="minorHAnsi" w:eastAsia="Aptos Narrow" w:hAnsiTheme="minorHAnsi" w:cs="Aptos Narrow"/>
                <w:color w:val="000000" w:themeColor="text1"/>
                <w:sz w:val="18"/>
                <w:szCs w:val="18"/>
                <w:lang w:val="en-GB"/>
              </w:rPr>
              <w:t>Process management</w:t>
            </w:r>
          </w:p>
        </w:tc>
        <w:tc>
          <w:tcPr>
            <w:tcW w:w="2551" w:type="dxa"/>
            <w:shd w:val="clear" w:color="auto" w:fill="FFFFFF" w:themeFill="background2"/>
          </w:tcPr>
          <w:p w14:paraId="4A3B8ADE" w14:textId="77777777" w:rsidR="00B60F07" w:rsidRPr="003F276C" w:rsidRDefault="00B60F07" w:rsidP="009817C2">
            <w:pPr>
              <w:shd w:val="clear" w:color="auto" w:fill="FFFFFF" w:themeFill="background1"/>
              <w:cnfStyle w:val="000000100000" w:firstRow="0" w:lastRow="0" w:firstColumn="0" w:lastColumn="0" w:oddVBand="0" w:evenVBand="0" w:oddHBand="1" w:evenHBand="0" w:firstRowFirstColumn="0" w:firstRowLastColumn="0" w:lastRowFirstColumn="0" w:lastRowLastColumn="0"/>
              <w:rPr>
                <w:b/>
                <w:bCs/>
                <w:sz w:val="18"/>
                <w:szCs w:val="18"/>
              </w:rPr>
            </w:pPr>
            <w:r w:rsidRPr="003F276C">
              <w:rPr>
                <w:rFonts w:eastAsia="Aptos Narrow" w:cs="Aptos Narrow"/>
                <w:b/>
                <w:bCs/>
                <w:color w:val="000000" w:themeColor="text1"/>
                <w:sz w:val="18"/>
                <w:szCs w:val="18"/>
              </w:rPr>
              <w:t>1.2.3 Process management</w:t>
            </w:r>
          </w:p>
          <w:p w14:paraId="0788667D" w14:textId="77777777" w:rsidR="00B60F07" w:rsidRPr="003F276C" w:rsidRDefault="00B60F07" w:rsidP="009817C2">
            <w:pPr>
              <w:shd w:val="clear" w:color="auto" w:fill="FFFFFF" w:themeFill="background1"/>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3F276C">
              <w:rPr>
                <w:rFonts w:eastAsia="Aptos Narrow" w:cs="Aptos Narrow"/>
                <w:sz w:val="18"/>
                <w:szCs w:val="18"/>
              </w:rPr>
              <w:t>Students will know and understand:</w:t>
            </w:r>
          </w:p>
          <w:p w14:paraId="4A144830" w14:textId="77777777" w:rsidR="006532DC" w:rsidRPr="003F276C" w:rsidRDefault="006532DC" w:rsidP="009817C2">
            <w:pPr>
              <w:shd w:val="clear" w:color="auto" w:fill="FFFFFF" w:themeFill="background1"/>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16D09072" w14:textId="77777777" w:rsidR="00B60F07" w:rsidRPr="003F276C" w:rsidRDefault="00B60F0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F276C">
              <w:rPr>
                <w:rFonts w:asciiTheme="minorHAnsi" w:eastAsia="Aptos Narrow" w:hAnsiTheme="minorHAnsi" w:cs="Aptos Narrow"/>
                <w:sz w:val="18"/>
                <w:szCs w:val="18"/>
              </w:rPr>
              <w:t>Definition</w:t>
            </w:r>
          </w:p>
          <w:p w14:paraId="5A422062" w14:textId="77777777" w:rsidR="00B60F07" w:rsidRPr="003F276C" w:rsidRDefault="00B60F0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F276C">
              <w:rPr>
                <w:rFonts w:asciiTheme="minorHAnsi" w:eastAsia="Aptos Narrow" w:hAnsiTheme="minorHAnsi" w:cs="Aptos Narrow"/>
                <w:sz w:val="18"/>
                <w:szCs w:val="18"/>
              </w:rPr>
              <w:t>Function</w:t>
            </w:r>
          </w:p>
          <w:p w14:paraId="35E12791" w14:textId="77777777" w:rsidR="00B60F07" w:rsidRPr="003F276C" w:rsidRDefault="00B60F0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F276C">
              <w:rPr>
                <w:rFonts w:asciiTheme="minorHAnsi" w:eastAsia="Aptos Narrow" w:hAnsiTheme="minorHAnsi" w:cs="Aptos Narrow"/>
                <w:sz w:val="18"/>
                <w:szCs w:val="18"/>
              </w:rPr>
              <w:t>Characteristics</w:t>
            </w:r>
          </w:p>
          <w:p w14:paraId="19B7C8F5" w14:textId="77777777" w:rsidR="00B60F07" w:rsidRPr="003F276C" w:rsidRDefault="00B60F0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F276C">
              <w:rPr>
                <w:rFonts w:asciiTheme="minorHAnsi" w:eastAsia="Aptos Narrow" w:hAnsiTheme="minorHAnsi" w:cs="Aptos Narrow"/>
                <w:sz w:val="18"/>
                <w:szCs w:val="18"/>
              </w:rPr>
              <w:t>Why needed</w:t>
            </w:r>
          </w:p>
          <w:p w14:paraId="3AA52C55" w14:textId="77777777" w:rsidR="00B60F07" w:rsidRPr="003F276C" w:rsidRDefault="00B60F0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F276C">
              <w:rPr>
                <w:rFonts w:asciiTheme="minorHAnsi" w:eastAsia="Aptos Narrow" w:hAnsiTheme="minorHAnsi" w:cs="Aptos Narrow"/>
                <w:sz w:val="18"/>
                <w:szCs w:val="18"/>
              </w:rPr>
              <w:t>Operation</w:t>
            </w:r>
          </w:p>
          <w:p w14:paraId="6DA27DBC" w14:textId="77777777" w:rsidR="00B60F07" w:rsidRPr="003F276C" w:rsidRDefault="00B60F0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F276C">
              <w:rPr>
                <w:rFonts w:asciiTheme="minorHAnsi" w:eastAsia="Aptos Narrow" w:hAnsiTheme="minorHAnsi" w:cs="Aptos Narrow"/>
                <w:sz w:val="18"/>
                <w:szCs w:val="18"/>
              </w:rPr>
              <w:t>Benefits</w:t>
            </w:r>
          </w:p>
          <w:p w14:paraId="0DBE92BB" w14:textId="77777777" w:rsidR="00B60F07" w:rsidRPr="003F276C" w:rsidRDefault="00B60F0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F276C">
              <w:rPr>
                <w:rFonts w:asciiTheme="minorHAnsi" w:eastAsia="Aptos Narrow" w:hAnsiTheme="minorHAnsi" w:cs="Aptos Narrow"/>
                <w:sz w:val="18"/>
                <w:szCs w:val="18"/>
              </w:rPr>
              <w:t>Drawbacks</w:t>
            </w:r>
          </w:p>
          <w:p w14:paraId="468EC27F" w14:textId="77777777" w:rsidR="006532DC" w:rsidRPr="003F276C" w:rsidRDefault="006532DC" w:rsidP="00431C4D">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p>
          <w:p w14:paraId="6F2FE028" w14:textId="3357B952" w:rsidR="00B60F07" w:rsidRDefault="00B542DA" w:rsidP="009817C2">
            <w:pPr>
              <w:shd w:val="clear" w:color="auto" w:fill="FFFFFF" w:themeFill="background1"/>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4B71296C" w14:textId="77777777" w:rsidR="00E53706" w:rsidRPr="003F276C" w:rsidRDefault="00E53706" w:rsidP="009817C2">
            <w:pPr>
              <w:shd w:val="clear" w:color="auto" w:fill="FFFFFF" w:themeFill="background1"/>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1AB76362" w14:textId="77777777" w:rsidR="00B60F07" w:rsidRPr="003F276C" w:rsidRDefault="00B60F0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F276C">
              <w:rPr>
                <w:rFonts w:asciiTheme="minorHAnsi" w:eastAsia="Aptos Narrow" w:hAnsiTheme="minorHAnsi" w:cs="Aptos Narrow"/>
                <w:sz w:val="18"/>
                <w:szCs w:val="18"/>
              </w:rPr>
              <w:t>Interpret and complete a diagrammatic representation of a scheduling algorithm</w:t>
            </w:r>
          </w:p>
          <w:p w14:paraId="1E6914D7" w14:textId="77777777" w:rsidR="00B60F07" w:rsidRPr="003F276C" w:rsidRDefault="00B60F07" w:rsidP="00B60F0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086C5C07" w14:textId="6E9DBACA" w:rsidR="00B60F07" w:rsidRPr="003F276C" w:rsidRDefault="00B542DA" w:rsidP="00B60F07">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B60F07" w:rsidRPr="003F276C">
              <w:rPr>
                <w:rFonts w:eastAsia="Open Sans" w:cs="Open Sans"/>
                <w:sz w:val="18"/>
                <w:szCs w:val="18"/>
              </w:rPr>
              <w:t xml:space="preserve">  </w:t>
            </w:r>
          </w:p>
          <w:p w14:paraId="40133F93" w14:textId="77777777" w:rsidR="00B60F07" w:rsidRPr="003F276C" w:rsidRDefault="00B60F07"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F276C">
              <w:rPr>
                <w:rFonts w:asciiTheme="minorHAnsi" w:eastAsia="Open Sans" w:hAnsiTheme="minorHAnsi" w:cs="Open Sans"/>
                <w:sz w:val="18"/>
                <w:szCs w:val="18"/>
              </w:rPr>
              <w:t xml:space="preserve">Discuss scheduling algorithms (first-come-first-served, shortest job first, round robin, multi-level queue) </w:t>
            </w:r>
          </w:p>
          <w:p w14:paraId="3D7ACBBC" w14:textId="77777777" w:rsidR="00B60F07" w:rsidRPr="003F276C" w:rsidRDefault="00B60F07"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F276C">
              <w:rPr>
                <w:rFonts w:asciiTheme="minorHAnsi" w:eastAsia="Open Sans" w:hAnsiTheme="minorHAnsi" w:cs="Open Sans"/>
                <w:sz w:val="18"/>
                <w:szCs w:val="18"/>
              </w:rPr>
              <w:t>Option to complete a practical Python challenge on 101computing</w:t>
            </w:r>
          </w:p>
          <w:p w14:paraId="2AE6C344" w14:textId="77777777" w:rsidR="00B60F07" w:rsidRPr="003F276C" w:rsidRDefault="00B60F07"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F276C">
              <w:rPr>
                <w:rFonts w:asciiTheme="minorHAnsi" w:eastAsia="Open Sans" w:hAnsiTheme="minorHAnsi" w:cs="Open Sans"/>
                <w:sz w:val="18"/>
                <w:szCs w:val="18"/>
              </w:rPr>
              <w:t>Option to carry out a practical activity moving around the room to help students visualise and remember the different algorithms</w:t>
            </w:r>
          </w:p>
          <w:p w14:paraId="71DDC49E" w14:textId="77777777" w:rsidR="00B60F07" w:rsidRPr="003F276C" w:rsidRDefault="00B60F07"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F276C">
              <w:rPr>
                <w:rFonts w:asciiTheme="minorHAnsi" w:eastAsia="Open Sans" w:hAnsiTheme="minorHAnsi" w:cs="Open Sans"/>
                <w:sz w:val="18"/>
                <w:szCs w:val="18"/>
              </w:rPr>
              <w:t>Teacher demonstrates scheduling algorithms represented as diagrams (figs 1.23, 1.24, 1.25, 1.26 on pp27-30)</w:t>
            </w:r>
          </w:p>
          <w:p w14:paraId="63CCD516" w14:textId="77777777" w:rsidR="00B60F07" w:rsidRPr="003F276C" w:rsidRDefault="00B60F07"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F276C">
              <w:rPr>
                <w:rFonts w:asciiTheme="minorHAnsi" w:eastAsia="Open Sans" w:hAnsiTheme="minorHAnsi" w:cs="Open Sans"/>
                <w:sz w:val="18"/>
                <w:szCs w:val="18"/>
              </w:rPr>
              <w:t>Students identify key terms and make notes on definition, function, characteristics, operation, benefits and drawbacks as well as why scheduling algorithms are needed.</w:t>
            </w:r>
          </w:p>
          <w:p w14:paraId="44179837" w14:textId="77777777" w:rsidR="00B60F07" w:rsidRPr="003F276C" w:rsidRDefault="00B60F07"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F276C">
              <w:rPr>
                <w:rFonts w:asciiTheme="minorHAnsi" w:eastAsia="Open Sans" w:hAnsiTheme="minorHAnsi" w:cs="Open Sans"/>
                <w:sz w:val="18"/>
                <w:szCs w:val="18"/>
              </w:rPr>
              <w:t>Complete activity 4 on p31</w:t>
            </w:r>
          </w:p>
          <w:p w14:paraId="3C0725C6" w14:textId="77777777" w:rsidR="006532DC" w:rsidRPr="003F276C" w:rsidRDefault="006532DC" w:rsidP="006532DC">
            <w:pPr>
              <w:pStyle w:val="ListParagraph"/>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5C93A1BF" w14:textId="613A27B3" w:rsidR="00B60F07" w:rsidRPr="003F276C" w:rsidRDefault="00B60F07" w:rsidP="00B60F07">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3F276C">
              <w:rPr>
                <w:rFonts w:eastAsia="Open Sans" w:cs="Open Sans"/>
                <w:sz w:val="18"/>
                <w:szCs w:val="18"/>
              </w:rPr>
              <w:t xml:space="preserve"> </w:t>
            </w:r>
            <w:r w:rsidR="00B542DA" w:rsidRPr="00B542DA">
              <w:rPr>
                <w:rFonts w:eastAsia="Open Sans" w:cs="Open Sans"/>
                <w:sz w:val="18"/>
                <w:szCs w:val="18"/>
              </w:rPr>
              <w:t>Homework</w:t>
            </w:r>
            <w:r w:rsidRPr="003F276C">
              <w:rPr>
                <w:rFonts w:eastAsia="Open Sans" w:cs="Open Sans"/>
                <w:sz w:val="18"/>
                <w:szCs w:val="18"/>
              </w:rPr>
              <w:t xml:space="preserve">: </w:t>
            </w:r>
          </w:p>
          <w:p w14:paraId="26B0F4CE" w14:textId="77777777" w:rsidR="00B60F07" w:rsidRPr="003F276C" w:rsidRDefault="00B60F07"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F276C">
              <w:rPr>
                <w:rFonts w:asciiTheme="minorHAnsi" w:eastAsia="Open Sans" w:hAnsiTheme="minorHAnsi" w:cs="Open Sans"/>
                <w:sz w:val="18"/>
                <w:szCs w:val="18"/>
              </w:rPr>
              <w:t>Having completed the discussion for activity 4 on p31 in the lesson, students write up their responses using key terms.</w:t>
            </w:r>
          </w:p>
          <w:p w14:paraId="40515173" w14:textId="77777777" w:rsidR="00B60F07" w:rsidRPr="003F276C" w:rsidRDefault="00B60F07" w:rsidP="00B60F0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6DAC4332" w14:textId="5D709C7E" w:rsidR="00B60F07" w:rsidRPr="008C6266" w:rsidRDefault="00454F20" w:rsidP="00B60F07">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B60F07" w:rsidRPr="003F276C">
              <w:rPr>
                <w:rFonts w:eastAsia="Open Sans" w:cs="Open Sans"/>
                <w:b/>
                <w:bCs/>
                <w:color w:val="000000" w:themeColor="text1"/>
                <w:sz w:val="18"/>
                <w:szCs w:val="18"/>
              </w:rPr>
              <w:t xml:space="preserve"> </w:t>
            </w:r>
            <w:r w:rsidR="00B60F07" w:rsidRPr="008C6266">
              <w:rPr>
                <w:rFonts w:eastAsia="Open Sans" w:cs="Open Sans"/>
                <w:color w:val="000000" w:themeColor="text1"/>
                <w:sz w:val="18"/>
                <w:szCs w:val="18"/>
              </w:rPr>
              <w:t xml:space="preserve">pp. </w:t>
            </w:r>
            <w:r w:rsidR="00B60F07" w:rsidRPr="008C6266">
              <w:rPr>
                <w:rFonts w:eastAsia="Aptos Narrow" w:cs="Aptos Narrow"/>
                <w:color w:val="000000" w:themeColor="text1"/>
                <w:sz w:val="18"/>
                <w:szCs w:val="18"/>
              </w:rPr>
              <w:t>27-31</w:t>
            </w:r>
          </w:p>
          <w:p w14:paraId="049AD67F" w14:textId="77777777" w:rsidR="00B60F07" w:rsidRPr="003F276C" w:rsidRDefault="00B60F07" w:rsidP="00B60F07">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3236708" w14:textId="77777777" w:rsidR="00B60F07" w:rsidRPr="003F276C" w:rsidRDefault="00B60F07" w:rsidP="00B60F07">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color w:val="000000" w:themeColor="text1"/>
                <w:sz w:val="18"/>
                <w:szCs w:val="18"/>
              </w:rPr>
              <w:t>101computing notes:</w:t>
            </w:r>
          </w:p>
          <w:p w14:paraId="40346DC8" w14:textId="77777777" w:rsidR="00B60F07" w:rsidRPr="003F276C" w:rsidRDefault="00B60F07" w:rsidP="00B60F07">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hyperlink r:id="rId37">
              <w:r w:rsidRPr="003F276C">
                <w:rPr>
                  <w:rStyle w:val="Hyperlink"/>
                  <w:rFonts w:eastAsia="Aptos Narrow" w:cs="Aptos Narrow"/>
                  <w:sz w:val="18"/>
                  <w:szCs w:val="18"/>
                </w:rPr>
                <w:t>https://www.101computing.net/scheduling-algorithms-python-challenge/</w:t>
              </w:r>
            </w:hyperlink>
          </w:p>
          <w:p w14:paraId="0AAE7E59" w14:textId="77777777" w:rsidR="00B60F07" w:rsidRPr="003F276C" w:rsidRDefault="00B60F07" w:rsidP="00B60F0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FFFFFF" w:themeFill="background2"/>
          </w:tcPr>
          <w:p w14:paraId="4AB7855F" w14:textId="5B27E606" w:rsidR="00B60F07" w:rsidRPr="00952119" w:rsidRDefault="3C7077A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4711DBEB" w14:textId="176A7B7E" w:rsidR="00B60F07" w:rsidRPr="00952119" w:rsidRDefault="3C7077A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3F43D016" w14:textId="52FB225F" w:rsidR="00B60F07" w:rsidRPr="00952119" w:rsidRDefault="3C7077A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692E457B" w14:textId="395F117D" w:rsidR="00B60F07" w:rsidRPr="00952119" w:rsidRDefault="3C7077A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1BD861E2" w14:textId="175DB82B" w:rsidR="00B60F07" w:rsidRPr="00952119" w:rsidRDefault="00B60F07"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331E071" w14:textId="62E05CDB" w:rsidR="00B60F07" w:rsidRPr="00952119" w:rsidRDefault="00B60F07"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042FD939" w14:textId="2514048D" w:rsidR="00B60F07" w:rsidRPr="00952119" w:rsidRDefault="3C7077A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60280908" w14:textId="4DA21368" w:rsidR="00B60F07" w:rsidRPr="00952119" w:rsidRDefault="3C7077A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Initiative</w:t>
            </w:r>
          </w:p>
          <w:p w14:paraId="051CD103" w14:textId="61843DB8" w:rsidR="00B60F07" w:rsidRPr="00952119" w:rsidRDefault="3C7077A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61734B7B" w14:textId="141B3156" w:rsidR="00B60F07" w:rsidRPr="00952119" w:rsidRDefault="3C7077A0"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0B7C2D2A" w14:textId="3ED61C2F" w:rsidR="00B60F07" w:rsidRPr="00952119" w:rsidRDefault="00B60F07"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3BBF90B" w14:textId="77777777" w:rsidR="00CC0B89" w:rsidRPr="008542E2" w:rsidRDefault="00CC0B89">
      <w:r w:rsidRPr="008542E2">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2999C609" w14:textId="77777777" w:rsidTr="00E5370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84A8FA9" w14:textId="370C08D7" w:rsidR="002C7ACB" w:rsidRPr="00E53706" w:rsidRDefault="002C7ACB" w:rsidP="0008761B">
            <w:pPr>
              <w:pStyle w:val="TableHeading"/>
              <w:jc w:val="center"/>
              <w:rPr>
                <w:b/>
                <w:bCs/>
                <w:color w:val="FFFFFF" w:themeColor="background1"/>
                <w:sz w:val="20"/>
                <w:szCs w:val="24"/>
                <w:lang w:val="en-GB"/>
              </w:rPr>
            </w:pPr>
            <w:r w:rsidRPr="00E53706">
              <w:rPr>
                <w:b/>
                <w:bCs/>
                <w:color w:val="FFFFFF" w:themeColor="background1"/>
                <w:sz w:val="20"/>
                <w:szCs w:val="24"/>
                <w:lang w:val="en-GB"/>
              </w:rPr>
              <w:t>Topic</w:t>
            </w:r>
            <w:r w:rsidRPr="00E53706">
              <w:rPr>
                <w:b/>
                <w:bCs/>
                <w:color w:val="FFFFFF" w:themeColor="background1"/>
                <w:sz w:val="20"/>
                <w:szCs w:val="24"/>
                <w:lang w:val="en-GB"/>
              </w:rPr>
              <w:br/>
              <w:t>Sub topic</w:t>
            </w:r>
            <w:r w:rsidRPr="00E53706">
              <w:rPr>
                <w:b/>
                <w:bCs/>
                <w:color w:val="FFFFFF" w:themeColor="background1"/>
                <w:sz w:val="20"/>
                <w:szCs w:val="24"/>
                <w:lang w:val="en-GB"/>
              </w:rPr>
              <w:br/>
            </w:r>
            <w:r w:rsidRPr="00E53706">
              <w:rPr>
                <w:b/>
                <w:bCs/>
                <w:color w:val="FFFFFF"/>
                <w:sz w:val="20"/>
                <w:szCs w:val="24"/>
                <w:lang w:val="en-GB"/>
              </w:rPr>
              <w:t>Lesson title</w:t>
            </w:r>
          </w:p>
        </w:tc>
        <w:tc>
          <w:tcPr>
            <w:tcW w:w="2551" w:type="dxa"/>
            <w:shd w:val="clear" w:color="auto" w:fill="341583" w:themeFill="accent2" w:themeFillShade="80"/>
            <w:vAlign w:val="center"/>
          </w:tcPr>
          <w:p w14:paraId="2F76039D"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Specification reference</w:t>
            </w:r>
          </w:p>
        </w:tc>
        <w:tc>
          <w:tcPr>
            <w:tcW w:w="4820" w:type="dxa"/>
            <w:shd w:val="clear" w:color="auto" w:fill="341583" w:themeFill="accent2" w:themeFillShade="80"/>
            <w:vAlign w:val="center"/>
          </w:tcPr>
          <w:p w14:paraId="5D7560DF" w14:textId="3EA64E76"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 xml:space="preserve">Suggested </w:t>
            </w:r>
            <w:r w:rsidR="00B542DA" w:rsidRPr="00E53706">
              <w:rPr>
                <w:b/>
                <w:bCs/>
                <w:color w:val="FFFFFF" w:themeColor="background1"/>
                <w:sz w:val="20"/>
                <w:szCs w:val="24"/>
                <w:lang w:val="en-GB"/>
              </w:rPr>
              <w:t>Activities</w:t>
            </w:r>
          </w:p>
        </w:tc>
        <w:tc>
          <w:tcPr>
            <w:tcW w:w="2268" w:type="dxa"/>
            <w:shd w:val="clear" w:color="auto" w:fill="341583" w:themeFill="accent2" w:themeFillShade="80"/>
            <w:vAlign w:val="center"/>
          </w:tcPr>
          <w:p w14:paraId="7B1225BF"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Suggested resources</w:t>
            </w:r>
          </w:p>
        </w:tc>
        <w:tc>
          <w:tcPr>
            <w:tcW w:w="1984" w:type="dxa"/>
            <w:shd w:val="clear" w:color="auto" w:fill="341583" w:themeFill="accent2" w:themeFillShade="80"/>
            <w:vAlign w:val="center"/>
          </w:tcPr>
          <w:p w14:paraId="023F0F52"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83B64E0" w14:textId="77777777" w:rsidR="002C7ACB" w:rsidRPr="00E53706"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Which skills could be acquired through teaching and delivery in this lesson?</w:t>
            </w:r>
          </w:p>
        </w:tc>
      </w:tr>
      <w:tr w:rsidR="002C7ACB" w:rsidRPr="008542E2" w14:paraId="753A666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B4F1DE4" w14:textId="7002E3CF"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3C1B4C" w:rsidRPr="008542E2">
              <w:rPr>
                <w:b/>
                <w:bCs/>
                <w:color w:val="000000" w:themeColor="text1"/>
                <w:lang w:val="en-GB"/>
              </w:rPr>
              <w:t>6</w:t>
            </w:r>
            <w:r w:rsidRPr="008542E2">
              <w:rPr>
                <w:b/>
                <w:bCs/>
                <w:color w:val="000000" w:themeColor="text1"/>
                <w:lang w:val="en-GB"/>
              </w:rPr>
              <w:br/>
              <w:t>Lesson 1</w:t>
            </w:r>
          </w:p>
        </w:tc>
      </w:tr>
      <w:tr w:rsidR="003266A6" w:rsidRPr="008542E2" w14:paraId="3544C405" w14:textId="77777777" w:rsidTr="19779768">
        <w:trPr>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06C98B8" w14:textId="77777777" w:rsidR="003266A6" w:rsidRPr="008542E2" w:rsidRDefault="003266A6" w:rsidP="003266A6">
            <w:pPr>
              <w:rPr>
                <w:rFonts w:eastAsia="Aptos Narrow" w:cs="Aptos Narrow"/>
                <w:color w:val="000000" w:themeColor="text1"/>
                <w:sz w:val="18"/>
                <w:szCs w:val="18"/>
              </w:rPr>
            </w:pPr>
            <w:r w:rsidRPr="008542E2">
              <w:rPr>
                <w:rFonts w:eastAsia="Aptos Narrow" w:cs="Aptos Narrow"/>
                <w:color w:val="000000" w:themeColor="text1"/>
                <w:sz w:val="18"/>
                <w:szCs w:val="18"/>
              </w:rPr>
              <w:t>Topic 1.2.4: Memory management</w:t>
            </w:r>
          </w:p>
          <w:p w14:paraId="512B88E2" w14:textId="77777777" w:rsidR="003266A6" w:rsidRPr="008542E2" w:rsidRDefault="003266A6" w:rsidP="003266A6">
            <w:pPr>
              <w:rPr>
                <w:rFonts w:eastAsia="Aptos Narrow" w:cs="Aptos Narrow"/>
                <w:color w:val="000000" w:themeColor="text1"/>
                <w:sz w:val="18"/>
                <w:szCs w:val="18"/>
              </w:rPr>
            </w:pPr>
            <w:r w:rsidRPr="008542E2">
              <w:rPr>
                <w:rFonts w:eastAsia="Aptos Narrow" w:cs="Aptos Narrow"/>
                <w:color w:val="000000" w:themeColor="text1"/>
                <w:sz w:val="18"/>
                <w:szCs w:val="18"/>
              </w:rPr>
              <w:t>a) Operations</w:t>
            </w:r>
          </w:p>
          <w:p w14:paraId="0E2F2F3B" w14:textId="77777777" w:rsidR="003266A6" w:rsidRPr="008542E2" w:rsidRDefault="003266A6" w:rsidP="003266A6">
            <w:pPr>
              <w:rPr>
                <w:rFonts w:eastAsia="Aptos Narrow" w:cs="Aptos Narrow"/>
                <w:color w:val="000000" w:themeColor="text1"/>
                <w:sz w:val="18"/>
                <w:szCs w:val="18"/>
              </w:rPr>
            </w:pPr>
            <w:r w:rsidRPr="008542E2">
              <w:rPr>
                <w:rFonts w:eastAsia="Aptos Narrow" w:cs="Aptos Narrow"/>
                <w:color w:val="000000" w:themeColor="text1"/>
                <w:sz w:val="18"/>
                <w:szCs w:val="18"/>
              </w:rPr>
              <w:t>b) Allocation techniques</w:t>
            </w:r>
          </w:p>
          <w:p w14:paraId="433397D7" w14:textId="77777777" w:rsidR="003266A6" w:rsidRPr="008542E2" w:rsidRDefault="003266A6" w:rsidP="003266A6">
            <w:pPr>
              <w:rPr>
                <w:rFonts w:eastAsia="Aptos Narrow" w:cs="Aptos Narrow"/>
                <w:color w:val="000000" w:themeColor="text1"/>
                <w:sz w:val="18"/>
                <w:szCs w:val="18"/>
              </w:rPr>
            </w:pPr>
          </w:p>
          <w:p w14:paraId="2D54EFCB" w14:textId="0D292C1D" w:rsidR="003266A6" w:rsidRPr="008542E2" w:rsidRDefault="00B542DA" w:rsidP="003266A6">
            <w:pPr>
              <w:rPr>
                <w:rFonts w:eastAsia="Aptos Narrow" w:cs="Aptos Narrow"/>
                <w:color w:val="000000" w:themeColor="text1"/>
                <w:sz w:val="18"/>
                <w:szCs w:val="18"/>
              </w:rPr>
            </w:pPr>
            <w:r w:rsidRPr="00B542DA">
              <w:rPr>
                <w:rFonts w:eastAsia="Aptos Narrow" w:cs="Aptos Narrow"/>
                <w:sz w:val="18"/>
                <w:szCs w:val="18"/>
              </w:rPr>
              <w:t>Lesson title:</w:t>
            </w:r>
            <w:r w:rsidR="003266A6" w:rsidRPr="008542E2">
              <w:rPr>
                <w:rFonts w:eastAsia="Aptos Narrow" w:cs="Aptos Narrow"/>
                <w:b w:val="0"/>
                <w:bCs w:val="0"/>
                <w:color w:val="000000" w:themeColor="text1"/>
                <w:sz w:val="18"/>
                <w:szCs w:val="18"/>
              </w:rPr>
              <w:t xml:space="preserve"> </w:t>
            </w:r>
          </w:p>
          <w:p w14:paraId="5C776E8F" w14:textId="2E800CAC" w:rsidR="003266A6" w:rsidRPr="008542E2" w:rsidRDefault="003266A6" w:rsidP="003266A6">
            <w:pPr>
              <w:pStyle w:val="TableText"/>
              <w:rPr>
                <w:rFonts w:asciiTheme="minorHAnsi" w:hAnsiTheme="minorHAnsi"/>
                <w:sz w:val="18"/>
                <w:szCs w:val="18"/>
                <w:lang w:val="en-GB"/>
              </w:rPr>
            </w:pPr>
            <w:r w:rsidRPr="008542E2">
              <w:rPr>
                <w:rFonts w:asciiTheme="minorHAnsi" w:eastAsia="Aptos Narrow" w:hAnsiTheme="minorHAnsi" w:cs="Aptos Narrow"/>
                <w:b w:val="0"/>
                <w:bCs w:val="0"/>
                <w:sz w:val="18"/>
                <w:szCs w:val="18"/>
                <w:lang w:val="en-GB"/>
              </w:rPr>
              <w:t>Memory management</w:t>
            </w:r>
          </w:p>
        </w:tc>
        <w:tc>
          <w:tcPr>
            <w:tcW w:w="2551" w:type="dxa"/>
            <w:shd w:val="clear" w:color="auto" w:fill="FFFFFF" w:themeFill="background2"/>
          </w:tcPr>
          <w:p w14:paraId="0172F8BB" w14:textId="77777777" w:rsidR="003266A6" w:rsidRPr="003F276C" w:rsidRDefault="003266A6" w:rsidP="003266A6">
            <w:pPr>
              <w:cnfStyle w:val="000000000000" w:firstRow="0" w:lastRow="0" w:firstColumn="0" w:lastColumn="0" w:oddVBand="0" w:evenVBand="0" w:oddHBand="0" w:evenHBand="0" w:firstRowFirstColumn="0" w:firstRowLastColumn="0" w:lastRowFirstColumn="0" w:lastRowLastColumn="0"/>
              <w:rPr>
                <w:b/>
                <w:bCs/>
                <w:sz w:val="18"/>
                <w:szCs w:val="18"/>
              </w:rPr>
            </w:pPr>
            <w:r w:rsidRPr="003F276C">
              <w:rPr>
                <w:rFonts w:eastAsia="Aptos Narrow" w:cs="Aptos Narrow"/>
                <w:b/>
                <w:bCs/>
                <w:color w:val="000000" w:themeColor="text1"/>
                <w:sz w:val="18"/>
                <w:szCs w:val="18"/>
              </w:rPr>
              <w:t>1.2.4 Memory management</w:t>
            </w:r>
          </w:p>
          <w:p w14:paraId="111F164B" w14:textId="77777777" w:rsidR="003266A6" w:rsidRDefault="003266A6"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4E0926D2" w14:textId="77777777" w:rsidR="006532DC" w:rsidRPr="008542E2" w:rsidRDefault="006532DC"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70A702FD" w14:textId="77777777" w:rsidR="003266A6" w:rsidRPr="008542E2" w:rsidRDefault="003266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522A8DE5" w14:textId="77777777" w:rsidR="003266A6" w:rsidRPr="008542E2" w:rsidRDefault="003266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459274AA" w14:textId="77777777" w:rsidR="003266A6" w:rsidRPr="008542E2" w:rsidRDefault="003266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1E927BDF" w14:textId="77777777" w:rsidR="003266A6" w:rsidRPr="008542E2" w:rsidRDefault="003266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74A6D2E1" w14:textId="77777777" w:rsidR="003266A6" w:rsidRPr="008542E2" w:rsidRDefault="003266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3EF4FCC5" w14:textId="77777777" w:rsidR="003266A6" w:rsidRPr="008542E2" w:rsidRDefault="003266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5791F54B" w14:textId="77777777" w:rsidR="003266A6" w:rsidRDefault="003266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71F2BCDC" w14:textId="77777777" w:rsidR="006532DC" w:rsidRPr="008542E2" w:rsidRDefault="006532DC" w:rsidP="00431C4D">
            <w:pPr>
              <w:pStyle w:val="ListParagraph"/>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p>
          <w:p w14:paraId="5918C319" w14:textId="476CBB7D" w:rsidR="003266A6" w:rsidRDefault="00B542DA"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0F759770" w14:textId="77777777" w:rsidR="00E53706" w:rsidRPr="008542E2" w:rsidRDefault="00E53706" w:rsidP="00F13546">
            <w:pPr>
              <w:spacing w:after="0" w:line="276" w:lineRule="auto"/>
              <w:cnfStyle w:val="000000000000" w:firstRow="0" w:lastRow="0" w:firstColumn="0" w:lastColumn="0" w:oddVBand="0" w:evenVBand="0" w:oddHBand="0" w:evenHBand="0" w:firstRowFirstColumn="0" w:firstRowLastColumn="0" w:lastRowFirstColumn="0" w:lastRowLastColumn="0"/>
              <w:rPr>
                <w:rFonts w:eastAsia="Aptos Narrow" w:cs="Aptos Narrow"/>
                <w:sz w:val="18"/>
                <w:szCs w:val="18"/>
              </w:rPr>
            </w:pPr>
          </w:p>
          <w:p w14:paraId="26016F66" w14:textId="77777777" w:rsidR="003266A6" w:rsidRPr="008542E2" w:rsidRDefault="003266A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memory usage</w:t>
            </w:r>
          </w:p>
          <w:p w14:paraId="6CD94893" w14:textId="77777777" w:rsidR="003266A6" w:rsidRPr="008542E2" w:rsidRDefault="003266A6" w:rsidP="003266A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201B6350" w14:textId="764BABC0" w:rsidR="003266A6" w:rsidRPr="008542E2" w:rsidRDefault="00B542DA" w:rsidP="003266A6">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3266A6" w:rsidRPr="008542E2">
              <w:rPr>
                <w:rFonts w:eastAsia="Open Sans" w:cs="Open Sans"/>
                <w:sz w:val="18"/>
                <w:szCs w:val="18"/>
              </w:rPr>
              <w:t xml:space="preserve">  </w:t>
            </w:r>
          </w:p>
          <w:p w14:paraId="55BDC3EF" w14:textId="77777777" w:rsidR="003266A6" w:rsidRPr="008542E2" w:rsidRDefault="003266A6"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the operations needed for memory management (tracking memory allocation status, determining storage requirements, controlling memory usage)</w:t>
            </w:r>
          </w:p>
          <w:p w14:paraId="6C1299CA" w14:textId="77777777" w:rsidR="003266A6" w:rsidRPr="008542E2" w:rsidRDefault="003266A6"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Introduce allocation techniques and discuss paging (segmentation and virtual memory to follow next lesson)</w:t>
            </w:r>
          </w:p>
          <w:p w14:paraId="20A2BECA" w14:textId="77777777" w:rsidR="003266A6" w:rsidRPr="008542E2" w:rsidRDefault="003266A6"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Teacher demonstrates diagrammatic representation of memory usage (fig 1.27 and 1.28 on p32)</w:t>
            </w:r>
          </w:p>
          <w:p w14:paraId="1E7E0E25" w14:textId="77777777" w:rsidR="003266A6" w:rsidRPr="008542E2" w:rsidRDefault="003266A6"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 as well as why memory management is needed.</w:t>
            </w:r>
          </w:p>
          <w:p w14:paraId="3C97A126" w14:textId="77777777" w:rsidR="006532DC" w:rsidRDefault="006532DC" w:rsidP="00E53706">
            <w:pPr>
              <w:spacing w:after="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1E2A754E" w14:textId="3B342A14" w:rsidR="003266A6" w:rsidRPr="008542E2" w:rsidRDefault="003266A6" w:rsidP="003266A6">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8542E2">
              <w:rPr>
                <w:rFonts w:eastAsia="Open Sans" w:cs="Open Sans"/>
                <w:sz w:val="18"/>
                <w:szCs w:val="18"/>
              </w:rPr>
              <w:t xml:space="preserve"> </w:t>
            </w:r>
            <w:r w:rsidR="00B542DA" w:rsidRPr="00B542DA">
              <w:rPr>
                <w:rFonts w:eastAsia="Open Sans" w:cs="Open Sans"/>
                <w:sz w:val="18"/>
                <w:szCs w:val="18"/>
              </w:rPr>
              <w:t>Homework</w:t>
            </w:r>
            <w:r w:rsidRPr="008542E2">
              <w:rPr>
                <w:rFonts w:eastAsia="Open Sans" w:cs="Open Sans"/>
                <w:sz w:val="18"/>
                <w:szCs w:val="18"/>
              </w:rPr>
              <w:t xml:space="preserve">: </w:t>
            </w:r>
          </w:p>
          <w:p w14:paraId="5DE2FF43" w14:textId="77777777" w:rsidR="003266A6" w:rsidRPr="008542E2" w:rsidRDefault="003266A6"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Flipped classroom: students research additional memory allocation techniques before learning more next lesson</w:t>
            </w:r>
          </w:p>
          <w:p w14:paraId="66C22D6E" w14:textId="77777777" w:rsidR="003266A6" w:rsidRPr="008542E2" w:rsidRDefault="003266A6" w:rsidP="003266A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68678395" w14:textId="11B01071" w:rsidR="003266A6" w:rsidRPr="000133E7" w:rsidRDefault="00454F20" w:rsidP="003266A6">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3266A6" w:rsidRPr="003F276C">
              <w:rPr>
                <w:rFonts w:eastAsia="Open Sans" w:cs="Open Sans"/>
                <w:b/>
                <w:bCs/>
                <w:color w:val="000000" w:themeColor="text1"/>
                <w:sz w:val="18"/>
                <w:szCs w:val="18"/>
              </w:rPr>
              <w:t xml:space="preserve"> </w:t>
            </w:r>
            <w:r w:rsidR="003266A6" w:rsidRPr="000133E7">
              <w:rPr>
                <w:rFonts w:eastAsia="Open Sans" w:cs="Open Sans"/>
                <w:color w:val="000000" w:themeColor="text1"/>
                <w:sz w:val="18"/>
                <w:szCs w:val="18"/>
              </w:rPr>
              <w:t xml:space="preserve">pp. </w:t>
            </w:r>
            <w:r w:rsidR="003266A6" w:rsidRPr="000133E7">
              <w:rPr>
                <w:rFonts w:eastAsia="Aptos Narrow" w:cs="Aptos Narrow"/>
                <w:color w:val="000000" w:themeColor="text1"/>
                <w:sz w:val="18"/>
                <w:szCs w:val="18"/>
              </w:rPr>
              <w:t>32-36</w:t>
            </w:r>
          </w:p>
          <w:p w14:paraId="662FC797" w14:textId="77777777" w:rsidR="003266A6" w:rsidRPr="008542E2" w:rsidRDefault="003266A6" w:rsidP="003266A6">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5208CB3D" w14:textId="77777777" w:rsidR="003266A6" w:rsidRPr="008542E2" w:rsidRDefault="003266A6" w:rsidP="003266A6">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8542E2">
              <w:rPr>
                <w:rFonts w:eastAsia="Aptos Narrow" w:cs="Aptos Narrow"/>
                <w:color w:val="000000" w:themeColor="text1"/>
                <w:sz w:val="18"/>
                <w:szCs w:val="18"/>
              </w:rPr>
              <w:t>MrBrown CS video:</w:t>
            </w:r>
          </w:p>
          <w:p w14:paraId="3669C5C4" w14:textId="77777777" w:rsidR="003266A6" w:rsidRPr="008542E2" w:rsidRDefault="003266A6" w:rsidP="003266A6">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hyperlink r:id="rId38">
              <w:r w:rsidRPr="008542E2">
                <w:rPr>
                  <w:rStyle w:val="Hyperlink"/>
                  <w:rFonts w:eastAsia="Aptos Narrow" w:cs="Aptos Narrow"/>
                  <w:sz w:val="18"/>
                  <w:szCs w:val="18"/>
                </w:rPr>
                <w:t>https://www.youtube.com/watch?v=gTtfq610s48&amp;t=290s</w:t>
              </w:r>
            </w:hyperlink>
          </w:p>
          <w:p w14:paraId="4255C2E2" w14:textId="77777777" w:rsidR="003266A6" w:rsidRPr="008542E2" w:rsidRDefault="003266A6" w:rsidP="003266A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75C54F44" w14:textId="5133902D" w:rsidR="003266A6" w:rsidRPr="00952119" w:rsidRDefault="452530F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61997630" w14:textId="348F3C3F" w:rsidR="003266A6" w:rsidRPr="00952119" w:rsidRDefault="452530F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5F6612FE" w14:textId="301EDAF4" w:rsidR="003266A6" w:rsidRPr="00952119" w:rsidRDefault="452530F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40B55A22" w14:textId="363BABE0" w:rsidR="003266A6" w:rsidRPr="00952119" w:rsidRDefault="452530F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7EFD7E1B" w14:textId="363673F6" w:rsidR="003266A6" w:rsidRPr="00952119" w:rsidRDefault="003266A6" w:rsidP="00952119">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F221D7C" w14:textId="3ACF4302" w:rsidR="003266A6" w:rsidRPr="00952119" w:rsidRDefault="003266A6"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4396F88A" w14:textId="548807D7" w:rsidR="003266A6" w:rsidRPr="00952119" w:rsidRDefault="452530F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Initiative</w:t>
            </w:r>
          </w:p>
          <w:p w14:paraId="6302F2E7" w14:textId="07227EBA" w:rsidR="003266A6" w:rsidRPr="00952119" w:rsidRDefault="452530F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Self-direction</w:t>
            </w:r>
          </w:p>
          <w:p w14:paraId="1D798719" w14:textId="6B88CDCE" w:rsidR="003266A6" w:rsidRPr="00952119" w:rsidRDefault="452530F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Intellectual interest and curiosity</w:t>
            </w:r>
          </w:p>
          <w:p w14:paraId="7E8FEFE8" w14:textId="611C93FA" w:rsidR="003266A6" w:rsidRPr="00952119" w:rsidRDefault="452530F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Productivity</w:t>
            </w:r>
          </w:p>
          <w:p w14:paraId="0AD1FF88" w14:textId="28C41965" w:rsidR="003266A6" w:rsidRPr="00952119" w:rsidRDefault="003266A6"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33B88AD" w14:textId="77777777" w:rsidR="00E53706" w:rsidRDefault="00E53706">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3266A6" w:rsidRPr="008542E2" w14:paraId="48B7C99B" w14:textId="77777777" w:rsidTr="009B2A4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A20D5D3" w14:textId="678CE509" w:rsidR="003266A6" w:rsidRPr="008542E2" w:rsidRDefault="003266A6" w:rsidP="003266A6">
            <w:pPr>
              <w:pStyle w:val="TableHeading"/>
              <w:rPr>
                <w:lang w:val="en-GB"/>
              </w:rPr>
            </w:pPr>
            <w:r w:rsidRPr="008542E2">
              <w:rPr>
                <w:b/>
                <w:bCs/>
                <w:color w:val="000000" w:themeColor="text1"/>
                <w:lang w:val="en-GB"/>
              </w:rPr>
              <w:t>Week 6</w:t>
            </w:r>
            <w:r w:rsidRPr="008542E2">
              <w:rPr>
                <w:b/>
                <w:bCs/>
                <w:color w:val="000000" w:themeColor="text1"/>
                <w:lang w:val="en-GB"/>
              </w:rPr>
              <w:br/>
              <w:t>Lesson 2</w:t>
            </w:r>
          </w:p>
        </w:tc>
      </w:tr>
      <w:tr w:rsidR="005942EC" w:rsidRPr="00E45280" w14:paraId="5127B30B"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1AA3CFEE" w14:textId="77777777" w:rsidR="005942EC" w:rsidRPr="008542E2" w:rsidRDefault="005942EC" w:rsidP="005942EC">
            <w:pPr>
              <w:rPr>
                <w:rFonts w:eastAsia="Aptos Narrow" w:cs="Aptos Narrow"/>
                <w:color w:val="000000" w:themeColor="text1"/>
                <w:sz w:val="18"/>
                <w:szCs w:val="18"/>
              </w:rPr>
            </w:pPr>
            <w:r w:rsidRPr="008542E2">
              <w:rPr>
                <w:rFonts w:eastAsia="Aptos Narrow" w:cs="Aptos Narrow"/>
                <w:color w:val="000000" w:themeColor="text1"/>
                <w:sz w:val="18"/>
                <w:szCs w:val="18"/>
              </w:rPr>
              <w:t>Topic 1.2.4: Memory management</w:t>
            </w:r>
          </w:p>
          <w:p w14:paraId="196C8FF7" w14:textId="77777777" w:rsidR="005942EC" w:rsidRPr="008542E2" w:rsidRDefault="005942EC" w:rsidP="005942EC">
            <w:pPr>
              <w:rPr>
                <w:rFonts w:eastAsia="Aptos Narrow" w:cs="Aptos Narrow"/>
                <w:color w:val="000000" w:themeColor="text1"/>
                <w:sz w:val="18"/>
                <w:szCs w:val="18"/>
              </w:rPr>
            </w:pPr>
            <w:r w:rsidRPr="008542E2">
              <w:rPr>
                <w:rFonts w:eastAsia="Aptos Narrow" w:cs="Aptos Narrow"/>
                <w:color w:val="000000" w:themeColor="text1"/>
                <w:sz w:val="18"/>
                <w:szCs w:val="18"/>
              </w:rPr>
              <w:t>b) Allocation techniques</w:t>
            </w:r>
          </w:p>
          <w:p w14:paraId="74DBBA8A" w14:textId="77777777" w:rsidR="005942EC" w:rsidRPr="008542E2" w:rsidRDefault="005942EC" w:rsidP="005942EC">
            <w:pPr>
              <w:rPr>
                <w:rFonts w:eastAsia="Aptos Narrow" w:cs="Aptos Narrow"/>
                <w:color w:val="000000" w:themeColor="text1"/>
                <w:sz w:val="18"/>
                <w:szCs w:val="18"/>
              </w:rPr>
            </w:pPr>
          </w:p>
          <w:p w14:paraId="2C9028BC" w14:textId="0834DCFD" w:rsidR="005942EC" w:rsidRPr="008542E2" w:rsidRDefault="00B542DA" w:rsidP="005942EC">
            <w:pPr>
              <w:rPr>
                <w:rFonts w:eastAsia="Aptos Narrow" w:cs="Aptos Narrow"/>
                <w:color w:val="000000" w:themeColor="text1"/>
                <w:sz w:val="18"/>
                <w:szCs w:val="18"/>
              </w:rPr>
            </w:pPr>
            <w:r w:rsidRPr="00B542DA">
              <w:rPr>
                <w:rFonts w:eastAsia="Aptos Narrow" w:cs="Aptos Narrow"/>
                <w:sz w:val="18"/>
                <w:szCs w:val="18"/>
              </w:rPr>
              <w:t>Lesson title:</w:t>
            </w:r>
            <w:r w:rsidR="005942EC" w:rsidRPr="008542E2">
              <w:rPr>
                <w:rFonts w:eastAsia="Aptos Narrow" w:cs="Aptos Narrow"/>
                <w:b w:val="0"/>
                <w:bCs w:val="0"/>
                <w:color w:val="000000" w:themeColor="text1"/>
                <w:sz w:val="18"/>
                <w:szCs w:val="18"/>
              </w:rPr>
              <w:t xml:space="preserve"> </w:t>
            </w:r>
          </w:p>
          <w:p w14:paraId="4DBE23DD" w14:textId="31777DA7" w:rsidR="005942EC" w:rsidRPr="008542E2" w:rsidRDefault="005942EC" w:rsidP="005942EC">
            <w:pPr>
              <w:pStyle w:val="TableText"/>
              <w:rPr>
                <w:rFonts w:asciiTheme="minorHAnsi" w:hAnsiTheme="minorHAnsi"/>
                <w:sz w:val="18"/>
                <w:szCs w:val="18"/>
                <w:lang w:val="en-GB"/>
              </w:rPr>
            </w:pPr>
            <w:r w:rsidRPr="008542E2">
              <w:rPr>
                <w:rFonts w:asciiTheme="minorHAnsi" w:eastAsia="Aptos Narrow" w:hAnsiTheme="minorHAnsi" w:cs="Aptos Narrow"/>
                <w:b w:val="0"/>
                <w:bCs w:val="0"/>
                <w:sz w:val="18"/>
                <w:szCs w:val="18"/>
                <w:lang w:val="en-GB"/>
              </w:rPr>
              <w:t>Memory management</w:t>
            </w:r>
          </w:p>
        </w:tc>
        <w:tc>
          <w:tcPr>
            <w:tcW w:w="2551" w:type="dxa"/>
            <w:shd w:val="clear" w:color="auto" w:fill="FFFFFF" w:themeFill="background2"/>
          </w:tcPr>
          <w:p w14:paraId="501C42D6" w14:textId="77777777" w:rsidR="005942EC" w:rsidRPr="003F276C" w:rsidRDefault="005942EC" w:rsidP="005942EC">
            <w:pPr>
              <w:cnfStyle w:val="000000100000" w:firstRow="0" w:lastRow="0" w:firstColumn="0" w:lastColumn="0" w:oddVBand="0" w:evenVBand="0" w:oddHBand="1" w:evenHBand="0" w:firstRowFirstColumn="0" w:firstRowLastColumn="0" w:lastRowFirstColumn="0" w:lastRowLastColumn="0"/>
              <w:rPr>
                <w:b/>
                <w:bCs/>
                <w:sz w:val="18"/>
                <w:szCs w:val="18"/>
              </w:rPr>
            </w:pPr>
            <w:r w:rsidRPr="003F276C">
              <w:rPr>
                <w:rFonts w:eastAsia="Aptos Narrow" w:cs="Aptos Narrow"/>
                <w:b/>
                <w:bCs/>
                <w:color w:val="000000" w:themeColor="text1"/>
                <w:sz w:val="18"/>
                <w:szCs w:val="18"/>
              </w:rPr>
              <w:t>1.2.4 Memory management: allocation techniques</w:t>
            </w:r>
          </w:p>
          <w:p w14:paraId="29D26DAD" w14:textId="77777777" w:rsidR="005942EC" w:rsidRDefault="005942EC"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76FA5F6E" w14:textId="77777777" w:rsidR="006532DC" w:rsidRPr="008542E2" w:rsidRDefault="006532DC"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08C65919" w14:textId="77777777" w:rsidR="005942EC" w:rsidRPr="008542E2" w:rsidRDefault="005942E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3C54BFFE" w14:textId="77777777" w:rsidR="005942EC" w:rsidRPr="008542E2" w:rsidRDefault="005942E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1A5637B0" w14:textId="77777777" w:rsidR="005942EC" w:rsidRPr="008542E2" w:rsidRDefault="005942E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78A30831" w14:textId="77777777" w:rsidR="005942EC" w:rsidRPr="008542E2" w:rsidRDefault="005942E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217E34EA" w14:textId="77777777" w:rsidR="005942EC" w:rsidRPr="008542E2" w:rsidRDefault="005942E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01C0CB41" w14:textId="77777777" w:rsidR="005942EC" w:rsidRPr="008542E2" w:rsidRDefault="005942E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5C4232B6" w14:textId="77777777" w:rsidR="005942EC" w:rsidRDefault="005942E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785EC636" w14:textId="77777777" w:rsidR="006532DC" w:rsidRPr="008542E2" w:rsidRDefault="006532DC" w:rsidP="00431C4D">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p>
          <w:p w14:paraId="0B16DB1D" w14:textId="074EC394" w:rsidR="005942EC" w:rsidRDefault="00B542DA"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4B7CAD80" w14:textId="77777777" w:rsidR="00E53706" w:rsidRPr="008542E2" w:rsidRDefault="00E53706"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06E09386" w14:textId="77777777" w:rsidR="005942EC" w:rsidRPr="008542E2" w:rsidRDefault="005942E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memory usage</w:t>
            </w:r>
          </w:p>
          <w:p w14:paraId="1272A5FC" w14:textId="77777777" w:rsidR="005942EC" w:rsidRPr="008542E2" w:rsidRDefault="005942EC" w:rsidP="005942E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708820B1" w14:textId="7D3379C4" w:rsidR="005942EC" w:rsidRPr="008542E2" w:rsidRDefault="00B542DA" w:rsidP="005942E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5942EC" w:rsidRPr="008542E2">
              <w:rPr>
                <w:rFonts w:eastAsia="Open Sans" w:cs="Open Sans"/>
                <w:sz w:val="18"/>
                <w:szCs w:val="18"/>
              </w:rPr>
              <w:t xml:space="preserve">  </w:t>
            </w:r>
          </w:p>
          <w:p w14:paraId="315B1C2A" w14:textId="77777777" w:rsidR="005942EC" w:rsidRPr="008542E2" w:rsidRDefault="005942EC"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segmentation and virtual memory as memory allocation techniques (having already covered paging last lesson)</w:t>
            </w:r>
          </w:p>
          <w:p w14:paraId="0F544676" w14:textId="77777777" w:rsidR="005942EC" w:rsidRPr="008542E2" w:rsidRDefault="005942EC"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 as well as why allocation techniques are needed</w:t>
            </w:r>
          </w:p>
          <w:p w14:paraId="43FA4786" w14:textId="77777777" w:rsidR="006532DC" w:rsidRDefault="006532DC" w:rsidP="005942E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727FF207" w14:textId="1ED76E4B" w:rsidR="005942EC" w:rsidRPr="008542E2" w:rsidRDefault="00B542DA" w:rsidP="005942E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5942EC" w:rsidRPr="008542E2">
              <w:rPr>
                <w:rFonts w:eastAsia="Open Sans" w:cs="Open Sans"/>
                <w:sz w:val="18"/>
                <w:szCs w:val="18"/>
              </w:rPr>
              <w:t xml:space="preserve">: </w:t>
            </w:r>
          </w:p>
          <w:p w14:paraId="3174DC4C" w14:textId="77777777" w:rsidR="005942EC" w:rsidRPr="008542E2" w:rsidRDefault="005942EC"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complete Activity 5 on p36</w:t>
            </w:r>
          </w:p>
          <w:p w14:paraId="53568013" w14:textId="77777777" w:rsidR="005942EC" w:rsidRPr="008542E2" w:rsidRDefault="005942EC" w:rsidP="005942E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6B341CDC" w14:textId="29E397E1" w:rsidR="005942EC" w:rsidRPr="000133E7" w:rsidRDefault="00454F20" w:rsidP="005942EC">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454F20">
              <w:rPr>
                <w:rFonts w:eastAsia="Aptos Narrow" w:cs="Aptos Narrow"/>
                <w:b/>
                <w:bCs/>
                <w:color w:val="000000" w:themeColor="text1"/>
                <w:sz w:val="18"/>
                <w:szCs w:val="18"/>
              </w:rPr>
              <w:t>Pearson Edexcel International A-level Computer Science Student Book 1:</w:t>
            </w:r>
            <w:r w:rsidR="005942EC" w:rsidRPr="003F276C">
              <w:rPr>
                <w:rFonts w:eastAsia="Aptos Narrow" w:cs="Aptos Narrow"/>
                <w:b/>
                <w:bCs/>
                <w:color w:val="000000" w:themeColor="text1"/>
                <w:sz w:val="18"/>
                <w:szCs w:val="18"/>
              </w:rPr>
              <w:t xml:space="preserve"> </w:t>
            </w:r>
            <w:r w:rsidR="005942EC" w:rsidRPr="000133E7">
              <w:rPr>
                <w:rFonts w:eastAsia="Aptos Narrow" w:cs="Aptos Narrow"/>
                <w:color w:val="000000" w:themeColor="text1"/>
                <w:sz w:val="18"/>
                <w:szCs w:val="18"/>
              </w:rPr>
              <w:t>pp. 32-36</w:t>
            </w:r>
          </w:p>
          <w:p w14:paraId="4944082D" w14:textId="77777777" w:rsidR="005942EC" w:rsidRPr="008542E2" w:rsidRDefault="005942EC" w:rsidP="005942E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1FA81AF" w14:textId="201C6FE0" w:rsidR="005942EC" w:rsidRPr="007C57EE" w:rsidRDefault="005942EC" w:rsidP="005942E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fr-FR"/>
              </w:rPr>
            </w:pPr>
            <w:r w:rsidRPr="007C57EE">
              <w:rPr>
                <w:rFonts w:eastAsia="Aptos Narrow" w:cs="Aptos Narrow"/>
                <w:color w:val="000000" w:themeColor="text1"/>
                <w:sz w:val="18"/>
                <w:szCs w:val="18"/>
                <w:lang w:val="fr-FR"/>
              </w:rPr>
              <w:t xml:space="preserve">CS Lessons </w:t>
            </w:r>
            <w:r w:rsidR="00D25201" w:rsidRPr="007C57EE">
              <w:rPr>
                <w:rFonts w:eastAsia="Aptos Narrow" w:cs="Aptos Narrow"/>
                <w:color w:val="000000" w:themeColor="text1"/>
                <w:sz w:val="18"/>
                <w:szCs w:val="18"/>
                <w:lang w:val="fr-FR"/>
              </w:rPr>
              <w:t>video :</w:t>
            </w:r>
          </w:p>
          <w:p w14:paraId="124E0087" w14:textId="77777777" w:rsidR="005942EC" w:rsidRPr="007C57EE" w:rsidRDefault="005942EC" w:rsidP="005942E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fr-FR"/>
              </w:rPr>
            </w:pPr>
            <w:hyperlink r:id="rId39">
              <w:r w:rsidRPr="007C57EE">
                <w:rPr>
                  <w:rStyle w:val="Hyperlink"/>
                  <w:rFonts w:eastAsia="Aptos Narrow" w:cs="Aptos Narrow"/>
                  <w:sz w:val="18"/>
                  <w:szCs w:val="18"/>
                  <w:lang w:val="fr-FR"/>
                </w:rPr>
                <w:t>https://www.youtube.com/watch?v=p9yZNLeOj4s</w:t>
              </w:r>
            </w:hyperlink>
          </w:p>
          <w:p w14:paraId="387C3657" w14:textId="77777777" w:rsidR="005942EC" w:rsidRPr="007C57EE" w:rsidRDefault="005942EC" w:rsidP="005942E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fr-FR"/>
              </w:rPr>
            </w:pPr>
          </w:p>
        </w:tc>
        <w:tc>
          <w:tcPr>
            <w:tcW w:w="1984" w:type="dxa"/>
            <w:shd w:val="clear" w:color="auto" w:fill="FFFFFF" w:themeFill="background2"/>
          </w:tcPr>
          <w:p w14:paraId="26AF1564" w14:textId="7F16EDFD" w:rsidR="005942EC" w:rsidRPr="00952119" w:rsidRDefault="19BD9997"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1FA7B405" w14:textId="451EE656" w:rsidR="005942EC" w:rsidRPr="00952119" w:rsidRDefault="19BD9997"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50214648" w14:textId="3669408E" w:rsidR="005942EC" w:rsidRPr="00952119" w:rsidRDefault="19BD9997"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6BEB392C" w14:textId="43DC3776" w:rsidR="005942EC" w:rsidRPr="00952119" w:rsidRDefault="19BD9997"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707C2615" w14:textId="2CF26791" w:rsidR="005942EC" w:rsidRPr="00952119" w:rsidRDefault="005942EC"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103D6E7E" w14:textId="0410CC0C" w:rsidR="005942EC" w:rsidRPr="00952119" w:rsidRDefault="005942EC"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1683AA15" w14:textId="34D1A297" w:rsidR="005942EC" w:rsidRPr="00952119" w:rsidRDefault="19BD9997"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Decision making</w:t>
            </w:r>
          </w:p>
          <w:p w14:paraId="40E549C5" w14:textId="3BFF3C3A" w:rsidR="005942EC" w:rsidRPr="00952119" w:rsidRDefault="19BD9997"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2226E75B" w14:textId="27BFFDF0" w:rsidR="41988766" w:rsidRPr="00952119" w:rsidRDefault="41988766"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1FC484CF" w14:textId="7CE82CFE" w:rsidR="005942EC" w:rsidRPr="00952119" w:rsidRDefault="005942EC"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2D6FA87" w14:textId="77777777" w:rsidR="00CC0B89" w:rsidRPr="007C57EE" w:rsidRDefault="00CC0B89">
      <w:pPr>
        <w:rPr>
          <w:lang w:val="fr-FR"/>
        </w:rPr>
      </w:pPr>
      <w:r w:rsidRPr="007C57EE">
        <w:rPr>
          <w:lang w:val="fr-FR"/>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5942EC" w:rsidRPr="008542E2" w14:paraId="2BEB026A" w14:textId="77777777" w:rsidTr="009B2A47">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B0C8F86" w14:textId="5D438876" w:rsidR="005942EC" w:rsidRPr="008542E2" w:rsidRDefault="005942EC" w:rsidP="005942EC">
            <w:pPr>
              <w:pStyle w:val="TableHeading"/>
              <w:rPr>
                <w:lang w:val="en-GB"/>
              </w:rPr>
            </w:pPr>
            <w:r w:rsidRPr="008542E2">
              <w:rPr>
                <w:b/>
                <w:bCs/>
                <w:color w:val="000000" w:themeColor="text1"/>
                <w:lang w:val="en-GB"/>
              </w:rPr>
              <w:t>Week 6</w:t>
            </w:r>
            <w:r w:rsidRPr="008542E2">
              <w:rPr>
                <w:b/>
                <w:bCs/>
                <w:color w:val="000000" w:themeColor="text1"/>
                <w:lang w:val="en-GB"/>
              </w:rPr>
              <w:br/>
              <w:t>Lesson 3</w:t>
            </w:r>
          </w:p>
        </w:tc>
      </w:tr>
      <w:tr w:rsidR="00FF6983" w:rsidRPr="00E45280" w14:paraId="3A99709B" w14:textId="77777777" w:rsidTr="00E53706">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D5AC5BD" w14:textId="77777777" w:rsidR="00FF6983" w:rsidRPr="008542E2" w:rsidRDefault="00FF6983" w:rsidP="00FF6983">
            <w:pPr>
              <w:rPr>
                <w:rFonts w:eastAsia="Aptos Narrow" w:cs="Aptos Narrow"/>
                <w:color w:val="000000" w:themeColor="text1"/>
                <w:sz w:val="18"/>
                <w:szCs w:val="18"/>
              </w:rPr>
            </w:pPr>
            <w:r w:rsidRPr="008542E2">
              <w:rPr>
                <w:rFonts w:eastAsia="Aptos Narrow" w:cs="Aptos Narrow"/>
                <w:color w:val="000000" w:themeColor="text1"/>
                <w:sz w:val="18"/>
                <w:szCs w:val="18"/>
              </w:rPr>
              <w:t>Topic 1.2.4: Memory management</w:t>
            </w:r>
          </w:p>
          <w:p w14:paraId="0E60AED1" w14:textId="77777777" w:rsidR="00FF6983" w:rsidRPr="008542E2" w:rsidRDefault="00FF6983" w:rsidP="00FF6983">
            <w:pPr>
              <w:rPr>
                <w:rFonts w:eastAsia="Aptos Narrow" w:cs="Aptos Narrow"/>
                <w:color w:val="000000" w:themeColor="text1"/>
                <w:sz w:val="18"/>
                <w:szCs w:val="18"/>
              </w:rPr>
            </w:pPr>
            <w:r w:rsidRPr="008542E2">
              <w:rPr>
                <w:rFonts w:eastAsia="Aptos Narrow" w:cs="Aptos Narrow"/>
                <w:color w:val="000000" w:themeColor="text1"/>
                <w:sz w:val="18"/>
                <w:szCs w:val="18"/>
              </w:rPr>
              <w:t>c) Stack frame</w:t>
            </w:r>
          </w:p>
          <w:p w14:paraId="2E1F4285" w14:textId="77777777" w:rsidR="00FF6983" w:rsidRPr="008542E2" w:rsidRDefault="00FF6983" w:rsidP="00FF6983">
            <w:pPr>
              <w:rPr>
                <w:rFonts w:eastAsia="Aptos Narrow" w:cs="Aptos Narrow"/>
                <w:color w:val="000000" w:themeColor="text1"/>
                <w:sz w:val="18"/>
                <w:szCs w:val="18"/>
              </w:rPr>
            </w:pPr>
          </w:p>
          <w:p w14:paraId="0047C3CF" w14:textId="1B0CF466" w:rsidR="00FF6983" w:rsidRPr="008542E2" w:rsidRDefault="00B542DA" w:rsidP="00FF6983">
            <w:pPr>
              <w:rPr>
                <w:rFonts w:eastAsia="Aptos Narrow" w:cs="Aptos Narrow"/>
                <w:color w:val="000000" w:themeColor="text1"/>
                <w:sz w:val="18"/>
                <w:szCs w:val="18"/>
              </w:rPr>
            </w:pPr>
            <w:r w:rsidRPr="00B542DA">
              <w:rPr>
                <w:rFonts w:eastAsia="Aptos Narrow" w:cs="Aptos Narrow"/>
                <w:sz w:val="18"/>
                <w:szCs w:val="18"/>
              </w:rPr>
              <w:t>Lesson title:</w:t>
            </w:r>
            <w:r w:rsidR="00FF6983" w:rsidRPr="008542E2">
              <w:rPr>
                <w:rFonts w:eastAsia="Aptos Narrow" w:cs="Aptos Narrow"/>
                <w:b w:val="0"/>
                <w:bCs w:val="0"/>
                <w:color w:val="000000" w:themeColor="text1"/>
                <w:sz w:val="18"/>
                <w:szCs w:val="18"/>
              </w:rPr>
              <w:t xml:space="preserve"> </w:t>
            </w:r>
          </w:p>
          <w:p w14:paraId="71C8645D" w14:textId="5C2F875B" w:rsidR="00FF6983" w:rsidRPr="008542E2" w:rsidRDefault="00FF6983" w:rsidP="00FF6983">
            <w:pPr>
              <w:pStyle w:val="TableHeading"/>
              <w:rPr>
                <w:rFonts w:asciiTheme="minorHAnsi" w:hAnsiTheme="minorHAnsi"/>
                <w:color w:val="000000" w:themeColor="text1"/>
                <w:sz w:val="18"/>
                <w:szCs w:val="18"/>
                <w:lang w:val="en-GB"/>
              </w:rPr>
            </w:pPr>
            <w:r w:rsidRPr="008542E2">
              <w:rPr>
                <w:rFonts w:asciiTheme="minorHAnsi" w:eastAsia="Aptos Narrow" w:hAnsiTheme="minorHAnsi" w:cs="Aptos Narrow"/>
                <w:color w:val="000000" w:themeColor="text1"/>
                <w:sz w:val="18"/>
                <w:szCs w:val="18"/>
                <w:lang w:val="en-GB"/>
              </w:rPr>
              <w:t>Memory management</w:t>
            </w:r>
          </w:p>
        </w:tc>
        <w:tc>
          <w:tcPr>
            <w:tcW w:w="2551" w:type="dxa"/>
            <w:shd w:val="clear" w:color="auto" w:fill="auto"/>
          </w:tcPr>
          <w:p w14:paraId="26689FE1" w14:textId="77777777" w:rsidR="00FF6983" w:rsidRPr="003F276C" w:rsidRDefault="00FF6983" w:rsidP="00FF698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1.2.4 Memory management: stack frame</w:t>
            </w:r>
          </w:p>
          <w:p w14:paraId="670252A4" w14:textId="77777777" w:rsidR="00FF6983" w:rsidRDefault="00FF6983"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8542E2">
              <w:rPr>
                <w:rFonts w:eastAsia="Aptos Narrow" w:cs="Aptos Narrow"/>
                <w:sz w:val="18"/>
                <w:szCs w:val="18"/>
              </w:rPr>
              <w:t>Students will know and understand:</w:t>
            </w:r>
          </w:p>
          <w:p w14:paraId="790D0CD6" w14:textId="77777777" w:rsidR="006532DC" w:rsidRPr="008542E2" w:rsidRDefault="006532DC" w:rsidP="00F13546">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5F293EFC" w14:textId="77777777" w:rsidR="00FF6983" w:rsidRPr="008542E2" w:rsidRDefault="00FF698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Definition</w:t>
            </w:r>
          </w:p>
          <w:p w14:paraId="4C62287B" w14:textId="77777777" w:rsidR="00FF6983" w:rsidRPr="008542E2" w:rsidRDefault="00FF698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Function</w:t>
            </w:r>
          </w:p>
          <w:p w14:paraId="6CB7D5D7" w14:textId="77777777" w:rsidR="00FF6983" w:rsidRPr="008542E2" w:rsidRDefault="00FF698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Characteristics</w:t>
            </w:r>
          </w:p>
          <w:p w14:paraId="63938D2B" w14:textId="77777777" w:rsidR="00FF6983" w:rsidRPr="008542E2" w:rsidRDefault="00FF698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Why needed</w:t>
            </w:r>
          </w:p>
          <w:p w14:paraId="2E9B9266" w14:textId="77777777" w:rsidR="00FF6983" w:rsidRPr="008542E2" w:rsidRDefault="00FF698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Operation</w:t>
            </w:r>
          </w:p>
          <w:p w14:paraId="214C1C7D" w14:textId="77777777" w:rsidR="00FF6983" w:rsidRPr="008542E2" w:rsidRDefault="00FF698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Benefits</w:t>
            </w:r>
          </w:p>
          <w:p w14:paraId="7FED9B2F" w14:textId="77777777" w:rsidR="00FF6983" w:rsidRPr="008542E2" w:rsidRDefault="00FF698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Drawbacks</w:t>
            </w:r>
          </w:p>
          <w:p w14:paraId="434FEB9D" w14:textId="77777777" w:rsidR="009B2A47" w:rsidRPr="008542E2" w:rsidRDefault="009B2A47" w:rsidP="009B2A47">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6A3367D1" w14:textId="03943899" w:rsidR="00FF6983" w:rsidRDefault="00B542DA" w:rsidP="009B2A47">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B542DA">
              <w:rPr>
                <w:rFonts w:eastAsia="Aptos Narrow" w:cs="Aptos Narrow"/>
                <w:sz w:val="18"/>
                <w:szCs w:val="18"/>
              </w:rPr>
              <w:t>Students will be able to:</w:t>
            </w:r>
          </w:p>
          <w:p w14:paraId="137191C9" w14:textId="77777777" w:rsidR="00E53706" w:rsidRPr="008542E2" w:rsidRDefault="00E53706" w:rsidP="009B2A47">
            <w:pPr>
              <w:spacing w:after="0" w:line="276" w:lineRule="auto"/>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p>
          <w:p w14:paraId="51229A96" w14:textId="77777777" w:rsidR="00FF6983" w:rsidRPr="008542E2" w:rsidRDefault="00FF698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8542E2">
              <w:rPr>
                <w:rFonts w:asciiTheme="minorHAnsi" w:eastAsia="Aptos Narrow" w:hAnsiTheme="minorHAnsi" w:cs="Aptos Narrow"/>
                <w:sz w:val="18"/>
                <w:szCs w:val="18"/>
              </w:rPr>
              <w:t>Interpret and complete a diagrammatic representation of the contents of a call stack</w:t>
            </w:r>
          </w:p>
          <w:p w14:paraId="2FBF250B" w14:textId="77777777" w:rsidR="00FF6983" w:rsidRPr="008542E2" w:rsidRDefault="00FF6983" w:rsidP="00FF69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37914848" w14:textId="567FA0F1" w:rsidR="00FF6983" w:rsidRPr="008542E2" w:rsidRDefault="00B542DA" w:rsidP="00FF6983">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FF6983" w:rsidRPr="008542E2">
              <w:rPr>
                <w:rFonts w:eastAsia="Open Sans" w:cs="Open Sans"/>
                <w:sz w:val="18"/>
                <w:szCs w:val="18"/>
              </w:rPr>
              <w:t xml:space="preserve">  </w:t>
            </w:r>
          </w:p>
          <w:p w14:paraId="5B8EB930" w14:textId="77777777" w:rsidR="00FF6983" w:rsidRPr="008542E2" w:rsidRDefault="00FF6983"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Discuss the stack frame as a tool for memory management</w:t>
            </w:r>
          </w:p>
          <w:p w14:paraId="0D6347C6" w14:textId="77777777" w:rsidR="00FF6983" w:rsidRPr="008542E2" w:rsidRDefault="00FF6983"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Option to link to 6.3.1d IDE (debugger) features and look at the call stack in action while a program is running</w:t>
            </w:r>
          </w:p>
          <w:p w14:paraId="34C52889" w14:textId="77777777" w:rsidR="00FF6983" w:rsidRPr="008542E2" w:rsidRDefault="00FF6983"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Teacher outlines Worked Example on pp. 37-38</w:t>
            </w:r>
          </w:p>
          <w:p w14:paraId="0AB0CCB1" w14:textId="77777777" w:rsidR="00FF6983" w:rsidRPr="008542E2" w:rsidRDefault="00FF6983"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Students identify key terms and make notes on definition, function, characteristics, operation, benefits and drawbacks as well as why the stack frame is needed</w:t>
            </w:r>
          </w:p>
          <w:p w14:paraId="4D785FEB" w14:textId="77777777" w:rsidR="006532DC" w:rsidRDefault="00FF6983" w:rsidP="00FF6983">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8542E2">
              <w:rPr>
                <w:rFonts w:eastAsia="Open Sans" w:cs="Open Sans"/>
                <w:sz w:val="18"/>
                <w:szCs w:val="18"/>
              </w:rPr>
              <w:t xml:space="preserve"> </w:t>
            </w:r>
          </w:p>
          <w:p w14:paraId="686C7A8F" w14:textId="58AA784A" w:rsidR="00FF6983" w:rsidRPr="008542E2" w:rsidRDefault="00B542DA" w:rsidP="00FF6983">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FF6983" w:rsidRPr="008542E2">
              <w:rPr>
                <w:rFonts w:eastAsia="Open Sans" w:cs="Open Sans"/>
                <w:sz w:val="18"/>
                <w:szCs w:val="18"/>
              </w:rPr>
              <w:t xml:space="preserve">: </w:t>
            </w:r>
          </w:p>
          <w:p w14:paraId="24A6BD62" w14:textId="07F59F3A" w:rsidR="00FF6983" w:rsidRPr="008542E2" w:rsidRDefault="00FF6983"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542E2">
              <w:rPr>
                <w:rFonts w:asciiTheme="minorHAnsi" w:eastAsia="Open Sans" w:hAnsiTheme="minorHAnsi" w:cs="Open Sans"/>
                <w:sz w:val="18"/>
                <w:szCs w:val="18"/>
              </w:rPr>
              <w:t xml:space="preserve">Students complete MCQs </w:t>
            </w:r>
          </w:p>
          <w:p w14:paraId="2BBC0EA0" w14:textId="77777777" w:rsidR="00FF6983" w:rsidRPr="008542E2" w:rsidRDefault="00FF6983" w:rsidP="00FF6983">
            <w:pPr>
              <w:pStyle w:val="ListParagraph"/>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52FCE825" w14:textId="77777777" w:rsidR="00FF6983" w:rsidRPr="008542E2" w:rsidRDefault="00FF6983" w:rsidP="00FF69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6889E88A" w14:textId="777E1E69" w:rsidR="00FF6983" w:rsidRPr="000133E7" w:rsidRDefault="00454F20" w:rsidP="00FF6983">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454F20">
              <w:rPr>
                <w:rFonts w:eastAsia="Aptos Narrow" w:cs="Aptos Narrow"/>
                <w:b/>
                <w:bCs/>
                <w:color w:val="000000" w:themeColor="text1"/>
                <w:sz w:val="18"/>
                <w:szCs w:val="18"/>
              </w:rPr>
              <w:t>Pearson Edexcel International A-level Computer Science Student Book 1</w:t>
            </w:r>
            <w:r w:rsidRPr="000133E7">
              <w:rPr>
                <w:rFonts w:eastAsia="Aptos Narrow" w:cs="Aptos Narrow"/>
                <w:color w:val="000000" w:themeColor="text1"/>
                <w:sz w:val="18"/>
                <w:szCs w:val="18"/>
              </w:rPr>
              <w:t>:</w:t>
            </w:r>
            <w:r w:rsidR="00FF6983" w:rsidRPr="000133E7">
              <w:rPr>
                <w:rFonts w:eastAsia="Aptos Narrow" w:cs="Aptos Narrow"/>
                <w:color w:val="000000" w:themeColor="text1"/>
                <w:sz w:val="18"/>
                <w:szCs w:val="18"/>
              </w:rPr>
              <w:t xml:space="preserve"> pp. 37-38</w:t>
            </w:r>
          </w:p>
          <w:p w14:paraId="6EE7BEE2" w14:textId="77777777" w:rsidR="00FF6983" w:rsidRPr="007C57EE" w:rsidRDefault="00FF6983" w:rsidP="00FF698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da-DK"/>
              </w:rPr>
            </w:pPr>
            <w:r w:rsidRPr="007C57EE">
              <w:rPr>
                <w:rFonts w:eastAsia="Aptos Narrow" w:cs="Aptos Narrow"/>
                <w:color w:val="000000" w:themeColor="text1"/>
                <w:sz w:val="18"/>
                <w:szCs w:val="18"/>
                <w:lang w:val="da-DK"/>
              </w:rPr>
              <w:t>Geeks for Geeks notes:</w:t>
            </w:r>
          </w:p>
          <w:p w14:paraId="4B92D192" w14:textId="77777777" w:rsidR="00FF6983" w:rsidRPr="007C57EE" w:rsidRDefault="00FF6983" w:rsidP="00FF698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da-DK"/>
              </w:rPr>
            </w:pPr>
            <w:hyperlink r:id="rId40">
              <w:r w:rsidRPr="007C57EE">
                <w:rPr>
                  <w:rStyle w:val="Hyperlink"/>
                  <w:rFonts w:eastAsia="Aptos Narrow" w:cs="Aptos Narrow"/>
                  <w:sz w:val="18"/>
                  <w:szCs w:val="18"/>
                  <w:lang w:val="da-DK"/>
                </w:rPr>
                <w:t>https://www.geeksforgeeks.org/computer-organization-architecture/stack-frame-in-computer-organization/</w:t>
              </w:r>
            </w:hyperlink>
          </w:p>
          <w:p w14:paraId="002384C8" w14:textId="77777777" w:rsidR="00952119" w:rsidRPr="0055259A" w:rsidRDefault="00952119" w:rsidP="00FF6983">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sz w:val="18"/>
                <w:szCs w:val="18"/>
                <w:lang w:val="da-DK"/>
              </w:rPr>
            </w:pPr>
          </w:p>
          <w:p w14:paraId="4B62A26A" w14:textId="3B4C7B50" w:rsidR="00FF6983" w:rsidRPr="00952119" w:rsidRDefault="00952119" w:rsidP="00FF69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pl-PL"/>
              </w:rPr>
            </w:pPr>
            <w:r w:rsidRPr="00952119">
              <w:rPr>
                <w:rFonts w:asciiTheme="minorHAnsi" w:eastAsia="Open Sans" w:hAnsiTheme="minorHAnsi" w:cs="Open Sans"/>
                <w:b w:val="0"/>
                <w:bCs w:val="0"/>
                <w:sz w:val="18"/>
                <w:szCs w:val="18"/>
                <w:lang w:val="pl-PL"/>
              </w:rPr>
              <w:t xml:space="preserve">HW MCQs </w:t>
            </w:r>
            <w:hyperlink r:id="rId41">
              <w:r w:rsidRPr="00952119">
                <w:rPr>
                  <w:rStyle w:val="Hyperlink"/>
                  <w:rFonts w:eastAsia="Open Sans" w:cs="Open Sans"/>
                  <w:b w:val="0"/>
                  <w:bCs w:val="0"/>
                  <w:sz w:val="18"/>
                  <w:szCs w:val="18"/>
                  <w:lang w:val="pl-PL"/>
                </w:rPr>
                <w:t>https://examradar.com/operating-system-main-memory-memory-allocation-process-using-stacks-mcq-type-questions-answers/</w:t>
              </w:r>
            </w:hyperlink>
          </w:p>
        </w:tc>
        <w:tc>
          <w:tcPr>
            <w:tcW w:w="1984" w:type="dxa"/>
            <w:shd w:val="clear" w:color="auto" w:fill="auto"/>
          </w:tcPr>
          <w:p w14:paraId="5296F9F6" w14:textId="3014A408" w:rsidR="00FF6983" w:rsidRPr="00952119" w:rsidRDefault="64B13583"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22BE7A0A" w14:textId="2C6ADFCD" w:rsidR="00FF6983" w:rsidRPr="00952119" w:rsidRDefault="64B13583"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0ACCF5A3" w14:textId="14141B24" w:rsidR="00FF6983" w:rsidRPr="00952119" w:rsidRDefault="64B13583"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0CE5BDA2" w14:textId="6EA215AE" w:rsidR="00FF6983" w:rsidRPr="00952119" w:rsidRDefault="64B13583"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69B26738" w14:textId="49E03E57" w:rsidR="00FF6983" w:rsidRPr="00952119" w:rsidRDefault="00FF6983"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21FDA795" w14:textId="09EC06EC" w:rsidR="00FF6983" w:rsidRPr="00952119" w:rsidRDefault="00FF6983"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1B63268F" w14:textId="41286C03" w:rsidR="00FF6983" w:rsidRPr="00952119" w:rsidRDefault="64B13583"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44A61304" w14:textId="56AD973F" w:rsidR="00FF6983" w:rsidRPr="00952119" w:rsidRDefault="64B13583"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35EFF640" w14:textId="770C537E" w:rsidR="00FF6983" w:rsidRPr="00952119" w:rsidRDefault="64B13583"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1B12C843" w14:textId="12B81A96" w:rsidR="00FF6983" w:rsidRPr="00952119" w:rsidRDefault="00FF6983"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5328B9FE" w14:textId="0EFC86C9" w:rsidR="00731D8C" w:rsidRPr="007C57EE" w:rsidRDefault="00731D8C" w:rsidP="002C7ACB">
      <w:pPr>
        <w:rPr>
          <w:rStyle w:val="Strong"/>
          <w:b w:val="0"/>
          <w:bCs w:val="0"/>
          <w:lang w:val="da-DK"/>
        </w:rPr>
      </w:pPr>
    </w:p>
    <w:p w14:paraId="08CB776F" w14:textId="77777777" w:rsidR="00731D8C" w:rsidRPr="007C57EE" w:rsidRDefault="00731D8C">
      <w:pPr>
        <w:spacing w:after="0" w:line="240" w:lineRule="auto"/>
        <w:rPr>
          <w:rStyle w:val="Strong"/>
          <w:b w:val="0"/>
          <w:bCs w:val="0"/>
          <w:lang w:val="da-DK"/>
        </w:rPr>
      </w:pPr>
      <w:r w:rsidRPr="007C57EE">
        <w:rPr>
          <w:rStyle w:val="Strong"/>
          <w:b w:val="0"/>
          <w:bCs w:val="0"/>
          <w:lang w:val="da-DK"/>
        </w:rPr>
        <w:br w:type="page"/>
      </w:r>
    </w:p>
    <w:p w14:paraId="59864471" w14:textId="77777777" w:rsidR="00C71471" w:rsidRPr="007C57EE" w:rsidRDefault="00C71471" w:rsidP="002C7ACB">
      <w:pPr>
        <w:rPr>
          <w:rStyle w:val="Strong"/>
          <w:b w:val="0"/>
          <w:bCs w:val="0"/>
          <w:lang w:val="da-DK"/>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1923D943" w14:textId="77777777" w:rsidTr="00E5370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42E0644" w14:textId="77777777" w:rsidR="002C7ACB" w:rsidRPr="00E53706" w:rsidRDefault="002C7ACB" w:rsidP="0008761B">
            <w:pPr>
              <w:pStyle w:val="TableHeading"/>
              <w:jc w:val="center"/>
              <w:rPr>
                <w:b/>
                <w:bCs/>
                <w:color w:val="FFFFFF" w:themeColor="background1"/>
                <w:sz w:val="20"/>
                <w:szCs w:val="24"/>
                <w:lang w:val="en-GB"/>
              </w:rPr>
            </w:pPr>
            <w:r w:rsidRPr="00E53706">
              <w:rPr>
                <w:b/>
                <w:bCs/>
                <w:color w:val="FFFFFF" w:themeColor="background1"/>
                <w:sz w:val="20"/>
                <w:szCs w:val="24"/>
                <w:lang w:val="en-GB"/>
              </w:rPr>
              <w:t>Topic</w:t>
            </w:r>
            <w:r w:rsidRPr="00E53706">
              <w:rPr>
                <w:b/>
                <w:bCs/>
                <w:color w:val="FFFFFF" w:themeColor="background1"/>
                <w:sz w:val="20"/>
                <w:szCs w:val="24"/>
                <w:lang w:val="en-GB"/>
              </w:rPr>
              <w:br/>
              <w:t>Sub topic</w:t>
            </w:r>
            <w:r w:rsidRPr="00E53706">
              <w:rPr>
                <w:b/>
                <w:bCs/>
                <w:color w:val="FFFFFF" w:themeColor="background1"/>
                <w:sz w:val="20"/>
                <w:szCs w:val="24"/>
                <w:lang w:val="en-GB"/>
              </w:rPr>
              <w:br/>
            </w:r>
            <w:r w:rsidRPr="00E53706">
              <w:rPr>
                <w:b/>
                <w:bCs/>
                <w:color w:val="FFFFFF"/>
                <w:sz w:val="20"/>
                <w:szCs w:val="24"/>
                <w:lang w:val="en-GB"/>
              </w:rPr>
              <w:t>Lesson title</w:t>
            </w:r>
          </w:p>
        </w:tc>
        <w:tc>
          <w:tcPr>
            <w:tcW w:w="2551" w:type="dxa"/>
            <w:shd w:val="clear" w:color="auto" w:fill="341583" w:themeFill="accent2" w:themeFillShade="80"/>
            <w:vAlign w:val="center"/>
          </w:tcPr>
          <w:p w14:paraId="04B33014"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9482CC8" w14:textId="2506550B"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 xml:space="preserve">Suggested </w:t>
            </w:r>
            <w:r w:rsidR="00B542DA" w:rsidRPr="00E53706">
              <w:rPr>
                <w:b/>
                <w:bCs/>
                <w:color w:val="FFFFFF" w:themeColor="background1"/>
                <w:sz w:val="20"/>
                <w:szCs w:val="24"/>
                <w:lang w:val="en-GB"/>
              </w:rPr>
              <w:t>Activities</w:t>
            </w:r>
          </w:p>
        </w:tc>
        <w:tc>
          <w:tcPr>
            <w:tcW w:w="2268" w:type="dxa"/>
            <w:shd w:val="clear" w:color="auto" w:fill="341583" w:themeFill="accent2" w:themeFillShade="80"/>
            <w:vAlign w:val="center"/>
          </w:tcPr>
          <w:p w14:paraId="10EAD35E"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Suggested resources</w:t>
            </w:r>
          </w:p>
        </w:tc>
        <w:tc>
          <w:tcPr>
            <w:tcW w:w="1984" w:type="dxa"/>
            <w:shd w:val="clear" w:color="auto" w:fill="341583" w:themeFill="accent2" w:themeFillShade="80"/>
            <w:vAlign w:val="center"/>
          </w:tcPr>
          <w:p w14:paraId="1BBB8768"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446547C" w14:textId="77777777" w:rsidR="002C7ACB" w:rsidRPr="00E53706"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Which skills could be acquired through teaching and delivery in this lesson?</w:t>
            </w:r>
          </w:p>
        </w:tc>
      </w:tr>
      <w:tr w:rsidR="002C7ACB" w:rsidRPr="008542E2" w14:paraId="71AB617F"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F52AC5F" w14:textId="70D92E03"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3C1B4C" w:rsidRPr="008542E2">
              <w:rPr>
                <w:b/>
                <w:bCs/>
                <w:color w:val="000000" w:themeColor="text1"/>
                <w:lang w:val="en-GB"/>
              </w:rPr>
              <w:t>7</w:t>
            </w:r>
            <w:r w:rsidRPr="008542E2">
              <w:rPr>
                <w:b/>
                <w:bCs/>
                <w:color w:val="000000" w:themeColor="text1"/>
                <w:lang w:val="en-GB"/>
              </w:rPr>
              <w:br/>
              <w:t>Lesson 1</w:t>
            </w:r>
          </w:p>
        </w:tc>
      </w:tr>
      <w:tr w:rsidR="00055F9F" w:rsidRPr="00E45280" w14:paraId="1B0D10BE" w14:textId="77777777" w:rsidTr="00E5370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1E9C08F" w14:textId="77777777" w:rsidR="00055F9F" w:rsidRPr="006532DC" w:rsidRDefault="00055F9F" w:rsidP="00055F9F">
            <w:pPr>
              <w:rPr>
                <w:rFonts w:eastAsia="Aptos Narrow" w:cs="Aptos Narrow"/>
                <w:color w:val="000000" w:themeColor="text1"/>
                <w:sz w:val="18"/>
                <w:szCs w:val="18"/>
              </w:rPr>
            </w:pPr>
            <w:r w:rsidRPr="006532DC">
              <w:rPr>
                <w:rFonts w:eastAsia="Aptos Narrow" w:cs="Aptos Narrow"/>
                <w:color w:val="000000" w:themeColor="text1"/>
                <w:sz w:val="18"/>
                <w:szCs w:val="18"/>
              </w:rPr>
              <w:t>Topic 1: Computer Systems</w:t>
            </w:r>
          </w:p>
          <w:p w14:paraId="6F8CE984" w14:textId="77777777" w:rsidR="00055F9F" w:rsidRPr="006532DC" w:rsidRDefault="00055F9F" w:rsidP="00055F9F">
            <w:pPr>
              <w:rPr>
                <w:rFonts w:eastAsia="Aptos Narrow" w:cs="Aptos Narrow"/>
                <w:color w:val="000000" w:themeColor="text1"/>
                <w:sz w:val="18"/>
                <w:szCs w:val="18"/>
              </w:rPr>
            </w:pPr>
          </w:p>
          <w:p w14:paraId="0BE7564E" w14:textId="7787361B" w:rsidR="00055F9F" w:rsidRPr="006532DC" w:rsidRDefault="00B542DA" w:rsidP="00055F9F">
            <w:pPr>
              <w:rPr>
                <w:rFonts w:eastAsia="Aptos Narrow" w:cs="Aptos Narrow"/>
                <w:color w:val="000000" w:themeColor="text1"/>
                <w:sz w:val="18"/>
                <w:szCs w:val="18"/>
              </w:rPr>
            </w:pPr>
            <w:r w:rsidRPr="00B542DA">
              <w:rPr>
                <w:rFonts w:eastAsia="Aptos Narrow" w:cs="Aptos Narrow"/>
                <w:sz w:val="18"/>
                <w:szCs w:val="18"/>
              </w:rPr>
              <w:t>Lesson title:</w:t>
            </w:r>
            <w:r w:rsidR="00055F9F" w:rsidRPr="006532DC">
              <w:rPr>
                <w:rFonts w:eastAsia="Aptos Narrow" w:cs="Aptos Narrow"/>
                <w:b w:val="0"/>
                <w:bCs w:val="0"/>
                <w:color w:val="000000" w:themeColor="text1"/>
                <w:sz w:val="18"/>
                <w:szCs w:val="18"/>
              </w:rPr>
              <w:t xml:space="preserve"> </w:t>
            </w:r>
          </w:p>
          <w:p w14:paraId="56C82CB0" w14:textId="6570150E" w:rsidR="00055F9F" w:rsidRPr="006532DC" w:rsidRDefault="6D329B22" w:rsidP="00055F9F">
            <w:pPr>
              <w:pStyle w:val="TableText"/>
              <w:rPr>
                <w:rFonts w:asciiTheme="minorHAnsi" w:hAnsiTheme="minorHAnsi"/>
                <w:sz w:val="18"/>
                <w:szCs w:val="18"/>
                <w:lang w:val="en-GB"/>
              </w:rPr>
            </w:pPr>
            <w:r w:rsidRPr="13AF74A6">
              <w:rPr>
                <w:rFonts w:asciiTheme="minorHAnsi" w:eastAsia="Aptos Narrow" w:hAnsiTheme="minorHAnsi" w:cs="Aptos Narrow"/>
                <w:b w:val="0"/>
                <w:bCs w:val="0"/>
                <w:sz w:val="18"/>
                <w:szCs w:val="18"/>
                <w:lang w:val="en-GB"/>
              </w:rPr>
              <w:t>Topic</w:t>
            </w:r>
            <w:r w:rsidR="00055F9F" w:rsidRPr="006532DC">
              <w:rPr>
                <w:rFonts w:asciiTheme="minorHAnsi" w:eastAsia="Aptos Narrow" w:hAnsiTheme="minorHAnsi" w:cs="Aptos Narrow"/>
                <w:b w:val="0"/>
                <w:bCs w:val="0"/>
                <w:sz w:val="18"/>
                <w:szCs w:val="18"/>
                <w:lang w:val="en-GB"/>
              </w:rPr>
              <w:t xml:space="preserve"> summary</w:t>
            </w:r>
          </w:p>
        </w:tc>
        <w:tc>
          <w:tcPr>
            <w:tcW w:w="2551" w:type="dxa"/>
          </w:tcPr>
          <w:p w14:paraId="586736F9" w14:textId="75E383B4" w:rsidR="00055F9F" w:rsidRPr="006532DC" w:rsidRDefault="00055F9F" w:rsidP="003F276C">
            <w:pPr>
              <w:cnfStyle w:val="000000000000" w:firstRow="0" w:lastRow="0" w:firstColumn="0" w:lastColumn="0" w:oddVBand="0" w:evenVBand="0" w:oddHBand="0" w:evenHBand="0" w:firstRowFirstColumn="0" w:firstRowLastColumn="0" w:lastRowFirstColumn="0" w:lastRowLastColumn="0"/>
              <w:rPr>
                <w:sz w:val="18"/>
                <w:szCs w:val="18"/>
              </w:rPr>
            </w:pPr>
            <w:r w:rsidRPr="003F276C">
              <w:rPr>
                <w:rFonts w:eastAsia="Aptos Narrow" w:cs="Aptos Narrow"/>
                <w:b/>
                <w:bCs/>
                <w:color w:val="000000" w:themeColor="text1"/>
                <w:sz w:val="18"/>
                <w:szCs w:val="18"/>
              </w:rPr>
              <w:t xml:space="preserve">Topic 1: Computer Systems </w:t>
            </w:r>
            <w:r w:rsidR="22803F5C" w:rsidRPr="13AF74A6">
              <w:rPr>
                <w:rFonts w:eastAsia="Aptos Narrow" w:cs="Aptos Narrow"/>
                <w:b/>
                <w:bCs/>
                <w:color w:val="000000" w:themeColor="text1"/>
                <w:sz w:val="18"/>
                <w:szCs w:val="18"/>
              </w:rPr>
              <w:t>topic</w:t>
            </w:r>
            <w:r w:rsidRPr="003F276C">
              <w:rPr>
                <w:rFonts w:eastAsia="Aptos Narrow" w:cs="Aptos Narrow"/>
                <w:b/>
                <w:bCs/>
                <w:color w:val="000000" w:themeColor="text1"/>
                <w:sz w:val="18"/>
                <w:szCs w:val="18"/>
              </w:rPr>
              <w:t xml:space="preserve"> summary</w:t>
            </w:r>
          </w:p>
        </w:tc>
        <w:tc>
          <w:tcPr>
            <w:tcW w:w="4820" w:type="dxa"/>
          </w:tcPr>
          <w:p w14:paraId="2592E352" w14:textId="2F08E855" w:rsidR="00055F9F" w:rsidRPr="006532DC" w:rsidRDefault="00B542DA" w:rsidP="00055F9F">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055F9F" w:rsidRPr="006532DC">
              <w:rPr>
                <w:rFonts w:eastAsia="Open Sans" w:cs="Open Sans"/>
                <w:sz w:val="18"/>
                <w:szCs w:val="18"/>
              </w:rPr>
              <w:t xml:space="preserve">  </w:t>
            </w:r>
          </w:p>
          <w:p w14:paraId="0F278D38" w14:textId="5BF4AC09" w:rsidR="00055F9F" w:rsidRPr="006532DC" w:rsidRDefault="00055F9F"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 xml:space="preserve">Use </w:t>
            </w:r>
            <w:r w:rsidR="00FC34B3" w:rsidRPr="006532DC">
              <w:rPr>
                <w:rFonts w:asciiTheme="minorHAnsi" w:eastAsia="Open Sans" w:hAnsiTheme="minorHAnsi" w:cs="Open Sans"/>
                <w:sz w:val="18"/>
                <w:szCs w:val="18"/>
              </w:rPr>
              <w:t>mind maps</w:t>
            </w:r>
            <w:r w:rsidRPr="006532DC">
              <w:rPr>
                <w:rFonts w:asciiTheme="minorHAnsi" w:eastAsia="Open Sans" w:hAnsiTheme="minorHAnsi" w:cs="Open Sans"/>
                <w:sz w:val="18"/>
                <w:szCs w:val="18"/>
              </w:rPr>
              <w:t xml:space="preserve"> or knowledge organisers to summarise concepts</w:t>
            </w:r>
          </w:p>
          <w:p w14:paraId="7B615B4E" w14:textId="77777777" w:rsidR="00055F9F" w:rsidRPr="006532DC" w:rsidRDefault="00055F9F"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Search for quizzes to test knowledge and understanding</w:t>
            </w:r>
          </w:p>
          <w:p w14:paraId="60F8C7DB" w14:textId="77777777" w:rsidR="00055F9F" w:rsidRPr="006532DC" w:rsidRDefault="00055F9F"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Use flashcards to learn definitions of key terms</w:t>
            </w:r>
          </w:p>
          <w:p w14:paraId="4317F499" w14:textId="77777777" w:rsidR="00055F9F" w:rsidRPr="006532DC" w:rsidRDefault="00055F9F"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Use questions from sample and specimen exam papers to test exam readiness</w:t>
            </w:r>
          </w:p>
          <w:p w14:paraId="090F7BD6" w14:textId="77777777" w:rsidR="00055F9F" w:rsidRPr="006532DC" w:rsidRDefault="00055F9F"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Complete Checkpoint questions on p38</w:t>
            </w:r>
          </w:p>
          <w:p w14:paraId="0AB4E2E6" w14:textId="77777777" w:rsidR="00055F9F" w:rsidRPr="006532DC" w:rsidRDefault="00055F9F" w:rsidP="00055F9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320E6396" w14:textId="3E99F86B" w:rsidR="00055F9F" w:rsidRPr="006532DC" w:rsidRDefault="00454F20" w:rsidP="00055F9F">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454F20">
              <w:rPr>
                <w:rFonts w:eastAsia="Aptos Narrow" w:cs="Aptos Narrow"/>
                <w:b/>
                <w:bCs/>
                <w:color w:val="000000" w:themeColor="text1"/>
                <w:sz w:val="18"/>
                <w:szCs w:val="18"/>
              </w:rPr>
              <w:t>Pearson Edexcel International A-level Computer Science Student Book 1:</w:t>
            </w:r>
            <w:r w:rsidR="00055F9F" w:rsidRPr="003F276C">
              <w:rPr>
                <w:rFonts w:eastAsia="Aptos Narrow" w:cs="Aptos Narrow"/>
                <w:b/>
                <w:bCs/>
                <w:color w:val="000000" w:themeColor="text1"/>
                <w:sz w:val="18"/>
                <w:szCs w:val="18"/>
              </w:rPr>
              <w:t xml:space="preserve"> </w:t>
            </w:r>
            <w:r w:rsidR="00055F9F" w:rsidRPr="000133E7">
              <w:rPr>
                <w:rFonts w:eastAsia="Aptos Narrow" w:cs="Aptos Narrow"/>
                <w:color w:val="000000" w:themeColor="text1"/>
                <w:sz w:val="18"/>
                <w:szCs w:val="18"/>
              </w:rPr>
              <w:t>p</w:t>
            </w:r>
            <w:r w:rsidR="000133E7">
              <w:rPr>
                <w:rFonts w:eastAsia="Aptos Narrow" w:cs="Aptos Narrow"/>
                <w:color w:val="000000" w:themeColor="text1"/>
                <w:sz w:val="18"/>
                <w:szCs w:val="18"/>
              </w:rPr>
              <w:t>.</w:t>
            </w:r>
            <w:r w:rsidR="00055F9F" w:rsidRPr="000133E7">
              <w:rPr>
                <w:rFonts w:eastAsia="Aptos Narrow" w:cs="Aptos Narrow"/>
                <w:color w:val="000000" w:themeColor="text1"/>
                <w:sz w:val="18"/>
                <w:szCs w:val="18"/>
              </w:rPr>
              <w:t>38</w:t>
            </w:r>
          </w:p>
          <w:p w14:paraId="6D0F36B9" w14:textId="77777777" w:rsidR="00055F9F" w:rsidRPr="006532DC" w:rsidRDefault="00055F9F" w:rsidP="00055F9F">
            <w:pPr>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p>
          <w:p w14:paraId="7BB3511D" w14:textId="77777777" w:rsidR="00055F9F" w:rsidRPr="007C57EE" w:rsidRDefault="00055F9F" w:rsidP="00055F9F">
            <w:pPr>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lang w:val="da-DK"/>
              </w:rPr>
            </w:pPr>
            <w:r w:rsidRPr="007C57EE">
              <w:rPr>
                <w:rFonts w:eastAsia="Open Sans" w:cs="Open Sans"/>
                <w:color w:val="auto"/>
                <w:sz w:val="18"/>
                <w:szCs w:val="18"/>
                <w:lang w:val="da-DK"/>
              </w:rPr>
              <w:t>Geeks for Geeks quiz:</w:t>
            </w:r>
          </w:p>
          <w:p w14:paraId="293BB3C2" w14:textId="77777777" w:rsidR="00055F9F" w:rsidRPr="007C57EE" w:rsidRDefault="00055F9F" w:rsidP="00055F9F">
            <w:pPr>
              <w:cnfStyle w:val="000000000000" w:firstRow="0" w:lastRow="0" w:firstColumn="0" w:lastColumn="0" w:oddVBand="0" w:evenVBand="0" w:oddHBand="0" w:evenHBand="0" w:firstRowFirstColumn="0" w:firstRowLastColumn="0" w:lastRowFirstColumn="0" w:lastRowLastColumn="0"/>
              <w:rPr>
                <w:rFonts w:eastAsia="Open Sans" w:cs="Open Sans"/>
                <w:b/>
                <w:bCs/>
                <w:sz w:val="18"/>
                <w:szCs w:val="18"/>
                <w:lang w:val="da-DK"/>
              </w:rPr>
            </w:pPr>
            <w:hyperlink r:id="rId42">
              <w:r w:rsidRPr="007C57EE">
                <w:rPr>
                  <w:rStyle w:val="Hyperlink"/>
                  <w:rFonts w:eastAsia="Open Sans" w:cs="Open Sans"/>
                  <w:sz w:val="18"/>
                  <w:szCs w:val="18"/>
                  <w:lang w:val="da-DK"/>
                </w:rPr>
                <w:t>https://www.geeksforgeeks.org/quizzes/quiz-on-memory-management/</w:t>
              </w:r>
            </w:hyperlink>
          </w:p>
          <w:p w14:paraId="726BD471" w14:textId="77777777" w:rsidR="00055F9F" w:rsidRPr="007C57EE" w:rsidRDefault="00055F9F" w:rsidP="00055F9F">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lang w:val="da-DK"/>
              </w:rPr>
            </w:pPr>
          </w:p>
          <w:p w14:paraId="58714F5F" w14:textId="77777777" w:rsidR="00055F9F" w:rsidRPr="007C57EE" w:rsidRDefault="00055F9F" w:rsidP="00055F9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da-DK"/>
              </w:rPr>
            </w:pPr>
          </w:p>
        </w:tc>
        <w:tc>
          <w:tcPr>
            <w:tcW w:w="1984" w:type="dxa"/>
          </w:tcPr>
          <w:p w14:paraId="1BC48DDF" w14:textId="7CE8AD67" w:rsidR="00055F9F" w:rsidRPr="00952119" w:rsidRDefault="33C8B1D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76061F2F" w14:textId="18C004AC" w:rsidR="00055F9F" w:rsidRPr="00952119" w:rsidRDefault="33C8B1D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62B3FEBB" w14:textId="1B9E3864" w:rsidR="00055F9F" w:rsidRPr="00952119" w:rsidRDefault="33C8B1D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24726E36" w14:textId="71996FB6" w:rsidR="00055F9F" w:rsidRPr="00952119" w:rsidRDefault="33C8B1D1"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52382293" w14:textId="7CBDEC16" w:rsidR="00055F9F" w:rsidRPr="00952119" w:rsidRDefault="00055F9F" w:rsidP="00952119">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0DFEC3BC" w14:textId="57B87569" w:rsidR="00055F9F" w:rsidRPr="00952119" w:rsidRDefault="00055F9F"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02D36F20" w14:textId="22BE847B" w:rsidR="42D24955" w:rsidRPr="00952119" w:rsidRDefault="42D24955"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52119">
              <w:rPr>
                <w:rFonts w:asciiTheme="minorHAnsi" w:eastAsia="Open Sans" w:hAnsiTheme="minorHAnsi" w:cs="Open Sans"/>
                <w:b w:val="0"/>
                <w:bCs w:val="0"/>
                <w:noProof w:val="0"/>
                <w:color w:val="000000" w:themeColor="text1"/>
                <w:sz w:val="18"/>
                <w:szCs w:val="18"/>
                <w:lang w:val="en-GB"/>
              </w:rPr>
              <w:t>Critical thinking</w:t>
            </w:r>
          </w:p>
          <w:p w14:paraId="42488C00" w14:textId="2153AEC2" w:rsidR="00055F9F" w:rsidRPr="00952119" w:rsidRDefault="33C8B1D1"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52119">
              <w:rPr>
                <w:rFonts w:asciiTheme="minorHAnsi" w:eastAsia="Open Sans" w:hAnsiTheme="minorHAnsi" w:cs="Open Sans"/>
                <w:b w:val="0"/>
                <w:bCs w:val="0"/>
                <w:noProof w:val="0"/>
                <w:color w:val="000000" w:themeColor="text1"/>
                <w:sz w:val="18"/>
                <w:szCs w:val="18"/>
                <w:lang w:val="en-GB"/>
              </w:rPr>
              <w:t>Productivity</w:t>
            </w:r>
          </w:p>
          <w:p w14:paraId="70A679BD" w14:textId="3A21C5F4" w:rsidR="42D24955" w:rsidRPr="00952119" w:rsidRDefault="42D24955"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52119">
              <w:rPr>
                <w:rFonts w:asciiTheme="minorHAnsi" w:eastAsia="Open Sans" w:hAnsiTheme="minorHAnsi" w:cs="Open Sans"/>
                <w:b w:val="0"/>
                <w:bCs w:val="0"/>
                <w:noProof w:val="0"/>
                <w:color w:val="000000" w:themeColor="text1"/>
                <w:sz w:val="18"/>
                <w:szCs w:val="18"/>
                <w:lang w:val="en-GB"/>
              </w:rPr>
              <w:t>Initiative</w:t>
            </w:r>
          </w:p>
          <w:p w14:paraId="2FA26B43" w14:textId="0717616A" w:rsidR="42D24955" w:rsidRPr="00952119" w:rsidRDefault="42D24955"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52119">
              <w:rPr>
                <w:rFonts w:asciiTheme="minorHAnsi" w:eastAsia="Open Sans" w:hAnsiTheme="minorHAnsi" w:cs="Open Sans"/>
                <w:b w:val="0"/>
                <w:bCs w:val="0"/>
                <w:noProof w:val="0"/>
                <w:color w:val="000000" w:themeColor="text1"/>
                <w:sz w:val="18"/>
                <w:szCs w:val="18"/>
                <w:lang w:val="en-GB"/>
              </w:rPr>
              <w:t>Self-direction</w:t>
            </w:r>
          </w:p>
          <w:p w14:paraId="0D2AE4BA" w14:textId="06DC3565" w:rsidR="00055F9F" w:rsidRPr="00952119" w:rsidRDefault="33C8B1D1"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52119">
              <w:rPr>
                <w:rFonts w:asciiTheme="minorHAnsi" w:eastAsia="Open Sans" w:hAnsiTheme="minorHAnsi" w:cs="Open Sans"/>
                <w:b w:val="0"/>
                <w:bCs w:val="0"/>
                <w:noProof w:val="0"/>
                <w:color w:val="000000" w:themeColor="text1"/>
                <w:sz w:val="18"/>
                <w:szCs w:val="18"/>
                <w:lang w:val="en-GB"/>
              </w:rPr>
              <w:t>Analysis</w:t>
            </w:r>
          </w:p>
          <w:p w14:paraId="626D84F7" w14:textId="77269BC6" w:rsidR="42D24955" w:rsidRPr="00952119" w:rsidRDefault="42D24955"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52119">
              <w:rPr>
                <w:rFonts w:asciiTheme="minorHAnsi" w:eastAsia="Open Sans" w:hAnsiTheme="minorHAnsi" w:cs="Open Sans"/>
                <w:b w:val="0"/>
                <w:bCs w:val="0"/>
                <w:noProof w:val="0"/>
                <w:color w:val="000000" w:themeColor="text1"/>
                <w:sz w:val="18"/>
                <w:szCs w:val="18"/>
                <w:lang w:val="en-GB"/>
              </w:rPr>
              <w:t>Intellectual interest and curiosity</w:t>
            </w:r>
          </w:p>
          <w:p w14:paraId="4C9210E6" w14:textId="16082B86" w:rsidR="13AF74A6" w:rsidRPr="00952119" w:rsidRDefault="13AF74A6" w:rsidP="0095211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01A7BD12" w14:textId="62414CF8" w:rsidR="00055F9F" w:rsidRPr="00952119" w:rsidRDefault="00055F9F" w:rsidP="0095211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382ADAE" w14:textId="77777777" w:rsidR="006532DC" w:rsidRPr="00FD66E3" w:rsidRDefault="006532DC">
      <w:r w:rsidRPr="00FD66E3">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055F9F" w:rsidRPr="008542E2" w14:paraId="677ADA00" w14:textId="77777777" w:rsidTr="006532D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F47FB26" w14:textId="197EE0CC" w:rsidR="00055F9F" w:rsidRPr="008542E2" w:rsidRDefault="00055F9F" w:rsidP="00055F9F">
            <w:pPr>
              <w:pStyle w:val="TableHeading"/>
              <w:rPr>
                <w:lang w:val="en-GB"/>
              </w:rPr>
            </w:pPr>
            <w:r w:rsidRPr="008542E2">
              <w:rPr>
                <w:b/>
                <w:bCs/>
                <w:color w:val="000000" w:themeColor="text1"/>
                <w:lang w:val="en-GB"/>
              </w:rPr>
              <w:t>Week 7</w:t>
            </w:r>
            <w:r w:rsidRPr="008542E2">
              <w:rPr>
                <w:b/>
                <w:bCs/>
                <w:color w:val="000000" w:themeColor="text1"/>
                <w:lang w:val="en-GB"/>
              </w:rPr>
              <w:br/>
              <w:t>Lesson 2</w:t>
            </w:r>
          </w:p>
        </w:tc>
      </w:tr>
      <w:tr w:rsidR="00BF1AFE" w:rsidRPr="008542E2" w14:paraId="379D5FC1" w14:textId="77777777" w:rsidTr="00E53706">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76C9558" w14:textId="77777777" w:rsidR="00BF1AFE" w:rsidRPr="006532DC" w:rsidRDefault="00BF1AFE" w:rsidP="00BF1AFE">
            <w:pPr>
              <w:rPr>
                <w:sz w:val="18"/>
                <w:szCs w:val="18"/>
              </w:rPr>
            </w:pPr>
            <w:r w:rsidRPr="006532DC">
              <w:rPr>
                <w:rFonts w:eastAsia="Aptos Narrow" w:cs="Aptos Narrow"/>
                <w:color w:val="000000" w:themeColor="text1"/>
                <w:sz w:val="18"/>
                <w:szCs w:val="18"/>
              </w:rPr>
              <w:t>2.1 Numbers</w:t>
            </w:r>
          </w:p>
          <w:p w14:paraId="3BAA0FC2" w14:textId="77777777" w:rsidR="00BF1AFE" w:rsidRPr="006532DC" w:rsidRDefault="00BF1AFE" w:rsidP="00BF1AFE">
            <w:pPr>
              <w:rPr>
                <w:rFonts w:eastAsia="Aptos Narrow" w:cs="Aptos Narrow"/>
                <w:color w:val="000000" w:themeColor="text1"/>
                <w:sz w:val="18"/>
                <w:szCs w:val="18"/>
              </w:rPr>
            </w:pPr>
          </w:p>
          <w:p w14:paraId="062B6790" w14:textId="77777777" w:rsidR="00BF1AFE" w:rsidRPr="006532DC" w:rsidRDefault="00BF1AFE" w:rsidP="00BF1AFE">
            <w:pPr>
              <w:rPr>
                <w:rFonts w:eastAsia="Aptos Narrow" w:cs="Aptos Narrow"/>
                <w:color w:val="000000" w:themeColor="text1"/>
                <w:sz w:val="18"/>
                <w:szCs w:val="18"/>
              </w:rPr>
            </w:pPr>
            <w:r w:rsidRPr="006532DC">
              <w:rPr>
                <w:rFonts w:eastAsia="Aptos Narrow" w:cs="Aptos Narrow"/>
                <w:color w:val="000000" w:themeColor="text1"/>
                <w:sz w:val="18"/>
                <w:szCs w:val="18"/>
              </w:rPr>
              <w:t>Topic 2.1.1: Number bases</w:t>
            </w:r>
          </w:p>
          <w:p w14:paraId="4A30A9DF" w14:textId="77777777" w:rsidR="00BF1AFE" w:rsidRPr="006532DC" w:rsidRDefault="00BF1AFE" w:rsidP="00BF1AFE">
            <w:pPr>
              <w:rPr>
                <w:rFonts w:eastAsia="Aptos Narrow" w:cs="Aptos Narrow"/>
                <w:color w:val="000000" w:themeColor="text1"/>
                <w:sz w:val="18"/>
                <w:szCs w:val="18"/>
              </w:rPr>
            </w:pPr>
            <w:r w:rsidRPr="006532DC">
              <w:rPr>
                <w:rFonts w:eastAsia="Aptos Narrow" w:cs="Aptos Narrow"/>
                <w:color w:val="000000" w:themeColor="text1"/>
                <w:sz w:val="18"/>
                <w:szCs w:val="18"/>
              </w:rPr>
              <w:t>a) Binary</w:t>
            </w:r>
          </w:p>
          <w:p w14:paraId="47F1B072" w14:textId="77777777" w:rsidR="00BF1AFE" w:rsidRPr="006532DC" w:rsidRDefault="00BF1AFE" w:rsidP="00BF1AFE">
            <w:pPr>
              <w:rPr>
                <w:rFonts w:eastAsia="Aptos Narrow" w:cs="Aptos Narrow"/>
                <w:color w:val="000000" w:themeColor="text1"/>
                <w:sz w:val="18"/>
                <w:szCs w:val="18"/>
              </w:rPr>
            </w:pPr>
            <w:r w:rsidRPr="006532DC">
              <w:rPr>
                <w:rFonts w:eastAsia="Aptos Narrow" w:cs="Aptos Narrow"/>
                <w:color w:val="000000" w:themeColor="text1"/>
                <w:sz w:val="18"/>
                <w:szCs w:val="18"/>
              </w:rPr>
              <w:t>b) Denary</w:t>
            </w:r>
          </w:p>
          <w:p w14:paraId="1E0AD67D" w14:textId="77777777" w:rsidR="00BF1AFE" w:rsidRPr="006532DC" w:rsidRDefault="00BF1AFE" w:rsidP="00BF1AFE">
            <w:pPr>
              <w:rPr>
                <w:rFonts w:eastAsia="Aptos Narrow" w:cs="Aptos Narrow"/>
                <w:color w:val="000000" w:themeColor="text1"/>
                <w:sz w:val="18"/>
                <w:szCs w:val="18"/>
              </w:rPr>
            </w:pPr>
          </w:p>
          <w:p w14:paraId="20D3416B" w14:textId="6DA0CBC0" w:rsidR="00BF1AFE" w:rsidRPr="006532DC" w:rsidRDefault="00B542DA" w:rsidP="00BF1AFE">
            <w:pPr>
              <w:rPr>
                <w:rFonts w:eastAsia="Aptos Narrow" w:cs="Aptos Narrow"/>
                <w:color w:val="000000" w:themeColor="text1"/>
                <w:sz w:val="18"/>
                <w:szCs w:val="18"/>
              </w:rPr>
            </w:pPr>
            <w:r w:rsidRPr="00B542DA">
              <w:rPr>
                <w:rFonts w:eastAsia="Aptos Narrow" w:cs="Aptos Narrow"/>
                <w:sz w:val="18"/>
                <w:szCs w:val="18"/>
              </w:rPr>
              <w:t>Lesson title:</w:t>
            </w:r>
            <w:r w:rsidR="00BF1AFE" w:rsidRPr="006532DC">
              <w:rPr>
                <w:rFonts w:eastAsia="Aptos Narrow" w:cs="Aptos Narrow"/>
                <w:b w:val="0"/>
                <w:bCs w:val="0"/>
                <w:color w:val="000000" w:themeColor="text1"/>
                <w:sz w:val="18"/>
                <w:szCs w:val="18"/>
              </w:rPr>
              <w:t xml:space="preserve"> </w:t>
            </w:r>
          </w:p>
          <w:p w14:paraId="6F0A1773" w14:textId="63816EB3" w:rsidR="00BF1AFE" w:rsidRPr="006532DC" w:rsidRDefault="00BF1AFE" w:rsidP="00BF1AFE">
            <w:pPr>
              <w:pStyle w:val="TableText"/>
              <w:rPr>
                <w:rFonts w:asciiTheme="minorHAnsi" w:hAnsiTheme="minorHAnsi"/>
                <w:sz w:val="18"/>
                <w:szCs w:val="18"/>
                <w:lang w:val="en-GB"/>
              </w:rPr>
            </w:pPr>
            <w:r w:rsidRPr="006532DC">
              <w:rPr>
                <w:rFonts w:asciiTheme="minorHAnsi" w:eastAsia="Aptos Narrow" w:hAnsiTheme="minorHAnsi" w:cs="Aptos Narrow"/>
                <w:b w:val="0"/>
                <w:bCs w:val="0"/>
                <w:sz w:val="18"/>
                <w:szCs w:val="18"/>
                <w:lang w:val="en-GB"/>
              </w:rPr>
              <w:t>Number bases</w:t>
            </w:r>
          </w:p>
        </w:tc>
        <w:tc>
          <w:tcPr>
            <w:tcW w:w="2551" w:type="dxa"/>
            <w:shd w:val="clear" w:color="auto" w:fill="auto"/>
          </w:tcPr>
          <w:p w14:paraId="7780B825" w14:textId="77777777" w:rsidR="00BF1AFE" w:rsidRPr="003F276C" w:rsidRDefault="00BF1AFE" w:rsidP="00BF1AF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2.1.1 Number bases: binary and denary</w:t>
            </w:r>
          </w:p>
          <w:p w14:paraId="20254B98" w14:textId="77777777" w:rsidR="00BF1AFE" w:rsidRPr="006532DC" w:rsidRDefault="00BF1AFE" w:rsidP="00BF1AF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1D1CC47" w14:textId="77777777" w:rsidR="00BF1AFE" w:rsidRPr="006532DC" w:rsidRDefault="00BF1AFE"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6532DC">
              <w:rPr>
                <w:rFonts w:eastAsia="Open Sans" w:cs="Open Sans"/>
                <w:sz w:val="18"/>
                <w:szCs w:val="18"/>
              </w:rPr>
              <w:t>Students will know and understand:</w:t>
            </w:r>
          </w:p>
          <w:p w14:paraId="78969343" w14:textId="77777777" w:rsidR="00BF1AFE" w:rsidRPr="006532DC" w:rsidRDefault="00BF1AF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Definition</w:t>
            </w:r>
          </w:p>
          <w:p w14:paraId="439C5884" w14:textId="77777777" w:rsidR="00BF1AFE" w:rsidRPr="006532DC" w:rsidRDefault="00BF1AF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Function</w:t>
            </w:r>
          </w:p>
          <w:p w14:paraId="5FFC9E70" w14:textId="77777777" w:rsidR="00BF1AFE" w:rsidRPr="006532DC" w:rsidRDefault="00BF1AF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Characteristics</w:t>
            </w:r>
          </w:p>
          <w:p w14:paraId="79570A66" w14:textId="77777777" w:rsidR="00BF1AFE" w:rsidRPr="006532DC" w:rsidRDefault="00BF1AF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Why needed</w:t>
            </w:r>
          </w:p>
          <w:p w14:paraId="1B36D17C" w14:textId="77777777" w:rsidR="00BF1AFE" w:rsidRPr="006532DC" w:rsidRDefault="00BF1AFE" w:rsidP="00BF1AF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210F4137" w14:textId="438D9DEB" w:rsidR="00BF1AFE" w:rsidRPr="006532DC" w:rsidRDefault="00B542DA"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6145932D" w14:textId="77777777" w:rsidR="00BF1AFE" w:rsidRPr="006532DC" w:rsidRDefault="00BF1AF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convert unsigned integers between bases.</w:t>
            </w:r>
          </w:p>
          <w:p w14:paraId="452C0807" w14:textId="77777777" w:rsidR="00BF1AFE" w:rsidRPr="006532DC" w:rsidRDefault="00BF1AFE" w:rsidP="00BF1AF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53CD6D9" w14:textId="15A80E8B" w:rsidR="00BF1AFE" w:rsidRPr="006532DC" w:rsidRDefault="00F243C3"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4A0B28A9" w14:textId="77777777" w:rsidR="00BF1AFE" w:rsidRPr="006532DC" w:rsidRDefault="00BF1AFE" w:rsidP="00BF1AF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6532DC">
              <w:rPr>
                <w:rFonts w:eastAsia="Aptos Narrow" w:cs="Aptos Narrow"/>
                <w:color w:val="000000" w:themeColor="text1"/>
                <w:sz w:val="18"/>
                <w:szCs w:val="18"/>
              </w:rPr>
              <w:t>2.1.1 Converting between number bases</w:t>
            </w:r>
          </w:p>
          <w:p w14:paraId="713294BB" w14:textId="77777777" w:rsidR="00BF1AFE" w:rsidRPr="006532DC" w:rsidRDefault="00BF1AFE" w:rsidP="00BF1AF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auto"/>
          </w:tcPr>
          <w:p w14:paraId="2923AF77" w14:textId="58AD8E23" w:rsidR="00BF1AFE" w:rsidRPr="006532DC" w:rsidRDefault="00B542DA" w:rsidP="00BF1AFE">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BF1AFE" w:rsidRPr="006532DC">
              <w:rPr>
                <w:rFonts w:eastAsia="Open Sans" w:cs="Open Sans"/>
                <w:sz w:val="18"/>
                <w:szCs w:val="18"/>
              </w:rPr>
              <w:t xml:space="preserve">  </w:t>
            </w:r>
          </w:p>
          <w:p w14:paraId="590F3A6D" w14:textId="77777777" w:rsidR="00BF1AFE" w:rsidRPr="006532DC" w:rsidRDefault="00BF1AFE"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Discuss the place values in binary and denary and how they can be used to make a unique representation for each unsigned integer</w:t>
            </w:r>
          </w:p>
          <w:p w14:paraId="38414B67" w14:textId="77777777" w:rsidR="00BF1AFE" w:rsidRPr="006532DC" w:rsidRDefault="00BF1AFE"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Teacher demonstrates conversions from binary to denary and vice versa</w:t>
            </w:r>
          </w:p>
          <w:p w14:paraId="3BF68629" w14:textId="77777777" w:rsidR="00BF1AFE" w:rsidRPr="006532DC" w:rsidRDefault="00BF1AFE"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Students identify key terms and make notes on definition, function, characteristics and why number bases are needed</w:t>
            </w:r>
          </w:p>
          <w:p w14:paraId="7B85A144" w14:textId="77777777" w:rsidR="00BF1AFE" w:rsidRPr="006532DC" w:rsidRDefault="00BF1AFE"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Complete Activity 1 on p42</w:t>
            </w:r>
          </w:p>
          <w:p w14:paraId="5088ADC1" w14:textId="77777777" w:rsidR="00BF1AFE" w:rsidRPr="006532DC" w:rsidRDefault="00BF1AFE" w:rsidP="00BF1AFE">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6532DC">
              <w:rPr>
                <w:rFonts w:eastAsia="Open Sans" w:cs="Open Sans"/>
                <w:sz w:val="18"/>
                <w:szCs w:val="18"/>
              </w:rPr>
              <w:t xml:space="preserve"> </w:t>
            </w:r>
          </w:p>
          <w:p w14:paraId="267EAF4A" w14:textId="00723851" w:rsidR="00BF1AFE" w:rsidRPr="006532DC" w:rsidRDefault="00B542DA" w:rsidP="00BF1AFE">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BF1AFE" w:rsidRPr="006532DC">
              <w:rPr>
                <w:rFonts w:eastAsia="Open Sans" w:cs="Open Sans"/>
                <w:sz w:val="18"/>
                <w:szCs w:val="18"/>
              </w:rPr>
              <w:t xml:space="preserve">: </w:t>
            </w:r>
          </w:p>
          <w:p w14:paraId="65176C1E" w14:textId="77777777" w:rsidR="00BF1AFE" w:rsidRPr="006532DC" w:rsidRDefault="00BF1AFE"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Students complete questions on IsaacCS</w:t>
            </w:r>
          </w:p>
          <w:p w14:paraId="44ED4292" w14:textId="77777777" w:rsidR="00BF1AFE" w:rsidRPr="006532DC" w:rsidRDefault="00BF1AFE" w:rsidP="00BF1AFE">
            <w:pPr>
              <w:pStyle w:val="ListParagraph"/>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highlight w:val="yellow"/>
              </w:rPr>
            </w:pPr>
          </w:p>
          <w:p w14:paraId="3C80B0D0" w14:textId="77777777" w:rsidR="00BF1AFE" w:rsidRPr="006532DC" w:rsidRDefault="00BF1AFE" w:rsidP="00BF1AF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5D1FA657" w14:textId="113FFAF5" w:rsidR="00BF1AFE" w:rsidRPr="000133E7" w:rsidRDefault="00454F20" w:rsidP="00BF1AFE">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454F20">
              <w:rPr>
                <w:rFonts w:eastAsia="Aptos Narrow" w:cs="Aptos Narrow"/>
                <w:b/>
                <w:bCs/>
                <w:color w:val="000000" w:themeColor="text1"/>
                <w:sz w:val="18"/>
                <w:szCs w:val="18"/>
              </w:rPr>
              <w:t>Pearson Edexcel International A-level Computer Science Student Book 1:</w:t>
            </w:r>
            <w:r w:rsidR="00BF1AFE" w:rsidRPr="003F276C">
              <w:rPr>
                <w:rFonts w:eastAsia="Aptos Narrow" w:cs="Aptos Narrow"/>
                <w:b/>
                <w:bCs/>
                <w:color w:val="000000" w:themeColor="text1"/>
                <w:sz w:val="18"/>
                <w:szCs w:val="18"/>
              </w:rPr>
              <w:t xml:space="preserve"> </w:t>
            </w:r>
            <w:r w:rsidR="00BF1AFE" w:rsidRPr="000133E7">
              <w:rPr>
                <w:rFonts w:eastAsia="Aptos Narrow" w:cs="Aptos Narrow"/>
                <w:color w:val="000000" w:themeColor="text1"/>
                <w:sz w:val="18"/>
                <w:szCs w:val="18"/>
              </w:rPr>
              <w:t>pp. 40-42</w:t>
            </w:r>
          </w:p>
          <w:p w14:paraId="223D4680" w14:textId="77777777" w:rsidR="00BF1AFE" w:rsidRPr="006532DC" w:rsidRDefault="00BF1AFE" w:rsidP="00BF1AF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23C66FBF" w14:textId="77777777" w:rsidR="00BF1AFE" w:rsidRPr="006532DC" w:rsidRDefault="00BF1AFE" w:rsidP="00BF1AFE">
            <w:pPr>
              <w:cnfStyle w:val="000000100000" w:firstRow="0" w:lastRow="0" w:firstColumn="0" w:lastColumn="0" w:oddVBand="0" w:evenVBand="0" w:oddHBand="1" w:evenHBand="0" w:firstRowFirstColumn="0" w:firstRowLastColumn="0" w:lastRowFirstColumn="0" w:lastRowLastColumn="0"/>
              <w:rPr>
                <w:sz w:val="18"/>
                <w:szCs w:val="18"/>
              </w:rPr>
            </w:pPr>
            <w:r w:rsidRPr="006532DC">
              <w:rPr>
                <w:rFonts w:eastAsia="Aptos Narrow" w:cs="Aptos Narrow"/>
                <w:color w:val="000000" w:themeColor="text1"/>
                <w:sz w:val="18"/>
                <w:szCs w:val="18"/>
              </w:rPr>
              <w:t>Search for web-based games to practise calculations</w:t>
            </w:r>
          </w:p>
          <w:p w14:paraId="0EB9C4A9" w14:textId="77777777" w:rsidR="00BF1AFE" w:rsidRPr="006532DC" w:rsidRDefault="00BF1AFE" w:rsidP="00BF1AFE">
            <w:pPr>
              <w:cnfStyle w:val="000000100000" w:firstRow="0" w:lastRow="0" w:firstColumn="0" w:lastColumn="0" w:oddVBand="0" w:evenVBand="0" w:oddHBand="1" w:evenHBand="0" w:firstRowFirstColumn="0" w:firstRowLastColumn="0" w:lastRowFirstColumn="0" w:lastRowLastColumn="0"/>
              <w:rPr>
                <w:sz w:val="18"/>
                <w:szCs w:val="18"/>
              </w:rPr>
            </w:pPr>
            <w:r w:rsidRPr="006532DC">
              <w:rPr>
                <w:rFonts w:eastAsia="Aptos Narrow" w:cs="Aptos Narrow"/>
                <w:color w:val="000000" w:themeColor="text1"/>
                <w:sz w:val="18"/>
                <w:szCs w:val="18"/>
              </w:rPr>
              <w:t>e.g. Penjee</w:t>
            </w:r>
          </w:p>
          <w:p w14:paraId="07BA4BCF" w14:textId="77777777" w:rsidR="00BF1AFE" w:rsidRDefault="00BF1AFE" w:rsidP="00BF1AFE">
            <w:pPr>
              <w:cnfStyle w:val="000000100000" w:firstRow="0" w:lastRow="0" w:firstColumn="0" w:lastColumn="0" w:oddVBand="0" w:evenVBand="0" w:oddHBand="1" w:evenHBand="0" w:firstRowFirstColumn="0" w:firstRowLastColumn="0" w:lastRowFirstColumn="0" w:lastRowLastColumn="0"/>
            </w:pPr>
            <w:hyperlink r:id="rId43">
              <w:r w:rsidRPr="006532DC">
                <w:rPr>
                  <w:rStyle w:val="Hyperlink"/>
                  <w:rFonts w:eastAsia="Aptos Narrow" w:cs="Aptos Narrow"/>
                  <w:sz w:val="18"/>
                  <w:szCs w:val="18"/>
                </w:rPr>
                <w:t>https://games.penjee.com/binary-numbers-game/</w:t>
              </w:r>
            </w:hyperlink>
          </w:p>
          <w:p w14:paraId="02EB3B1B" w14:textId="780CB8B8" w:rsidR="009668C1" w:rsidRPr="009668C1" w:rsidRDefault="009668C1" w:rsidP="00BF1AFE">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9668C1">
              <w:rPr>
                <w:rFonts w:eastAsia="Aptos Narrow" w:cs="Aptos Narrow"/>
                <w:color w:val="000000" w:themeColor="text1"/>
                <w:sz w:val="18"/>
                <w:szCs w:val="18"/>
              </w:rPr>
              <w:t>IsaacCS</w:t>
            </w:r>
          </w:p>
          <w:p w14:paraId="438DA94B" w14:textId="77777777" w:rsidR="009668C1" w:rsidRPr="009668C1" w:rsidRDefault="009668C1" w:rsidP="009668C1">
            <w:pPr>
              <w:cnfStyle w:val="000000100000" w:firstRow="0" w:lastRow="0" w:firstColumn="0" w:lastColumn="0" w:oddVBand="0" w:evenVBand="0" w:oddHBand="1" w:evenHBand="0" w:firstRowFirstColumn="0" w:firstRowLastColumn="0" w:lastRowFirstColumn="0" w:lastRowLastColumn="0"/>
              <w:rPr>
                <w:rStyle w:val="Hyperlink"/>
                <w:rFonts w:eastAsia="Aptos Narrow" w:cs="Aptos Narrow"/>
                <w:sz w:val="18"/>
              </w:rPr>
            </w:pPr>
            <w:hyperlink r:id="rId44">
              <w:r w:rsidRPr="009668C1">
                <w:rPr>
                  <w:rStyle w:val="Hyperlink"/>
                  <w:rFonts w:eastAsia="Aptos Narrow" w:cs="Aptos Narrow"/>
                  <w:sz w:val="18"/>
                  <w:szCs w:val="18"/>
                </w:rPr>
                <w:t>https://isaaccomputerscience.org/concepts/data_numbases_conversions?topic=number_representation</w:t>
              </w:r>
            </w:hyperlink>
          </w:p>
          <w:p w14:paraId="300BDE2D" w14:textId="77777777" w:rsidR="00BF1AFE" w:rsidRPr="006532DC" w:rsidRDefault="00BF1AFE" w:rsidP="00BF1A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auto"/>
          </w:tcPr>
          <w:p w14:paraId="5434F9F3" w14:textId="3B092A98" w:rsidR="00BF1AFE" w:rsidRPr="00952119" w:rsidRDefault="3CC579D8"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26ECC099" w14:textId="0043BDA4" w:rsidR="00BF1AFE" w:rsidRPr="00952119" w:rsidRDefault="3CC579D8"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Communication</w:t>
            </w:r>
          </w:p>
          <w:p w14:paraId="45D1F2CF" w14:textId="2CA7D786" w:rsidR="00BF1AFE" w:rsidRPr="00952119" w:rsidRDefault="3CC579D8"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40C3E6C5" w14:textId="4965ADD3" w:rsidR="00BF1AFE" w:rsidRPr="00952119" w:rsidRDefault="3CC579D8"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2328F9A3" w14:textId="02EE0124" w:rsidR="00BF1AFE" w:rsidRPr="00952119" w:rsidRDefault="00BF1AFE" w:rsidP="00952119">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52572A2E" w14:textId="3A0909B7" w:rsidR="00BF1AFE" w:rsidRPr="00952119" w:rsidRDefault="00BF1AFE"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7F015B68" w14:textId="3FCCE9DE" w:rsidR="00BF1AFE" w:rsidRPr="00952119" w:rsidRDefault="3CC579D8"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Problem solving</w:t>
            </w:r>
          </w:p>
          <w:p w14:paraId="31F97D80" w14:textId="2B3F7600" w:rsidR="00BF1AFE" w:rsidRPr="00952119" w:rsidRDefault="3CC579D8"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Critical thinking</w:t>
            </w:r>
          </w:p>
          <w:p w14:paraId="0FB3A601" w14:textId="42D364BA" w:rsidR="00BF1AFE" w:rsidRPr="00952119" w:rsidRDefault="3CC579D8"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Analysis</w:t>
            </w:r>
          </w:p>
          <w:p w14:paraId="1D6D1E55" w14:textId="2DC11DFD" w:rsidR="00BF1AFE" w:rsidRPr="00952119" w:rsidRDefault="3CC579D8" w:rsidP="0095211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52119">
              <w:rPr>
                <w:rFonts w:asciiTheme="minorHAnsi" w:eastAsia="Open Sans" w:hAnsiTheme="minorHAnsi" w:cs="Open Sans"/>
                <w:color w:val="000000" w:themeColor="text1"/>
                <w:sz w:val="18"/>
                <w:szCs w:val="18"/>
              </w:rPr>
              <w:t>Interpretation</w:t>
            </w:r>
          </w:p>
          <w:p w14:paraId="74FA0BA3" w14:textId="425D37DB" w:rsidR="00BF1AFE" w:rsidRPr="00952119" w:rsidRDefault="00BF1AFE" w:rsidP="0095211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547C821" w14:textId="77777777" w:rsidR="00816592" w:rsidRDefault="00816592">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BF1AFE" w:rsidRPr="008542E2" w14:paraId="67D8841A" w14:textId="77777777" w:rsidTr="00A7490E">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B6F4C8D" w14:textId="6654FBAB" w:rsidR="00BF1AFE" w:rsidRPr="008542E2" w:rsidRDefault="00BF1AFE" w:rsidP="00BF1AFE">
            <w:pPr>
              <w:pStyle w:val="TableHeading"/>
              <w:rPr>
                <w:lang w:val="en-GB"/>
              </w:rPr>
            </w:pPr>
            <w:r w:rsidRPr="008542E2">
              <w:rPr>
                <w:b/>
                <w:bCs/>
                <w:color w:val="000000" w:themeColor="text1"/>
                <w:lang w:val="en-GB"/>
              </w:rPr>
              <w:t>Week 7</w:t>
            </w:r>
            <w:r w:rsidRPr="008542E2">
              <w:rPr>
                <w:b/>
                <w:bCs/>
                <w:color w:val="000000" w:themeColor="text1"/>
                <w:lang w:val="en-GB"/>
              </w:rPr>
              <w:br/>
              <w:t>Lesson 3</w:t>
            </w:r>
          </w:p>
        </w:tc>
      </w:tr>
      <w:tr w:rsidR="00BF0F85" w:rsidRPr="00E45280" w14:paraId="1ED49C2D" w14:textId="77777777" w:rsidTr="00E53706">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CE89317" w14:textId="77777777" w:rsidR="00BF0F85" w:rsidRPr="00A7490E" w:rsidRDefault="00BF0F85" w:rsidP="00BF0F85">
            <w:pPr>
              <w:rPr>
                <w:rFonts w:eastAsia="Aptos Narrow" w:cs="Aptos Narrow"/>
                <w:color w:val="000000" w:themeColor="text1"/>
                <w:sz w:val="18"/>
                <w:szCs w:val="18"/>
              </w:rPr>
            </w:pPr>
            <w:r w:rsidRPr="00A7490E">
              <w:rPr>
                <w:rFonts w:eastAsia="Aptos Narrow" w:cs="Aptos Narrow"/>
                <w:color w:val="000000" w:themeColor="text1"/>
                <w:sz w:val="18"/>
                <w:szCs w:val="18"/>
              </w:rPr>
              <w:t>Topic 2.1.1: Number bases</w:t>
            </w:r>
          </w:p>
          <w:p w14:paraId="715FB764" w14:textId="77777777" w:rsidR="00BF0F85" w:rsidRPr="00A7490E" w:rsidRDefault="00BF0F85" w:rsidP="00BF0F85">
            <w:pPr>
              <w:rPr>
                <w:rFonts w:eastAsia="Aptos Narrow" w:cs="Aptos Narrow"/>
                <w:color w:val="000000" w:themeColor="text1"/>
                <w:sz w:val="18"/>
                <w:szCs w:val="18"/>
              </w:rPr>
            </w:pPr>
            <w:r w:rsidRPr="00A7490E">
              <w:rPr>
                <w:rFonts w:eastAsia="Aptos Narrow" w:cs="Aptos Narrow"/>
                <w:color w:val="000000" w:themeColor="text1"/>
                <w:sz w:val="18"/>
                <w:szCs w:val="18"/>
              </w:rPr>
              <w:t>b) Binary</w:t>
            </w:r>
          </w:p>
          <w:p w14:paraId="000B5B19" w14:textId="77777777" w:rsidR="00BF0F85" w:rsidRPr="00A7490E" w:rsidRDefault="00BF0F85" w:rsidP="00BF0F85">
            <w:pPr>
              <w:rPr>
                <w:rFonts w:eastAsia="Aptos Narrow" w:cs="Aptos Narrow"/>
                <w:color w:val="000000" w:themeColor="text1"/>
                <w:sz w:val="18"/>
                <w:szCs w:val="18"/>
              </w:rPr>
            </w:pPr>
            <w:r w:rsidRPr="00A7490E">
              <w:rPr>
                <w:rFonts w:eastAsia="Aptos Narrow" w:cs="Aptos Narrow"/>
                <w:color w:val="000000" w:themeColor="text1"/>
                <w:sz w:val="18"/>
                <w:szCs w:val="18"/>
              </w:rPr>
              <w:t>c) Hexadecimal</w:t>
            </w:r>
          </w:p>
          <w:p w14:paraId="4EB28F32" w14:textId="77777777" w:rsidR="00BF0F85" w:rsidRPr="00A7490E" w:rsidRDefault="00BF0F85" w:rsidP="00BF0F85">
            <w:pPr>
              <w:rPr>
                <w:rFonts w:eastAsia="Aptos Narrow" w:cs="Aptos Narrow"/>
                <w:color w:val="000000" w:themeColor="text1"/>
                <w:sz w:val="18"/>
                <w:szCs w:val="18"/>
              </w:rPr>
            </w:pPr>
          </w:p>
          <w:p w14:paraId="332C4516" w14:textId="666D67D8" w:rsidR="00BF0F85" w:rsidRPr="00A7490E" w:rsidRDefault="00B542DA" w:rsidP="00BF0F85">
            <w:pPr>
              <w:rPr>
                <w:rFonts w:eastAsia="Aptos Narrow" w:cs="Aptos Narrow"/>
                <w:color w:val="000000" w:themeColor="text1"/>
                <w:sz w:val="18"/>
                <w:szCs w:val="18"/>
              </w:rPr>
            </w:pPr>
            <w:r w:rsidRPr="00B542DA">
              <w:rPr>
                <w:rFonts w:eastAsia="Aptos Narrow" w:cs="Aptos Narrow"/>
                <w:sz w:val="18"/>
                <w:szCs w:val="18"/>
              </w:rPr>
              <w:t>Lesson title:</w:t>
            </w:r>
            <w:r w:rsidR="00BF0F85" w:rsidRPr="00A7490E">
              <w:rPr>
                <w:rFonts w:eastAsia="Aptos Narrow" w:cs="Aptos Narrow"/>
                <w:b w:val="0"/>
                <w:bCs w:val="0"/>
                <w:color w:val="000000" w:themeColor="text1"/>
                <w:sz w:val="18"/>
                <w:szCs w:val="18"/>
              </w:rPr>
              <w:t xml:space="preserve"> </w:t>
            </w:r>
          </w:p>
          <w:p w14:paraId="7850D333" w14:textId="44632EE4" w:rsidR="00BF0F85" w:rsidRPr="00A7490E" w:rsidRDefault="00BF0F85" w:rsidP="00BF0F85">
            <w:pPr>
              <w:pStyle w:val="TableHeading"/>
              <w:rPr>
                <w:rFonts w:asciiTheme="minorHAnsi" w:hAnsiTheme="minorHAnsi"/>
                <w:color w:val="000000" w:themeColor="text1"/>
                <w:sz w:val="18"/>
                <w:szCs w:val="18"/>
                <w:lang w:val="en-GB"/>
              </w:rPr>
            </w:pPr>
            <w:r w:rsidRPr="00A7490E">
              <w:rPr>
                <w:rFonts w:asciiTheme="minorHAnsi" w:eastAsia="Aptos Narrow" w:hAnsiTheme="minorHAnsi" w:cs="Aptos Narrow"/>
                <w:color w:val="000000" w:themeColor="text1"/>
                <w:sz w:val="18"/>
                <w:szCs w:val="18"/>
                <w:lang w:val="en-GB"/>
              </w:rPr>
              <w:t>Number bases</w:t>
            </w:r>
          </w:p>
        </w:tc>
        <w:tc>
          <w:tcPr>
            <w:tcW w:w="2551" w:type="dxa"/>
            <w:shd w:val="clear" w:color="auto" w:fill="auto"/>
          </w:tcPr>
          <w:p w14:paraId="2C0AA8C3" w14:textId="77777777" w:rsidR="00BF0F85" w:rsidRPr="003F276C" w:rsidRDefault="00BF0F85" w:rsidP="00BF0F85">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2.1.1 Number bases: further binary and hexadecimal</w:t>
            </w:r>
          </w:p>
          <w:p w14:paraId="7EE98043" w14:textId="77777777" w:rsidR="00BF0F85" w:rsidRPr="00A7490E" w:rsidRDefault="00BF0F85"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A7490E">
              <w:rPr>
                <w:rFonts w:eastAsia="Open Sans" w:cs="Open Sans"/>
                <w:sz w:val="18"/>
                <w:szCs w:val="18"/>
              </w:rPr>
              <w:t>Students will know and understand:</w:t>
            </w:r>
          </w:p>
          <w:p w14:paraId="5EEA987A" w14:textId="77777777" w:rsidR="00BF0F85" w:rsidRPr="00A7490E" w:rsidRDefault="00BF0F8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Definition</w:t>
            </w:r>
          </w:p>
          <w:p w14:paraId="68E87030" w14:textId="77777777" w:rsidR="00BF0F85" w:rsidRPr="00A7490E" w:rsidRDefault="00BF0F8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Function</w:t>
            </w:r>
          </w:p>
          <w:p w14:paraId="3824C28C" w14:textId="77777777" w:rsidR="00BF0F85" w:rsidRPr="00A7490E" w:rsidRDefault="00BF0F8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Characteristics</w:t>
            </w:r>
          </w:p>
          <w:p w14:paraId="754837EB" w14:textId="77777777" w:rsidR="00BF0F85" w:rsidRPr="00A7490E" w:rsidRDefault="00BF0F8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Why needed</w:t>
            </w:r>
          </w:p>
          <w:p w14:paraId="6E962203" w14:textId="77777777" w:rsidR="00BF0F85" w:rsidRPr="00A7490E" w:rsidRDefault="00BF0F85" w:rsidP="00BF0F85">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0A3BFCF" w14:textId="56C02B95" w:rsidR="00BF0F85" w:rsidRPr="00A7490E" w:rsidRDefault="00B542DA"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75021F45" w14:textId="77777777" w:rsidR="00BF0F85" w:rsidRPr="00A7490E" w:rsidRDefault="00BF0F8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convert unsigned integers between bases.</w:t>
            </w:r>
          </w:p>
          <w:p w14:paraId="6D76874F" w14:textId="77777777" w:rsidR="00BF0F85" w:rsidRPr="00A7490E" w:rsidRDefault="00BF0F85" w:rsidP="00BF0F85">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731DB9B" w14:textId="78D2472C" w:rsidR="00BF0F85" w:rsidRPr="00A7490E" w:rsidRDefault="00F243C3"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4EC2B787" w14:textId="77777777" w:rsidR="00BF0F85" w:rsidRPr="00A7490E" w:rsidRDefault="00BF0F85" w:rsidP="00BF0F85">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A7490E">
              <w:rPr>
                <w:rFonts w:eastAsia="Aptos Narrow" w:cs="Aptos Narrow"/>
                <w:color w:val="000000" w:themeColor="text1"/>
                <w:sz w:val="18"/>
                <w:szCs w:val="18"/>
              </w:rPr>
              <w:t>2.1.1 Converting between number bases</w:t>
            </w:r>
          </w:p>
          <w:p w14:paraId="4FC35219" w14:textId="77777777" w:rsidR="00BF0F85" w:rsidRPr="00A7490E" w:rsidRDefault="00BF0F85" w:rsidP="00BF0F8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1F079761" w14:textId="54598F84" w:rsidR="00BF0F85" w:rsidRPr="00A7490E" w:rsidRDefault="00B542DA" w:rsidP="00BF0F85">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BF0F85" w:rsidRPr="00A7490E">
              <w:rPr>
                <w:rFonts w:eastAsia="Open Sans" w:cs="Open Sans"/>
                <w:sz w:val="18"/>
                <w:szCs w:val="18"/>
              </w:rPr>
              <w:t xml:space="preserve">  </w:t>
            </w:r>
          </w:p>
          <w:p w14:paraId="014715D8" w14:textId="77777777" w:rsidR="00BF0F85" w:rsidRPr="00A7490E" w:rsidRDefault="00BF0F85"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Recap binary from last lesson</w:t>
            </w:r>
          </w:p>
          <w:p w14:paraId="1F1DBC63" w14:textId="77777777" w:rsidR="00BF0F85" w:rsidRPr="00A7490E" w:rsidRDefault="00BF0F85"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Discuss the place values in hexadecimal and how they can be used to make a unique representation for each unsigned integer</w:t>
            </w:r>
          </w:p>
          <w:p w14:paraId="52D0EF4B" w14:textId="77777777" w:rsidR="00BF0F85" w:rsidRPr="00A7490E" w:rsidRDefault="00BF0F85"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 xml:space="preserve">Teacher demonstrates conversions in each direction between hexadecimal, binary and denary </w:t>
            </w:r>
          </w:p>
          <w:p w14:paraId="3478E09C" w14:textId="77777777" w:rsidR="00BF0F85" w:rsidRPr="00A7490E" w:rsidRDefault="00BF0F85"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Students identify key terms and make notes on definition, function, characteristics and why number bases are needed</w:t>
            </w:r>
          </w:p>
          <w:p w14:paraId="1C4D8010" w14:textId="77777777" w:rsidR="00BF0F85" w:rsidRPr="00A7490E" w:rsidRDefault="00BF0F85"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Complete activity 2 on p43</w:t>
            </w:r>
          </w:p>
          <w:p w14:paraId="6436B2E9" w14:textId="77777777" w:rsidR="00BF0F85" w:rsidRPr="00A7490E" w:rsidRDefault="00BF0F85" w:rsidP="00BF0F85">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A7490E">
              <w:rPr>
                <w:rFonts w:eastAsia="Open Sans" w:cs="Open Sans"/>
                <w:sz w:val="18"/>
                <w:szCs w:val="18"/>
              </w:rPr>
              <w:t xml:space="preserve"> </w:t>
            </w:r>
          </w:p>
          <w:p w14:paraId="217A9154" w14:textId="151F46B4" w:rsidR="00BF0F85" w:rsidRPr="00A7490E" w:rsidRDefault="00B542DA" w:rsidP="00BF0F85">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BF0F85" w:rsidRPr="00A7490E">
              <w:rPr>
                <w:rFonts w:eastAsia="Open Sans" w:cs="Open Sans"/>
                <w:sz w:val="18"/>
                <w:szCs w:val="18"/>
              </w:rPr>
              <w:t xml:space="preserve">: </w:t>
            </w:r>
          </w:p>
          <w:p w14:paraId="76260094" w14:textId="77777777" w:rsidR="00BF0F85" w:rsidRPr="00A7490E" w:rsidRDefault="00BF0F85"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Students use Formulator Tarsia to make a matching activity with values in different bases and then swap with each other.</w:t>
            </w:r>
          </w:p>
          <w:p w14:paraId="2AF12F65" w14:textId="77777777" w:rsidR="00BF0F85" w:rsidRPr="00A7490E" w:rsidRDefault="00BF0F85" w:rsidP="00BF0F85">
            <w:pPr>
              <w:pStyle w:val="ListParagraph"/>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highlight w:val="yellow"/>
              </w:rPr>
            </w:pPr>
          </w:p>
          <w:p w14:paraId="13316B9E" w14:textId="77777777" w:rsidR="00BF0F85" w:rsidRPr="00A7490E" w:rsidRDefault="00BF0F85" w:rsidP="00BF0F8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01B3F276" w14:textId="1F11E70E" w:rsidR="00BF0F85" w:rsidRPr="000133E7" w:rsidRDefault="00454F20" w:rsidP="00BF0F85">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454F20">
              <w:rPr>
                <w:rFonts w:eastAsia="Aptos Narrow" w:cs="Aptos Narrow"/>
                <w:b/>
                <w:bCs/>
                <w:color w:val="000000" w:themeColor="text1"/>
                <w:sz w:val="18"/>
                <w:szCs w:val="18"/>
              </w:rPr>
              <w:t>Pearson Edexcel International A-level Computer Science Student Book 1:</w:t>
            </w:r>
            <w:r w:rsidR="00BF0F85" w:rsidRPr="003F276C">
              <w:rPr>
                <w:rFonts w:eastAsia="Aptos Narrow" w:cs="Aptos Narrow"/>
                <w:b/>
                <w:bCs/>
                <w:color w:val="000000" w:themeColor="text1"/>
                <w:sz w:val="18"/>
                <w:szCs w:val="18"/>
              </w:rPr>
              <w:t xml:space="preserve"> </w:t>
            </w:r>
            <w:r w:rsidR="00BF0F85" w:rsidRPr="000133E7">
              <w:rPr>
                <w:rFonts w:eastAsia="Aptos Narrow" w:cs="Aptos Narrow"/>
                <w:color w:val="000000" w:themeColor="text1"/>
                <w:sz w:val="18"/>
                <w:szCs w:val="18"/>
              </w:rPr>
              <w:t>pp. 42-43</w:t>
            </w:r>
          </w:p>
          <w:p w14:paraId="6F695841" w14:textId="77777777" w:rsidR="00BF0F85" w:rsidRPr="00A7490E" w:rsidRDefault="00BF0F85" w:rsidP="00BF0F85">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D0C24A0" w14:textId="77777777" w:rsidR="00AF311F" w:rsidRDefault="00BF0F85" w:rsidP="00BF0F85">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lang w:val="pl-PL"/>
              </w:rPr>
            </w:pPr>
            <w:r w:rsidRPr="007C57EE">
              <w:rPr>
                <w:rFonts w:eastAsia="Aptos Narrow" w:cs="Aptos Narrow"/>
                <w:color w:val="000000" w:themeColor="text1"/>
                <w:sz w:val="18"/>
                <w:szCs w:val="18"/>
                <w:lang w:val="pl-PL"/>
              </w:rPr>
              <w:t xml:space="preserve">AdaCS: </w:t>
            </w:r>
          </w:p>
          <w:p w14:paraId="376BA915" w14:textId="2C2EF657" w:rsidR="00BF0F85" w:rsidRPr="007C57EE" w:rsidRDefault="00AF311F" w:rsidP="00BF0F85">
            <w:pPr>
              <w:cnfStyle w:val="000000100000" w:firstRow="0" w:lastRow="0" w:firstColumn="0" w:lastColumn="0" w:oddVBand="0" w:evenVBand="0" w:oddHBand="1" w:evenHBand="0" w:firstRowFirstColumn="0" w:firstRowLastColumn="0" w:lastRowFirstColumn="0" w:lastRowLastColumn="0"/>
              <w:rPr>
                <w:sz w:val="18"/>
                <w:szCs w:val="18"/>
                <w:lang w:val="pl-PL"/>
              </w:rPr>
            </w:pPr>
            <w:hyperlink r:id="rId45" w:history="1">
              <w:r w:rsidRPr="00F817F2">
                <w:rPr>
                  <w:rStyle w:val="Hyperlink"/>
                  <w:rFonts w:eastAsia="Aptos Narrow" w:cs="Aptos Narrow"/>
                  <w:sz w:val="18"/>
                  <w:szCs w:val="18"/>
                  <w:lang w:val="pl-PL"/>
                </w:rPr>
                <w:t>https://adacomputerscience.org/concepts/number_conversions_hex?topic=number_representation</w:t>
              </w:r>
            </w:hyperlink>
          </w:p>
          <w:p w14:paraId="69FA3A67" w14:textId="77777777" w:rsidR="00BF0F85" w:rsidRPr="007C57EE" w:rsidRDefault="00BF0F85" w:rsidP="00BF0F8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pl-PL"/>
              </w:rPr>
            </w:pPr>
          </w:p>
        </w:tc>
        <w:tc>
          <w:tcPr>
            <w:tcW w:w="1984" w:type="dxa"/>
            <w:shd w:val="clear" w:color="auto" w:fill="auto"/>
          </w:tcPr>
          <w:p w14:paraId="335FE8B6" w14:textId="1A432BB2" w:rsidR="00BF0F85" w:rsidRPr="009668C1" w:rsidRDefault="47BD1F77"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752EDE16" w14:textId="743CF1F8" w:rsidR="00BF0F85" w:rsidRPr="009668C1" w:rsidRDefault="47BD1F77"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11C41BCE" w14:textId="5127A5EA" w:rsidR="00BF0F85" w:rsidRPr="009668C1" w:rsidRDefault="47BD1F77"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579034A5" w14:textId="03DF0C6A" w:rsidR="00BF0F85" w:rsidRPr="009668C1" w:rsidRDefault="47BD1F77"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10EC460E" w14:textId="605C4CA1" w:rsidR="00BF0F85" w:rsidRPr="009668C1" w:rsidRDefault="00BF0F85"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06EBF2ED" w14:textId="47AB44C8" w:rsidR="00BF0F85" w:rsidRPr="009668C1" w:rsidRDefault="00BF0F85"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F9F6F7D" w14:textId="3DBC86C4" w:rsidR="00BF0F85" w:rsidRPr="009668C1" w:rsidRDefault="00BF0F8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4F2D43F0" w14:textId="00DD571C" w:rsidR="00BF0F85" w:rsidRPr="009668C1" w:rsidRDefault="47BD1F77"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78F6C0A2" w14:textId="0F522C73" w:rsidR="00BF0F85" w:rsidRPr="009668C1" w:rsidRDefault="47BD1F77"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04CE7F0B" w14:textId="555A2387" w:rsidR="00BF0F85" w:rsidRPr="009668C1" w:rsidRDefault="47BD1F77"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04A5D4BC" w14:textId="691D2689" w:rsidR="00BF0F85" w:rsidRPr="009668C1" w:rsidRDefault="47BD1F77"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Interpretation</w:t>
            </w:r>
          </w:p>
          <w:p w14:paraId="6284E1BB" w14:textId="44E9321C" w:rsidR="00BF0F85" w:rsidRPr="009668C1" w:rsidRDefault="00BF0F8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63ED996" w14:textId="73580CC1" w:rsidR="00816592" w:rsidRPr="00FD66E3" w:rsidRDefault="00816592" w:rsidP="002C7ACB"/>
    <w:p w14:paraId="13EE330A" w14:textId="77777777" w:rsidR="00816592" w:rsidRPr="00FD66E3" w:rsidRDefault="00816592">
      <w:pPr>
        <w:spacing w:after="0" w:line="240" w:lineRule="auto"/>
      </w:pPr>
      <w:r w:rsidRPr="00FD66E3">
        <w:br w:type="page"/>
      </w:r>
    </w:p>
    <w:p w14:paraId="52CBE68A" w14:textId="77777777" w:rsidR="002C7ACB" w:rsidRPr="00FD66E3" w:rsidRDefault="002C7ACB" w:rsidP="002C7ACB"/>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2C8B2628" w14:textId="77777777" w:rsidTr="00E5370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D782AA2" w14:textId="77777777" w:rsidR="002C7ACB" w:rsidRPr="00E53706" w:rsidRDefault="002C7ACB" w:rsidP="0008761B">
            <w:pPr>
              <w:pStyle w:val="TableHeading"/>
              <w:jc w:val="center"/>
              <w:rPr>
                <w:b/>
                <w:bCs/>
                <w:color w:val="FFFFFF" w:themeColor="background1"/>
                <w:sz w:val="20"/>
                <w:szCs w:val="24"/>
                <w:lang w:val="en-GB"/>
              </w:rPr>
            </w:pPr>
            <w:r w:rsidRPr="00E53706">
              <w:rPr>
                <w:b/>
                <w:bCs/>
                <w:color w:val="FFFFFF" w:themeColor="background1"/>
                <w:sz w:val="20"/>
                <w:szCs w:val="24"/>
                <w:lang w:val="en-GB"/>
              </w:rPr>
              <w:t>Topic</w:t>
            </w:r>
            <w:r w:rsidRPr="00E53706">
              <w:rPr>
                <w:b/>
                <w:bCs/>
                <w:color w:val="FFFFFF" w:themeColor="background1"/>
                <w:sz w:val="20"/>
                <w:szCs w:val="24"/>
                <w:lang w:val="en-GB"/>
              </w:rPr>
              <w:br/>
              <w:t>Sub topic</w:t>
            </w:r>
            <w:r w:rsidRPr="00E53706">
              <w:rPr>
                <w:b/>
                <w:bCs/>
                <w:color w:val="FFFFFF" w:themeColor="background1"/>
                <w:sz w:val="20"/>
                <w:szCs w:val="24"/>
                <w:lang w:val="en-GB"/>
              </w:rPr>
              <w:br/>
            </w:r>
            <w:r w:rsidRPr="00E53706">
              <w:rPr>
                <w:b/>
                <w:bCs/>
                <w:color w:val="FFFFFF"/>
                <w:sz w:val="20"/>
                <w:szCs w:val="24"/>
                <w:lang w:val="en-GB"/>
              </w:rPr>
              <w:t>Lesson title</w:t>
            </w:r>
          </w:p>
        </w:tc>
        <w:tc>
          <w:tcPr>
            <w:tcW w:w="2551" w:type="dxa"/>
            <w:shd w:val="clear" w:color="auto" w:fill="341583" w:themeFill="accent2" w:themeFillShade="80"/>
            <w:vAlign w:val="center"/>
          </w:tcPr>
          <w:p w14:paraId="66088335"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F9E79D8" w14:textId="3DA63EB4"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 xml:space="preserve">Suggested </w:t>
            </w:r>
            <w:r w:rsidR="00B542DA" w:rsidRPr="00E53706">
              <w:rPr>
                <w:b/>
                <w:bCs/>
                <w:color w:val="FFFFFF" w:themeColor="background1"/>
                <w:sz w:val="20"/>
                <w:szCs w:val="24"/>
                <w:lang w:val="en-GB"/>
              </w:rPr>
              <w:t>Activities</w:t>
            </w:r>
          </w:p>
        </w:tc>
        <w:tc>
          <w:tcPr>
            <w:tcW w:w="2268" w:type="dxa"/>
            <w:shd w:val="clear" w:color="auto" w:fill="341583" w:themeFill="accent2" w:themeFillShade="80"/>
            <w:vAlign w:val="center"/>
          </w:tcPr>
          <w:p w14:paraId="2DB53B65"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Suggested resources</w:t>
            </w:r>
          </w:p>
        </w:tc>
        <w:tc>
          <w:tcPr>
            <w:tcW w:w="1984" w:type="dxa"/>
            <w:shd w:val="clear" w:color="auto" w:fill="341583" w:themeFill="accent2" w:themeFillShade="80"/>
            <w:vAlign w:val="center"/>
          </w:tcPr>
          <w:p w14:paraId="1CB46923" w14:textId="77777777" w:rsidR="002C7ACB" w:rsidRPr="00E53706"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0321637" w14:textId="77777777" w:rsidR="002C7ACB" w:rsidRPr="00E53706"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53706">
              <w:rPr>
                <w:b/>
                <w:bCs/>
                <w:color w:val="FFFFFF" w:themeColor="background1"/>
                <w:sz w:val="20"/>
                <w:szCs w:val="24"/>
                <w:lang w:val="en-GB"/>
              </w:rPr>
              <w:t>Which skills could be acquired through teaching and delivery in this lesson?</w:t>
            </w:r>
          </w:p>
        </w:tc>
      </w:tr>
      <w:tr w:rsidR="002C7ACB" w:rsidRPr="008542E2" w14:paraId="47C8E4EC"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1438EC4" w14:textId="2ACF2DA9"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3C1B4C" w:rsidRPr="008542E2">
              <w:rPr>
                <w:b/>
                <w:bCs/>
                <w:color w:val="000000" w:themeColor="text1"/>
                <w:lang w:val="en-GB"/>
              </w:rPr>
              <w:t>8</w:t>
            </w:r>
            <w:r w:rsidRPr="008542E2">
              <w:rPr>
                <w:b/>
                <w:bCs/>
                <w:color w:val="000000" w:themeColor="text1"/>
                <w:lang w:val="en-GB"/>
              </w:rPr>
              <w:br/>
              <w:t>Lesson 1</w:t>
            </w:r>
          </w:p>
        </w:tc>
      </w:tr>
      <w:tr w:rsidR="00444180" w:rsidRPr="00C338B4" w14:paraId="043E857B" w14:textId="77777777" w:rsidTr="00E5370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57192CB" w14:textId="77777777" w:rsidR="00444180" w:rsidRPr="00A7490E" w:rsidRDefault="00444180" w:rsidP="00444180">
            <w:pPr>
              <w:rPr>
                <w:rFonts w:eastAsia="Aptos Narrow" w:cs="Aptos Narrow"/>
                <w:color w:val="000000" w:themeColor="text1"/>
                <w:sz w:val="18"/>
                <w:szCs w:val="18"/>
              </w:rPr>
            </w:pPr>
            <w:r w:rsidRPr="00A7490E">
              <w:rPr>
                <w:rFonts w:eastAsia="Aptos Narrow" w:cs="Aptos Narrow"/>
                <w:color w:val="000000" w:themeColor="text1"/>
                <w:sz w:val="18"/>
                <w:szCs w:val="18"/>
              </w:rPr>
              <w:t>Topic 2.1.2:  Units of measurement</w:t>
            </w:r>
          </w:p>
          <w:p w14:paraId="6119567A" w14:textId="77777777" w:rsidR="00444180" w:rsidRPr="00A7490E" w:rsidRDefault="00444180" w:rsidP="00444180">
            <w:pPr>
              <w:rPr>
                <w:rFonts w:eastAsia="Aptos Narrow" w:cs="Aptos Narrow"/>
                <w:color w:val="000000" w:themeColor="text1"/>
                <w:sz w:val="18"/>
                <w:szCs w:val="18"/>
              </w:rPr>
            </w:pPr>
          </w:p>
          <w:p w14:paraId="24177345" w14:textId="3B8776B5" w:rsidR="00444180" w:rsidRPr="00A7490E" w:rsidRDefault="00B542DA" w:rsidP="00444180">
            <w:pPr>
              <w:rPr>
                <w:rFonts w:eastAsia="Aptos Narrow" w:cs="Aptos Narrow"/>
                <w:color w:val="000000" w:themeColor="text1"/>
                <w:sz w:val="18"/>
                <w:szCs w:val="18"/>
              </w:rPr>
            </w:pPr>
            <w:r w:rsidRPr="00B542DA">
              <w:rPr>
                <w:rFonts w:eastAsia="Aptos Narrow" w:cs="Aptos Narrow"/>
                <w:sz w:val="18"/>
                <w:szCs w:val="18"/>
              </w:rPr>
              <w:t>Lesson title:</w:t>
            </w:r>
            <w:r w:rsidR="00444180" w:rsidRPr="00A7490E">
              <w:rPr>
                <w:rFonts w:eastAsia="Aptos Narrow" w:cs="Aptos Narrow"/>
                <w:b w:val="0"/>
                <w:bCs w:val="0"/>
                <w:color w:val="000000" w:themeColor="text1"/>
                <w:sz w:val="18"/>
                <w:szCs w:val="18"/>
              </w:rPr>
              <w:t xml:space="preserve"> </w:t>
            </w:r>
          </w:p>
          <w:p w14:paraId="010304FC" w14:textId="32ADD597" w:rsidR="00444180" w:rsidRPr="00A7490E" w:rsidRDefault="00444180" w:rsidP="00444180">
            <w:pPr>
              <w:pStyle w:val="TableText"/>
              <w:rPr>
                <w:rFonts w:asciiTheme="minorHAnsi" w:hAnsiTheme="minorHAnsi"/>
                <w:sz w:val="18"/>
                <w:szCs w:val="18"/>
                <w:lang w:val="en-GB"/>
              </w:rPr>
            </w:pPr>
            <w:r w:rsidRPr="00A7490E">
              <w:rPr>
                <w:rFonts w:asciiTheme="minorHAnsi" w:eastAsia="Aptos Narrow" w:hAnsiTheme="minorHAnsi" w:cs="Aptos Narrow"/>
                <w:b w:val="0"/>
                <w:bCs w:val="0"/>
                <w:sz w:val="18"/>
                <w:szCs w:val="18"/>
                <w:lang w:val="en-GB"/>
              </w:rPr>
              <w:t>Units of measurement</w:t>
            </w:r>
          </w:p>
        </w:tc>
        <w:tc>
          <w:tcPr>
            <w:tcW w:w="2551" w:type="dxa"/>
          </w:tcPr>
          <w:p w14:paraId="51E7CC2F" w14:textId="77777777" w:rsidR="00444180" w:rsidRPr="003F276C" w:rsidRDefault="00444180" w:rsidP="00444180">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3F276C">
              <w:rPr>
                <w:rFonts w:eastAsia="Aptos Narrow" w:cs="Aptos Narrow"/>
                <w:b/>
                <w:bCs/>
                <w:color w:val="000000" w:themeColor="text1"/>
                <w:sz w:val="18"/>
                <w:szCs w:val="18"/>
              </w:rPr>
              <w:t>2.1.2 Units of measurement</w:t>
            </w:r>
          </w:p>
          <w:p w14:paraId="0AF0D645" w14:textId="77777777" w:rsidR="00444180" w:rsidRPr="00A7490E" w:rsidRDefault="00444180"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A7490E">
              <w:rPr>
                <w:rFonts w:eastAsia="Open Sans" w:cs="Open Sans"/>
                <w:sz w:val="18"/>
                <w:szCs w:val="18"/>
              </w:rPr>
              <w:t>Students will know and understand:</w:t>
            </w:r>
          </w:p>
          <w:p w14:paraId="5458BC1A"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Definition</w:t>
            </w:r>
          </w:p>
          <w:p w14:paraId="6B3523A2"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Function</w:t>
            </w:r>
          </w:p>
          <w:p w14:paraId="70A4F728"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Characteristics</w:t>
            </w:r>
          </w:p>
          <w:p w14:paraId="03AABCBC"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Why needed</w:t>
            </w:r>
          </w:p>
          <w:p w14:paraId="48172DDF"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Benefits</w:t>
            </w:r>
          </w:p>
          <w:p w14:paraId="3C4798FB"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Drawbacks</w:t>
            </w:r>
          </w:p>
          <w:p w14:paraId="6A5E06B7" w14:textId="77777777" w:rsidR="00A7490E" w:rsidRPr="00A7490E" w:rsidRDefault="00A7490E" w:rsidP="00A7490E">
            <w:pPr>
              <w:pStyle w:val="ListParagraph"/>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p>
          <w:p w14:paraId="115E8C26" w14:textId="444A751B" w:rsidR="00444180" w:rsidRPr="00A7490E" w:rsidRDefault="00B542DA"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733343AD"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use binary units of measurement to express data capacity and file sizes.</w:t>
            </w:r>
          </w:p>
          <w:p w14:paraId="10B834B1"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use denary units of measurement to denote transmission speeds.</w:t>
            </w:r>
          </w:p>
          <w:p w14:paraId="05CA330F"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rank units of measurement in size order.</w:t>
            </w:r>
          </w:p>
          <w:p w14:paraId="3915883D"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convert between units of measurement.</w:t>
            </w:r>
          </w:p>
          <w:p w14:paraId="0A185212" w14:textId="77777777" w:rsidR="00444180" w:rsidRPr="00A7490E" w:rsidRDefault="00444180"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7490E">
              <w:rPr>
                <w:rFonts w:asciiTheme="minorHAnsi" w:eastAsia="Aptos Narrow" w:hAnsiTheme="minorHAnsi" w:cs="Aptos Narrow"/>
                <w:sz w:val="18"/>
                <w:szCs w:val="18"/>
              </w:rPr>
              <w:t>interpret and write expressions using units of measurement.</w:t>
            </w:r>
          </w:p>
          <w:p w14:paraId="62114212" w14:textId="77777777" w:rsidR="00444180" w:rsidRPr="00A7490E" w:rsidRDefault="00444180" w:rsidP="00444180">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4B209BF5" w14:textId="360167FC" w:rsidR="00444180" w:rsidRPr="00A7490E" w:rsidRDefault="00F243C3"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3D0BE3AA" w14:textId="77777777" w:rsidR="00444180" w:rsidRPr="00A7490E" w:rsidRDefault="00444180" w:rsidP="00444180">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A7490E">
              <w:rPr>
                <w:rFonts w:eastAsia="Aptos Narrow" w:cs="Aptos Narrow"/>
                <w:color w:val="000000" w:themeColor="text1"/>
                <w:sz w:val="18"/>
                <w:szCs w:val="18"/>
              </w:rPr>
              <w:t>2.1.2 Working with units of measurement</w:t>
            </w:r>
          </w:p>
          <w:p w14:paraId="6BE2E374" w14:textId="77777777" w:rsidR="00444180" w:rsidRPr="00A7490E" w:rsidRDefault="00444180" w:rsidP="0044418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0C29CC8C" w14:textId="572F50A7" w:rsidR="00444180" w:rsidRPr="00A7490E" w:rsidRDefault="00B542DA" w:rsidP="00444180">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r w:rsidR="00444180" w:rsidRPr="00A7490E">
              <w:rPr>
                <w:rFonts w:eastAsia="Open Sans" w:cs="Open Sans"/>
                <w:sz w:val="18"/>
                <w:szCs w:val="18"/>
              </w:rPr>
              <w:t xml:space="preserve">  </w:t>
            </w:r>
          </w:p>
          <w:p w14:paraId="3A98DDE4" w14:textId="77777777" w:rsidR="00444180" w:rsidRPr="00A7490E" w:rsidRDefault="00444180"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Discuss IEC binary and SI decimal prefixes</w:t>
            </w:r>
          </w:p>
          <w:p w14:paraId="1585552A" w14:textId="77777777" w:rsidR="00444180" w:rsidRPr="00A7490E" w:rsidRDefault="00444180"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Teacher demonstrates how to use binary units of measurement to express data capacity and file sizes</w:t>
            </w:r>
          </w:p>
          <w:p w14:paraId="3720DDDC" w14:textId="77777777" w:rsidR="00444180" w:rsidRPr="00A7490E" w:rsidRDefault="00444180"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Teacher demonstrates how to calculate the maximum number of states that can be represented by a given number of bits (see p10 for calculations for 1.1.3 addressable memory)</w:t>
            </w:r>
          </w:p>
          <w:p w14:paraId="02EC2435" w14:textId="77777777" w:rsidR="00444180" w:rsidRPr="00A7490E" w:rsidRDefault="00444180"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Students identify key terms and make notes on definition, function, characteristics, benefits, drawbacks and why the two systems are needed</w:t>
            </w:r>
          </w:p>
          <w:p w14:paraId="3835AC38" w14:textId="77777777" w:rsidR="00444180" w:rsidRPr="00A7490E" w:rsidRDefault="00444180"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Students rank units of measurement in size order and create a diagram showing how to convert between them (see pp. 44-45 for examples)</w:t>
            </w:r>
          </w:p>
          <w:p w14:paraId="7E1CA534" w14:textId="77777777" w:rsidR="00444180" w:rsidRPr="00A7490E" w:rsidRDefault="00444180" w:rsidP="00DA622D">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A7490E">
              <w:rPr>
                <w:rFonts w:eastAsia="Open Sans" w:cs="Open Sans"/>
                <w:sz w:val="18"/>
                <w:szCs w:val="18"/>
              </w:rPr>
              <w:t xml:space="preserve"> </w:t>
            </w:r>
          </w:p>
          <w:p w14:paraId="2BFAA9F6" w14:textId="4122366B" w:rsidR="00444180" w:rsidRPr="00A7490E" w:rsidRDefault="00B542DA" w:rsidP="00444180">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444180" w:rsidRPr="00A7490E">
              <w:rPr>
                <w:rFonts w:eastAsia="Open Sans" w:cs="Open Sans"/>
                <w:sz w:val="18"/>
                <w:szCs w:val="18"/>
              </w:rPr>
              <w:t xml:space="preserve">: </w:t>
            </w:r>
          </w:p>
          <w:p w14:paraId="4A5715C3" w14:textId="77777777" w:rsidR="00444180" w:rsidRPr="00A7490E" w:rsidRDefault="00444180"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7490E">
              <w:rPr>
                <w:rFonts w:asciiTheme="minorHAnsi" w:eastAsia="Open Sans" w:hAnsiTheme="minorHAnsi" w:cs="Open Sans"/>
                <w:sz w:val="18"/>
                <w:szCs w:val="18"/>
              </w:rPr>
              <w:t>Students complete Activity 3 on p46</w:t>
            </w:r>
          </w:p>
          <w:p w14:paraId="09EABA0D" w14:textId="77777777" w:rsidR="00444180" w:rsidRPr="00A7490E" w:rsidRDefault="00444180" w:rsidP="00444180">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7A3CC3E9" w14:textId="77777777" w:rsidR="00444180" w:rsidRPr="00A7490E" w:rsidRDefault="00444180" w:rsidP="0044418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0CF040E5" w14:textId="1ABF5A52" w:rsidR="00444180" w:rsidRPr="000133E7" w:rsidRDefault="00454F20" w:rsidP="00444180">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444180" w:rsidRPr="00EE50C4">
              <w:rPr>
                <w:rFonts w:eastAsia="Open Sans" w:cs="Open Sans"/>
                <w:b/>
                <w:bCs/>
                <w:color w:val="000000" w:themeColor="text1"/>
                <w:sz w:val="18"/>
                <w:szCs w:val="18"/>
              </w:rPr>
              <w:t xml:space="preserve"> </w:t>
            </w:r>
            <w:r w:rsidR="00444180" w:rsidRPr="000133E7">
              <w:rPr>
                <w:rFonts w:eastAsia="Open Sans" w:cs="Open Sans"/>
                <w:color w:val="000000" w:themeColor="text1"/>
                <w:sz w:val="18"/>
                <w:szCs w:val="18"/>
              </w:rPr>
              <w:t xml:space="preserve">pp. </w:t>
            </w:r>
            <w:r w:rsidR="00444180" w:rsidRPr="000133E7">
              <w:rPr>
                <w:rFonts w:eastAsia="Aptos Narrow" w:cs="Aptos Narrow"/>
                <w:color w:val="000000" w:themeColor="text1"/>
                <w:sz w:val="18"/>
                <w:szCs w:val="18"/>
              </w:rPr>
              <w:t>44-46</w:t>
            </w:r>
          </w:p>
          <w:p w14:paraId="77F63F32" w14:textId="77777777" w:rsidR="00444180" w:rsidRPr="00A7490E" w:rsidRDefault="00444180" w:rsidP="00444180">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CE34F3C" w14:textId="4EB78151" w:rsidR="00444180" w:rsidRPr="007C57EE" w:rsidRDefault="00444180" w:rsidP="00444180">
            <w:pPr>
              <w:cnfStyle w:val="000000000000" w:firstRow="0" w:lastRow="0" w:firstColumn="0" w:lastColumn="0" w:oddVBand="0" w:evenVBand="0" w:oddHBand="0" w:evenHBand="0" w:firstRowFirstColumn="0" w:firstRowLastColumn="0" w:lastRowFirstColumn="0" w:lastRowLastColumn="0"/>
              <w:rPr>
                <w:sz w:val="18"/>
                <w:szCs w:val="18"/>
                <w:lang w:val="fr-FR"/>
              </w:rPr>
            </w:pPr>
            <w:r w:rsidRPr="007C57EE">
              <w:rPr>
                <w:rFonts w:eastAsia="Aptos Narrow" w:cs="Aptos Narrow"/>
                <w:color w:val="000000" w:themeColor="text1"/>
                <w:sz w:val="18"/>
                <w:szCs w:val="18"/>
                <w:lang w:val="fr-FR"/>
              </w:rPr>
              <w:t xml:space="preserve">Craig’n’Dave </w:t>
            </w:r>
            <w:r w:rsidR="00D25201" w:rsidRPr="007C57EE">
              <w:rPr>
                <w:rFonts w:eastAsia="Aptos Narrow" w:cs="Aptos Narrow"/>
                <w:color w:val="000000" w:themeColor="text1"/>
                <w:sz w:val="18"/>
                <w:szCs w:val="18"/>
                <w:lang w:val="fr-FR"/>
              </w:rPr>
              <w:t>video :</w:t>
            </w:r>
          </w:p>
          <w:p w14:paraId="77638430" w14:textId="77777777" w:rsidR="00444180" w:rsidRPr="007C57EE" w:rsidRDefault="00444180" w:rsidP="00444180">
            <w:pPr>
              <w:cnfStyle w:val="000000000000" w:firstRow="0" w:lastRow="0" w:firstColumn="0" w:lastColumn="0" w:oddVBand="0" w:evenVBand="0" w:oddHBand="0" w:evenHBand="0" w:firstRowFirstColumn="0" w:firstRowLastColumn="0" w:lastRowFirstColumn="0" w:lastRowLastColumn="0"/>
              <w:rPr>
                <w:sz w:val="18"/>
                <w:szCs w:val="18"/>
                <w:lang w:val="fr-FR"/>
              </w:rPr>
            </w:pPr>
            <w:hyperlink r:id="rId46">
              <w:r w:rsidRPr="007C57EE">
                <w:rPr>
                  <w:rStyle w:val="Hyperlink"/>
                  <w:rFonts w:eastAsia="Aptos Narrow" w:cs="Aptos Narrow"/>
                  <w:sz w:val="18"/>
                  <w:szCs w:val="18"/>
                  <w:lang w:val="fr-FR"/>
                </w:rPr>
                <w:t>https://www.youtube.com/watch?v=tseF3GYCzqA</w:t>
              </w:r>
            </w:hyperlink>
          </w:p>
          <w:p w14:paraId="0834C73F" w14:textId="77777777" w:rsidR="00444180" w:rsidRPr="007C57EE" w:rsidRDefault="00444180" w:rsidP="0044418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fr-FR"/>
              </w:rPr>
            </w:pPr>
          </w:p>
        </w:tc>
        <w:tc>
          <w:tcPr>
            <w:tcW w:w="1984" w:type="dxa"/>
          </w:tcPr>
          <w:p w14:paraId="78819A0F" w14:textId="1483596E" w:rsidR="00444180" w:rsidRPr="009668C1" w:rsidRDefault="7C0D40E7"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5097A2B1" w14:textId="2B32DD1B" w:rsidR="00444180" w:rsidRPr="009668C1" w:rsidRDefault="7C0D40E7"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0F38AFEC" w14:textId="7FF57ECF" w:rsidR="00444180" w:rsidRPr="009668C1" w:rsidRDefault="7C0D40E7"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36DDC545" w14:textId="6203722B" w:rsidR="00444180" w:rsidRPr="009668C1" w:rsidRDefault="7C0D40E7"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03B744D7" w14:textId="5A1EC137" w:rsidR="00444180" w:rsidRPr="009668C1" w:rsidRDefault="00444180" w:rsidP="009668C1">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BCC6A44" w14:textId="6DAFE47A" w:rsidR="00444180" w:rsidRPr="009668C1" w:rsidRDefault="00444180"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6C0ADB3D" w14:textId="34233852" w:rsidR="00444180" w:rsidRPr="009668C1" w:rsidRDefault="7C0D40E7"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Problem solving</w:t>
            </w:r>
          </w:p>
          <w:p w14:paraId="04592FCA" w14:textId="48071BD4" w:rsidR="00444180" w:rsidRPr="009668C1" w:rsidRDefault="436C4523"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p w14:paraId="33B880FE" w14:textId="142F8BC5" w:rsidR="00444180" w:rsidRPr="009668C1" w:rsidRDefault="436C4523"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Critical thinking</w:t>
            </w:r>
          </w:p>
          <w:p w14:paraId="1C159D41" w14:textId="3728E8CC" w:rsidR="00444180" w:rsidRPr="009668C1" w:rsidRDefault="436C4523"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Communication</w:t>
            </w:r>
          </w:p>
        </w:tc>
      </w:tr>
    </w:tbl>
    <w:p w14:paraId="28421E20" w14:textId="77777777" w:rsidR="00D014F8" w:rsidRDefault="00D014F8">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444180" w:rsidRPr="008542E2" w14:paraId="4EFD4350" w14:textId="77777777" w:rsidTr="005317F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D93825E" w14:textId="187DAC27" w:rsidR="00444180" w:rsidRPr="008542E2" w:rsidRDefault="00444180" w:rsidP="00444180">
            <w:pPr>
              <w:pStyle w:val="TableHeading"/>
              <w:rPr>
                <w:lang w:val="en-GB"/>
              </w:rPr>
            </w:pPr>
            <w:r w:rsidRPr="008542E2">
              <w:rPr>
                <w:b/>
                <w:bCs/>
                <w:color w:val="000000" w:themeColor="text1"/>
                <w:lang w:val="en-GB"/>
              </w:rPr>
              <w:t>Week 8</w:t>
            </w:r>
            <w:r w:rsidRPr="008542E2">
              <w:rPr>
                <w:b/>
                <w:bCs/>
                <w:color w:val="000000" w:themeColor="text1"/>
                <w:lang w:val="en-GB"/>
              </w:rPr>
              <w:br/>
              <w:t>Lesson 2</w:t>
            </w:r>
          </w:p>
        </w:tc>
      </w:tr>
      <w:tr w:rsidR="00770E40" w:rsidRPr="008542E2" w14:paraId="0DF0C254"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574054EE" w14:textId="77777777" w:rsidR="00770E40" w:rsidRPr="002C709A" w:rsidRDefault="00770E40" w:rsidP="00770E40">
            <w:pPr>
              <w:rPr>
                <w:rFonts w:eastAsia="Aptos Narrow" w:cs="Aptos Narrow"/>
                <w:color w:val="000000" w:themeColor="text1"/>
                <w:sz w:val="18"/>
                <w:szCs w:val="18"/>
              </w:rPr>
            </w:pPr>
            <w:r w:rsidRPr="002C709A">
              <w:rPr>
                <w:rFonts w:eastAsia="Aptos Narrow" w:cs="Aptos Narrow"/>
                <w:color w:val="000000" w:themeColor="text1"/>
                <w:sz w:val="18"/>
                <w:szCs w:val="18"/>
              </w:rPr>
              <w:t>Topic 2.1.3: Two’s complement</w:t>
            </w:r>
          </w:p>
          <w:p w14:paraId="5A071377" w14:textId="77777777" w:rsidR="00770E40" w:rsidRPr="002C709A" w:rsidRDefault="00770E40" w:rsidP="00770E40">
            <w:pPr>
              <w:rPr>
                <w:rFonts w:eastAsia="Aptos Narrow" w:cs="Aptos Narrow"/>
                <w:color w:val="000000" w:themeColor="text1"/>
                <w:sz w:val="18"/>
                <w:szCs w:val="18"/>
              </w:rPr>
            </w:pPr>
          </w:p>
          <w:p w14:paraId="5C829060" w14:textId="2FE521BB" w:rsidR="00770E40" w:rsidRPr="002C709A" w:rsidRDefault="00B542DA" w:rsidP="00770E40">
            <w:pPr>
              <w:rPr>
                <w:rFonts w:eastAsia="Aptos Narrow" w:cs="Aptos Narrow"/>
                <w:color w:val="000000" w:themeColor="text1"/>
                <w:sz w:val="18"/>
                <w:szCs w:val="18"/>
              </w:rPr>
            </w:pPr>
            <w:r w:rsidRPr="00B542DA">
              <w:rPr>
                <w:rFonts w:eastAsia="Aptos Narrow" w:cs="Aptos Narrow"/>
                <w:sz w:val="18"/>
                <w:szCs w:val="18"/>
              </w:rPr>
              <w:t>Lesson title:</w:t>
            </w:r>
            <w:r w:rsidR="00770E40" w:rsidRPr="002C709A">
              <w:rPr>
                <w:rFonts w:eastAsia="Aptos Narrow" w:cs="Aptos Narrow"/>
                <w:b w:val="0"/>
                <w:bCs w:val="0"/>
                <w:color w:val="000000" w:themeColor="text1"/>
                <w:sz w:val="18"/>
                <w:szCs w:val="18"/>
              </w:rPr>
              <w:t xml:space="preserve"> </w:t>
            </w:r>
          </w:p>
          <w:p w14:paraId="650C34F1" w14:textId="17E98C0B" w:rsidR="00770E40" w:rsidRPr="002C709A" w:rsidRDefault="00770E40" w:rsidP="00770E40">
            <w:pPr>
              <w:pStyle w:val="TableText"/>
              <w:rPr>
                <w:rFonts w:asciiTheme="minorHAnsi" w:hAnsiTheme="minorHAnsi"/>
                <w:sz w:val="18"/>
                <w:szCs w:val="18"/>
                <w:lang w:val="en-GB"/>
              </w:rPr>
            </w:pPr>
            <w:r w:rsidRPr="002C709A">
              <w:rPr>
                <w:rFonts w:asciiTheme="minorHAnsi" w:eastAsia="Aptos Narrow" w:hAnsiTheme="minorHAnsi" w:cs="Aptos Narrow"/>
                <w:b w:val="0"/>
                <w:bCs w:val="0"/>
                <w:sz w:val="18"/>
                <w:szCs w:val="18"/>
                <w:lang w:val="en-GB"/>
              </w:rPr>
              <w:t>Two’s complement</w:t>
            </w:r>
          </w:p>
        </w:tc>
        <w:tc>
          <w:tcPr>
            <w:tcW w:w="2551" w:type="dxa"/>
            <w:shd w:val="clear" w:color="auto" w:fill="FFFFFF" w:themeFill="background2"/>
          </w:tcPr>
          <w:p w14:paraId="75AE3B50" w14:textId="77777777" w:rsidR="00770E40" w:rsidRPr="00EE50C4" w:rsidRDefault="00770E40" w:rsidP="00770E40">
            <w:pPr>
              <w:cnfStyle w:val="000000100000" w:firstRow="0" w:lastRow="0" w:firstColumn="0" w:lastColumn="0" w:oddVBand="0" w:evenVBand="0" w:oddHBand="1" w:evenHBand="0" w:firstRowFirstColumn="0" w:firstRowLastColumn="0" w:lastRowFirstColumn="0" w:lastRowLastColumn="0"/>
              <w:rPr>
                <w:b/>
                <w:bCs/>
                <w:sz w:val="18"/>
                <w:szCs w:val="18"/>
              </w:rPr>
            </w:pPr>
            <w:r w:rsidRPr="00EE50C4">
              <w:rPr>
                <w:rFonts w:eastAsia="Aptos Narrow" w:cs="Aptos Narrow"/>
                <w:b/>
                <w:bCs/>
                <w:color w:val="000000" w:themeColor="text1"/>
                <w:sz w:val="18"/>
                <w:szCs w:val="18"/>
              </w:rPr>
              <w:t>2.1.3 Two's complement representation of signed numbers</w:t>
            </w:r>
          </w:p>
          <w:p w14:paraId="34D2215A" w14:textId="77777777" w:rsidR="00770E40" w:rsidRPr="002C709A" w:rsidRDefault="00770E40"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2C709A">
              <w:rPr>
                <w:rFonts w:eastAsia="Open Sans" w:cs="Open Sans"/>
                <w:sz w:val="18"/>
                <w:szCs w:val="18"/>
              </w:rPr>
              <w:t>Students will know and understand:</w:t>
            </w:r>
          </w:p>
          <w:p w14:paraId="7C563EC7" w14:textId="77777777" w:rsidR="00770E40" w:rsidRPr="002C709A" w:rsidRDefault="00770E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Definition</w:t>
            </w:r>
          </w:p>
          <w:p w14:paraId="13B34445" w14:textId="77777777" w:rsidR="00770E40" w:rsidRPr="002C709A" w:rsidRDefault="00770E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Function</w:t>
            </w:r>
          </w:p>
          <w:p w14:paraId="5F4EB4CD" w14:textId="77777777" w:rsidR="00770E40" w:rsidRPr="002C709A" w:rsidRDefault="00770E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Characteristics</w:t>
            </w:r>
          </w:p>
          <w:p w14:paraId="697AFCFA" w14:textId="77777777" w:rsidR="00770E40" w:rsidRPr="002C709A" w:rsidRDefault="00770E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Why needed</w:t>
            </w:r>
          </w:p>
          <w:p w14:paraId="2E48013A" w14:textId="77777777" w:rsidR="00770E40" w:rsidRPr="002C709A" w:rsidRDefault="00770E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Benefits</w:t>
            </w:r>
          </w:p>
          <w:p w14:paraId="1B63D1F5" w14:textId="77777777" w:rsidR="00770E40" w:rsidRDefault="00770E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Drawbacks</w:t>
            </w:r>
          </w:p>
          <w:p w14:paraId="572D6942" w14:textId="77777777" w:rsidR="00CE3F64" w:rsidRPr="002C709A" w:rsidRDefault="00CE3F64" w:rsidP="00DA622D">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p>
          <w:p w14:paraId="76BC75D9" w14:textId="5542F2C9" w:rsidR="00770E40" w:rsidRPr="002C709A" w:rsidRDefault="00B542DA"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3701FFBE" w14:textId="77777777" w:rsidR="00770E40" w:rsidRPr="002C709A" w:rsidRDefault="00770E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convert signed denary integers into two’s complement signed binary and vice versa.</w:t>
            </w:r>
          </w:p>
          <w:p w14:paraId="62BCE3E1" w14:textId="77777777" w:rsidR="00770E40" w:rsidRDefault="00770E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use negation to convert from one sign to another.</w:t>
            </w:r>
          </w:p>
          <w:p w14:paraId="3623A7E1" w14:textId="77777777" w:rsidR="00DA622D" w:rsidRPr="002C709A" w:rsidRDefault="00DA622D" w:rsidP="00DA622D">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p>
          <w:p w14:paraId="3C957AA2" w14:textId="72793C62" w:rsidR="00770E40" w:rsidRPr="002C709A" w:rsidRDefault="00F243C3"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2057FC6F" w14:textId="645CAFB1" w:rsidR="00770E40" w:rsidRPr="002C709A" w:rsidRDefault="00770E40" w:rsidP="005317F7">
            <w:pPr>
              <w:cnfStyle w:val="000000100000" w:firstRow="0" w:lastRow="0" w:firstColumn="0" w:lastColumn="0" w:oddVBand="0" w:evenVBand="0" w:oddHBand="1" w:evenHBand="0" w:firstRowFirstColumn="0" w:firstRowLastColumn="0" w:lastRowFirstColumn="0" w:lastRowLastColumn="0"/>
              <w:rPr>
                <w:sz w:val="18"/>
                <w:szCs w:val="18"/>
              </w:rPr>
            </w:pPr>
            <w:r w:rsidRPr="002C709A">
              <w:rPr>
                <w:rFonts w:eastAsia="Aptos Narrow" w:cs="Aptos Narrow"/>
                <w:color w:val="000000" w:themeColor="text1"/>
                <w:sz w:val="18"/>
                <w:szCs w:val="18"/>
              </w:rPr>
              <w:t>2.1.3 Using two’s complement</w:t>
            </w:r>
          </w:p>
        </w:tc>
        <w:tc>
          <w:tcPr>
            <w:tcW w:w="4820" w:type="dxa"/>
            <w:shd w:val="clear" w:color="auto" w:fill="FFFFFF" w:themeFill="background2"/>
          </w:tcPr>
          <w:p w14:paraId="6EDB0A90" w14:textId="29D6F736" w:rsidR="00770E40" w:rsidRPr="002C709A" w:rsidRDefault="00B542DA" w:rsidP="00770E40">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770E40" w:rsidRPr="002C709A">
              <w:rPr>
                <w:rFonts w:eastAsia="Open Sans" w:cs="Open Sans"/>
                <w:sz w:val="18"/>
                <w:szCs w:val="18"/>
              </w:rPr>
              <w:t xml:space="preserve">  </w:t>
            </w:r>
          </w:p>
          <w:p w14:paraId="6431250E" w14:textId="77777777" w:rsidR="00770E40" w:rsidRPr="002C709A" w:rsidRDefault="00770E40"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Discuss how two’s complement can be used to represent signed numbers in binary</w:t>
            </w:r>
          </w:p>
          <w:p w14:paraId="4C6775E8" w14:textId="77777777" w:rsidR="00770E40" w:rsidRPr="002C709A" w:rsidRDefault="00770E40"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Teacher demonstrates negation to convert between positive and negative (see worked example 3 on p46)</w:t>
            </w:r>
          </w:p>
          <w:p w14:paraId="38232DBB" w14:textId="77777777" w:rsidR="00770E40" w:rsidRPr="002C709A" w:rsidRDefault="00770E40"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Option to demonstrate alternative method where MSB represents a negative value</w:t>
            </w:r>
          </w:p>
          <w:p w14:paraId="389E40B7" w14:textId="77777777" w:rsidR="00770E40" w:rsidRPr="002C709A" w:rsidRDefault="00770E40"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Students identify key terms and make notes on definition, function, characteristics, benefits, drawbacks and why two’s complement is needed</w:t>
            </w:r>
          </w:p>
          <w:p w14:paraId="2A2587E5" w14:textId="77777777" w:rsidR="00770E40" w:rsidRPr="002C709A" w:rsidRDefault="00770E40"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Complete Activity 4 on p47</w:t>
            </w:r>
          </w:p>
          <w:p w14:paraId="7CDB26BE" w14:textId="77777777" w:rsidR="00770E40" w:rsidRPr="002C709A" w:rsidRDefault="00770E40" w:rsidP="00770E40">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2C709A">
              <w:rPr>
                <w:rFonts w:eastAsia="Open Sans" w:cs="Open Sans"/>
                <w:sz w:val="18"/>
                <w:szCs w:val="18"/>
              </w:rPr>
              <w:t xml:space="preserve"> </w:t>
            </w:r>
          </w:p>
          <w:p w14:paraId="7E6A3CF5" w14:textId="6C31EBB4" w:rsidR="00770E40" w:rsidRPr="002C709A" w:rsidRDefault="00B542DA" w:rsidP="00770E40">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770E40" w:rsidRPr="002C709A">
              <w:rPr>
                <w:rFonts w:eastAsia="Open Sans" w:cs="Open Sans"/>
                <w:sz w:val="18"/>
                <w:szCs w:val="18"/>
              </w:rPr>
              <w:t xml:space="preserve">: </w:t>
            </w:r>
          </w:p>
          <w:p w14:paraId="4CB17F9C" w14:textId="77777777" w:rsidR="00770E40" w:rsidRPr="002C709A" w:rsidRDefault="00770E40"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Students make up ten signed integers and convert them to two’s complement. Also, make up ten 8-bit patterns and convert them to their denary equivalent.</w:t>
            </w:r>
          </w:p>
          <w:p w14:paraId="6A7C03F7" w14:textId="77777777" w:rsidR="00770E40" w:rsidRPr="002C709A" w:rsidRDefault="00770E40" w:rsidP="00770E4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50796035" w14:textId="13A7FE0B" w:rsidR="00770E40" w:rsidRPr="000133E7" w:rsidRDefault="00454F20" w:rsidP="00770E40">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770E40" w:rsidRPr="00EE50C4">
              <w:rPr>
                <w:rFonts w:eastAsia="Open Sans" w:cs="Open Sans"/>
                <w:b/>
                <w:bCs/>
                <w:color w:val="000000" w:themeColor="text1"/>
                <w:sz w:val="18"/>
                <w:szCs w:val="18"/>
              </w:rPr>
              <w:t xml:space="preserve"> </w:t>
            </w:r>
            <w:r w:rsidR="00770E40" w:rsidRPr="000133E7">
              <w:rPr>
                <w:rFonts w:eastAsia="Open Sans" w:cs="Open Sans"/>
                <w:color w:val="000000" w:themeColor="text1"/>
                <w:sz w:val="18"/>
                <w:szCs w:val="18"/>
              </w:rPr>
              <w:t xml:space="preserve">pp. </w:t>
            </w:r>
            <w:r w:rsidR="00770E40" w:rsidRPr="000133E7">
              <w:rPr>
                <w:rFonts w:eastAsia="Aptos Narrow" w:cs="Aptos Narrow"/>
                <w:color w:val="000000" w:themeColor="text1"/>
                <w:sz w:val="18"/>
                <w:szCs w:val="18"/>
              </w:rPr>
              <w:t>46-47</w:t>
            </w:r>
          </w:p>
          <w:p w14:paraId="5B6CB79B" w14:textId="77777777" w:rsidR="00770E40" w:rsidRPr="002C709A" w:rsidRDefault="00770E40" w:rsidP="00770E40">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D7DA7C3" w14:textId="77777777" w:rsidR="00AF311F" w:rsidRDefault="00770E40" w:rsidP="00770E40">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2C709A">
              <w:rPr>
                <w:rFonts w:eastAsia="Aptos Narrow" w:cs="Aptos Narrow"/>
                <w:color w:val="000000" w:themeColor="text1"/>
                <w:sz w:val="18"/>
                <w:szCs w:val="18"/>
              </w:rPr>
              <w:t xml:space="preserve">Craig’n’Dave video: </w:t>
            </w:r>
          </w:p>
          <w:p w14:paraId="74CC93CA" w14:textId="2DE56025" w:rsidR="00770E40" w:rsidRPr="002C709A" w:rsidRDefault="00AF311F" w:rsidP="00770E40">
            <w:pPr>
              <w:cnfStyle w:val="000000100000" w:firstRow="0" w:lastRow="0" w:firstColumn="0" w:lastColumn="0" w:oddVBand="0" w:evenVBand="0" w:oddHBand="1" w:evenHBand="0" w:firstRowFirstColumn="0" w:firstRowLastColumn="0" w:lastRowFirstColumn="0" w:lastRowLastColumn="0"/>
              <w:rPr>
                <w:sz w:val="18"/>
                <w:szCs w:val="18"/>
              </w:rPr>
            </w:pPr>
            <w:hyperlink r:id="rId47" w:history="1">
              <w:r w:rsidRPr="00F817F2">
                <w:rPr>
                  <w:rStyle w:val="Hyperlink"/>
                  <w:rFonts w:eastAsia="Aptos Narrow" w:cs="Aptos Narrow"/>
                  <w:sz w:val="18"/>
                  <w:szCs w:val="18"/>
                </w:rPr>
                <w:t>https://www.youtube.com/watch?v=JTyzCpAmn0k&amp;list=PLCiOXwirraUCo6-YUFGk34mAinrmC7y6j&amp;index=22</w:t>
              </w:r>
            </w:hyperlink>
          </w:p>
          <w:p w14:paraId="32B10C2C" w14:textId="77777777" w:rsidR="00770E40" w:rsidRPr="002C709A" w:rsidRDefault="00770E40" w:rsidP="00770E4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37F16545" w14:textId="00C0DE4D" w:rsidR="00770E40" w:rsidRPr="009668C1" w:rsidRDefault="134103F4"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75644FCE" w14:textId="5661DB5D" w:rsidR="00770E40" w:rsidRPr="009668C1" w:rsidRDefault="134103F4"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5FE7B210" w14:textId="067F5E9F" w:rsidR="00770E40" w:rsidRPr="009668C1" w:rsidRDefault="134103F4"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47B430A5" w14:textId="06F14CBA" w:rsidR="00770E40" w:rsidRPr="009668C1" w:rsidRDefault="134103F4"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1D2C0ABE" w14:textId="215940E6" w:rsidR="00770E40" w:rsidRPr="009668C1" w:rsidRDefault="00770E40"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4D2CCDF9" w14:textId="3C7762F4" w:rsidR="00770E40" w:rsidRPr="009668C1" w:rsidRDefault="00770E40"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3D3C90FE" w14:textId="6145B628" w:rsidR="00770E40" w:rsidRPr="009668C1" w:rsidRDefault="134103F4"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Critical thinking</w:t>
            </w:r>
          </w:p>
          <w:p w14:paraId="0A2E81BC" w14:textId="175E11C8" w:rsidR="00770E40" w:rsidRPr="009668C1" w:rsidRDefault="7E7EDD8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p w14:paraId="4AE6A911" w14:textId="716D9B4D" w:rsidR="00770E40" w:rsidRPr="009668C1" w:rsidRDefault="7E7EDD8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Problem solving</w:t>
            </w:r>
          </w:p>
        </w:tc>
      </w:tr>
    </w:tbl>
    <w:p w14:paraId="1C78B3AA" w14:textId="77777777" w:rsidR="005317F7" w:rsidRDefault="005317F7">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770E40" w:rsidRPr="008542E2" w14:paraId="21D9EBB3" w14:textId="77777777" w:rsidTr="005317F7">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85BB920" w14:textId="52CCF8FC" w:rsidR="00770E40" w:rsidRPr="008542E2" w:rsidRDefault="00770E40" w:rsidP="00770E40">
            <w:pPr>
              <w:pStyle w:val="TableHeading"/>
              <w:rPr>
                <w:lang w:val="en-GB"/>
              </w:rPr>
            </w:pPr>
            <w:r w:rsidRPr="008542E2">
              <w:rPr>
                <w:b/>
                <w:bCs/>
                <w:color w:val="000000" w:themeColor="text1"/>
                <w:lang w:val="en-GB"/>
              </w:rPr>
              <w:t>Week 8</w:t>
            </w:r>
            <w:r w:rsidRPr="008542E2">
              <w:rPr>
                <w:b/>
                <w:bCs/>
                <w:color w:val="000000" w:themeColor="text1"/>
                <w:lang w:val="en-GB"/>
              </w:rPr>
              <w:br/>
              <w:t>Lesson 3</w:t>
            </w:r>
          </w:p>
        </w:tc>
      </w:tr>
      <w:tr w:rsidR="00B47F43" w:rsidRPr="00E45280" w14:paraId="15CF2E8F"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28E86AB" w14:textId="77777777" w:rsidR="00B47F43" w:rsidRPr="002C709A" w:rsidRDefault="00B47F43" w:rsidP="00B47F43">
            <w:pPr>
              <w:rPr>
                <w:rFonts w:eastAsia="Aptos Narrow" w:cs="Aptos Narrow"/>
                <w:color w:val="000000" w:themeColor="text1"/>
                <w:sz w:val="18"/>
                <w:szCs w:val="18"/>
              </w:rPr>
            </w:pPr>
            <w:r w:rsidRPr="002C709A">
              <w:rPr>
                <w:rFonts w:eastAsia="Aptos Narrow" w:cs="Aptos Narrow"/>
                <w:color w:val="000000" w:themeColor="text1"/>
                <w:sz w:val="18"/>
                <w:szCs w:val="18"/>
              </w:rPr>
              <w:t>Topic 2.1.4: Fixed-point representation</w:t>
            </w:r>
          </w:p>
          <w:p w14:paraId="10D132C1" w14:textId="77777777" w:rsidR="00B47F43" w:rsidRPr="002C709A" w:rsidRDefault="00B47F43" w:rsidP="00B47F43">
            <w:pPr>
              <w:rPr>
                <w:rFonts w:eastAsia="Aptos Narrow" w:cs="Aptos Narrow"/>
                <w:color w:val="000000" w:themeColor="text1"/>
                <w:sz w:val="18"/>
                <w:szCs w:val="18"/>
              </w:rPr>
            </w:pPr>
          </w:p>
          <w:p w14:paraId="4494C76B" w14:textId="6A67ABDF" w:rsidR="00B47F43" w:rsidRPr="002C709A" w:rsidRDefault="00B542DA" w:rsidP="00B47F43">
            <w:pPr>
              <w:rPr>
                <w:rFonts w:eastAsia="Aptos Narrow" w:cs="Aptos Narrow"/>
                <w:color w:val="000000" w:themeColor="text1"/>
                <w:sz w:val="18"/>
                <w:szCs w:val="18"/>
              </w:rPr>
            </w:pPr>
            <w:r w:rsidRPr="00B542DA">
              <w:rPr>
                <w:rFonts w:eastAsia="Aptos Narrow" w:cs="Aptos Narrow"/>
                <w:sz w:val="18"/>
                <w:szCs w:val="18"/>
              </w:rPr>
              <w:t>Lesson title:</w:t>
            </w:r>
            <w:r w:rsidR="00B47F43" w:rsidRPr="002C709A">
              <w:rPr>
                <w:rFonts w:eastAsia="Aptos Narrow" w:cs="Aptos Narrow"/>
                <w:b w:val="0"/>
                <w:bCs w:val="0"/>
                <w:color w:val="000000" w:themeColor="text1"/>
                <w:sz w:val="18"/>
                <w:szCs w:val="18"/>
              </w:rPr>
              <w:t xml:space="preserve"> </w:t>
            </w:r>
          </w:p>
          <w:p w14:paraId="4033FB28" w14:textId="1AB31B48" w:rsidR="00B47F43" w:rsidRPr="002C709A" w:rsidRDefault="00B47F43" w:rsidP="00B47F43">
            <w:pPr>
              <w:pStyle w:val="TableHeading"/>
              <w:rPr>
                <w:rFonts w:asciiTheme="minorHAnsi" w:hAnsiTheme="minorHAnsi"/>
                <w:color w:val="000000" w:themeColor="text1"/>
                <w:sz w:val="18"/>
                <w:szCs w:val="18"/>
                <w:lang w:val="en-GB"/>
              </w:rPr>
            </w:pPr>
            <w:r w:rsidRPr="002C709A">
              <w:rPr>
                <w:rFonts w:asciiTheme="minorHAnsi" w:eastAsia="Aptos Narrow" w:hAnsiTheme="minorHAnsi" w:cs="Aptos Narrow"/>
                <w:color w:val="000000" w:themeColor="text1"/>
                <w:sz w:val="18"/>
                <w:szCs w:val="18"/>
                <w:lang w:val="en-GB"/>
              </w:rPr>
              <w:t>Fixed-point representation</w:t>
            </w:r>
          </w:p>
        </w:tc>
        <w:tc>
          <w:tcPr>
            <w:tcW w:w="2551" w:type="dxa"/>
            <w:shd w:val="clear" w:color="auto" w:fill="FFFFFF" w:themeFill="background2"/>
          </w:tcPr>
          <w:p w14:paraId="642A509A" w14:textId="77777777" w:rsidR="00B47F43" w:rsidRPr="00EE50C4" w:rsidRDefault="00B47F43" w:rsidP="00B47F43">
            <w:pPr>
              <w:cnfStyle w:val="000000100000" w:firstRow="0" w:lastRow="0" w:firstColumn="0" w:lastColumn="0" w:oddVBand="0" w:evenVBand="0" w:oddHBand="1" w:evenHBand="0" w:firstRowFirstColumn="0" w:firstRowLastColumn="0" w:lastRowFirstColumn="0" w:lastRowLastColumn="0"/>
              <w:rPr>
                <w:b/>
                <w:bCs/>
                <w:sz w:val="18"/>
                <w:szCs w:val="18"/>
              </w:rPr>
            </w:pPr>
            <w:r w:rsidRPr="00EE50C4">
              <w:rPr>
                <w:rFonts w:eastAsia="Aptos Narrow" w:cs="Aptos Narrow"/>
                <w:b/>
                <w:bCs/>
                <w:color w:val="000000" w:themeColor="text1"/>
                <w:sz w:val="18"/>
                <w:szCs w:val="18"/>
              </w:rPr>
              <w:t>2.1.4 Fixed-point representation of signed fractional numbers</w:t>
            </w:r>
          </w:p>
          <w:p w14:paraId="61103E46" w14:textId="77777777" w:rsidR="00B47F43" w:rsidRPr="002C709A" w:rsidRDefault="00B47F43"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2C709A">
              <w:rPr>
                <w:rFonts w:eastAsia="Open Sans" w:cs="Open Sans"/>
                <w:sz w:val="18"/>
                <w:szCs w:val="18"/>
              </w:rPr>
              <w:t>Students will know and understand:</w:t>
            </w:r>
          </w:p>
          <w:p w14:paraId="4731E583" w14:textId="77777777" w:rsidR="00B47F43" w:rsidRPr="002C709A" w:rsidRDefault="00B47F4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Definition</w:t>
            </w:r>
          </w:p>
          <w:p w14:paraId="603EA383" w14:textId="77777777" w:rsidR="00B47F43" w:rsidRPr="002C709A" w:rsidRDefault="00B47F4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Function</w:t>
            </w:r>
          </w:p>
          <w:p w14:paraId="5E13B905" w14:textId="77777777" w:rsidR="00B47F43" w:rsidRPr="002C709A" w:rsidRDefault="00B47F4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Characteristics</w:t>
            </w:r>
          </w:p>
          <w:p w14:paraId="35ADEC41" w14:textId="77777777" w:rsidR="00B47F43" w:rsidRPr="002C709A" w:rsidRDefault="00B47F4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Why needed</w:t>
            </w:r>
          </w:p>
          <w:p w14:paraId="6C4D419E" w14:textId="77777777" w:rsidR="00B47F43" w:rsidRPr="002C709A" w:rsidRDefault="00B47F4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Operation</w:t>
            </w:r>
          </w:p>
          <w:p w14:paraId="6ADB3997" w14:textId="77777777" w:rsidR="00B47F43" w:rsidRPr="002C709A" w:rsidRDefault="00B47F43" w:rsidP="00DA622D">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73D44F9" w14:textId="4701E186" w:rsidR="00B47F43" w:rsidRPr="002C709A" w:rsidRDefault="00B542DA"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048BECB0" w14:textId="77777777" w:rsidR="00B47F43" w:rsidRPr="002C709A" w:rsidRDefault="00B47F43"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C709A">
              <w:rPr>
                <w:rFonts w:asciiTheme="minorHAnsi" w:eastAsia="Aptos Narrow" w:hAnsiTheme="minorHAnsi" w:cs="Aptos Narrow"/>
                <w:sz w:val="18"/>
                <w:szCs w:val="18"/>
              </w:rPr>
              <w:t>convert signed fractional denary numbers to fixed-point signed binary and vice versa.</w:t>
            </w:r>
          </w:p>
          <w:p w14:paraId="2AF58C01" w14:textId="77777777" w:rsidR="00DA622D" w:rsidRDefault="00DA622D" w:rsidP="00DA622D">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364A7D6D" w14:textId="6EFEF1E8" w:rsidR="00B47F43" w:rsidRPr="002C709A" w:rsidRDefault="00F243C3"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62BA83E8" w14:textId="77777777" w:rsidR="00B47F43" w:rsidRPr="002C709A" w:rsidRDefault="00B47F43" w:rsidP="00B47F4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2C709A">
              <w:rPr>
                <w:rFonts w:eastAsia="Aptos Narrow" w:cs="Aptos Narrow"/>
                <w:color w:val="000000" w:themeColor="text1"/>
                <w:sz w:val="18"/>
                <w:szCs w:val="18"/>
              </w:rPr>
              <w:t>2.1.4 Using fixed-point representation</w:t>
            </w:r>
          </w:p>
          <w:p w14:paraId="25371229" w14:textId="77777777" w:rsidR="00B47F43" w:rsidRPr="002C709A" w:rsidRDefault="00B47F43" w:rsidP="00B47F4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286335CC" w14:textId="6064470F" w:rsidR="00B47F43" w:rsidRPr="002C709A" w:rsidRDefault="00B542DA" w:rsidP="00B47F43">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B47F43" w:rsidRPr="002C709A">
              <w:rPr>
                <w:rFonts w:eastAsia="Open Sans" w:cs="Open Sans"/>
                <w:sz w:val="18"/>
                <w:szCs w:val="18"/>
              </w:rPr>
              <w:t xml:space="preserve">  </w:t>
            </w:r>
          </w:p>
          <w:p w14:paraId="011396C6" w14:textId="77777777" w:rsidR="00B47F43" w:rsidRPr="002C709A" w:rsidRDefault="00B47F43"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 xml:space="preserve">Discuss how fixed-point binary can be used to represent signed fractional numbers  </w:t>
            </w:r>
          </w:p>
          <w:p w14:paraId="678BDE3A" w14:textId="77777777" w:rsidR="00B47F43" w:rsidRPr="002C709A" w:rsidRDefault="00B47F43"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Teacher demonstrates how to convert denary to binary and vice versa (see worked example 4 on p46 and 5 on p47)</w:t>
            </w:r>
          </w:p>
          <w:p w14:paraId="7BD94F07" w14:textId="77777777" w:rsidR="00B47F43" w:rsidRPr="002C709A" w:rsidRDefault="00B47F43"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Students identify key terms and make notes on definition, function, characteristics and why fixed-point representation is needed</w:t>
            </w:r>
          </w:p>
          <w:p w14:paraId="5AB9C3CA" w14:textId="77777777" w:rsidR="00B47F43" w:rsidRPr="002C709A" w:rsidRDefault="00B47F43"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Use AI to generate practice questions to complete</w:t>
            </w:r>
          </w:p>
          <w:p w14:paraId="23990D27" w14:textId="77777777" w:rsidR="00B47F43" w:rsidRPr="002C709A" w:rsidRDefault="00B47F43" w:rsidP="00B47F43">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2C709A">
              <w:rPr>
                <w:rFonts w:eastAsia="Open Sans" w:cs="Open Sans"/>
                <w:sz w:val="18"/>
                <w:szCs w:val="18"/>
              </w:rPr>
              <w:t xml:space="preserve"> </w:t>
            </w:r>
          </w:p>
          <w:p w14:paraId="419A52CE" w14:textId="079DB002" w:rsidR="00B47F43" w:rsidRPr="002C709A" w:rsidRDefault="00B542DA" w:rsidP="00B47F43">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B47F43" w:rsidRPr="002C709A">
              <w:rPr>
                <w:rFonts w:eastAsia="Open Sans" w:cs="Open Sans"/>
                <w:sz w:val="18"/>
                <w:szCs w:val="18"/>
              </w:rPr>
              <w:t xml:space="preserve">: </w:t>
            </w:r>
          </w:p>
          <w:p w14:paraId="5867872B" w14:textId="77777777" w:rsidR="00B47F43" w:rsidRPr="002C709A" w:rsidRDefault="00B47F43"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C709A">
              <w:rPr>
                <w:rFonts w:asciiTheme="minorHAnsi" w:eastAsia="Open Sans" w:hAnsiTheme="minorHAnsi" w:cs="Open Sans"/>
                <w:sz w:val="18"/>
                <w:szCs w:val="18"/>
              </w:rPr>
              <w:t>Students use Formulator Tarsia to make a matching activity with values in denary / binary and then swap with each other.</w:t>
            </w:r>
          </w:p>
          <w:p w14:paraId="16B970C3" w14:textId="77777777" w:rsidR="00B47F43" w:rsidRPr="002C709A" w:rsidRDefault="00B47F43" w:rsidP="00B47F43">
            <w:pPr>
              <w:pStyle w:val="ListParagraph"/>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4CC0868F" w14:textId="77777777" w:rsidR="00B47F43" w:rsidRPr="002C709A" w:rsidRDefault="00B47F43" w:rsidP="00B47F4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6327B125" w14:textId="0908CA59" w:rsidR="00B47F43" w:rsidRPr="000133E7" w:rsidRDefault="00454F20" w:rsidP="00B47F43">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B47F43" w:rsidRPr="00EE50C4">
              <w:rPr>
                <w:rFonts w:eastAsia="Open Sans" w:cs="Open Sans"/>
                <w:b/>
                <w:bCs/>
                <w:color w:val="000000" w:themeColor="text1"/>
                <w:sz w:val="18"/>
                <w:szCs w:val="18"/>
              </w:rPr>
              <w:t xml:space="preserve"> </w:t>
            </w:r>
            <w:r w:rsidR="00B47F43" w:rsidRPr="000133E7">
              <w:rPr>
                <w:rFonts w:eastAsia="Open Sans" w:cs="Open Sans"/>
                <w:color w:val="000000" w:themeColor="text1"/>
                <w:sz w:val="18"/>
                <w:szCs w:val="18"/>
              </w:rPr>
              <w:t xml:space="preserve">pp. </w:t>
            </w:r>
            <w:r w:rsidR="00B47F43" w:rsidRPr="000133E7">
              <w:rPr>
                <w:rFonts w:eastAsia="Aptos Narrow" w:cs="Aptos Narrow"/>
                <w:color w:val="000000" w:themeColor="text1"/>
                <w:sz w:val="18"/>
                <w:szCs w:val="18"/>
              </w:rPr>
              <w:t>47-48</w:t>
            </w:r>
          </w:p>
          <w:p w14:paraId="04C3BD26" w14:textId="77777777" w:rsidR="00B47F43" w:rsidRPr="002C709A" w:rsidRDefault="00B47F43" w:rsidP="00B47F43">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643C1313" w14:textId="77777777" w:rsidR="00B47F43" w:rsidRPr="007C57EE" w:rsidRDefault="00B47F43" w:rsidP="00B47F43">
            <w:pPr>
              <w:cnfStyle w:val="000000100000" w:firstRow="0" w:lastRow="0" w:firstColumn="0" w:lastColumn="0" w:oddVBand="0" w:evenVBand="0" w:oddHBand="1" w:evenHBand="0" w:firstRowFirstColumn="0" w:firstRowLastColumn="0" w:lastRowFirstColumn="0" w:lastRowLastColumn="0"/>
              <w:rPr>
                <w:sz w:val="18"/>
                <w:szCs w:val="18"/>
                <w:lang w:val="fi-FI"/>
              </w:rPr>
            </w:pPr>
            <w:r w:rsidRPr="007C57EE">
              <w:rPr>
                <w:rFonts w:eastAsia="Aptos Narrow" w:cs="Aptos Narrow"/>
                <w:color w:val="000000" w:themeColor="text1"/>
                <w:sz w:val="18"/>
                <w:szCs w:val="18"/>
                <w:lang w:val="fi-FI"/>
              </w:rPr>
              <w:t xml:space="preserve">IsaacCS: </w:t>
            </w:r>
          </w:p>
          <w:p w14:paraId="6FB4A98C" w14:textId="77777777" w:rsidR="00B47F43" w:rsidRPr="007C57EE" w:rsidRDefault="00B47F43" w:rsidP="00B47F43">
            <w:pPr>
              <w:cnfStyle w:val="000000100000" w:firstRow="0" w:lastRow="0" w:firstColumn="0" w:lastColumn="0" w:oddVBand="0" w:evenVBand="0" w:oddHBand="1" w:evenHBand="0" w:firstRowFirstColumn="0" w:firstRowLastColumn="0" w:lastRowFirstColumn="0" w:lastRowLastColumn="0"/>
              <w:rPr>
                <w:sz w:val="18"/>
                <w:szCs w:val="18"/>
                <w:lang w:val="fi-FI"/>
              </w:rPr>
            </w:pPr>
            <w:hyperlink r:id="rId48">
              <w:r w:rsidRPr="007C57EE">
                <w:rPr>
                  <w:rStyle w:val="Hyperlink"/>
                  <w:rFonts w:eastAsia="Aptos Narrow" w:cs="Aptos Narrow"/>
                  <w:sz w:val="18"/>
                  <w:szCs w:val="18"/>
                  <w:lang w:val="fi-FI"/>
                </w:rPr>
                <w:t>https://isaaccomputerscience.org/concepts/data_numbases_fixed_point?topic=number_representation</w:t>
              </w:r>
            </w:hyperlink>
          </w:p>
          <w:p w14:paraId="10F709B9" w14:textId="77777777" w:rsidR="00B47F43" w:rsidRPr="007C57EE" w:rsidRDefault="00B47F43" w:rsidP="00B47F4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fi-FI"/>
              </w:rPr>
            </w:pPr>
          </w:p>
        </w:tc>
        <w:tc>
          <w:tcPr>
            <w:tcW w:w="1984" w:type="dxa"/>
            <w:shd w:val="clear" w:color="auto" w:fill="FFFFFF" w:themeFill="background2"/>
          </w:tcPr>
          <w:p w14:paraId="7B879BFF" w14:textId="32DF3184" w:rsidR="00B47F43" w:rsidRPr="009668C1" w:rsidRDefault="47BFBA68"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0E0B4478" w14:textId="1E496B71" w:rsidR="00B47F43" w:rsidRPr="009668C1" w:rsidRDefault="47BFBA68"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31D23532" w14:textId="4B8D7712" w:rsidR="00B47F43" w:rsidRPr="009668C1" w:rsidRDefault="47BFBA68"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55FFD4EC" w14:textId="6D4BC213" w:rsidR="00B47F43" w:rsidRPr="009668C1" w:rsidRDefault="47BFBA68"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490DA33E" w14:textId="34F491DA" w:rsidR="00B47F43" w:rsidRPr="009668C1" w:rsidRDefault="00B47F43"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703CB5A7" w14:textId="07589648" w:rsidR="00B47F43" w:rsidRPr="009668C1" w:rsidRDefault="00B47F43"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2465C56F" w14:textId="7E922C6F" w:rsidR="00B47F43" w:rsidRPr="009668C1" w:rsidRDefault="7D3A54EE"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p w14:paraId="0256F70A" w14:textId="4F60718A" w:rsidR="00B47F43" w:rsidRPr="009668C1" w:rsidRDefault="7D3A54EE"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Problem solving</w:t>
            </w:r>
          </w:p>
          <w:p w14:paraId="6411B164" w14:textId="2A1F1627" w:rsidR="00B47F43" w:rsidRPr="009668C1" w:rsidRDefault="7D3A54EE"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Critical thinking</w:t>
            </w:r>
          </w:p>
        </w:tc>
      </w:tr>
    </w:tbl>
    <w:p w14:paraId="6DF44C0A" w14:textId="77777777" w:rsidR="00C71471" w:rsidRPr="00FD66E3" w:rsidRDefault="00C71471">
      <w:pPr>
        <w:spacing w:after="0" w:line="240" w:lineRule="auto"/>
        <w:rPr>
          <w:rStyle w:val="Strong"/>
          <w:rFonts w:ascii="Plus Jakarta Sans" w:hAnsi="Plus Jakarta Sans"/>
          <w:sz w:val="36"/>
          <w:szCs w:val="26"/>
        </w:rPr>
      </w:pPr>
      <w:r w:rsidRPr="00FD66E3">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7B8D75EC" w14:textId="77777777" w:rsidTr="007D0A7C">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F09044F" w14:textId="77777777" w:rsidR="002C7ACB" w:rsidRPr="007D0A7C" w:rsidRDefault="002C7ACB" w:rsidP="0008761B">
            <w:pPr>
              <w:pStyle w:val="TableHeading"/>
              <w:jc w:val="center"/>
              <w:rPr>
                <w:b/>
                <w:bCs/>
                <w:color w:val="FFFFFF" w:themeColor="background1"/>
                <w:sz w:val="20"/>
                <w:szCs w:val="24"/>
                <w:lang w:val="en-GB"/>
              </w:rPr>
            </w:pPr>
            <w:r w:rsidRPr="007D0A7C">
              <w:rPr>
                <w:b/>
                <w:bCs/>
                <w:color w:val="FFFFFF" w:themeColor="background1"/>
                <w:sz w:val="20"/>
                <w:szCs w:val="24"/>
                <w:lang w:val="en-GB"/>
              </w:rPr>
              <w:t>Topic</w:t>
            </w:r>
            <w:r w:rsidRPr="007D0A7C">
              <w:rPr>
                <w:b/>
                <w:bCs/>
                <w:color w:val="FFFFFF" w:themeColor="background1"/>
                <w:sz w:val="20"/>
                <w:szCs w:val="24"/>
                <w:lang w:val="en-GB"/>
              </w:rPr>
              <w:br/>
              <w:t>Sub topic</w:t>
            </w:r>
            <w:r w:rsidRPr="007D0A7C">
              <w:rPr>
                <w:b/>
                <w:bCs/>
                <w:color w:val="FFFFFF" w:themeColor="background1"/>
                <w:sz w:val="20"/>
                <w:szCs w:val="24"/>
                <w:lang w:val="en-GB"/>
              </w:rPr>
              <w:br/>
            </w:r>
            <w:r w:rsidRPr="007D0A7C">
              <w:rPr>
                <w:b/>
                <w:bCs/>
                <w:color w:val="FFFFFF"/>
                <w:sz w:val="20"/>
                <w:szCs w:val="24"/>
                <w:lang w:val="en-GB"/>
              </w:rPr>
              <w:t>Lesson title</w:t>
            </w:r>
          </w:p>
        </w:tc>
        <w:tc>
          <w:tcPr>
            <w:tcW w:w="2551" w:type="dxa"/>
            <w:shd w:val="clear" w:color="auto" w:fill="341583" w:themeFill="accent2" w:themeFillShade="80"/>
            <w:vAlign w:val="center"/>
          </w:tcPr>
          <w:p w14:paraId="07F70DFD" w14:textId="77777777" w:rsidR="002C7ACB" w:rsidRPr="007D0A7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Specification reference</w:t>
            </w:r>
          </w:p>
        </w:tc>
        <w:tc>
          <w:tcPr>
            <w:tcW w:w="4820" w:type="dxa"/>
            <w:shd w:val="clear" w:color="auto" w:fill="341583" w:themeFill="accent2" w:themeFillShade="80"/>
            <w:vAlign w:val="center"/>
          </w:tcPr>
          <w:p w14:paraId="2BE05ABC" w14:textId="453214DE" w:rsidR="002C7ACB" w:rsidRPr="007D0A7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 xml:space="preserve">Suggested </w:t>
            </w:r>
            <w:r w:rsidR="00B542DA" w:rsidRPr="007D0A7C">
              <w:rPr>
                <w:b/>
                <w:bCs/>
                <w:color w:val="FFFFFF" w:themeColor="background1"/>
                <w:sz w:val="20"/>
                <w:szCs w:val="24"/>
                <w:lang w:val="en-GB"/>
              </w:rPr>
              <w:t>Activities</w:t>
            </w:r>
          </w:p>
        </w:tc>
        <w:tc>
          <w:tcPr>
            <w:tcW w:w="2268" w:type="dxa"/>
            <w:shd w:val="clear" w:color="auto" w:fill="341583" w:themeFill="accent2" w:themeFillShade="80"/>
            <w:vAlign w:val="center"/>
          </w:tcPr>
          <w:p w14:paraId="59059E22" w14:textId="77777777" w:rsidR="002C7ACB" w:rsidRPr="007D0A7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Suggested resources</w:t>
            </w:r>
          </w:p>
        </w:tc>
        <w:tc>
          <w:tcPr>
            <w:tcW w:w="1984" w:type="dxa"/>
            <w:shd w:val="clear" w:color="auto" w:fill="341583" w:themeFill="accent2" w:themeFillShade="80"/>
            <w:vAlign w:val="center"/>
          </w:tcPr>
          <w:p w14:paraId="47907543" w14:textId="77777777" w:rsidR="002C7ACB" w:rsidRPr="007D0A7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BEF6F4C" w14:textId="77777777" w:rsidR="002C7ACB" w:rsidRPr="007D0A7C"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Which skills could be acquired through teaching and delivery in this lesson?</w:t>
            </w:r>
          </w:p>
        </w:tc>
      </w:tr>
      <w:tr w:rsidR="002C7ACB" w:rsidRPr="008542E2" w14:paraId="630E70DF"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CF1CB3A" w14:textId="602CB018"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15541B" w:rsidRPr="008542E2">
              <w:rPr>
                <w:b/>
                <w:bCs/>
                <w:color w:val="000000" w:themeColor="text1"/>
                <w:lang w:val="en-GB"/>
              </w:rPr>
              <w:t>9</w:t>
            </w:r>
            <w:r w:rsidRPr="008542E2">
              <w:rPr>
                <w:b/>
                <w:bCs/>
                <w:color w:val="000000" w:themeColor="text1"/>
                <w:lang w:val="en-GB"/>
              </w:rPr>
              <w:br/>
              <w:t>Lesson 1</w:t>
            </w:r>
          </w:p>
        </w:tc>
      </w:tr>
      <w:tr w:rsidR="0037399D" w:rsidRPr="00E45280" w14:paraId="1B5724B1" w14:textId="77777777" w:rsidTr="007D0A7C">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15CB9EE" w14:textId="77777777" w:rsidR="0037399D" w:rsidRPr="00F844D0" w:rsidRDefault="0037399D" w:rsidP="0037399D">
            <w:pPr>
              <w:rPr>
                <w:sz w:val="18"/>
                <w:szCs w:val="18"/>
              </w:rPr>
            </w:pPr>
            <w:r w:rsidRPr="00F844D0">
              <w:rPr>
                <w:rFonts w:eastAsia="Aptos Narrow" w:cs="Aptos Narrow"/>
                <w:color w:val="000000" w:themeColor="text1"/>
                <w:sz w:val="18"/>
                <w:szCs w:val="18"/>
              </w:rPr>
              <w:t>2.2 Binary Arithmetic</w:t>
            </w:r>
          </w:p>
          <w:p w14:paraId="2D558F0B" w14:textId="77777777" w:rsidR="0037399D" w:rsidRPr="00F844D0" w:rsidRDefault="0037399D" w:rsidP="0037399D">
            <w:pPr>
              <w:rPr>
                <w:rFonts w:eastAsia="Aptos Narrow" w:cs="Aptos Narrow"/>
                <w:color w:val="000000" w:themeColor="text1"/>
                <w:sz w:val="18"/>
                <w:szCs w:val="18"/>
              </w:rPr>
            </w:pPr>
          </w:p>
          <w:p w14:paraId="465D5996" w14:textId="77777777" w:rsidR="0037399D" w:rsidRPr="00F844D0" w:rsidRDefault="0037399D" w:rsidP="0037399D">
            <w:pPr>
              <w:rPr>
                <w:rFonts w:eastAsia="Aptos Narrow" w:cs="Aptos Narrow"/>
                <w:color w:val="000000" w:themeColor="text1"/>
                <w:sz w:val="18"/>
                <w:szCs w:val="18"/>
              </w:rPr>
            </w:pPr>
            <w:r w:rsidRPr="00F844D0">
              <w:rPr>
                <w:rFonts w:eastAsia="Aptos Narrow" w:cs="Aptos Narrow"/>
                <w:color w:val="000000" w:themeColor="text1"/>
                <w:sz w:val="18"/>
                <w:szCs w:val="18"/>
              </w:rPr>
              <w:t>Topic 2.2.1: Addition and subtraction</w:t>
            </w:r>
          </w:p>
          <w:p w14:paraId="06429900" w14:textId="77777777" w:rsidR="0037399D" w:rsidRPr="00F844D0" w:rsidRDefault="0037399D" w:rsidP="0037399D">
            <w:pPr>
              <w:rPr>
                <w:rFonts w:eastAsia="Aptos Narrow" w:cs="Aptos Narrow"/>
                <w:color w:val="000000" w:themeColor="text1"/>
                <w:sz w:val="18"/>
                <w:szCs w:val="18"/>
              </w:rPr>
            </w:pPr>
          </w:p>
          <w:p w14:paraId="43F44FBE" w14:textId="055635BD" w:rsidR="0037399D" w:rsidRPr="00F844D0" w:rsidRDefault="00B542DA" w:rsidP="0037399D">
            <w:pPr>
              <w:rPr>
                <w:rFonts w:eastAsia="Aptos Narrow" w:cs="Aptos Narrow"/>
                <w:color w:val="000000" w:themeColor="text1"/>
                <w:sz w:val="18"/>
                <w:szCs w:val="18"/>
              </w:rPr>
            </w:pPr>
            <w:r w:rsidRPr="00B542DA">
              <w:rPr>
                <w:rFonts w:eastAsia="Aptos Narrow" w:cs="Aptos Narrow"/>
                <w:sz w:val="18"/>
                <w:szCs w:val="18"/>
              </w:rPr>
              <w:t>Lesson title:</w:t>
            </w:r>
            <w:r w:rsidR="0037399D" w:rsidRPr="00F844D0">
              <w:rPr>
                <w:rFonts w:eastAsia="Aptos Narrow" w:cs="Aptos Narrow"/>
                <w:b w:val="0"/>
                <w:bCs w:val="0"/>
                <w:color w:val="000000" w:themeColor="text1"/>
                <w:sz w:val="18"/>
                <w:szCs w:val="18"/>
              </w:rPr>
              <w:t xml:space="preserve"> </w:t>
            </w:r>
          </w:p>
          <w:p w14:paraId="3C0CFE24" w14:textId="0EA41573" w:rsidR="0037399D" w:rsidRPr="00F844D0" w:rsidRDefault="0037399D" w:rsidP="0037399D">
            <w:pPr>
              <w:pStyle w:val="TableText"/>
              <w:rPr>
                <w:rFonts w:asciiTheme="minorHAnsi" w:hAnsiTheme="minorHAnsi"/>
                <w:sz w:val="18"/>
                <w:szCs w:val="18"/>
                <w:lang w:val="en-GB"/>
              </w:rPr>
            </w:pPr>
            <w:r w:rsidRPr="00F844D0">
              <w:rPr>
                <w:rFonts w:asciiTheme="minorHAnsi" w:eastAsia="Aptos Narrow" w:hAnsiTheme="minorHAnsi" w:cs="Aptos Narrow"/>
                <w:b w:val="0"/>
                <w:bCs w:val="0"/>
                <w:sz w:val="18"/>
                <w:szCs w:val="18"/>
                <w:lang w:val="en-GB"/>
              </w:rPr>
              <w:t>Addition and subtraction in binary</w:t>
            </w:r>
          </w:p>
        </w:tc>
        <w:tc>
          <w:tcPr>
            <w:tcW w:w="2551" w:type="dxa"/>
          </w:tcPr>
          <w:p w14:paraId="47D7A60F" w14:textId="77777777" w:rsidR="0037399D" w:rsidRPr="00EE50C4" w:rsidRDefault="0037399D" w:rsidP="0037399D">
            <w:pPr>
              <w:cnfStyle w:val="000000000000" w:firstRow="0" w:lastRow="0" w:firstColumn="0" w:lastColumn="0" w:oddVBand="0" w:evenVBand="0" w:oddHBand="0" w:evenHBand="0" w:firstRowFirstColumn="0" w:firstRowLastColumn="0" w:lastRowFirstColumn="0" w:lastRowLastColumn="0"/>
              <w:rPr>
                <w:b/>
                <w:bCs/>
                <w:sz w:val="18"/>
                <w:szCs w:val="18"/>
              </w:rPr>
            </w:pPr>
            <w:r w:rsidRPr="00EE50C4">
              <w:rPr>
                <w:rFonts w:eastAsia="Aptos Narrow" w:cs="Aptos Narrow"/>
                <w:b/>
                <w:bCs/>
                <w:color w:val="000000" w:themeColor="text1"/>
                <w:sz w:val="18"/>
                <w:szCs w:val="18"/>
              </w:rPr>
              <w:t>Addition and subtraction</w:t>
            </w:r>
          </w:p>
          <w:p w14:paraId="58C79E60" w14:textId="77777777" w:rsidR="002C709A" w:rsidRDefault="002C709A"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231E2B18" w14:textId="2AB40F9C" w:rsidR="0037399D" w:rsidRPr="00F844D0" w:rsidRDefault="0037399D"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F844D0">
              <w:rPr>
                <w:rFonts w:eastAsia="Open Sans" w:cs="Open Sans"/>
                <w:sz w:val="18"/>
                <w:szCs w:val="18"/>
              </w:rPr>
              <w:t>Students will know and understand:</w:t>
            </w:r>
          </w:p>
          <w:p w14:paraId="5767FFE0" w14:textId="77777777" w:rsidR="0037399D" w:rsidRPr="00F844D0" w:rsidRDefault="0037399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Definition</w:t>
            </w:r>
          </w:p>
          <w:p w14:paraId="4BD00B24" w14:textId="77777777" w:rsidR="0037399D" w:rsidRPr="00F844D0" w:rsidRDefault="0037399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Function</w:t>
            </w:r>
          </w:p>
          <w:p w14:paraId="07484AF5" w14:textId="77777777" w:rsidR="0037399D" w:rsidRPr="00F844D0" w:rsidRDefault="0037399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Operation</w:t>
            </w:r>
          </w:p>
          <w:p w14:paraId="7B705B89" w14:textId="77777777" w:rsidR="0037399D" w:rsidRPr="00F844D0" w:rsidRDefault="0037399D" w:rsidP="007D0A7C">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2074A25D" w14:textId="5D8E8D24" w:rsidR="0037399D" w:rsidRPr="00F844D0" w:rsidRDefault="00B542DA" w:rsidP="0037399D">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Aptos Narrow" w:cs="Aptos Narrow"/>
                <w:sz w:val="18"/>
                <w:szCs w:val="18"/>
              </w:rPr>
              <w:t>Students will be able to:</w:t>
            </w:r>
          </w:p>
          <w:p w14:paraId="35858C8C" w14:textId="77777777" w:rsidR="0037399D" w:rsidRPr="00F844D0" w:rsidRDefault="0037399D"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perform addition and subtraction on signed and unsigned binary numbers.</w:t>
            </w:r>
          </w:p>
          <w:p w14:paraId="5F6DAAA1" w14:textId="77777777" w:rsidR="0037399D" w:rsidRPr="00F844D0" w:rsidRDefault="0037399D" w:rsidP="007D0A7C">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0D37BF2E" w14:textId="4593366F" w:rsidR="0037399D" w:rsidRPr="00F844D0" w:rsidRDefault="00F243C3"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2EADEF46" w14:textId="77777777" w:rsidR="0037399D" w:rsidRPr="00F844D0" w:rsidRDefault="0037399D" w:rsidP="0037399D">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F844D0">
              <w:rPr>
                <w:rFonts w:eastAsia="Aptos Narrow" w:cs="Aptos Narrow"/>
                <w:color w:val="000000" w:themeColor="text1"/>
                <w:sz w:val="18"/>
                <w:szCs w:val="18"/>
              </w:rPr>
              <w:t>2.2.1 Performing binary addition and subtraction</w:t>
            </w:r>
          </w:p>
          <w:p w14:paraId="597E90D4" w14:textId="77777777" w:rsidR="0037399D" w:rsidRPr="00F844D0" w:rsidRDefault="0037399D" w:rsidP="0037399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61C126AC" w14:textId="4E46D5B0" w:rsidR="0037399D" w:rsidRPr="00F844D0" w:rsidRDefault="00B542DA" w:rsidP="0037399D">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37399D" w:rsidRPr="00F844D0">
              <w:rPr>
                <w:rFonts w:eastAsia="Open Sans" w:cs="Open Sans"/>
                <w:sz w:val="18"/>
                <w:szCs w:val="18"/>
              </w:rPr>
              <w:t xml:space="preserve">  </w:t>
            </w:r>
          </w:p>
          <w:p w14:paraId="49F570F2" w14:textId="77777777" w:rsidR="0037399D" w:rsidRPr="00F844D0" w:rsidRDefault="0037399D"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Discuss how addition and subtraction can be performed by a computer using binary</w:t>
            </w:r>
          </w:p>
          <w:p w14:paraId="67FAD34C" w14:textId="77777777" w:rsidR="0037399D" w:rsidRPr="00F844D0" w:rsidRDefault="0037399D"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Teacher demonstrates how to perform addition and subtraction on signed and unsigned binary numbers (see worked examples on pp. 49-51)</w:t>
            </w:r>
          </w:p>
          <w:p w14:paraId="1C88ED38" w14:textId="77777777" w:rsidR="0037399D" w:rsidRPr="00F844D0" w:rsidRDefault="0037399D" w:rsidP="00A37D72">
            <w:pPr>
              <w:pStyle w:val="ListParagraph"/>
              <w:numPr>
                <w:ilvl w:val="0"/>
                <w:numId w:val="19"/>
              </w:numPr>
              <w:spacing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Students identify key terms and make notes on definition, function and operation of addition and subtraction</w:t>
            </w:r>
          </w:p>
          <w:p w14:paraId="64F4375F" w14:textId="77777777" w:rsidR="0037399D" w:rsidRPr="00F844D0" w:rsidRDefault="0037399D" w:rsidP="007D0A7C">
            <w:pPr>
              <w:pStyle w:val="ListParagraph"/>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F844D0">
              <w:rPr>
                <w:rFonts w:asciiTheme="minorHAnsi" w:eastAsia="Open Sans" w:hAnsiTheme="minorHAnsi" w:cs="Open Sans"/>
                <w:sz w:val="18"/>
                <w:szCs w:val="18"/>
              </w:rPr>
              <w:t xml:space="preserve"> </w:t>
            </w:r>
          </w:p>
          <w:p w14:paraId="07FD3193" w14:textId="1244EFCC" w:rsidR="0037399D" w:rsidRPr="00F844D0" w:rsidRDefault="00B542DA" w:rsidP="0037399D">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37399D" w:rsidRPr="00F844D0">
              <w:rPr>
                <w:rFonts w:eastAsia="Open Sans" w:cs="Open Sans"/>
                <w:sz w:val="18"/>
                <w:szCs w:val="18"/>
              </w:rPr>
              <w:t xml:space="preserve">: </w:t>
            </w:r>
          </w:p>
          <w:p w14:paraId="176383C3" w14:textId="77777777" w:rsidR="0037399D" w:rsidRPr="00F844D0" w:rsidRDefault="0037399D"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Students complete the questions on AdaCS</w:t>
            </w:r>
          </w:p>
          <w:p w14:paraId="6787087A" w14:textId="77777777" w:rsidR="0037399D" w:rsidRPr="00F844D0" w:rsidRDefault="0037399D" w:rsidP="0037399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5FC27B85" w14:textId="1AC0A43B" w:rsidR="0037399D" w:rsidRPr="000133E7" w:rsidRDefault="00454F20" w:rsidP="0037399D">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37399D" w:rsidRPr="00EE50C4">
              <w:rPr>
                <w:rFonts w:eastAsia="Open Sans" w:cs="Open Sans"/>
                <w:b/>
                <w:bCs/>
                <w:color w:val="000000" w:themeColor="text1"/>
                <w:sz w:val="18"/>
                <w:szCs w:val="18"/>
              </w:rPr>
              <w:t xml:space="preserve"> </w:t>
            </w:r>
            <w:r w:rsidR="0037399D" w:rsidRPr="000133E7">
              <w:rPr>
                <w:rFonts w:eastAsia="Open Sans" w:cs="Open Sans"/>
                <w:color w:val="000000" w:themeColor="text1"/>
                <w:sz w:val="18"/>
                <w:szCs w:val="18"/>
              </w:rPr>
              <w:t xml:space="preserve">pp. </w:t>
            </w:r>
            <w:r w:rsidR="0037399D" w:rsidRPr="000133E7">
              <w:rPr>
                <w:rFonts w:eastAsia="Aptos Narrow" w:cs="Aptos Narrow"/>
                <w:color w:val="000000" w:themeColor="text1"/>
                <w:sz w:val="18"/>
                <w:szCs w:val="18"/>
              </w:rPr>
              <w:t>48-52</w:t>
            </w:r>
          </w:p>
          <w:p w14:paraId="4309998C" w14:textId="77777777" w:rsidR="0037399D" w:rsidRPr="00F844D0" w:rsidRDefault="0037399D" w:rsidP="0037399D">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2546FD7" w14:textId="77777777" w:rsidR="0037399D" w:rsidRPr="007C57EE" w:rsidRDefault="0037399D" w:rsidP="0037399D">
            <w:pPr>
              <w:cnfStyle w:val="000000000000" w:firstRow="0" w:lastRow="0" w:firstColumn="0" w:lastColumn="0" w:oddVBand="0" w:evenVBand="0" w:oddHBand="0" w:evenHBand="0" w:firstRowFirstColumn="0" w:firstRowLastColumn="0" w:lastRowFirstColumn="0" w:lastRowLastColumn="0"/>
              <w:rPr>
                <w:sz w:val="18"/>
                <w:szCs w:val="18"/>
                <w:lang w:val="pl-PL"/>
              </w:rPr>
            </w:pPr>
            <w:r w:rsidRPr="007C57EE">
              <w:rPr>
                <w:rFonts w:eastAsia="Aptos Narrow" w:cs="Aptos Narrow"/>
                <w:color w:val="000000" w:themeColor="text1"/>
                <w:sz w:val="18"/>
                <w:szCs w:val="18"/>
                <w:lang w:val="pl-PL"/>
              </w:rPr>
              <w:t xml:space="preserve">AdaCS: </w:t>
            </w:r>
          </w:p>
          <w:p w14:paraId="5C537F18" w14:textId="77777777" w:rsidR="0037399D" w:rsidRPr="007C57EE" w:rsidRDefault="0037399D" w:rsidP="0037399D">
            <w:pPr>
              <w:cnfStyle w:val="000000000000" w:firstRow="0" w:lastRow="0" w:firstColumn="0" w:lastColumn="0" w:oddVBand="0" w:evenVBand="0" w:oddHBand="0" w:evenHBand="0" w:firstRowFirstColumn="0" w:firstRowLastColumn="0" w:lastRowFirstColumn="0" w:lastRowLastColumn="0"/>
              <w:rPr>
                <w:sz w:val="18"/>
                <w:szCs w:val="18"/>
                <w:lang w:val="pl-PL"/>
              </w:rPr>
            </w:pPr>
            <w:hyperlink r:id="rId49">
              <w:r w:rsidRPr="007C57EE">
                <w:rPr>
                  <w:rStyle w:val="Hyperlink"/>
                  <w:rFonts w:eastAsia="Aptos Narrow" w:cs="Aptos Narrow"/>
                  <w:sz w:val="18"/>
                  <w:szCs w:val="18"/>
                  <w:lang w:val="pl-PL"/>
                </w:rPr>
                <w:t>https://adacomputerscience.org/concepts/number_arithmetic?topic=number_representation</w:t>
              </w:r>
            </w:hyperlink>
          </w:p>
          <w:p w14:paraId="425D2D00" w14:textId="77777777" w:rsidR="0037399D" w:rsidRPr="007C57EE" w:rsidRDefault="0037399D" w:rsidP="0037399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pl-PL"/>
              </w:rPr>
            </w:pPr>
          </w:p>
        </w:tc>
        <w:tc>
          <w:tcPr>
            <w:tcW w:w="1984" w:type="dxa"/>
          </w:tcPr>
          <w:p w14:paraId="2B50D1AE" w14:textId="6B563773" w:rsidR="0037399D" w:rsidRPr="009668C1" w:rsidRDefault="683E4026"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566ECC13" w14:textId="0AC80F5B" w:rsidR="0037399D" w:rsidRPr="009668C1" w:rsidRDefault="683E4026"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63B2CBA7" w14:textId="27C5A817" w:rsidR="0037399D" w:rsidRPr="009668C1" w:rsidRDefault="683E4026"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56C4E62C" w14:textId="56E4A7D1" w:rsidR="0037399D" w:rsidRPr="009668C1" w:rsidRDefault="683E4026"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134E887C" w14:textId="340A00EC" w:rsidR="0037399D" w:rsidRPr="009668C1" w:rsidRDefault="0037399D" w:rsidP="009668C1">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0B943C6F" w14:textId="127C55FA" w:rsidR="0037399D" w:rsidRPr="009668C1" w:rsidRDefault="0037399D"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59004C97" w14:textId="039A41E9" w:rsidR="0037399D" w:rsidRPr="009668C1" w:rsidRDefault="6B0BB5B4"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p w14:paraId="6A2974E2" w14:textId="3B3C7D9E" w:rsidR="0037399D" w:rsidRPr="009668C1" w:rsidRDefault="6B0BB5B4"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Problem solving</w:t>
            </w:r>
          </w:p>
          <w:p w14:paraId="50DF2339" w14:textId="204450F7" w:rsidR="0037399D" w:rsidRPr="009668C1" w:rsidRDefault="6B0BB5B4"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Critical thinking</w:t>
            </w:r>
          </w:p>
        </w:tc>
      </w:tr>
    </w:tbl>
    <w:p w14:paraId="092A70F0" w14:textId="77777777" w:rsidR="007D0A7C" w:rsidRDefault="007D0A7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37399D" w:rsidRPr="008542E2" w14:paraId="73920074" w14:textId="77777777" w:rsidTr="007D0A7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9274BC0" w14:textId="575C40AF" w:rsidR="0037399D" w:rsidRPr="008542E2" w:rsidRDefault="0037399D" w:rsidP="0037399D">
            <w:pPr>
              <w:pStyle w:val="TableHeading"/>
              <w:rPr>
                <w:lang w:val="en-GB"/>
              </w:rPr>
            </w:pPr>
            <w:r w:rsidRPr="008542E2">
              <w:rPr>
                <w:b/>
                <w:bCs/>
                <w:color w:val="000000" w:themeColor="text1"/>
                <w:lang w:val="en-GB"/>
              </w:rPr>
              <w:t>Week 9</w:t>
            </w:r>
            <w:r w:rsidRPr="008542E2">
              <w:rPr>
                <w:b/>
                <w:bCs/>
                <w:color w:val="000000" w:themeColor="text1"/>
                <w:lang w:val="en-GB"/>
              </w:rPr>
              <w:br/>
              <w:t>Lesson 2</w:t>
            </w:r>
          </w:p>
        </w:tc>
      </w:tr>
      <w:tr w:rsidR="00C423F1" w:rsidRPr="008542E2" w14:paraId="24D8FD94"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25F1CF4" w14:textId="77777777" w:rsidR="00C423F1" w:rsidRPr="00F844D0" w:rsidRDefault="00C423F1" w:rsidP="00C423F1">
            <w:pPr>
              <w:rPr>
                <w:rFonts w:eastAsia="Aptos Narrow" w:cs="Aptos Narrow"/>
                <w:color w:val="000000" w:themeColor="text1"/>
                <w:sz w:val="18"/>
                <w:szCs w:val="18"/>
              </w:rPr>
            </w:pPr>
            <w:r w:rsidRPr="00F844D0">
              <w:rPr>
                <w:rFonts w:eastAsia="Aptos Narrow" w:cs="Aptos Narrow"/>
                <w:color w:val="000000" w:themeColor="text1"/>
                <w:sz w:val="18"/>
                <w:szCs w:val="18"/>
              </w:rPr>
              <w:t>Topic 2.2.1: Addition and subtraction</w:t>
            </w:r>
          </w:p>
          <w:p w14:paraId="05E68B65" w14:textId="77777777" w:rsidR="00C423F1" w:rsidRPr="00F844D0" w:rsidRDefault="00C423F1" w:rsidP="00C423F1">
            <w:pPr>
              <w:rPr>
                <w:rFonts w:eastAsia="Aptos Narrow" w:cs="Aptos Narrow"/>
                <w:color w:val="000000" w:themeColor="text1"/>
                <w:sz w:val="18"/>
                <w:szCs w:val="18"/>
              </w:rPr>
            </w:pPr>
          </w:p>
          <w:p w14:paraId="787E517E" w14:textId="70717E1A" w:rsidR="00C423F1" w:rsidRPr="00F844D0" w:rsidRDefault="00B542DA" w:rsidP="00C423F1">
            <w:pPr>
              <w:rPr>
                <w:rFonts w:eastAsia="Aptos Narrow" w:cs="Aptos Narrow"/>
                <w:color w:val="000000" w:themeColor="text1"/>
                <w:sz w:val="18"/>
                <w:szCs w:val="18"/>
              </w:rPr>
            </w:pPr>
            <w:r w:rsidRPr="00B542DA">
              <w:rPr>
                <w:rFonts w:eastAsia="Aptos Narrow" w:cs="Aptos Narrow"/>
                <w:sz w:val="18"/>
                <w:szCs w:val="18"/>
              </w:rPr>
              <w:t>Lesson title:</w:t>
            </w:r>
          </w:p>
          <w:p w14:paraId="43285E26" w14:textId="21094AA2" w:rsidR="00C423F1" w:rsidRPr="00F844D0" w:rsidRDefault="00C423F1" w:rsidP="00C423F1">
            <w:pPr>
              <w:pStyle w:val="TableText"/>
              <w:rPr>
                <w:rFonts w:asciiTheme="minorHAnsi" w:hAnsiTheme="minorHAnsi"/>
                <w:sz w:val="18"/>
                <w:szCs w:val="18"/>
                <w:lang w:val="en-GB"/>
              </w:rPr>
            </w:pPr>
            <w:r w:rsidRPr="00F844D0">
              <w:rPr>
                <w:rFonts w:asciiTheme="minorHAnsi" w:hAnsiTheme="minorHAnsi"/>
                <w:b w:val="0"/>
                <w:bCs w:val="0"/>
                <w:color w:val="auto"/>
                <w:sz w:val="18"/>
                <w:szCs w:val="18"/>
                <w:lang w:val="en-GB"/>
              </w:rPr>
              <w:t>Further practice on addition and subtraction in binary</w:t>
            </w:r>
          </w:p>
        </w:tc>
        <w:tc>
          <w:tcPr>
            <w:tcW w:w="2551" w:type="dxa"/>
            <w:shd w:val="clear" w:color="auto" w:fill="FFFFFF" w:themeFill="background2"/>
          </w:tcPr>
          <w:p w14:paraId="7C80E611" w14:textId="77777777" w:rsidR="00C423F1" w:rsidRPr="00EE50C4" w:rsidRDefault="00C423F1" w:rsidP="00C423F1">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EE50C4">
              <w:rPr>
                <w:rFonts w:eastAsia="Aptos Narrow" w:cs="Aptos Narrow"/>
                <w:b/>
                <w:bCs/>
                <w:color w:val="000000" w:themeColor="text1"/>
                <w:sz w:val="18"/>
                <w:szCs w:val="18"/>
              </w:rPr>
              <w:t>Addition and subtraction</w:t>
            </w:r>
          </w:p>
          <w:p w14:paraId="4019549D" w14:textId="77777777" w:rsidR="00C423F1" w:rsidRPr="00F844D0" w:rsidRDefault="00C423F1"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844D0">
              <w:rPr>
                <w:rFonts w:eastAsia="Open Sans" w:cs="Open Sans"/>
                <w:sz w:val="18"/>
                <w:szCs w:val="18"/>
              </w:rPr>
              <w:t>Students will know and understand:</w:t>
            </w:r>
          </w:p>
          <w:p w14:paraId="26CFE3AD" w14:textId="77777777" w:rsidR="00C423F1" w:rsidRPr="00F844D0" w:rsidRDefault="00C423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Definition</w:t>
            </w:r>
          </w:p>
          <w:p w14:paraId="105E391F" w14:textId="77777777" w:rsidR="00C423F1" w:rsidRPr="00F844D0" w:rsidRDefault="00C423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Function</w:t>
            </w:r>
          </w:p>
          <w:p w14:paraId="09C20280" w14:textId="77777777" w:rsidR="00C423F1" w:rsidRPr="00F844D0" w:rsidRDefault="00C423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Operation</w:t>
            </w:r>
          </w:p>
          <w:p w14:paraId="451AF2DF" w14:textId="77777777" w:rsidR="00431C4D" w:rsidRDefault="00431C4D" w:rsidP="007D0A7C">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1716D3AC" w14:textId="0CFBB92F" w:rsidR="00C423F1" w:rsidRPr="00F844D0" w:rsidRDefault="00B542DA"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61C329F3" w14:textId="77777777" w:rsidR="00C423F1" w:rsidRPr="00F844D0" w:rsidRDefault="00C423F1" w:rsidP="00A37D72">
            <w:pPr>
              <w:pStyle w:val="ListParagraph"/>
              <w:numPr>
                <w:ilvl w:val="0"/>
                <w:numId w:val="22"/>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F844D0">
              <w:rPr>
                <w:rFonts w:asciiTheme="minorHAnsi" w:eastAsia="Aptos Narrow" w:hAnsiTheme="minorHAnsi" w:cs="Aptos Narrow"/>
                <w:sz w:val="18"/>
                <w:szCs w:val="18"/>
              </w:rPr>
              <w:t>perform addition and subtraction on signed and unsigned binary numbers.</w:t>
            </w:r>
          </w:p>
          <w:p w14:paraId="6E90DA18" w14:textId="77777777" w:rsidR="00F844D0" w:rsidRDefault="00F844D0" w:rsidP="007D0A7C">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6F44A8BC" w14:textId="3B9C228E" w:rsidR="00C423F1" w:rsidRPr="00F844D0" w:rsidRDefault="00F243C3"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380A25D0" w14:textId="77777777" w:rsidR="00C423F1" w:rsidRPr="00F844D0" w:rsidRDefault="00C423F1" w:rsidP="00C423F1">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F844D0">
              <w:rPr>
                <w:rFonts w:eastAsia="Aptos Narrow" w:cs="Aptos Narrow"/>
                <w:color w:val="000000" w:themeColor="text1"/>
                <w:sz w:val="18"/>
                <w:szCs w:val="18"/>
              </w:rPr>
              <w:t>2.2.1 Performing binary addition and subtraction</w:t>
            </w:r>
          </w:p>
          <w:p w14:paraId="7EB0A2F4" w14:textId="77777777" w:rsidR="00C423F1" w:rsidRPr="00F844D0" w:rsidRDefault="00C423F1" w:rsidP="00C423F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78597D97" w14:textId="79901580" w:rsidR="00C423F1" w:rsidRPr="00F844D0" w:rsidRDefault="00B542DA" w:rsidP="00C423F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C423F1" w:rsidRPr="00F844D0">
              <w:rPr>
                <w:rFonts w:eastAsia="Open Sans" w:cs="Open Sans"/>
                <w:sz w:val="18"/>
                <w:szCs w:val="18"/>
              </w:rPr>
              <w:t xml:space="preserve">  </w:t>
            </w:r>
          </w:p>
          <w:p w14:paraId="1C3412AD" w14:textId="77777777" w:rsidR="00C423F1" w:rsidRPr="00F844D0" w:rsidRDefault="00C423F1"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Having introduced the concepts last lesson, students will need more time to practise these topics to reinforce their understanding, including converting between positive and negative values in two’s complement (Topic 2.1.3)</w:t>
            </w:r>
          </w:p>
          <w:p w14:paraId="14BD4467" w14:textId="77777777" w:rsidR="00C423F1" w:rsidRPr="00F844D0" w:rsidRDefault="00C423F1"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Option to extend beyond the spec into multiplication for capable students</w:t>
            </w:r>
          </w:p>
          <w:p w14:paraId="3BF5D6D2" w14:textId="77777777" w:rsidR="00C423F1" w:rsidRPr="00F844D0" w:rsidRDefault="00C423F1"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Use AI to generate practice questions for students to complete</w:t>
            </w:r>
          </w:p>
          <w:p w14:paraId="613F00FE" w14:textId="77777777" w:rsidR="00C423F1" w:rsidRPr="00F844D0" w:rsidRDefault="00C423F1"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Students create a video explaining the processes</w:t>
            </w:r>
          </w:p>
          <w:p w14:paraId="4915EDC9" w14:textId="77777777" w:rsidR="00C423F1" w:rsidRPr="00F844D0" w:rsidRDefault="00C423F1" w:rsidP="007D0A7C">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F844D0">
              <w:rPr>
                <w:rFonts w:eastAsia="Open Sans" w:cs="Open Sans"/>
                <w:sz w:val="18"/>
                <w:szCs w:val="18"/>
              </w:rPr>
              <w:t xml:space="preserve"> </w:t>
            </w:r>
          </w:p>
          <w:p w14:paraId="695005DE" w14:textId="778BB78B" w:rsidR="00C423F1" w:rsidRPr="00F844D0" w:rsidRDefault="00B542DA" w:rsidP="00C423F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C423F1" w:rsidRPr="00F844D0">
              <w:rPr>
                <w:rFonts w:eastAsia="Open Sans" w:cs="Open Sans"/>
                <w:sz w:val="18"/>
                <w:szCs w:val="18"/>
              </w:rPr>
              <w:t xml:space="preserve">: </w:t>
            </w:r>
          </w:p>
          <w:p w14:paraId="3DFE0B49" w14:textId="77777777" w:rsidR="00C423F1" w:rsidRPr="00F844D0" w:rsidRDefault="00C423F1"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Complete Activity 5 on p52</w:t>
            </w:r>
          </w:p>
          <w:p w14:paraId="596871F6" w14:textId="77777777" w:rsidR="00C423F1" w:rsidRPr="00F844D0" w:rsidRDefault="00C423F1" w:rsidP="00C423F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16E8C602" w14:textId="77777777" w:rsidR="00C423F1" w:rsidRPr="00F844D0" w:rsidRDefault="00C423F1" w:rsidP="00C423F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0AC35B2E" w14:textId="743116EF" w:rsidR="00C423F1" w:rsidRPr="009668C1" w:rsidRDefault="567CEBCF"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63633669" w14:textId="7DF43299" w:rsidR="00C423F1" w:rsidRPr="009668C1" w:rsidRDefault="567CEBCF"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788D936E" w14:textId="64D9A967" w:rsidR="00C423F1" w:rsidRPr="009668C1" w:rsidRDefault="567CEBCF"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273447F6" w14:textId="6A56F8BF" w:rsidR="00C423F1" w:rsidRPr="009668C1" w:rsidRDefault="567CEBCF"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7BB36556" w14:textId="6CFB6310" w:rsidR="00C423F1" w:rsidRPr="009668C1" w:rsidRDefault="00C423F1"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7B00F3D2" w14:textId="49642565" w:rsidR="00C423F1" w:rsidRPr="009668C1" w:rsidRDefault="00C423F1"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66F47417" w14:textId="6700E998" w:rsidR="00C423F1" w:rsidRPr="009668C1" w:rsidRDefault="4EDA816D"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Critical thinking</w:t>
            </w:r>
          </w:p>
          <w:p w14:paraId="4234FAB0" w14:textId="5BAADCD8" w:rsidR="00C423F1" w:rsidRPr="009668C1" w:rsidRDefault="2F7A20E4"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p w14:paraId="74407745" w14:textId="6F2598D8" w:rsidR="00C423F1" w:rsidRPr="009668C1" w:rsidRDefault="2F7A20E4"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Problem solving</w:t>
            </w:r>
          </w:p>
          <w:p w14:paraId="6E96A8DC" w14:textId="3A6E9BA2" w:rsidR="00C423F1" w:rsidRPr="009668C1" w:rsidRDefault="2F7A20E4"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Communication</w:t>
            </w:r>
          </w:p>
        </w:tc>
      </w:tr>
    </w:tbl>
    <w:p w14:paraId="62127621" w14:textId="77777777" w:rsidR="007D0A7C" w:rsidRDefault="007D0A7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423F1" w:rsidRPr="008542E2" w14:paraId="0BD61597" w14:textId="77777777" w:rsidTr="007D0A7C">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384E1C5" w14:textId="4F7BF929" w:rsidR="00C423F1" w:rsidRPr="008542E2" w:rsidRDefault="00C423F1" w:rsidP="00C423F1">
            <w:pPr>
              <w:pStyle w:val="TableHeading"/>
              <w:rPr>
                <w:lang w:val="en-GB"/>
              </w:rPr>
            </w:pPr>
            <w:r w:rsidRPr="008542E2">
              <w:rPr>
                <w:b/>
                <w:bCs/>
                <w:color w:val="000000" w:themeColor="text1"/>
                <w:lang w:val="en-GB"/>
              </w:rPr>
              <w:t>Week 9</w:t>
            </w:r>
            <w:r w:rsidRPr="008542E2">
              <w:rPr>
                <w:b/>
                <w:bCs/>
                <w:color w:val="000000" w:themeColor="text1"/>
                <w:lang w:val="en-GB"/>
              </w:rPr>
              <w:br/>
              <w:t>Lesson 3</w:t>
            </w:r>
          </w:p>
        </w:tc>
      </w:tr>
      <w:tr w:rsidR="00754249" w:rsidRPr="008542E2" w14:paraId="12B221F0" w14:textId="77777777" w:rsidTr="007D0A7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FD0A25E" w14:textId="77777777" w:rsidR="00754249" w:rsidRPr="00F844D0" w:rsidRDefault="00754249" w:rsidP="00754249">
            <w:pPr>
              <w:rPr>
                <w:rFonts w:eastAsia="Aptos Narrow" w:cs="Aptos Narrow"/>
                <w:color w:val="000000" w:themeColor="text1"/>
                <w:sz w:val="18"/>
                <w:szCs w:val="18"/>
              </w:rPr>
            </w:pPr>
            <w:r w:rsidRPr="00F844D0">
              <w:rPr>
                <w:rFonts w:eastAsia="Aptos Narrow" w:cs="Aptos Narrow"/>
                <w:color w:val="000000" w:themeColor="text1"/>
                <w:sz w:val="18"/>
                <w:szCs w:val="18"/>
              </w:rPr>
              <w:t>Topic 2.2.2: Bitwise manipulation</w:t>
            </w:r>
          </w:p>
          <w:p w14:paraId="11F1D4B5" w14:textId="77777777" w:rsidR="00754249" w:rsidRPr="00F844D0" w:rsidRDefault="00754249" w:rsidP="00754249">
            <w:pPr>
              <w:rPr>
                <w:rFonts w:eastAsia="Aptos Narrow" w:cs="Aptos Narrow"/>
                <w:color w:val="000000" w:themeColor="text1"/>
                <w:sz w:val="18"/>
                <w:szCs w:val="18"/>
              </w:rPr>
            </w:pPr>
          </w:p>
          <w:p w14:paraId="0579CE18" w14:textId="03106308" w:rsidR="00754249" w:rsidRPr="00F844D0" w:rsidRDefault="00B542DA" w:rsidP="00754249">
            <w:pPr>
              <w:rPr>
                <w:rFonts w:eastAsia="Aptos Narrow" w:cs="Aptos Narrow"/>
                <w:color w:val="000000" w:themeColor="text1"/>
                <w:sz w:val="18"/>
                <w:szCs w:val="18"/>
              </w:rPr>
            </w:pPr>
            <w:r w:rsidRPr="00B542DA">
              <w:rPr>
                <w:rFonts w:eastAsia="Aptos Narrow" w:cs="Aptos Narrow"/>
                <w:sz w:val="18"/>
                <w:szCs w:val="18"/>
              </w:rPr>
              <w:t>Lesson title:</w:t>
            </w:r>
            <w:r w:rsidR="00754249" w:rsidRPr="00F844D0">
              <w:rPr>
                <w:rFonts w:eastAsia="Aptos Narrow" w:cs="Aptos Narrow"/>
                <w:b w:val="0"/>
                <w:bCs w:val="0"/>
                <w:color w:val="000000" w:themeColor="text1"/>
                <w:sz w:val="18"/>
                <w:szCs w:val="18"/>
              </w:rPr>
              <w:t xml:space="preserve"> </w:t>
            </w:r>
          </w:p>
          <w:p w14:paraId="2F06FF39" w14:textId="2CE413E2" w:rsidR="00754249" w:rsidRPr="00F844D0" w:rsidRDefault="00754249" w:rsidP="00754249">
            <w:pPr>
              <w:pStyle w:val="TableHeading"/>
              <w:rPr>
                <w:rFonts w:asciiTheme="minorHAnsi" w:hAnsiTheme="minorHAnsi"/>
                <w:color w:val="000000" w:themeColor="text1"/>
                <w:sz w:val="18"/>
                <w:szCs w:val="18"/>
                <w:lang w:val="en-GB"/>
              </w:rPr>
            </w:pPr>
            <w:r w:rsidRPr="00F844D0">
              <w:rPr>
                <w:rFonts w:asciiTheme="minorHAnsi" w:eastAsia="Aptos Narrow" w:hAnsiTheme="minorHAnsi" w:cs="Aptos Narrow"/>
                <w:color w:val="000000" w:themeColor="text1"/>
                <w:sz w:val="18"/>
                <w:szCs w:val="18"/>
                <w:lang w:val="en-GB"/>
              </w:rPr>
              <w:t>Bitwise manipulation</w:t>
            </w:r>
          </w:p>
        </w:tc>
        <w:tc>
          <w:tcPr>
            <w:tcW w:w="2551" w:type="dxa"/>
            <w:shd w:val="clear" w:color="auto" w:fill="auto"/>
          </w:tcPr>
          <w:p w14:paraId="44DBA28A" w14:textId="77777777" w:rsidR="00754249" w:rsidRPr="00EE50C4" w:rsidRDefault="00754249" w:rsidP="00754249">
            <w:pPr>
              <w:cnfStyle w:val="000000100000" w:firstRow="0" w:lastRow="0" w:firstColumn="0" w:lastColumn="0" w:oddVBand="0" w:evenVBand="0" w:oddHBand="1" w:evenHBand="0" w:firstRowFirstColumn="0" w:firstRowLastColumn="0" w:lastRowFirstColumn="0" w:lastRowLastColumn="0"/>
              <w:rPr>
                <w:b/>
                <w:bCs/>
                <w:sz w:val="18"/>
                <w:szCs w:val="18"/>
              </w:rPr>
            </w:pPr>
            <w:r w:rsidRPr="00EE50C4">
              <w:rPr>
                <w:rFonts w:eastAsia="Aptos Narrow" w:cs="Aptos Narrow"/>
                <w:b/>
                <w:bCs/>
                <w:color w:val="000000" w:themeColor="text1"/>
                <w:sz w:val="18"/>
                <w:szCs w:val="18"/>
              </w:rPr>
              <w:t>Bitwise manipulation</w:t>
            </w:r>
          </w:p>
          <w:p w14:paraId="029F1FDA" w14:textId="77777777" w:rsidR="00754249" w:rsidRPr="00F844D0" w:rsidRDefault="00754249"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844D0">
              <w:rPr>
                <w:rFonts w:eastAsia="Open Sans" w:cs="Open Sans"/>
                <w:sz w:val="18"/>
                <w:szCs w:val="18"/>
              </w:rPr>
              <w:t>Students will know and understand:</w:t>
            </w:r>
          </w:p>
          <w:p w14:paraId="2D95A80B" w14:textId="77777777" w:rsidR="00754249" w:rsidRPr="00F844D0" w:rsidRDefault="0075424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Definition</w:t>
            </w:r>
          </w:p>
          <w:p w14:paraId="615C6A2A" w14:textId="77777777" w:rsidR="00754249" w:rsidRPr="00F844D0" w:rsidRDefault="0075424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Function</w:t>
            </w:r>
          </w:p>
          <w:p w14:paraId="3161B8A2" w14:textId="77777777" w:rsidR="00754249" w:rsidRPr="00F844D0" w:rsidRDefault="0075424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Characteristics</w:t>
            </w:r>
          </w:p>
          <w:p w14:paraId="0CF4DD7F" w14:textId="77777777" w:rsidR="00754249" w:rsidRPr="00F844D0" w:rsidRDefault="0075424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Why needed</w:t>
            </w:r>
          </w:p>
          <w:p w14:paraId="28E1FEEB" w14:textId="77777777" w:rsidR="00754249" w:rsidRPr="00F844D0" w:rsidRDefault="0075424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Operation</w:t>
            </w:r>
          </w:p>
          <w:p w14:paraId="00FD568A" w14:textId="77777777" w:rsidR="00754249" w:rsidRPr="00F844D0" w:rsidRDefault="00754249" w:rsidP="007D0A7C">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1EDA575" w14:textId="6F877C38" w:rsidR="00754249" w:rsidRPr="00F844D0" w:rsidRDefault="00B542DA" w:rsidP="006532D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p>
          <w:p w14:paraId="64F12B41" w14:textId="77777777" w:rsidR="00754249" w:rsidRPr="00F844D0" w:rsidRDefault="0075424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perform binary shifts.</w:t>
            </w:r>
          </w:p>
          <w:p w14:paraId="13155956" w14:textId="77777777" w:rsidR="00754249" w:rsidRPr="00F844D0" w:rsidRDefault="0075424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844D0">
              <w:rPr>
                <w:rFonts w:asciiTheme="minorHAnsi" w:eastAsia="Aptos Narrow" w:hAnsiTheme="minorHAnsi" w:cs="Aptos Narrow"/>
                <w:sz w:val="18"/>
                <w:szCs w:val="18"/>
              </w:rPr>
              <w:t>use a mask to check the status of bits in a binary pattern.</w:t>
            </w:r>
          </w:p>
          <w:p w14:paraId="0C8782A6" w14:textId="77777777" w:rsidR="00431C4D" w:rsidRDefault="00431C4D" w:rsidP="007D0A7C">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6446EDFD" w14:textId="3352DFA5" w:rsidR="00754249" w:rsidRPr="00F844D0" w:rsidRDefault="00F243C3" w:rsidP="006532DC">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1024F734" w14:textId="77777777" w:rsidR="00754249" w:rsidRPr="00F844D0" w:rsidRDefault="00754249" w:rsidP="00754249">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F844D0">
              <w:rPr>
                <w:rFonts w:eastAsia="Aptos Narrow" w:cs="Aptos Narrow"/>
                <w:color w:val="000000" w:themeColor="text1"/>
                <w:sz w:val="18"/>
                <w:szCs w:val="18"/>
              </w:rPr>
              <w:t>2.2.2 Performing bitwise manipulation</w:t>
            </w:r>
          </w:p>
          <w:p w14:paraId="3A79FE7B" w14:textId="77777777" w:rsidR="00754249" w:rsidRPr="00F844D0" w:rsidRDefault="00754249" w:rsidP="0075424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752C35C4" w14:textId="39735C62" w:rsidR="00754249" w:rsidRPr="00F844D0" w:rsidRDefault="00B542DA" w:rsidP="00754249">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754249" w:rsidRPr="00F844D0">
              <w:rPr>
                <w:rFonts w:eastAsia="Open Sans" w:cs="Open Sans"/>
                <w:sz w:val="18"/>
                <w:szCs w:val="18"/>
              </w:rPr>
              <w:t xml:space="preserve">  </w:t>
            </w:r>
          </w:p>
          <w:p w14:paraId="3C17A307" w14:textId="77777777" w:rsidR="00754249" w:rsidRPr="00F844D0" w:rsidRDefault="00754249"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Discuss logical and arithmetic shifts</w:t>
            </w:r>
          </w:p>
          <w:p w14:paraId="71D62313" w14:textId="77777777" w:rsidR="00754249" w:rsidRPr="00F844D0" w:rsidRDefault="00754249"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Teacher demonstrates binary shifts (see worked examples on pp. 52-54)</w:t>
            </w:r>
          </w:p>
          <w:p w14:paraId="3F0C8072" w14:textId="77777777" w:rsidR="00754249" w:rsidRPr="00F844D0" w:rsidRDefault="00754249"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 xml:space="preserve">Students identify key terms and make notes on definition, function, characteristics, operation and why binary shifts are needed </w:t>
            </w:r>
          </w:p>
          <w:p w14:paraId="5DA868A8" w14:textId="77777777" w:rsidR="00754249" w:rsidRPr="00F844D0" w:rsidRDefault="00754249"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Complete Activity 6 on p54 (to practise binary shifts)</w:t>
            </w:r>
          </w:p>
          <w:p w14:paraId="20C3EDAB" w14:textId="2865CE2D" w:rsidR="00754249" w:rsidRPr="00F844D0" w:rsidRDefault="00754249"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 xml:space="preserve">Discuss bitwise masks (AND, </w:t>
            </w:r>
            <w:r w:rsidR="00C43245" w:rsidRPr="00F844D0">
              <w:rPr>
                <w:rFonts w:asciiTheme="minorHAnsi" w:eastAsia="Open Sans" w:hAnsiTheme="minorHAnsi" w:cs="Open Sans"/>
                <w:sz w:val="18"/>
                <w:szCs w:val="18"/>
              </w:rPr>
              <w:t>OR</w:t>
            </w:r>
            <w:r w:rsidR="00C43245">
              <w:rPr>
                <w:rFonts w:asciiTheme="minorHAnsi" w:eastAsia="Open Sans" w:hAnsiTheme="minorHAnsi" w:cs="Open Sans"/>
                <w:sz w:val="18"/>
                <w:szCs w:val="18"/>
              </w:rPr>
              <w:t xml:space="preserve">, </w:t>
            </w:r>
            <w:r w:rsidR="00C43245" w:rsidRPr="00F844D0">
              <w:rPr>
                <w:rFonts w:asciiTheme="minorHAnsi" w:eastAsia="Open Sans" w:hAnsiTheme="minorHAnsi" w:cs="Open Sans"/>
                <w:sz w:val="18"/>
                <w:szCs w:val="18"/>
              </w:rPr>
              <w:t>XOR</w:t>
            </w:r>
            <w:r w:rsidRPr="00F844D0">
              <w:rPr>
                <w:rFonts w:asciiTheme="minorHAnsi" w:eastAsia="Open Sans" w:hAnsiTheme="minorHAnsi" w:cs="Open Sans"/>
                <w:sz w:val="18"/>
                <w:szCs w:val="18"/>
              </w:rPr>
              <w:t>)</w:t>
            </w:r>
          </w:p>
          <w:p w14:paraId="17817D89" w14:textId="77777777" w:rsidR="00754249" w:rsidRPr="00F844D0" w:rsidRDefault="00754249"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Teacher demonstrates bitwise masks (see worked examples on pp. 55-56)</w:t>
            </w:r>
          </w:p>
          <w:p w14:paraId="5DB99E06" w14:textId="77777777" w:rsidR="00754249" w:rsidRPr="00F844D0" w:rsidRDefault="00754249"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Students make notes on definition, function, characteristics, operation and why bitwise masks are needed</w:t>
            </w:r>
          </w:p>
          <w:p w14:paraId="34F0414B" w14:textId="77777777" w:rsidR="00754249" w:rsidRPr="00F844D0" w:rsidRDefault="00754249"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Complete Activity 7 on p57</w:t>
            </w:r>
          </w:p>
          <w:p w14:paraId="0005B06B" w14:textId="77777777" w:rsidR="00754249" w:rsidRPr="00F844D0" w:rsidRDefault="00754249" w:rsidP="007D0A7C">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F844D0">
              <w:rPr>
                <w:rFonts w:eastAsia="Open Sans" w:cs="Open Sans"/>
                <w:sz w:val="18"/>
                <w:szCs w:val="18"/>
              </w:rPr>
              <w:t xml:space="preserve"> </w:t>
            </w:r>
          </w:p>
          <w:p w14:paraId="754DA800" w14:textId="074FDC6F" w:rsidR="00754249" w:rsidRPr="00F844D0" w:rsidRDefault="00B542DA" w:rsidP="00754249">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754249" w:rsidRPr="00F844D0">
              <w:rPr>
                <w:rFonts w:eastAsia="Open Sans" w:cs="Open Sans"/>
                <w:sz w:val="18"/>
                <w:szCs w:val="18"/>
              </w:rPr>
              <w:t xml:space="preserve">: </w:t>
            </w:r>
          </w:p>
          <w:p w14:paraId="3F32EB82" w14:textId="24FE35DC" w:rsidR="00754249" w:rsidRPr="00F844D0" w:rsidRDefault="00754249"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844D0">
              <w:rPr>
                <w:rFonts w:asciiTheme="minorHAnsi" w:eastAsia="Open Sans" w:hAnsiTheme="minorHAnsi" w:cs="Open Sans"/>
                <w:sz w:val="18"/>
                <w:szCs w:val="18"/>
              </w:rPr>
              <w:t xml:space="preserve">Students complete remaining </w:t>
            </w:r>
            <w:r w:rsidR="009668C1">
              <w:rPr>
                <w:rFonts w:asciiTheme="minorHAnsi" w:eastAsia="Open Sans" w:hAnsiTheme="minorHAnsi" w:cs="Open Sans"/>
                <w:color w:val="auto"/>
                <w:sz w:val="18"/>
                <w:szCs w:val="18"/>
              </w:rPr>
              <w:t>a</w:t>
            </w:r>
            <w:r w:rsidR="00B542DA" w:rsidRPr="009668C1">
              <w:rPr>
                <w:rFonts w:asciiTheme="minorHAnsi" w:eastAsia="Open Sans" w:hAnsiTheme="minorHAnsi" w:cs="Open Sans"/>
                <w:color w:val="auto"/>
                <w:sz w:val="18"/>
                <w:szCs w:val="18"/>
              </w:rPr>
              <w:t>ctivities</w:t>
            </w:r>
            <w:r w:rsidRPr="00F844D0">
              <w:rPr>
                <w:rFonts w:asciiTheme="minorHAnsi" w:eastAsia="Open Sans" w:hAnsiTheme="minorHAnsi" w:cs="Open Sans"/>
                <w:sz w:val="18"/>
                <w:szCs w:val="18"/>
              </w:rPr>
              <w:t xml:space="preserve"> from the lesson, or create further examples to practise using AI</w:t>
            </w:r>
          </w:p>
          <w:p w14:paraId="1F81A409" w14:textId="77777777" w:rsidR="00754249" w:rsidRPr="00F844D0" w:rsidRDefault="00754249" w:rsidP="00754249">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p>
          <w:p w14:paraId="7524872D" w14:textId="77777777" w:rsidR="00754249" w:rsidRPr="00F844D0" w:rsidRDefault="00754249" w:rsidP="0075424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4B7E9D86" w14:textId="3A524823" w:rsidR="00754249" w:rsidRPr="00503AAF" w:rsidRDefault="00454F20" w:rsidP="00754249">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754249" w:rsidRPr="00680643">
              <w:rPr>
                <w:rFonts w:eastAsia="Open Sans" w:cs="Open Sans"/>
                <w:b/>
                <w:bCs/>
                <w:color w:val="000000" w:themeColor="text1"/>
                <w:sz w:val="18"/>
                <w:szCs w:val="18"/>
              </w:rPr>
              <w:t xml:space="preserve"> </w:t>
            </w:r>
            <w:r w:rsidR="00754249" w:rsidRPr="00503AAF">
              <w:rPr>
                <w:rFonts w:eastAsia="Open Sans" w:cs="Open Sans"/>
                <w:color w:val="000000" w:themeColor="text1"/>
                <w:sz w:val="18"/>
                <w:szCs w:val="18"/>
              </w:rPr>
              <w:t xml:space="preserve">pp. </w:t>
            </w:r>
            <w:r w:rsidR="00754249" w:rsidRPr="00503AAF">
              <w:rPr>
                <w:rFonts w:eastAsia="Aptos Narrow" w:cs="Aptos Narrow"/>
                <w:color w:val="000000" w:themeColor="text1"/>
                <w:sz w:val="18"/>
                <w:szCs w:val="18"/>
              </w:rPr>
              <w:t>52-57</w:t>
            </w:r>
          </w:p>
          <w:p w14:paraId="536DF69E" w14:textId="77777777" w:rsidR="00754249" w:rsidRPr="00F844D0" w:rsidRDefault="00754249" w:rsidP="00754249">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3C9AFC8A" w14:textId="46E0E2E7" w:rsidR="00754249" w:rsidRPr="0055259A" w:rsidRDefault="00754249" w:rsidP="00754249">
            <w:pPr>
              <w:cnfStyle w:val="000000100000" w:firstRow="0" w:lastRow="0" w:firstColumn="0" w:lastColumn="0" w:oddVBand="0" w:evenVBand="0" w:oddHBand="1" w:evenHBand="0" w:firstRowFirstColumn="0" w:firstRowLastColumn="0" w:lastRowFirstColumn="0" w:lastRowLastColumn="0"/>
              <w:rPr>
                <w:sz w:val="18"/>
                <w:szCs w:val="18"/>
                <w:lang w:val="fr-FR"/>
              </w:rPr>
            </w:pPr>
            <w:r w:rsidRPr="0055259A">
              <w:rPr>
                <w:rFonts w:eastAsia="Aptos Narrow" w:cs="Aptos Narrow"/>
                <w:color w:val="000000" w:themeColor="text1"/>
                <w:sz w:val="18"/>
                <w:szCs w:val="18"/>
                <w:lang w:val="fr-FR"/>
              </w:rPr>
              <w:t xml:space="preserve">Christopher Lum </w:t>
            </w:r>
            <w:r w:rsidR="009668C1" w:rsidRPr="0055259A">
              <w:rPr>
                <w:rFonts w:eastAsia="Aptos Narrow" w:cs="Aptos Narrow"/>
                <w:color w:val="000000" w:themeColor="text1"/>
                <w:sz w:val="18"/>
                <w:szCs w:val="18"/>
                <w:lang w:val="fr-FR"/>
              </w:rPr>
              <w:t>video:</w:t>
            </w:r>
          </w:p>
          <w:p w14:paraId="20D71E9D" w14:textId="77777777" w:rsidR="00754249" w:rsidRPr="0055259A" w:rsidRDefault="00754249" w:rsidP="00754249">
            <w:pPr>
              <w:cnfStyle w:val="000000100000" w:firstRow="0" w:lastRow="0" w:firstColumn="0" w:lastColumn="0" w:oddVBand="0" w:evenVBand="0" w:oddHBand="1" w:evenHBand="0" w:firstRowFirstColumn="0" w:firstRowLastColumn="0" w:lastRowFirstColumn="0" w:lastRowLastColumn="0"/>
              <w:rPr>
                <w:sz w:val="18"/>
                <w:szCs w:val="18"/>
                <w:lang w:val="fr-FR"/>
              </w:rPr>
            </w:pPr>
            <w:hyperlink r:id="rId50">
              <w:r w:rsidRPr="0055259A">
                <w:rPr>
                  <w:rStyle w:val="Hyperlink"/>
                  <w:rFonts w:eastAsia="Aptos Narrow" w:cs="Aptos Narrow"/>
                  <w:sz w:val="18"/>
                  <w:szCs w:val="18"/>
                  <w:lang w:val="fr-FR"/>
                </w:rPr>
                <w:t>https://www.youtube.com/watch?v=4JgtUf5ThqY</w:t>
              </w:r>
            </w:hyperlink>
          </w:p>
          <w:p w14:paraId="77BE36C3" w14:textId="77777777" w:rsidR="00754249" w:rsidRPr="0055259A" w:rsidRDefault="00754249" w:rsidP="00754249">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fr-FR"/>
              </w:rPr>
            </w:pPr>
          </w:p>
          <w:p w14:paraId="5747CCDA" w14:textId="77777777" w:rsidR="00754249" w:rsidRPr="0055259A" w:rsidRDefault="00754249" w:rsidP="00754249">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fr-FR"/>
              </w:rPr>
            </w:pPr>
          </w:p>
          <w:p w14:paraId="788AA454" w14:textId="77777777" w:rsidR="00754249" w:rsidRPr="00F844D0" w:rsidRDefault="00754249" w:rsidP="00754249">
            <w:pPr>
              <w:cnfStyle w:val="000000100000" w:firstRow="0" w:lastRow="0" w:firstColumn="0" w:lastColumn="0" w:oddVBand="0" w:evenVBand="0" w:oddHBand="1" w:evenHBand="0" w:firstRowFirstColumn="0" w:firstRowLastColumn="0" w:lastRowFirstColumn="0" w:lastRowLastColumn="0"/>
              <w:rPr>
                <w:sz w:val="18"/>
                <w:szCs w:val="18"/>
              </w:rPr>
            </w:pPr>
            <w:r w:rsidRPr="00F844D0">
              <w:rPr>
                <w:rFonts w:eastAsia="Aptos Narrow" w:cs="Aptos Narrow"/>
                <w:color w:val="000000" w:themeColor="text1"/>
                <w:sz w:val="18"/>
                <w:szCs w:val="18"/>
              </w:rPr>
              <w:t>Geeks for Geeks notes (bit masking):</w:t>
            </w:r>
          </w:p>
          <w:p w14:paraId="79CF223F" w14:textId="77777777" w:rsidR="00754249" w:rsidRPr="00F844D0" w:rsidRDefault="00754249" w:rsidP="00754249">
            <w:pPr>
              <w:cnfStyle w:val="000000100000" w:firstRow="0" w:lastRow="0" w:firstColumn="0" w:lastColumn="0" w:oddVBand="0" w:evenVBand="0" w:oddHBand="1" w:evenHBand="0" w:firstRowFirstColumn="0" w:firstRowLastColumn="0" w:lastRowFirstColumn="0" w:lastRowLastColumn="0"/>
              <w:rPr>
                <w:sz w:val="18"/>
                <w:szCs w:val="18"/>
              </w:rPr>
            </w:pPr>
            <w:hyperlink r:id="rId51">
              <w:r w:rsidRPr="00F844D0">
                <w:rPr>
                  <w:rStyle w:val="Hyperlink"/>
                  <w:rFonts w:eastAsia="Aptos Narrow" w:cs="Aptos Narrow"/>
                  <w:sz w:val="18"/>
                  <w:szCs w:val="18"/>
                </w:rPr>
                <w:t>https://www.geeksforgeeks.org/dsa/what-is-bitmasking/</w:t>
              </w:r>
            </w:hyperlink>
          </w:p>
          <w:p w14:paraId="1562C907" w14:textId="77777777" w:rsidR="00754249" w:rsidRPr="00F844D0" w:rsidRDefault="00754249" w:rsidP="0075424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091DEFA8" w14:textId="7EEA5E4F" w:rsidR="00754249" w:rsidRPr="009668C1" w:rsidRDefault="00FCA44E"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1D6197D8" w14:textId="1275B037" w:rsidR="00754249" w:rsidRPr="009668C1" w:rsidRDefault="00FCA44E"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06113A31" w14:textId="57570D80" w:rsidR="00754249" w:rsidRPr="009668C1" w:rsidRDefault="00FCA44E"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1FFB9CA8" w14:textId="242E4470" w:rsidR="00754249" w:rsidRPr="009668C1" w:rsidRDefault="00FCA44E"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2D1287BD" w14:textId="6F2DB37B" w:rsidR="00754249" w:rsidRPr="009668C1" w:rsidRDefault="00754249"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09C6D8CE" w14:textId="492C7C83" w:rsidR="00754249" w:rsidRPr="009668C1" w:rsidRDefault="00754249"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70774C23" w14:textId="4A02499F" w:rsidR="00754249" w:rsidRPr="009668C1" w:rsidRDefault="5DA5DF24"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Critical thinking</w:t>
            </w:r>
          </w:p>
          <w:p w14:paraId="20FF3CB2" w14:textId="1AF6291E" w:rsidR="00754249" w:rsidRPr="009668C1" w:rsidRDefault="333CED3E"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Problem solving</w:t>
            </w:r>
          </w:p>
          <w:p w14:paraId="243654A0" w14:textId="1F65AF85" w:rsidR="00754249" w:rsidRPr="009668C1" w:rsidRDefault="333CED3E"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Interpretation</w:t>
            </w:r>
          </w:p>
          <w:p w14:paraId="2C780059" w14:textId="119AA639" w:rsidR="00754249" w:rsidRPr="009668C1" w:rsidRDefault="333CED3E"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tc>
      </w:tr>
    </w:tbl>
    <w:p w14:paraId="5A6257EB" w14:textId="77777777" w:rsidR="00A5575C" w:rsidRDefault="00A5575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4BC95DA0" w14:textId="77777777" w:rsidTr="00533E02">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6CCB23A" w14:textId="331226AC" w:rsidR="002C7ACB" w:rsidRPr="007D0A7C" w:rsidRDefault="002C7ACB" w:rsidP="0008761B">
            <w:pPr>
              <w:pStyle w:val="TableHeading"/>
              <w:jc w:val="center"/>
              <w:rPr>
                <w:b/>
                <w:bCs/>
                <w:color w:val="FFFFFF" w:themeColor="background1"/>
                <w:sz w:val="20"/>
                <w:szCs w:val="24"/>
                <w:lang w:val="en-GB"/>
              </w:rPr>
            </w:pPr>
            <w:r w:rsidRPr="007D0A7C">
              <w:rPr>
                <w:b/>
                <w:bCs/>
                <w:color w:val="FFFFFF" w:themeColor="background1"/>
                <w:sz w:val="20"/>
                <w:szCs w:val="24"/>
                <w:lang w:val="en-GB"/>
              </w:rPr>
              <w:t>Topic</w:t>
            </w:r>
            <w:r w:rsidRPr="007D0A7C">
              <w:rPr>
                <w:b/>
                <w:bCs/>
                <w:color w:val="FFFFFF" w:themeColor="background1"/>
                <w:sz w:val="20"/>
                <w:szCs w:val="24"/>
                <w:lang w:val="en-GB"/>
              </w:rPr>
              <w:br/>
              <w:t>Sub topic</w:t>
            </w:r>
            <w:r w:rsidRPr="007D0A7C">
              <w:rPr>
                <w:b/>
                <w:bCs/>
                <w:color w:val="FFFFFF" w:themeColor="background1"/>
                <w:sz w:val="20"/>
                <w:szCs w:val="24"/>
                <w:lang w:val="en-GB"/>
              </w:rPr>
              <w:br/>
            </w:r>
            <w:r w:rsidRPr="007D0A7C">
              <w:rPr>
                <w:b/>
                <w:bCs/>
                <w:color w:val="FFFFFF"/>
                <w:sz w:val="20"/>
                <w:szCs w:val="24"/>
                <w:lang w:val="en-GB"/>
              </w:rPr>
              <w:t>Lesson title</w:t>
            </w:r>
          </w:p>
        </w:tc>
        <w:tc>
          <w:tcPr>
            <w:tcW w:w="2551" w:type="dxa"/>
            <w:shd w:val="clear" w:color="auto" w:fill="341583" w:themeFill="accent2" w:themeFillShade="80"/>
            <w:vAlign w:val="center"/>
          </w:tcPr>
          <w:p w14:paraId="05DE4433" w14:textId="77777777" w:rsidR="002C7ACB" w:rsidRPr="007D0A7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Specification reference</w:t>
            </w:r>
          </w:p>
        </w:tc>
        <w:tc>
          <w:tcPr>
            <w:tcW w:w="4820" w:type="dxa"/>
            <w:shd w:val="clear" w:color="auto" w:fill="341583" w:themeFill="accent2" w:themeFillShade="80"/>
            <w:vAlign w:val="center"/>
          </w:tcPr>
          <w:p w14:paraId="3AEB05EF" w14:textId="0BCEEE12" w:rsidR="002C7ACB" w:rsidRPr="007D0A7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 xml:space="preserve">Suggested </w:t>
            </w:r>
            <w:r w:rsidR="00B542DA" w:rsidRPr="007D0A7C">
              <w:rPr>
                <w:b/>
                <w:bCs/>
                <w:color w:val="FFFFFF" w:themeColor="background1"/>
                <w:sz w:val="20"/>
                <w:szCs w:val="24"/>
                <w:lang w:val="en-GB"/>
              </w:rPr>
              <w:t>Activities</w:t>
            </w:r>
          </w:p>
        </w:tc>
        <w:tc>
          <w:tcPr>
            <w:tcW w:w="2268" w:type="dxa"/>
            <w:shd w:val="clear" w:color="auto" w:fill="341583" w:themeFill="accent2" w:themeFillShade="80"/>
            <w:vAlign w:val="center"/>
          </w:tcPr>
          <w:p w14:paraId="654F7E82" w14:textId="77777777" w:rsidR="002C7ACB" w:rsidRPr="007D0A7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Suggested resources</w:t>
            </w:r>
          </w:p>
        </w:tc>
        <w:tc>
          <w:tcPr>
            <w:tcW w:w="1984" w:type="dxa"/>
            <w:shd w:val="clear" w:color="auto" w:fill="341583" w:themeFill="accent2" w:themeFillShade="80"/>
            <w:vAlign w:val="center"/>
          </w:tcPr>
          <w:p w14:paraId="35B53584" w14:textId="77777777" w:rsidR="002C7ACB" w:rsidRPr="007D0A7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3D2DF33" w14:textId="77777777" w:rsidR="002C7ACB" w:rsidRPr="007D0A7C"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D0A7C">
              <w:rPr>
                <w:b/>
                <w:bCs/>
                <w:color w:val="FFFFFF" w:themeColor="background1"/>
                <w:sz w:val="20"/>
                <w:szCs w:val="24"/>
                <w:lang w:val="en-GB"/>
              </w:rPr>
              <w:t>Which skills could be acquired through teaching and delivery in this lesson?</w:t>
            </w:r>
          </w:p>
        </w:tc>
      </w:tr>
      <w:tr w:rsidR="002C7ACB" w:rsidRPr="008542E2" w14:paraId="7D7C37D4" w14:textId="77777777" w:rsidTr="00D7538A">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719A283" w14:textId="5F5B57D4"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15541B" w:rsidRPr="008542E2">
              <w:rPr>
                <w:b/>
                <w:bCs/>
                <w:color w:val="000000" w:themeColor="text1"/>
                <w:lang w:val="en-GB"/>
              </w:rPr>
              <w:t>10</w:t>
            </w:r>
            <w:r w:rsidRPr="008542E2">
              <w:rPr>
                <w:b/>
                <w:bCs/>
                <w:color w:val="000000" w:themeColor="text1"/>
                <w:lang w:val="en-GB"/>
              </w:rPr>
              <w:br/>
              <w:t>Lesson 1</w:t>
            </w:r>
          </w:p>
        </w:tc>
      </w:tr>
      <w:tr w:rsidR="00D7538A" w:rsidRPr="00E45280" w14:paraId="4FB6AAB6" w14:textId="61B8804D" w:rsidTr="00533E0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29DDF16" w14:textId="77777777" w:rsidR="00D7538A" w:rsidRPr="0054742D" w:rsidRDefault="00D7538A" w:rsidP="006532DC">
            <w:pPr>
              <w:rPr>
                <w:rFonts w:eastAsia="Aptos Narrow" w:cs="Aptos Narrow"/>
                <w:color w:val="000000" w:themeColor="text1"/>
                <w:sz w:val="18"/>
                <w:szCs w:val="18"/>
              </w:rPr>
            </w:pPr>
            <w:r w:rsidRPr="0054742D">
              <w:rPr>
                <w:rFonts w:eastAsia="Aptos Narrow" w:cs="Aptos Narrow"/>
                <w:color w:val="000000" w:themeColor="text1"/>
                <w:sz w:val="18"/>
                <w:szCs w:val="18"/>
              </w:rPr>
              <w:t>Topic 2.2.3: Overflow and underflow</w:t>
            </w:r>
          </w:p>
          <w:p w14:paraId="6D840E4E" w14:textId="77777777" w:rsidR="00D7538A" w:rsidRPr="0054742D" w:rsidRDefault="00D7538A" w:rsidP="006532DC">
            <w:pPr>
              <w:rPr>
                <w:rFonts w:eastAsia="Aptos Narrow" w:cs="Aptos Narrow"/>
                <w:color w:val="000000" w:themeColor="text1"/>
                <w:sz w:val="18"/>
                <w:szCs w:val="18"/>
              </w:rPr>
            </w:pPr>
          </w:p>
          <w:p w14:paraId="7E25B2D4" w14:textId="77777777" w:rsidR="00D7538A" w:rsidRPr="0054742D" w:rsidRDefault="00D7538A" w:rsidP="006532DC">
            <w:pPr>
              <w:rPr>
                <w:sz w:val="18"/>
                <w:szCs w:val="18"/>
              </w:rPr>
            </w:pPr>
            <w:r w:rsidRPr="0054742D">
              <w:rPr>
                <w:rFonts w:eastAsia="Aptos Narrow" w:cs="Aptos Narrow"/>
                <w:color w:val="000000" w:themeColor="text1"/>
                <w:sz w:val="18"/>
                <w:szCs w:val="18"/>
              </w:rPr>
              <w:t>2.3 Text</w:t>
            </w:r>
          </w:p>
          <w:p w14:paraId="074A6FD2" w14:textId="77777777" w:rsidR="00D7538A" w:rsidRPr="0054742D" w:rsidRDefault="00D7538A" w:rsidP="006532DC">
            <w:pPr>
              <w:rPr>
                <w:rFonts w:eastAsia="Aptos Narrow" w:cs="Aptos Narrow"/>
                <w:color w:val="000000" w:themeColor="text1"/>
                <w:sz w:val="18"/>
                <w:szCs w:val="18"/>
              </w:rPr>
            </w:pPr>
          </w:p>
          <w:p w14:paraId="4DB0880E" w14:textId="77777777" w:rsidR="00D7538A" w:rsidRPr="0054742D" w:rsidRDefault="00D7538A" w:rsidP="006532DC">
            <w:pPr>
              <w:rPr>
                <w:rFonts w:eastAsia="Aptos Narrow" w:cs="Aptos Narrow"/>
                <w:color w:val="000000" w:themeColor="text1"/>
                <w:sz w:val="18"/>
                <w:szCs w:val="18"/>
              </w:rPr>
            </w:pPr>
            <w:r w:rsidRPr="0054742D">
              <w:rPr>
                <w:rFonts w:eastAsia="Aptos Narrow" w:cs="Aptos Narrow"/>
                <w:color w:val="000000" w:themeColor="text1"/>
                <w:sz w:val="18"/>
                <w:szCs w:val="18"/>
              </w:rPr>
              <w:t>2.3.1 Character encoding systems</w:t>
            </w:r>
          </w:p>
          <w:p w14:paraId="086066D8" w14:textId="77777777" w:rsidR="00D7538A" w:rsidRPr="0054742D" w:rsidRDefault="00D7538A" w:rsidP="006532DC">
            <w:pPr>
              <w:rPr>
                <w:rFonts w:eastAsia="Aptos Narrow" w:cs="Aptos Narrow"/>
                <w:color w:val="000000" w:themeColor="text1"/>
                <w:sz w:val="18"/>
                <w:szCs w:val="18"/>
              </w:rPr>
            </w:pPr>
          </w:p>
          <w:p w14:paraId="75561334" w14:textId="5ABA075F" w:rsidR="00D7538A" w:rsidRPr="0054742D" w:rsidRDefault="00B542DA" w:rsidP="006532DC">
            <w:pPr>
              <w:rPr>
                <w:rFonts w:eastAsia="Aptos Narrow" w:cs="Aptos Narrow"/>
                <w:color w:val="000000" w:themeColor="text1"/>
                <w:sz w:val="18"/>
                <w:szCs w:val="18"/>
              </w:rPr>
            </w:pPr>
            <w:r w:rsidRPr="00B542DA">
              <w:rPr>
                <w:rFonts w:eastAsia="Aptos Narrow" w:cs="Aptos Narrow"/>
                <w:sz w:val="18"/>
                <w:szCs w:val="18"/>
              </w:rPr>
              <w:t>Lesson title:</w:t>
            </w:r>
            <w:r w:rsidR="00D7538A" w:rsidRPr="0054742D">
              <w:rPr>
                <w:rFonts w:eastAsia="Aptos Narrow" w:cs="Aptos Narrow"/>
                <w:b w:val="0"/>
                <w:bCs w:val="0"/>
                <w:color w:val="000000" w:themeColor="text1"/>
                <w:sz w:val="18"/>
                <w:szCs w:val="18"/>
              </w:rPr>
              <w:t xml:space="preserve"> </w:t>
            </w:r>
          </w:p>
          <w:p w14:paraId="022BAE93" w14:textId="77777777" w:rsidR="00D7538A" w:rsidRPr="0054742D" w:rsidRDefault="00D7538A" w:rsidP="006532DC">
            <w:pPr>
              <w:rPr>
                <w:sz w:val="18"/>
                <w:szCs w:val="18"/>
              </w:rPr>
            </w:pPr>
            <w:r w:rsidRPr="0054742D">
              <w:rPr>
                <w:rFonts w:eastAsia="Aptos Narrow" w:cs="Aptos Narrow"/>
                <w:b w:val="0"/>
                <w:bCs w:val="0"/>
                <w:color w:val="000000" w:themeColor="text1"/>
                <w:sz w:val="18"/>
                <w:szCs w:val="18"/>
              </w:rPr>
              <w:t xml:space="preserve">Overflow and underflow. </w:t>
            </w:r>
          </w:p>
          <w:p w14:paraId="2176C1B8" w14:textId="0B3B33D9" w:rsidR="00D7538A" w:rsidRPr="0054742D" w:rsidRDefault="00D7538A" w:rsidP="006532DC">
            <w:pPr>
              <w:pStyle w:val="TableText"/>
              <w:rPr>
                <w:rFonts w:asciiTheme="minorHAnsi" w:hAnsiTheme="minorHAnsi"/>
                <w:sz w:val="18"/>
                <w:szCs w:val="18"/>
                <w:lang w:val="en-GB"/>
              </w:rPr>
            </w:pPr>
          </w:p>
        </w:tc>
        <w:tc>
          <w:tcPr>
            <w:tcW w:w="2551" w:type="dxa"/>
          </w:tcPr>
          <w:p w14:paraId="6599A8DB" w14:textId="77777777" w:rsidR="00D7538A" w:rsidRPr="00680643" w:rsidRDefault="00D7538A" w:rsidP="006532DC">
            <w:pPr>
              <w:cnfStyle w:val="000000000000" w:firstRow="0" w:lastRow="0" w:firstColumn="0" w:lastColumn="0" w:oddVBand="0" w:evenVBand="0" w:oddHBand="0"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Overflow and underflow</w:t>
            </w:r>
          </w:p>
          <w:p w14:paraId="55934A3F" w14:textId="77777777" w:rsidR="00D7538A" w:rsidRPr="0054742D" w:rsidRDefault="00D7538A"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54742D">
              <w:rPr>
                <w:rFonts w:eastAsia="Open Sans" w:cs="Open Sans"/>
                <w:sz w:val="18"/>
                <w:szCs w:val="18"/>
              </w:rPr>
              <w:t>Students will know and understand:</w:t>
            </w:r>
          </w:p>
          <w:p w14:paraId="0E94290F"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Definition</w:t>
            </w:r>
          </w:p>
          <w:p w14:paraId="64F7D394"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Function</w:t>
            </w:r>
          </w:p>
          <w:p w14:paraId="127CB846"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Characteristics</w:t>
            </w:r>
          </w:p>
          <w:p w14:paraId="55B6114C" w14:textId="77777777" w:rsidR="00D7538A" w:rsidRPr="0054742D" w:rsidRDefault="00D7538A" w:rsidP="006532DC">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44C26F78" w14:textId="77777777" w:rsidR="00D7538A" w:rsidRPr="00680643" w:rsidRDefault="00D7538A" w:rsidP="006532DC">
            <w:pPr>
              <w:cnfStyle w:val="000000000000" w:firstRow="0" w:lastRow="0" w:firstColumn="0" w:lastColumn="0" w:oddVBand="0" w:evenVBand="0" w:oddHBand="0"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Character encoding systems</w:t>
            </w:r>
          </w:p>
          <w:p w14:paraId="624BBED7" w14:textId="77777777" w:rsidR="00D7538A" w:rsidRPr="0054742D" w:rsidRDefault="00D7538A"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54742D">
              <w:rPr>
                <w:rFonts w:eastAsia="Open Sans" w:cs="Open Sans"/>
                <w:sz w:val="18"/>
                <w:szCs w:val="18"/>
              </w:rPr>
              <w:t>Students will know and understand:</w:t>
            </w:r>
          </w:p>
          <w:p w14:paraId="0EE5256F"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Definition</w:t>
            </w:r>
          </w:p>
          <w:p w14:paraId="07D9D950"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Function</w:t>
            </w:r>
          </w:p>
          <w:p w14:paraId="4B727833"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Characteristics</w:t>
            </w:r>
          </w:p>
          <w:p w14:paraId="017A27D4"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Why needed</w:t>
            </w:r>
          </w:p>
          <w:p w14:paraId="4656A7B0"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Benefits</w:t>
            </w:r>
          </w:p>
          <w:p w14:paraId="056BE335" w14:textId="77777777" w:rsidR="00D7538A" w:rsidRPr="0054742D" w:rsidRDefault="00D753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Drawbacks</w:t>
            </w:r>
          </w:p>
          <w:p w14:paraId="63F27381" w14:textId="2E474959" w:rsidR="00D7538A" w:rsidRPr="0054742D" w:rsidRDefault="00D7538A" w:rsidP="006532D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16F82626" w14:textId="521E8B2C" w:rsidR="00D7538A" w:rsidRPr="0054742D" w:rsidRDefault="00B542DA" w:rsidP="006532DC">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D7538A" w:rsidRPr="0054742D">
              <w:rPr>
                <w:rFonts w:eastAsia="Open Sans" w:cs="Open Sans"/>
                <w:sz w:val="18"/>
                <w:szCs w:val="18"/>
              </w:rPr>
              <w:t xml:space="preserve">  </w:t>
            </w:r>
          </w:p>
          <w:p w14:paraId="48DC34A1" w14:textId="77777777" w:rsidR="00D7538A" w:rsidRPr="0054742D" w:rsidRDefault="00D7538A"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Discuss the causes and effects of overflow and underflow errors</w:t>
            </w:r>
          </w:p>
          <w:p w14:paraId="42DBE080" w14:textId="77777777" w:rsidR="00D7538A" w:rsidRPr="0054742D" w:rsidRDefault="00D7538A"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54742D">
              <w:rPr>
                <w:rFonts w:asciiTheme="minorHAnsi" w:eastAsia="Open Sans" w:hAnsiTheme="minorHAnsi" w:cs="Open Sans"/>
                <w:sz w:val="18"/>
                <w:szCs w:val="18"/>
              </w:rPr>
              <w:t>Students identify key terms and make notes on definition, function and characteristics</w:t>
            </w:r>
          </w:p>
          <w:p w14:paraId="08406A71" w14:textId="77777777" w:rsidR="00D7538A" w:rsidRPr="0054742D" w:rsidRDefault="00D7538A"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Use AI to generate some examples of calculations that can give rise to overflow or underflow errors</w:t>
            </w:r>
          </w:p>
          <w:p w14:paraId="2A401FA8" w14:textId="77777777" w:rsidR="00D7538A" w:rsidRPr="0054742D" w:rsidRDefault="00D7538A"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Discuss the use of character encoding systems (ASCII and UTF-8/Unicode) for representing text in binary</w:t>
            </w:r>
          </w:p>
          <w:p w14:paraId="790B491E" w14:textId="77777777" w:rsidR="00D7538A" w:rsidRPr="0054742D" w:rsidRDefault="00D7538A"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Students identify key terms and make notes on definition, function, characteristics, benefits and drawbacks as well as why these systems are needed</w:t>
            </w:r>
          </w:p>
          <w:p w14:paraId="410102FA" w14:textId="77777777" w:rsidR="00D7538A" w:rsidRPr="0054742D" w:rsidRDefault="00D7538A" w:rsidP="007D0A7C">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54742D">
              <w:rPr>
                <w:rFonts w:eastAsia="Open Sans" w:cs="Open Sans"/>
                <w:sz w:val="18"/>
                <w:szCs w:val="18"/>
              </w:rPr>
              <w:t xml:space="preserve"> </w:t>
            </w:r>
          </w:p>
          <w:p w14:paraId="5EDC0D0E" w14:textId="26C7C4B0" w:rsidR="00D7538A" w:rsidRPr="0054742D" w:rsidRDefault="00B542DA" w:rsidP="006532DC">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D7538A" w:rsidRPr="0054742D">
              <w:rPr>
                <w:rFonts w:eastAsia="Open Sans" w:cs="Open Sans"/>
                <w:sz w:val="18"/>
                <w:szCs w:val="18"/>
              </w:rPr>
              <w:t xml:space="preserve">: </w:t>
            </w:r>
          </w:p>
          <w:p w14:paraId="3AEDC2EE" w14:textId="77777777" w:rsidR="00D7538A" w:rsidRPr="0054742D" w:rsidRDefault="00D7538A"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Students complete questions on IsaacCS</w:t>
            </w:r>
          </w:p>
          <w:p w14:paraId="6745F686" w14:textId="77777777" w:rsidR="00D7538A" w:rsidRPr="0054742D" w:rsidRDefault="00D7538A" w:rsidP="006532D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4E5BED11" w14:textId="6104A4E5" w:rsidR="00D7538A" w:rsidRPr="00503AAF" w:rsidRDefault="00454F20" w:rsidP="006532DC">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D7538A" w:rsidRPr="00680643">
              <w:rPr>
                <w:rFonts w:eastAsia="Open Sans" w:cs="Open Sans"/>
                <w:b/>
                <w:bCs/>
                <w:color w:val="000000" w:themeColor="text1"/>
                <w:sz w:val="18"/>
                <w:szCs w:val="18"/>
              </w:rPr>
              <w:t xml:space="preserve"> </w:t>
            </w:r>
            <w:r w:rsidR="00D7538A" w:rsidRPr="00503AAF">
              <w:rPr>
                <w:rFonts w:eastAsia="Open Sans" w:cs="Open Sans"/>
                <w:color w:val="000000" w:themeColor="text1"/>
                <w:sz w:val="18"/>
                <w:szCs w:val="18"/>
              </w:rPr>
              <w:t xml:space="preserve">pp. </w:t>
            </w:r>
            <w:r w:rsidR="00D7538A" w:rsidRPr="00503AAF">
              <w:rPr>
                <w:rFonts w:eastAsia="Aptos Narrow" w:cs="Aptos Narrow"/>
                <w:color w:val="000000" w:themeColor="text1"/>
                <w:sz w:val="18"/>
                <w:szCs w:val="18"/>
              </w:rPr>
              <w:t>57-61</w:t>
            </w:r>
          </w:p>
          <w:p w14:paraId="37A27F64" w14:textId="77777777" w:rsidR="00D7538A" w:rsidRPr="0054742D" w:rsidRDefault="00D7538A" w:rsidP="006532DC">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FFDED7A" w14:textId="77777777" w:rsidR="00D7538A" w:rsidRPr="0054742D" w:rsidRDefault="00D7538A" w:rsidP="006532DC">
            <w:pPr>
              <w:cnfStyle w:val="000000000000" w:firstRow="0" w:lastRow="0" w:firstColumn="0" w:lastColumn="0" w:oddVBand="0" w:evenVBand="0" w:oddHBand="0" w:evenHBand="0" w:firstRowFirstColumn="0" w:firstRowLastColumn="0" w:lastRowFirstColumn="0" w:lastRowLastColumn="0"/>
              <w:rPr>
                <w:sz w:val="18"/>
                <w:szCs w:val="18"/>
                <w:lang w:val="fi-FI"/>
              </w:rPr>
            </w:pPr>
            <w:r w:rsidRPr="0054742D">
              <w:rPr>
                <w:rFonts w:eastAsia="Aptos Narrow" w:cs="Aptos Narrow"/>
                <w:color w:val="000000" w:themeColor="text1"/>
                <w:sz w:val="18"/>
                <w:szCs w:val="18"/>
                <w:lang w:val="fi-FI"/>
              </w:rPr>
              <w:t>IsaacCS notes:</w:t>
            </w:r>
          </w:p>
          <w:p w14:paraId="7B8C4C77" w14:textId="77777777" w:rsidR="00D7538A" w:rsidRPr="0054742D" w:rsidRDefault="00D7538A" w:rsidP="006532DC">
            <w:pPr>
              <w:cnfStyle w:val="000000000000" w:firstRow="0" w:lastRow="0" w:firstColumn="0" w:lastColumn="0" w:oddVBand="0" w:evenVBand="0" w:oddHBand="0" w:evenHBand="0" w:firstRowFirstColumn="0" w:firstRowLastColumn="0" w:lastRowFirstColumn="0" w:lastRowLastColumn="0"/>
              <w:rPr>
                <w:sz w:val="18"/>
                <w:szCs w:val="18"/>
                <w:lang w:val="fi-FI"/>
              </w:rPr>
            </w:pPr>
            <w:hyperlink r:id="rId52">
              <w:r w:rsidRPr="0054742D">
                <w:rPr>
                  <w:rStyle w:val="Hyperlink"/>
                  <w:rFonts w:eastAsia="Aptos Narrow" w:cs="Aptos Narrow"/>
                  <w:sz w:val="18"/>
                  <w:szCs w:val="18"/>
                  <w:lang w:val="fi-FI"/>
                </w:rPr>
                <w:t>https://isaaccomputerscience.org/topics/text_representation</w:t>
              </w:r>
            </w:hyperlink>
          </w:p>
          <w:p w14:paraId="020F6AA5" w14:textId="77777777" w:rsidR="00D7538A" w:rsidRPr="0054742D" w:rsidRDefault="00D7538A" w:rsidP="006532D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fi-FI"/>
              </w:rPr>
            </w:pPr>
          </w:p>
        </w:tc>
        <w:tc>
          <w:tcPr>
            <w:tcW w:w="1984" w:type="dxa"/>
          </w:tcPr>
          <w:p w14:paraId="648FFC10" w14:textId="56E69F18" w:rsidR="00D7538A" w:rsidRPr="009668C1" w:rsidRDefault="1748CA04"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694B6348" w14:textId="22C501B2" w:rsidR="00D7538A" w:rsidRPr="009668C1" w:rsidRDefault="1748CA04"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280EB485" w14:textId="0C624A69" w:rsidR="00D7538A" w:rsidRPr="009668C1" w:rsidRDefault="1748CA04"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692A9FA0" w14:textId="58861CC0" w:rsidR="00D7538A" w:rsidRPr="009668C1" w:rsidRDefault="1748CA04" w:rsidP="009668C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494D784C" w14:textId="079506D6" w:rsidR="00D7538A" w:rsidRPr="009668C1" w:rsidRDefault="00D7538A" w:rsidP="009668C1">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247AE800" w14:textId="2E362EEF" w:rsidR="00D7538A" w:rsidRPr="009668C1" w:rsidRDefault="00D7538A"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14A70919" w14:textId="77837432" w:rsidR="00D7538A" w:rsidRPr="009668C1" w:rsidRDefault="3044D572"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Interpretation</w:t>
            </w:r>
          </w:p>
          <w:p w14:paraId="370E1E7A" w14:textId="00B56FC2" w:rsidR="00D7538A" w:rsidRPr="009668C1" w:rsidRDefault="3044D572"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p w14:paraId="1A231A5A" w14:textId="3E255C4B" w:rsidR="00D7538A" w:rsidRPr="009668C1" w:rsidRDefault="3044D572" w:rsidP="009668C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Communication</w:t>
            </w:r>
          </w:p>
        </w:tc>
      </w:tr>
    </w:tbl>
    <w:p w14:paraId="76B6398B" w14:textId="77777777" w:rsidR="007D0A7C" w:rsidRDefault="007D0A7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6532DC" w:rsidRPr="008542E2" w14:paraId="382384F5" w14:textId="77777777" w:rsidTr="00533E0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DBFF4EA" w14:textId="66917EB1" w:rsidR="006532DC" w:rsidRPr="008542E2" w:rsidRDefault="006532DC" w:rsidP="006532DC">
            <w:pPr>
              <w:pStyle w:val="TableHeading"/>
              <w:rPr>
                <w:lang w:val="en-GB"/>
              </w:rPr>
            </w:pPr>
            <w:r w:rsidRPr="008542E2">
              <w:rPr>
                <w:b/>
                <w:bCs/>
                <w:color w:val="000000" w:themeColor="text1"/>
                <w:lang w:val="en-GB"/>
              </w:rPr>
              <w:t>Week 10</w:t>
            </w:r>
            <w:r w:rsidRPr="008542E2">
              <w:rPr>
                <w:b/>
                <w:bCs/>
                <w:color w:val="000000" w:themeColor="text1"/>
                <w:lang w:val="en-GB"/>
              </w:rPr>
              <w:br/>
              <w:t>Lesson 2</w:t>
            </w:r>
          </w:p>
        </w:tc>
      </w:tr>
      <w:tr w:rsidR="00D7538A" w:rsidRPr="008542E2" w14:paraId="55A3FC1E" w14:textId="6D6D3C49"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0C1E367C" w14:textId="77777777" w:rsidR="00D7538A" w:rsidRPr="0054742D" w:rsidRDefault="00D7538A" w:rsidP="00D7538A">
            <w:pPr>
              <w:rPr>
                <w:rFonts w:eastAsia="Aptos Narrow" w:cs="Aptos Narrow"/>
                <w:color w:val="000000" w:themeColor="text1"/>
                <w:sz w:val="18"/>
                <w:szCs w:val="18"/>
              </w:rPr>
            </w:pPr>
            <w:r w:rsidRPr="0054742D">
              <w:rPr>
                <w:rFonts w:eastAsia="Aptos Narrow" w:cs="Aptos Narrow"/>
                <w:color w:val="000000" w:themeColor="text1"/>
                <w:sz w:val="18"/>
                <w:szCs w:val="18"/>
              </w:rPr>
              <w:t>Topic 2: Data representation</w:t>
            </w:r>
          </w:p>
          <w:p w14:paraId="7E1CE6AB" w14:textId="77777777" w:rsidR="00D7538A" w:rsidRPr="0054742D" w:rsidRDefault="00D7538A" w:rsidP="00D7538A">
            <w:pPr>
              <w:rPr>
                <w:rFonts w:eastAsia="Aptos Narrow" w:cs="Aptos Narrow"/>
                <w:color w:val="000000" w:themeColor="text1"/>
                <w:sz w:val="18"/>
                <w:szCs w:val="18"/>
              </w:rPr>
            </w:pPr>
          </w:p>
          <w:p w14:paraId="35CA3418" w14:textId="49CB1930" w:rsidR="00D7538A" w:rsidRPr="0054742D" w:rsidRDefault="00B542DA" w:rsidP="00D7538A">
            <w:pPr>
              <w:rPr>
                <w:rFonts w:eastAsia="Aptos Narrow" w:cs="Aptos Narrow"/>
                <w:color w:val="000000" w:themeColor="text1"/>
                <w:sz w:val="18"/>
                <w:szCs w:val="18"/>
              </w:rPr>
            </w:pPr>
            <w:r w:rsidRPr="00B542DA">
              <w:rPr>
                <w:rFonts w:eastAsia="Aptos Narrow" w:cs="Aptos Narrow"/>
                <w:sz w:val="18"/>
                <w:szCs w:val="18"/>
              </w:rPr>
              <w:t>Lesson title:</w:t>
            </w:r>
            <w:r w:rsidR="00D7538A" w:rsidRPr="0054742D">
              <w:rPr>
                <w:rFonts w:eastAsia="Aptos Narrow" w:cs="Aptos Narrow"/>
                <w:b w:val="0"/>
                <w:bCs w:val="0"/>
                <w:color w:val="000000" w:themeColor="text1"/>
                <w:sz w:val="18"/>
                <w:szCs w:val="18"/>
              </w:rPr>
              <w:t xml:space="preserve"> </w:t>
            </w:r>
          </w:p>
          <w:p w14:paraId="293D4DDE" w14:textId="2112F9D3" w:rsidR="00D7538A" w:rsidRPr="0054742D" w:rsidRDefault="1EC1C1EA" w:rsidP="00D7538A">
            <w:pPr>
              <w:rPr>
                <w:rFonts w:eastAsia="Aptos Narrow" w:cs="Aptos Narrow"/>
                <w:b w:val="0"/>
                <w:bCs w:val="0"/>
                <w:color w:val="000000" w:themeColor="text1"/>
                <w:sz w:val="18"/>
                <w:szCs w:val="18"/>
              </w:rPr>
            </w:pPr>
            <w:r w:rsidRPr="13AF74A6">
              <w:rPr>
                <w:rFonts w:eastAsia="Aptos Narrow" w:cs="Aptos Narrow"/>
                <w:b w:val="0"/>
                <w:bCs w:val="0"/>
                <w:color w:val="000000" w:themeColor="text1"/>
                <w:sz w:val="18"/>
                <w:szCs w:val="18"/>
              </w:rPr>
              <w:t>Topic</w:t>
            </w:r>
            <w:r w:rsidR="00D7538A" w:rsidRPr="0054742D">
              <w:rPr>
                <w:rFonts w:eastAsia="Aptos Narrow" w:cs="Aptos Narrow"/>
                <w:b w:val="0"/>
                <w:bCs w:val="0"/>
                <w:color w:val="000000" w:themeColor="text1"/>
                <w:sz w:val="18"/>
                <w:szCs w:val="18"/>
              </w:rPr>
              <w:t xml:space="preserve"> summary</w:t>
            </w:r>
          </w:p>
          <w:p w14:paraId="45B07D93" w14:textId="09EAB494" w:rsidR="00D7538A" w:rsidRPr="0054742D" w:rsidRDefault="00D7538A" w:rsidP="00D7538A">
            <w:pPr>
              <w:pStyle w:val="TableText"/>
              <w:rPr>
                <w:rFonts w:asciiTheme="minorHAnsi" w:hAnsiTheme="minorHAnsi"/>
                <w:sz w:val="18"/>
                <w:szCs w:val="18"/>
                <w:lang w:val="en-GB"/>
              </w:rPr>
            </w:pPr>
          </w:p>
        </w:tc>
        <w:tc>
          <w:tcPr>
            <w:tcW w:w="2551" w:type="dxa"/>
            <w:shd w:val="clear" w:color="auto" w:fill="FFFFFF" w:themeFill="background2"/>
          </w:tcPr>
          <w:p w14:paraId="1ECE50B0" w14:textId="63CAF4B0" w:rsidR="00D7538A" w:rsidRPr="00680643" w:rsidRDefault="00D7538A" w:rsidP="00D7538A">
            <w:pPr>
              <w:pStyle w:val="TableText"/>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sz w:val="18"/>
                <w:szCs w:val="18"/>
                <w:lang w:val="en-GB"/>
              </w:rPr>
            </w:pPr>
            <w:r w:rsidRPr="00680643">
              <w:rPr>
                <w:rFonts w:asciiTheme="minorHAnsi" w:eastAsia="Aptos Narrow" w:hAnsiTheme="minorHAnsi" w:cs="Aptos Narrow"/>
                <w:b/>
                <w:bCs/>
                <w:sz w:val="18"/>
                <w:szCs w:val="18"/>
                <w:lang w:val="en-GB"/>
              </w:rPr>
              <w:t>Topic 2</w:t>
            </w:r>
            <w:r w:rsidR="721D4320" w:rsidRPr="13AF74A6">
              <w:rPr>
                <w:rFonts w:asciiTheme="minorHAnsi" w:eastAsia="Aptos Narrow" w:hAnsiTheme="minorHAnsi" w:cs="Aptos Narrow"/>
                <w:b/>
                <w:bCs/>
                <w:sz w:val="18"/>
                <w:szCs w:val="18"/>
                <w:lang w:val="en-GB"/>
              </w:rPr>
              <w:t>:</w:t>
            </w:r>
            <w:r w:rsidRPr="00680643">
              <w:rPr>
                <w:rFonts w:asciiTheme="minorHAnsi" w:eastAsia="Aptos Narrow" w:hAnsiTheme="minorHAnsi" w:cs="Aptos Narrow"/>
                <w:b/>
                <w:bCs/>
                <w:sz w:val="18"/>
                <w:szCs w:val="18"/>
                <w:lang w:val="en-GB"/>
              </w:rPr>
              <w:t xml:space="preserve"> Data representation</w:t>
            </w:r>
            <w:r w:rsidR="117C1795" w:rsidRPr="13AF74A6">
              <w:rPr>
                <w:rFonts w:asciiTheme="minorHAnsi" w:eastAsia="Aptos Narrow" w:hAnsiTheme="minorHAnsi" w:cs="Aptos Narrow"/>
                <w:b/>
                <w:bCs/>
                <w:sz w:val="18"/>
                <w:szCs w:val="18"/>
                <w:lang w:val="en-GB"/>
              </w:rPr>
              <w:t xml:space="preserve"> topic</w:t>
            </w:r>
            <w:r w:rsidRPr="00680643">
              <w:rPr>
                <w:rFonts w:asciiTheme="minorHAnsi" w:eastAsia="Aptos Narrow" w:hAnsiTheme="minorHAnsi" w:cs="Aptos Narrow"/>
                <w:b/>
                <w:bCs/>
                <w:sz w:val="18"/>
                <w:szCs w:val="18"/>
                <w:lang w:val="en-GB"/>
              </w:rPr>
              <w:t xml:space="preserve"> summary</w:t>
            </w:r>
          </w:p>
        </w:tc>
        <w:tc>
          <w:tcPr>
            <w:tcW w:w="4820" w:type="dxa"/>
            <w:shd w:val="clear" w:color="auto" w:fill="FFFFFF" w:themeFill="background2"/>
          </w:tcPr>
          <w:p w14:paraId="67AE1AD5" w14:textId="0F7D01C0" w:rsidR="00D7538A" w:rsidRPr="0054742D"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D7538A" w:rsidRPr="0054742D">
              <w:rPr>
                <w:rFonts w:eastAsia="Open Sans" w:cs="Open Sans"/>
                <w:sz w:val="18"/>
                <w:szCs w:val="18"/>
              </w:rPr>
              <w:t xml:space="preserve">  </w:t>
            </w:r>
          </w:p>
          <w:p w14:paraId="1D484CE0" w14:textId="1F9CC5DE" w:rsidR="00D7538A" w:rsidRPr="0054742D" w:rsidRDefault="00D7538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 xml:space="preserve">Use </w:t>
            </w:r>
            <w:r w:rsidR="0022031D" w:rsidRPr="0054742D">
              <w:rPr>
                <w:rFonts w:asciiTheme="minorHAnsi" w:eastAsia="Open Sans" w:hAnsiTheme="minorHAnsi" w:cs="Open Sans"/>
                <w:sz w:val="18"/>
                <w:szCs w:val="18"/>
              </w:rPr>
              <w:t>mind maps</w:t>
            </w:r>
            <w:r w:rsidRPr="0054742D">
              <w:rPr>
                <w:rFonts w:asciiTheme="minorHAnsi" w:eastAsia="Open Sans" w:hAnsiTheme="minorHAnsi" w:cs="Open Sans"/>
                <w:sz w:val="18"/>
                <w:szCs w:val="18"/>
              </w:rPr>
              <w:t xml:space="preserve"> or knowledge organisers to summarise concepts</w:t>
            </w:r>
          </w:p>
          <w:p w14:paraId="79B9EBA3" w14:textId="77777777" w:rsidR="00D7538A" w:rsidRPr="0054742D" w:rsidRDefault="00D7538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Search for quizzes to test knowledge and understanding</w:t>
            </w:r>
          </w:p>
          <w:p w14:paraId="6C91CA3E" w14:textId="77777777" w:rsidR="00D7538A" w:rsidRPr="0054742D" w:rsidRDefault="00D7538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Use flashcards to learn definitions of key terms</w:t>
            </w:r>
          </w:p>
          <w:p w14:paraId="30089A72" w14:textId="77777777" w:rsidR="00D7538A" w:rsidRPr="0054742D" w:rsidRDefault="00D7538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Use questions from sample and specimen exam papers to test exam readiness</w:t>
            </w:r>
          </w:p>
          <w:p w14:paraId="5519CCDF" w14:textId="77777777" w:rsidR="00D7538A" w:rsidRPr="0054742D" w:rsidRDefault="00D7538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Complete Checkpoint questions on p61</w:t>
            </w:r>
          </w:p>
          <w:p w14:paraId="6BFA3312" w14:textId="717C0D9D" w:rsidR="00D7538A" w:rsidRPr="0054742D" w:rsidRDefault="00D7538A" w:rsidP="00D7538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78863026" w14:textId="77777777" w:rsidR="00D7538A" w:rsidRPr="0054742D" w:rsidRDefault="00D7538A" w:rsidP="00D753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78513760" w14:textId="269128D8" w:rsidR="00D7538A" w:rsidRPr="009668C1" w:rsidRDefault="2DA08B93"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52F38F22" w14:textId="67300DAF" w:rsidR="00D7538A" w:rsidRPr="009668C1" w:rsidRDefault="2DA08B93"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4BE36CAD" w14:textId="2C6B628C" w:rsidR="00D7538A" w:rsidRPr="009668C1" w:rsidRDefault="2DA08B93"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2F6C6E37" w14:textId="28BFC97E" w:rsidR="00D7538A" w:rsidRPr="009668C1" w:rsidRDefault="2DA08B93"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45838883" w14:textId="0425D522" w:rsidR="00D7538A" w:rsidRPr="009668C1" w:rsidRDefault="00D7538A"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08D9C08B" w14:textId="717DC60E" w:rsidR="00D7538A" w:rsidRPr="009668C1" w:rsidRDefault="00D7538A"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4EF21053" w14:textId="4BFA5EC6" w:rsidR="00D7538A" w:rsidRPr="009668C1" w:rsidRDefault="00D7538A"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034EE24F" w14:textId="22BE847B" w:rsidR="00D7538A" w:rsidRPr="009668C1" w:rsidRDefault="44A6675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Critical thinking</w:t>
            </w:r>
          </w:p>
          <w:p w14:paraId="2C2FA545" w14:textId="2153AEC2" w:rsidR="00D7538A" w:rsidRPr="009668C1" w:rsidRDefault="44A6675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Productivity</w:t>
            </w:r>
          </w:p>
          <w:p w14:paraId="5A95BE74" w14:textId="3A21C5F4" w:rsidR="00D7538A" w:rsidRPr="009668C1" w:rsidRDefault="44A6675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Initiative</w:t>
            </w:r>
          </w:p>
          <w:p w14:paraId="2A0F5DFD" w14:textId="0717616A" w:rsidR="00D7538A" w:rsidRPr="009668C1" w:rsidRDefault="44A6675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Self-direction</w:t>
            </w:r>
          </w:p>
          <w:p w14:paraId="6DFE13BF" w14:textId="06DC3565" w:rsidR="00D7538A" w:rsidRPr="009668C1" w:rsidRDefault="44A6675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p w14:paraId="376916FF" w14:textId="77269BC6" w:rsidR="00D7538A" w:rsidRPr="009668C1" w:rsidRDefault="44A66755"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Intellectual interest and curiosity</w:t>
            </w:r>
          </w:p>
        </w:tc>
      </w:tr>
      <w:tr w:rsidR="00D7538A" w:rsidRPr="008542E2" w14:paraId="57F6A573" w14:textId="77777777" w:rsidTr="00533E02">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F0BEFAE" w14:textId="65F34BF5" w:rsidR="00D7538A" w:rsidRPr="008542E2" w:rsidRDefault="00D7538A" w:rsidP="00D7538A">
            <w:pPr>
              <w:pStyle w:val="TableHeading"/>
              <w:rPr>
                <w:lang w:val="en-GB"/>
              </w:rPr>
            </w:pPr>
            <w:r w:rsidRPr="008542E2">
              <w:rPr>
                <w:b/>
                <w:bCs/>
                <w:color w:val="000000" w:themeColor="text1"/>
                <w:lang w:val="en-GB"/>
              </w:rPr>
              <w:t>Week 10</w:t>
            </w:r>
            <w:r w:rsidRPr="008542E2">
              <w:rPr>
                <w:b/>
                <w:bCs/>
                <w:color w:val="000000" w:themeColor="text1"/>
                <w:lang w:val="en-GB"/>
              </w:rPr>
              <w:br/>
              <w:t>Lesson 3</w:t>
            </w:r>
          </w:p>
        </w:tc>
      </w:tr>
      <w:tr w:rsidR="00D7538A" w:rsidRPr="008542E2" w14:paraId="3B3525EC" w14:textId="62F0031A"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8EECF14" w14:textId="77777777" w:rsidR="00D7538A" w:rsidRPr="0054742D" w:rsidRDefault="00D7538A" w:rsidP="00D7538A">
            <w:pPr>
              <w:rPr>
                <w:sz w:val="18"/>
                <w:szCs w:val="18"/>
              </w:rPr>
            </w:pPr>
            <w:r w:rsidRPr="0054742D">
              <w:rPr>
                <w:rFonts w:eastAsia="Aptos Narrow" w:cs="Aptos Narrow"/>
                <w:color w:val="000000" w:themeColor="text1"/>
                <w:sz w:val="18"/>
                <w:szCs w:val="18"/>
              </w:rPr>
              <w:t>3.1 Network Fundamentals</w:t>
            </w:r>
          </w:p>
          <w:p w14:paraId="71614B2E" w14:textId="2DA02072" w:rsidR="00D7538A" w:rsidRPr="0054742D" w:rsidRDefault="00D7538A" w:rsidP="00D7538A">
            <w:pPr>
              <w:rPr>
                <w:rFonts w:eastAsia="Aptos Narrow" w:cs="Aptos Narrow"/>
                <w:color w:val="000000" w:themeColor="text1"/>
                <w:sz w:val="18"/>
                <w:szCs w:val="18"/>
              </w:rPr>
            </w:pPr>
            <w:r w:rsidRPr="0054742D">
              <w:rPr>
                <w:rFonts w:eastAsia="Aptos Narrow" w:cs="Aptos Narrow"/>
                <w:color w:val="000000" w:themeColor="text1"/>
                <w:sz w:val="18"/>
                <w:szCs w:val="18"/>
              </w:rPr>
              <w:t>Topic 3.1.1: Network components</w:t>
            </w:r>
          </w:p>
          <w:p w14:paraId="3C8E11EE" w14:textId="77777777" w:rsidR="00D7538A" w:rsidRPr="0054742D" w:rsidRDefault="00D7538A" w:rsidP="00D7538A">
            <w:pPr>
              <w:rPr>
                <w:rFonts w:eastAsia="Aptos Narrow" w:cs="Aptos Narrow"/>
                <w:color w:val="000000" w:themeColor="text1"/>
                <w:sz w:val="18"/>
                <w:szCs w:val="18"/>
              </w:rPr>
            </w:pPr>
            <w:r w:rsidRPr="0054742D">
              <w:rPr>
                <w:rFonts w:eastAsia="Aptos Narrow" w:cs="Aptos Narrow"/>
                <w:color w:val="000000" w:themeColor="text1"/>
                <w:sz w:val="18"/>
                <w:szCs w:val="18"/>
              </w:rPr>
              <w:t>a) NIC</w:t>
            </w:r>
          </w:p>
          <w:p w14:paraId="3152B8CB" w14:textId="77777777" w:rsidR="00D7538A" w:rsidRPr="0054742D" w:rsidRDefault="00D7538A" w:rsidP="00D7538A">
            <w:pPr>
              <w:rPr>
                <w:rFonts w:eastAsia="Aptos Narrow" w:cs="Aptos Narrow"/>
                <w:color w:val="000000" w:themeColor="text1"/>
                <w:sz w:val="18"/>
                <w:szCs w:val="18"/>
              </w:rPr>
            </w:pPr>
            <w:r w:rsidRPr="0054742D">
              <w:rPr>
                <w:rFonts w:eastAsia="Aptos Narrow" w:cs="Aptos Narrow"/>
                <w:color w:val="000000" w:themeColor="text1"/>
                <w:sz w:val="18"/>
                <w:szCs w:val="18"/>
              </w:rPr>
              <w:t>b) Switch</w:t>
            </w:r>
          </w:p>
          <w:p w14:paraId="4D881BB6" w14:textId="77777777" w:rsidR="00D7538A" w:rsidRPr="0054742D" w:rsidRDefault="00D7538A" w:rsidP="00D7538A">
            <w:pPr>
              <w:rPr>
                <w:rFonts w:eastAsia="Aptos Narrow" w:cs="Aptos Narrow"/>
                <w:color w:val="000000" w:themeColor="text1"/>
                <w:sz w:val="18"/>
                <w:szCs w:val="18"/>
              </w:rPr>
            </w:pPr>
            <w:r w:rsidRPr="0054742D">
              <w:rPr>
                <w:rFonts w:eastAsia="Aptos Narrow" w:cs="Aptos Narrow"/>
                <w:color w:val="000000" w:themeColor="text1"/>
                <w:sz w:val="18"/>
                <w:szCs w:val="18"/>
              </w:rPr>
              <w:t>c) Home router</w:t>
            </w:r>
          </w:p>
          <w:p w14:paraId="799BF865" w14:textId="77777777" w:rsidR="00D7538A" w:rsidRPr="0054742D" w:rsidRDefault="00D7538A" w:rsidP="00D7538A">
            <w:pPr>
              <w:rPr>
                <w:rFonts w:eastAsia="Aptos Narrow" w:cs="Aptos Narrow"/>
                <w:color w:val="000000" w:themeColor="text1"/>
                <w:sz w:val="18"/>
                <w:szCs w:val="18"/>
              </w:rPr>
            </w:pPr>
            <w:r w:rsidRPr="0054742D">
              <w:rPr>
                <w:rFonts w:eastAsia="Aptos Narrow" w:cs="Aptos Narrow"/>
                <w:color w:val="000000" w:themeColor="text1"/>
                <w:sz w:val="18"/>
                <w:szCs w:val="18"/>
              </w:rPr>
              <w:t>d) Modem</w:t>
            </w:r>
          </w:p>
          <w:p w14:paraId="6F952E61" w14:textId="77777777" w:rsidR="00D7538A" w:rsidRPr="0054742D" w:rsidRDefault="00D7538A" w:rsidP="00D7538A">
            <w:pPr>
              <w:rPr>
                <w:rFonts w:eastAsia="Aptos Narrow" w:cs="Aptos Narrow"/>
                <w:color w:val="000000" w:themeColor="text1"/>
                <w:sz w:val="18"/>
                <w:szCs w:val="18"/>
              </w:rPr>
            </w:pPr>
            <w:r w:rsidRPr="0054742D">
              <w:rPr>
                <w:rFonts w:eastAsia="Aptos Narrow" w:cs="Aptos Narrow"/>
                <w:color w:val="000000" w:themeColor="text1"/>
                <w:sz w:val="18"/>
                <w:szCs w:val="18"/>
              </w:rPr>
              <w:t>e) WAP</w:t>
            </w:r>
          </w:p>
          <w:p w14:paraId="1866C803" w14:textId="75B34107" w:rsidR="00D7538A" w:rsidRPr="0054742D" w:rsidRDefault="00B542DA" w:rsidP="00D7538A">
            <w:pPr>
              <w:rPr>
                <w:rFonts w:eastAsia="Aptos Narrow" w:cs="Aptos Narrow"/>
                <w:color w:val="000000" w:themeColor="text1"/>
                <w:sz w:val="18"/>
                <w:szCs w:val="18"/>
              </w:rPr>
            </w:pPr>
            <w:r w:rsidRPr="00B542DA">
              <w:rPr>
                <w:rFonts w:eastAsia="Aptos Narrow" w:cs="Aptos Narrow"/>
                <w:sz w:val="18"/>
                <w:szCs w:val="18"/>
              </w:rPr>
              <w:t>Lesson title:</w:t>
            </w:r>
            <w:r w:rsidR="00D7538A" w:rsidRPr="0054742D">
              <w:rPr>
                <w:rFonts w:eastAsia="Aptos Narrow" w:cs="Aptos Narrow"/>
                <w:b w:val="0"/>
                <w:bCs w:val="0"/>
                <w:color w:val="000000" w:themeColor="text1"/>
                <w:sz w:val="18"/>
                <w:szCs w:val="18"/>
              </w:rPr>
              <w:t xml:space="preserve"> </w:t>
            </w:r>
          </w:p>
          <w:p w14:paraId="2C36124F" w14:textId="7667DA6A" w:rsidR="00D7538A" w:rsidRPr="0054742D" w:rsidRDefault="00D7538A" w:rsidP="00A5575C">
            <w:pPr>
              <w:rPr>
                <w:color w:val="000000" w:themeColor="text1"/>
                <w:sz w:val="18"/>
                <w:szCs w:val="18"/>
              </w:rPr>
            </w:pPr>
            <w:r w:rsidRPr="0054742D">
              <w:rPr>
                <w:rFonts w:eastAsia="Aptos Narrow" w:cs="Aptos Narrow"/>
                <w:b w:val="0"/>
                <w:bCs w:val="0"/>
                <w:color w:val="000000" w:themeColor="text1"/>
                <w:sz w:val="18"/>
                <w:szCs w:val="18"/>
              </w:rPr>
              <w:t>Network hardware devices</w:t>
            </w:r>
          </w:p>
        </w:tc>
        <w:tc>
          <w:tcPr>
            <w:tcW w:w="2551" w:type="dxa"/>
            <w:shd w:val="clear" w:color="auto" w:fill="FFFFFF" w:themeFill="background2"/>
          </w:tcPr>
          <w:p w14:paraId="265571ED" w14:textId="77777777" w:rsidR="00D7538A" w:rsidRPr="00680643" w:rsidRDefault="00D7538A" w:rsidP="00D7538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680643">
              <w:rPr>
                <w:rFonts w:eastAsia="Aptos Narrow" w:cs="Aptos Narrow"/>
                <w:b/>
                <w:bCs/>
                <w:color w:val="000000" w:themeColor="text1"/>
                <w:sz w:val="18"/>
                <w:szCs w:val="18"/>
              </w:rPr>
              <w:t>3.1.1 Network components: NIC, switch, home router, modem, WAP</w:t>
            </w:r>
          </w:p>
          <w:p w14:paraId="22505630" w14:textId="77777777" w:rsidR="00D7538A" w:rsidRPr="0054742D" w:rsidRDefault="00D7538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54742D">
              <w:rPr>
                <w:rFonts w:eastAsia="Open Sans" w:cs="Open Sans"/>
                <w:sz w:val="18"/>
                <w:szCs w:val="18"/>
              </w:rPr>
              <w:t>Students will know and understand:</w:t>
            </w:r>
          </w:p>
          <w:p w14:paraId="7F0721F0" w14:textId="77777777" w:rsidR="00D7538A" w:rsidRPr="0054742D" w:rsidRDefault="00D753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Definition</w:t>
            </w:r>
          </w:p>
          <w:p w14:paraId="4FADDE5C" w14:textId="77777777" w:rsidR="00D7538A" w:rsidRPr="0054742D" w:rsidRDefault="00D753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Function</w:t>
            </w:r>
          </w:p>
          <w:p w14:paraId="5C385818" w14:textId="77777777" w:rsidR="00D7538A" w:rsidRPr="0054742D" w:rsidRDefault="00D753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Why needed</w:t>
            </w:r>
          </w:p>
          <w:p w14:paraId="78988767" w14:textId="77777777" w:rsidR="00D7538A" w:rsidRPr="0054742D" w:rsidRDefault="00D753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Characteristics</w:t>
            </w:r>
          </w:p>
          <w:p w14:paraId="0E8F6FD5" w14:textId="77777777" w:rsidR="00D7538A" w:rsidRPr="0054742D" w:rsidRDefault="00D753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Operation</w:t>
            </w:r>
          </w:p>
          <w:p w14:paraId="2FC20A22" w14:textId="77777777" w:rsidR="00D7538A" w:rsidRPr="0054742D" w:rsidRDefault="00D753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Benefits</w:t>
            </w:r>
          </w:p>
          <w:p w14:paraId="420B8654" w14:textId="77777777" w:rsidR="00D7538A" w:rsidRPr="0054742D" w:rsidRDefault="00D753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4742D">
              <w:rPr>
                <w:rFonts w:asciiTheme="minorHAnsi" w:eastAsia="Aptos Narrow" w:hAnsiTheme="minorHAnsi" w:cs="Aptos Narrow"/>
                <w:sz w:val="18"/>
                <w:szCs w:val="18"/>
              </w:rPr>
              <w:t>Drawbacks</w:t>
            </w:r>
          </w:p>
          <w:p w14:paraId="316918E6" w14:textId="77777777" w:rsidR="00D7538A" w:rsidRPr="0054742D" w:rsidRDefault="00D7538A" w:rsidP="00D753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4F2D2566" w14:textId="53FC355C" w:rsidR="00D7538A" w:rsidRPr="0054742D"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D7538A" w:rsidRPr="0054742D">
              <w:rPr>
                <w:rFonts w:eastAsia="Open Sans" w:cs="Open Sans"/>
                <w:sz w:val="18"/>
                <w:szCs w:val="18"/>
              </w:rPr>
              <w:t xml:space="preserve">  </w:t>
            </w:r>
          </w:p>
          <w:p w14:paraId="3A6A730C" w14:textId="7910E1D9" w:rsidR="00D7538A" w:rsidRPr="0054742D" w:rsidRDefault="00D7538A" w:rsidP="13AF74A6">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Discuss the hardware devices involved in the operation of a network (NIC, switch, home router, modem, WAP)</w:t>
            </w:r>
          </w:p>
          <w:p w14:paraId="20CC5E71" w14:textId="77777777" w:rsidR="00D7538A" w:rsidRPr="0054742D" w:rsidRDefault="00D7538A"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Students identify key terms and make notes on definition, function, characteristics, operation, benefits and drawbacks as well as why the components are needed</w:t>
            </w:r>
          </w:p>
          <w:p w14:paraId="5B4FC8AD" w14:textId="77777777" w:rsidR="00D7538A" w:rsidRPr="0054742D" w:rsidRDefault="00D7538A"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Option to look at examples of such devices if any are available</w:t>
            </w:r>
          </w:p>
          <w:p w14:paraId="1ED27475" w14:textId="77777777" w:rsidR="00D7538A" w:rsidRPr="0054742D" w:rsidRDefault="00D7538A" w:rsidP="00D7538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54742D">
              <w:rPr>
                <w:rFonts w:eastAsia="Open Sans" w:cs="Open Sans"/>
                <w:sz w:val="18"/>
                <w:szCs w:val="18"/>
              </w:rPr>
              <w:t xml:space="preserve"> </w:t>
            </w:r>
          </w:p>
          <w:p w14:paraId="0ACA7DA8" w14:textId="751FA074" w:rsidR="00D7538A" w:rsidRPr="0054742D"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D7538A" w:rsidRPr="0054742D">
              <w:rPr>
                <w:rFonts w:eastAsia="Open Sans" w:cs="Open Sans"/>
                <w:sz w:val="18"/>
                <w:szCs w:val="18"/>
              </w:rPr>
              <w:t xml:space="preserve">: </w:t>
            </w:r>
          </w:p>
          <w:p w14:paraId="15433EA5" w14:textId="77777777" w:rsidR="00D7538A" w:rsidRPr="0054742D" w:rsidRDefault="00D7538A"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4742D">
              <w:rPr>
                <w:rFonts w:asciiTheme="minorHAnsi" w:eastAsia="Open Sans" w:hAnsiTheme="minorHAnsi" w:cs="Open Sans"/>
                <w:sz w:val="18"/>
                <w:szCs w:val="18"/>
              </w:rPr>
              <w:t>Students complete questions on IsaacCS</w:t>
            </w:r>
          </w:p>
          <w:p w14:paraId="27ECEBE0" w14:textId="77777777" w:rsidR="00D7538A" w:rsidRPr="0054742D" w:rsidRDefault="00D7538A" w:rsidP="00D753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4FC704A6" w14:textId="75114796" w:rsidR="00D7538A" w:rsidRPr="00503AAF" w:rsidRDefault="00454F20" w:rsidP="00D7538A">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D7538A" w:rsidRPr="00680643">
              <w:rPr>
                <w:rFonts w:eastAsia="Open Sans" w:cs="Open Sans"/>
                <w:b/>
                <w:bCs/>
                <w:color w:val="000000" w:themeColor="text1"/>
                <w:sz w:val="18"/>
                <w:szCs w:val="18"/>
              </w:rPr>
              <w:t xml:space="preserve"> </w:t>
            </w:r>
            <w:r w:rsidR="00D7538A" w:rsidRPr="00503AAF">
              <w:rPr>
                <w:rFonts w:eastAsia="Open Sans" w:cs="Open Sans"/>
                <w:color w:val="000000" w:themeColor="text1"/>
                <w:sz w:val="18"/>
                <w:szCs w:val="18"/>
              </w:rPr>
              <w:t xml:space="preserve">pp. </w:t>
            </w:r>
            <w:r w:rsidR="00D7538A" w:rsidRPr="00503AAF">
              <w:rPr>
                <w:rFonts w:eastAsia="Aptos Narrow" w:cs="Aptos Narrow"/>
                <w:color w:val="000000" w:themeColor="text1"/>
                <w:sz w:val="18"/>
                <w:szCs w:val="18"/>
              </w:rPr>
              <w:t>63-65</w:t>
            </w:r>
          </w:p>
          <w:p w14:paraId="210A43CD" w14:textId="77777777" w:rsidR="00D7538A" w:rsidRPr="0054742D" w:rsidRDefault="00D7538A" w:rsidP="00D7538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131B883" w14:textId="77777777" w:rsidR="00AF311F" w:rsidRDefault="00D7538A" w:rsidP="00D7538A">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54742D">
              <w:rPr>
                <w:rFonts w:eastAsia="Aptos Narrow" w:cs="Aptos Narrow"/>
                <w:color w:val="000000" w:themeColor="text1"/>
                <w:sz w:val="18"/>
                <w:szCs w:val="18"/>
              </w:rPr>
              <w:t xml:space="preserve">IsaacCS notes and questions: </w:t>
            </w:r>
          </w:p>
          <w:p w14:paraId="21D7CDBE" w14:textId="3D2EE70F" w:rsidR="00D7538A" w:rsidRPr="0054742D" w:rsidRDefault="00AF311F" w:rsidP="00D7538A">
            <w:pPr>
              <w:cnfStyle w:val="000000100000" w:firstRow="0" w:lastRow="0" w:firstColumn="0" w:lastColumn="0" w:oddVBand="0" w:evenVBand="0" w:oddHBand="1" w:evenHBand="0" w:firstRowFirstColumn="0" w:firstRowLastColumn="0" w:lastRowFirstColumn="0" w:lastRowLastColumn="0"/>
              <w:rPr>
                <w:sz w:val="18"/>
                <w:szCs w:val="18"/>
              </w:rPr>
            </w:pPr>
            <w:hyperlink r:id="rId53" w:history="1">
              <w:r w:rsidRPr="00F817F2">
                <w:rPr>
                  <w:rStyle w:val="Hyperlink"/>
                  <w:rFonts w:eastAsia="Aptos Narrow" w:cs="Aptos Narrow"/>
                  <w:sz w:val="18"/>
                  <w:szCs w:val="18"/>
                </w:rPr>
                <w:t>https://isaaccomputerscience.org/concepts/net_hard_devices?topic=network_hardware</w:t>
              </w:r>
            </w:hyperlink>
          </w:p>
          <w:p w14:paraId="6EFCA353" w14:textId="77777777" w:rsidR="00D7538A" w:rsidRPr="0054742D" w:rsidRDefault="00D7538A" w:rsidP="00D7538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721AC51" w14:textId="77777777" w:rsidR="00D7538A" w:rsidRPr="0054742D" w:rsidRDefault="00D7538A" w:rsidP="00D753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FFFFFF" w:themeFill="background2"/>
          </w:tcPr>
          <w:p w14:paraId="1A46AAD1" w14:textId="3C94ABA5" w:rsidR="00D7538A" w:rsidRPr="009668C1" w:rsidRDefault="6A68423B"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0B948591" w14:textId="78C61C75" w:rsidR="00D7538A" w:rsidRPr="009668C1" w:rsidRDefault="6A68423B"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4F7D60EC" w14:textId="75CE0EA0" w:rsidR="00D7538A" w:rsidRPr="009668C1" w:rsidRDefault="6A68423B"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6483BAEC" w14:textId="6D52AC97" w:rsidR="00D7538A" w:rsidRPr="009668C1" w:rsidRDefault="6A68423B" w:rsidP="009668C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70A021D4" w14:textId="5B1F11E8" w:rsidR="00D7538A" w:rsidRPr="009668C1" w:rsidRDefault="00D7538A" w:rsidP="009668C1">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71DC8540" w14:textId="4B9992B5" w:rsidR="00D7538A" w:rsidRPr="009668C1" w:rsidRDefault="00D7538A"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17DA700C" w14:textId="10DB29CA" w:rsidR="00D7538A" w:rsidRPr="009668C1" w:rsidRDefault="6F7B7280"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Self-direction</w:t>
            </w:r>
          </w:p>
          <w:p w14:paraId="44EB5A0E" w14:textId="40934C4C" w:rsidR="00D7538A" w:rsidRPr="009668C1" w:rsidRDefault="6F7B7280"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Intellectual interest and curiosity</w:t>
            </w:r>
          </w:p>
          <w:p w14:paraId="33F0E2AF" w14:textId="719010C4" w:rsidR="00D7538A" w:rsidRPr="009668C1" w:rsidRDefault="6F7B7280" w:rsidP="009668C1">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tc>
      </w:tr>
      <w:tr w:rsidR="002C7ACB" w:rsidRPr="008542E2" w14:paraId="26D55F26" w14:textId="77777777" w:rsidTr="00533E02">
        <w:trPr>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F820181" w14:textId="77777777" w:rsidR="002C7ACB" w:rsidRPr="001A7EBF" w:rsidRDefault="002C7ACB" w:rsidP="0008761B">
            <w:pPr>
              <w:pStyle w:val="TableHeading"/>
              <w:jc w:val="center"/>
              <w:rPr>
                <w:b/>
                <w:bCs/>
                <w:color w:val="FFFFFF" w:themeColor="background1"/>
                <w:sz w:val="20"/>
                <w:szCs w:val="24"/>
                <w:lang w:val="en-GB"/>
              </w:rPr>
            </w:pPr>
            <w:r w:rsidRPr="001A7EBF">
              <w:rPr>
                <w:b/>
                <w:bCs/>
                <w:color w:val="FFFFFF" w:themeColor="background1"/>
                <w:sz w:val="20"/>
                <w:szCs w:val="24"/>
                <w:lang w:val="en-GB"/>
              </w:rPr>
              <w:t>Topic</w:t>
            </w:r>
            <w:r w:rsidRPr="001A7EBF">
              <w:rPr>
                <w:b/>
                <w:bCs/>
                <w:color w:val="FFFFFF" w:themeColor="background1"/>
                <w:sz w:val="20"/>
                <w:szCs w:val="24"/>
                <w:lang w:val="en-GB"/>
              </w:rPr>
              <w:br/>
              <w:t>Sub topic</w:t>
            </w:r>
            <w:r w:rsidRPr="001A7EBF">
              <w:rPr>
                <w:b/>
                <w:bCs/>
                <w:color w:val="FFFFFF" w:themeColor="background1"/>
                <w:sz w:val="20"/>
                <w:szCs w:val="24"/>
                <w:lang w:val="en-GB"/>
              </w:rPr>
              <w:br/>
            </w:r>
            <w:r w:rsidRPr="001A7EBF">
              <w:rPr>
                <w:b/>
                <w:bCs/>
                <w:color w:val="FFFFFF"/>
                <w:sz w:val="20"/>
                <w:szCs w:val="24"/>
                <w:lang w:val="en-GB"/>
              </w:rPr>
              <w:t>Lesson title</w:t>
            </w:r>
          </w:p>
        </w:tc>
        <w:tc>
          <w:tcPr>
            <w:tcW w:w="2551" w:type="dxa"/>
            <w:shd w:val="clear" w:color="auto" w:fill="341583" w:themeFill="accent2" w:themeFillShade="80"/>
            <w:vAlign w:val="center"/>
          </w:tcPr>
          <w:p w14:paraId="6980B0F0" w14:textId="77777777" w:rsidR="002C7ACB" w:rsidRPr="001A7EBF" w:rsidRDefault="002C7ACB" w:rsidP="0008761B">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1A7EBF">
              <w:rPr>
                <w:color w:val="FFFFFF" w:themeColor="background1"/>
                <w:sz w:val="20"/>
                <w:szCs w:val="24"/>
                <w:lang w:val="en-GB"/>
              </w:rPr>
              <w:t>Specification reference</w:t>
            </w:r>
          </w:p>
        </w:tc>
        <w:tc>
          <w:tcPr>
            <w:tcW w:w="4820" w:type="dxa"/>
            <w:shd w:val="clear" w:color="auto" w:fill="341583" w:themeFill="accent2" w:themeFillShade="80"/>
            <w:vAlign w:val="center"/>
          </w:tcPr>
          <w:p w14:paraId="0910E9CB" w14:textId="54C1E517" w:rsidR="002C7ACB" w:rsidRPr="001A7EBF" w:rsidRDefault="002C7ACB" w:rsidP="0008761B">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1A7EBF">
              <w:rPr>
                <w:color w:val="FFFFFF" w:themeColor="background1"/>
                <w:sz w:val="20"/>
                <w:szCs w:val="24"/>
                <w:lang w:val="en-GB"/>
              </w:rPr>
              <w:t xml:space="preserve">Suggested </w:t>
            </w:r>
            <w:r w:rsidR="00B542DA" w:rsidRPr="001A7EBF">
              <w:rPr>
                <w:color w:val="FFFFFF" w:themeColor="background1"/>
                <w:sz w:val="20"/>
                <w:szCs w:val="24"/>
                <w:lang w:val="en-GB"/>
              </w:rPr>
              <w:t>Activities</w:t>
            </w:r>
          </w:p>
        </w:tc>
        <w:tc>
          <w:tcPr>
            <w:tcW w:w="2268" w:type="dxa"/>
            <w:shd w:val="clear" w:color="auto" w:fill="341583" w:themeFill="accent2" w:themeFillShade="80"/>
            <w:vAlign w:val="center"/>
          </w:tcPr>
          <w:p w14:paraId="68E5B4DC" w14:textId="77777777" w:rsidR="002C7ACB" w:rsidRPr="001A7EBF" w:rsidRDefault="002C7ACB" w:rsidP="0008761B">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1A7EBF">
              <w:rPr>
                <w:color w:val="FFFFFF" w:themeColor="background1"/>
                <w:sz w:val="20"/>
                <w:szCs w:val="24"/>
                <w:lang w:val="en-GB"/>
              </w:rPr>
              <w:t>Suggested resources</w:t>
            </w:r>
          </w:p>
        </w:tc>
        <w:tc>
          <w:tcPr>
            <w:tcW w:w="1984" w:type="dxa"/>
            <w:shd w:val="clear" w:color="auto" w:fill="341583" w:themeFill="accent2" w:themeFillShade="80"/>
            <w:vAlign w:val="center"/>
          </w:tcPr>
          <w:p w14:paraId="4F584AE4" w14:textId="77777777" w:rsidR="002C7ACB" w:rsidRPr="001A7EBF" w:rsidRDefault="002C7ACB" w:rsidP="0008761B">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1A7EBF">
              <w:rPr>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93DE70C" w14:textId="77777777" w:rsidR="002C7ACB" w:rsidRPr="001A7EBF" w:rsidRDefault="002C7ACB" w:rsidP="0008761B">
            <w:pPr>
              <w:pStyle w:val="TableHeading"/>
              <w:ind w:right="-113"/>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1A7EBF">
              <w:rPr>
                <w:color w:val="FFFFFF" w:themeColor="background1"/>
                <w:sz w:val="20"/>
                <w:szCs w:val="24"/>
                <w:lang w:val="en-GB"/>
              </w:rPr>
              <w:t>Which skills could be acquired through teaching and delivery in this lesson?</w:t>
            </w:r>
          </w:p>
        </w:tc>
      </w:tr>
      <w:tr w:rsidR="002C7ACB" w:rsidRPr="008542E2" w14:paraId="1406E5F5"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2AFF996" w14:textId="30BF4F02"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15541B" w:rsidRPr="008542E2">
              <w:rPr>
                <w:b/>
                <w:bCs/>
                <w:color w:val="000000" w:themeColor="text1"/>
                <w:lang w:val="en-GB"/>
              </w:rPr>
              <w:t>11</w:t>
            </w:r>
            <w:r w:rsidRPr="008542E2">
              <w:rPr>
                <w:b/>
                <w:bCs/>
                <w:color w:val="000000" w:themeColor="text1"/>
                <w:lang w:val="en-GB"/>
              </w:rPr>
              <w:br/>
              <w:t>Lesson 1</w:t>
            </w:r>
          </w:p>
        </w:tc>
      </w:tr>
      <w:tr w:rsidR="00B06ED1" w:rsidRPr="008542E2" w14:paraId="661C9568" w14:textId="77777777" w:rsidTr="00533E0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C86A78A" w14:textId="77777777" w:rsidR="00B06ED1" w:rsidRPr="000F2E55" w:rsidRDefault="00B06ED1" w:rsidP="00B06ED1">
            <w:pPr>
              <w:rPr>
                <w:rFonts w:eastAsia="Aptos Narrow" w:cs="Aptos Narrow"/>
                <w:color w:val="000000" w:themeColor="text1"/>
                <w:sz w:val="18"/>
                <w:szCs w:val="18"/>
              </w:rPr>
            </w:pPr>
            <w:r w:rsidRPr="000F2E55">
              <w:rPr>
                <w:rFonts w:eastAsia="Aptos Narrow" w:cs="Aptos Narrow"/>
                <w:color w:val="000000" w:themeColor="text1"/>
                <w:sz w:val="18"/>
                <w:szCs w:val="18"/>
              </w:rPr>
              <w:t>Topic 3.1.1: Network components</w:t>
            </w:r>
          </w:p>
          <w:p w14:paraId="24D60F3C" w14:textId="77777777" w:rsidR="00B06ED1" w:rsidRPr="000F2E55" w:rsidRDefault="00B06ED1" w:rsidP="00B06ED1">
            <w:pPr>
              <w:rPr>
                <w:rFonts w:eastAsia="Aptos Narrow" w:cs="Aptos Narrow"/>
                <w:color w:val="000000" w:themeColor="text1"/>
                <w:sz w:val="18"/>
                <w:szCs w:val="18"/>
              </w:rPr>
            </w:pPr>
            <w:r w:rsidRPr="000F2E55">
              <w:rPr>
                <w:rFonts w:eastAsia="Aptos Narrow" w:cs="Aptos Narrow"/>
                <w:color w:val="000000" w:themeColor="text1"/>
                <w:sz w:val="18"/>
                <w:szCs w:val="18"/>
              </w:rPr>
              <w:t>f) Transmission media</w:t>
            </w:r>
          </w:p>
          <w:p w14:paraId="431329D1" w14:textId="77777777" w:rsidR="00B06ED1" w:rsidRPr="000F2E55" w:rsidRDefault="00B06ED1" w:rsidP="00B06ED1">
            <w:pPr>
              <w:rPr>
                <w:rFonts w:eastAsia="Aptos Narrow" w:cs="Aptos Narrow"/>
                <w:color w:val="000000" w:themeColor="text1"/>
                <w:sz w:val="18"/>
                <w:szCs w:val="18"/>
              </w:rPr>
            </w:pPr>
          </w:p>
          <w:p w14:paraId="51381988" w14:textId="44DDD519" w:rsidR="00B06ED1" w:rsidRPr="000F2E55" w:rsidRDefault="00B542DA" w:rsidP="00B06ED1">
            <w:pPr>
              <w:rPr>
                <w:rFonts w:eastAsia="Aptos Narrow" w:cs="Aptos Narrow"/>
                <w:color w:val="000000" w:themeColor="text1"/>
                <w:sz w:val="18"/>
                <w:szCs w:val="18"/>
              </w:rPr>
            </w:pPr>
            <w:r w:rsidRPr="00B542DA">
              <w:rPr>
                <w:rFonts w:eastAsia="Aptos Narrow" w:cs="Aptos Narrow"/>
                <w:sz w:val="18"/>
                <w:szCs w:val="18"/>
              </w:rPr>
              <w:t>Lesson title:</w:t>
            </w:r>
            <w:r w:rsidR="00B06ED1" w:rsidRPr="000F2E55">
              <w:rPr>
                <w:rFonts w:eastAsia="Aptos Narrow" w:cs="Aptos Narrow"/>
                <w:b w:val="0"/>
                <w:bCs w:val="0"/>
                <w:color w:val="000000" w:themeColor="text1"/>
                <w:sz w:val="18"/>
                <w:szCs w:val="18"/>
              </w:rPr>
              <w:t xml:space="preserve"> </w:t>
            </w:r>
          </w:p>
          <w:p w14:paraId="703851BE" w14:textId="77777777" w:rsidR="00B06ED1" w:rsidRPr="000F2E55" w:rsidRDefault="00B06ED1" w:rsidP="00B06ED1">
            <w:pPr>
              <w:rPr>
                <w:rFonts w:eastAsia="Aptos Narrow" w:cs="Aptos Narrow"/>
                <w:b w:val="0"/>
                <w:bCs w:val="0"/>
                <w:color w:val="000000" w:themeColor="text1"/>
                <w:sz w:val="18"/>
                <w:szCs w:val="18"/>
              </w:rPr>
            </w:pPr>
            <w:r w:rsidRPr="000F2E55">
              <w:rPr>
                <w:rFonts w:eastAsia="Aptos Narrow" w:cs="Aptos Narrow"/>
                <w:b w:val="0"/>
                <w:bCs w:val="0"/>
                <w:color w:val="000000" w:themeColor="text1"/>
                <w:sz w:val="18"/>
                <w:szCs w:val="18"/>
              </w:rPr>
              <w:t>Network transmission media</w:t>
            </w:r>
          </w:p>
          <w:p w14:paraId="67B0A225" w14:textId="77777777" w:rsidR="00B06ED1" w:rsidRPr="000F2E55" w:rsidRDefault="00B06ED1" w:rsidP="00B06ED1">
            <w:pPr>
              <w:pStyle w:val="TableText"/>
              <w:rPr>
                <w:rFonts w:asciiTheme="minorHAnsi" w:hAnsiTheme="minorHAnsi"/>
                <w:sz w:val="18"/>
                <w:szCs w:val="18"/>
                <w:lang w:val="en-GB"/>
              </w:rPr>
            </w:pPr>
          </w:p>
        </w:tc>
        <w:tc>
          <w:tcPr>
            <w:tcW w:w="2551" w:type="dxa"/>
          </w:tcPr>
          <w:p w14:paraId="3BA4CFF9" w14:textId="77777777" w:rsidR="00B06ED1" w:rsidRPr="00680643" w:rsidRDefault="00B06ED1" w:rsidP="00B06ED1">
            <w:pPr>
              <w:cnfStyle w:val="000000000000" w:firstRow="0" w:lastRow="0" w:firstColumn="0" w:lastColumn="0" w:oddVBand="0" w:evenVBand="0" w:oddHBand="0"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Network components: transmission media</w:t>
            </w:r>
          </w:p>
          <w:p w14:paraId="5FE108A0" w14:textId="77777777" w:rsidR="00B06ED1" w:rsidRPr="000F2E55" w:rsidRDefault="00B06ED1"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0F2E55">
              <w:rPr>
                <w:rFonts w:eastAsia="Open Sans" w:cs="Open Sans"/>
                <w:sz w:val="18"/>
                <w:szCs w:val="18"/>
              </w:rPr>
              <w:t>Students will know and understand:</w:t>
            </w:r>
          </w:p>
          <w:p w14:paraId="5714D24B" w14:textId="77777777" w:rsidR="00B06ED1" w:rsidRPr="000F2E55" w:rsidRDefault="00B06ED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Definition</w:t>
            </w:r>
          </w:p>
          <w:p w14:paraId="54D45DDD" w14:textId="77777777" w:rsidR="00B06ED1" w:rsidRPr="000F2E55" w:rsidRDefault="00B06ED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Function</w:t>
            </w:r>
          </w:p>
          <w:p w14:paraId="7221C039" w14:textId="77777777" w:rsidR="00B06ED1" w:rsidRPr="000F2E55" w:rsidRDefault="00B06ED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Why needed</w:t>
            </w:r>
          </w:p>
          <w:p w14:paraId="13D83BDA" w14:textId="77777777" w:rsidR="00B06ED1" w:rsidRPr="000F2E55" w:rsidRDefault="00B06ED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Characteristics</w:t>
            </w:r>
          </w:p>
          <w:p w14:paraId="697CD875" w14:textId="77777777" w:rsidR="00B06ED1" w:rsidRPr="000F2E55" w:rsidRDefault="00B06ED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Operation</w:t>
            </w:r>
          </w:p>
          <w:p w14:paraId="7588FE88" w14:textId="77777777" w:rsidR="00B06ED1" w:rsidRPr="000F2E55" w:rsidRDefault="00B06ED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Benefits</w:t>
            </w:r>
          </w:p>
          <w:p w14:paraId="2399952E" w14:textId="77777777" w:rsidR="00B06ED1" w:rsidRPr="000F2E55" w:rsidRDefault="00B06ED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Drawbacks</w:t>
            </w:r>
          </w:p>
          <w:p w14:paraId="55FCBD3B" w14:textId="77777777" w:rsidR="00B06ED1" w:rsidRPr="000F2E55" w:rsidRDefault="00B06ED1" w:rsidP="00B06ED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5BF47120" w14:textId="3A3881C8" w:rsidR="00B06ED1" w:rsidRPr="000F2E55" w:rsidRDefault="00B542DA" w:rsidP="00B06ED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B542DA">
              <w:rPr>
                <w:rFonts w:eastAsia="Open Sans" w:cs="Open Sans"/>
                <w:sz w:val="18"/>
                <w:szCs w:val="18"/>
              </w:rPr>
              <w:t>Students will be able to:</w:t>
            </w:r>
          </w:p>
          <w:p w14:paraId="4BA4B9A8" w14:textId="77777777" w:rsidR="00B06ED1" w:rsidRPr="000F2E55" w:rsidRDefault="00B06ED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interpret and complete a diagrammatic representation of a network.</w:t>
            </w:r>
          </w:p>
          <w:p w14:paraId="7E4963D8" w14:textId="77777777" w:rsidR="00B06ED1" w:rsidRPr="000F2E55" w:rsidRDefault="00B06ED1" w:rsidP="00B06ED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0973447E" w14:textId="135FE078" w:rsidR="00B06ED1" w:rsidRPr="000F2E55" w:rsidRDefault="00B542DA" w:rsidP="00B06ED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B06ED1" w:rsidRPr="000F2E55">
              <w:rPr>
                <w:rFonts w:eastAsia="Open Sans" w:cs="Open Sans"/>
                <w:sz w:val="18"/>
                <w:szCs w:val="18"/>
              </w:rPr>
              <w:t xml:space="preserve">  </w:t>
            </w:r>
          </w:p>
          <w:p w14:paraId="26173CD0" w14:textId="77777777" w:rsidR="00B06ED1" w:rsidRPr="000F2E55" w:rsidRDefault="00B06ED1"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Recap the devices introduced last lesson and discuss the different transmission media that can be used for a network (copper, wireless and fibre)</w:t>
            </w:r>
          </w:p>
          <w:p w14:paraId="6484C363" w14:textId="77777777" w:rsidR="00B06ED1" w:rsidRPr="000F2E55" w:rsidRDefault="00B06ED1"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Option to look at examples, if available</w:t>
            </w:r>
          </w:p>
          <w:p w14:paraId="5448A646" w14:textId="77777777" w:rsidR="00B06ED1" w:rsidRPr="000F2E55" w:rsidRDefault="00B06ED1"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Teacher demonstrates a diagram representing the structure of a network (see worked example p68)</w:t>
            </w:r>
          </w:p>
          <w:p w14:paraId="021FA832" w14:textId="77777777" w:rsidR="00B06ED1" w:rsidRPr="000F2E55" w:rsidRDefault="00B06ED1"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identify key terms and make notes on definition, function, characteristics, operation, benefits, drawbacks and why different media are needed</w:t>
            </w:r>
          </w:p>
          <w:p w14:paraId="138434B3" w14:textId="77777777" w:rsidR="00B06ED1" w:rsidRPr="000F2E55" w:rsidRDefault="00B06ED1"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Complete Activity 2 on p69</w:t>
            </w:r>
          </w:p>
          <w:p w14:paraId="51E662C9" w14:textId="77777777" w:rsidR="00B06ED1" w:rsidRPr="000F2E55" w:rsidRDefault="00B06ED1" w:rsidP="00B06ED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0F2E55">
              <w:rPr>
                <w:rFonts w:eastAsia="Open Sans" w:cs="Open Sans"/>
                <w:sz w:val="18"/>
                <w:szCs w:val="18"/>
              </w:rPr>
              <w:t xml:space="preserve"> </w:t>
            </w:r>
          </w:p>
          <w:p w14:paraId="0E68ACDD" w14:textId="2600632A" w:rsidR="00B06ED1" w:rsidRPr="000F2E55" w:rsidRDefault="00B542DA" w:rsidP="00B06ED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B06ED1" w:rsidRPr="000F2E55">
              <w:rPr>
                <w:rFonts w:eastAsia="Open Sans" w:cs="Open Sans"/>
                <w:sz w:val="18"/>
                <w:szCs w:val="18"/>
              </w:rPr>
              <w:t xml:space="preserve">: </w:t>
            </w:r>
          </w:p>
          <w:p w14:paraId="60BC46B7" w14:textId="77777777" w:rsidR="00B06ED1" w:rsidRPr="000F2E55" w:rsidRDefault="00B06ED1"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complete questions on AdaCS</w:t>
            </w:r>
          </w:p>
          <w:p w14:paraId="60883FB7" w14:textId="77777777" w:rsidR="00B06ED1" w:rsidRPr="000F2E55" w:rsidRDefault="00B06ED1" w:rsidP="00B06ED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31F1CFAB" w14:textId="5E53C44E" w:rsidR="00B06ED1" w:rsidRPr="00680643" w:rsidRDefault="00454F20" w:rsidP="00B06ED1">
            <w:pPr>
              <w:cnfStyle w:val="000000000000" w:firstRow="0" w:lastRow="0" w:firstColumn="0" w:lastColumn="0" w:oddVBand="0" w:evenVBand="0" w:oddHBand="0"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B06ED1" w:rsidRPr="00680643">
              <w:rPr>
                <w:rFonts w:eastAsia="Open Sans" w:cs="Open Sans"/>
                <w:b/>
                <w:bCs/>
                <w:color w:val="000000" w:themeColor="text1"/>
                <w:sz w:val="18"/>
                <w:szCs w:val="18"/>
              </w:rPr>
              <w:t xml:space="preserve"> </w:t>
            </w:r>
            <w:r w:rsidR="00B06ED1" w:rsidRPr="00503AAF">
              <w:rPr>
                <w:rFonts w:eastAsia="Open Sans" w:cs="Open Sans"/>
                <w:color w:val="000000" w:themeColor="text1"/>
                <w:sz w:val="18"/>
                <w:szCs w:val="18"/>
              </w:rPr>
              <w:t xml:space="preserve">pp. </w:t>
            </w:r>
            <w:r w:rsidR="00B06ED1" w:rsidRPr="00503AAF">
              <w:rPr>
                <w:rFonts w:eastAsia="Aptos Narrow" w:cs="Aptos Narrow"/>
                <w:color w:val="000000" w:themeColor="text1"/>
                <w:sz w:val="18"/>
                <w:szCs w:val="18"/>
              </w:rPr>
              <w:t>66</w:t>
            </w:r>
          </w:p>
          <w:p w14:paraId="24B8B042" w14:textId="77777777" w:rsidR="00B06ED1" w:rsidRDefault="00B06ED1" w:rsidP="00B06ED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5733FF5" w14:textId="77777777" w:rsidR="008B2FEE" w:rsidRDefault="008B2FEE" w:rsidP="00B06ED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6E6E79F" w14:textId="77777777" w:rsidR="008B2FEE" w:rsidRDefault="008B2FEE" w:rsidP="00B06ED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068AD728" w14:textId="77777777" w:rsidR="008B2FEE" w:rsidRDefault="008B2FEE" w:rsidP="00B06ED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41CE30BF" w14:textId="77777777" w:rsidR="008B2FEE" w:rsidRDefault="008B2FEE" w:rsidP="00B06ED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5EB3FE31" w14:textId="77777777" w:rsidR="008B2FEE" w:rsidRDefault="008B2FEE" w:rsidP="00B06ED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5C4EA559" w14:textId="77777777" w:rsidR="00B06ED1" w:rsidRPr="000F2E55" w:rsidRDefault="00B06ED1" w:rsidP="00B06ED1">
            <w:pPr>
              <w:cnfStyle w:val="000000000000" w:firstRow="0" w:lastRow="0" w:firstColumn="0" w:lastColumn="0" w:oddVBand="0" w:evenVBand="0" w:oddHBand="0" w:evenHBand="0" w:firstRowFirstColumn="0" w:firstRowLastColumn="0" w:lastRowFirstColumn="0" w:lastRowLastColumn="0"/>
              <w:rPr>
                <w:sz w:val="18"/>
                <w:szCs w:val="18"/>
              </w:rPr>
            </w:pPr>
            <w:r w:rsidRPr="000F2E55">
              <w:rPr>
                <w:rFonts w:eastAsia="Aptos Narrow" w:cs="Aptos Narrow"/>
                <w:color w:val="000000" w:themeColor="text1"/>
                <w:sz w:val="18"/>
                <w:szCs w:val="18"/>
              </w:rPr>
              <w:t>AdaCS notes and questions:</w:t>
            </w:r>
          </w:p>
          <w:p w14:paraId="502A2B36" w14:textId="77777777" w:rsidR="00B06ED1" w:rsidRPr="000F2E55" w:rsidRDefault="00B06ED1" w:rsidP="00B06ED1">
            <w:pPr>
              <w:cnfStyle w:val="000000000000" w:firstRow="0" w:lastRow="0" w:firstColumn="0" w:lastColumn="0" w:oddVBand="0" w:evenVBand="0" w:oddHBand="0" w:evenHBand="0" w:firstRowFirstColumn="0" w:firstRowLastColumn="0" w:lastRowFirstColumn="0" w:lastRowLastColumn="0"/>
              <w:rPr>
                <w:sz w:val="18"/>
                <w:szCs w:val="18"/>
              </w:rPr>
            </w:pPr>
            <w:hyperlink r:id="rId54">
              <w:r w:rsidRPr="000F2E55">
                <w:rPr>
                  <w:rStyle w:val="Hyperlink"/>
                  <w:rFonts w:eastAsia="Aptos Narrow" w:cs="Aptos Narrow"/>
                  <w:sz w:val="18"/>
                  <w:szCs w:val="18"/>
                </w:rPr>
                <w:t>https://adacomputerscience.org/concepts/network_wired_wireless?topic=networking</w:t>
              </w:r>
            </w:hyperlink>
          </w:p>
          <w:p w14:paraId="66013F32" w14:textId="77777777" w:rsidR="00B06ED1" w:rsidRPr="000F2E55" w:rsidRDefault="00B06ED1" w:rsidP="00B06ED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6D504EF1" w14:textId="5DCB7D2A" w:rsidR="00B06ED1" w:rsidRPr="009668C1" w:rsidRDefault="07E39FDE" w:rsidP="008B2FE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Analysis</w:t>
            </w:r>
          </w:p>
          <w:p w14:paraId="577593D9" w14:textId="62D7CE22" w:rsidR="00B06ED1" w:rsidRPr="009668C1" w:rsidRDefault="07E39FDE" w:rsidP="008B2FE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Communication</w:t>
            </w:r>
          </w:p>
          <w:p w14:paraId="5E5CE4B4" w14:textId="7CE1D2D2" w:rsidR="00B06ED1" w:rsidRPr="009668C1" w:rsidRDefault="07E39FDE" w:rsidP="008B2FE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Critical thinking</w:t>
            </w:r>
          </w:p>
          <w:p w14:paraId="620400D0" w14:textId="6CB75E45" w:rsidR="00B06ED1" w:rsidRPr="009668C1" w:rsidRDefault="07E39FDE" w:rsidP="008B2FE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9668C1">
              <w:rPr>
                <w:rFonts w:asciiTheme="minorHAnsi" w:eastAsia="Open Sans" w:hAnsiTheme="minorHAnsi" w:cs="Open Sans"/>
                <w:color w:val="000000" w:themeColor="text1"/>
                <w:sz w:val="18"/>
                <w:szCs w:val="18"/>
              </w:rPr>
              <w:t>Problem solving</w:t>
            </w:r>
          </w:p>
          <w:p w14:paraId="4F1921E1" w14:textId="4F6D05DB" w:rsidR="00B06ED1" w:rsidRPr="009668C1" w:rsidRDefault="00B06ED1" w:rsidP="008B2FEE">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58E25AB2" w14:textId="11666408" w:rsidR="00B06ED1" w:rsidRPr="009668C1" w:rsidRDefault="00B06ED1" w:rsidP="008B2FEE">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512A9742" w14:textId="00DAF8E2" w:rsidR="00B06ED1" w:rsidRPr="009668C1" w:rsidRDefault="07E39FDE" w:rsidP="008B2FEE">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Decision making</w:t>
            </w:r>
          </w:p>
          <w:p w14:paraId="10E31A7E" w14:textId="178D84AE" w:rsidR="00B06ED1" w:rsidRPr="009668C1" w:rsidRDefault="55E0EC5A" w:rsidP="008B2FEE">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Intellectual interest and curiosity</w:t>
            </w:r>
          </w:p>
          <w:p w14:paraId="7EBE5054" w14:textId="7E603BEF" w:rsidR="00B06ED1" w:rsidRPr="009668C1" w:rsidRDefault="55E0EC5A" w:rsidP="008B2FEE">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9668C1">
              <w:rPr>
                <w:rFonts w:asciiTheme="minorHAnsi" w:eastAsia="Open Sans" w:hAnsiTheme="minorHAnsi" w:cs="Open Sans"/>
                <w:b w:val="0"/>
                <w:bCs w:val="0"/>
                <w:noProof w:val="0"/>
                <w:color w:val="000000" w:themeColor="text1"/>
                <w:sz w:val="18"/>
                <w:szCs w:val="18"/>
                <w:lang w:val="en-GB"/>
              </w:rPr>
              <w:t>Analysis</w:t>
            </w:r>
          </w:p>
        </w:tc>
      </w:tr>
    </w:tbl>
    <w:p w14:paraId="2D3B0D8C" w14:textId="7DF7C8E8" w:rsidR="001A7EBF" w:rsidRDefault="001A7EBF"/>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B06ED1" w:rsidRPr="008542E2" w14:paraId="2327BE9A" w14:textId="77777777" w:rsidTr="00A5575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19CB063" w14:textId="756B3772" w:rsidR="00B06ED1" w:rsidRPr="008542E2" w:rsidRDefault="00B06ED1" w:rsidP="00B06ED1">
            <w:pPr>
              <w:pStyle w:val="TableHeading"/>
              <w:rPr>
                <w:lang w:val="en-GB"/>
              </w:rPr>
            </w:pPr>
            <w:r w:rsidRPr="008542E2">
              <w:rPr>
                <w:b/>
                <w:bCs/>
                <w:color w:val="000000" w:themeColor="text1"/>
                <w:lang w:val="en-GB"/>
              </w:rPr>
              <w:t>Week 11</w:t>
            </w:r>
            <w:r w:rsidRPr="008542E2">
              <w:rPr>
                <w:b/>
                <w:bCs/>
                <w:color w:val="000000" w:themeColor="text1"/>
                <w:lang w:val="en-GB"/>
              </w:rPr>
              <w:br/>
              <w:t>Lesson 2</w:t>
            </w:r>
          </w:p>
        </w:tc>
      </w:tr>
      <w:tr w:rsidR="005D5BFC" w:rsidRPr="008542E2" w14:paraId="58DA8765" w14:textId="77777777" w:rsidTr="00533E0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4833E10" w14:textId="77777777" w:rsidR="005D5BFC" w:rsidRPr="000F2E55" w:rsidRDefault="005D5BFC" w:rsidP="005D5BFC">
            <w:pPr>
              <w:rPr>
                <w:rFonts w:eastAsia="Aptos Narrow" w:cs="Aptos Narrow"/>
                <w:color w:val="000000" w:themeColor="text1"/>
                <w:sz w:val="18"/>
                <w:szCs w:val="18"/>
              </w:rPr>
            </w:pPr>
            <w:r w:rsidRPr="000F2E55">
              <w:rPr>
                <w:rFonts w:eastAsia="Aptos Narrow" w:cs="Aptos Narrow"/>
                <w:color w:val="000000" w:themeColor="text1"/>
                <w:sz w:val="18"/>
                <w:szCs w:val="18"/>
              </w:rPr>
              <w:t>Topic 3.1.1: Network components</w:t>
            </w:r>
          </w:p>
          <w:p w14:paraId="29F0B698" w14:textId="77777777" w:rsidR="005D5BFC" w:rsidRPr="000F2E55" w:rsidRDefault="005D5BFC" w:rsidP="005D5BFC">
            <w:pPr>
              <w:rPr>
                <w:rFonts w:eastAsia="Aptos Narrow" w:cs="Aptos Narrow"/>
                <w:color w:val="000000" w:themeColor="text1"/>
                <w:sz w:val="18"/>
                <w:szCs w:val="18"/>
              </w:rPr>
            </w:pPr>
            <w:r w:rsidRPr="000F2E55">
              <w:rPr>
                <w:rFonts w:eastAsia="Aptos Narrow" w:cs="Aptos Narrow"/>
                <w:color w:val="000000" w:themeColor="text1"/>
                <w:sz w:val="18"/>
                <w:szCs w:val="18"/>
              </w:rPr>
              <w:t>g) Firewall</w:t>
            </w:r>
          </w:p>
          <w:p w14:paraId="1299AED7" w14:textId="77777777" w:rsidR="005D5BFC" w:rsidRPr="000F2E55" w:rsidRDefault="005D5BFC" w:rsidP="005D5BFC">
            <w:pPr>
              <w:rPr>
                <w:rFonts w:eastAsia="Aptos Narrow" w:cs="Aptos Narrow"/>
                <w:color w:val="000000" w:themeColor="text1"/>
                <w:sz w:val="18"/>
                <w:szCs w:val="18"/>
              </w:rPr>
            </w:pPr>
          </w:p>
          <w:p w14:paraId="2CD5201F" w14:textId="2C008FB7" w:rsidR="005D5BFC" w:rsidRPr="000F2E55" w:rsidRDefault="00B542DA" w:rsidP="005D5BFC">
            <w:pPr>
              <w:rPr>
                <w:rFonts w:eastAsia="Aptos Narrow" w:cs="Aptos Narrow"/>
                <w:color w:val="000000" w:themeColor="text1"/>
                <w:sz w:val="18"/>
                <w:szCs w:val="18"/>
              </w:rPr>
            </w:pPr>
            <w:r w:rsidRPr="00B542DA">
              <w:rPr>
                <w:rFonts w:eastAsia="Aptos Narrow" w:cs="Aptos Narrow"/>
                <w:sz w:val="18"/>
                <w:szCs w:val="18"/>
              </w:rPr>
              <w:t>Lesson title:</w:t>
            </w:r>
            <w:r w:rsidR="005D5BFC" w:rsidRPr="000F2E55">
              <w:rPr>
                <w:rFonts w:eastAsia="Aptos Narrow" w:cs="Aptos Narrow"/>
                <w:b w:val="0"/>
                <w:bCs w:val="0"/>
                <w:color w:val="000000" w:themeColor="text1"/>
                <w:sz w:val="18"/>
                <w:szCs w:val="18"/>
              </w:rPr>
              <w:t xml:space="preserve"> </w:t>
            </w:r>
          </w:p>
          <w:p w14:paraId="073E1554" w14:textId="77777777" w:rsidR="005D5BFC" w:rsidRPr="000F2E55" w:rsidRDefault="005D5BFC" w:rsidP="005D5BFC">
            <w:pPr>
              <w:rPr>
                <w:sz w:val="18"/>
                <w:szCs w:val="18"/>
              </w:rPr>
            </w:pPr>
            <w:r w:rsidRPr="000F2E55">
              <w:rPr>
                <w:rFonts w:eastAsia="Aptos Narrow" w:cs="Aptos Narrow"/>
                <w:b w:val="0"/>
                <w:bCs w:val="0"/>
                <w:color w:val="000000" w:themeColor="text1"/>
                <w:sz w:val="18"/>
                <w:szCs w:val="18"/>
              </w:rPr>
              <w:t>Firewalls</w:t>
            </w:r>
          </w:p>
          <w:p w14:paraId="46C7DE81" w14:textId="77777777" w:rsidR="005D5BFC" w:rsidRPr="000F2E55" w:rsidRDefault="005D5BFC" w:rsidP="005D5BFC">
            <w:pPr>
              <w:pStyle w:val="TableText"/>
              <w:rPr>
                <w:rFonts w:asciiTheme="minorHAnsi" w:hAnsiTheme="minorHAnsi"/>
                <w:sz w:val="18"/>
                <w:szCs w:val="18"/>
                <w:lang w:val="en-GB"/>
              </w:rPr>
            </w:pPr>
          </w:p>
        </w:tc>
        <w:tc>
          <w:tcPr>
            <w:tcW w:w="2551" w:type="dxa"/>
            <w:shd w:val="clear" w:color="auto" w:fill="auto"/>
          </w:tcPr>
          <w:p w14:paraId="73C4DAFE" w14:textId="77777777" w:rsidR="005D5BFC" w:rsidRPr="00680643" w:rsidRDefault="005D5BFC" w:rsidP="005D5BFC">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Network components: firewall</w:t>
            </w:r>
          </w:p>
          <w:p w14:paraId="6EB744C2" w14:textId="77777777" w:rsidR="005D5BFC" w:rsidRPr="000F2E55" w:rsidRDefault="005D5BFC"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F2E55">
              <w:rPr>
                <w:rFonts w:eastAsia="Open Sans" w:cs="Open Sans"/>
                <w:sz w:val="18"/>
                <w:szCs w:val="18"/>
              </w:rPr>
              <w:t>Students will know and understand:</w:t>
            </w:r>
          </w:p>
          <w:p w14:paraId="07D5AF15" w14:textId="77777777" w:rsidR="005D5BFC" w:rsidRPr="000F2E55" w:rsidRDefault="005D5BF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Definition</w:t>
            </w:r>
          </w:p>
          <w:p w14:paraId="2BAA5B9F" w14:textId="77777777" w:rsidR="005D5BFC" w:rsidRPr="000F2E55" w:rsidRDefault="005D5BF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Function</w:t>
            </w:r>
          </w:p>
          <w:p w14:paraId="4189B5EF" w14:textId="77777777" w:rsidR="005D5BFC" w:rsidRPr="000F2E55" w:rsidRDefault="005D5BF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Why needed</w:t>
            </w:r>
          </w:p>
          <w:p w14:paraId="5B155D20" w14:textId="77777777" w:rsidR="005D5BFC" w:rsidRPr="000F2E55" w:rsidRDefault="005D5BF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Characteristics</w:t>
            </w:r>
          </w:p>
          <w:p w14:paraId="5DA28384" w14:textId="77777777" w:rsidR="005D5BFC" w:rsidRPr="000F2E55" w:rsidRDefault="005D5BF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Operation</w:t>
            </w:r>
          </w:p>
          <w:p w14:paraId="3E9C5890" w14:textId="77777777" w:rsidR="005D5BFC" w:rsidRPr="000F2E55" w:rsidRDefault="005D5BF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Benefits</w:t>
            </w:r>
          </w:p>
          <w:p w14:paraId="0EFE5E96" w14:textId="77777777" w:rsidR="005D5BFC" w:rsidRPr="000F2E55" w:rsidRDefault="005D5BF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Drawbacks</w:t>
            </w:r>
          </w:p>
          <w:p w14:paraId="4F7F64E7" w14:textId="77777777" w:rsidR="005D5BFC" w:rsidRPr="000F2E55" w:rsidRDefault="005D5BFC" w:rsidP="005D5BF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CAFDC6B" w14:textId="77777777" w:rsidR="005D5BFC" w:rsidRPr="000F2E55" w:rsidRDefault="005D5BFC" w:rsidP="005D5BF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auto"/>
          </w:tcPr>
          <w:p w14:paraId="654EC589" w14:textId="24991766" w:rsidR="005D5BFC" w:rsidRPr="000F2E55" w:rsidRDefault="00B542DA" w:rsidP="005D5BF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5D5BFC" w:rsidRPr="000F2E55">
              <w:rPr>
                <w:rFonts w:eastAsia="Open Sans" w:cs="Open Sans"/>
                <w:sz w:val="18"/>
                <w:szCs w:val="18"/>
              </w:rPr>
              <w:t xml:space="preserve">  </w:t>
            </w:r>
          </w:p>
          <w:p w14:paraId="19FD0DE3" w14:textId="77777777" w:rsidR="005D5BFC" w:rsidRPr="000F2E55" w:rsidRDefault="005D5BFC"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Discuss firewalls (both hardware and software)</w:t>
            </w:r>
          </w:p>
          <w:p w14:paraId="1C0A6D46" w14:textId="77777777" w:rsidR="005D5BFC" w:rsidRPr="000F2E55" w:rsidRDefault="005D5BFC"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Option to speak to the centre’s IT staff about the structure of the network</w:t>
            </w:r>
          </w:p>
          <w:p w14:paraId="570EC58F" w14:textId="77777777" w:rsidR="005D5BFC" w:rsidRPr="000F2E55" w:rsidRDefault="005D5BFC"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identify key terms and make notes on definition, function, characteristics, operation, benefits, drawbacks and why firewalls are needed</w:t>
            </w:r>
          </w:p>
          <w:p w14:paraId="6CBDE274" w14:textId="77777777" w:rsidR="005D5BFC" w:rsidRPr="000F2E55" w:rsidRDefault="005D5BFC"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Complete activity 1 on p67</w:t>
            </w:r>
          </w:p>
          <w:p w14:paraId="4BA55E5F" w14:textId="77777777" w:rsidR="005D5BFC" w:rsidRPr="000F2E55" w:rsidRDefault="005D5BFC" w:rsidP="005D5BF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0F2E55">
              <w:rPr>
                <w:rFonts w:eastAsia="Open Sans" w:cs="Open Sans"/>
                <w:sz w:val="18"/>
                <w:szCs w:val="18"/>
              </w:rPr>
              <w:t xml:space="preserve"> </w:t>
            </w:r>
          </w:p>
          <w:p w14:paraId="22224173" w14:textId="41E27F8B" w:rsidR="005D5BFC" w:rsidRPr="000F2E55" w:rsidRDefault="00B542DA" w:rsidP="005D5BF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5D5BFC" w:rsidRPr="000F2E55">
              <w:rPr>
                <w:rFonts w:eastAsia="Open Sans" w:cs="Open Sans"/>
                <w:sz w:val="18"/>
                <w:szCs w:val="18"/>
              </w:rPr>
              <w:t xml:space="preserve">: </w:t>
            </w:r>
          </w:p>
          <w:p w14:paraId="17359193" w14:textId="77777777" w:rsidR="005D5BFC" w:rsidRPr="000F2E55" w:rsidRDefault="005D5BFC"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complete questions on AdaCS</w:t>
            </w:r>
          </w:p>
          <w:p w14:paraId="01A7E1BF" w14:textId="77777777" w:rsidR="005D5BFC" w:rsidRPr="000F2E55" w:rsidRDefault="005D5BFC" w:rsidP="005D5BF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7D1E8219" w14:textId="3EAA0B37" w:rsidR="005D5BFC" w:rsidRPr="00680643" w:rsidRDefault="00454F20" w:rsidP="005D5BFC">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5D5BFC" w:rsidRPr="00680643">
              <w:rPr>
                <w:rFonts w:eastAsia="Open Sans" w:cs="Open Sans"/>
                <w:b/>
                <w:bCs/>
                <w:color w:val="000000" w:themeColor="text1"/>
                <w:sz w:val="18"/>
                <w:szCs w:val="18"/>
              </w:rPr>
              <w:t xml:space="preserve"> </w:t>
            </w:r>
            <w:r w:rsidR="005D5BFC" w:rsidRPr="00503AAF">
              <w:rPr>
                <w:rFonts w:eastAsia="Open Sans" w:cs="Open Sans"/>
                <w:color w:val="000000" w:themeColor="text1"/>
                <w:sz w:val="18"/>
                <w:szCs w:val="18"/>
              </w:rPr>
              <w:t xml:space="preserve">pp. </w:t>
            </w:r>
            <w:r w:rsidR="005D5BFC" w:rsidRPr="00503AAF">
              <w:rPr>
                <w:rFonts w:eastAsia="Aptos Narrow" w:cs="Aptos Narrow"/>
                <w:color w:val="000000" w:themeColor="text1"/>
                <w:sz w:val="18"/>
                <w:szCs w:val="18"/>
              </w:rPr>
              <w:t>67</w:t>
            </w:r>
          </w:p>
          <w:p w14:paraId="16720726" w14:textId="77777777" w:rsidR="005D5BFC" w:rsidRPr="000F2E55" w:rsidRDefault="005D5BFC" w:rsidP="005D5BF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2F88FF44" w14:textId="77777777" w:rsidR="005D5BFC" w:rsidRPr="007C57EE" w:rsidRDefault="005D5BFC" w:rsidP="005D5BFC">
            <w:pPr>
              <w:cnfStyle w:val="000000100000" w:firstRow="0" w:lastRow="0" w:firstColumn="0" w:lastColumn="0" w:oddVBand="0" w:evenVBand="0" w:oddHBand="1" w:evenHBand="0" w:firstRowFirstColumn="0" w:firstRowLastColumn="0" w:lastRowFirstColumn="0" w:lastRowLastColumn="0"/>
              <w:rPr>
                <w:sz w:val="18"/>
                <w:szCs w:val="18"/>
                <w:lang w:val="da-DK"/>
              </w:rPr>
            </w:pPr>
            <w:r w:rsidRPr="007C57EE">
              <w:rPr>
                <w:rFonts w:eastAsia="Aptos Narrow" w:cs="Aptos Narrow"/>
                <w:color w:val="000000" w:themeColor="text1"/>
                <w:sz w:val="18"/>
                <w:szCs w:val="18"/>
                <w:lang w:val="da-DK"/>
              </w:rPr>
              <w:t>Geeks for Geeks notes:</w:t>
            </w:r>
          </w:p>
          <w:p w14:paraId="35B5B1F7" w14:textId="77777777" w:rsidR="005D5BFC" w:rsidRPr="007C57EE" w:rsidRDefault="005D5BFC" w:rsidP="005D5BFC">
            <w:pPr>
              <w:cnfStyle w:val="000000100000" w:firstRow="0" w:lastRow="0" w:firstColumn="0" w:lastColumn="0" w:oddVBand="0" w:evenVBand="0" w:oddHBand="1" w:evenHBand="0" w:firstRowFirstColumn="0" w:firstRowLastColumn="0" w:lastRowFirstColumn="0" w:lastRowLastColumn="0"/>
              <w:rPr>
                <w:sz w:val="18"/>
                <w:szCs w:val="18"/>
                <w:lang w:val="da-DK"/>
              </w:rPr>
            </w:pPr>
            <w:hyperlink r:id="rId55">
              <w:r w:rsidRPr="007C57EE">
                <w:rPr>
                  <w:rStyle w:val="Hyperlink"/>
                  <w:rFonts w:eastAsia="Aptos Narrow" w:cs="Aptos Narrow"/>
                  <w:sz w:val="18"/>
                  <w:szCs w:val="18"/>
                  <w:lang w:val="da-DK"/>
                </w:rPr>
                <w:t>https://www.geeksforgeeks.org/computer-networks/introduction-of-firewall-in-computer-network/</w:t>
              </w:r>
            </w:hyperlink>
          </w:p>
          <w:p w14:paraId="1679178A" w14:textId="77777777" w:rsidR="005D5BFC" w:rsidRPr="007C57EE" w:rsidRDefault="005D5BFC" w:rsidP="005D5BFC">
            <w:pPr>
              <w:cnfStyle w:val="000000100000" w:firstRow="0" w:lastRow="0" w:firstColumn="0" w:lastColumn="0" w:oddVBand="0" w:evenVBand="0" w:oddHBand="1" w:evenHBand="0" w:firstRowFirstColumn="0" w:firstRowLastColumn="0" w:lastRowFirstColumn="0" w:lastRowLastColumn="0"/>
              <w:rPr>
                <w:rFonts w:eastAsia="Aptos Narrow" w:cs="Aptos Narrow"/>
                <w:b/>
                <w:bCs/>
                <w:sz w:val="18"/>
                <w:szCs w:val="18"/>
                <w:lang w:val="da-DK"/>
              </w:rPr>
            </w:pPr>
          </w:p>
          <w:p w14:paraId="3E88D58F" w14:textId="77777777" w:rsidR="005D5BFC" w:rsidRPr="000F2E55" w:rsidRDefault="005D5BFC" w:rsidP="005D5BF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auto"/>
                <w:sz w:val="18"/>
                <w:szCs w:val="18"/>
              </w:rPr>
            </w:pPr>
            <w:r w:rsidRPr="000F2E55">
              <w:rPr>
                <w:rFonts w:eastAsia="Aptos Narrow" w:cs="Aptos Narrow"/>
                <w:color w:val="auto"/>
                <w:sz w:val="18"/>
                <w:szCs w:val="18"/>
              </w:rPr>
              <w:t>AdaCS notes and questions:</w:t>
            </w:r>
          </w:p>
          <w:p w14:paraId="2275B348" w14:textId="77777777" w:rsidR="005D5BFC" w:rsidRPr="000F2E55" w:rsidRDefault="005D5BFC" w:rsidP="005D5BFC">
            <w:pPr>
              <w:cnfStyle w:val="000000100000" w:firstRow="0" w:lastRow="0" w:firstColumn="0" w:lastColumn="0" w:oddVBand="0" w:evenVBand="0" w:oddHBand="1" w:evenHBand="0" w:firstRowFirstColumn="0" w:firstRowLastColumn="0" w:lastRowFirstColumn="0" w:lastRowLastColumn="0"/>
              <w:rPr>
                <w:sz w:val="18"/>
                <w:szCs w:val="18"/>
              </w:rPr>
            </w:pPr>
            <w:hyperlink r:id="rId56">
              <w:r w:rsidRPr="000F2E55">
                <w:rPr>
                  <w:rStyle w:val="Hyperlink"/>
                  <w:rFonts w:eastAsia="Aptos Narrow" w:cs="Aptos Narrow"/>
                  <w:sz w:val="18"/>
                  <w:szCs w:val="18"/>
                </w:rPr>
                <w:t>https://adacomputerscience.org/concepts/sec_firewalls?topic=security</w:t>
              </w:r>
            </w:hyperlink>
          </w:p>
          <w:p w14:paraId="186B8CF4" w14:textId="77777777" w:rsidR="005D5BFC" w:rsidRPr="000F2E55" w:rsidRDefault="005D5BFC" w:rsidP="005D5BFC">
            <w:pPr>
              <w:cnfStyle w:val="000000100000" w:firstRow="0" w:lastRow="0" w:firstColumn="0" w:lastColumn="0" w:oddVBand="0" w:evenVBand="0" w:oddHBand="1" w:evenHBand="0" w:firstRowFirstColumn="0" w:firstRowLastColumn="0" w:lastRowFirstColumn="0" w:lastRowLastColumn="0"/>
              <w:rPr>
                <w:rFonts w:eastAsia="Aptos Narrow" w:cs="Aptos Narrow"/>
                <w:b/>
                <w:bCs/>
                <w:sz w:val="18"/>
                <w:szCs w:val="18"/>
              </w:rPr>
            </w:pPr>
          </w:p>
          <w:p w14:paraId="208C0D04" w14:textId="77777777" w:rsidR="005D5BFC" w:rsidRPr="000F2E55" w:rsidRDefault="005D5BFC" w:rsidP="005D5BF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auto"/>
          </w:tcPr>
          <w:p w14:paraId="77CAA98D" w14:textId="7F93A096" w:rsidR="005D5BFC" w:rsidRPr="008B2FEE" w:rsidRDefault="5C8AB34B" w:rsidP="008B2FE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8B2FEE">
              <w:rPr>
                <w:rFonts w:asciiTheme="minorHAnsi" w:eastAsia="Open Sans" w:hAnsiTheme="minorHAnsi" w:cs="Open Sans"/>
                <w:color w:val="000000" w:themeColor="text1"/>
                <w:sz w:val="18"/>
                <w:szCs w:val="18"/>
              </w:rPr>
              <w:t>Analysis</w:t>
            </w:r>
          </w:p>
          <w:p w14:paraId="26465203" w14:textId="630572AD" w:rsidR="005D5BFC" w:rsidRPr="008B2FEE" w:rsidRDefault="5C8AB34B" w:rsidP="008B2FE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8B2FEE">
              <w:rPr>
                <w:rFonts w:asciiTheme="minorHAnsi" w:eastAsia="Open Sans" w:hAnsiTheme="minorHAnsi" w:cs="Open Sans"/>
                <w:color w:val="000000" w:themeColor="text1"/>
                <w:sz w:val="18"/>
                <w:szCs w:val="18"/>
              </w:rPr>
              <w:t>Communication</w:t>
            </w:r>
          </w:p>
          <w:p w14:paraId="1F92ABC2" w14:textId="0AF05176" w:rsidR="005D5BFC" w:rsidRPr="008B2FEE" w:rsidRDefault="5C8AB34B" w:rsidP="008B2FE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8B2FEE">
              <w:rPr>
                <w:rFonts w:asciiTheme="minorHAnsi" w:eastAsia="Open Sans" w:hAnsiTheme="minorHAnsi" w:cs="Open Sans"/>
                <w:color w:val="000000" w:themeColor="text1"/>
                <w:sz w:val="18"/>
                <w:szCs w:val="18"/>
              </w:rPr>
              <w:t>Critical thinking</w:t>
            </w:r>
          </w:p>
          <w:p w14:paraId="164390E5" w14:textId="6470354D" w:rsidR="005D5BFC" w:rsidRPr="008B2FEE" w:rsidRDefault="5C8AB34B" w:rsidP="008B2FE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8B2FEE">
              <w:rPr>
                <w:rFonts w:asciiTheme="minorHAnsi" w:eastAsia="Open Sans" w:hAnsiTheme="minorHAnsi" w:cs="Open Sans"/>
                <w:color w:val="000000" w:themeColor="text1"/>
                <w:sz w:val="18"/>
                <w:szCs w:val="18"/>
              </w:rPr>
              <w:t>Problem solving</w:t>
            </w:r>
          </w:p>
          <w:p w14:paraId="57785AFA" w14:textId="5341EBA4" w:rsidR="005D5BFC" w:rsidRPr="008B2FEE" w:rsidRDefault="005D5BFC" w:rsidP="008B2FEE">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7DC27E0" w14:textId="7B5D0934" w:rsidR="005D5BFC" w:rsidRPr="008B2FEE" w:rsidRDefault="005D5BFC" w:rsidP="008B2FEE">
            <w:pPr>
              <w:pStyle w:val="TableHeading"/>
              <w:spacing w:before="80" w:after="60"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3C22099D" w14:textId="6B8F88D0" w:rsidR="005D5BFC" w:rsidRPr="008B2FEE" w:rsidRDefault="5C8AB34B" w:rsidP="008B2FEE">
            <w:pPr>
              <w:pStyle w:val="TableHeading"/>
              <w:spacing w:before="80" w:after="60"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8B2FEE">
              <w:rPr>
                <w:rFonts w:asciiTheme="minorHAnsi" w:eastAsia="Open Sans" w:hAnsiTheme="minorHAnsi" w:cs="Open Sans"/>
                <w:b w:val="0"/>
                <w:bCs w:val="0"/>
                <w:noProof w:val="0"/>
                <w:color w:val="000000" w:themeColor="text1"/>
                <w:sz w:val="18"/>
                <w:szCs w:val="18"/>
                <w:lang w:val="en-GB"/>
              </w:rPr>
              <w:t>Interpretation</w:t>
            </w:r>
          </w:p>
          <w:p w14:paraId="7C15B5EE" w14:textId="30C4B6F0" w:rsidR="005D5BFC" w:rsidRPr="008B2FEE" w:rsidRDefault="52A1DFAC" w:rsidP="008B2FEE">
            <w:pPr>
              <w:pStyle w:val="TableHeading"/>
              <w:spacing w:before="80" w:after="60"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8B2FEE">
              <w:rPr>
                <w:rFonts w:asciiTheme="minorHAnsi" w:eastAsia="Open Sans" w:hAnsiTheme="minorHAnsi" w:cs="Open Sans"/>
                <w:b w:val="0"/>
                <w:bCs w:val="0"/>
                <w:noProof w:val="0"/>
                <w:color w:val="000000" w:themeColor="text1"/>
                <w:sz w:val="18"/>
                <w:szCs w:val="18"/>
                <w:lang w:val="en-GB"/>
              </w:rPr>
              <w:t>Intellectual interest and curiosity</w:t>
            </w:r>
          </w:p>
          <w:p w14:paraId="13F27E0D" w14:textId="42DD11EF" w:rsidR="005D5BFC" w:rsidRPr="008B2FEE" w:rsidRDefault="52A1DFAC" w:rsidP="008B2FEE">
            <w:pPr>
              <w:pStyle w:val="TableHeading"/>
              <w:spacing w:before="80" w:after="60"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8B2FEE">
              <w:rPr>
                <w:rFonts w:asciiTheme="minorHAnsi" w:eastAsia="Open Sans" w:hAnsiTheme="minorHAnsi" w:cs="Open Sans"/>
                <w:b w:val="0"/>
                <w:bCs w:val="0"/>
                <w:noProof w:val="0"/>
                <w:color w:val="000000" w:themeColor="text1"/>
                <w:sz w:val="18"/>
                <w:szCs w:val="18"/>
                <w:lang w:val="en-GB"/>
              </w:rPr>
              <w:t>Analysis</w:t>
            </w:r>
          </w:p>
        </w:tc>
      </w:tr>
    </w:tbl>
    <w:p w14:paraId="26DEB94F" w14:textId="77777777" w:rsidR="00A5575C" w:rsidRDefault="00A5575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5D5BFC" w:rsidRPr="008542E2" w14:paraId="721A4E3A" w14:textId="77777777" w:rsidTr="00A5575C">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2892341" w14:textId="55909631" w:rsidR="005D5BFC" w:rsidRPr="008542E2" w:rsidRDefault="005D5BFC" w:rsidP="005D5BFC">
            <w:pPr>
              <w:pStyle w:val="TableHeading"/>
              <w:rPr>
                <w:lang w:val="en-GB"/>
              </w:rPr>
            </w:pPr>
            <w:r w:rsidRPr="008542E2">
              <w:rPr>
                <w:b/>
                <w:bCs/>
                <w:color w:val="000000" w:themeColor="text1"/>
                <w:lang w:val="en-GB"/>
              </w:rPr>
              <w:t>Week 11</w:t>
            </w:r>
            <w:r w:rsidRPr="008542E2">
              <w:rPr>
                <w:b/>
                <w:bCs/>
                <w:color w:val="000000" w:themeColor="text1"/>
                <w:lang w:val="en-GB"/>
              </w:rPr>
              <w:br/>
              <w:t>Lesson 3</w:t>
            </w:r>
          </w:p>
        </w:tc>
      </w:tr>
      <w:tr w:rsidR="00676AE6" w:rsidRPr="008542E2" w14:paraId="10267C6E" w14:textId="77777777" w:rsidTr="001A7EB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6554BAA" w14:textId="77777777" w:rsidR="00676AE6" w:rsidRPr="000F2E55" w:rsidRDefault="00676AE6" w:rsidP="00676AE6">
            <w:pPr>
              <w:rPr>
                <w:rFonts w:eastAsia="Aptos Narrow" w:cs="Aptos Narrow"/>
                <w:color w:val="000000" w:themeColor="text1"/>
                <w:sz w:val="18"/>
                <w:szCs w:val="18"/>
              </w:rPr>
            </w:pPr>
            <w:r w:rsidRPr="000F2E55">
              <w:rPr>
                <w:rFonts w:eastAsia="Aptos Narrow" w:cs="Aptos Narrow"/>
                <w:color w:val="000000" w:themeColor="text1"/>
                <w:sz w:val="18"/>
                <w:szCs w:val="18"/>
              </w:rPr>
              <w:t>Topic 3.1.2: Network metrics</w:t>
            </w:r>
          </w:p>
          <w:p w14:paraId="5144870F" w14:textId="77777777" w:rsidR="00676AE6" w:rsidRPr="000F2E55" w:rsidRDefault="00676AE6" w:rsidP="00676AE6">
            <w:pPr>
              <w:rPr>
                <w:rFonts w:eastAsia="Aptos Narrow" w:cs="Aptos Narrow"/>
                <w:color w:val="000000" w:themeColor="text1"/>
                <w:sz w:val="18"/>
                <w:szCs w:val="18"/>
              </w:rPr>
            </w:pPr>
            <w:r w:rsidRPr="000F2E55">
              <w:rPr>
                <w:rFonts w:eastAsia="Aptos Narrow" w:cs="Aptos Narrow"/>
                <w:color w:val="000000" w:themeColor="text1"/>
                <w:sz w:val="18"/>
                <w:szCs w:val="18"/>
              </w:rPr>
              <w:t>A) Bandwidth</w:t>
            </w:r>
          </w:p>
          <w:p w14:paraId="4CFE1D2B" w14:textId="77777777" w:rsidR="00676AE6" w:rsidRPr="000F2E55" w:rsidRDefault="00676AE6" w:rsidP="00676AE6">
            <w:pPr>
              <w:rPr>
                <w:rFonts w:eastAsia="Aptos Narrow" w:cs="Aptos Narrow"/>
                <w:color w:val="000000" w:themeColor="text1"/>
                <w:sz w:val="18"/>
                <w:szCs w:val="18"/>
              </w:rPr>
            </w:pPr>
            <w:r w:rsidRPr="000F2E55">
              <w:rPr>
                <w:rFonts w:eastAsia="Aptos Narrow" w:cs="Aptos Narrow"/>
                <w:color w:val="000000" w:themeColor="text1"/>
                <w:sz w:val="18"/>
                <w:szCs w:val="18"/>
              </w:rPr>
              <w:t>B) Speed/ transfer rate</w:t>
            </w:r>
          </w:p>
          <w:p w14:paraId="4BB1E8D7" w14:textId="77777777" w:rsidR="00676AE6" w:rsidRPr="000F2E55" w:rsidRDefault="00676AE6" w:rsidP="00676AE6">
            <w:pPr>
              <w:rPr>
                <w:rFonts w:eastAsia="Aptos Narrow" w:cs="Aptos Narrow"/>
                <w:color w:val="000000" w:themeColor="text1"/>
                <w:sz w:val="18"/>
                <w:szCs w:val="18"/>
              </w:rPr>
            </w:pPr>
          </w:p>
          <w:p w14:paraId="033E615E" w14:textId="18FC9DA8" w:rsidR="00676AE6" w:rsidRPr="000F2E55" w:rsidRDefault="00B542DA" w:rsidP="00676AE6">
            <w:pPr>
              <w:rPr>
                <w:rFonts w:eastAsia="Aptos Narrow" w:cs="Aptos Narrow"/>
                <w:color w:val="000000" w:themeColor="text1"/>
                <w:sz w:val="18"/>
                <w:szCs w:val="18"/>
              </w:rPr>
            </w:pPr>
            <w:r w:rsidRPr="00B542DA">
              <w:rPr>
                <w:rFonts w:eastAsia="Aptos Narrow" w:cs="Aptos Narrow"/>
                <w:sz w:val="18"/>
                <w:szCs w:val="18"/>
              </w:rPr>
              <w:t>Lesson title:</w:t>
            </w:r>
            <w:r w:rsidR="00676AE6" w:rsidRPr="000F2E55">
              <w:rPr>
                <w:rFonts w:eastAsia="Aptos Narrow" w:cs="Aptos Narrow"/>
                <w:b w:val="0"/>
                <w:bCs w:val="0"/>
                <w:color w:val="000000" w:themeColor="text1"/>
                <w:sz w:val="18"/>
                <w:szCs w:val="18"/>
              </w:rPr>
              <w:t xml:space="preserve"> </w:t>
            </w:r>
          </w:p>
          <w:p w14:paraId="7637EA33" w14:textId="0B29FDC9" w:rsidR="00676AE6" w:rsidRPr="000F2E55" w:rsidRDefault="00676AE6" w:rsidP="00676AE6">
            <w:pPr>
              <w:pStyle w:val="TableHeading"/>
              <w:rPr>
                <w:rFonts w:asciiTheme="minorHAnsi" w:hAnsiTheme="minorHAnsi"/>
                <w:color w:val="000000" w:themeColor="text1"/>
                <w:sz w:val="18"/>
                <w:szCs w:val="18"/>
                <w:lang w:val="en-GB"/>
              </w:rPr>
            </w:pPr>
            <w:r w:rsidRPr="000F2E55">
              <w:rPr>
                <w:rFonts w:asciiTheme="minorHAnsi" w:eastAsia="Aptos Narrow" w:hAnsiTheme="minorHAnsi" w:cs="Aptos Narrow"/>
                <w:color w:val="000000" w:themeColor="text1"/>
                <w:sz w:val="18"/>
                <w:szCs w:val="18"/>
                <w:lang w:val="en-GB"/>
              </w:rPr>
              <w:t>Network bandwidth and speed</w:t>
            </w:r>
          </w:p>
        </w:tc>
        <w:tc>
          <w:tcPr>
            <w:tcW w:w="2551" w:type="dxa"/>
            <w:shd w:val="clear" w:color="auto" w:fill="auto"/>
          </w:tcPr>
          <w:p w14:paraId="64F9C90F" w14:textId="77777777" w:rsidR="00676AE6" w:rsidRPr="00680643" w:rsidRDefault="00676AE6" w:rsidP="00676AE6">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680643">
              <w:rPr>
                <w:rFonts w:eastAsia="Aptos Narrow" w:cs="Aptos Narrow"/>
                <w:b/>
                <w:bCs/>
                <w:color w:val="000000" w:themeColor="text1"/>
                <w:sz w:val="18"/>
                <w:szCs w:val="18"/>
              </w:rPr>
              <w:t>Network metrics: bandwidth, speed/transfer rate</w:t>
            </w:r>
          </w:p>
          <w:p w14:paraId="7F83582A" w14:textId="77777777" w:rsidR="000F2E55" w:rsidRPr="000F2E55" w:rsidRDefault="000F2E55" w:rsidP="00676AE6">
            <w:pPr>
              <w:cnfStyle w:val="000000100000" w:firstRow="0" w:lastRow="0" w:firstColumn="0" w:lastColumn="0" w:oddVBand="0" w:evenVBand="0" w:oddHBand="1" w:evenHBand="0" w:firstRowFirstColumn="0" w:firstRowLastColumn="0" w:lastRowFirstColumn="0" w:lastRowLastColumn="0"/>
              <w:rPr>
                <w:sz w:val="18"/>
                <w:szCs w:val="18"/>
              </w:rPr>
            </w:pPr>
          </w:p>
          <w:p w14:paraId="6CD1ED06" w14:textId="77777777" w:rsidR="00676AE6" w:rsidRPr="000F2E55" w:rsidRDefault="00676AE6"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F2E55">
              <w:rPr>
                <w:rFonts w:eastAsia="Open Sans" w:cs="Open Sans"/>
                <w:sz w:val="18"/>
                <w:szCs w:val="18"/>
              </w:rPr>
              <w:t>Students will know and understand:</w:t>
            </w:r>
          </w:p>
          <w:p w14:paraId="4C7EFCAF" w14:textId="77777777" w:rsidR="00676AE6" w:rsidRPr="000F2E55" w:rsidRDefault="00676AE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Definition</w:t>
            </w:r>
          </w:p>
          <w:p w14:paraId="3EB0A901" w14:textId="77777777" w:rsidR="00676AE6" w:rsidRPr="000F2E55" w:rsidRDefault="00676AE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Characteristics</w:t>
            </w:r>
          </w:p>
          <w:p w14:paraId="6B8C3D1E" w14:textId="77777777" w:rsidR="00431C4D" w:rsidRDefault="00431C4D" w:rsidP="001A7EBF">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197DEB1C" w14:textId="7E63B01C" w:rsidR="00676AE6" w:rsidRPr="000F2E55"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0EB142A1" w14:textId="77777777" w:rsidR="00676AE6" w:rsidRPr="000F2E55" w:rsidRDefault="00676AE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develop expressions involving file size, transfer rate and time.</w:t>
            </w:r>
          </w:p>
          <w:p w14:paraId="5A208C5B" w14:textId="77777777" w:rsidR="00676AE6" w:rsidRPr="000F2E55" w:rsidRDefault="00676AE6" w:rsidP="00676AE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4155C978" w14:textId="0A1DA8D6" w:rsidR="00676AE6" w:rsidRPr="000F2E55" w:rsidRDefault="00B542DA" w:rsidP="00676AE6">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676AE6" w:rsidRPr="000F2E55">
              <w:rPr>
                <w:rFonts w:eastAsia="Open Sans" w:cs="Open Sans"/>
                <w:sz w:val="18"/>
                <w:szCs w:val="18"/>
              </w:rPr>
              <w:t xml:space="preserve">  </w:t>
            </w:r>
          </w:p>
          <w:p w14:paraId="131ED62A" w14:textId="77777777" w:rsidR="00676AE6" w:rsidRPr="000F2E55" w:rsidRDefault="00676AE6"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Discuss the measuring of network performance using metrics such as bandwidth and speed/ transfer rate</w:t>
            </w:r>
          </w:p>
          <w:p w14:paraId="210ACD5F" w14:textId="77777777" w:rsidR="00676AE6" w:rsidRPr="000F2E55" w:rsidRDefault="00676AE6"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Option to investigate the bandwidth and speed of students home networks</w:t>
            </w:r>
          </w:p>
          <w:p w14:paraId="36756D42" w14:textId="77777777" w:rsidR="00676AE6" w:rsidRPr="000F2E55" w:rsidRDefault="00676AE6"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Teacher demonstrates how to develop an expression work file size, transfer rate and time (see worked example 2 on p71)</w:t>
            </w:r>
          </w:p>
          <w:p w14:paraId="51ED5C36" w14:textId="77777777" w:rsidR="00676AE6" w:rsidRPr="000F2E55" w:rsidRDefault="00676AE6"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identify key terms and make notes on the definition and characteristics</w:t>
            </w:r>
          </w:p>
          <w:p w14:paraId="19F7584A" w14:textId="77777777" w:rsidR="00676AE6" w:rsidRPr="000F2E55" w:rsidRDefault="00676AE6"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Complete Activity 3 on p71</w:t>
            </w:r>
          </w:p>
          <w:p w14:paraId="4102CC19" w14:textId="77777777" w:rsidR="00676AE6" w:rsidRPr="000F2E55" w:rsidRDefault="00676AE6" w:rsidP="001A7EBF">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0F2E55">
              <w:rPr>
                <w:rFonts w:eastAsia="Open Sans" w:cs="Open Sans"/>
                <w:sz w:val="18"/>
                <w:szCs w:val="18"/>
              </w:rPr>
              <w:t xml:space="preserve"> </w:t>
            </w:r>
          </w:p>
          <w:p w14:paraId="235CC449" w14:textId="291BE96B" w:rsidR="00676AE6" w:rsidRPr="000F2E55" w:rsidRDefault="00B542DA" w:rsidP="00676AE6">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676AE6" w:rsidRPr="000F2E55">
              <w:rPr>
                <w:rFonts w:eastAsia="Open Sans" w:cs="Open Sans"/>
                <w:sz w:val="18"/>
                <w:szCs w:val="18"/>
              </w:rPr>
              <w:t xml:space="preserve">: </w:t>
            </w:r>
          </w:p>
          <w:p w14:paraId="38E2D8E5" w14:textId="77777777" w:rsidR="00676AE6" w:rsidRPr="000F2E55" w:rsidRDefault="00676AE6"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complete questions on AdaCS</w:t>
            </w:r>
          </w:p>
          <w:p w14:paraId="2DB55334" w14:textId="77777777" w:rsidR="00676AE6" w:rsidRPr="000F2E55" w:rsidRDefault="00676AE6" w:rsidP="00676AE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71A7A1C1" w14:textId="029CCD99" w:rsidR="00676AE6" w:rsidRPr="00680643" w:rsidRDefault="00454F20" w:rsidP="00676AE6">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676AE6" w:rsidRPr="00680643">
              <w:rPr>
                <w:rFonts w:eastAsia="Open Sans" w:cs="Open Sans"/>
                <w:b/>
                <w:bCs/>
                <w:color w:val="000000" w:themeColor="text1"/>
                <w:sz w:val="18"/>
                <w:szCs w:val="18"/>
              </w:rPr>
              <w:t xml:space="preserve"> </w:t>
            </w:r>
            <w:r w:rsidR="00676AE6" w:rsidRPr="00503AAF">
              <w:rPr>
                <w:rFonts w:eastAsia="Open Sans" w:cs="Open Sans"/>
                <w:color w:val="000000" w:themeColor="text1"/>
                <w:sz w:val="18"/>
                <w:szCs w:val="18"/>
              </w:rPr>
              <w:t xml:space="preserve">pp. </w:t>
            </w:r>
            <w:r w:rsidR="00676AE6" w:rsidRPr="00503AAF">
              <w:rPr>
                <w:rFonts w:eastAsia="Aptos Narrow" w:cs="Aptos Narrow"/>
                <w:color w:val="000000" w:themeColor="text1"/>
                <w:sz w:val="18"/>
                <w:szCs w:val="18"/>
              </w:rPr>
              <w:t>68-71</w:t>
            </w:r>
          </w:p>
          <w:p w14:paraId="46F55DC7" w14:textId="77777777" w:rsidR="00676AE6" w:rsidRPr="000F2E55" w:rsidRDefault="00676AE6" w:rsidP="00676AE6">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E1B6E17" w14:textId="77777777" w:rsidR="00676AE6" w:rsidRPr="007C57EE" w:rsidRDefault="00676AE6" w:rsidP="00676AE6">
            <w:pPr>
              <w:cnfStyle w:val="000000100000" w:firstRow="0" w:lastRow="0" w:firstColumn="0" w:lastColumn="0" w:oddVBand="0" w:evenVBand="0" w:oddHBand="1" w:evenHBand="0" w:firstRowFirstColumn="0" w:firstRowLastColumn="0" w:lastRowFirstColumn="0" w:lastRowLastColumn="0"/>
              <w:rPr>
                <w:sz w:val="18"/>
                <w:szCs w:val="18"/>
                <w:lang w:val="fi-FI"/>
              </w:rPr>
            </w:pPr>
            <w:r w:rsidRPr="007C57EE">
              <w:rPr>
                <w:rFonts w:eastAsia="Aptos Narrow" w:cs="Aptos Narrow"/>
                <w:color w:val="000000" w:themeColor="text1"/>
                <w:sz w:val="18"/>
                <w:szCs w:val="18"/>
                <w:lang w:val="fi-FI"/>
              </w:rPr>
              <w:t>ArvigHQ video:</w:t>
            </w:r>
          </w:p>
          <w:p w14:paraId="0D5B372F" w14:textId="77777777" w:rsidR="00676AE6" w:rsidRPr="007C57EE" w:rsidRDefault="00676AE6" w:rsidP="00676AE6">
            <w:pPr>
              <w:cnfStyle w:val="000000100000" w:firstRow="0" w:lastRow="0" w:firstColumn="0" w:lastColumn="0" w:oddVBand="0" w:evenVBand="0" w:oddHBand="1" w:evenHBand="0" w:firstRowFirstColumn="0" w:firstRowLastColumn="0" w:lastRowFirstColumn="0" w:lastRowLastColumn="0"/>
              <w:rPr>
                <w:sz w:val="18"/>
                <w:szCs w:val="18"/>
                <w:lang w:val="fi-FI"/>
              </w:rPr>
            </w:pPr>
            <w:hyperlink r:id="rId57">
              <w:r w:rsidRPr="007C57EE">
                <w:rPr>
                  <w:rStyle w:val="Hyperlink"/>
                  <w:rFonts w:eastAsia="Aptos Narrow" w:cs="Aptos Narrow"/>
                  <w:sz w:val="18"/>
                  <w:szCs w:val="18"/>
                  <w:lang w:val="fi-FI"/>
                </w:rPr>
                <w:t>https://www.youtube.com/watch?v=A_-L-kn9biw</w:t>
              </w:r>
            </w:hyperlink>
          </w:p>
          <w:p w14:paraId="7F60BCD8" w14:textId="77777777" w:rsidR="00676AE6" w:rsidRPr="007C57EE" w:rsidRDefault="00676AE6" w:rsidP="00676AE6">
            <w:pPr>
              <w:cnfStyle w:val="000000100000" w:firstRow="0" w:lastRow="0" w:firstColumn="0" w:lastColumn="0" w:oddVBand="0" w:evenVBand="0" w:oddHBand="1" w:evenHBand="0" w:firstRowFirstColumn="0" w:firstRowLastColumn="0" w:lastRowFirstColumn="0" w:lastRowLastColumn="0"/>
              <w:rPr>
                <w:rFonts w:eastAsia="Aptos Narrow" w:cs="Aptos Narrow"/>
                <w:b/>
                <w:bCs/>
                <w:sz w:val="18"/>
                <w:szCs w:val="18"/>
                <w:lang w:val="fi-FI"/>
              </w:rPr>
            </w:pPr>
          </w:p>
          <w:p w14:paraId="3D39A234" w14:textId="77777777" w:rsidR="00676AE6" w:rsidRPr="000F2E55" w:rsidRDefault="00676AE6" w:rsidP="00676AE6">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auto"/>
                <w:sz w:val="18"/>
                <w:szCs w:val="18"/>
              </w:rPr>
            </w:pPr>
            <w:r w:rsidRPr="000F2E55">
              <w:rPr>
                <w:rFonts w:eastAsia="Aptos Narrow" w:cs="Aptos Narrow"/>
                <w:color w:val="auto"/>
                <w:sz w:val="18"/>
                <w:szCs w:val="18"/>
              </w:rPr>
              <w:t>AdaCS notes and questions:</w:t>
            </w:r>
          </w:p>
          <w:p w14:paraId="671088EB" w14:textId="77777777" w:rsidR="00676AE6" w:rsidRPr="000F2E55" w:rsidRDefault="00676AE6" w:rsidP="00676AE6">
            <w:pPr>
              <w:cnfStyle w:val="000000100000" w:firstRow="0" w:lastRow="0" w:firstColumn="0" w:lastColumn="0" w:oddVBand="0" w:evenVBand="0" w:oddHBand="1" w:evenHBand="0" w:firstRowFirstColumn="0" w:firstRowLastColumn="0" w:lastRowFirstColumn="0" w:lastRowLastColumn="0"/>
              <w:rPr>
                <w:sz w:val="18"/>
                <w:szCs w:val="18"/>
              </w:rPr>
            </w:pPr>
            <w:hyperlink r:id="rId58">
              <w:r w:rsidRPr="000F2E55">
                <w:rPr>
                  <w:rStyle w:val="Hyperlink"/>
                  <w:rFonts w:eastAsia="Aptos Narrow" w:cs="Aptos Narrow"/>
                  <w:sz w:val="18"/>
                  <w:szCs w:val="18"/>
                </w:rPr>
                <w:t>https://adacomputerscience.org/concepts/comms_characteristics?topic=communication</w:t>
              </w:r>
            </w:hyperlink>
          </w:p>
          <w:p w14:paraId="00618C05" w14:textId="77777777" w:rsidR="00676AE6" w:rsidRPr="000F2E55" w:rsidRDefault="00676AE6" w:rsidP="00676AE6">
            <w:pPr>
              <w:cnfStyle w:val="000000100000" w:firstRow="0" w:lastRow="0" w:firstColumn="0" w:lastColumn="0" w:oddVBand="0" w:evenVBand="0" w:oddHBand="1" w:evenHBand="0" w:firstRowFirstColumn="0" w:firstRowLastColumn="0" w:lastRowFirstColumn="0" w:lastRowLastColumn="0"/>
              <w:rPr>
                <w:rFonts w:eastAsia="Aptos Narrow" w:cs="Aptos Narrow"/>
                <w:b/>
                <w:bCs/>
                <w:sz w:val="18"/>
                <w:szCs w:val="18"/>
              </w:rPr>
            </w:pPr>
          </w:p>
          <w:p w14:paraId="2045CB0F" w14:textId="77777777" w:rsidR="00676AE6" w:rsidRPr="000F2E55" w:rsidRDefault="00676AE6" w:rsidP="00676AE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53BB329B" w14:textId="1CC520DA" w:rsidR="00676AE6" w:rsidRPr="00AF311F" w:rsidRDefault="1209E1E5" w:rsidP="00AF311F">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F311F">
              <w:rPr>
                <w:rFonts w:asciiTheme="minorHAnsi" w:eastAsia="Open Sans" w:hAnsiTheme="minorHAnsi" w:cs="Open Sans"/>
                <w:color w:val="000000" w:themeColor="text1"/>
                <w:sz w:val="18"/>
                <w:szCs w:val="18"/>
              </w:rPr>
              <w:t>Analysis</w:t>
            </w:r>
          </w:p>
          <w:p w14:paraId="0E2EF014" w14:textId="68BEAE68" w:rsidR="00676AE6" w:rsidRPr="00AF311F" w:rsidRDefault="1209E1E5" w:rsidP="00AF311F">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F311F">
              <w:rPr>
                <w:rFonts w:asciiTheme="minorHAnsi" w:eastAsia="Open Sans" w:hAnsiTheme="minorHAnsi" w:cs="Open Sans"/>
                <w:color w:val="000000" w:themeColor="text1"/>
                <w:sz w:val="18"/>
                <w:szCs w:val="18"/>
              </w:rPr>
              <w:t>Communication</w:t>
            </w:r>
          </w:p>
          <w:p w14:paraId="66D4998B" w14:textId="22E76A64" w:rsidR="00676AE6" w:rsidRPr="00AF311F" w:rsidRDefault="1209E1E5" w:rsidP="00AF311F">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F311F">
              <w:rPr>
                <w:rFonts w:asciiTheme="minorHAnsi" w:eastAsia="Open Sans" w:hAnsiTheme="minorHAnsi" w:cs="Open Sans"/>
                <w:color w:val="000000" w:themeColor="text1"/>
                <w:sz w:val="18"/>
                <w:szCs w:val="18"/>
              </w:rPr>
              <w:t>Critical thinking</w:t>
            </w:r>
          </w:p>
          <w:p w14:paraId="790030F8" w14:textId="176E27CB" w:rsidR="00676AE6" w:rsidRPr="00AF311F" w:rsidRDefault="1209E1E5" w:rsidP="00AF311F">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F311F">
              <w:rPr>
                <w:rFonts w:asciiTheme="minorHAnsi" w:eastAsia="Open Sans" w:hAnsiTheme="minorHAnsi" w:cs="Open Sans"/>
                <w:color w:val="000000" w:themeColor="text1"/>
                <w:sz w:val="18"/>
                <w:szCs w:val="18"/>
              </w:rPr>
              <w:t>Problem solving</w:t>
            </w:r>
          </w:p>
          <w:p w14:paraId="081AF1C6" w14:textId="12FB5DDA" w:rsidR="00676AE6" w:rsidRPr="00AF311F" w:rsidRDefault="00676AE6" w:rsidP="00AF311F">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08BB7C5" w14:textId="6A5ACAAE" w:rsidR="00676AE6" w:rsidRPr="00AF311F" w:rsidRDefault="00676AE6" w:rsidP="00AF311F">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534BF86E" w14:textId="13A95B93" w:rsidR="00676AE6" w:rsidRPr="00AF311F" w:rsidRDefault="1209E1E5" w:rsidP="00AF311F">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F311F">
              <w:rPr>
                <w:rFonts w:asciiTheme="minorHAnsi" w:eastAsia="Open Sans" w:hAnsiTheme="minorHAnsi" w:cs="Open Sans"/>
                <w:b w:val="0"/>
                <w:bCs w:val="0"/>
                <w:noProof w:val="0"/>
                <w:color w:val="000000" w:themeColor="text1"/>
                <w:sz w:val="18"/>
                <w:szCs w:val="18"/>
                <w:lang w:val="en-GB"/>
              </w:rPr>
              <w:t>Critical thinking</w:t>
            </w:r>
          </w:p>
          <w:p w14:paraId="589A93C1" w14:textId="28C8E7B4" w:rsidR="00676AE6" w:rsidRPr="00AF311F" w:rsidRDefault="7F36D92E" w:rsidP="00AF311F">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F311F">
              <w:rPr>
                <w:rFonts w:asciiTheme="minorHAnsi" w:eastAsia="Open Sans" w:hAnsiTheme="minorHAnsi" w:cs="Open Sans"/>
                <w:b w:val="0"/>
                <w:bCs w:val="0"/>
                <w:noProof w:val="0"/>
                <w:color w:val="000000" w:themeColor="text1"/>
                <w:sz w:val="18"/>
                <w:szCs w:val="18"/>
                <w:lang w:val="en-GB"/>
              </w:rPr>
              <w:t>Self-direction</w:t>
            </w:r>
          </w:p>
          <w:p w14:paraId="7B15D8AE" w14:textId="49E3C91B" w:rsidR="00676AE6" w:rsidRPr="00AF311F" w:rsidRDefault="7F36D92E" w:rsidP="00AF311F">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F311F">
              <w:rPr>
                <w:rFonts w:asciiTheme="minorHAnsi" w:eastAsia="Open Sans" w:hAnsiTheme="minorHAnsi" w:cs="Open Sans"/>
                <w:b w:val="0"/>
                <w:bCs w:val="0"/>
                <w:noProof w:val="0"/>
                <w:color w:val="000000" w:themeColor="text1"/>
                <w:sz w:val="18"/>
                <w:szCs w:val="18"/>
                <w:lang w:val="en-GB"/>
              </w:rPr>
              <w:t>Problem solving</w:t>
            </w:r>
          </w:p>
        </w:tc>
      </w:tr>
    </w:tbl>
    <w:p w14:paraId="5378114D" w14:textId="77777777" w:rsidR="00C71471" w:rsidRPr="008542E2" w:rsidRDefault="00C71471" w:rsidP="002C7ACB">
      <w:pPr>
        <w:rPr>
          <w:rStyle w:val="Strong"/>
          <w:b w:val="0"/>
          <w:bCs w:val="0"/>
        </w:rPr>
      </w:pPr>
    </w:p>
    <w:p w14:paraId="70721760" w14:textId="77777777" w:rsidR="00C71471" w:rsidRPr="008542E2" w:rsidRDefault="00C71471" w:rsidP="002C7ACB">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17F4FAA3" w14:textId="77777777" w:rsidTr="001A7EBF">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F804D1F" w14:textId="77777777" w:rsidR="002C7ACB" w:rsidRPr="001A7EBF" w:rsidRDefault="002C7ACB" w:rsidP="0008761B">
            <w:pPr>
              <w:pStyle w:val="TableHeading"/>
              <w:jc w:val="center"/>
              <w:rPr>
                <w:b/>
                <w:bCs/>
                <w:color w:val="FFFFFF" w:themeColor="background1"/>
                <w:sz w:val="20"/>
                <w:szCs w:val="24"/>
                <w:lang w:val="en-GB"/>
              </w:rPr>
            </w:pPr>
            <w:r w:rsidRPr="001A7EBF">
              <w:rPr>
                <w:b/>
                <w:bCs/>
                <w:color w:val="FFFFFF" w:themeColor="background1"/>
                <w:sz w:val="20"/>
                <w:szCs w:val="24"/>
                <w:lang w:val="en-GB"/>
              </w:rPr>
              <w:t>Topic</w:t>
            </w:r>
            <w:r w:rsidRPr="001A7EBF">
              <w:rPr>
                <w:b/>
                <w:bCs/>
                <w:color w:val="FFFFFF" w:themeColor="background1"/>
                <w:sz w:val="20"/>
                <w:szCs w:val="24"/>
                <w:lang w:val="en-GB"/>
              </w:rPr>
              <w:br/>
              <w:t>Sub topic</w:t>
            </w:r>
            <w:r w:rsidRPr="001A7EBF">
              <w:rPr>
                <w:b/>
                <w:bCs/>
                <w:color w:val="FFFFFF" w:themeColor="background1"/>
                <w:sz w:val="20"/>
                <w:szCs w:val="24"/>
                <w:lang w:val="en-GB"/>
              </w:rPr>
              <w:br/>
            </w:r>
            <w:r w:rsidRPr="001A7EBF">
              <w:rPr>
                <w:b/>
                <w:bCs/>
                <w:color w:val="FFFFFF"/>
                <w:sz w:val="20"/>
                <w:szCs w:val="24"/>
                <w:lang w:val="en-GB"/>
              </w:rPr>
              <w:t>Lesson title</w:t>
            </w:r>
          </w:p>
        </w:tc>
        <w:tc>
          <w:tcPr>
            <w:tcW w:w="2551" w:type="dxa"/>
            <w:shd w:val="clear" w:color="auto" w:fill="341583" w:themeFill="accent2" w:themeFillShade="80"/>
            <w:vAlign w:val="center"/>
          </w:tcPr>
          <w:p w14:paraId="681B6AD6" w14:textId="77777777" w:rsidR="002C7ACB" w:rsidRPr="001A7EBF"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Specification reference</w:t>
            </w:r>
          </w:p>
        </w:tc>
        <w:tc>
          <w:tcPr>
            <w:tcW w:w="4820" w:type="dxa"/>
            <w:shd w:val="clear" w:color="auto" w:fill="341583" w:themeFill="accent2" w:themeFillShade="80"/>
            <w:vAlign w:val="center"/>
          </w:tcPr>
          <w:p w14:paraId="7EDE8601" w14:textId="6BF9D1C7" w:rsidR="002C7ACB" w:rsidRPr="001A7EBF"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 xml:space="preserve">Suggested </w:t>
            </w:r>
            <w:r w:rsidR="00B542DA" w:rsidRPr="001A7EBF">
              <w:rPr>
                <w:b/>
                <w:bCs/>
                <w:color w:val="FFFFFF" w:themeColor="background1"/>
                <w:sz w:val="20"/>
                <w:szCs w:val="24"/>
                <w:lang w:val="en-GB"/>
              </w:rPr>
              <w:t>Activities</w:t>
            </w:r>
          </w:p>
        </w:tc>
        <w:tc>
          <w:tcPr>
            <w:tcW w:w="2268" w:type="dxa"/>
            <w:shd w:val="clear" w:color="auto" w:fill="341583" w:themeFill="accent2" w:themeFillShade="80"/>
            <w:vAlign w:val="center"/>
          </w:tcPr>
          <w:p w14:paraId="39C7D4A4" w14:textId="77777777" w:rsidR="002C7ACB" w:rsidRPr="001A7EBF"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Suggested resources</w:t>
            </w:r>
          </w:p>
        </w:tc>
        <w:tc>
          <w:tcPr>
            <w:tcW w:w="1984" w:type="dxa"/>
            <w:shd w:val="clear" w:color="auto" w:fill="341583" w:themeFill="accent2" w:themeFillShade="80"/>
            <w:vAlign w:val="center"/>
          </w:tcPr>
          <w:p w14:paraId="42357038" w14:textId="77777777" w:rsidR="002C7ACB" w:rsidRPr="001A7EBF"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71EE99D" w14:textId="77777777" w:rsidR="002C7ACB" w:rsidRPr="001A7EBF"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Which skills could be acquired through teaching and delivery in this lesson?</w:t>
            </w:r>
          </w:p>
        </w:tc>
      </w:tr>
      <w:tr w:rsidR="002C7ACB" w:rsidRPr="008542E2" w14:paraId="2F6A7E2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C400772" w14:textId="60CFC1DF"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15541B" w:rsidRPr="008542E2">
              <w:rPr>
                <w:b/>
                <w:bCs/>
                <w:color w:val="000000" w:themeColor="text1"/>
                <w:lang w:val="en-GB"/>
              </w:rPr>
              <w:t>1</w:t>
            </w:r>
            <w:r w:rsidR="00EA0889" w:rsidRPr="008542E2">
              <w:rPr>
                <w:b/>
                <w:bCs/>
                <w:color w:val="000000" w:themeColor="text1"/>
                <w:lang w:val="en-GB"/>
              </w:rPr>
              <w:t>2</w:t>
            </w:r>
            <w:r w:rsidRPr="008542E2">
              <w:rPr>
                <w:b/>
                <w:bCs/>
                <w:color w:val="000000" w:themeColor="text1"/>
                <w:lang w:val="en-GB"/>
              </w:rPr>
              <w:br/>
              <w:t>Lesson 1</w:t>
            </w:r>
          </w:p>
        </w:tc>
      </w:tr>
      <w:tr w:rsidR="00BD35D6" w:rsidRPr="008542E2" w14:paraId="505BCDA1" w14:textId="77777777" w:rsidTr="001A7EBF">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08462EA" w14:textId="77777777" w:rsidR="00BD35D6" w:rsidRPr="000F2E55" w:rsidRDefault="00BD35D6" w:rsidP="00BD35D6">
            <w:pPr>
              <w:rPr>
                <w:rFonts w:eastAsia="Aptos Narrow" w:cs="Aptos Narrow"/>
                <w:color w:val="000000" w:themeColor="text1"/>
                <w:sz w:val="18"/>
                <w:szCs w:val="18"/>
              </w:rPr>
            </w:pPr>
            <w:r w:rsidRPr="000F2E55">
              <w:rPr>
                <w:rFonts w:eastAsia="Aptos Narrow" w:cs="Aptos Narrow"/>
                <w:color w:val="000000" w:themeColor="text1"/>
                <w:sz w:val="18"/>
                <w:szCs w:val="18"/>
              </w:rPr>
              <w:t>Topic 3.1.2: Network metrics</w:t>
            </w:r>
          </w:p>
          <w:p w14:paraId="11D366E1" w14:textId="77777777" w:rsidR="00BD35D6" w:rsidRPr="000F2E55" w:rsidRDefault="00BD35D6" w:rsidP="00BD35D6">
            <w:pPr>
              <w:rPr>
                <w:rFonts w:eastAsia="Aptos Narrow" w:cs="Aptos Narrow"/>
                <w:color w:val="000000" w:themeColor="text1"/>
                <w:sz w:val="18"/>
                <w:szCs w:val="18"/>
              </w:rPr>
            </w:pPr>
            <w:r w:rsidRPr="000F2E55">
              <w:rPr>
                <w:rFonts w:eastAsia="Aptos Narrow" w:cs="Aptos Narrow"/>
                <w:color w:val="000000" w:themeColor="text1"/>
                <w:sz w:val="18"/>
                <w:szCs w:val="18"/>
              </w:rPr>
              <w:t>c) Latency</w:t>
            </w:r>
          </w:p>
          <w:p w14:paraId="761E7E3B" w14:textId="77777777" w:rsidR="00BD35D6" w:rsidRPr="000F2E55" w:rsidRDefault="00BD35D6" w:rsidP="00BD35D6">
            <w:pPr>
              <w:rPr>
                <w:rFonts w:eastAsia="Aptos Narrow" w:cs="Aptos Narrow"/>
                <w:color w:val="000000" w:themeColor="text1"/>
                <w:sz w:val="18"/>
                <w:szCs w:val="18"/>
              </w:rPr>
            </w:pPr>
            <w:r w:rsidRPr="000F2E55">
              <w:rPr>
                <w:rFonts w:eastAsia="Aptos Narrow" w:cs="Aptos Narrow"/>
                <w:color w:val="000000" w:themeColor="text1"/>
                <w:sz w:val="18"/>
                <w:szCs w:val="18"/>
              </w:rPr>
              <w:t>d) Range</w:t>
            </w:r>
          </w:p>
          <w:p w14:paraId="0ADD9BFE" w14:textId="77777777" w:rsidR="00BD35D6" w:rsidRPr="000F2E55" w:rsidRDefault="00BD35D6" w:rsidP="00BD35D6">
            <w:pPr>
              <w:rPr>
                <w:rFonts w:eastAsia="Aptos Narrow" w:cs="Aptos Narrow"/>
                <w:color w:val="000000" w:themeColor="text1"/>
                <w:sz w:val="18"/>
                <w:szCs w:val="18"/>
              </w:rPr>
            </w:pPr>
          </w:p>
          <w:p w14:paraId="72B60ACE" w14:textId="58127585" w:rsidR="00BD35D6" w:rsidRPr="000F2E55" w:rsidRDefault="00B542DA" w:rsidP="00BD35D6">
            <w:pPr>
              <w:rPr>
                <w:rFonts w:eastAsia="Aptos Narrow" w:cs="Aptos Narrow"/>
                <w:color w:val="000000" w:themeColor="text1"/>
                <w:sz w:val="18"/>
                <w:szCs w:val="18"/>
              </w:rPr>
            </w:pPr>
            <w:r w:rsidRPr="00B542DA">
              <w:rPr>
                <w:rFonts w:eastAsia="Aptos Narrow" w:cs="Aptos Narrow"/>
                <w:sz w:val="18"/>
                <w:szCs w:val="18"/>
              </w:rPr>
              <w:t>Lesson title:</w:t>
            </w:r>
            <w:r w:rsidR="00BD35D6" w:rsidRPr="000F2E55">
              <w:rPr>
                <w:rFonts w:eastAsia="Aptos Narrow" w:cs="Aptos Narrow"/>
                <w:b w:val="0"/>
                <w:bCs w:val="0"/>
                <w:color w:val="000000" w:themeColor="text1"/>
                <w:sz w:val="18"/>
                <w:szCs w:val="18"/>
              </w:rPr>
              <w:t xml:space="preserve"> </w:t>
            </w:r>
          </w:p>
          <w:p w14:paraId="23765A90" w14:textId="4CC96F21" w:rsidR="00BD35D6" w:rsidRPr="000F2E55" w:rsidRDefault="00BD35D6" w:rsidP="00BD35D6">
            <w:pPr>
              <w:pStyle w:val="TableText"/>
              <w:rPr>
                <w:rFonts w:asciiTheme="minorHAnsi" w:hAnsiTheme="minorHAnsi"/>
                <w:sz w:val="18"/>
                <w:szCs w:val="18"/>
                <w:lang w:val="en-GB"/>
              </w:rPr>
            </w:pPr>
            <w:r w:rsidRPr="000F2E55">
              <w:rPr>
                <w:rFonts w:asciiTheme="minorHAnsi" w:eastAsia="Aptos Narrow" w:hAnsiTheme="minorHAnsi" w:cs="Aptos Narrow"/>
                <w:b w:val="0"/>
                <w:bCs w:val="0"/>
                <w:sz w:val="18"/>
                <w:szCs w:val="18"/>
                <w:lang w:val="en-GB"/>
              </w:rPr>
              <w:t>Network latency and range</w:t>
            </w:r>
          </w:p>
        </w:tc>
        <w:tc>
          <w:tcPr>
            <w:tcW w:w="2551" w:type="dxa"/>
          </w:tcPr>
          <w:p w14:paraId="66B92D36" w14:textId="77777777" w:rsidR="00BD35D6" w:rsidRPr="00680643" w:rsidRDefault="00BD35D6" w:rsidP="00BD35D6">
            <w:pPr>
              <w:cnfStyle w:val="000000000000" w:firstRow="0" w:lastRow="0" w:firstColumn="0" w:lastColumn="0" w:oddVBand="0" w:evenVBand="0" w:oddHBand="0"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Network metrics: latency, range</w:t>
            </w:r>
          </w:p>
          <w:p w14:paraId="05738A51" w14:textId="77777777" w:rsidR="00431C4D" w:rsidRDefault="00431C4D"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01EBB057" w14:textId="7E11A1A7" w:rsidR="00BD35D6" w:rsidRPr="000F2E55" w:rsidRDefault="00BD35D6"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0F2E55">
              <w:rPr>
                <w:rFonts w:eastAsia="Open Sans" w:cs="Open Sans"/>
                <w:sz w:val="18"/>
                <w:szCs w:val="18"/>
              </w:rPr>
              <w:t>Students will know and understand:</w:t>
            </w:r>
          </w:p>
          <w:p w14:paraId="49D89CAC" w14:textId="77777777" w:rsidR="00BD35D6" w:rsidRPr="000F2E55" w:rsidRDefault="00BD35D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Definition</w:t>
            </w:r>
          </w:p>
          <w:p w14:paraId="15FF4CA1" w14:textId="77777777" w:rsidR="00BD35D6" w:rsidRPr="000F2E55" w:rsidRDefault="00BD35D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Characteristics</w:t>
            </w:r>
          </w:p>
          <w:p w14:paraId="0E7D093A" w14:textId="77777777" w:rsidR="00BD35D6" w:rsidRPr="000F2E55" w:rsidRDefault="00BD35D6" w:rsidP="00BD35D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7E2B744E" w14:textId="0BD722F8" w:rsidR="00BD35D6" w:rsidRPr="000F2E55" w:rsidRDefault="00B542DA" w:rsidP="00BD35D6">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BD35D6" w:rsidRPr="000F2E55">
              <w:rPr>
                <w:rFonts w:eastAsia="Open Sans" w:cs="Open Sans"/>
                <w:sz w:val="18"/>
                <w:szCs w:val="18"/>
              </w:rPr>
              <w:t xml:space="preserve">  </w:t>
            </w:r>
          </w:p>
          <w:p w14:paraId="6419E0E6" w14:textId="77777777" w:rsidR="00BD35D6" w:rsidRPr="000F2E55" w:rsidRDefault="00BD35D6"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Recap network metrics covered last lesson and introduce latency and range</w:t>
            </w:r>
          </w:p>
          <w:p w14:paraId="4FD5CE77" w14:textId="77777777" w:rsidR="00BD35D6" w:rsidRPr="000F2E55" w:rsidRDefault="00BD35D6"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Option to explore latency in a network using tools like ping, traceroute, etc</w:t>
            </w:r>
          </w:p>
          <w:p w14:paraId="585E8F2F" w14:textId="77777777" w:rsidR="00BD35D6" w:rsidRPr="000F2E55" w:rsidRDefault="00BD35D6"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identify key terms and make notes on definition and characteristics</w:t>
            </w:r>
          </w:p>
          <w:p w14:paraId="3EA7E3C1" w14:textId="77777777" w:rsidR="00BD35D6" w:rsidRPr="000F2E55" w:rsidRDefault="00BD35D6"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Complete Activity 4 on p72</w:t>
            </w:r>
          </w:p>
          <w:p w14:paraId="49D9293F" w14:textId="77777777" w:rsidR="00BD35D6" w:rsidRPr="000F2E55" w:rsidRDefault="00BD35D6" w:rsidP="001A7EBF">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0F2E55">
              <w:rPr>
                <w:rFonts w:eastAsia="Open Sans" w:cs="Open Sans"/>
                <w:sz w:val="18"/>
                <w:szCs w:val="18"/>
              </w:rPr>
              <w:t xml:space="preserve"> </w:t>
            </w:r>
          </w:p>
          <w:p w14:paraId="2B103054" w14:textId="72A35684" w:rsidR="00BD35D6" w:rsidRPr="000F2E55" w:rsidRDefault="00B542DA" w:rsidP="00BD35D6">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BD35D6" w:rsidRPr="000F2E55">
              <w:rPr>
                <w:rFonts w:eastAsia="Open Sans" w:cs="Open Sans"/>
                <w:sz w:val="18"/>
                <w:szCs w:val="18"/>
              </w:rPr>
              <w:t xml:space="preserve">: </w:t>
            </w:r>
          </w:p>
          <w:p w14:paraId="271AC336" w14:textId="77777777" w:rsidR="00BD35D6" w:rsidRPr="000F2E55" w:rsidRDefault="00BD35D6"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complete questions on AdaCS</w:t>
            </w:r>
          </w:p>
          <w:p w14:paraId="6DD7B169" w14:textId="77777777" w:rsidR="00BD35D6" w:rsidRPr="000F2E55" w:rsidRDefault="00BD35D6" w:rsidP="00BD35D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48BFA70A" w14:textId="05C992B4" w:rsidR="00BD35D6" w:rsidRPr="00680643" w:rsidRDefault="00454F20" w:rsidP="00BD35D6">
            <w:pPr>
              <w:cnfStyle w:val="000000000000" w:firstRow="0" w:lastRow="0" w:firstColumn="0" w:lastColumn="0" w:oddVBand="0" w:evenVBand="0" w:oddHBand="0"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BD35D6" w:rsidRPr="00680643">
              <w:rPr>
                <w:rFonts w:eastAsia="Open Sans" w:cs="Open Sans"/>
                <w:b/>
                <w:bCs/>
                <w:color w:val="000000" w:themeColor="text1"/>
                <w:sz w:val="18"/>
                <w:szCs w:val="18"/>
              </w:rPr>
              <w:t xml:space="preserve"> </w:t>
            </w:r>
            <w:r w:rsidR="00BD35D6" w:rsidRPr="00503AAF">
              <w:rPr>
                <w:rFonts w:eastAsia="Open Sans" w:cs="Open Sans"/>
                <w:color w:val="000000" w:themeColor="text1"/>
                <w:sz w:val="18"/>
                <w:szCs w:val="18"/>
              </w:rPr>
              <w:t xml:space="preserve">pp. </w:t>
            </w:r>
            <w:r w:rsidR="00BD35D6" w:rsidRPr="00503AAF">
              <w:rPr>
                <w:rFonts w:eastAsia="Aptos Narrow" w:cs="Aptos Narrow"/>
                <w:color w:val="000000" w:themeColor="text1"/>
                <w:sz w:val="18"/>
                <w:szCs w:val="18"/>
              </w:rPr>
              <w:t>71-72</w:t>
            </w:r>
          </w:p>
          <w:p w14:paraId="7B77FBDA" w14:textId="77777777" w:rsidR="00BD35D6" w:rsidRPr="000F2E55" w:rsidRDefault="00BD35D6" w:rsidP="00BD35D6">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4505D680" w14:textId="77777777" w:rsidR="00BD35D6" w:rsidRPr="007C57EE" w:rsidRDefault="00BD35D6" w:rsidP="00BD35D6">
            <w:pPr>
              <w:cnfStyle w:val="000000000000" w:firstRow="0" w:lastRow="0" w:firstColumn="0" w:lastColumn="0" w:oddVBand="0" w:evenVBand="0" w:oddHBand="0" w:evenHBand="0" w:firstRowFirstColumn="0" w:firstRowLastColumn="0" w:lastRowFirstColumn="0" w:lastRowLastColumn="0"/>
              <w:rPr>
                <w:sz w:val="18"/>
                <w:szCs w:val="18"/>
                <w:lang w:val="pl-PL"/>
              </w:rPr>
            </w:pPr>
            <w:r w:rsidRPr="007C57EE">
              <w:rPr>
                <w:rFonts w:eastAsia="Aptos Narrow" w:cs="Aptos Narrow"/>
                <w:color w:val="000000" w:themeColor="text1"/>
                <w:sz w:val="18"/>
                <w:szCs w:val="18"/>
                <w:lang w:val="pl-PL"/>
              </w:rPr>
              <w:t xml:space="preserve">TechQuickie video: </w:t>
            </w:r>
            <w:hyperlink r:id="rId59">
              <w:r w:rsidRPr="007C57EE">
                <w:rPr>
                  <w:rStyle w:val="Hyperlink"/>
                  <w:rFonts w:eastAsia="Aptos Narrow" w:cs="Aptos Narrow"/>
                  <w:sz w:val="18"/>
                  <w:szCs w:val="18"/>
                  <w:lang w:val="pl-PL"/>
                </w:rPr>
                <w:t>https://www.youtube.com/watch?v=2LOkI3Xyd_E</w:t>
              </w:r>
            </w:hyperlink>
          </w:p>
          <w:p w14:paraId="0C02D388" w14:textId="77777777" w:rsidR="00BD35D6" w:rsidRPr="007C57EE" w:rsidRDefault="00BD35D6" w:rsidP="00BD35D6">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auto"/>
                <w:sz w:val="18"/>
                <w:szCs w:val="18"/>
                <w:lang w:val="pl-PL"/>
              </w:rPr>
            </w:pPr>
          </w:p>
          <w:p w14:paraId="6379B284" w14:textId="77777777" w:rsidR="00BD35D6" w:rsidRPr="000F2E55" w:rsidRDefault="00BD35D6" w:rsidP="00BD35D6">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auto"/>
                <w:sz w:val="18"/>
                <w:szCs w:val="18"/>
              </w:rPr>
            </w:pPr>
            <w:r w:rsidRPr="000F2E55">
              <w:rPr>
                <w:rFonts w:eastAsia="Aptos Narrow" w:cs="Aptos Narrow"/>
                <w:color w:val="auto"/>
                <w:sz w:val="18"/>
                <w:szCs w:val="18"/>
              </w:rPr>
              <w:t>AdaCS notes and questions:</w:t>
            </w:r>
          </w:p>
          <w:p w14:paraId="4EC24EF0" w14:textId="77777777" w:rsidR="00BD35D6" w:rsidRPr="000F2E55" w:rsidRDefault="00BD35D6" w:rsidP="00BD35D6">
            <w:pPr>
              <w:cnfStyle w:val="000000000000" w:firstRow="0" w:lastRow="0" w:firstColumn="0" w:lastColumn="0" w:oddVBand="0" w:evenVBand="0" w:oddHBand="0" w:evenHBand="0" w:firstRowFirstColumn="0" w:firstRowLastColumn="0" w:lastRowFirstColumn="0" w:lastRowLastColumn="0"/>
              <w:rPr>
                <w:sz w:val="18"/>
                <w:szCs w:val="18"/>
              </w:rPr>
            </w:pPr>
            <w:hyperlink r:id="rId60">
              <w:r w:rsidRPr="000F2E55">
                <w:rPr>
                  <w:rStyle w:val="Hyperlink"/>
                  <w:rFonts w:eastAsia="Aptos Narrow" w:cs="Aptos Narrow"/>
                  <w:sz w:val="18"/>
                  <w:szCs w:val="18"/>
                </w:rPr>
                <w:t>https://adacomputerscience.org/concepts/comms_characteristics?topic=communication</w:t>
              </w:r>
            </w:hyperlink>
          </w:p>
          <w:p w14:paraId="06BE03F5" w14:textId="77777777" w:rsidR="00BD35D6" w:rsidRPr="000F2E55" w:rsidRDefault="00BD35D6" w:rsidP="00BD35D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22FF5EE2" w14:textId="2B18CF17" w:rsidR="00BD35D6" w:rsidRPr="00AF311F" w:rsidRDefault="47B75F62" w:rsidP="00AF311F">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F311F">
              <w:rPr>
                <w:rFonts w:asciiTheme="minorHAnsi" w:eastAsia="Open Sans" w:hAnsiTheme="minorHAnsi" w:cs="Open Sans"/>
                <w:color w:val="000000" w:themeColor="text1"/>
                <w:sz w:val="18"/>
                <w:szCs w:val="18"/>
              </w:rPr>
              <w:t>Analysis</w:t>
            </w:r>
          </w:p>
          <w:p w14:paraId="136C02AA" w14:textId="0F9FAB1E" w:rsidR="00BD35D6" w:rsidRPr="00AF311F" w:rsidRDefault="47B75F62" w:rsidP="00AF311F">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F311F">
              <w:rPr>
                <w:rFonts w:asciiTheme="minorHAnsi" w:eastAsia="Open Sans" w:hAnsiTheme="minorHAnsi" w:cs="Open Sans"/>
                <w:color w:val="000000" w:themeColor="text1"/>
                <w:sz w:val="18"/>
                <w:szCs w:val="18"/>
              </w:rPr>
              <w:t>Communication</w:t>
            </w:r>
          </w:p>
          <w:p w14:paraId="1367F940" w14:textId="65DCACE4" w:rsidR="00BD35D6" w:rsidRPr="00AF311F" w:rsidRDefault="47B75F62" w:rsidP="00AF311F">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F311F">
              <w:rPr>
                <w:rFonts w:asciiTheme="minorHAnsi" w:eastAsia="Open Sans" w:hAnsiTheme="minorHAnsi" w:cs="Open Sans"/>
                <w:color w:val="000000" w:themeColor="text1"/>
                <w:sz w:val="18"/>
                <w:szCs w:val="18"/>
              </w:rPr>
              <w:t>Critical thinking</w:t>
            </w:r>
          </w:p>
          <w:p w14:paraId="669A4701" w14:textId="7980E09C" w:rsidR="00BD35D6" w:rsidRPr="00AF311F" w:rsidRDefault="47B75F62" w:rsidP="00AF311F">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F311F">
              <w:rPr>
                <w:rFonts w:asciiTheme="minorHAnsi" w:eastAsia="Open Sans" w:hAnsiTheme="minorHAnsi" w:cs="Open Sans"/>
                <w:color w:val="000000" w:themeColor="text1"/>
                <w:sz w:val="18"/>
                <w:szCs w:val="18"/>
              </w:rPr>
              <w:t>Problem solving</w:t>
            </w:r>
          </w:p>
          <w:p w14:paraId="70D0DEFC" w14:textId="13EA2530" w:rsidR="00BD35D6" w:rsidRPr="00AF311F" w:rsidRDefault="00BD35D6" w:rsidP="00AF311F">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42AA7664" w14:textId="7FE993C6" w:rsidR="00BD35D6" w:rsidRPr="00AF311F" w:rsidRDefault="00BD35D6" w:rsidP="00AF311F">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589433B4" w14:textId="2694DB20" w:rsidR="00BD35D6" w:rsidRPr="00AF311F" w:rsidRDefault="47B75F62" w:rsidP="00AF311F">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F311F">
              <w:rPr>
                <w:rFonts w:asciiTheme="minorHAnsi" w:eastAsia="Open Sans" w:hAnsiTheme="minorHAnsi" w:cs="Open Sans"/>
                <w:b w:val="0"/>
                <w:bCs w:val="0"/>
                <w:noProof w:val="0"/>
                <w:color w:val="000000" w:themeColor="text1"/>
                <w:sz w:val="18"/>
                <w:szCs w:val="18"/>
                <w:lang w:val="en-GB"/>
              </w:rPr>
              <w:t>Analysis</w:t>
            </w:r>
          </w:p>
          <w:p w14:paraId="6985917F" w14:textId="74C5C99A" w:rsidR="00BD35D6" w:rsidRPr="00AF311F" w:rsidRDefault="76C42110" w:rsidP="00AF311F">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F311F">
              <w:rPr>
                <w:rFonts w:asciiTheme="minorHAnsi" w:eastAsia="Open Sans" w:hAnsiTheme="minorHAnsi" w:cs="Open Sans"/>
                <w:b w:val="0"/>
                <w:bCs w:val="0"/>
                <w:noProof w:val="0"/>
                <w:color w:val="000000" w:themeColor="text1"/>
                <w:sz w:val="18"/>
                <w:szCs w:val="18"/>
                <w:lang w:val="en-GB"/>
              </w:rPr>
              <w:t>Intellectual interest and curiosity</w:t>
            </w:r>
          </w:p>
          <w:p w14:paraId="208CB07F" w14:textId="0775B3AF" w:rsidR="00BD35D6" w:rsidRPr="00AF311F" w:rsidRDefault="76C42110" w:rsidP="00AF311F">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F311F">
              <w:rPr>
                <w:rFonts w:asciiTheme="minorHAnsi" w:eastAsia="Open Sans" w:hAnsiTheme="minorHAnsi" w:cs="Open Sans"/>
                <w:b w:val="0"/>
                <w:bCs w:val="0"/>
                <w:noProof w:val="0"/>
                <w:color w:val="000000" w:themeColor="text1"/>
                <w:sz w:val="18"/>
                <w:szCs w:val="18"/>
                <w:lang w:val="en-GB"/>
              </w:rPr>
              <w:t>Self-direction</w:t>
            </w:r>
          </w:p>
        </w:tc>
      </w:tr>
    </w:tbl>
    <w:p w14:paraId="132FE48A" w14:textId="77777777" w:rsidR="00A5575C" w:rsidRDefault="00A5575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BD35D6" w:rsidRPr="008542E2" w14:paraId="4783FE81" w14:textId="77777777" w:rsidTr="00431C4D">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CEC7CFE" w14:textId="4977C791" w:rsidR="00BD35D6" w:rsidRPr="008542E2" w:rsidRDefault="00BD35D6" w:rsidP="00BD35D6">
            <w:pPr>
              <w:pStyle w:val="TableHeading"/>
              <w:rPr>
                <w:lang w:val="en-GB"/>
              </w:rPr>
            </w:pPr>
            <w:r w:rsidRPr="008542E2">
              <w:rPr>
                <w:b/>
                <w:bCs/>
                <w:color w:val="000000" w:themeColor="text1"/>
                <w:lang w:val="en-GB"/>
              </w:rPr>
              <w:t>Week 12</w:t>
            </w:r>
            <w:r w:rsidRPr="008542E2">
              <w:rPr>
                <w:b/>
                <w:bCs/>
                <w:color w:val="000000" w:themeColor="text1"/>
                <w:lang w:val="en-GB"/>
              </w:rPr>
              <w:br/>
              <w:t>Lesson 2</w:t>
            </w:r>
          </w:p>
        </w:tc>
      </w:tr>
      <w:tr w:rsidR="00AC00AC" w:rsidRPr="00E45280" w14:paraId="7626B853" w14:textId="77777777" w:rsidTr="001A7EBF">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C2F0AD7" w14:textId="77777777" w:rsidR="00AC00AC" w:rsidRPr="000F2E55" w:rsidRDefault="00AC00AC" w:rsidP="00AC00AC">
            <w:pPr>
              <w:rPr>
                <w:rFonts w:eastAsia="Aptos Narrow" w:cs="Aptos Narrow"/>
                <w:color w:val="000000" w:themeColor="text1"/>
                <w:sz w:val="18"/>
                <w:szCs w:val="18"/>
              </w:rPr>
            </w:pPr>
            <w:r w:rsidRPr="000F2E55">
              <w:rPr>
                <w:rFonts w:eastAsia="Aptos Narrow" w:cs="Aptos Narrow"/>
                <w:color w:val="000000" w:themeColor="text1"/>
                <w:sz w:val="18"/>
                <w:szCs w:val="18"/>
              </w:rPr>
              <w:t>Topic 3.1.3: Network addressing</w:t>
            </w:r>
          </w:p>
          <w:p w14:paraId="33BFDBA8" w14:textId="77777777" w:rsidR="00AC00AC" w:rsidRPr="000F2E55" w:rsidRDefault="00AC00AC" w:rsidP="00AC00AC">
            <w:pPr>
              <w:rPr>
                <w:rFonts w:eastAsia="Aptos Narrow" w:cs="Aptos Narrow"/>
                <w:color w:val="000000" w:themeColor="text1"/>
                <w:sz w:val="18"/>
                <w:szCs w:val="18"/>
              </w:rPr>
            </w:pPr>
          </w:p>
          <w:p w14:paraId="625A981E" w14:textId="65849576" w:rsidR="00AC00AC" w:rsidRPr="000F2E55" w:rsidRDefault="00B542DA" w:rsidP="00AC00AC">
            <w:pPr>
              <w:rPr>
                <w:rFonts w:eastAsia="Aptos Narrow" w:cs="Aptos Narrow"/>
                <w:color w:val="000000" w:themeColor="text1"/>
                <w:sz w:val="18"/>
                <w:szCs w:val="18"/>
              </w:rPr>
            </w:pPr>
            <w:r w:rsidRPr="00B542DA">
              <w:rPr>
                <w:rFonts w:eastAsia="Aptos Narrow" w:cs="Aptos Narrow"/>
                <w:sz w:val="18"/>
                <w:szCs w:val="18"/>
              </w:rPr>
              <w:t>Lesson title:</w:t>
            </w:r>
            <w:r w:rsidR="00AC00AC" w:rsidRPr="000F2E55">
              <w:rPr>
                <w:rFonts w:eastAsia="Aptos Narrow" w:cs="Aptos Narrow"/>
                <w:b w:val="0"/>
                <w:bCs w:val="0"/>
                <w:color w:val="000000" w:themeColor="text1"/>
                <w:sz w:val="18"/>
                <w:szCs w:val="18"/>
              </w:rPr>
              <w:t xml:space="preserve"> </w:t>
            </w:r>
          </w:p>
          <w:p w14:paraId="2DC779CD" w14:textId="488A99CE" w:rsidR="00AC00AC" w:rsidRPr="000F2E55" w:rsidRDefault="00AC00AC" w:rsidP="00AC00AC">
            <w:pPr>
              <w:pStyle w:val="TableText"/>
              <w:rPr>
                <w:rFonts w:asciiTheme="minorHAnsi" w:hAnsiTheme="minorHAnsi"/>
                <w:sz w:val="18"/>
                <w:szCs w:val="18"/>
                <w:lang w:val="en-GB"/>
              </w:rPr>
            </w:pPr>
            <w:r w:rsidRPr="000F2E55">
              <w:rPr>
                <w:rFonts w:asciiTheme="minorHAnsi" w:eastAsia="Aptos Narrow" w:hAnsiTheme="minorHAnsi" w:cs="Aptos Narrow"/>
                <w:b w:val="0"/>
                <w:bCs w:val="0"/>
                <w:sz w:val="18"/>
                <w:szCs w:val="18"/>
                <w:lang w:val="en-GB"/>
              </w:rPr>
              <w:t>Network addressing</w:t>
            </w:r>
          </w:p>
        </w:tc>
        <w:tc>
          <w:tcPr>
            <w:tcW w:w="2551" w:type="dxa"/>
            <w:shd w:val="clear" w:color="auto" w:fill="auto"/>
          </w:tcPr>
          <w:p w14:paraId="083B44B0" w14:textId="77777777" w:rsidR="00AC00AC" w:rsidRPr="00680643" w:rsidRDefault="00AC00AC" w:rsidP="00AC00AC">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Network addressing</w:t>
            </w:r>
          </w:p>
          <w:p w14:paraId="38CE9FD4" w14:textId="77777777" w:rsidR="00AC00AC" w:rsidRPr="000F2E55" w:rsidRDefault="00AC00AC"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F2E55">
              <w:rPr>
                <w:rFonts w:eastAsia="Open Sans" w:cs="Open Sans"/>
                <w:sz w:val="18"/>
                <w:szCs w:val="18"/>
              </w:rPr>
              <w:t>Students will know and understand:</w:t>
            </w:r>
          </w:p>
          <w:p w14:paraId="69D64FA5" w14:textId="77777777" w:rsidR="00AC00AC" w:rsidRPr="000F2E55" w:rsidRDefault="00AC00A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Definition</w:t>
            </w:r>
          </w:p>
          <w:p w14:paraId="5DBA5FA8" w14:textId="77777777" w:rsidR="00AC00AC" w:rsidRPr="000F2E55" w:rsidRDefault="00AC00A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Function</w:t>
            </w:r>
          </w:p>
          <w:p w14:paraId="51F48D64" w14:textId="77777777" w:rsidR="00AC00AC" w:rsidRPr="000F2E55" w:rsidRDefault="00AC00A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Characteristics</w:t>
            </w:r>
          </w:p>
          <w:p w14:paraId="2DE11B9B" w14:textId="77777777" w:rsidR="00AC00AC" w:rsidRPr="000F2E55" w:rsidRDefault="00AC00A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Why needed</w:t>
            </w:r>
          </w:p>
          <w:p w14:paraId="2FECE0D3" w14:textId="77777777" w:rsidR="00AC00AC" w:rsidRPr="000F2E55" w:rsidRDefault="00AC00A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F2E55">
              <w:rPr>
                <w:rFonts w:asciiTheme="minorHAnsi" w:eastAsia="Aptos Narrow" w:hAnsiTheme="minorHAnsi" w:cs="Aptos Narrow"/>
                <w:sz w:val="18"/>
                <w:szCs w:val="18"/>
              </w:rPr>
              <w:t>Operation</w:t>
            </w:r>
          </w:p>
          <w:p w14:paraId="2D79DE7D" w14:textId="77777777" w:rsidR="00AC00AC" w:rsidRPr="000F2E55" w:rsidRDefault="00AC00AC" w:rsidP="00AC00A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3759211A" w14:textId="24CA59BA" w:rsidR="00AC00AC" w:rsidRPr="000F2E55"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7157A50E" w14:textId="77777777" w:rsidR="00AC00AC" w:rsidRPr="000F2E55" w:rsidRDefault="00AC00AC"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0F2E55">
              <w:rPr>
                <w:rFonts w:asciiTheme="minorHAnsi" w:eastAsia="Aptos Narrow" w:hAnsiTheme="minorHAnsi" w:cs="Aptos Narrow"/>
                <w:sz w:val="18"/>
                <w:szCs w:val="18"/>
              </w:rPr>
              <w:t>develop expressions involving network addresses.</w:t>
            </w:r>
          </w:p>
          <w:p w14:paraId="58986644" w14:textId="77777777" w:rsidR="00AC00AC" w:rsidRPr="000F2E55" w:rsidRDefault="00AC00AC" w:rsidP="00AC00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auto"/>
          </w:tcPr>
          <w:p w14:paraId="4A63F648" w14:textId="62819D28" w:rsidR="00AC00AC" w:rsidRPr="000F2E55" w:rsidRDefault="00B542DA" w:rsidP="00AC00A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AC00AC" w:rsidRPr="000F2E55">
              <w:rPr>
                <w:rFonts w:eastAsia="Open Sans" w:cs="Open Sans"/>
                <w:sz w:val="18"/>
                <w:szCs w:val="18"/>
              </w:rPr>
              <w:t xml:space="preserve">  </w:t>
            </w:r>
          </w:p>
          <w:p w14:paraId="77EC0D15" w14:textId="77777777" w:rsidR="00AC00AC" w:rsidRPr="000F2E55" w:rsidRDefault="00AC00AC"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Discuss network addressing including IP addresses (v4 and v6) and MAC addresses</w:t>
            </w:r>
          </w:p>
          <w:p w14:paraId="35BED22B" w14:textId="77777777" w:rsidR="00AC00AC" w:rsidRPr="000F2E55" w:rsidRDefault="00AC00AC"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Option to recap binary and hexadecimal conversions (2.1.1)</w:t>
            </w:r>
          </w:p>
          <w:p w14:paraId="7491990E" w14:textId="77777777" w:rsidR="00AC00AC" w:rsidRPr="000F2E55" w:rsidRDefault="00AC00AC"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Teacher demonstrates developing expressions involving network addresses</w:t>
            </w:r>
          </w:p>
          <w:p w14:paraId="10A99B56" w14:textId="77777777" w:rsidR="00AC00AC" w:rsidRPr="000F2E55" w:rsidRDefault="00AC00AC"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identify key terms and make notes on definition, function, characteristics, operation and why network addressing is needed</w:t>
            </w:r>
          </w:p>
          <w:p w14:paraId="55B8DF6C" w14:textId="77777777" w:rsidR="00AC00AC" w:rsidRPr="000F2E55" w:rsidRDefault="00AC00AC" w:rsidP="00AC00A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0F2E55">
              <w:rPr>
                <w:rFonts w:eastAsia="Open Sans" w:cs="Open Sans"/>
                <w:sz w:val="18"/>
                <w:szCs w:val="18"/>
              </w:rPr>
              <w:t xml:space="preserve"> </w:t>
            </w:r>
          </w:p>
          <w:p w14:paraId="30602061" w14:textId="1628C120" w:rsidR="00AC00AC" w:rsidRPr="000F2E55" w:rsidRDefault="00B542DA" w:rsidP="00AC00AC">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AC00AC" w:rsidRPr="000F2E55">
              <w:rPr>
                <w:rFonts w:eastAsia="Open Sans" w:cs="Open Sans"/>
                <w:sz w:val="18"/>
                <w:szCs w:val="18"/>
              </w:rPr>
              <w:t xml:space="preserve">: </w:t>
            </w:r>
          </w:p>
          <w:p w14:paraId="72C70386" w14:textId="77777777" w:rsidR="00AC00AC" w:rsidRPr="000F2E55" w:rsidRDefault="00AC00AC"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F2E55">
              <w:rPr>
                <w:rFonts w:asciiTheme="minorHAnsi" w:eastAsia="Open Sans" w:hAnsiTheme="minorHAnsi" w:cs="Open Sans"/>
                <w:sz w:val="18"/>
                <w:szCs w:val="18"/>
              </w:rPr>
              <w:t>Students complete questions on IsaacCS</w:t>
            </w:r>
          </w:p>
          <w:p w14:paraId="699832C4" w14:textId="77777777" w:rsidR="00AC00AC" w:rsidRPr="000F2E55" w:rsidRDefault="00AC00AC" w:rsidP="00AC00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57DF2729" w14:textId="25DCB7F1" w:rsidR="00AC00AC" w:rsidRPr="00680643" w:rsidRDefault="00454F20" w:rsidP="00AC00AC">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AC00AC" w:rsidRPr="00680643">
              <w:rPr>
                <w:rFonts w:eastAsia="Open Sans" w:cs="Open Sans"/>
                <w:b/>
                <w:bCs/>
                <w:color w:val="000000" w:themeColor="text1"/>
                <w:sz w:val="18"/>
                <w:szCs w:val="18"/>
              </w:rPr>
              <w:t xml:space="preserve"> </w:t>
            </w:r>
            <w:r w:rsidR="00AC00AC" w:rsidRPr="00503AAF">
              <w:rPr>
                <w:rFonts w:eastAsia="Open Sans" w:cs="Open Sans"/>
                <w:color w:val="000000" w:themeColor="text1"/>
                <w:sz w:val="18"/>
                <w:szCs w:val="18"/>
              </w:rPr>
              <w:t xml:space="preserve">pp. </w:t>
            </w:r>
            <w:r w:rsidR="00AC00AC" w:rsidRPr="00503AAF">
              <w:rPr>
                <w:rFonts w:eastAsia="Aptos Narrow" w:cs="Aptos Narrow"/>
                <w:color w:val="000000" w:themeColor="text1"/>
                <w:sz w:val="18"/>
                <w:szCs w:val="18"/>
              </w:rPr>
              <w:t>72-74</w:t>
            </w:r>
          </w:p>
          <w:p w14:paraId="26EE36EC" w14:textId="77777777" w:rsidR="00AC00AC" w:rsidRPr="000F2E55" w:rsidRDefault="00AC00AC" w:rsidP="00AC00AC">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BBDCC36" w14:textId="77777777" w:rsidR="00AC00AC" w:rsidRPr="007C57EE" w:rsidRDefault="00AC00AC" w:rsidP="00AC00AC">
            <w:pPr>
              <w:cnfStyle w:val="000000100000" w:firstRow="0" w:lastRow="0" w:firstColumn="0" w:lastColumn="0" w:oddVBand="0" w:evenVBand="0" w:oddHBand="1" w:evenHBand="0" w:firstRowFirstColumn="0" w:firstRowLastColumn="0" w:lastRowFirstColumn="0" w:lastRowLastColumn="0"/>
              <w:rPr>
                <w:sz w:val="18"/>
                <w:szCs w:val="18"/>
                <w:lang w:val="fi-FI"/>
              </w:rPr>
            </w:pPr>
            <w:r w:rsidRPr="007C57EE">
              <w:rPr>
                <w:rFonts w:eastAsia="Aptos Narrow" w:cs="Aptos Narrow"/>
                <w:color w:val="000000" w:themeColor="text1"/>
                <w:sz w:val="18"/>
                <w:szCs w:val="18"/>
                <w:lang w:val="fi-FI"/>
              </w:rPr>
              <w:t>IsaacCS notes:</w:t>
            </w:r>
          </w:p>
          <w:p w14:paraId="5B4FEA3D" w14:textId="77777777" w:rsidR="00AC00AC" w:rsidRPr="007C57EE" w:rsidRDefault="00AC00AC" w:rsidP="00AC00AC">
            <w:pPr>
              <w:cnfStyle w:val="000000100000" w:firstRow="0" w:lastRow="0" w:firstColumn="0" w:lastColumn="0" w:oddVBand="0" w:evenVBand="0" w:oddHBand="1" w:evenHBand="0" w:firstRowFirstColumn="0" w:firstRowLastColumn="0" w:lastRowFirstColumn="0" w:lastRowLastColumn="0"/>
              <w:rPr>
                <w:sz w:val="18"/>
                <w:szCs w:val="18"/>
                <w:lang w:val="fi-FI"/>
              </w:rPr>
            </w:pPr>
            <w:hyperlink r:id="rId61">
              <w:r w:rsidRPr="007C57EE">
                <w:rPr>
                  <w:rStyle w:val="Hyperlink"/>
                  <w:rFonts w:eastAsia="Aptos Narrow" w:cs="Aptos Narrow"/>
                  <w:sz w:val="18"/>
                  <w:szCs w:val="18"/>
                  <w:lang w:val="fi-FI"/>
                </w:rPr>
                <w:t>https://isaaccomputerscience.org/concepts/net_internet_ip_addresses?topic=the_internet</w:t>
              </w:r>
            </w:hyperlink>
          </w:p>
          <w:p w14:paraId="0EE070E8" w14:textId="77777777" w:rsidR="00AC00AC" w:rsidRPr="007C57EE" w:rsidRDefault="00AC00AC" w:rsidP="00AC00A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fi-FI"/>
              </w:rPr>
            </w:pPr>
          </w:p>
        </w:tc>
        <w:tc>
          <w:tcPr>
            <w:tcW w:w="1984" w:type="dxa"/>
            <w:shd w:val="clear" w:color="auto" w:fill="auto"/>
          </w:tcPr>
          <w:p w14:paraId="67AA5E1A" w14:textId="37E0AF19" w:rsidR="00AC00AC" w:rsidRPr="0055259A" w:rsidRDefault="2AEE6A8F"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46834A09" w14:textId="31F9C63C" w:rsidR="00AC00AC" w:rsidRPr="0055259A" w:rsidRDefault="2AEE6A8F"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7DA694DB" w14:textId="7C13F43C" w:rsidR="00AC00AC" w:rsidRPr="0055259A" w:rsidRDefault="2AEE6A8F"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2650AFCA" w14:textId="1456172D" w:rsidR="00AC00AC" w:rsidRPr="0055259A" w:rsidRDefault="2AEE6A8F"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74A28E97" w14:textId="369BB4F1" w:rsidR="00AC00AC" w:rsidRPr="0055259A" w:rsidRDefault="00AC00AC"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535836BE" w14:textId="078BD5AC" w:rsidR="00AC00AC" w:rsidRPr="0055259A" w:rsidRDefault="00AC00AC"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333C6E83" w14:textId="4F2641F3" w:rsidR="00AC00AC" w:rsidRPr="0055259A" w:rsidRDefault="5D595E00"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3B31B5F6" w14:textId="05A52DE3" w:rsidR="00AC00AC" w:rsidRPr="0055259A" w:rsidRDefault="5D595E00"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7A38F548" w14:textId="5F24F1DB" w:rsidR="00AC00AC" w:rsidRPr="0055259A" w:rsidRDefault="5D595E00"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tc>
      </w:tr>
    </w:tbl>
    <w:p w14:paraId="1AC5B454" w14:textId="77777777" w:rsidR="001A7EBF" w:rsidRDefault="001A7EBF">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AC00AC" w:rsidRPr="008542E2" w14:paraId="5A36F3D3" w14:textId="77777777" w:rsidTr="00431C4D">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67A3B04" w14:textId="73478BA8" w:rsidR="00AC00AC" w:rsidRPr="008542E2" w:rsidRDefault="00AC00AC" w:rsidP="00AC00AC">
            <w:pPr>
              <w:pStyle w:val="TableHeading"/>
              <w:rPr>
                <w:lang w:val="en-GB"/>
              </w:rPr>
            </w:pPr>
            <w:r w:rsidRPr="008542E2">
              <w:rPr>
                <w:b/>
                <w:bCs/>
                <w:color w:val="000000" w:themeColor="text1"/>
                <w:lang w:val="en-GB"/>
              </w:rPr>
              <w:t>Week 12</w:t>
            </w:r>
            <w:r w:rsidRPr="008542E2">
              <w:rPr>
                <w:b/>
                <w:bCs/>
                <w:color w:val="000000" w:themeColor="text1"/>
                <w:lang w:val="en-GB"/>
              </w:rPr>
              <w:br/>
              <w:t>Lesson 3</w:t>
            </w:r>
          </w:p>
        </w:tc>
      </w:tr>
      <w:tr w:rsidR="008E0911" w:rsidRPr="008542E2" w14:paraId="7519F290" w14:textId="77777777" w:rsidTr="001A7EB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6FC8068C" w14:textId="77777777" w:rsidR="008E0911" w:rsidRPr="00C92EC2" w:rsidRDefault="008E0911" w:rsidP="008E0911">
            <w:pPr>
              <w:rPr>
                <w:rFonts w:eastAsia="Aptos Narrow" w:cs="Aptos Narrow"/>
                <w:color w:val="000000" w:themeColor="text1"/>
                <w:sz w:val="18"/>
                <w:szCs w:val="18"/>
              </w:rPr>
            </w:pPr>
            <w:r w:rsidRPr="00C92EC2">
              <w:rPr>
                <w:rFonts w:eastAsia="Aptos Narrow" w:cs="Aptos Narrow"/>
                <w:color w:val="000000" w:themeColor="text1"/>
                <w:sz w:val="18"/>
                <w:szCs w:val="18"/>
              </w:rPr>
              <w:t>3.2 Encryption</w:t>
            </w:r>
          </w:p>
          <w:p w14:paraId="67B02C82" w14:textId="77777777" w:rsidR="008E0911" w:rsidRPr="00C92EC2" w:rsidRDefault="008E0911" w:rsidP="008E0911">
            <w:pPr>
              <w:rPr>
                <w:rFonts w:eastAsia="Aptos Narrow" w:cs="Aptos Narrow"/>
                <w:color w:val="000000" w:themeColor="text1"/>
                <w:sz w:val="18"/>
                <w:szCs w:val="18"/>
              </w:rPr>
            </w:pPr>
          </w:p>
          <w:p w14:paraId="6CA8569C" w14:textId="77777777" w:rsidR="008E0911" w:rsidRPr="00C92EC2" w:rsidRDefault="008E0911" w:rsidP="008E0911">
            <w:pPr>
              <w:rPr>
                <w:rFonts w:eastAsia="Aptos Narrow" w:cs="Aptos Narrow"/>
                <w:color w:val="000000" w:themeColor="text1"/>
                <w:sz w:val="18"/>
                <w:szCs w:val="18"/>
              </w:rPr>
            </w:pPr>
            <w:r w:rsidRPr="00C92EC2">
              <w:rPr>
                <w:rFonts w:eastAsia="Aptos Narrow" w:cs="Aptos Narrow"/>
                <w:color w:val="000000" w:themeColor="text1"/>
                <w:sz w:val="18"/>
                <w:szCs w:val="18"/>
              </w:rPr>
              <w:t>Topic 3.2.1: Encryption fundamentals</w:t>
            </w:r>
          </w:p>
          <w:p w14:paraId="110F8148" w14:textId="77777777" w:rsidR="008E0911" w:rsidRPr="00C92EC2" w:rsidRDefault="008E0911" w:rsidP="008E0911">
            <w:pPr>
              <w:rPr>
                <w:rFonts w:eastAsia="Aptos Narrow" w:cs="Aptos Narrow"/>
                <w:color w:val="000000" w:themeColor="text1"/>
                <w:sz w:val="18"/>
                <w:szCs w:val="18"/>
              </w:rPr>
            </w:pPr>
          </w:p>
          <w:p w14:paraId="1ADF5C22" w14:textId="77777777" w:rsidR="008E0911" w:rsidRPr="00C92EC2" w:rsidRDefault="008E0911" w:rsidP="008E0911">
            <w:pPr>
              <w:rPr>
                <w:rFonts w:eastAsia="Aptos Narrow" w:cs="Aptos Narrow"/>
                <w:color w:val="000000" w:themeColor="text1"/>
                <w:sz w:val="18"/>
                <w:szCs w:val="18"/>
              </w:rPr>
            </w:pPr>
            <w:r w:rsidRPr="00C92EC2">
              <w:rPr>
                <w:rFonts w:eastAsia="Aptos Narrow" w:cs="Aptos Narrow"/>
                <w:color w:val="000000" w:themeColor="text1"/>
                <w:sz w:val="18"/>
                <w:szCs w:val="18"/>
              </w:rPr>
              <w:t>Topic 3.2.3: Monoalphabetic substitution cipher</w:t>
            </w:r>
          </w:p>
          <w:p w14:paraId="05DE47F1" w14:textId="77777777" w:rsidR="008E0911" w:rsidRPr="00C92EC2" w:rsidRDefault="008E0911" w:rsidP="008E0911">
            <w:pPr>
              <w:rPr>
                <w:rFonts w:eastAsia="Aptos Narrow" w:cs="Aptos Narrow"/>
                <w:color w:val="000000" w:themeColor="text1"/>
                <w:sz w:val="18"/>
                <w:szCs w:val="18"/>
              </w:rPr>
            </w:pPr>
          </w:p>
          <w:p w14:paraId="3B7A95E2" w14:textId="40B448FA" w:rsidR="008E0911" w:rsidRPr="00C92EC2" w:rsidRDefault="00B542DA" w:rsidP="008E0911">
            <w:pPr>
              <w:rPr>
                <w:rFonts w:eastAsia="Aptos Narrow" w:cs="Aptos Narrow"/>
                <w:color w:val="000000" w:themeColor="text1"/>
                <w:sz w:val="18"/>
                <w:szCs w:val="18"/>
              </w:rPr>
            </w:pPr>
            <w:r w:rsidRPr="00B542DA">
              <w:rPr>
                <w:rFonts w:eastAsia="Aptos Narrow" w:cs="Aptos Narrow"/>
                <w:sz w:val="18"/>
                <w:szCs w:val="18"/>
              </w:rPr>
              <w:t>Lesson title:</w:t>
            </w:r>
            <w:r w:rsidR="008E0911" w:rsidRPr="00C92EC2">
              <w:rPr>
                <w:rFonts w:eastAsia="Aptos Narrow" w:cs="Aptos Narrow"/>
                <w:b w:val="0"/>
                <w:bCs w:val="0"/>
                <w:color w:val="000000" w:themeColor="text1"/>
                <w:sz w:val="18"/>
                <w:szCs w:val="18"/>
              </w:rPr>
              <w:t xml:space="preserve"> </w:t>
            </w:r>
          </w:p>
          <w:p w14:paraId="68D4D4D1" w14:textId="77777777" w:rsidR="008E0911" w:rsidRPr="00C92EC2" w:rsidRDefault="008E0911" w:rsidP="008E0911">
            <w:pPr>
              <w:rPr>
                <w:rFonts w:eastAsia="Aptos Narrow" w:cs="Aptos Narrow"/>
                <w:b w:val="0"/>
                <w:bCs w:val="0"/>
                <w:color w:val="000000" w:themeColor="text1"/>
                <w:sz w:val="18"/>
                <w:szCs w:val="18"/>
              </w:rPr>
            </w:pPr>
            <w:r w:rsidRPr="00C92EC2">
              <w:rPr>
                <w:rFonts w:eastAsia="Aptos Narrow" w:cs="Aptos Narrow"/>
                <w:b w:val="0"/>
                <w:bCs w:val="0"/>
                <w:color w:val="000000" w:themeColor="text1"/>
                <w:sz w:val="18"/>
                <w:szCs w:val="18"/>
              </w:rPr>
              <w:t>Encryption fundamentals. Monoalphabetic substitution cipher</w:t>
            </w:r>
          </w:p>
          <w:p w14:paraId="0934CAA9" w14:textId="77777777" w:rsidR="008E0911" w:rsidRPr="00C92EC2" w:rsidRDefault="008E0911" w:rsidP="008E0911">
            <w:pPr>
              <w:pStyle w:val="TableHeading"/>
              <w:rPr>
                <w:rFonts w:asciiTheme="minorHAnsi" w:hAnsiTheme="minorHAnsi"/>
                <w:color w:val="000000" w:themeColor="text1"/>
                <w:sz w:val="18"/>
                <w:szCs w:val="18"/>
                <w:lang w:val="en-GB"/>
              </w:rPr>
            </w:pPr>
          </w:p>
        </w:tc>
        <w:tc>
          <w:tcPr>
            <w:tcW w:w="2551" w:type="dxa"/>
            <w:shd w:val="clear" w:color="auto" w:fill="auto"/>
          </w:tcPr>
          <w:p w14:paraId="47F54E56" w14:textId="77777777" w:rsidR="008E0911" w:rsidRPr="00680643" w:rsidRDefault="008E0911" w:rsidP="008E0911">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Encryption fundamentals</w:t>
            </w:r>
          </w:p>
          <w:p w14:paraId="110F8529" w14:textId="77777777" w:rsidR="008E0911" w:rsidRPr="00C92EC2" w:rsidRDefault="008E0911"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C92EC2">
              <w:rPr>
                <w:rFonts w:eastAsia="Open Sans" w:cs="Open Sans"/>
                <w:sz w:val="18"/>
                <w:szCs w:val="18"/>
              </w:rPr>
              <w:t>Students will know and understand:</w:t>
            </w:r>
          </w:p>
          <w:p w14:paraId="1B741D29"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Definition</w:t>
            </w:r>
          </w:p>
          <w:p w14:paraId="508F6843"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Function</w:t>
            </w:r>
          </w:p>
          <w:p w14:paraId="289FBF4A"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Characteristics</w:t>
            </w:r>
          </w:p>
          <w:p w14:paraId="137A3168"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Why needed</w:t>
            </w:r>
          </w:p>
          <w:p w14:paraId="51C62D1C"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Benefits</w:t>
            </w:r>
          </w:p>
          <w:p w14:paraId="3ABD6C34" w14:textId="77777777" w:rsidR="008E0911"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Drawbacks</w:t>
            </w:r>
          </w:p>
          <w:p w14:paraId="49CDB28C" w14:textId="77777777" w:rsidR="001A7EBF" w:rsidRPr="00C92EC2" w:rsidRDefault="001A7EBF" w:rsidP="001A7EBF">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p>
          <w:p w14:paraId="0EC0C8BC" w14:textId="77777777" w:rsidR="008E0911" w:rsidRPr="00680643" w:rsidRDefault="008E0911" w:rsidP="008E0911">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Monoalphabetic substitution cipher</w:t>
            </w:r>
          </w:p>
          <w:p w14:paraId="2EC8BE92" w14:textId="77777777" w:rsidR="008E0911" w:rsidRPr="00C92EC2" w:rsidRDefault="008E0911"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C92EC2">
              <w:rPr>
                <w:rFonts w:eastAsia="Open Sans" w:cs="Open Sans"/>
                <w:sz w:val="18"/>
                <w:szCs w:val="18"/>
              </w:rPr>
              <w:t>Students will know and understand:</w:t>
            </w:r>
          </w:p>
          <w:p w14:paraId="6643C3CC"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Definition</w:t>
            </w:r>
          </w:p>
          <w:p w14:paraId="50BB645E"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Function</w:t>
            </w:r>
          </w:p>
          <w:p w14:paraId="40063C45"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Characteristics</w:t>
            </w:r>
          </w:p>
          <w:p w14:paraId="4A42FFE7"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Operation</w:t>
            </w:r>
          </w:p>
          <w:p w14:paraId="07601CC9"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Benefits</w:t>
            </w:r>
          </w:p>
          <w:p w14:paraId="0D3CF2A9" w14:textId="77777777" w:rsidR="008E0911"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Drawbacks</w:t>
            </w:r>
          </w:p>
          <w:p w14:paraId="6764A730" w14:textId="77777777" w:rsidR="00680643" w:rsidRDefault="00680643" w:rsidP="00680643">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0EE7C6DE" w14:textId="302F581F" w:rsidR="008E0911" w:rsidRPr="00C92EC2"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26F8AF6A" w14:textId="77777777" w:rsidR="00C92EC2" w:rsidRPr="00C92EC2" w:rsidRDefault="008E091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92EC2">
              <w:rPr>
                <w:rFonts w:asciiTheme="minorHAnsi" w:eastAsia="Aptos Narrow" w:hAnsiTheme="minorHAnsi" w:cs="Aptos Narrow"/>
                <w:sz w:val="18"/>
                <w:szCs w:val="18"/>
              </w:rPr>
              <w:t>encrypt a plaintext message/decrypt a ciphertext message</w:t>
            </w:r>
          </w:p>
          <w:p w14:paraId="494F632D" w14:textId="4FB9D3A1" w:rsidR="008E0911" w:rsidRPr="00C92EC2" w:rsidRDefault="008E0911" w:rsidP="000F2E55">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92EC2">
              <w:rPr>
                <w:rFonts w:asciiTheme="minorHAnsi" w:eastAsia="Aptos Narrow" w:hAnsiTheme="minorHAnsi" w:cs="Aptos Narrow"/>
                <w:sz w:val="18"/>
                <w:szCs w:val="18"/>
              </w:rPr>
              <w:t xml:space="preserve"> using a monoalphabetic substitution cipher.</w:t>
            </w:r>
          </w:p>
        </w:tc>
        <w:tc>
          <w:tcPr>
            <w:tcW w:w="4820" w:type="dxa"/>
            <w:shd w:val="clear" w:color="auto" w:fill="auto"/>
          </w:tcPr>
          <w:p w14:paraId="59A320F3" w14:textId="6A0F7B67" w:rsidR="008E0911" w:rsidRPr="00C92EC2" w:rsidRDefault="00B542DA" w:rsidP="008E091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8E0911" w:rsidRPr="00C92EC2">
              <w:rPr>
                <w:rFonts w:eastAsia="Open Sans" w:cs="Open Sans"/>
                <w:sz w:val="18"/>
                <w:szCs w:val="18"/>
              </w:rPr>
              <w:t xml:space="preserve">  </w:t>
            </w:r>
          </w:p>
          <w:p w14:paraId="6233F366" w14:textId="77777777" w:rsidR="008E0911" w:rsidRPr="00C92EC2" w:rsidRDefault="008E0911"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Discuss what encryption is as an overview</w:t>
            </w:r>
          </w:p>
          <w:p w14:paraId="7E0D8A2F" w14:textId="77777777" w:rsidR="008E0911" w:rsidRPr="00C92EC2" w:rsidRDefault="008E0911"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Students identify key terms and make notes on definition, function, characteristics, benefits and drawbacks as well as why encryption is needed.</w:t>
            </w:r>
          </w:p>
          <w:p w14:paraId="687B301F" w14:textId="77777777" w:rsidR="008E0911" w:rsidRPr="00C92EC2" w:rsidRDefault="008E0911"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Students complete Activity 5 on p78</w:t>
            </w:r>
          </w:p>
          <w:p w14:paraId="58F209A0" w14:textId="77777777" w:rsidR="008E0911" w:rsidRPr="00C92EC2" w:rsidRDefault="008E0911"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Discuss the monoalphabetic substitution cipher (as the first of several approaches)</w:t>
            </w:r>
          </w:p>
          <w:p w14:paraId="58681C56" w14:textId="77777777" w:rsidR="008E0911" w:rsidRPr="00C92EC2" w:rsidRDefault="008E0911"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Students identify key terms and make notes on definition, function, characteristics, operation, benefits and drawbacks</w:t>
            </w:r>
          </w:p>
          <w:p w14:paraId="2D13E796" w14:textId="77777777" w:rsidR="008E0911" w:rsidRPr="00C92EC2" w:rsidRDefault="008E0911"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Teacher demonstrates how to encrypt/ decrypt messages with a monoalphabetic substitution cipher (see worked example on p78)</w:t>
            </w:r>
          </w:p>
          <w:p w14:paraId="6FA81EE2" w14:textId="77777777" w:rsidR="008E0911" w:rsidRPr="00C92EC2" w:rsidRDefault="008E0911" w:rsidP="008E091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C92EC2">
              <w:rPr>
                <w:rFonts w:eastAsia="Open Sans" w:cs="Open Sans"/>
                <w:sz w:val="18"/>
                <w:szCs w:val="18"/>
              </w:rPr>
              <w:t xml:space="preserve"> </w:t>
            </w:r>
          </w:p>
          <w:p w14:paraId="1FB5C98D" w14:textId="07D5FFB0" w:rsidR="008E0911" w:rsidRPr="00C92EC2" w:rsidRDefault="00B542DA" w:rsidP="008E091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8E0911" w:rsidRPr="00C92EC2">
              <w:rPr>
                <w:rFonts w:eastAsia="Open Sans" w:cs="Open Sans"/>
                <w:sz w:val="18"/>
                <w:szCs w:val="18"/>
              </w:rPr>
              <w:t xml:space="preserve">: </w:t>
            </w:r>
          </w:p>
          <w:p w14:paraId="1C01ED08" w14:textId="77777777" w:rsidR="008E0911" w:rsidRPr="00C92EC2" w:rsidRDefault="008E0911"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Students complete Activity 6 on p79</w:t>
            </w:r>
          </w:p>
          <w:p w14:paraId="059C8E84" w14:textId="77777777" w:rsidR="008E0911" w:rsidRPr="00C92EC2" w:rsidRDefault="008E0911" w:rsidP="008E091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10EF1856" w14:textId="76F07841" w:rsidR="008E0911" w:rsidRPr="00680643" w:rsidRDefault="00454F20" w:rsidP="008E0911">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8E0911" w:rsidRPr="00680643">
              <w:rPr>
                <w:rFonts w:eastAsia="Open Sans" w:cs="Open Sans"/>
                <w:b/>
                <w:bCs/>
                <w:color w:val="000000" w:themeColor="text1"/>
                <w:sz w:val="18"/>
                <w:szCs w:val="18"/>
              </w:rPr>
              <w:t xml:space="preserve"> </w:t>
            </w:r>
            <w:r w:rsidR="008E0911" w:rsidRPr="00503AAF">
              <w:rPr>
                <w:rFonts w:eastAsia="Open Sans" w:cs="Open Sans"/>
                <w:color w:val="000000" w:themeColor="text1"/>
                <w:sz w:val="18"/>
                <w:szCs w:val="18"/>
              </w:rPr>
              <w:t xml:space="preserve">pp. </w:t>
            </w:r>
            <w:r w:rsidR="008E0911" w:rsidRPr="00503AAF">
              <w:rPr>
                <w:rFonts w:eastAsia="Aptos Narrow" w:cs="Aptos Narrow"/>
                <w:color w:val="000000" w:themeColor="text1"/>
                <w:sz w:val="18"/>
                <w:szCs w:val="18"/>
              </w:rPr>
              <w:t>74-75, 78-79</w:t>
            </w:r>
          </w:p>
          <w:p w14:paraId="3F855935" w14:textId="77777777" w:rsidR="008E0911" w:rsidRPr="00C92EC2" w:rsidRDefault="008E0911" w:rsidP="008E0911">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9BC2868" w14:textId="77777777" w:rsidR="008E0911" w:rsidRPr="00C92EC2" w:rsidRDefault="008E0911" w:rsidP="008E0911">
            <w:pPr>
              <w:cnfStyle w:val="000000100000" w:firstRow="0" w:lastRow="0" w:firstColumn="0" w:lastColumn="0" w:oddVBand="0" w:evenVBand="0" w:oddHBand="1" w:evenHBand="0" w:firstRowFirstColumn="0" w:firstRowLastColumn="0" w:lastRowFirstColumn="0" w:lastRowLastColumn="0"/>
              <w:rPr>
                <w:sz w:val="18"/>
                <w:szCs w:val="18"/>
              </w:rPr>
            </w:pPr>
            <w:r w:rsidRPr="00C92EC2">
              <w:rPr>
                <w:rFonts w:eastAsia="Aptos Narrow" w:cs="Aptos Narrow"/>
                <w:color w:val="000000" w:themeColor="text1"/>
                <w:sz w:val="18"/>
                <w:szCs w:val="18"/>
              </w:rPr>
              <w:t>AdaCS notes and questions:</w:t>
            </w:r>
          </w:p>
          <w:p w14:paraId="42671C09" w14:textId="77777777" w:rsidR="008E0911" w:rsidRPr="00C92EC2" w:rsidRDefault="008E0911" w:rsidP="008E0911">
            <w:pPr>
              <w:cnfStyle w:val="000000100000" w:firstRow="0" w:lastRow="0" w:firstColumn="0" w:lastColumn="0" w:oddVBand="0" w:evenVBand="0" w:oddHBand="1" w:evenHBand="0" w:firstRowFirstColumn="0" w:firstRowLastColumn="0" w:lastRowFirstColumn="0" w:lastRowLastColumn="0"/>
              <w:rPr>
                <w:sz w:val="18"/>
                <w:szCs w:val="18"/>
              </w:rPr>
            </w:pPr>
            <w:hyperlink r:id="rId62">
              <w:r w:rsidRPr="00C92EC2">
                <w:rPr>
                  <w:rStyle w:val="Hyperlink"/>
                  <w:rFonts w:eastAsia="Aptos Narrow" w:cs="Aptos Narrow"/>
                  <w:sz w:val="18"/>
                  <w:szCs w:val="18"/>
                </w:rPr>
                <w:t>https://adacomputerscience.org/concepts/encrypt_fundamentals?topic=encryption</w:t>
              </w:r>
            </w:hyperlink>
          </w:p>
          <w:p w14:paraId="62141746" w14:textId="77777777" w:rsidR="008E0911" w:rsidRPr="00C92EC2" w:rsidRDefault="008E0911" w:rsidP="008E091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0BD73CEC" w14:textId="569D2967" w:rsidR="008E0911" w:rsidRPr="0055259A" w:rsidRDefault="7AC8E32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CBFB153" w14:textId="4C7C1397" w:rsidR="008E0911" w:rsidRPr="0055259A" w:rsidRDefault="7AC8E32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AA989AA" w14:textId="41F5D029" w:rsidR="008E0911" w:rsidRPr="0055259A" w:rsidRDefault="7AC8E32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5D998BE2" w14:textId="2675EE18" w:rsidR="008E0911" w:rsidRPr="0055259A" w:rsidRDefault="7AC8E32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7C22E67A" w14:textId="4F37D705" w:rsidR="008E0911" w:rsidRPr="0055259A" w:rsidRDefault="008E0911"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7CDB08C" w14:textId="1191FC88" w:rsidR="008E0911" w:rsidRPr="0055259A" w:rsidRDefault="008E0911"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6DCE9391" w14:textId="4FB81442" w:rsidR="008E0911" w:rsidRPr="0055259A" w:rsidRDefault="7AC8E321"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Decision making</w:t>
            </w:r>
          </w:p>
          <w:p w14:paraId="27ADE8DB" w14:textId="786720CC" w:rsidR="008E0911" w:rsidRPr="0055259A" w:rsidRDefault="7AC8E321"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p w14:paraId="55A663DF" w14:textId="497262EB" w:rsidR="008E0911" w:rsidRPr="0055259A" w:rsidRDefault="428A2798"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68FAB5B6" w14:textId="48C8E6F5" w:rsidR="008E0911" w:rsidRPr="0055259A" w:rsidRDefault="008E0911"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14F8215" w14:textId="77777777" w:rsidR="00C71471" w:rsidRPr="008542E2" w:rsidRDefault="00C71471" w:rsidP="002C7ACB">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6C40149E" w14:textId="77777777" w:rsidTr="001A7EBF">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F548532" w14:textId="77777777" w:rsidR="002C7ACB" w:rsidRPr="001A7EBF" w:rsidRDefault="002C7ACB" w:rsidP="00F0507C">
            <w:pPr>
              <w:pStyle w:val="TableHeading"/>
              <w:jc w:val="center"/>
              <w:rPr>
                <w:b/>
                <w:bCs/>
                <w:color w:val="FFFFFF" w:themeColor="background1"/>
                <w:sz w:val="20"/>
                <w:szCs w:val="24"/>
                <w:lang w:val="en-GB"/>
              </w:rPr>
            </w:pPr>
            <w:r w:rsidRPr="001A7EBF">
              <w:rPr>
                <w:b/>
                <w:bCs/>
                <w:color w:val="FFFFFF" w:themeColor="background1"/>
                <w:sz w:val="20"/>
                <w:szCs w:val="24"/>
                <w:lang w:val="en-GB"/>
              </w:rPr>
              <w:t>Topic</w:t>
            </w:r>
            <w:r w:rsidRPr="001A7EBF">
              <w:rPr>
                <w:b/>
                <w:bCs/>
                <w:color w:val="FFFFFF" w:themeColor="background1"/>
                <w:sz w:val="20"/>
                <w:szCs w:val="24"/>
                <w:lang w:val="en-GB"/>
              </w:rPr>
              <w:br/>
              <w:t>Sub topic</w:t>
            </w:r>
            <w:r w:rsidRPr="001A7EBF">
              <w:rPr>
                <w:b/>
                <w:bCs/>
                <w:color w:val="FFFFFF" w:themeColor="background1"/>
                <w:sz w:val="20"/>
                <w:szCs w:val="24"/>
                <w:lang w:val="en-GB"/>
              </w:rPr>
              <w:br/>
            </w:r>
            <w:r w:rsidRPr="001A7EBF">
              <w:rPr>
                <w:b/>
                <w:bCs/>
                <w:color w:val="FFFFFF"/>
                <w:sz w:val="20"/>
                <w:szCs w:val="24"/>
                <w:lang w:val="en-GB"/>
              </w:rPr>
              <w:t>Lesson title</w:t>
            </w:r>
          </w:p>
        </w:tc>
        <w:tc>
          <w:tcPr>
            <w:tcW w:w="2551" w:type="dxa"/>
            <w:shd w:val="clear" w:color="auto" w:fill="341583" w:themeFill="accent2" w:themeFillShade="80"/>
            <w:vAlign w:val="center"/>
          </w:tcPr>
          <w:p w14:paraId="1886C3FB" w14:textId="77777777" w:rsidR="002C7ACB" w:rsidRPr="001A7EBF"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Specification reference</w:t>
            </w:r>
          </w:p>
        </w:tc>
        <w:tc>
          <w:tcPr>
            <w:tcW w:w="4820" w:type="dxa"/>
            <w:shd w:val="clear" w:color="auto" w:fill="341583" w:themeFill="accent2" w:themeFillShade="80"/>
            <w:vAlign w:val="center"/>
          </w:tcPr>
          <w:p w14:paraId="05192E8F" w14:textId="77B15AE2" w:rsidR="002C7ACB" w:rsidRPr="001A7EBF"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 xml:space="preserve">Suggested </w:t>
            </w:r>
            <w:r w:rsidR="00B542DA" w:rsidRPr="001A7EBF">
              <w:rPr>
                <w:b/>
                <w:bCs/>
                <w:color w:val="FFFFFF" w:themeColor="background1"/>
                <w:sz w:val="20"/>
                <w:szCs w:val="24"/>
                <w:lang w:val="en-GB"/>
              </w:rPr>
              <w:t>Activities</w:t>
            </w:r>
          </w:p>
        </w:tc>
        <w:tc>
          <w:tcPr>
            <w:tcW w:w="2268" w:type="dxa"/>
            <w:shd w:val="clear" w:color="auto" w:fill="341583" w:themeFill="accent2" w:themeFillShade="80"/>
            <w:vAlign w:val="center"/>
          </w:tcPr>
          <w:p w14:paraId="321BC42B" w14:textId="77777777" w:rsidR="002C7ACB" w:rsidRPr="001A7EBF"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Suggested resources</w:t>
            </w:r>
          </w:p>
        </w:tc>
        <w:tc>
          <w:tcPr>
            <w:tcW w:w="1984" w:type="dxa"/>
            <w:shd w:val="clear" w:color="auto" w:fill="341583" w:themeFill="accent2" w:themeFillShade="80"/>
            <w:vAlign w:val="center"/>
          </w:tcPr>
          <w:p w14:paraId="6E418381" w14:textId="77777777" w:rsidR="002C7ACB" w:rsidRPr="001A7EBF"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25EDC8E" w14:textId="77777777" w:rsidR="002C7ACB" w:rsidRPr="001A7EBF"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A7EBF">
              <w:rPr>
                <w:b/>
                <w:bCs/>
                <w:color w:val="FFFFFF" w:themeColor="background1"/>
                <w:sz w:val="20"/>
                <w:szCs w:val="24"/>
                <w:lang w:val="en-GB"/>
              </w:rPr>
              <w:t>Which skills could be acquired through teaching and delivery in this lesson?</w:t>
            </w:r>
          </w:p>
        </w:tc>
      </w:tr>
      <w:tr w:rsidR="002C7ACB" w:rsidRPr="008542E2" w14:paraId="1DC3461D"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163D3DA" w14:textId="4BE448F8"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15541B" w:rsidRPr="008542E2">
              <w:rPr>
                <w:b/>
                <w:bCs/>
                <w:color w:val="000000" w:themeColor="text1"/>
                <w:lang w:val="en-GB"/>
              </w:rPr>
              <w:t>1</w:t>
            </w:r>
            <w:r w:rsidR="00EA0889" w:rsidRPr="008542E2">
              <w:rPr>
                <w:b/>
                <w:bCs/>
                <w:color w:val="000000" w:themeColor="text1"/>
                <w:lang w:val="en-GB"/>
              </w:rPr>
              <w:t>3</w:t>
            </w:r>
            <w:r w:rsidRPr="008542E2">
              <w:rPr>
                <w:b/>
                <w:bCs/>
                <w:color w:val="000000" w:themeColor="text1"/>
                <w:lang w:val="en-GB"/>
              </w:rPr>
              <w:br/>
              <w:t>Lesson 1</w:t>
            </w:r>
          </w:p>
        </w:tc>
      </w:tr>
      <w:tr w:rsidR="0016531F" w:rsidRPr="008542E2" w14:paraId="7F6D6289" w14:textId="77777777" w:rsidTr="001A7EBF">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70FF2E7" w14:textId="77777777" w:rsidR="0016531F" w:rsidRPr="00C92EC2" w:rsidRDefault="0016531F" w:rsidP="0016531F">
            <w:pPr>
              <w:rPr>
                <w:rFonts w:eastAsia="Aptos Narrow" w:cs="Aptos Narrow"/>
                <w:color w:val="000000" w:themeColor="text1"/>
                <w:sz w:val="18"/>
                <w:szCs w:val="18"/>
              </w:rPr>
            </w:pPr>
            <w:r w:rsidRPr="00C92EC2">
              <w:rPr>
                <w:rFonts w:eastAsia="Aptos Narrow" w:cs="Aptos Narrow"/>
                <w:color w:val="000000" w:themeColor="text1"/>
                <w:sz w:val="18"/>
                <w:szCs w:val="18"/>
              </w:rPr>
              <w:t>Topic 3.2.4: Vernam cipher algorithm</w:t>
            </w:r>
          </w:p>
          <w:p w14:paraId="79E668A6" w14:textId="77777777" w:rsidR="0016531F" w:rsidRPr="00C92EC2" w:rsidRDefault="0016531F" w:rsidP="0016531F">
            <w:pPr>
              <w:rPr>
                <w:rFonts w:eastAsia="Aptos Narrow" w:cs="Aptos Narrow"/>
                <w:color w:val="000000" w:themeColor="text1"/>
                <w:sz w:val="18"/>
                <w:szCs w:val="18"/>
              </w:rPr>
            </w:pPr>
          </w:p>
          <w:p w14:paraId="17499541" w14:textId="11F3893A" w:rsidR="0016531F" w:rsidRPr="00C92EC2" w:rsidRDefault="00B542DA" w:rsidP="0016531F">
            <w:pPr>
              <w:rPr>
                <w:rFonts w:eastAsia="Aptos Narrow" w:cs="Aptos Narrow"/>
                <w:color w:val="000000" w:themeColor="text1"/>
                <w:sz w:val="18"/>
                <w:szCs w:val="18"/>
              </w:rPr>
            </w:pPr>
            <w:r w:rsidRPr="00B542DA">
              <w:rPr>
                <w:rFonts w:eastAsia="Aptos Narrow" w:cs="Aptos Narrow"/>
                <w:sz w:val="18"/>
                <w:szCs w:val="18"/>
              </w:rPr>
              <w:t>Lesson title:</w:t>
            </w:r>
            <w:r w:rsidR="0016531F" w:rsidRPr="00C92EC2">
              <w:rPr>
                <w:rFonts w:eastAsia="Aptos Narrow" w:cs="Aptos Narrow"/>
                <w:b w:val="0"/>
                <w:bCs w:val="0"/>
                <w:color w:val="000000" w:themeColor="text1"/>
                <w:sz w:val="18"/>
                <w:szCs w:val="18"/>
              </w:rPr>
              <w:t xml:space="preserve"> </w:t>
            </w:r>
          </w:p>
          <w:p w14:paraId="7CEF9648" w14:textId="77777777" w:rsidR="0016531F" w:rsidRPr="00C92EC2" w:rsidRDefault="0016531F" w:rsidP="0016531F">
            <w:pPr>
              <w:rPr>
                <w:rFonts w:eastAsia="Aptos Narrow" w:cs="Aptos Narrow"/>
                <w:b w:val="0"/>
                <w:bCs w:val="0"/>
                <w:color w:val="000000" w:themeColor="text1"/>
                <w:sz w:val="18"/>
                <w:szCs w:val="18"/>
              </w:rPr>
            </w:pPr>
            <w:r w:rsidRPr="00C92EC2">
              <w:rPr>
                <w:rFonts w:eastAsia="Aptos Narrow" w:cs="Aptos Narrow"/>
                <w:b w:val="0"/>
                <w:bCs w:val="0"/>
                <w:color w:val="000000" w:themeColor="text1"/>
                <w:sz w:val="18"/>
                <w:szCs w:val="18"/>
              </w:rPr>
              <w:t>Vernam cipher algorithm</w:t>
            </w:r>
          </w:p>
          <w:p w14:paraId="67657A02" w14:textId="77777777" w:rsidR="0016531F" w:rsidRPr="00C92EC2" w:rsidRDefault="0016531F" w:rsidP="0016531F">
            <w:pPr>
              <w:pStyle w:val="TableText"/>
              <w:jc w:val="center"/>
              <w:rPr>
                <w:rFonts w:asciiTheme="minorHAnsi" w:hAnsiTheme="minorHAnsi"/>
                <w:sz w:val="18"/>
                <w:szCs w:val="18"/>
                <w:lang w:val="en-GB"/>
              </w:rPr>
            </w:pPr>
          </w:p>
        </w:tc>
        <w:tc>
          <w:tcPr>
            <w:tcW w:w="2551" w:type="dxa"/>
          </w:tcPr>
          <w:p w14:paraId="0E6546CA" w14:textId="77777777" w:rsidR="0016531F" w:rsidRPr="00680643" w:rsidRDefault="0016531F" w:rsidP="0016531F">
            <w:pPr>
              <w:cnfStyle w:val="000000000000" w:firstRow="0" w:lastRow="0" w:firstColumn="0" w:lastColumn="0" w:oddVBand="0" w:evenVBand="0" w:oddHBand="0"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Vernam cipher algorithm</w:t>
            </w:r>
          </w:p>
          <w:p w14:paraId="26A95926" w14:textId="77777777" w:rsidR="0016531F" w:rsidRPr="00C92EC2" w:rsidRDefault="0016531F"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C92EC2">
              <w:rPr>
                <w:rFonts w:eastAsia="Open Sans" w:cs="Open Sans"/>
                <w:sz w:val="18"/>
                <w:szCs w:val="18"/>
              </w:rPr>
              <w:t>Students will know and understand:</w:t>
            </w:r>
          </w:p>
          <w:p w14:paraId="49CDC4EC" w14:textId="77777777" w:rsidR="0016531F" w:rsidRPr="00C92EC2" w:rsidRDefault="0016531F"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Definition</w:t>
            </w:r>
          </w:p>
          <w:p w14:paraId="76085B76" w14:textId="77777777" w:rsidR="0016531F" w:rsidRPr="00C92EC2" w:rsidRDefault="0016531F"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Function</w:t>
            </w:r>
          </w:p>
          <w:p w14:paraId="39A9B3E1" w14:textId="77777777" w:rsidR="0016531F" w:rsidRPr="00C92EC2" w:rsidRDefault="0016531F"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Characteristics</w:t>
            </w:r>
          </w:p>
          <w:p w14:paraId="3E669BE0" w14:textId="77777777" w:rsidR="0016531F" w:rsidRPr="00C92EC2" w:rsidRDefault="0016531F"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Operation</w:t>
            </w:r>
          </w:p>
          <w:p w14:paraId="0176B1C0" w14:textId="77777777" w:rsidR="0016531F" w:rsidRPr="00C92EC2" w:rsidRDefault="0016531F"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Benefits</w:t>
            </w:r>
          </w:p>
          <w:p w14:paraId="418DD044" w14:textId="77777777" w:rsidR="0016531F" w:rsidRPr="00C92EC2" w:rsidRDefault="0016531F"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C92EC2">
              <w:rPr>
                <w:rFonts w:asciiTheme="minorHAnsi" w:eastAsia="Aptos Narrow" w:hAnsiTheme="minorHAnsi" w:cs="Aptos Narrow"/>
                <w:sz w:val="18"/>
                <w:szCs w:val="18"/>
              </w:rPr>
              <w:t>Drawbacks</w:t>
            </w:r>
          </w:p>
          <w:p w14:paraId="787B9F69" w14:textId="77777777" w:rsidR="0016531F" w:rsidRPr="00C92EC2" w:rsidRDefault="0016531F" w:rsidP="00680643">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99F7B3A" w14:textId="799272D1" w:rsidR="0016531F" w:rsidRPr="00C92EC2"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2E4C0BF5" w14:textId="77777777" w:rsidR="00610848" w:rsidRPr="00610848" w:rsidRDefault="0016531F"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92EC2">
              <w:rPr>
                <w:rFonts w:asciiTheme="minorHAnsi" w:eastAsia="Aptos Narrow" w:hAnsiTheme="minorHAnsi" w:cs="Aptos Narrow"/>
                <w:sz w:val="18"/>
                <w:szCs w:val="18"/>
              </w:rPr>
              <w:t>encrypt a plaintext message/</w:t>
            </w:r>
          </w:p>
          <w:p w14:paraId="3B0696C3" w14:textId="2DC30964" w:rsidR="0016531F" w:rsidRPr="00C92EC2" w:rsidRDefault="0016531F" w:rsidP="00610848">
            <w:pPr>
              <w:pStyle w:val="ListParagraph"/>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92EC2">
              <w:rPr>
                <w:rFonts w:asciiTheme="minorHAnsi" w:eastAsia="Aptos Narrow" w:hAnsiTheme="minorHAnsi" w:cs="Aptos Narrow"/>
                <w:sz w:val="18"/>
                <w:szCs w:val="18"/>
              </w:rPr>
              <w:t>decrypt a ciphertext message using a Vernam cipher.</w:t>
            </w:r>
          </w:p>
        </w:tc>
        <w:tc>
          <w:tcPr>
            <w:tcW w:w="4820" w:type="dxa"/>
          </w:tcPr>
          <w:p w14:paraId="7EBE052F" w14:textId="28D48523" w:rsidR="0016531F" w:rsidRPr="00C92EC2" w:rsidRDefault="00B542DA" w:rsidP="13AF74A6">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16531F" w:rsidRPr="00C92EC2">
              <w:rPr>
                <w:rFonts w:eastAsia="Open Sans" w:cs="Open Sans"/>
                <w:sz w:val="18"/>
                <w:szCs w:val="18"/>
              </w:rPr>
              <w:t xml:space="preserve">  </w:t>
            </w:r>
          </w:p>
          <w:p w14:paraId="5AD9D010" w14:textId="77777777" w:rsidR="0016531F" w:rsidRPr="00C92EC2" w:rsidRDefault="0016531F"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Teacher demonstrates how to encrypt a message with a Vernam cipher (see worked example on p78)</w:t>
            </w:r>
          </w:p>
          <w:p w14:paraId="710FD68B" w14:textId="77777777" w:rsidR="0016531F" w:rsidRPr="00C92EC2" w:rsidRDefault="0016531F"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Students identify key terms and make notes on definition, function, characteristics, operation, benefits and drawbacks</w:t>
            </w:r>
          </w:p>
          <w:p w14:paraId="07A67F72" w14:textId="1626F3CF" w:rsidR="0016531F" w:rsidRPr="00C92EC2" w:rsidRDefault="0016531F" w:rsidP="00A37D72">
            <w:pPr>
              <w:pStyle w:val="ListParagraph"/>
              <w:numPr>
                <w:ilvl w:val="0"/>
                <w:numId w:val="19"/>
              </w:numPr>
              <w:spacing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 xml:space="preserve">Option to explore websites like DCode or </w:t>
            </w:r>
            <w:r w:rsidR="3734B071" w:rsidRPr="13AF74A6">
              <w:rPr>
                <w:rFonts w:asciiTheme="minorHAnsi" w:eastAsia="Open Sans" w:hAnsiTheme="minorHAnsi" w:cs="Open Sans"/>
                <w:sz w:val="18"/>
                <w:szCs w:val="18"/>
              </w:rPr>
              <w:t>Bla</w:t>
            </w:r>
            <w:r w:rsidR="1207BE57" w:rsidRPr="13AF74A6">
              <w:rPr>
                <w:rFonts w:asciiTheme="minorHAnsi" w:eastAsia="Open Sans" w:hAnsiTheme="minorHAnsi" w:cs="Open Sans"/>
                <w:sz w:val="18"/>
                <w:szCs w:val="18"/>
              </w:rPr>
              <w:t>c</w:t>
            </w:r>
            <w:r w:rsidR="3734B071" w:rsidRPr="13AF74A6">
              <w:rPr>
                <w:rFonts w:asciiTheme="minorHAnsi" w:eastAsia="Open Sans" w:hAnsiTheme="minorHAnsi" w:cs="Open Sans"/>
                <w:sz w:val="18"/>
                <w:szCs w:val="18"/>
              </w:rPr>
              <w:t>kChamber</w:t>
            </w:r>
            <w:r w:rsidRPr="00C92EC2">
              <w:rPr>
                <w:rFonts w:asciiTheme="minorHAnsi" w:eastAsia="Open Sans" w:hAnsiTheme="minorHAnsi" w:cs="Open Sans"/>
                <w:sz w:val="18"/>
                <w:szCs w:val="18"/>
              </w:rPr>
              <w:t xml:space="preserve"> which will allow more practical examples of encryption and decryption with many different encryption approaches</w:t>
            </w:r>
          </w:p>
          <w:p w14:paraId="1973F017" w14:textId="77777777" w:rsidR="0016531F" w:rsidRPr="00C92EC2" w:rsidRDefault="0016531F" w:rsidP="001A7EBF">
            <w:pPr>
              <w:pStyle w:val="ListParagraph"/>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92EC2">
              <w:rPr>
                <w:rFonts w:asciiTheme="minorHAnsi" w:eastAsia="Open Sans" w:hAnsiTheme="minorHAnsi" w:cs="Open Sans"/>
                <w:sz w:val="18"/>
                <w:szCs w:val="18"/>
              </w:rPr>
              <w:t xml:space="preserve"> </w:t>
            </w:r>
          </w:p>
          <w:p w14:paraId="0FCE5443" w14:textId="27D96FAB" w:rsidR="0016531F" w:rsidRPr="00C92EC2" w:rsidRDefault="00B542DA" w:rsidP="0016531F">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16531F" w:rsidRPr="00C92EC2">
              <w:rPr>
                <w:rFonts w:eastAsia="Open Sans" w:cs="Open Sans"/>
                <w:sz w:val="18"/>
                <w:szCs w:val="18"/>
              </w:rPr>
              <w:t xml:space="preserve">: </w:t>
            </w:r>
          </w:p>
          <w:p w14:paraId="798340C3" w14:textId="77777777" w:rsidR="0016531F" w:rsidRPr="00C92EC2" w:rsidRDefault="0016531F"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C92EC2">
              <w:rPr>
                <w:rFonts w:asciiTheme="minorHAnsi" w:eastAsia="Open Sans" w:hAnsiTheme="minorHAnsi" w:cs="Open Sans"/>
                <w:sz w:val="18"/>
                <w:szCs w:val="18"/>
              </w:rPr>
              <w:t>Students complete Activity 7 on p81</w:t>
            </w:r>
          </w:p>
          <w:p w14:paraId="06D2903C" w14:textId="77777777" w:rsidR="0016531F" w:rsidRPr="00C92EC2" w:rsidRDefault="0016531F" w:rsidP="0016531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3B588269" w14:textId="470DF739" w:rsidR="0016531F" w:rsidRPr="00503AAF" w:rsidRDefault="00454F20" w:rsidP="0016531F">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16531F" w:rsidRPr="00680643">
              <w:rPr>
                <w:rFonts w:eastAsia="Open Sans" w:cs="Open Sans"/>
                <w:b/>
                <w:bCs/>
                <w:color w:val="000000" w:themeColor="text1"/>
                <w:sz w:val="18"/>
                <w:szCs w:val="18"/>
              </w:rPr>
              <w:t xml:space="preserve"> </w:t>
            </w:r>
            <w:r w:rsidR="0016531F" w:rsidRPr="00503AAF">
              <w:rPr>
                <w:rFonts w:eastAsia="Open Sans" w:cs="Open Sans"/>
                <w:color w:val="000000" w:themeColor="text1"/>
                <w:sz w:val="18"/>
                <w:szCs w:val="18"/>
              </w:rPr>
              <w:t xml:space="preserve">pp. </w:t>
            </w:r>
            <w:r w:rsidR="0016531F" w:rsidRPr="00503AAF">
              <w:rPr>
                <w:rFonts w:eastAsia="Aptos Narrow" w:cs="Aptos Narrow"/>
                <w:color w:val="000000" w:themeColor="text1"/>
                <w:sz w:val="18"/>
                <w:szCs w:val="18"/>
              </w:rPr>
              <w:t>79-81</w:t>
            </w:r>
          </w:p>
          <w:p w14:paraId="4D8FBC80" w14:textId="77777777" w:rsidR="0016531F" w:rsidRPr="00C92EC2" w:rsidRDefault="0016531F" w:rsidP="0016531F">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1E3F69D9" w14:textId="77777777" w:rsidR="0016531F" w:rsidRPr="00C92EC2" w:rsidRDefault="0016531F" w:rsidP="0016531F">
            <w:pPr>
              <w:cnfStyle w:val="000000000000" w:firstRow="0" w:lastRow="0" w:firstColumn="0" w:lastColumn="0" w:oddVBand="0" w:evenVBand="0" w:oddHBand="0" w:evenHBand="0" w:firstRowFirstColumn="0" w:firstRowLastColumn="0" w:lastRowFirstColumn="0" w:lastRowLastColumn="0"/>
              <w:rPr>
                <w:sz w:val="18"/>
                <w:szCs w:val="18"/>
              </w:rPr>
            </w:pPr>
            <w:r w:rsidRPr="00C92EC2">
              <w:rPr>
                <w:rFonts w:eastAsia="Aptos Narrow" w:cs="Aptos Narrow"/>
                <w:color w:val="000000" w:themeColor="text1"/>
                <w:sz w:val="18"/>
                <w:szCs w:val="18"/>
              </w:rPr>
              <w:t>MrBrown CS video:</w:t>
            </w:r>
          </w:p>
          <w:p w14:paraId="01CC5A2A" w14:textId="77777777" w:rsidR="0016531F" w:rsidRPr="00C92EC2" w:rsidRDefault="0016531F" w:rsidP="0016531F">
            <w:pPr>
              <w:cnfStyle w:val="000000000000" w:firstRow="0" w:lastRow="0" w:firstColumn="0" w:lastColumn="0" w:oddVBand="0" w:evenVBand="0" w:oddHBand="0" w:evenHBand="0" w:firstRowFirstColumn="0" w:firstRowLastColumn="0" w:lastRowFirstColumn="0" w:lastRowLastColumn="0"/>
              <w:rPr>
                <w:sz w:val="18"/>
                <w:szCs w:val="18"/>
              </w:rPr>
            </w:pPr>
            <w:hyperlink r:id="rId63">
              <w:r w:rsidRPr="00C92EC2">
                <w:rPr>
                  <w:rStyle w:val="Hyperlink"/>
                  <w:rFonts w:eastAsia="Aptos Narrow" w:cs="Aptos Narrow"/>
                  <w:sz w:val="18"/>
                  <w:szCs w:val="18"/>
                </w:rPr>
                <w:t>https://www.youtube.com/watch?v=cpqwp2H0SNo</w:t>
              </w:r>
            </w:hyperlink>
          </w:p>
          <w:p w14:paraId="56F3F5A8" w14:textId="77777777" w:rsidR="0016531F" w:rsidRPr="00C92EC2" w:rsidRDefault="0016531F" w:rsidP="0016531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7F3ABA02" w14:textId="5061AAC9" w:rsidR="0016531F" w:rsidRPr="0055259A" w:rsidRDefault="76B357BF"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4F2E7108" w14:textId="1BB17988" w:rsidR="0016531F" w:rsidRPr="0055259A" w:rsidRDefault="76B357BF"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3D31EBC0" w14:textId="59F20FAF" w:rsidR="0016531F" w:rsidRPr="0055259A" w:rsidRDefault="76B357BF"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78BFC0D9" w14:textId="04778079" w:rsidR="0016531F" w:rsidRPr="0055259A" w:rsidRDefault="76B357BF"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19BB80BD" w14:textId="56D28FCC" w:rsidR="0016531F" w:rsidRPr="0055259A" w:rsidRDefault="0016531F"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8242025" w14:textId="3D041D59" w:rsidR="0016531F" w:rsidRPr="0055259A" w:rsidRDefault="0016531F"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5DF9F668" w14:textId="0288E657" w:rsidR="0016531F" w:rsidRPr="0055259A" w:rsidRDefault="76B357BF"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p w14:paraId="7647E8A8" w14:textId="2FFDAC5F" w:rsidR="0016531F" w:rsidRPr="0055259A" w:rsidRDefault="5DE8EA1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63825145" w14:textId="2DF5B4FA" w:rsidR="0016531F" w:rsidRPr="0055259A" w:rsidRDefault="5DE8EA1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4CF21DC8" w14:textId="77182EC2" w:rsidR="0016531F" w:rsidRPr="0055259A" w:rsidRDefault="0016531F"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41E74FC" w14:textId="77777777" w:rsidR="001A7EBF" w:rsidRDefault="001A7EBF">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16531F" w:rsidRPr="008542E2" w14:paraId="5BDA084F" w14:textId="77777777" w:rsidTr="001A7EBF">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26A1CA7" w14:textId="2C070383" w:rsidR="0016531F" w:rsidRPr="008542E2" w:rsidRDefault="0016531F" w:rsidP="0016531F">
            <w:pPr>
              <w:pStyle w:val="TableHeading"/>
              <w:rPr>
                <w:lang w:val="en-GB"/>
              </w:rPr>
            </w:pPr>
            <w:r w:rsidRPr="008542E2">
              <w:rPr>
                <w:b/>
                <w:bCs/>
                <w:color w:val="000000" w:themeColor="text1"/>
                <w:lang w:val="en-GB"/>
              </w:rPr>
              <w:t>Week 13</w:t>
            </w:r>
            <w:r w:rsidRPr="008542E2">
              <w:rPr>
                <w:b/>
                <w:bCs/>
                <w:color w:val="000000" w:themeColor="text1"/>
                <w:lang w:val="en-GB"/>
              </w:rPr>
              <w:br/>
              <w:t>Lesson 2</w:t>
            </w:r>
          </w:p>
        </w:tc>
      </w:tr>
      <w:tr w:rsidR="004B734D" w:rsidRPr="008542E2" w14:paraId="54417E60"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27379FBB" w14:textId="77777777" w:rsidR="004B734D" w:rsidRPr="004E60FA" w:rsidRDefault="004B734D" w:rsidP="004B734D">
            <w:pPr>
              <w:rPr>
                <w:rFonts w:eastAsia="Aptos Narrow" w:cs="Aptos Narrow"/>
                <w:color w:val="000000" w:themeColor="text1"/>
                <w:sz w:val="18"/>
                <w:szCs w:val="18"/>
              </w:rPr>
            </w:pPr>
            <w:r w:rsidRPr="004E60FA">
              <w:rPr>
                <w:rFonts w:eastAsia="Aptos Narrow" w:cs="Aptos Narrow"/>
                <w:color w:val="000000" w:themeColor="text1"/>
                <w:sz w:val="18"/>
                <w:szCs w:val="18"/>
              </w:rPr>
              <w:t>Topic 3.2.2: Methods of encryption</w:t>
            </w:r>
          </w:p>
          <w:p w14:paraId="1BF79A29" w14:textId="77777777" w:rsidR="004B734D" w:rsidRPr="004E60FA" w:rsidRDefault="004B734D" w:rsidP="004B734D">
            <w:pPr>
              <w:rPr>
                <w:rFonts w:eastAsia="Aptos Narrow" w:cs="Aptos Narrow"/>
                <w:color w:val="000000" w:themeColor="text1"/>
                <w:sz w:val="18"/>
                <w:szCs w:val="18"/>
              </w:rPr>
            </w:pPr>
            <w:r w:rsidRPr="004E60FA">
              <w:rPr>
                <w:rFonts w:eastAsia="Aptos Narrow" w:cs="Aptos Narrow"/>
                <w:color w:val="000000" w:themeColor="text1"/>
                <w:sz w:val="18"/>
                <w:szCs w:val="18"/>
              </w:rPr>
              <w:t>a) Symmetric</w:t>
            </w:r>
          </w:p>
          <w:p w14:paraId="04E1C67A" w14:textId="77777777" w:rsidR="004B734D" w:rsidRPr="004E60FA" w:rsidRDefault="004B734D" w:rsidP="004B734D">
            <w:pPr>
              <w:rPr>
                <w:rFonts w:eastAsia="Aptos Narrow" w:cs="Aptos Narrow"/>
                <w:color w:val="000000" w:themeColor="text1"/>
                <w:sz w:val="18"/>
                <w:szCs w:val="18"/>
              </w:rPr>
            </w:pPr>
          </w:p>
          <w:p w14:paraId="6487F6E8" w14:textId="3A992BD7" w:rsidR="004B734D" w:rsidRPr="004E60FA" w:rsidRDefault="00B542DA" w:rsidP="004B734D">
            <w:pPr>
              <w:rPr>
                <w:rFonts w:eastAsia="Aptos Narrow" w:cs="Aptos Narrow"/>
                <w:color w:val="000000" w:themeColor="text1"/>
                <w:sz w:val="18"/>
                <w:szCs w:val="18"/>
              </w:rPr>
            </w:pPr>
            <w:r w:rsidRPr="00B542DA">
              <w:rPr>
                <w:rFonts w:eastAsia="Aptos Narrow" w:cs="Aptos Narrow"/>
                <w:sz w:val="18"/>
                <w:szCs w:val="18"/>
              </w:rPr>
              <w:t>Lesson title:</w:t>
            </w:r>
            <w:r w:rsidR="004B734D" w:rsidRPr="004E60FA">
              <w:rPr>
                <w:rFonts w:eastAsia="Aptos Narrow" w:cs="Aptos Narrow"/>
                <w:b w:val="0"/>
                <w:bCs w:val="0"/>
                <w:color w:val="000000" w:themeColor="text1"/>
                <w:sz w:val="18"/>
                <w:szCs w:val="18"/>
              </w:rPr>
              <w:t xml:space="preserve"> </w:t>
            </w:r>
          </w:p>
          <w:p w14:paraId="567DB024" w14:textId="4F181226" w:rsidR="004B734D" w:rsidRPr="004E60FA" w:rsidRDefault="004B734D" w:rsidP="004B734D">
            <w:pPr>
              <w:pStyle w:val="TableText"/>
              <w:rPr>
                <w:rFonts w:asciiTheme="minorHAnsi" w:hAnsiTheme="minorHAnsi"/>
                <w:sz w:val="18"/>
                <w:szCs w:val="18"/>
                <w:lang w:val="en-GB"/>
              </w:rPr>
            </w:pPr>
            <w:r w:rsidRPr="004E60FA">
              <w:rPr>
                <w:rFonts w:asciiTheme="minorHAnsi" w:eastAsia="Aptos Narrow" w:hAnsiTheme="minorHAnsi" w:cs="Aptos Narrow"/>
                <w:b w:val="0"/>
                <w:bCs w:val="0"/>
                <w:sz w:val="18"/>
                <w:szCs w:val="18"/>
                <w:lang w:val="en-GB"/>
              </w:rPr>
              <w:t>Symmetric encryption</w:t>
            </w:r>
          </w:p>
        </w:tc>
        <w:tc>
          <w:tcPr>
            <w:tcW w:w="2551" w:type="dxa"/>
            <w:shd w:val="clear" w:color="auto" w:fill="FFFFFF" w:themeFill="background2"/>
          </w:tcPr>
          <w:p w14:paraId="697D1CE9" w14:textId="77777777" w:rsidR="004B734D" w:rsidRPr="00680643" w:rsidRDefault="004B734D" w:rsidP="004B734D">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Methods of encryption: symmetric</w:t>
            </w:r>
          </w:p>
          <w:p w14:paraId="29CE7BD2" w14:textId="77777777" w:rsidR="004B734D" w:rsidRPr="004E60FA" w:rsidRDefault="004B734D"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4E60FA">
              <w:rPr>
                <w:rFonts w:eastAsia="Open Sans" w:cs="Open Sans"/>
                <w:sz w:val="18"/>
                <w:szCs w:val="18"/>
              </w:rPr>
              <w:t>Students will know and understand:</w:t>
            </w:r>
          </w:p>
          <w:p w14:paraId="7170F3A3" w14:textId="77777777" w:rsidR="004B734D" w:rsidRPr="004E60FA" w:rsidRDefault="004B734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Definition</w:t>
            </w:r>
          </w:p>
          <w:p w14:paraId="153FB7F1" w14:textId="77777777" w:rsidR="004B734D" w:rsidRPr="004E60FA" w:rsidRDefault="004B734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Function</w:t>
            </w:r>
          </w:p>
          <w:p w14:paraId="4880589D" w14:textId="77777777" w:rsidR="004B734D" w:rsidRPr="004E60FA" w:rsidRDefault="004B734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Characteristics</w:t>
            </w:r>
          </w:p>
          <w:p w14:paraId="7ED4647C" w14:textId="77777777" w:rsidR="004B734D" w:rsidRPr="004E60FA" w:rsidRDefault="004B734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Why needed</w:t>
            </w:r>
          </w:p>
          <w:p w14:paraId="351FE701" w14:textId="77777777" w:rsidR="004B734D" w:rsidRPr="004E60FA" w:rsidRDefault="004B734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Operation</w:t>
            </w:r>
          </w:p>
          <w:p w14:paraId="23EDD1E1" w14:textId="77777777" w:rsidR="004B734D" w:rsidRPr="004E60FA" w:rsidRDefault="004B734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Benefits</w:t>
            </w:r>
          </w:p>
          <w:p w14:paraId="75996746" w14:textId="77777777" w:rsidR="004B734D" w:rsidRPr="004E60FA" w:rsidRDefault="004B734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Drawbacks</w:t>
            </w:r>
          </w:p>
          <w:p w14:paraId="191BCDA9" w14:textId="77777777" w:rsidR="004B734D" w:rsidRPr="004E60FA" w:rsidRDefault="004B734D" w:rsidP="00680643">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AAD8F28" w14:textId="2D038304" w:rsidR="004B734D" w:rsidRPr="004E60FA" w:rsidRDefault="004F6E92"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Pr>
                <w:rFonts w:eastAsia="Open Sans" w:cs="Open Sans"/>
                <w:sz w:val="18"/>
                <w:szCs w:val="18"/>
              </w:rPr>
              <w:t>Students will b</w:t>
            </w:r>
            <w:r w:rsidR="004B734D" w:rsidRPr="004E60FA">
              <w:rPr>
                <w:rFonts w:eastAsia="Open Sans" w:cs="Open Sans"/>
                <w:sz w:val="18"/>
                <w:szCs w:val="18"/>
              </w:rPr>
              <w:t>e able to:</w:t>
            </w:r>
          </w:p>
          <w:p w14:paraId="09E3A8D6" w14:textId="77777777" w:rsidR="00610848" w:rsidRDefault="004B734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interpret and complete a diagrammatic representation of the encryption/</w:t>
            </w:r>
          </w:p>
          <w:p w14:paraId="4F59C54D" w14:textId="36738C8C" w:rsidR="004B734D" w:rsidRPr="004E60FA" w:rsidRDefault="004B734D" w:rsidP="00610848">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decryption process.</w:t>
            </w:r>
          </w:p>
          <w:p w14:paraId="2EDB2F12" w14:textId="77777777" w:rsidR="004B734D" w:rsidRPr="004E60FA" w:rsidRDefault="004B734D" w:rsidP="004B734D">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41F2F7A9" w14:textId="7ACE044B" w:rsidR="004B734D" w:rsidRPr="004E60FA" w:rsidRDefault="00B542DA" w:rsidP="004B734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4B734D" w:rsidRPr="004E60FA">
              <w:rPr>
                <w:rFonts w:eastAsia="Open Sans" w:cs="Open Sans"/>
                <w:sz w:val="18"/>
                <w:szCs w:val="18"/>
              </w:rPr>
              <w:t xml:space="preserve">  </w:t>
            </w:r>
          </w:p>
          <w:p w14:paraId="2113DC52" w14:textId="77777777" w:rsidR="004B734D" w:rsidRPr="004E60FA" w:rsidRDefault="004B734D"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Discuss symmetric encryption using a known shared key or key exchange</w:t>
            </w:r>
          </w:p>
          <w:p w14:paraId="11F80C09" w14:textId="77777777" w:rsidR="004B734D" w:rsidRPr="004E60FA" w:rsidRDefault="004B734D"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Students identify key terms and make notes on definition, function, characteristics, operation, benefits and drawbacks as well as why symmetric encryption is needed</w:t>
            </w:r>
          </w:p>
          <w:p w14:paraId="73F26B5D" w14:textId="77777777" w:rsidR="004B734D" w:rsidRPr="004E60FA" w:rsidRDefault="004B734D" w:rsidP="004B734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4E60FA">
              <w:rPr>
                <w:rFonts w:eastAsia="Open Sans" w:cs="Open Sans"/>
                <w:sz w:val="18"/>
                <w:szCs w:val="18"/>
              </w:rPr>
              <w:t xml:space="preserve"> </w:t>
            </w:r>
          </w:p>
          <w:p w14:paraId="360DD488" w14:textId="4CD02D70" w:rsidR="004B734D" w:rsidRPr="004E60FA" w:rsidRDefault="00B542DA" w:rsidP="004B734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4B734D" w:rsidRPr="004E60FA">
              <w:rPr>
                <w:rFonts w:eastAsia="Open Sans" w:cs="Open Sans"/>
                <w:sz w:val="18"/>
                <w:szCs w:val="18"/>
              </w:rPr>
              <w:t xml:space="preserve">: </w:t>
            </w:r>
          </w:p>
          <w:p w14:paraId="4B9F4816" w14:textId="77777777" w:rsidR="004B734D" w:rsidRPr="004E60FA" w:rsidRDefault="004B734D"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Students complete questions on IsaacCS</w:t>
            </w:r>
          </w:p>
          <w:p w14:paraId="29A97EC9" w14:textId="77777777" w:rsidR="004B734D" w:rsidRPr="004E60FA" w:rsidRDefault="004B734D" w:rsidP="004B734D">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389D564D" w14:textId="010E46AB" w:rsidR="004B734D" w:rsidRPr="00503AAF" w:rsidRDefault="00454F20" w:rsidP="004B734D">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4B734D" w:rsidRPr="00680643">
              <w:rPr>
                <w:rFonts w:eastAsia="Open Sans" w:cs="Open Sans"/>
                <w:b/>
                <w:bCs/>
                <w:color w:val="000000" w:themeColor="text1"/>
                <w:sz w:val="18"/>
                <w:szCs w:val="18"/>
              </w:rPr>
              <w:t xml:space="preserve"> </w:t>
            </w:r>
            <w:r w:rsidR="004B734D" w:rsidRPr="00503AAF">
              <w:rPr>
                <w:rFonts w:eastAsia="Open Sans" w:cs="Open Sans"/>
                <w:color w:val="000000" w:themeColor="text1"/>
                <w:sz w:val="18"/>
                <w:szCs w:val="18"/>
              </w:rPr>
              <w:t xml:space="preserve">pp. </w:t>
            </w:r>
            <w:r w:rsidR="004B734D" w:rsidRPr="00503AAF">
              <w:rPr>
                <w:rFonts w:eastAsia="Aptos Narrow" w:cs="Aptos Narrow"/>
                <w:color w:val="000000" w:themeColor="text1"/>
                <w:sz w:val="18"/>
                <w:szCs w:val="18"/>
              </w:rPr>
              <w:t>75-76</w:t>
            </w:r>
          </w:p>
          <w:p w14:paraId="07048771" w14:textId="77777777" w:rsidR="004B734D" w:rsidRPr="004E60FA" w:rsidRDefault="004B734D" w:rsidP="004B734D">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22CDEB50" w14:textId="77777777" w:rsidR="00503AAF" w:rsidRDefault="004B734D" w:rsidP="004B734D">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4E60FA">
              <w:rPr>
                <w:rFonts w:eastAsia="Aptos Narrow" w:cs="Aptos Narrow"/>
                <w:color w:val="000000" w:themeColor="text1"/>
                <w:sz w:val="18"/>
                <w:szCs w:val="18"/>
              </w:rPr>
              <w:t xml:space="preserve">IsaacCS notes and questions: </w:t>
            </w:r>
          </w:p>
          <w:p w14:paraId="53CCA7C2" w14:textId="07260FD1" w:rsidR="004B734D" w:rsidRPr="004E60FA" w:rsidRDefault="00503AAF" w:rsidP="004B734D">
            <w:pPr>
              <w:cnfStyle w:val="000000100000" w:firstRow="0" w:lastRow="0" w:firstColumn="0" w:lastColumn="0" w:oddVBand="0" w:evenVBand="0" w:oddHBand="1" w:evenHBand="0" w:firstRowFirstColumn="0" w:firstRowLastColumn="0" w:lastRowFirstColumn="0" w:lastRowLastColumn="0"/>
              <w:rPr>
                <w:sz w:val="18"/>
                <w:szCs w:val="18"/>
              </w:rPr>
            </w:pPr>
            <w:hyperlink r:id="rId64" w:history="1">
              <w:r w:rsidRPr="00F817F2">
                <w:rPr>
                  <w:rStyle w:val="Hyperlink"/>
                  <w:rFonts w:eastAsia="Aptos Narrow" w:cs="Aptos Narrow"/>
                  <w:sz w:val="18"/>
                  <w:szCs w:val="18"/>
                </w:rPr>
                <w:t>https://isaaccomputerscience.org/concepts/net_sec_encryption?topic=security</w:t>
              </w:r>
            </w:hyperlink>
          </w:p>
          <w:p w14:paraId="6671B62A" w14:textId="77777777" w:rsidR="004B734D" w:rsidRPr="004E60FA" w:rsidRDefault="004B734D" w:rsidP="004B734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22949A3C" w14:textId="03EE476E" w:rsidR="004B734D" w:rsidRPr="0055259A" w:rsidRDefault="58B8A0A3"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9F46D1F" w14:textId="769DE9FC" w:rsidR="004B734D" w:rsidRPr="0055259A" w:rsidRDefault="58B8A0A3"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062751E" w14:textId="1C71E8AB" w:rsidR="004B734D" w:rsidRPr="0055259A" w:rsidRDefault="58B8A0A3"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1752C068" w14:textId="76E9578B" w:rsidR="004B734D" w:rsidRPr="0055259A" w:rsidRDefault="58B8A0A3"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12AB6BA8" w14:textId="03F5B2C3" w:rsidR="004B734D" w:rsidRPr="0055259A" w:rsidRDefault="004B734D"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3665E99" w14:textId="3A4A2359" w:rsidR="004B734D" w:rsidRPr="0055259A" w:rsidRDefault="004B734D"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5D392069" w14:textId="593818EE" w:rsidR="004B734D" w:rsidRPr="0055259A" w:rsidRDefault="427488F3"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62D63486" w14:textId="33E26696" w:rsidR="004B734D" w:rsidRPr="0055259A" w:rsidRDefault="427488F3"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7947D84A" w14:textId="29197C59" w:rsidR="004B734D" w:rsidRPr="0055259A" w:rsidRDefault="427488F3"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tc>
      </w:tr>
    </w:tbl>
    <w:p w14:paraId="7C554FB1" w14:textId="77777777" w:rsidR="00A5575C" w:rsidRDefault="00A5575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4B734D" w:rsidRPr="008542E2" w14:paraId="0404E589" w14:textId="77777777" w:rsidTr="00155A6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F9A0D80" w14:textId="45CD9EE3" w:rsidR="004B734D" w:rsidRPr="008542E2" w:rsidRDefault="004B734D" w:rsidP="004B734D">
            <w:pPr>
              <w:pStyle w:val="TableHeading"/>
              <w:rPr>
                <w:lang w:val="en-GB"/>
              </w:rPr>
            </w:pPr>
            <w:r w:rsidRPr="008542E2">
              <w:rPr>
                <w:b/>
                <w:bCs/>
                <w:color w:val="000000" w:themeColor="text1"/>
                <w:lang w:val="en-GB"/>
              </w:rPr>
              <w:t>Week 13</w:t>
            </w:r>
            <w:r w:rsidRPr="008542E2">
              <w:rPr>
                <w:b/>
                <w:bCs/>
                <w:color w:val="000000" w:themeColor="text1"/>
                <w:lang w:val="en-GB"/>
              </w:rPr>
              <w:br/>
              <w:t>Lesson 3</w:t>
            </w:r>
          </w:p>
        </w:tc>
      </w:tr>
      <w:tr w:rsidR="00455F58" w:rsidRPr="008542E2" w14:paraId="13ABA126" w14:textId="77777777" w:rsidTr="00DE2AE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97C1994" w14:textId="77777777" w:rsidR="00455F58" w:rsidRPr="004E60FA" w:rsidRDefault="00455F58" w:rsidP="00455F58">
            <w:pPr>
              <w:rPr>
                <w:rFonts w:eastAsia="Aptos Narrow" w:cs="Aptos Narrow"/>
                <w:color w:val="000000" w:themeColor="text1"/>
                <w:sz w:val="18"/>
                <w:szCs w:val="18"/>
              </w:rPr>
            </w:pPr>
            <w:r w:rsidRPr="004E60FA">
              <w:rPr>
                <w:rFonts w:eastAsia="Aptos Narrow" w:cs="Aptos Narrow"/>
                <w:color w:val="000000" w:themeColor="text1"/>
                <w:sz w:val="18"/>
                <w:szCs w:val="18"/>
              </w:rPr>
              <w:t>Topic 3.2.2: Methods of encryption</w:t>
            </w:r>
          </w:p>
          <w:p w14:paraId="38EE27FF" w14:textId="77777777" w:rsidR="00455F58" w:rsidRPr="004E60FA" w:rsidRDefault="00455F58" w:rsidP="00455F58">
            <w:pPr>
              <w:rPr>
                <w:rFonts w:eastAsia="Aptos Narrow" w:cs="Aptos Narrow"/>
                <w:color w:val="000000" w:themeColor="text1"/>
                <w:sz w:val="18"/>
                <w:szCs w:val="18"/>
              </w:rPr>
            </w:pPr>
            <w:r w:rsidRPr="004E60FA">
              <w:rPr>
                <w:rFonts w:eastAsia="Aptos Narrow" w:cs="Aptos Narrow"/>
                <w:color w:val="000000" w:themeColor="text1"/>
                <w:sz w:val="18"/>
                <w:szCs w:val="18"/>
              </w:rPr>
              <w:t>b) Asymmetric</w:t>
            </w:r>
          </w:p>
          <w:p w14:paraId="23812453" w14:textId="77777777" w:rsidR="00455F58" w:rsidRPr="004E60FA" w:rsidRDefault="00455F58" w:rsidP="00455F58">
            <w:pPr>
              <w:rPr>
                <w:rFonts w:eastAsia="Aptos Narrow" w:cs="Aptos Narrow"/>
                <w:color w:val="000000" w:themeColor="text1"/>
                <w:sz w:val="18"/>
                <w:szCs w:val="18"/>
              </w:rPr>
            </w:pPr>
          </w:p>
          <w:p w14:paraId="2C5B50F5" w14:textId="58993441" w:rsidR="00455F58" w:rsidRPr="004E60FA" w:rsidRDefault="00B542DA" w:rsidP="00455F58">
            <w:pPr>
              <w:rPr>
                <w:rFonts w:eastAsia="Aptos Narrow" w:cs="Aptos Narrow"/>
                <w:color w:val="000000" w:themeColor="text1"/>
                <w:sz w:val="18"/>
                <w:szCs w:val="18"/>
              </w:rPr>
            </w:pPr>
            <w:r w:rsidRPr="00B542DA">
              <w:rPr>
                <w:rFonts w:eastAsia="Aptos Narrow" w:cs="Aptos Narrow"/>
                <w:sz w:val="18"/>
                <w:szCs w:val="18"/>
              </w:rPr>
              <w:t>Lesson title:</w:t>
            </w:r>
            <w:r w:rsidR="00455F58" w:rsidRPr="004E60FA">
              <w:rPr>
                <w:rFonts w:eastAsia="Aptos Narrow" w:cs="Aptos Narrow"/>
                <w:b w:val="0"/>
                <w:bCs w:val="0"/>
                <w:color w:val="000000" w:themeColor="text1"/>
                <w:sz w:val="18"/>
                <w:szCs w:val="18"/>
              </w:rPr>
              <w:t xml:space="preserve"> </w:t>
            </w:r>
          </w:p>
          <w:p w14:paraId="4AE659F6" w14:textId="463D8173" w:rsidR="00455F58" w:rsidRPr="004E60FA" w:rsidRDefault="00455F58" w:rsidP="00455F58">
            <w:pPr>
              <w:pStyle w:val="TableHeading"/>
              <w:rPr>
                <w:rFonts w:asciiTheme="minorHAnsi" w:hAnsiTheme="minorHAnsi"/>
                <w:color w:val="000000" w:themeColor="text1"/>
                <w:sz w:val="18"/>
                <w:szCs w:val="18"/>
                <w:lang w:val="en-GB"/>
              </w:rPr>
            </w:pPr>
            <w:r w:rsidRPr="004E60FA">
              <w:rPr>
                <w:rFonts w:asciiTheme="minorHAnsi" w:eastAsia="Aptos Narrow" w:hAnsiTheme="minorHAnsi" w:cs="Aptos Narrow"/>
                <w:color w:val="000000" w:themeColor="text1"/>
                <w:sz w:val="18"/>
                <w:szCs w:val="18"/>
                <w:lang w:val="en-GB"/>
              </w:rPr>
              <w:t>Asymmetric encryption</w:t>
            </w:r>
          </w:p>
        </w:tc>
        <w:tc>
          <w:tcPr>
            <w:tcW w:w="2551" w:type="dxa"/>
            <w:shd w:val="clear" w:color="auto" w:fill="auto"/>
          </w:tcPr>
          <w:p w14:paraId="409BE654" w14:textId="77777777" w:rsidR="00455F58" w:rsidRPr="00680643" w:rsidRDefault="00455F58" w:rsidP="00455F58">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Methods of encryption: asymmetric</w:t>
            </w:r>
          </w:p>
          <w:p w14:paraId="272ADADD" w14:textId="77777777" w:rsidR="00455F58" w:rsidRPr="004E60FA" w:rsidRDefault="00455F58"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4E60FA">
              <w:rPr>
                <w:rFonts w:eastAsia="Open Sans" w:cs="Open Sans"/>
                <w:sz w:val="18"/>
                <w:szCs w:val="18"/>
              </w:rPr>
              <w:t>Students will know and understand:</w:t>
            </w:r>
          </w:p>
          <w:p w14:paraId="321B076F" w14:textId="77777777" w:rsidR="00455F58" w:rsidRPr="004E60FA" w:rsidRDefault="00455F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Definition</w:t>
            </w:r>
          </w:p>
          <w:p w14:paraId="51F8FB2D" w14:textId="77777777" w:rsidR="00455F58" w:rsidRPr="004E60FA" w:rsidRDefault="00455F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Function</w:t>
            </w:r>
          </w:p>
          <w:p w14:paraId="57C8BC9F" w14:textId="77777777" w:rsidR="00455F58" w:rsidRPr="004E60FA" w:rsidRDefault="00455F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Characteristics</w:t>
            </w:r>
          </w:p>
          <w:p w14:paraId="4AF90058" w14:textId="77777777" w:rsidR="00455F58" w:rsidRPr="004E60FA" w:rsidRDefault="00455F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Why needed</w:t>
            </w:r>
          </w:p>
          <w:p w14:paraId="4D8F0EFA" w14:textId="77777777" w:rsidR="00455F58" w:rsidRPr="004E60FA" w:rsidRDefault="00455F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Operation</w:t>
            </w:r>
          </w:p>
          <w:p w14:paraId="043E72F4" w14:textId="77777777" w:rsidR="00455F58" w:rsidRPr="004E60FA" w:rsidRDefault="00455F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Benefits</w:t>
            </w:r>
          </w:p>
          <w:p w14:paraId="6ACC9DDB" w14:textId="77777777" w:rsidR="00455F58" w:rsidRPr="004E60FA" w:rsidRDefault="00455F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Drawbacks</w:t>
            </w:r>
          </w:p>
          <w:p w14:paraId="6454B41C" w14:textId="77777777" w:rsidR="00680643" w:rsidRDefault="00680643" w:rsidP="00680643">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51C7A63B" w14:textId="7CA9286C" w:rsidR="00455F58" w:rsidRPr="004E60FA" w:rsidRDefault="004F6E92" w:rsidP="00680643">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Pr>
                <w:rFonts w:eastAsia="Open Sans" w:cs="Open Sans"/>
                <w:sz w:val="18"/>
                <w:szCs w:val="18"/>
              </w:rPr>
              <w:t xml:space="preserve">Students will </w:t>
            </w:r>
            <w:r w:rsidR="00DE2AEA">
              <w:rPr>
                <w:rFonts w:eastAsia="Open Sans" w:cs="Open Sans"/>
                <w:sz w:val="18"/>
                <w:szCs w:val="18"/>
              </w:rPr>
              <w:t xml:space="preserve">be </w:t>
            </w:r>
            <w:r w:rsidR="00DE2AEA" w:rsidRPr="004E60FA">
              <w:rPr>
                <w:rFonts w:eastAsia="Open Sans" w:cs="Open Sans"/>
                <w:sz w:val="18"/>
                <w:szCs w:val="18"/>
              </w:rPr>
              <w:t>able</w:t>
            </w:r>
            <w:r w:rsidR="00455F58" w:rsidRPr="004E60FA">
              <w:rPr>
                <w:rFonts w:eastAsia="Open Sans" w:cs="Open Sans"/>
                <w:sz w:val="18"/>
                <w:szCs w:val="18"/>
              </w:rPr>
              <w:t xml:space="preserve"> to:</w:t>
            </w:r>
          </w:p>
          <w:p w14:paraId="4CBA01E6" w14:textId="77777777" w:rsidR="00610848" w:rsidRDefault="00455F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interpret and complete a diagrammatic representation of the encryption/</w:t>
            </w:r>
          </w:p>
          <w:p w14:paraId="7340F60E" w14:textId="7DD0C246" w:rsidR="00455F58" w:rsidRPr="004E60FA" w:rsidRDefault="00455F58" w:rsidP="00610848">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decryption process.</w:t>
            </w:r>
          </w:p>
          <w:p w14:paraId="02161E1E" w14:textId="77777777" w:rsidR="00455F58" w:rsidRPr="004E60FA" w:rsidRDefault="00455F58" w:rsidP="00455F5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1E2C6203" w14:textId="0E2229C5" w:rsidR="00455F58" w:rsidRPr="004E60FA" w:rsidRDefault="00B542DA" w:rsidP="00455F58">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455F58" w:rsidRPr="004E60FA">
              <w:rPr>
                <w:rFonts w:eastAsia="Open Sans" w:cs="Open Sans"/>
                <w:sz w:val="18"/>
                <w:szCs w:val="18"/>
              </w:rPr>
              <w:t xml:space="preserve">  </w:t>
            </w:r>
          </w:p>
          <w:p w14:paraId="27B8C85C" w14:textId="77777777" w:rsidR="00455F58" w:rsidRPr="004E60FA" w:rsidRDefault="00455F58"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Discuss how a public/private key pair is used in asymmetric encryption</w:t>
            </w:r>
          </w:p>
          <w:p w14:paraId="76EB3EE5" w14:textId="77777777" w:rsidR="00455F58" w:rsidRPr="004E60FA" w:rsidRDefault="00455F58"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Students identify key terms and make notes on definition, function, characteristics, operation, benefits and drawbacks as well as why asymmetric encryption is needed</w:t>
            </w:r>
          </w:p>
          <w:p w14:paraId="39D8D05A" w14:textId="77777777" w:rsidR="00455F58" w:rsidRPr="004E60FA" w:rsidRDefault="00455F58" w:rsidP="00DE2AEA">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4DBDDB98" w14:textId="71D91677" w:rsidR="00455F58" w:rsidRPr="004E60FA" w:rsidRDefault="00B542DA" w:rsidP="00455F58">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455F58" w:rsidRPr="004E60FA">
              <w:rPr>
                <w:rFonts w:eastAsia="Open Sans" w:cs="Open Sans"/>
                <w:sz w:val="18"/>
                <w:szCs w:val="18"/>
              </w:rPr>
              <w:t xml:space="preserve">: </w:t>
            </w:r>
          </w:p>
          <w:p w14:paraId="079E3A54" w14:textId="77777777" w:rsidR="00455F58" w:rsidRPr="004E60FA" w:rsidRDefault="00455F58"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Students complete questions from IsaacCS</w:t>
            </w:r>
          </w:p>
          <w:p w14:paraId="258E2005" w14:textId="77777777" w:rsidR="00455F58" w:rsidRPr="004E60FA" w:rsidRDefault="00455F58" w:rsidP="00455F5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5C304F67" w14:textId="3F75E591" w:rsidR="00455F58" w:rsidRPr="00503AAF" w:rsidRDefault="00454F20" w:rsidP="00455F58">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455F58" w:rsidRPr="00680643">
              <w:rPr>
                <w:rFonts w:eastAsia="Open Sans" w:cs="Open Sans"/>
                <w:b/>
                <w:bCs/>
                <w:color w:val="000000" w:themeColor="text1"/>
                <w:sz w:val="18"/>
                <w:szCs w:val="18"/>
              </w:rPr>
              <w:t xml:space="preserve"> </w:t>
            </w:r>
            <w:r w:rsidR="00455F58" w:rsidRPr="00503AAF">
              <w:rPr>
                <w:rFonts w:eastAsia="Open Sans" w:cs="Open Sans"/>
                <w:color w:val="000000" w:themeColor="text1"/>
                <w:sz w:val="18"/>
                <w:szCs w:val="18"/>
              </w:rPr>
              <w:t xml:space="preserve">pp. </w:t>
            </w:r>
            <w:r w:rsidR="00455F58" w:rsidRPr="00503AAF">
              <w:rPr>
                <w:rFonts w:eastAsia="Aptos Narrow" w:cs="Aptos Narrow"/>
                <w:color w:val="000000" w:themeColor="text1"/>
                <w:sz w:val="18"/>
                <w:szCs w:val="18"/>
              </w:rPr>
              <w:t>76-78</w:t>
            </w:r>
          </w:p>
          <w:p w14:paraId="446306AC" w14:textId="77777777" w:rsidR="00455F58" w:rsidRPr="004E60FA" w:rsidRDefault="00455F58" w:rsidP="00455F58">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2603CFAD" w14:textId="77777777" w:rsidR="00455F58" w:rsidRPr="004E60FA" w:rsidRDefault="00455F58" w:rsidP="00455F58">
            <w:pPr>
              <w:cnfStyle w:val="000000100000" w:firstRow="0" w:lastRow="0" w:firstColumn="0" w:lastColumn="0" w:oddVBand="0" w:evenVBand="0" w:oddHBand="1" w:evenHBand="0" w:firstRowFirstColumn="0" w:firstRowLastColumn="0" w:lastRowFirstColumn="0" w:lastRowLastColumn="0"/>
              <w:rPr>
                <w:sz w:val="18"/>
                <w:szCs w:val="18"/>
              </w:rPr>
            </w:pPr>
            <w:r w:rsidRPr="004E60FA">
              <w:rPr>
                <w:rFonts w:eastAsia="Aptos Narrow" w:cs="Aptos Narrow"/>
                <w:color w:val="000000" w:themeColor="text1"/>
                <w:sz w:val="18"/>
                <w:szCs w:val="18"/>
              </w:rPr>
              <w:t xml:space="preserve">IsaacCS notes and questions: </w:t>
            </w:r>
          </w:p>
          <w:p w14:paraId="7B42D57E" w14:textId="77777777" w:rsidR="00455F58" w:rsidRPr="004E60FA" w:rsidRDefault="00455F58" w:rsidP="00455F58">
            <w:pPr>
              <w:cnfStyle w:val="000000100000" w:firstRow="0" w:lastRow="0" w:firstColumn="0" w:lastColumn="0" w:oddVBand="0" w:evenVBand="0" w:oddHBand="1" w:evenHBand="0" w:firstRowFirstColumn="0" w:firstRowLastColumn="0" w:lastRowFirstColumn="0" w:lastRowLastColumn="0"/>
              <w:rPr>
                <w:sz w:val="18"/>
                <w:szCs w:val="18"/>
              </w:rPr>
            </w:pPr>
            <w:hyperlink r:id="rId65">
              <w:r w:rsidRPr="004E60FA">
                <w:rPr>
                  <w:rStyle w:val="Hyperlink"/>
                  <w:rFonts w:eastAsia="Aptos Narrow" w:cs="Aptos Narrow"/>
                  <w:sz w:val="18"/>
                  <w:szCs w:val="18"/>
                </w:rPr>
                <w:t>https://isaaccomputerscience.org/concepts/net_sec_encryption?topic=security</w:t>
              </w:r>
            </w:hyperlink>
          </w:p>
          <w:p w14:paraId="4E054513" w14:textId="77777777" w:rsidR="00455F58" w:rsidRPr="004E60FA" w:rsidRDefault="00455F58" w:rsidP="00455F58">
            <w:pPr>
              <w:cnfStyle w:val="000000100000" w:firstRow="0" w:lastRow="0" w:firstColumn="0" w:lastColumn="0" w:oddVBand="0" w:evenVBand="0" w:oddHBand="1" w:evenHBand="0" w:firstRowFirstColumn="0" w:firstRowLastColumn="0" w:lastRowFirstColumn="0" w:lastRowLastColumn="0"/>
              <w:rPr>
                <w:rFonts w:eastAsia="Aptos Narrow" w:cs="Aptos Narrow"/>
                <w:b/>
                <w:bCs/>
                <w:sz w:val="18"/>
                <w:szCs w:val="18"/>
              </w:rPr>
            </w:pPr>
          </w:p>
          <w:p w14:paraId="5E0596D3" w14:textId="77777777" w:rsidR="00E90CCD" w:rsidRDefault="00455F58" w:rsidP="00455F58">
            <w:pPr>
              <w:cnfStyle w:val="000000100000" w:firstRow="0" w:lastRow="0" w:firstColumn="0" w:lastColumn="0" w:oddVBand="0" w:evenVBand="0" w:oddHBand="1" w:evenHBand="0" w:firstRowFirstColumn="0" w:firstRowLastColumn="0" w:lastRowFirstColumn="0" w:lastRowLastColumn="0"/>
              <w:rPr>
                <w:rFonts w:eastAsia="Aptos Narrow" w:cs="Aptos Narrow"/>
                <w:sz w:val="18"/>
                <w:szCs w:val="18"/>
              </w:rPr>
            </w:pPr>
            <w:r w:rsidRPr="004E60FA">
              <w:rPr>
                <w:rFonts w:eastAsia="Aptos Narrow" w:cs="Aptos Narrow"/>
                <w:color w:val="auto"/>
                <w:sz w:val="18"/>
                <w:szCs w:val="18"/>
              </w:rPr>
              <w:t>Computerphile video:</w:t>
            </w:r>
            <w:r w:rsidRPr="004E60FA">
              <w:rPr>
                <w:rFonts w:eastAsia="Aptos Narrow" w:cs="Aptos Narrow"/>
                <w:sz w:val="18"/>
                <w:szCs w:val="18"/>
              </w:rPr>
              <w:t xml:space="preserve"> </w:t>
            </w:r>
          </w:p>
          <w:p w14:paraId="64A529F8" w14:textId="556C0AC4" w:rsidR="00455F58" w:rsidRPr="004E60FA" w:rsidRDefault="00E90CCD" w:rsidP="00455F58">
            <w:pPr>
              <w:cnfStyle w:val="000000100000" w:firstRow="0" w:lastRow="0" w:firstColumn="0" w:lastColumn="0" w:oddVBand="0" w:evenVBand="0" w:oddHBand="1" w:evenHBand="0" w:firstRowFirstColumn="0" w:firstRowLastColumn="0" w:lastRowFirstColumn="0" w:lastRowLastColumn="0"/>
              <w:rPr>
                <w:sz w:val="18"/>
                <w:szCs w:val="18"/>
              </w:rPr>
            </w:pPr>
            <w:hyperlink r:id="rId66" w:history="1">
              <w:r w:rsidRPr="00F817F2">
                <w:rPr>
                  <w:rStyle w:val="Hyperlink"/>
                  <w:rFonts w:eastAsia="Aptos Narrow" w:cs="Aptos Narrow"/>
                  <w:sz w:val="18"/>
                  <w:szCs w:val="18"/>
                </w:rPr>
                <w:t>https://www.youtube.com/watch?v=GSIDS_lvRv4</w:t>
              </w:r>
            </w:hyperlink>
          </w:p>
          <w:p w14:paraId="2F480A0D" w14:textId="77777777" w:rsidR="00455F58" w:rsidRPr="004E60FA" w:rsidRDefault="00455F58" w:rsidP="00455F58">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86F1F5B" w14:textId="77777777" w:rsidR="00455F58" w:rsidRPr="004E60FA" w:rsidRDefault="00455F58" w:rsidP="00455F5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00A2BF5F" w14:textId="10666B12" w:rsidR="00455F58" w:rsidRPr="0055259A" w:rsidRDefault="66103EE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6D3F42FB" w14:textId="6DA4C9D7" w:rsidR="00455F58" w:rsidRPr="0055259A" w:rsidRDefault="66103EE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131F4BA" w14:textId="585BD06E" w:rsidR="00455F58" w:rsidRPr="0055259A" w:rsidRDefault="66103EE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039CA539" w14:textId="644F7DF5" w:rsidR="00455F58" w:rsidRPr="0055259A" w:rsidRDefault="66103EE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2A681E0C" w14:textId="27DDABCC" w:rsidR="00455F58" w:rsidRPr="0055259A" w:rsidRDefault="00455F58"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A12D81A" w14:textId="5D497C36" w:rsidR="00455F58" w:rsidRPr="0055259A" w:rsidRDefault="00455F58"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441FFDA7" w14:textId="062BBB2C" w:rsidR="00455F58" w:rsidRPr="0055259A" w:rsidRDefault="272DA9B6"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53817E7F" w14:textId="123A42A3" w:rsidR="00455F58" w:rsidRPr="0055259A" w:rsidRDefault="272DA9B6"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7FF92273" w14:textId="69D06B37" w:rsidR="00455F58" w:rsidRPr="0055259A" w:rsidRDefault="272DA9B6"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tc>
      </w:tr>
    </w:tbl>
    <w:p w14:paraId="22331537" w14:textId="4AD3DFC3" w:rsidR="00A5575C" w:rsidRDefault="00A5575C" w:rsidP="002C7ACB">
      <w:pPr>
        <w:rPr>
          <w:rStyle w:val="Strong"/>
          <w:b w:val="0"/>
          <w:bCs w:val="0"/>
        </w:rPr>
      </w:pPr>
    </w:p>
    <w:p w14:paraId="3D3C081E" w14:textId="77777777" w:rsidR="00A5575C" w:rsidRDefault="00A5575C">
      <w:pPr>
        <w:spacing w:after="0" w:line="240" w:lineRule="auto"/>
        <w:rPr>
          <w:rStyle w:val="Strong"/>
          <w:b w:val="0"/>
          <w:bCs w:val="0"/>
        </w:rPr>
      </w:pPr>
      <w:r>
        <w:rPr>
          <w:rStyle w:val="Strong"/>
          <w:b w:val="0"/>
          <w:bCs w:val="0"/>
        </w:rPr>
        <w:br w:type="page"/>
      </w:r>
    </w:p>
    <w:p w14:paraId="5E35A3A5" w14:textId="77777777" w:rsidR="00C71471" w:rsidRPr="008542E2" w:rsidRDefault="00C71471" w:rsidP="002C7ACB">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4E37E5BE" w14:textId="77777777" w:rsidTr="00DE2AE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3A51DC96" w14:textId="77777777" w:rsidR="002C7ACB" w:rsidRPr="00DE2AEA" w:rsidRDefault="002C7ACB" w:rsidP="00F0507C">
            <w:pPr>
              <w:pStyle w:val="TableHeading"/>
              <w:jc w:val="center"/>
              <w:rPr>
                <w:b/>
                <w:bCs/>
                <w:color w:val="FFFFFF" w:themeColor="background1"/>
                <w:sz w:val="20"/>
                <w:szCs w:val="24"/>
                <w:lang w:val="en-GB"/>
              </w:rPr>
            </w:pPr>
            <w:r w:rsidRPr="00DE2AEA">
              <w:rPr>
                <w:b/>
                <w:bCs/>
                <w:color w:val="FFFFFF" w:themeColor="background1"/>
                <w:sz w:val="20"/>
                <w:szCs w:val="24"/>
                <w:lang w:val="en-GB"/>
              </w:rPr>
              <w:t>Topic</w:t>
            </w:r>
            <w:r w:rsidRPr="00DE2AEA">
              <w:rPr>
                <w:b/>
                <w:bCs/>
                <w:color w:val="FFFFFF" w:themeColor="background1"/>
                <w:sz w:val="20"/>
                <w:szCs w:val="24"/>
                <w:lang w:val="en-GB"/>
              </w:rPr>
              <w:br/>
              <w:t>Sub topic</w:t>
            </w:r>
            <w:r w:rsidRPr="00DE2AEA">
              <w:rPr>
                <w:b/>
                <w:bCs/>
                <w:color w:val="FFFFFF" w:themeColor="background1"/>
                <w:sz w:val="20"/>
                <w:szCs w:val="24"/>
                <w:lang w:val="en-GB"/>
              </w:rPr>
              <w:br/>
            </w:r>
            <w:r w:rsidRPr="00DE2AEA">
              <w:rPr>
                <w:b/>
                <w:bCs/>
                <w:color w:val="FFFFFF"/>
                <w:sz w:val="20"/>
                <w:szCs w:val="24"/>
                <w:lang w:val="en-GB"/>
              </w:rPr>
              <w:t>Lesson title</w:t>
            </w:r>
          </w:p>
        </w:tc>
        <w:tc>
          <w:tcPr>
            <w:tcW w:w="2551" w:type="dxa"/>
            <w:shd w:val="clear" w:color="auto" w:fill="341583" w:themeFill="accent2" w:themeFillShade="80"/>
            <w:vAlign w:val="center"/>
          </w:tcPr>
          <w:p w14:paraId="71883FA7" w14:textId="77777777" w:rsidR="002C7ACB" w:rsidRPr="00DE2AEA"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DE2AEA">
              <w:rPr>
                <w:b/>
                <w:bCs/>
                <w:color w:val="FFFFFF" w:themeColor="background1"/>
                <w:sz w:val="20"/>
                <w:szCs w:val="24"/>
                <w:lang w:val="en-GB"/>
              </w:rPr>
              <w:t>Specification reference</w:t>
            </w:r>
          </w:p>
        </w:tc>
        <w:tc>
          <w:tcPr>
            <w:tcW w:w="4820" w:type="dxa"/>
            <w:shd w:val="clear" w:color="auto" w:fill="341583" w:themeFill="accent2" w:themeFillShade="80"/>
            <w:vAlign w:val="center"/>
          </w:tcPr>
          <w:p w14:paraId="12FEEFB8" w14:textId="004BEC15" w:rsidR="002C7ACB" w:rsidRPr="00DE2AEA"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DE2AEA">
              <w:rPr>
                <w:b/>
                <w:bCs/>
                <w:color w:val="FFFFFF" w:themeColor="background1"/>
                <w:sz w:val="20"/>
                <w:szCs w:val="24"/>
                <w:lang w:val="en-GB"/>
              </w:rPr>
              <w:t xml:space="preserve">Suggested </w:t>
            </w:r>
            <w:r w:rsidR="00B542DA" w:rsidRPr="00DE2AEA">
              <w:rPr>
                <w:b/>
                <w:bCs/>
                <w:color w:val="FFFFFF" w:themeColor="background1"/>
                <w:sz w:val="20"/>
                <w:szCs w:val="24"/>
                <w:lang w:val="en-GB"/>
              </w:rPr>
              <w:t>Activities</w:t>
            </w:r>
          </w:p>
        </w:tc>
        <w:tc>
          <w:tcPr>
            <w:tcW w:w="2268" w:type="dxa"/>
            <w:shd w:val="clear" w:color="auto" w:fill="341583" w:themeFill="accent2" w:themeFillShade="80"/>
            <w:vAlign w:val="center"/>
          </w:tcPr>
          <w:p w14:paraId="593F17AB" w14:textId="77777777" w:rsidR="002C7ACB" w:rsidRPr="00DE2AEA"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DE2AEA">
              <w:rPr>
                <w:b/>
                <w:bCs/>
                <w:color w:val="FFFFFF" w:themeColor="background1"/>
                <w:sz w:val="20"/>
                <w:szCs w:val="24"/>
                <w:lang w:val="en-GB"/>
              </w:rPr>
              <w:t>Suggested resources</w:t>
            </w:r>
          </w:p>
        </w:tc>
        <w:tc>
          <w:tcPr>
            <w:tcW w:w="1984" w:type="dxa"/>
            <w:shd w:val="clear" w:color="auto" w:fill="341583" w:themeFill="accent2" w:themeFillShade="80"/>
            <w:vAlign w:val="center"/>
          </w:tcPr>
          <w:p w14:paraId="647BF34E" w14:textId="77777777" w:rsidR="002C7ACB" w:rsidRPr="00DE2AEA"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DE2AEA">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231DEAB" w14:textId="77777777" w:rsidR="002C7ACB" w:rsidRPr="00DE2AEA"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DE2AEA">
              <w:rPr>
                <w:b/>
                <w:bCs/>
                <w:color w:val="FFFFFF" w:themeColor="background1"/>
                <w:sz w:val="20"/>
                <w:szCs w:val="24"/>
                <w:lang w:val="en-GB"/>
              </w:rPr>
              <w:t>Which skills could be acquired through teaching and delivery in this lesson?</w:t>
            </w:r>
          </w:p>
        </w:tc>
      </w:tr>
      <w:tr w:rsidR="002C7ACB" w:rsidRPr="008542E2" w14:paraId="2250F4FB"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1757687" w14:textId="0A1745C4"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15541B" w:rsidRPr="008542E2">
              <w:rPr>
                <w:b/>
                <w:bCs/>
                <w:color w:val="000000" w:themeColor="text1"/>
                <w:lang w:val="en-GB"/>
              </w:rPr>
              <w:t>1</w:t>
            </w:r>
            <w:r w:rsidR="00EA0889" w:rsidRPr="008542E2">
              <w:rPr>
                <w:b/>
                <w:bCs/>
                <w:color w:val="000000" w:themeColor="text1"/>
                <w:lang w:val="en-GB"/>
              </w:rPr>
              <w:t>4</w:t>
            </w:r>
            <w:r w:rsidRPr="008542E2">
              <w:rPr>
                <w:b/>
                <w:bCs/>
                <w:color w:val="000000" w:themeColor="text1"/>
                <w:lang w:val="en-GB"/>
              </w:rPr>
              <w:br/>
              <w:t>Lesson 1</w:t>
            </w:r>
          </w:p>
        </w:tc>
      </w:tr>
      <w:tr w:rsidR="001D459E" w:rsidRPr="008542E2" w14:paraId="7E44819B" w14:textId="77777777" w:rsidTr="00DE2AEA">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8E21CAD" w14:textId="77777777" w:rsidR="001D459E" w:rsidRPr="004E60FA" w:rsidRDefault="001D459E" w:rsidP="001D459E">
            <w:pPr>
              <w:rPr>
                <w:rFonts w:eastAsia="Aptos Narrow" w:cs="Aptos Narrow"/>
                <w:color w:val="000000" w:themeColor="text1"/>
                <w:sz w:val="18"/>
                <w:szCs w:val="18"/>
              </w:rPr>
            </w:pPr>
            <w:r w:rsidRPr="004E60FA">
              <w:rPr>
                <w:rFonts w:eastAsia="Aptos Narrow" w:cs="Aptos Narrow"/>
                <w:color w:val="000000" w:themeColor="text1"/>
                <w:sz w:val="18"/>
                <w:szCs w:val="18"/>
              </w:rPr>
              <w:t>Topic 3: Networks and Encryption</w:t>
            </w:r>
          </w:p>
          <w:p w14:paraId="5572E5DF" w14:textId="77777777" w:rsidR="001D459E" w:rsidRPr="004E60FA" w:rsidRDefault="001D459E" w:rsidP="001D459E">
            <w:pPr>
              <w:rPr>
                <w:rFonts w:eastAsia="Aptos Narrow" w:cs="Aptos Narrow"/>
                <w:color w:val="000000" w:themeColor="text1"/>
                <w:sz w:val="18"/>
                <w:szCs w:val="18"/>
              </w:rPr>
            </w:pPr>
          </w:p>
          <w:p w14:paraId="33E991BA" w14:textId="47D4BB7F" w:rsidR="001D459E" w:rsidRPr="004E60FA" w:rsidRDefault="00B542DA" w:rsidP="001D459E">
            <w:pPr>
              <w:rPr>
                <w:rFonts w:eastAsia="Aptos Narrow" w:cs="Aptos Narrow"/>
                <w:color w:val="000000" w:themeColor="text1"/>
                <w:sz w:val="18"/>
                <w:szCs w:val="18"/>
              </w:rPr>
            </w:pPr>
            <w:r w:rsidRPr="00B542DA">
              <w:rPr>
                <w:rFonts w:eastAsia="Aptos Narrow" w:cs="Aptos Narrow"/>
                <w:sz w:val="18"/>
                <w:szCs w:val="18"/>
              </w:rPr>
              <w:t>Lesson title:</w:t>
            </w:r>
            <w:r w:rsidR="001D459E" w:rsidRPr="004E60FA">
              <w:rPr>
                <w:rFonts w:eastAsia="Aptos Narrow" w:cs="Aptos Narrow"/>
                <w:b w:val="0"/>
                <w:bCs w:val="0"/>
                <w:color w:val="000000" w:themeColor="text1"/>
                <w:sz w:val="18"/>
                <w:szCs w:val="18"/>
              </w:rPr>
              <w:t xml:space="preserve"> </w:t>
            </w:r>
          </w:p>
          <w:p w14:paraId="16D31628" w14:textId="13184636" w:rsidR="001D459E" w:rsidRPr="004E60FA" w:rsidRDefault="6701AD44" w:rsidP="001D459E">
            <w:pPr>
              <w:pStyle w:val="TableText"/>
              <w:rPr>
                <w:rFonts w:asciiTheme="minorHAnsi" w:hAnsiTheme="minorHAnsi"/>
                <w:sz w:val="18"/>
                <w:szCs w:val="18"/>
                <w:lang w:val="en-GB"/>
              </w:rPr>
            </w:pPr>
            <w:r w:rsidRPr="13AF74A6">
              <w:rPr>
                <w:rFonts w:asciiTheme="minorHAnsi" w:eastAsia="Aptos Narrow" w:hAnsiTheme="minorHAnsi" w:cs="Aptos Narrow"/>
                <w:b w:val="0"/>
                <w:bCs w:val="0"/>
                <w:sz w:val="18"/>
                <w:szCs w:val="18"/>
                <w:lang w:val="en-GB"/>
              </w:rPr>
              <w:t>Topic</w:t>
            </w:r>
            <w:r w:rsidR="001D459E" w:rsidRPr="004E60FA">
              <w:rPr>
                <w:rFonts w:asciiTheme="minorHAnsi" w:eastAsia="Aptos Narrow" w:hAnsiTheme="minorHAnsi" w:cs="Aptos Narrow"/>
                <w:b w:val="0"/>
                <w:bCs w:val="0"/>
                <w:sz w:val="18"/>
                <w:szCs w:val="18"/>
                <w:lang w:val="en-GB"/>
              </w:rPr>
              <w:t xml:space="preserve"> summary</w:t>
            </w:r>
          </w:p>
        </w:tc>
        <w:tc>
          <w:tcPr>
            <w:tcW w:w="2551" w:type="dxa"/>
          </w:tcPr>
          <w:p w14:paraId="3B05AF42" w14:textId="071AD15B" w:rsidR="001D459E" w:rsidRPr="00680643" w:rsidRDefault="001D459E" w:rsidP="001D459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GB"/>
              </w:rPr>
            </w:pPr>
            <w:r w:rsidRPr="00680643">
              <w:rPr>
                <w:rFonts w:asciiTheme="minorHAnsi" w:eastAsia="Aptos Narrow" w:hAnsiTheme="minorHAnsi" w:cs="Aptos Narrow"/>
                <w:b/>
                <w:bCs/>
                <w:sz w:val="18"/>
                <w:szCs w:val="18"/>
                <w:lang w:val="en-GB"/>
              </w:rPr>
              <w:t xml:space="preserve">Topic 3: Networks and Encryption </w:t>
            </w:r>
            <w:r w:rsidR="16E18DB6" w:rsidRPr="13AF74A6">
              <w:rPr>
                <w:rFonts w:asciiTheme="minorHAnsi" w:eastAsia="Aptos Narrow" w:hAnsiTheme="minorHAnsi" w:cs="Aptos Narrow"/>
                <w:b/>
                <w:bCs/>
                <w:sz w:val="18"/>
                <w:szCs w:val="18"/>
                <w:lang w:val="en-GB"/>
              </w:rPr>
              <w:t>topic</w:t>
            </w:r>
            <w:r w:rsidRPr="00680643">
              <w:rPr>
                <w:rFonts w:asciiTheme="minorHAnsi" w:eastAsia="Aptos Narrow" w:hAnsiTheme="minorHAnsi" w:cs="Aptos Narrow"/>
                <w:b/>
                <w:bCs/>
                <w:sz w:val="18"/>
                <w:szCs w:val="18"/>
                <w:lang w:val="en-GB"/>
              </w:rPr>
              <w:t xml:space="preserve"> summary</w:t>
            </w:r>
          </w:p>
        </w:tc>
        <w:tc>
          <w:tcPr>
            <w:tcW w:w="4820" w:type="dxa"/>
          </w:tcPr>
          <w:p w14:paraId="63616449" w14:textId="27FD6767" w:rsidR="001D459E" w:rsidRPr="00680643" w:rsidRDefault="00B542DA" w:rsidP="00680643">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r w:rsidR="001D459E" w:rsidRPr="004E60FA">
              <w:rPr>
                <w:rFonts w:eastAsia="Open Sans" w:cs="Open Sans"/>
                <w:sz w:val="18"/>
                <w:szCs w:val="18"/>
              </w:rPr>
              <w:t xml:space="preserve">  </w:t>
            </w:r>
          </w:p>
          <w:p w14:paraId="2A5130F1" w14:textId="57A28205" w:rsidR="001D459E" w:rsidRPr="004E60FA" w:rsidRDefault="001D459E"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 xml:space="preserve">Use </w:t>
            </w:r>
            <w:r w:rsidR="0022031D" w:rsidRPr="004E60FA">
              <w:rPr>
                <w:rFonts w:asciiTheme="minorHAnsi" w:eastAsia="Open Sans" w:hAnsiTheme="minorHAnsi" w:cs="Open Sans"/>
                <w:sz w:val="18"/>
                <w:szCs w:val="18"/>
              </w:rPr>
              <w:t>mind maps</w:t>
            </w:r>
            <w:r w:rsidRPr="004E60FA">
              <w:rPr>
                <w:rFonts w:asciiTheme="minorHAnsi" w:eastAsia="Open Sans" w:hAnsiTheme="minorHAnsi" w:cs="Open Sans"/>
                <w:sz w:val="18"/>
                <w:szCs w:val="18"/>
              </w:rPr>
              <w:t xml:space="preserve"> or knowledge organisers to summarise concepts</w:t>
            </w:r>
          </w:p>
          <w:p w14:paraId="07CF6106" w14:textId="77777777" w:rsidR="001D459E" w:rsidRPr="004E60FA" w:rsidRDefault="001D459E"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Search for quizzes to test knowledge and understanding</w:t>
            </w:r>
          </w:p>
          <w:p w14:paraId="39C9E3FE" w14:textId="77777777" w:rsidR="001D459E" w:rsidRPr="004E60FA" w:rsidRDefault="001D459E"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Use flashcards to learn definitions of key terms</w:t>
            </w:r>
          </w:p>
          <w:p w14:paraId="113C65B0" w14:textId="77777777" w:rsidR="001D459E" w:rsidRPr="004E60FA" w:rsidRDefault="001D459E"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Use questions from sample and specimen exam papers to test exam readiness</w:t>
            </w:r>
          </w:p>
          <w:p w14:paraId="5515BF51" w14:textId="77777777" w:rsidR="001D459E" w:rsidRPr="004E60FA" w:rsidRDefault="001D459E"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Complete Checkpoint questions on 081</w:t>
            </w:r>
          </w:p>
          <w:p w14:paraId="64214FB1" w14:textId="77777777" w:rsidR="001D459E" w:rsidRPr="004E60FA" w:rsidRDefault="001D459E" w:rsidP="001D459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6CFB1589" w14:textId="77777777" w:rsidR="001D459E" w:rsidRPr="004E60FA" w:rsidRDefault="001D459E" w:rsidP="001D459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1B7D8131" w14:textId="3869AAC4" w:rsidR="001D459E" w:rsidRPr="0055259A" w:rsidRDefault="34D4AD0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6D241B8" w14:textId="087346FD" w:rsidR="001D459E" w:rsidRPr="0055259A" w:rsidRDefault="34D4AD0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37D62DDF" w14:textId="5EEA6AD7" w:rsidR="001D459E" w:rsidRPr="0055259A" w:rsidRDefault="34D4AD0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2C6E721A" w14:textId="43AD5789" w:rsidR="001D459E" w:rsidRPr="0055259A" w:rsidRDefault="34D4AD0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7BCA11A8" w14:textId="25AC7461" w:rsidR="001D459E" w:rsidRPr="0055259A" w:rsidRDefault="001D459E"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7776199C" w14:textId="6CFBA9E8" w:rsidR="001D459E" w:rsidRPr="0055259A" w:rsidRDefault="001D459E"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06EC932F" w14:textId="22BE847B" w:rsidR="001D459E" w:rsidRPr="0055259A" w:rsidRDefault="52163A7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p w14:paraId="3C41CD84" w14:textId="2153AEC2" w:rsidR="001D459E" w:rsidRPr="0055259A" w:rsidRDefault="52163A7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Productivity</w:t>
            </w:r>
          </w:p>
          <w:p w14:paraId="7AE21607" w14:textId="3A21C5F4" w:rsidR="001D459E" w:rsidRPr="0055259A" w:rsidRDefault="52163A7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Initiative</w:t>
            </w:r>
          </w:p>
          <w:p w14:paraId="6AE2FB79" w14:textId="0717616A" w:rsidR="001D459E" w:rsidRPr="0055259A" w:rsidRDefault="52163A7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Self-direction</w:t>
            </w:r>
          </w:p>
          <w:p w14:paraId="1E4CA01F" w14:textId="06DC3565" w:rsidR="001D459E" w:rsidRPr="0055259A" w:rsidRDefault="52163A7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65400CB5" w14:textId="77269BC6" w:rsidR="001D459E" w:rsidRPr="0055259A" w:rsidRDefault="52163A7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Intellectual interest and curiosity</w:t>
            </w:r>
          </w:p>
          <w:p w14:paraId="08C164CB" w14:textId="7D3A95C0" w:rsidR="001D459E" w:rsidRPr="0055259A" w:rsidRDefault="001D459E"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F6652A5" w14:textId="77777777" w:rsidR="004E472B" w:rsidRDefault="004E472B">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1D459E" w:rsidRPr="008542E2" w14:paraId="4BFA84C9" w14:textId="77777777" w:rsidTr="00830BE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52D0A8D" w14:textId="700CA016" w:rsidR="001D459E" w:rsidRPr="008542E2" w:rsidRDefault="001D459E" w:rsidP="001D459E">
            <w:pPr>
              <w:pStyle w:val="TableHeading"/>
              <w:rPr>
                <w:lang w:val="en-GB"/>
              </w:rPr>
            </w:pPr>
            <w:r w:rsidRPr="008542E2">
              <w:rPr>
                <w:b/>
                <w:bCs/>
                <w:color w:val="000000" w:themeColor="text1"/>
                <w:lang w:val="en-GB"/>
              </w:rPr>
              <w:t>Week 14</w:t>
            </w:r>
            <w:r w:rsidRPr="008542E2">
              <w:rPr>
                <w:b/>
                <w:bCs/>
                <w:color w:val="000000" w:themeColor="text1"/>
                <w:lang w:val="en-GB"/>
              </w:rPr>
              <w:br/>
              <w:t>Lesson 2</w:t>
            </w:r>
          </w:p>
        </w:tc>
      </w:tr>
      <w:tr w:rsidR="00BF6C4A" w:rsidRPr="008542E2" w14:paraId="042024B6" w14:textId="77777777" w:rsidTr="19779768">
        <w:trPr>
          <w:cnfStyle w:val="000000100000" w:firstRow="0" w:lastRow="0" w:firstColumn="0" w:lastColumn="0" w:oddVBand="0" w:evenVBand="0" w:oddHBand="1" w:evenHBand="0" w:firstRowFirstColumn="0" w:firstRowLastColumn="0" w:lastRowFirstColumn="0" w:lastRowLastColumn="0"/>
          <w:trHeight w:val="5356"/>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7EFF5603" w14:textId="77777777" w:rsidR="00BF6C4A" w:rsidRPr="004E60FA" w:rsidRDefault="00BF6C4A" w:rsidP="00BF6C4A">
            <w:pPr>
              <w:rPr>
                <w:sz w:val="18"/>
                <w:szCs w:val="18"/>
              </w:rPr>
            </w:pPr>
            <w:r w:rsidRPr="004E60FA">
              <w:rPr>
                <w:rFonts w:eastAsia="Aptos Narrow" w:cs="Aptos Narrow"/>
                <w:color w:val="000000" w:themeColor="text1"/>
                <w:sz w:val="18"/>
                <w:szCs w:val="18"/>
              </w:rPr>
              <w:t>4.1 Relational Databases</w:t>
            </w:r>
          </w:p>
          <w:p w14:paraId="2493ACB9" w14:textId="77777777" w:rsidR="00BF6C4A" w:rsidRPr="004E60FA" w:rsidRDefault="00BF6C4A" w:rsidP="00BF6C4A">
            <w:pPr>
              <w:rPr>
                <w:rFonts w:eastAsia="Aptos Narrow" w:cs="Aptos Narrow"/>
                <w:color w:val="000000" w:themeColor="text1"/>
                <w:sz w:val="18"/>
                <w:szCs w:val="18"/>
              </w:rPr>
            </w:pPr>
          </w:p>
          <w:p w14:paraId="505603F5" w14:textId="77777777" w:rsidR="00BF6C4A" w:rsidRPr="004E60FA" w:rsidRDefault="00BF6C4A" w:rsidP="00BF6C4A">
            <w:pPr>
              <w:rPr>
                <w:rFonts w:eastAsia="Aptos Narrow" w:cs="Aptos Narrow"/>
                <w:color w:val="000000" w:themeColor="text1"/>
                <w:sz w:val="18"/>
                <w:szCs w:val="18"/>
              </w:rPr>
            </w:pPr>
            <w:r w:rsidRPr="004E60FA">
              <w:rPr>
                <w:rFonts w:eastAsia="Aptos Narrow" w:cs="Aptos Narrow"/>
                <w:color w:val="000000" w:themeColor="text1"/>
                <w:sz w:val="18"/>
                <w:szCs w:val="18"/>
              </w:rPr>
              <w:t>Topic 4.1.1: Entity-relationship model</w:t>
            </w:r>
          </w:p>
          <w:p w14:paraId="0EE2A42D" w14:textId="77777777" w:rsidR="00BF6C4A" w:rsidRPr="004E60FA" w:rsidRDefault="00BF6C4A" w:rsidP="00A37D72">
            <w:pPr>
              <w:pStyle w:val="ListParagraph"/>
              <w:numPr>
                <w:ilvl w:val="0"/>
                <w:numId w:val="25"/>
              </w:numPr>
              <w:spacing w:after="0" w:line="276" w:lineRule="auto"/>
              <w:rPr>
                <w:rFonts w:asciiTheme="minorHAnsi" w:eastAsia="Aptos Narrow" w:hAnsiTheme="minorHAnsi" w:cs="Aptos Narrow"/>
                <w:sz w:val="18"/>
                <w:szCs w:val="18"/>
              </w:rPr>
            </w:pPr>
            <w:r w:rsidRPr="004E60FA">
              <w:rPr>
                <w:rFonts w:asciiTheme="minorHAnsi" w:eastAsia="Aptos Narrow" w:hAnsiTheme="minorHAnsi" w:cs="Aptos Narrow"/>
                <w:sz w:val="18"/>
                <w:szCs w:val="18"/>
              </w:rPr>
              <w:t>Entity</w:t>
            </w:r>
          </w:p>
          <w:p w14:paraId="27C1017B" w14:textId="77777777" w:rsidR="00BF6C4A" w:rsidRPr="004E60FA" w:rsidRDefault="00BF6C4A" w:rsidP="00A37D72">
            <w:pPr>
              <w:pStyle w:val="ListParagraph"/>
              <w:numPr>
                <w:ilvl w:val="0"/>
                <w:numId w:val="25"/>
              </w:numPr>
              <w:spacing w:after="0" w:line="276" w:lineRule="auto"/>
              <w:rPr>
                <w:rFonts w:asciiTheme="minorHAnsi" w:eastAsia="Aptos Narrow" w:hAnsiTheme="minorHAnsi" w:cs="Aptos Narrow"/>
                <w:sz w:val="18"/>
                <w:szCs w:val="18"/>
              </w:rPr>
            </w:pPr>
            <w:r w:rsidRPr="004E60FA">
              <w:rPr>
                <w:rFonts w:asciiTheme="minorHAnsi" w:eastAsia="Aptos Narrow" w:hAnsiTheme="minorHAnsi" w:cs="Aptos Narrow"/>
                <w:sz w:val="18"/>
                <w:szCs w:val="18"/>
              </w:rPr>
              <w:t>Attribute</w:t>
            </w:r>
          </w:p>
          <w:p w14:paraId="326288D4" w14:textId="77777777" w:rsidR="00BF6C4A" w:rsidRPr="004E60FA" w:rsidRDefault="00BF6C4A" w:rsidP="00BF6C4A">
            <w:pPr>
              <w:rPr>
                <w:rFonts w:eastAsia="Aptos Narrow" w:cs="Aptos Narrow"/>
                <w:color w:val="000000" w:themeColor="text1"/>
                <w:sz w:val="18"/>
                <w:szCs w:val="18"/>
              </w:rPr>
            </w:pPr>
          </w:p>
          <w:p w14:paraId="0927E8E3" w14:textId="2C2B8282" w:rsidR="00BF6C4A" w:rsidRPr="004E60FA" w:rsidRDefault="00B542DA" w:rsidP="00BF6C4A">
            <w:pPr>
              <w:rPr>
                <w:rFonts w:eastAsia="Aptos Narrow" w:cs="Aptos Narrow"/>
                <w:color w:val="000000" w:themeColor="text1"/>
                <w:sz w:val="18"/>
                <w:szCs w:val="18"/>
              </w:rPr>
            </w:pPr>
            <w:r w:rsidRPr="00B542DA">
              <w:rPr>
                <w:rFonts w:eastAsia="Aptos Narrow" w:cs="Aptos Narrow"/>
                <w:sz w:val="18"/>
                <w:szCs w:val="18"/>
              </w:rPr>
              <w:t>Lesson title:</w:t>
            </w:r>
            <w:r w:rsidR="00BF6C4A" w:rsidRPr="004E60FA">
              <w:rPr>
                <w:rFonts w:eastAsia="Aptos Narrow" w:cs="Aptos Narrow"/>
                <w:b w:val="0"/>
                <w:bCs w:val="0"/>
                <w:color w:val="000000" w:themeColor="text1"/>
                <w:sz w:val="18"/>
                <w:szCs w:val="18"/>
              </w:rPr>
              <w:t xml:space="preserve"> </w:t>
            </w:r>
          </w:p>
          <w:p w14:paraId="64C4EA62" w14:textId="5B1E04F6" w:rsidR="00BF6C4A" w:rsidRPr="004E60FA" w:rsidRDefault="00BF6C4A" w:rsidP="00BF6C4A">
            <w:pPr>
              <w:pStyle w:val="TableText"/>
              <w:rPr>
                <w:rFonts w:asciiTheme="minorHAnsi" w:hAnsiTheme="minorHAnsi"/>
                <w:sz w:val="18"/>
                <w:szCs w:val="18"/>
                <w:lang w:val="en-GB"/>
              </w:rPr>
            </w:pPr>
            <w:r w:rsidRPr="004E60FA">
              <w:rPr>
                <w:rFonts w:asciiTheme="minorHAnsi" w:eastAsia="Aptos Narrow" w:hAnsiTheme="minorHAnsi" w:cs="Aptos Narrow"/>
                <w:b w:val="0"/>
                <w:bCs w:val="0"/>
                <w:sz w:val="18"/>
                <w:szCs w:val="18"/>
                <w:lang w:val="en-GB"/>
              </w:rPr>
              <w:t>Entity-relationship model</w:t>
            </w:r>
          </w:p>
        </w:tc>
        <w:tc>
          <w:tcPr>
            <w:tcW w:w="2551" w:type="dxa"/>
            <w:shd w:val="clear" w:color="auto" w:fill="FFFFFF" w:themeFill="background2"/>
          </w:tcPr>
          <w:p w14:paraId="29B1298F" w14:textId="77777777" w:rsidR="00BF6C4A" w:rsidRPr="00680643" w:rsidRDefault="00BF6C4A" w:rsidP="00BF6C4A">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Entity-relationship model: entity, attribute</w:t>
            </w:r>
          </w:p>
          <w:p w14:paraId="2A5380E5" w14:textId="77777777" w:rsidR="00BF6C4A" w:rsidRPr="004E60FA" w:rsidRDefault="00BF6C4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4E60FA">
              <w:rPr>
                <w:rFonts w:eastAsia="Open Sans" w:cs="Open Sans"/>
                <w:sz w:val="18"/>
                <w:szCs w:val="18"/>
              </w:rPr>
              <w:t>Students will know and understand:</w:t>
            </w:r>
          </w:p>
          <w:p w14:paraId="6084972C" w14:textId="77777777" w:rsidR="00BF6C4A" w:rsidRPr="004E60FA" w:rsidRDefault="00BF6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Definition</w:t>
            </w:r>
          </w:p>
          <w:p w14:paraId="59A865D9" w14:textId="77777777" w:rsidR="00BF6C4A" w:rsidRPr="004E60FA" w:rsidRDefault="00BF6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Function</w:t>
            </w:r>
          </w:p>
          <w:p w14:paraId="2C582122" w14:textId="77777777" w:rsidR="00BF6C4A" w:rsidRPr="004E60FA" w:rsidRDefault="00BF6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Characteristics</w:t>
            </w:r>
          </w:p>
          <w:p w14:paraId="4BFBCD06" w14:textId="77777777" w:rsidR="00BF6C4A" w:rsidRPr="004E60FA" w:rsidRDefault="00BF6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Why needed</w:t>
            </w:r>
          </w:p>
          <w:p w14:paraId="15F53773" w14:textId="77777777" w:rsidR="00BF6C4A" w:rsidRPr="004E60FA" w:rsidRDefault="00BF6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4E60FA">
              <w:rPr>
                <w:rFonts w:asciiTheme="minorHAnsi" w:eastAsia="Aptos Narrow" w:hAnsiTheme="minorHAnsi" w:cs="Aptos Narrow"/>
                <w:sz w:val="18"/>
                <w:szCs w:val="18"/>
              </w:rPr>
              <w:t>Operation</w:t>
            </w:r>
          </w:p>
          <w:p w14:paraId="7160A9DC" w14:textId="77777777" w:rsidR="00BF6C4A" w:rsidRPr="004E60FA" w:rsidRDefault="00BF6C4A" w:rsidP="00BF6C4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7B5CE933" w14:textId="783A5BEB" w:rsidR="00BF6C4A" w:rsidRPr="004E60FA" w:rsidRDefault="00B542DA" w:rsidP="00BF6C4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BF6C4A" w:rsidRPr="004E60FA">
              <w:rPr>
                <w:rFonts w:eastAsia="Open Sans" w:cs="Open Sans"/>
                <w:sz w:val="18"/>
                <w:szCs w:val="18"/>
              </w:rPr>
              <w:t xml:space="preserve">  </w:t>
            </w:r>
          </w:p>
          <w:p w14:paraId="366B5319" w14:textId="77777777" w:rsidR="00BF6C4A" w:rsidRPr="004E60FA" w:rsidRDefault="00BF6C4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Discuss how entities and attributes are used in entity-relationship modelling</w:t>
            </w:r>
          </w:p>
          <w:p w14:paraId="4E5FAC70" w14:textId="77777777" w:rsidR="00BF6C4A" w:rsidRPr="004E60FA" w:rsidRDefault="00BF6C4A"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Students identify key terms and make notes on definition, function, characteristics, operation and why entity-relationship modelling is needed</w:t>
            </w:r>
          </w:p>
          <w:p w14:paraId="47673408" w14:textId="77777777" w:rsidR="00BF6C4A" w:rsidRPr="004E60FA" w:rsidRDefault="00BF6C4A"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4E60FA">
              <w:rPr>
                <w:rFonts w:asciiTheme="minorHAnsi" w:eastAsia="Open Sans" w:hAnsiTheme="minorHAnsi" w:cs="Open Sans"/>
                <w:sz w:val="18"/>
                <w:szCs w:val="18"/>
              </w:rPr>
              <w:t>Students discuss in pairs the entities and attributes that they can think of in various scenarios for example a school, hotel or supermarket</w:t>
            </w:r>
          </w:p>
          <w:p w14:paraId="0A2205A6" w14:textId="77777777" w:rsidR="004E60FA" w:rsidRDefault="004E60FA" w:rsidP="00DE2AEA">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11FEE67E" w14:textId="1BE9D7B6" w:rsidR="00BF6C4A" w:rsidRPr="004E60FA" w:rsidRDefault="00BF6C4A" w:rsidP="00BF6C4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4E60FA">
              <w:rPr>
                <w:rFonts w:eastAsia="Open Sans" w:cs="Open Sans"/>
                <w:sz w:val="18"/>
                <w:szCs w:val="18"/>
              </w:rPr>
              <w:t xml:space="preserve"> </w:t>
            </w:r>
            <w:r w:rsidR="00B542DA" w:rsidRPr="00B542DA">
              <w:rPr>
                <w:rFonts w:eastAsia="Open Sans" w:cs="Open Sans"/>
                <w:sz w:val="18"/>
                <w:szCs w:val="18"/>
              </w:rPr>
              <w:t>Homework</w:t>
            </w:r>
            <w:r w:rsidRPr="004E60FA">
              <w:rPr>
                <w:rFonts w:eastAsia="Open Sans" w:cs="Open Sans"/>
                <w:sz w:val="18"/>
                <w:szCs w:val="18"/>
              </w:rPr>
              <w:t xml:space="preserve">: </w:t>
            </w:r>
          </w:p>
          <w:p w14:paraId="24614B38" w14:textId="3102DEB6" w:rsidR="00BF6C4A" w:rsidRPr="004E60FA" w:rsidRDefault="00BF6C4A" w:rsidP="00DE2AEA">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4E60FA">
              <w:rPr>
                <w:rFonts w:asciiTheme="minorHAnsi" w:eastAsia="Open Sans" w:hAnsiTheme="minorHAnsi" w:cs="Open Sans"/>
                <w:sz w:val="18"/>
                <w:szCs w:val="18"/>
              </w:rPr>
              <w:t>Students write up the entities and attributes they identified in one scenario during discussion in class</w:t>
            </w:r>
          </w:p>
        </w:tc>
        <w:tc>
          <w:tcPr>
            <w:tcW w:w="2268" w:type="dxa"/>
            <w:shd w:val="clear" w:color="auto" w:fill="FFFFFF" w:themeFill="background2"/>
          </w:tcPr>
          <w:p w14:paraId="137DFED1" w14:textId="516B392D" w:rsidR="00BF6C4A" w:rsidRPr="00E90CCD" w:rsidRDefault="00454F20" w:rsidP="00BF6C4A">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BF6C4A" w:rsidRPr="00680643">
              <w:rPr>
                <w:rFonts w:eastAsia="Open Sans" w:cs="Open Sans"/>
                <w:b/>
                <w:bCs/>
                <w:color w:val="000000" w:themeColor="text1"/>
                <w:sz w:val="18"/>
                <w:szCs w:val="18"/>
              </w:rPr>
              <w:t xml:space="preserve"> </w:t>
            </w:r>
            <w:r w:rsidR="00BF6C4A" w:rsidRPr="00E90CCD">
              <w:rPr>
                <w:rFonts w:eastAsia="Open Sans" w:cs="Open Sans"/>
                <w:color w:val="000000" w:themeColor="text1"/>
                <w:sz w:val="18"/>
                <w:szCs w:val="18"/>
              </w:rPr>
              <w:t xml:space="preserve">pp. </w:t>
            </w:r>
            <w:r w:rsidR="00BF6C4A" w:rsidRPr="00E90CCD">
              <w:rPr>
                <w:rFonts w:eastAsia="Aptos Narrow" w:cs="Aptos Narrow"/>
                <w:color w:val="000000" w:themeColor="text1"/>
                <w:sz w:val="18"/>
                <w:szCs w:val="18"/>
              </w:rPr>
              <w:t>83-85</w:t>
            </w:r>
          </w:p>
          <w:p w14:paraId="63A55E48" w14:textId="77777777" w:rsidR="00BF6C4A" w:rsidRPr="004E60FA" w:rsidRDefault="00BF6C4A" w:rsidP="00BF6C4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A1EDF80" w14:textId="77777777" w:rsidR="00BF6C4A" w:rsidRPr="00FC34B3" w:rsidRDefault="00BF6C4A" w:rsidP="00BF6C4A">
            <w:pPr>
              <w:cnfStyle w:val="000000100000" w:firstRow="0" w:lastRow="0" w:firstColumn="0" w:lastColumn="0" w:oddVBand="0" w:evenVBand="0" w:oddHBand="1" w:evenHBand="0" w:firstRowFirstColumn="0" w:firstRowLastColumn="0" w:lastRowFirstColumn="0" w:lastRowLastColumn="0"/>
              <w:rPr>
                <w:sz w:val="18"/>
                <w:szCs w:val="18"/>
                <w:lang w:val="da-DK"/>
              </w:rPr>
            </w:pPr>
            <w:r w:rsidRPr="00FC34B3">
              <w:rPr>
                <w:rFonts w:eastAsia="Aptos Narrow" w:cs="Aptos Narrow"/>
                <w:color w:val="000000" w:themeColor="text1"/>
                <w:sz w:val="18"/>
                <w:szCs w:val="18"/>
                <w:lang w:val="da-DK"/>
              </w:rPr>
              <w:t>Geeks for Geeks notes:</w:t>
            </w:r>
          </w:p>
          <w:p w14:paraId="6D710831" w14:textId="77777777" w:rsidR="00BF6C4A" w:rsidRPr="00FC34B3" w:rsidRDefault="00BF6C4A" w:rsidP="00BF6C4A">
            <w:pPr>
              <w:cnfStyle w:val="000000100000" w:firstRow="0" w:lastRow="0" w:firstColumn="0" w:lastColumn="0" w:oddVBand="0" w:evenVBand="0" w:oddHBand="1" w:evenHBand="0" w:firstRowFirstColumn="0" w:firstRowLastColumn="0" w:lastRowFirstColumn="0" w:lastRowLastColumn="0"/>
              <w:rPr>
                <w:sz w:val="18"/>
                <w:szCs w:val="18"/>
                <w:lang w:val="da-DK"/>
              </w:rPr>
            </w:pPr>
            <w:hyperlink r:id="rId67">
              <w:r w:rsidRPr="00FC34B3">
                <w:rPr>
                  <w:rStyle w:val="Hyperlink"/>
                  <w:rFonts w:eastAsia="Aptos Narrow" w:cs="Aptos Narrow"/>
                  <w:sz w:val="18"/>
                  <w:szCs w:val="18"/>
                  <w:lang w:val="da-DK"/>
                </w:rPr>
                <w:t>https://www.geeksforgeeks.org/dbms/introduction-of-er-model/</w:t>
              </w:r>
            </w:hyperlink>
          </w:p>
          <w:p w14:paraId="24541FB6" w14:textId="77777777" w:rsidR="00BF6C4A" w:rsidRPr="00FC34B3" w:rsidRDefault="00BF6C4A" w:rsidP="00BF6C4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da-DK"/>
              </w:rPr>
            </w:pPr>
          </w:p>
          <w:p w14:paraId="4A514FC6" w14:textId="77777777" w:rsidR="00BF6C4A" w:rsidRPr="004E60FA" w:rsidRDefault="00BF6C4A" w:rsidP="00BF6C4A">
            <w:pPr>
              <w:cnfStyle w:val="000000100000" w:firstRow="0" w:lastRow="0" w:firstColumn="0" w:lastColumn="0" w:oddVBand="0" w:evenVBand="0" w:oddHBand="1" w:evenHBand="0" w:firstRowFirstColumn="0" w:firstRowLastColumn="0" w:lastRowFirstColumn="0" w:lastRowLastColumn="0"/>
              <w:rPr>
                <w:sz w:val="18"/>
                <w:szCs w:val="18"/>
              </w:rPr>
            </w:pPr>
            <w:r w:rsidRPr="004E60FA">
              <w:rPr>
                <w:rFonts w:eastAsia="Aptos Narrow" w:cs="Aptos Narrow"/>
                <w:color w:val="000000" w:themeColor="text1"/>
                <w:sz w:val="18"/>
                <w:szCs w:val="18"/>
              </w:rPr>
              <w:t>AdaCS notes and questions:</w:t>
            </w:r>
          </w:p>
          <w:p w14:paraId="2C6E43C9" w14:textId="77777777" w:rsidR="00BF6C4A" w:rsidRPr="004E60FA" w:rsidRDefault="00BF6C4A" w:rsidP="00BF6C4A">
            <w:pPr>
              <w:cnfStyle w:val="000000100000" w:firstRow="0" w:lastRow="0" w:firstColumn="0" w:lastColumn="0" w:oddVBand="0" w:evenVBand="0" w:oddHBand="1" w:evenHBand="0" w:firstRowFirstColumn="0" w:firstRowLastColumn="0" w:lastRowFirstColumn="0" w:lastRowLastColumn="0"/>
              <w:rPr>
                <w:sz w:val="18"/>
                <w:szCs w:val="18"/>
              </w:rPr>
            </w:pPr>
            <w:hyperlink r:id="rId68">
              <w:r w:rsidRPr="004E60FA">
                <w:rPr>
                  <w:rStyle w:val="Hyperlink"/>
                  <w:rFonts w:eastAsia="Aptos Narrow" w:cs="Aptos Narrow"/>
                  <w:sz w:val="18"/>
                  <w:szCs w:val="18"/>
                </w:rPr>
                <w:t>https://adacomputerscience.org/concepts/dbs_entity?topic=databases</w:t>
              </w:r>
            </w:hyperlink>
          </w:p>
          <w:p w14:paraId="438F6535" w14:textId="77777777" w:rsidR="00BF6C4A" w:rsidRPr="004E60FA" w:rsidRDefault="00BF6C4A" w:rsidP="00BF6C4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0BB8BC59" w14:textId="554D2734" w:rsidR="00BF6C4A" w:rsidRPr="0055259A" w:rsidRDefault="7A5B89D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685A3E0" w14:textId="3670FDB4" w:rsidR="00BF6C4A" w:rsidRPr="0055259A" w:rsidRDefault="7A5B89D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01AEB2D2" w14:textId="73217B1A" w:rsidR="00BF6C4A" w:rsidRPr="0055259A" w:rsidRDefault="7A5B89D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138F1366" w14:textId="55E3B6D1" w:rsidR="00BF6C4A" w:rsidRPr="0055259A" w:rsidRDefault="7A5B89D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4DF9E9F3" w14:textId="51F5E2F9" w:rsidR="00BF6C4A" w:rsidRPr="0055259A" w:rsidRDefault="00BF6C4A"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F2A6F21" w14:textId="729564D9" w:rsidR="00BF6C4A" w:rsidRPr="0055259A" w:rsidRDefault="00BF6C4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77A41117" w14:textId="5AF4C1D9" w:rsidR="00BF6C4A" w:rsidRPr="0055259A" w:rsidRDefault="23C300AF"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26AD7EFA" w14:textId="0ACFE772" w:rsidR="00BF6C4A" w:rsidRPr="0055259A" w:rsidRDefault="23C300AF"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p w14:paraId="49F62CC4" w14:textId="64C13589" w:rsidR="00BF6C4A" w:rsidRPr="0055259A" w:rsidRDefault="23C300AF"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tc>
      </w:tr>
    </w:tbl>
    <w:p w14:paraId="7AA91D27" w14:textId="77777777" w:rsidR="004E472B" w:rsidRDefault="004E472B">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BF6C4A" w:rsidRPr="008542E2" w14:paraId="3C862559" w14:textId="77777777" w:rsidTr="00830BE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02D14DC" w14:textId="037D5817" w:rsidR="00BF6C4A" w:rsidRPr="008542E2" w:rsidRDefault="00BF6C4A" w:rsidP="00BF6C4A">
            <w:pPr>
              <w:pStyle w:val="TableHeading"/>
              <w:rPr>
                <w:lang w:val="en-GB"/>
              </w:rPr>
            </w:pPr>
            <w:r w:rsidRPr="008542E2">
              <w:rPr>
                <w:b/>
                <w:bCs/>
                <w:color w:val="000000" w:themeColor="text1"/>
                <w:lang w:val="en-GB"/>
              </w:rPr>
              <w:t>Week 14</w:t>
            </w:r>
            <w:r w:rsidRPr="008542E2">
              <w:rPr>
                <w:b/>
                <w:bCs/>
                <w:color w:val="000000" w:themeColor="text1"/>
                <w:lang w:val="en-GB"/>
              </w:rPr>
              <w:br/>
              <w:t>Lesson 3</w:t>
            </w:r>
          </w:p>
        </w:tc>
      </w:tr>
      <w:tr w:rsidR="00A45258" w:rsidRPr="00E45280" w14:paraId="46CBE2B5" w14:textId="77777777" w:rsidTr="00935D8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69907BB" w14:textId="77777777" w:rsidR="00A45258" w:rsidRPr="002D7929" w:rsidRDefault="00A45258" w:rsidP="00A45258">
            <w:pPr>
              <w:rPr>
                <w:rFonts w:eastAsia="Aptos Narrow" w:cs="Aptos Narrow"/>
                <w:color w:val="000000" w:themeColor="text1"/>
                <w:sz w:val="18"/>
                <w:szCs w:val="18"/>
              </w:rPr>
            </w:pPr>
            <w:r w:rsidRPr="002D7929">
              <w:rPr>
                <w:rFonts w:eastAsia="Aptos Narrow" w:cs="Aptos Narrow"/>
                <w:color w:val="000000" w:themeColor="text1"/>
                <w:sz w:val="18"/>
                <w:szCs w:val="18"/>
              </w:rPr>
              <w:t>Topic 4.1.1: Entity-relationship model</w:t>
            </w:r>
          </w:p>
          <w:p w14:paraId="47CA75A3" w14:textId="77777777" w:rsidR="00A45258" w:rsidRPr="002D7929" w:rsidRDefault="00A45258" w:rsidP="00A37D72">
            <w:pPr>
              <w:pStyle w:val="ListParagraph"/>
              <w:numPr>
                <w:ilvl w:val="0"/>
                <w:numId w:val="25"/>
              </w:numPr>
              <w:spacing w:after="0" w:line="276" w:lineRule="auto"/>
              <w:rPr>
                <w:rFonts w:asciiTheme="minorHAnsi" w:eastAsia="Aptos Narrow" w:hAnsiTheme="minorHAnsi" w:cs="Aptos Narrow"/>
                <w:sz w:val="18"/>
                <w:szCs w:val="18"/>
              </w:rPr>
            </w:pPr>
            <w:r w:rsidRPr="002D7929">
              <w:rPr>
                <w:rFonts w:asciiTheme="minorHAnsi" w:eastAsia="Aptos Narrow" w:hAnsiTheme="minorHAnsi" w:cs="Aptos Narrow"/>
                <w:sz w:val="18"/>
                <w:szCs w:val="18"/>
              </w:rPr>
              <w:t>Key</w:t>
            </w:r>
          </w:p>
          <w:p w14:paraId="3D0FCCDA" w14:textId="77777777" w:rsidR="00A45258" w:rsidRPr="002D7929" w:rsidRDefault="00A45258" w:rsidP="00A45258">
            <w:pPr>
              <w:rPr>
                <w:rFonts w:eastAsia="Aptos Narrow" w:cs="Aptos Narrow"/>
                <w:color w:val="000000" w:themeColor="text1"/>
                <w:sz w:val="18"/>
                <w:szCs w:val="18"/>
              </w:rPr>
            </w:pPr>
          </w:p>
          <w:p w14:paraId="22328A7C" w14:textId="0BFCE2F5" w:rsidR="00A45258" w:rsidRPr="002D7929" w:rsidRDefault="00B542DA" w:rsidP="00A45258">
            <w:pPr>
              <w:rPr>
                <w:rFonts w:eastAsia="Aptos Narrow" w:cs="Aptos Narrow"/>
                <w:color w:val="000000" w:themeColor="text1"/>
                <w:sz w:val="18"/>
                <w:szCs w:val="18"/>
              </w:rPr>
            </w:pPr>
            <w:r w:rsidRPr="00B542DA">
              <w:rPr>
                <w:rFonts w:eastAsia="Aptos Narrow" w:cs="Aptos Narrow"/>
                <w:sz w:val="18"/>
                <w:szCs w:val="18"/>
              </w:rPr>
              <w:t>Lesson title:</w:t>
            </w:r>
            <w:r w:rsidR="00A45258" w:rsidRPr="002D7929">
              <w:rPr>
                <w:rFonts w:eastAsia="Aptos Narrow" w:cs="Aptos Narrow"/>
                <w:b w:val="0"/>
                <w:bCs w:val="0"/>
                <w:color w:val="000000" w:themeColor="text1"/>
                <w:sz w:val="18"/>
                <w:szCs w:val="18"/>
              </w:rPr>
              <w:t xml:space="preserve"> </w:t>
            </w:r>
          </w:p>
          <w:p w14:paraId="0153909E" w14:textId="07F76EDF" w:rsidR="00A45258" w:rsidRPr="002D7929" w:rsidRDefault="00A45258" w:rsidP="00A45258">
            <w:pPr>
              <w:pStyle w:val="TableHeading"/>
              <w:rPr>
                <w:rFonts w:asciiTheme="minorHAnsi" w:hAnsiTheme="minorHAnsi"/>
                <w:color w:val="000000" w:themeColor="text1"/>
                <w:sz w:val="18"/>
                <w:szCs w:val="18"/>
                <w:lang w:val="en-GB"/>
              </w:rPr>
            </w:pPr>
            <w:r w:rsidRPr="002D7929">
              <w:rPr>
                <w:rFonts w:asciiTheme="minorHAnsi" w:eastAsia="Aptos Narrow" w:hAnsiTheme="minorHAnsi" w:cs="Aptos Narrow"/>
                <w:color w:val="000000" w:themeColor="text1"/>
                <w:sz w:val="18"/>
                <w:szCs w:val="18"/>
                <w:lang w:val="en-GB"/>
              </w:rPr>
              <w:t>Entity-relationship model</w:t>
            </w:r>
          </w:p>
        </w:tc>
        <w:tc>
          <w:tcPr>
            <w:tcW w:w="2551" w:type="dxa"/>
            <w:shd w:val="clear" w:color="auto" w:fill="auto"/>
          </w:tcPr>
          <w:p w14:paraId="3A6520DA" w14:textId="77777777" w:rsidR="00A45258" w:rsidRPr="00680643" w:rsidRDefault="00A45258" w:rsidP="00A45258">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Entity-relationship model: key</w:t>
            </w:r>
          </w:p>
          <w:p w14:paraId="1CF72BFB" w14:textId="77777777" w:rsidR="00A45258" w:rsidRPr="002D7929" w:rsidRDefault="00A45258"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2D7929">
              <w:rPr>
                <w:rFonts w:eastAsia="Open Sans" w:cs="Open Sans"/>
                <w:sz w:val="18"/>
                <w:szCs w:val="18"/>
              </w:rPr>
              <w:t>Students will know and understand:</w:t>
            </w:r>
          </w:p>
          <w:p w14:paraId="515EFB7F" w14:textId="77777777" w:rsidR="00A45258" w:rsidRPr="002D7929" w:rsidRDefault="00A452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D7929">
              <w:rPr>
                <w:rFonts w:asciiTheme="minorHAnsi" w:eastAsia="Aptos Narrow" w:hAnsiTheme="minorHAnsi" w:cs="Aptos Narrow"/>
                <w:sz w:val="18"/>
                <w:szCs w:val="18"/>
              </w:rPr>
              <w:t>Definition</w:t>
            </w:r>
          </w:p>
          <w:p w14:paraId="43E323A2" w14:textId="77777777" w:rsidR="00A45258" w:rsidRPr="002D7929" w:rsidRDefault="00A452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D7929">
              <w:rPr>
                <w:rFonts w:asciiTheme="minorHAnsi" w:eastAsia="Aptos Narrow" w:hAnsiTheme="minorHAnsi" w:cs="Aptos Narrow"/>
                <w:sz w:val="18"/>
                <w:szCs w:val="18"/>
              </w:rPr>
              <w:t>Function</w:t>
            </w:r>
          </w:p>
          <w:p w14:paraId="7BDAD849" w14:textId="77777777" w:rsidR="00A45258" w:rsidRPr="002D7929" w:rsidRDefault="00A452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D7929">
              <w:rPr>
                <w:rFonts w:asciiTheme="minorHAnsi" w:eastAsia="Aptos Narrow" w:hAnsiTheme="minorHAnsi" w:cs="Aptos Narrow"/>
                <w:sz w:val="18"/>
                <w:szCs w:val="18"/>
              </w:rPr>
              <w:t>Characteristics</w:t>
            </w:r>
          </w:p>
          <w:p w14:paraId="15A871F1" w14:textId="77777777" w:rsidR="00A45258" w:rsidRPr="002D7929" w:rsidRDefault="00A452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2D7929">
              <w:rPr>
                <w:rFonts w:asciiTheme="minorHAnsi" w:eastAsia="Aptos Narrow" w:hAnsiTheme="minorHAnsi" w:cs="Aptos Narrow"/>
                <w:sz w:val="18"/>
                <w:szCs w:val="18"/>
              </w:rPr>
              <w:t>Why needed</w:t>
            </w:r>
          </w:p>
          <w:p w14:paraId="7DDFA33C" w14:textId="748AF801" w:rsidR="00A45258" w:rsidRPr="002D7929" w:rsidRDefault="00A45258"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2D7929">
              <w:rPr>
                <w:rFonts w:asciiTheme="minorHAnsi" w:eastAsia="Aptos Narrow" w:hAnsiTheme="minorHAnsi" w:cs="Aptos Narrow"/>
                <w:sz w:val="18"/>
                <w:szCs w:val="18"/>
              </w:rPr>
              <w:t>Operation</w:t>
            </w:r>
          </w:p>
        </w:tc>
        <w:tc>
          <w:tcPr>
            <w:tcW w:w="4820" w:type="dxa"/>
            <w:shd w:val="clear" w:color="auto" w:fill="auto"/>
          </w:tcPr>
          <w:p w14:paraId="6740FB6B" w14:textId="00AF4B29" w:rsidR="00A45258" w:rsidRPr="002D7929" w:rsidRDefault="00B542DA" w:rsidP="00A45258">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A45258" w:rsidRPr="002D7929">
              <w:rPr>
                <w:rFonts w:eastAsia="Open Sans" w:cs="Open Sans"/>
                <w:sz w:val="18"/>
                <w:szCs w:val="18"/>
              </w:rPr>
              <w:t xml:space="preserve">  </w:t>
            </w:r>
          </w:p>
          <w:p w14:paraId="42FA2C16" w14:textId="77777777" w:rsidR="00A45258" w:rsidRPr="002D7929" w:rsidRDefault="00A45258"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D7929">
              <w:rPr>
                <w:rFonts w:asciiTheme="minorHAnsi" w:eastAsia="Open Sans" w:hAnsiTheme="minorHAnsi" w:cs="Open Sans"/>
                <w:sz w:val="18"/>
                <w:szCs w:val="18"/>
              </w:rPr>
              <w:t>Discuss primary, foreign and composite keys</w:t>
            </w:r>
          </w:p>
          <w:p w14:paraId="127A1745" w14:textId="77777777" w:rsidR="00A45258" w:rsidRPr="002D7929" w:rsidRDefault="00A45258"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D7929">
              <w:rPr>
                <w:rFonts w:asciiTheme="minorHAnsi" w:eastAsia="Open Sans" w:hAnsiTheme="minorHAnsi" w:cs="Open Sans"/>
                <w:sz w:val="18"/>
                <w:szCs w:val="18"/>
              </w:rPr>
              <w:t>Students identify key terms and make notes on definition, function, characteristics, operation and why keys are needed</w:t>
            </w:r>
          </w:p>
          <w:p w14:paraId="70DB6C48" w14:textId="77777777" w:rsidR="00A45258" w:rsidRPr="002D7929" w:rsidRDefault="00A45258"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D7929">
              <w:rPr>
                <w:rFonts w:asciiTheme="minorHAnsi" w:eastAsia="Open Sans" w:hAnsiTheme="minorHAnsi" w:cs="Open Sans"/>
                <w:sz w:val="18"/>
                <w:szCs w:val="18"/>
              </w:rPr>
              <w:t>Complete Activity 1 on p87</w:t>
            </w:r>
          </w:p>
          <w:p w14:paraId="2CD60B88" w14:textId="77777777" w:rsidR="00A45258" w:rsidRPr="002D7929" w:rsidRDefault="00A45258" w:rsidP="00680643">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2D7929">
              <w:rPr>
                <w:rFonts w:eastAsia="Open Sans" w:cs="Open Sans"/>
                <w:sz w:val="18"/>
                <w:szCs w:val="18"/>
              </w:rPr>
              <w:t xml:space="preserve"> </w:t>
            </w:r>
          </w:p>
          <w:p w14:paraId="2A85202C" w14:textId="611EA3EE" w:rsidR="00A45258" w:rsidRPr="002D7929" w:rsidRDefault="00B542DA" w:rsidP="00A45258">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A45258" w:rsidRPr="002D7929">
              <w:rPr>
                <w:rFonts w:eastAsia="Open Sans" w:cs="Open Sans"/>
                <w:sz w:val="18"/>
                <w:szCs w:val="18"/>
              </w:rPr>
              <w:t xml:space="preserve">: </w:t>
            </w:r>
          </w:p>
          <w:p w14:paraId="50300190" w14:textId="77777777" w:rsidR="00A45258" w:rsidRPr="002D7929" w:rsidRDefault="00A45258"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2D7929">
              <w:rPr>
                <w:rFonts w:asciiTheme="minorHAnsi" w:eastAsia="Open Sans" w:hAnsiTheme="minorHAnsi" w:cs="Open Sans"/>
                <w:sz w:val="18"/>
                <w:szCs w:val="18"/>
              </w:rPr>
              <w:t>Students complete questions from IsaacCS</w:t>
            </w:r>
          </w:p>
          <w:p w14:paraId="07862A97" w14:textId="77777777" w:rsidR="00A45258" w:rsidRPr="002D7929" w:rsidRDefault="00A45258" w:rsidP="00A4525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5CB8D963" w14:textId="76210674" w:rsidR="00A45258" w:rsidRPr="00E90CCD" w:rsidRDefault="00454F20" w:rsidP="00A45258">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A45258" w:rsidRPr="00680643">
              <w:rPr>
                <w:rFonts w:eastAsia="Open Sans" w:cs="Open Sans"/>
                <w:b/>
                <w:bCs/>
                <w:color w:val="000000" w:themeColor="text1"/>
                <w:sz w:val="18"/>
                <w:szCs w:val="18"/>
              </w:rPr>
              <w:t xml:space="preserve"> </w:t>
            </w:r>
            <w:r w:rsidR="00A45258" w:rsidRPr="00E90CCD">
              <w:rPr>
                <w:rFonts w:eastAsia="Open Sans" w:cs="Open Sans"/>
                <w:color w:val="000000" w:themeColor="text1"/>
                <w:sz w:val="18"/>
                <w:szCs w:val="18"/>
              </w:rPr>
              <w:t xml:space="preserve">pp. </w:t>
            </w:r>
            <w:r w:rsidR="00A45258" w:rsidRPr="00E90CCD">
              <w:rPr>
                <w:rFonts w:eastAsia="Aptos Narrow" w:cs="Aptos Narrow"/>
                <w:color w:val="000000" w:themeColor="text1"/>
                <w:sz w:val="18"/>
                <w:szCs w:val="18"/>
              </w:rPr>
              <w:t>85-87</w:t>
            </w:r>
          </w:p>
          <w:p w14:paraId="3A789045" w14:textId="77777777" w:rsidR="00A45258" w:rsidRPr="002D7929" w:rsidRDefault="00A45258" w:rsidP="00A45258">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3E4370B9" w14:textId="77777777" w:rsidR="00A45258" w:rsidRPr="00FC34B3" w:rsidRDefault="00A45258" w:rsidP="00A45258">
            <w:pPr>
              <w:cnfStyle w:val="000000100000" w:firstRow="0" w:lastRow="0" w:firstColumn="0" w:lastColumn="0" w:oddVBand="0" w:evenVBand="0" w:oddHBand="1" w:evenHBand="0" w:firstRowFirstColumn="0" w:firstRowLastColumn="0" w:lastRowFirstColumn="0" w:lastRowLastColumn="0"/>
              <w:rPr>
                <w:sz w:val="18"/>
                <w:szCs w:val="18"/>
                <w:lang w:val="fi-FI"/>
              </w:rPr>
            </w:pPr>
            <w:r w:rsidRPr="00FC34B3">
              <w:rPr>
                <w:rFonts w:eastAsia="Aptos Narrow" w:cs="Aptos Narrow"/>
                <w:color w:val="000000" w:themeColor="text1"/>
                <w:sz w:val="18"/>
                <w:szCs w:val="18"/>
                <w:lang w:val="fi-FI"/>
              </w:rPr>
              <w:t>IsaacCS notes:</w:t>
            </w:r>
          </w:p>
          <w:p w14:paraId="3C4831E3" w14:textId="77777777" w:rsidR="00A45258" w:rsidRPr="00FC34B3" w:rsidRDefault="00A45258" w:rsidP="00A45258">
            <w:pPr>
              <w:cnfStyle w:val="000000100000" w:firstRow="0" w:lastRow="0" w:firstColumn="0" w:lastColumn="0" w:oddVBand="0" w:evenVBand="0" w:oddHBand="1" w:evenHBand="0" w:firstRowFirstColumn="0" w:firstRowLastColumn="0" w:lastRowFirstColumn="0" w:lastRowLastColumn="0"/>
              <w:rPr>
                <w:sz w:val="18"/>
                <w:szCs w:val="18"/>
                <w:lang w:val="fi-FI"/>
              </w:rPr>
            </w:pPr>
            <w:hyperlink r:id="rId69">
              <w:r w:rsidRPr="00FC34B3">
                <w:rPr>
                  <w:rStyle w:val="Hyperlink"/>
                  <w:rFonts w:eastAsia="Aptos Narrow" w:cs="Aptos Narrow"/>
                  <w:sz w:val="18"/>
                  <w:szCs w:val="18"/>
                  <w:lang w:val="fi-FI"/>
                </w:rPr>
                <w:t>https://isaaccomputerscience.org/concepts/data_dbs_concepts_advanced?topic=databases</w:t>
              </w:r>
            </w:hyperlink>
          </w:p>
          <w:p w14:paraId="38AEB2A6" w14:textId="77777777" w:rsidR="00A45258" w:rsidRPr="00FC34B3" w:rsidRDefault="00A45258" w:rsidP="00A45258">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lang w:val="fi-FI"/>
              </w:rPr>
            </w:pPr>
          </w:p>
          <w:p w14:paraId="411C9030" w14:textId="77777777" w:rsidR="00A45258" w:rsidRPr="00FC34B3" w:rsidRDefault="00A45258" w:rsidP="00A4525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fi-FI"/>
              </w:rPr>
            </w:pPr>
          </w:p>
        </w:tc>
        <w:tc>
          <w:tcPr>
            <w:tcW w:w="1984" w:type="dxa"/>
            <w:shd w:val="clear" w:color="auto" w:fill="auto"/>
          </w:tcPr>
          <w:p w14:paraId="1D42FF43" w14:textId="7B556E93" w:rsidR="00A45258" w:rsidRPr="0055259A" w:rsidRDefault="64F90205"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6A094CF" w14:textId="75F2659D" w:rsidR="00A45258" w:rsidRPr="0055259A" w:rsidRDefault="64F90205"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FCF82AC" w14:textId="5312548B" w:rsidR="00A45258" w:rsidRPr="0055259A" w:rsidRDefault="64F90205"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0C621188" w14:textId="387AA2FE" w:rsidR="00A45258" w:rsidRPr="0055259A" w:rsidRDefault="64F90205"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7B8B3256" w14:textId="20D031AE" w:rsidR="00A45258" w:rsidRPr="0055259A" w:rsidRDefault="00A45258"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7FD45727" w14:textId="18455BA2" w:rsidR="00A45258" w:rsidRPr="0055259A" w:rsidRDefault="00A45258"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22617EB1" w14:textId="5953C59A" w:rsidR="00A45258" w:rsidRPr="0055259A" w:rsidRDefault="64F90205"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18960CA2" w14:textId="2BDCCF2E" w:rsidR="00A45258" w:rsidRPr="0055259A" w:rsidRDefault="7FC627C9"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10206B95" w14:textId="6D304B72" w:rsidR="00A45258" w:rsidRPr="0055259A" w:rsidRDefault="7FC627C9"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tc>
      </w:tr>
    </w:tbl>
    <w:p w14:paraId="7440FA48" w14:textId="4FAC46CE" w:rsidR="004E472B" w:rsidRDefault="004E472B">
      <w:pPr>
        <w:spacing w:after="0" w:line="240" w:lineRule="auto"/>
        <w:rPr>
          <w:rStyle w:val="Strong"/>
          <w:rFonts w:ascii="Plus Jakarta Sans" w:hAnsi="Plus Jakarta Sans"/>
          <w:sz w:val="36"/>
          <w:szCs w:val="26"/>
          <w:lang w:val="fi-FI"/>
        </w:rPr>
      </w:pPr>
    </w:p>
    <w:p w14:paraId="1F25342A" w14:textId="77777777" w:rsidR="004E472B" w:rsidRDefault="004E472B">
      <w:pPr>
        <w:spacing w:after="0" w:line="240" w:lineRule="auto"/>
        <w:rPr>
          <w:rStyle w:val="Strong"/>
          <w:rFonts w:ascii="Plus Jakarta Sans" w:hAnsi="Plus Jakarta Sans"/>
          <w:sz w:val="36"/>
          <w:szCs w:val="26"/>
          <w:lang w:val="fi-FI"/>
        </w:rPr>
      </w:pPr>
      <w:r>
        <w:rPr>
          <w:rStyle w:val="Strong"/>
          <w:rFonts w:ascii="Plus Jakarta Sans" w:hAnsi="Plus Jakarta Sans"/>
          <w:sz w:val="36"/>
          <w:szCs w:val="26"/>
          <w:lang w:val="fi-FI"/>
        </w:rPr>
        <w:br w:type="page"/>
      </w:r>
    </w:p>
    <w:p w14:paraId="0A14812D" w14:textId="77777777" w:rsidR="00C71471" w:rsidRPr="00FC34B3" w:rsidRDefault="00C71471">
      <w:pPr>
        <w:spacing w:after="0" w:line="240" w:lineRule="auto"/>
        <w:rPr>
          <w:rStyle w:val="Strong"/>
          <w:rFonts w:ascii="Plus Jakarta Sans" w:hAnsi="Plus Jakarta Sans"/>
          <w:sz w:val="36"/>
          <w:szCs w:val="26"/>
          <w:lang w:val="fi-FI"/>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560FCEA7" w14:textId="77777777" w:rsidTr="00935D8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4019315" w14:textId="77777777" w:rsidR="002C7ACB" w:rsidRPr="003E334F" w:rsidRDefault="002C7ACB" w:rsidP="00CE3734">
            <w:pPr>
              <w:pStyle w:val="TableHeading"/>
              <w:jc w:val="center"/>
              <w:rPr>
                <w:b/>
                <w:bCs/>
                <w:color w:val="FFFFFF" w:themeColor="background1"/>
                <w:sz w:val="20"/>
                <w:szCs w:val="24"/>
                <w:lang w:val="en-GB"/>
              </w:rPr>
            </w:pPr>
            <w:r w:rsidRPr="003E334F">
              <w:rPr>
                <w:b/>
                <w:bCs/>
                <w:color w:val="FFFFFF" w:themeColor="background1"/>
                <w:sz w:val="20"/>
                <w:szCs w:val="24"/>
                <w:lang w:val="en-GB"/>
              </w:rPr>
              <w:t>Topic</w:t>
            </w:r>
            <w:r w:rsidRPr="003E334F">
              <w:rPr>
                <w:b/>
                <w:bCs/>
                <w:color w:val="FFFFFF" w:themeColor="background1"/>
                <w:sz w:val="20"/>
                <w:szCs w:val="24"/>
                <w:lang w:val="en-GB"/>
              </w:rPr>
              <w:br/>
              <w:t>Sub topic</w:t>
            </w:r>
            <w:r w:rsidRPr="003E334F">
              <w:rPr>
                <w:b/>
                <w:bCs/>
                <w:color w:val="FFFFFF" w:themeColor="background1"/>
                <w:sz w:val="20"/>
                <w:szCs w:val="24"/>
                <w:lang w:val="en-GB"/>
              </w:rPr>
              <w:br/>
            </w:r>
            <w:r w:rsidRPr="003E334F">
              <w:rPr>
                <w:b/>
                <w:bCs/>
                <w:color w:val="FFFFFF"/>
                <w:sz w:val="20"/>
                <w:szCs w:val="24"/>
                <w:lang w:val="en-GB"/>
              </w:rPr>
              <w:t>Lesson title</w:t>
            </w:r>
          </w:p>
        </w:tc>
        <w:tc>
          <w:tcPr>
            <w:tcW w:w="2551" w:type="dxa"/>
            <w:shd w:val="clear" w:color="auto" w:fill="341583" w:themeFill="accent2" w:themeFillShade="80"/>
            <w:vAlign w:val="center"/>
          </w:tcPr>
          <w:p w14:paraId="0B7471EF" w14:textId="77777777" w:rsidR="002C7ACB" w:rsidRPr="003E334F" w:rsidRDefault="002C7ACB"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3E334F">
              <w:rPr>
                <w:b/>
                <w:bCs/>
                <w:color w:val="FFFFFF" w:themeColor="background1"/>
                <w:sz w:val="20"/>
                <w:szCs w:val="24"/>
                <w:lang w:val="en-GB"/>
              </w:rPr>
              <w:t>Specification reference</w:t>
            </w:r>
          </w:p>
        </w:tc>
        <w:tc>
          <w:tcPr>
            <w:tcW w:w="4820" w:type="dxa"/>
            <w:shd w:val="clear" w:color="auto" w:fill="341583" w:themeFill="accent2" w:themeFillShade="80"/>
            <w:vAlign w:val="center"/>
          </w:tcPr>
          <w:p w14:paraId="0D43A77B" w14:textId="289E8A70" w:rsidR="002C7ACB" w:rsidRPr="003E334F" w:rsidRDefault="002C7ACB"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3E334F">
              <w:rPr>
                <w:b/>
                <w:bCs/>
                <w:color w:val="FFFFFF" w:themeColor="background1"/>
                <w:sz w:val="20"/>
                <w:szCs w:val="24"/>
                <w:lang w:val="en-GB"/>
              </w:rPr>
              <w:t xml:space="preserve">Suggested </w:t>
            </w:r>
            <w:r w:rsidR="00B542DA" w:rsidRPr="003E334F">
              <w:rPr>
                <w:b/>
                <w:bCs/>
                <w:color w:val="FFFFFF" w:themeColor="background1"/>
                <w:sz w:val="20"/>
                <w:szCs w:val="24"/>
                <w:lang w:val="en-GB"/>
              </w:rPr>
              <w:t>Activities</w:t>
            </w:r>
          </w:p>
        </w:tc>
        <w:tc>
          <w:tcPr>
            <w:tcW w:w="2268" w:type="dxa"/>
            <w:shd w:val="clear" w:color="auto" w:fill="341583" w:themeFill="accent2" w:themeFillShade="80"/>
            <w:vAlign w:val="center"/>
          </w:tcPr>
          <w:p w14:paraId="777CE25C" w14:textId="77777777" w:rsidR="002C7ACB" w:rsidRPr="003E334F" w:rsidRDefault="002C7ACB"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3E334F">
              <w:rPr>
                <w:b/>
                <w:bCs/>
                <w:color w:val="FFFFFF" w:themeColor="background1"/>
                <w:sz w:val="20"/>
                <w:szCs w:val="24"/>
                <w:lang w:val="en-GB"/>
              </w:rPr>
              <w:t>Suggested resources</w:t>
            </w:r>
          </w:p>
        </w:tc>
        <w:tc>
          <w:tcPr>
            <w:tcW w:w="1984" w:type="dxa"/>
            <w:shd w:val="clear" w:color="auto" w:fill="341583" w:themeFill="accent2" w:themeFillShade="80"/>
            <w:vAlign w:val="center"/>
          </w:tcPr>
          <w:p w14:paraId="0D04EAF8" w14:textId="77777777" w:rsidR="002C7ACB" w:rsidRPr="003E334F" w:rsidRDefault="002C7ACB"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3E334F">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0B6F633" w14:textId="77777777" w:rsidR="002C7ACB" w:rsidRPr="003E334F" w:rsidRDefault="002C7ACB" w:rsidP="00CE3734">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3E334F">
              <w:rPr>
                <w:b/>
                <w:bCs/>
                <w:color w:val="FFFFFF" w:themeColor="background1"/>
                <w:sz w:val="20"/>
                <w:szCs w:val="24"/>
                <w:lang w:val="en-GB"/>
              </w:rPr>
              <w:t>Which skills could be acquired through teaching and delivery in this lesson?</w:t>
            </w:r>
          </w:p>
        </w:tc>
      </w:tr>
      <w:tr w:rsidR="002C7ACB" w:rsidRPr="008542E2" w14:paraId="09C646B1"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777CB7D" w14:textId="296CB370"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15541B" w:rsidRPr="008542E2">
              <w:rPr>
                <w:b/>
                <w:bCs/>
                <w:color w:val="000000" w:themeColor="text1"/>
                <w:lang w:val="en-GB"/>
              </w:rPr>
              <w:t>1</w:t>
            </w:r>
            <w:r w:rsidR="00EA0889" w:rsidRPr="008542E2">
              <w:rPr>
                <w:b/>
                <w:bCs/>
                <w:color w:val="000000" w:themeColor="text1"/>
                <w:lang w:val="en-GB"/>
              </w:rPr>
              <w:t>5</w:t>
            </w:r>
            <w:r w:rsidRPr="008542E2">
              <w:rPr>
                <w:b/>
                <w:bCs/>
                <w:color w:val="000000" w:themeColor="text1"/>
                <w:lang w:val="en-GB"/>
              </w:rPr>
              <w:br/>
              <w:t>Lesson 1</w:t>
            </w:r>
          </w:p>
        </w:tc>
      </w:tr>
      <w:tr w:rsidR="009F0C92" w:rsidRPr="00E45280" w14:paraId="291F9393" w14:textId="77777777" w:rsidTr="00935D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25F3AF9" w14:textId="77777777" w:rsidR="009F0C92" w:rsidRPr="00A57BF6" w:rsidRDefault="009F0C92" w:rsidP="009F0C92">
            <w:pPr>
              <w:rPr>
                <w:rFonts w:eastAsia="Aptos Narrow" w:cs="Aptos Narrow"/>
                <w:color w:val="000000" w:themeColor="text1"/>
                <w:sz w:val="18"/>
                <w:szCs w:val="18"/>
              </w:rPr>
            </w:pPr>
            <w:r w:rsidRPr="00A57BF6">
              <w:rPr>
                <w:rFonts w:eastAsia="Aptos Narrow" w:cs="Aptos Narrow"/>
                <w:color w:val="000000" w:themeColor="text1"/>
                <w:sz w:val="18"/>
                <w:szCs w:val="18"/>
              </w:rPr>
              <w:t>Topic 4.1.1: Entity-relationship model</w:t>
            </w:r>
          </w:p>
          <w:p w14:paraId="0A663302" w14:textId="37822203" w:rsidR="009F0C92" w:rsidRPr="00A57BF6" w:rsidRDefault="009F0C92" w:rsidP="00A37D72">
            <w:pPr>
              <w:pStyle w:val="ListParagraph"/>
              <w:numPr>
                <w:ilvl w:val="0"/>
                <w:numId w:val="25"/>
              </w:numPr>
              <w:spacing w:after="0" w:line="276" w:lineRule="auto"/>
              <w:ind w:left="309" w:right="180" w:hanging="284"/>
              <w:rPr>
                <w:rFonts w:asciiTheme="minorHAnsi" w:eastAsia="Aptos Narrow" w:hAnsiTheme="minorHAnsi" w:cs="Aptos Narrow"/>
                <w:sz w:val="18"/>
                <w:szCs w:val="18"/>
              </w:rPr>
            </w:pPr>
            <w:r w:rsidRPr="00A57BF6">
              <w:rPr>
                <w:rFonts w:asciiTheme="minorHAnsi" w:eastAsia="Aptos Narrow" w:hAnsiTheme="minorHAnsi" w:cs="Aptos Narrow"/>
                <w:sz w:val="18"/>
                <w:szCs w:val="18"/>
              </w:rPr>
              <w:t>Relation</w:t>
            </w:r>
            <w:r w:rsidR="00596B57">
              <w:rPr>
                <w:rFonts w:asciiTheme="minorHAnsi" w:eastAsia="Aptos Narrow" w:hAnsiTheme="minorHAnsi" w:cs="Aptos Narrow"/>
                <w:sz w:val="18"/>
                <w:szCs w:val="18"/>
              </w:rPr>
              <w:t>-</w:t>
            </w:r>
            <w:r w:rsidRPr="00A57BF6">
              <w:rPr>
                <w:rFonts w:asciiTheme="minorHAnsi" w:eastAsia="Aptos Narrow" w:hAnsiTheme="minorHAnsi" w:cs="Aptos Narrow"/>
                <w:sz w:val="18"/>
                <w:szCs w:val="18"/>
              </w:rPr>
              <w:t>ship cardinal</w:t>
            </w:r>
            <w:r w:rsidR="002D7929">
              <w:rPr>
                <w:rFonts w:asciiTheme="minorHAnsi" w:eastAsia="Aptos Narrow" w:hAnsiTheme="minorHAnsi" w:cs="Aptos Narrow"/>
                <w:sz w:val="18"/>
                <w:szCs w:val="18"/>
              </w:rPr>
              <w:t>-</w:t>
            </w:r>
            <w:r w:rsidRPr="00A57BF6">
              <w:rPr>
                <w:rFonts w:asciiTheme="minorHAnsi" w:eastAsia="Aptos Narrow" w:hAnsiTheme="minorHAnsi" w:cs="Aptos Narrow"/>
                <w:sz w:val="18"/>
                <w:szCs w:val="18"/>
              </w:rPr>
              <w:t>ity</w:t>
            </w:r>
          </w:p>
          <w:p w14:paraId="0DBF9152" w14:textId="77777777" w:rsidR="009F0C92" w:rsidRPr="00A57BF6" w:rsidRDefault="009F0C92" w:rsidP="009F0C92">
            <w:pPr>
              <w:rPr>
                <w:rFonts w:eastAsia="Aptos Narrow" w:cs="Aptos Narrow"/>
                <w:color w:val="000000" w:themeColor="text1"/>
                <w:sz w:val="18"/>
                <w:szCs w:val="18"/>
              </w:rPr>
            </w:pPr>
          </w:p>
          <w:p w14:paraId="0936B61B" w14:textId="0C5E728C" w:rsidR="009F0C92" w:rsidRPr="00A57BF6" w:rsidRDefault="00B542DA" w:rsidP="009F0C92">
            <w:pPr>
              <w:rPr>
                <w:rFonts w:eastAsia="Aptos Narrow" w:cs="Aptos Narrow"/>
                <w:color w:val="000000" w:themeColor="text1"/>
                <w:sz w:val="18"/>
                <w:szCs w:val="18"/>
              </w:rPr>
            </w:pPr>
            <w:r w:rsidRPr="00B542DA">
              <w:rPr>
                <w:rFonts w:eastAsia="Aptos Narrow" w:cs="Aptos Narrow"/>
                <w:sz w:val="18"/>
                <w:szCs w:val="18"/>
              </w:rPr>
              <w:t>Lesson title:</w:t>
            </w:r>
            <w:r w:rsidR="009F0C92" w:rsidRPr="00A57BF6">
              <w:rPr>
                <w:rFonts w:eastAsia="Aptos Narrow" w:cs="Aptos Narrow"/>
                <w:b w:val="0"/>
                <w:bCs w:val="0"/>
                <w:color w:val="000000" w:themeColor="text1"/>
                <w:sz w:val="18"/>
                <w:szCs w:val="18"/>
              </w:rPr>
              <w:t xml:space="preserve"> </w:t>
            </w:r>
          </w:p>
          <w:p w14:paraId="1692A455" w14:textId="12F4EFF2" w:rsidR="009F0C92" w:rsidRPr="00A57BF6" w:rsidRDefault="009F0C92" w:rsidP="009F0C92">
            <w:pPr>
              <w:pStyle w:val="TableText"/>
              <w:rPr>
                <w:rFonts w:asciiTheme="minorHAnsi" w:hAnsiTheme="minorHAnsi"/>
                <w:sz w:val="18"/>
                <w:szCs w:val="18"/>
                <w:lang w:val="en-GB"/>
              </w:rPr>
            </w:pPr>
            <w:r w:rsidRPr="00A57BF6">
              <w:rPr>
                <w:rFonts w:asciiTheme="minorHAnsi" w:eastAsia="Aptos Narrow" w:hAnsiTheme="minorHAnsi" w:cs="Aptos Narrow"/>
                <w:b w:val="0"/>
                <w:bCs w:val="0"/>
                <w:sz w:val="18"/>
                <w:szCs w:val="18"/>
                <w:lang w:val="en-GB"/>
              </w:rPr>
              <w:t>Entity-relationship model</w:t>
            </w:r>
          </w:p>
        </w:tc>
        <w:tc>
          <w:tcPr>
            <w:tcW w:w="2551" w:type="dxa"/>
          </w:tcPr>
          <w:p w14:paraId="59A5CAFD" w14:textId="77777777" w:rsidR="009F0C92" w:rsidRPr="00680643" w:rsidRDefault="009F0C92" w:rsidP="009F0C92">
            <w:pPr>
              <w:cnfStyle w:val="000000000000" w:firstRow="0" w:lastRow="0" w:firstColumn="0" w:lastColumn="0" w:oddVBand="0" w:evenVBand="0" w:oddHBand="0"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Entity-relationship model: relationship cardinality</w:t>
            </w:r>
          </w:p>
          <w:p w14:paraId="063B9885" w14:textId="77777777" w:rsidR="009F0C92" w:rsidRPr="00A57BF6" w:rsidRDefault="009F0C92"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A57BF6">
              <w:rPr>
                <w:rFonts w:eastAsia="Open Sans" w:cs="Open Sans"/>
                <w:sz w:val="18"/>
                <w:szCs w:val="18"/>
              </w:rPr>
              <w:t>Students will know and understand:</w:t>
            </w:r>
          </w:p>
          <w:p w14:paraId="3756D12D" w14:textId="77777777" w:rsidR="009F0C92" w:rsidRPr="00A57BF6" w:rsidRDefault="009F0C9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Definition</w:t>
            </w:r>
          </w:p>
          <w:p w14:paraId="18A3814B" w14:textId="77777777" w:rsidR="009F0C92" w:rsidRPr="00A57BF6" w:rsidRDefault="009F0C9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Function</w:t>
            </w:r>
          </w:p>
          <w:p w14:paraId="53A3DAD5" w14:textId="77777777" w:rsidR="009F0C92" w:rsidRPr="00A57BF6" w:rsidRDefault="009F0C9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Characteristics</w:t>
            </w:r>
          </w:p>
          <w:p w14:paraId="500F0D3F" w14:textId="77777777" w:rsidR="009F0C92" w:rsidRPr="00A57BF6" w:rsidRDefault="009F0C9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Why needed</w:t>
            </w:r>
          </w:p>
          <w:p w14:paraId="6C7C0AFE" w14:textId="77777777" w:rsidR="009F0C92" w:rsidRPr="00A57BF6" w:rsidRDefault="009F0C9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Operation</w:t>
            </w:r>
          </w:p>
          <w:p w14:paraId="12B714EB" w14:textId="77777777" w:rsidR="009F0C92" w:rsidRPr="00A57BF6" w:rsidRDefault="009F0C92" w:rsidP="009F0C9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6DBE9BB2" w14:textId="16ED709E" w:rsidR="009F0C92" w:rsidRPr="00A57BF6" w:rsidRDefault="00B542DA" w:rsidP="009F0C92">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9F0C92" w:rsidRPr="00A57BF6">
              <w:rPr>
                <w:rFonts w:eastAsia="Open Sans" w:cs="Open Sans"/>
                <w:sz w:val="18"/>
                <w:szCs w:val="18"/>
              </w:rPr>
              <w:t xml:space="preserve">  </w:t>
            </w:r>
          </w:p>
          <w:p w14:paraId="61BDE1D8" w14:textId="61DCB54C" w:rsidR="009F0C92" w:rsidRPr="00A57BF6" w:rsidRDefault="009F0C92" w:rsidP="13AF74A6">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Discuss the cardinality of relationships (one-to-one/1:1, one-to-many/1:M, many-to-many/M:M)</w:t>
            </w:r>
          </w:p>
          <w:p w14:paraId="4C8E141A" w14:textId="77777777" w:rsidR="009F0C92" w:rsidRPr="00A57BF6" w:rsidRDefault="009F0C92"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Students identify key terms and make notes on definition, function, characteristics, operation and why cardinality is needed</w:t>
            </w:r>
          </w:p>
          <w:p w14:paraId="01A61439" w14:textId="77777777" w:rsidR="009F0C92" w:rsidRPr="00A57BF6" w:rsidRDefault="009F0C92"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Complete activity 3 on p91</w:t>
            </w:r>
          </w:p>
          <w:p w14:paraId="5B627BF6" w14:textId="77777777" w:rsidR="009F0C92" w:rsidRPr="00A57BF6" w:rsidRDefault="009F0C92" w:rsidP="00680643">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A57BF6">
              <w:rPr>
                <w:rFonts w:eastAsia="Open Sans" w:cs="Open Sans"/>
                <w:sz w:val="18"/>
                <w:szCs w:val="18"/>
              </w:rPr>
              <w:t xml:space="preserve"> </w:t>
            </w:r>
          </w:p>
          <w:p w14:paraId="6C3A817B" w14:textId="2D30B993" w:rsidR="009F0C92" w:rsidRPr="00A57BF6" w:rsidRDefault="00B542DA" w:rsidP="009F0C92">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9F0C92" w:rsidRPr="00A57BF6">
              <w:rPr>
                <w:rFonts w:eastAsia="Open Sans" w:cs="Open Sans"/>
                <w:sz w:val="18"/>
                <w:szCs w:val="18"/>
              </w:rPr>
              <w:t xml:space="preserve">: </w:t>
            </w:r>
          </w:p>
          <w:p w14:paraId="1B862D51" w14:textId="77777777" w:rsidR="009F0C92" w:rsidRPr="00A57BF6" w:rsidRDefault="009F0C92"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Students identify relationships that exist in the scenario they chose two lessons ago and determine the cardinality</w:t>
            </w:r>
          </w:p>
          <w:p w14:paraId="14AA2C27" w14:textId="77777777" w:rsidR="009F0C92" w:rsidRPr="00A57BF6" w:rsidRDefault="009F0C92" w:rsidP="009F0C9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058549FB" w14:textId="10A42D65" w:rsidR="009F0C92" w:rsidRPr="00E90CCD" w:rsidRDefault="00454F20" w:rsidP="009F0C92">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9F0C92" w:rsidRPr="00680643">
              <w:rPr>
                <w:rFonts w:eastAsia="Open Sans" w:cs="Open Sans"/>
                <w:b/>
                <w:bCs/>
                <w:color w:val="000000" w:themeColor="text1"/>
                <w:sz w:val="18"/>
                <w:szCs w:val="18"/>
              </w:rPr>
              <w:t xml:space="preserve"> </w:t>
            </w:r>
            <w:r w:rsidR="009F0C92" w:rsidRPr="00E90CCD">
              <w:rPr>
                <w:rFonts w:eastAsia="Open Sans" w:cs="Open Sans"/>
                <w:color w:val="000000" w:themeColor="text1"/>
                <w:sz w:val="18"/>
                <w:szCs w:val="18"/>
              </w:rPr>
              <w:t xml:space="preserve">pp. </w:t>
            </w:r>
            <w:r w:rsidR="009F0C92" w:rsidRPr="00E90CCD">
              <w:rPr>
                <w:rFonts w:eastAsia="Aptos Narrow" w:cs="Aptos Narrow"/>
                <w:color w:val="000000" w:themeColor="text1"/>
                <w:sz w:val="18"/>
                <w:szCs w:val="18"/>
              </w:rPr>
              <w:t>87-88</w:t>
            </w:r>
          </w:p>
          <w:p w14:paraId="6573D595" w14:textId="77777777" w:rsidR="009F0C92" w:rsidRPr="00A57BF6" w:rsidRDefault="009F0C92" w:rsidP="009F0C92">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27D5A633" w14:textId="77777777" w:rsidR="009F0C92" w:rsidRPr="00FC34B3" w:rsidRDefault="009F0C92" w:rsidP="009F0C92">
            <w:pPr>
              <w:cnfStyle w:val="000000000000" w:firstRow="0" w:lastRow="0" w:firstColumn="0" w:lastColumn="0" w:oddVBand="0" w:evenVBand="0" w:oddHBand="0" w:evenHBand="0" w:firstRowFirstColumn="0" w:firstRowLastColumn="0" w:lastRowFirstColumn="0" w:lastRowLastColumn="0"/>
              <w:rPr>
                <w:sz w:val="18"/>
                <w:szCs w:val="18"/>
                <w:lang w:val="da-DK"/>
              </w:rPr>
            </w:pPr>
            <w:r w:rsidRPr="00FC34B3">
              <w:rPr>
                <w:rFonts w:eastAsia="Aptos Narrow" w:cs="Aptos Narrow"/>
                <w:color w:val="000000" w:themeColor="text1"/>
                <w:sz w:val="18"/>
                <w:szCs w:val="18"/>
                <w:lang w:val="da-DK"/>
              </w:rPr>
              <w:t>Geeks for Geeks notes:</w:t>
            </w:r>
          </w:p>
          <w:p w14:paraId="4A55A9AD" w14:textId="77777777" w:rsidR="009F0C92" w:rsidRPr="00FC34B3" w:rsidRDefault="009F0C92" w:rsidP="009F0C92">
            <w:pPr>
              <w:cnfStyle w:val="000000000000" w:firstRow="0" w:lastRow="0" w:firstColumn="0" w:lastColumn="0" w:oddVBand="0" w:evenVBand="0" w:oddHBand="0" w:evenHBand="0" w:firstRowFirstColumn="0" w:firstRowLastColumn="0" w:lastRowFirstColumn="0" w:lastRowLastColumn="0"/>
              <w:rPr>
                <w:sz w:val="18"/>
                <w:szCs w:val="18"/>
                <w:lang w:val="da-DK"/>
              </w:rPr>
            </w:pPr>
            <w:hyperlink r:id="rId70">
              <w:r w:rsidRPr="00FC34B3">
                <w:rPr>
                  <w:rStyle w:val="Hyperlink"/>
                  <w:rFonts w:eastAsia="Aptos Narrow" w:cs="Aptos Narrow"/>
                  <w:sz w:val="18"/>
                  <w:szCs w:val="18"/>
                  <w:lang w:val="da-DK"/>
                </w:rPr>
                <w:t>https://www.geeksforgeeks.org/dbms/introduction-of-er-model/</w:t>
              </w:r>
            </w:hyperlink>
          </w:p>
          <w:p w14:paraId="5F6C9128" w14:textId="77777777" w:rsidR="009F0C92" w:rsidRPr="00FC34B3" w:rsidRDefault="009F0C92" w:rsidP="009F0C9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da-DK"/>
              </w:rPr>
            </w:pPr>
          </w:p>
        </w:tc>
        <w:tc>
          <w:tcPr>
            <w:tcW w:w="1984" w:type="dxa"/>
          </w:tcPr>
          <w:p w14:paraId="5B3C6E76" w14:textId="5610587C" w:rsidR="009F0C92" w:rsidRPr="0055259A" w:rsidRDefault="23AD0A4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6D636958" w14:textId="0C534C73" w:rsidR="009F0C92" w:rsidRPr="0055259A" w:rsidRDefault="23AD0A4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63CD64FE" w14:textId="25D54B70" w:rsidR="009F0C92" w:rsidRPr="0055259A" w:rsidRDefault="23AD0A4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436ED22A" w14:textId="054E23A1" w:rsidR="009F0C92" w:rsidRPr="0055259A" w:rsidRDefault="23AD0A4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00B6EA9F" w14:textId="3568C0C5" w:rsidR="009F0C92" w:rsidRPr="0055259A" w:rsidRDefault="009F0C92"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309A630" w14:textId="0200383A" w:rsidR="009F0C92" w:rsidRPr="0055259A" w:rsidRDefault="009F0C92"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70358B88" w14:textId="3C575FBB" w:rsidR="009F0C92" w:rsidRPr="0055259A" w:rsidRDefault="23AD0A42"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p w14:paraId="67B7BB25" w14:textId="734AC1C9" w:rsidR="009F0C92" w:rsidRPr="0055259A" w:rsidRDefault="1BD91617"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0439668B" w14:textId="1C180D0D" w:rsidR="009F0C92" w:rsidRPr="0055259A" w:rsidRDefault="1BD91617"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tc>
      </w:tr>
    </w:tbl>
    <w:p w14:paraId="610C2A47" w14:textId="77777777" w:rsidR="00A5575C" w:rsidRPr="00FC34B3" w:rsidRDefault="00A5575C">
      <w:pPr>
        <w:rPr>
          <w:lang w:val="da-DK"/>
        </w:rPr>
      </w:pPr>
      <w:r w:rsidRPr="00FC34B3">
        <w:rPr>
          <w:lang w:val="da-DK"/>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9F0C92" w:rsidRPr="008542E2" w14:paraId="6A53E5E0" w14:textId="77777777" w:rsidTr="00155A69">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B6D4745" w14:textId="43103D4A" w:rsidR="009F0C92" w:rsidRPr="008542E2" w:rsidRDefault="009F0C92" w:rsidP="009F0C92">
            <w:pPr>
              <w:pStyle w:val="TableHeading"/>
              <w:rPr>
                <w:lang w:val="en-GB"/>
              </w:rPr>
            </w:pPr>
            <w:r w:rsidRPr="008542E2">
              <w:rPr>
                <w:b/>
                <w:bCs/>
                <w:color w:val="000000" w:themeColor="text1"/>
                <w:lang w:val="en-GB"/>
              </w:rPr>
              <w:t>Week 15</w:t>
            </w:r>
            <w:r w:rsidRPr="008542E2">
              <w:rPr>
                <w:b/>
                <w:bCs/>
                <w:color w:val="000000" w:themeColor="text1"/>
                <w:lang w:val="en-GB"/>
              </w:rPr>
              <w:br/>
              <w:t>Lesson 2</w:t>
            </w:r>
          </w:p>
        </w:tc>
      </w:tr>
      <w:tr w:rsidR="00CC0009" w:rsidRPr="008542E2" w14:paraId="658FD81E"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1CB71AEA" w14:textId="77777777" w:rsidR="00CC0009" w:rsidRPr="00A57BF6" w:rsidRDefault="00CC0009" w:rsidP="00CC0009">
            <w:pPr>
              <w:rPr>
                <w:rFonts w:eastAsia="Aptos Narrow" w:cs="Aptos Narrow"/>
                <w:color w:val="000000" w:themeColor="text1"/>
                <w:sz w:val="18"/>
                <w:szCs w:val="18"/>
              </w:rPr>
            </w:pPr>
            <w:r w:rsidRPr="00A57BF6">
              <w:rPr>
                <w:rFonts w:eastAsia="Aptos Narrow" w:cs="Aptos Narrow"/>
                <w:color w:val="000000" w:themeColor="text1"/>
                <w:sz w:val="18"/>
                <w:szCs w:val="18"/>
              </w:rPr>
              <w:t>Topic 4.1.1: Entity-relationship model</w:t>
            </w:r>
          </w:p>
          <w:p w14:paraId="37904313" w14:textId="3AC2EE8A" w:rsidR="00CC0009" w:rsidRPr="00A57BF6" w:rsidRDefault="00CC0009" w:rsidP="00A37D72">
            <w:pPr>
              <w:pStyle w:val="ListParagraph"/>
              <w:numPr>
                <w:ilvl w:val="0"/>
                <w:numId w:val="25"/>
              </w:numPr>
              <w:spacing w:after="0" w:line="276" w:lineRule="auto"/>
              <w:rPr>
                <w:rFonts w:asciiTheme="minorHAnsi" w:eastAsia="Aptos Narrow" w:hAnsiTheme="minorHAnsi" w:cs="Aptos Narrow"/>
                <w:sz w:val="18"/>
                <w:szCs w:val="18"/>
              </w:rPr>
            </w:pPr>
            <w:r w:rsidRPr="00A57BF6">
              <w:rPr>
                <w:rFonts w:asciiTheme="minorHAnsi" w:eastAsia="Aptos Narrow" w:hAnsiTheme="minorHAnsi" w:cs="Aptos Narrow"/>
                <w:sz w:val="18"/>
                <w:szCs w:val="18"/>
              </w:rPr>
              <w:t>Ways of represent</w:t>
            </w:r>
            <w:r w:rsidR="00155A69">
              <w:rPr>
                <w:rFonts w:asciiTheme="minorHAnsi" w:eastAsia="Aptos Narrow" w:hAnsiTheme="minorHAnsi" w:cs="Aptos Narrow"/>
                <w:sz w:val="18"/>
                <w:szCs w:val="18"/>
              </w:rPr>
              <w:t>-</w:t>
            </w:r>
            <w:r w:rsidRPr="00A57BF6">
              <w:rPr>
                <w:rFonts w:asciiTheme="minorHAnsi" w:eastAsia="Aptos Narrow" w:hAnsiTheme="minorHAnsi" w:cs="Aptos Narrow"/>
                <w:sz w:val="18"/>
                <w:szCs w:val="18"/>
              </w:rPr>
              <w:t>ing</w:t>
            </w:r>
          </w:p>
          <w:p w14:paraId="3469EEFE" w14:textId="77777777" w:rsidR="00CC0009" w:rsidRPr="00A57BF6" w:rsidRDefault="00CC0009" w:rsidP="00CC0009">
            <w:pPr>
              <w:rPr>
                <w:rFonts w:eastAsia="Aptos Narrow" w:cs="Aptos Narrow"/>
                <w:color w:val="000000" w:themeColor="text1"/>
                <w:sz w:val="18"/>
                <w:szCs w:val="18"/>
              </w:rPr>
            </w:pPr>
          </w:p>
          <w:p w14:paraId="5F025DDD" w14:textId="77444CD7" w:rsidR="00CC0009" w:rsidRPr="00A57BF6" w:rsidRDefault="00B542DA" w:rsidP="00CC0009">
            <w:pPr>
              <w:rPr>
                <w:rFonts w:eastAsia="Aptos Narrow" w:cs="Aptos Narrow"/>
                <w:color w:val="000000" w:themeColor="text1"/>
                <w:sz w:val="18"/>
                <w:szCs w:val="18"/>
              </w:rPr>
            </w:pPr>
            <w:r w:rsidRPr="00B542DA">
              <w:rPr>
                <w:rFonts w:eastAsia="Aptos Narrow" w:cs="Aptos Narrow"/>
                <w:sz w:val="18"/>
                <w:szCs w:val="18"/>
              </w:rPr>
              <w:t>Lesson title:</w:t>
            </w:r>
            <w:r w:rsidR="00CC0009" w:rsidRPr="00A57BF6">
              <w:rPr>
                <w:rFonts w:eastAsia="Aptos Narrow" w:cs="Aptos Narrow"/>
                <w:b w:val="0"/>
                <w:bCs w:val="0"/>
                <w:color w:val="000000" w:themeColor="text1"/>
                <w:sz w:val="18"/>
                <w:szCs w:val="18"/>
              </w:rPr>
              <w:t xml:space="preserve"> </w:t>
            </w:r>
          </w:p>
          <w:p w14:paraId="78D7CE15" w14:textId="77777777" w:rsidR="00CC0009" w:rsidRPr="00A57BF6" w:rsidRDefault="00CC0009" w:rsidP="00CC0009">
            <w:pPr>
              <w:rPr>
                <w:rFonts w:eastAsia="Aptos Narrow" w:cs="Aptos Narrow"/>
                <w:b w:val="0"/>
                <w:bCs w:val="0"/>
                <w:color w:val="000000" w:themeColor="text1"/>
                <w:sz w:val="18"/>
                <w:szCs w:val="18"/>
              </w:rPr>
            </w:pPr>
            <w:r w:rsidRPr="00A57BF6">
              <w:rPr>
                <w:rFonts w:eastAsia="Aptos Narrow" w:cs="Aptos Narrow"/>
                <w:b w:val="0"/>
                <w:bCs w:val="0"/>
                <w:color w:val="000000" w:themeColor="text1"/>
                <w:sz w:val="18"/>
                <w:szCs w:val="18"/>
              </w:rPr>
              <w:t>Entity-relationship model</w:t>
            </w:r>
          </w:p>
          <w:p w14:paraId="2FA6AAFA" w14:textId="77777777" w:rsidR="00CC0009" w:rsidRPr="00A57BF6" w:rsidRDefault="00CC0009" w:rsidP="00CC0009">
            <w:pPr>
              <w:pStyle w:val="TableText"/>
              <w:rPr>
                <w:rFonts w:asciiTheme="minorHAnsi" w:hAnsiTheme="minorHAnsi"/>
                <w:sz w:val="18"/>
                <w:szCs w:val="18"/>
                <w:lang w:val="en-GB"/>
              </w:rPr>
            </w:pPr>
          </w:p>
        </w:tc>
        <w:tc>
          <w:tcPr>
            <w:tcW w:w="2551" w:type="dxa"/>
            <w:shd w:val="clear" w:color="auto" w:fill="FFFFFF" w:themeFill="background2"/>
          </w:tcPr>
          <w:p w14:paraId="0A0A03ED" w14:textId="77777777" w:rsidR="00CC0009" w:rsidRPr="00680643" w:rsidRDefault="00CC0009" w:rsidP="00CC0009">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Entity-relationship model: ways of representing</w:t>
            </w:r>
          </w:p>
          <w:p w14:paraId="293A142D" w14:textId="77777777" w:rsidR="00CC0009" w:rsidRPr="00A57BF6" w:rsidRDefault="00CC0009"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A57BF6">
              <w:rPr>
                <w:rFonts w:eastAsia="Open Sans" w:cs="Open Sans"/>
                <w:sz w:val="18"/>
                <w:szCs w:val="18"/>
              </w:rPr>
              <w:t>Students will know and understand:</w:t>
            </w:r>
          </w:p>
          <w:p w14:paraId="3424CE8D" w14:textId="77777777" w:rsidR="00CC0009" w:rsidRPr="00A57BF6" w:rsidRDefault="00CC000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Definition</w:t>
            </w:r>
          </w:p>
          <w:p w14:paraId="0314C6A7" w14:textId="77777777" w:rsidR="00CC0009" w:rsidRPr="00A57BF6" w:rsidRDefault="00CC000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Function</w:t>
            </w:r>
          </w:p>
          <w:p w14:paraId="4F159676" w14:textId="77777777" w:rsidR="00CC0009" w:rsidRPr="00A57BF6" w:rsidRDefault="00CC000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Characteristics</w:t>
            </w:r>
          </w:p>
          <w:p w14:paraId="0A3A03A4" w14:textId="77777777" w:rsidR="00CC0009" w:rsidRPr="00A57BF6" w:rsidRDefault="00CC000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Why needed</w:t>
            </w:r>
          </w:p>
          <w:p w14:paraId="6EAA5BBB" w14:textId="77777777" w:rsidR="00CC0009" w:rsidRPr="00A57BF6" w:rsidRDefault="00CC000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Operation</w:t>
            </w:r>
          </w:p>
          <w:p w14:paraId="188DF4C5" w14:textId="77777777" w:rsidR="00CC0009" w:rsidRPr="00A57BF6" w:rsidRDefault="00CC0009" w:rsidP="00680643">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8F3E955" w14:textId="2D635C69" w:rsidR="00CC0009" w:rsidRPr="00A57BF6"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604B2B75" w14:textId="77777777" w:rsidR="00CC0009" w:rsidRPr="00A57BF6" w:rsidRDefault="00CC000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interpret, complete, find and correct errors in an ERD.</w:t>
            </w:r>
          </w:p>
          <w:p w14:paraId="3ECF0F94" w14:textId="77777777" w:rsidR="00CC0009" w:rsidRPr="00A57BF6" w:rsidRDefault="00CC0009"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interpret, complete, find and correct errors in a schema expressed in parenthetical notation.</w:t>
            </w:r>
          </w:p>
          <w:p w14:paraId="27FA022D" w14:textId="77777777" w:rsidR="00CC0009" w:rsidRPr="00A57BF6" w:rsidRDefault="00CC0009" w:rsidP="00CC0009">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28958612" w14:textId="39F5F0B8" w:rsidR="00CC0009" w:rsidRPr="00A57BF6" w:rsidRDefault="00B542DA" w:rsidP="00CC0009">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CC0009" w:rsidRPr="00A57BF6">
              <w:rPr>
                <w:rFonts w:eastAsia="Open Sans" w:cs="Open Sans"/>
                <w:sz w:val="18"/>
                <w:szCs w:val="18"/>
              </w:rPr>
              <w:t xml:space="preserve">  </w:t>
            </w:r>
          </w:p>
          <w:p w14:paraId="0B452A32" w14:textId="77777777" w:rsidR="00CC0009" w:rsidRPr="00A57BF6" w:rsidRDefault="00CC0009"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Discuss the user of entity-relationship diagrams and parenthetical notation to represent ERM</w:t>
            </w:r>
          </w:p>
          <w:p w14:paraId="777088D7" w14:textId="77777777" w:rsidR="00CC0009" w:rsidRPr="00A57BF6" w:rsidRDefault="00CC0009"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Teacher demonstrates ERD notation (see worked example p90)</w:t>
            </w:r>
          </w:p>
          <w:p w14:paraId="333EA7A7" w14:textId="77777777" w:rsidR="00CC0009" w:rsidRPr="00A57BF6" w:rsidRDefault="00CC0009"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Teacher demonstrates parenthetical notation (see worked example p92)</w:t>
            </w:r>
          </w:p>
          <w:p w14:paraId="05B27BC7" w14:textId="77777777" w:rsidR="00CC0009" w:rsidRPr="00A57BF6" w:rsidRDefault="00CC0009"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 xml:space="preserve">Students identify key terms and make notes </w:t>
            </w:r>
          </w:p>
          <w:p w14:paraId="2B43270F" w14:textId="77777777" w:rsidR="00CC0009" w:rsidRPr="00A57BF6" w:rsidRDefault="00CC0009"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Complete Activity 2 on p90</w:t>
            </w:r>
          </w:p>
          <w:p w14:paraId="4A3E32E8" w14:textId="77777777" w:rsidR="00CC0009" w:rsidRPr="00A57BF6" w:rsidRDefault="00CC0009" w:rsidP="00680643">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A57BF6">
              <w:rPr>
                <w:rFonts w:eastAsia="Open Sans" w:cs="Open Sans"/>
                <w:sz w:val="18"/>
                <w:szCs w:val="18"/>
              </w:rPr>
              <w:t xml:space="preserve"> </w:t>
            </w:r>
          </w:p>
          <w:p w14:paraId="4F33BA8F" w14:textId="1DEA269D" w:rsidR="00CC0009" w:rsidRPr="00A57BF6" w:rsidRDefault="00B542DA" w:rsidP="00CC0009">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CC0009" w:rsidRPr="00A57BF6">
              <w:rPr>
                <w:rFonts w:eastAsia="Open Sans" w:cs="Open Sans"/>
                <w:sz w:val="18"/>
                <w:szCs w:val="18"/>
              </w:rPr>
              <w:t xml:space="preserve">: </w:t>
            </w:r>
          </w:p>
          <w:p w14:paraId="0E88D658" w14:textId="77777777" w:rsidR="00CC0009" w:rsidRPr="00A57BF6" w:rsidRDefault="00CC0009"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Students complete questions from AdaCS</w:t>
            </w:r>
          </w:p>
          <w:p w14:paraId="3D324B85" w14:textId="77777777" w:rsidR="00CC0009" w:rsidRPr="00A57BF6" w:rsidRDefault="00CC0009" w:rsidP="00CC0009">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3293B201" w14:textId="70000BB0" w:rsidR="00CC0009" w:rsidRPr="00680643" w:rsidRDefault="00454F20" w:rsidP="00CC0009">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CC0009" w:rsidRPr="00680643">
              <w:rPr>
                <w:rFonts w:eastAsia="Open Sans" w:cs="Open Sans"/>
                <w:b/>
                <w:bCs/>
                <w:color w:val="000000" w:themeColor="text1"/>
                <w:sz w:val="18"/>
                <w:szCs w:val="18"/>
              </w:rPr>
              <w:t xml:space="preserve"> pp. </w:t>
            </w:r>
            <w:r w:rsidR="00CC0009" w:rsidRPr="00680643">
              <w:rPr>
                <w:rFonts w:eastAsia="Aptos Narrow" w:cs="Aptos Narrow"/>
                <w:b/>
                <w:bCs/>
                <w:color w:val="000000" w:themeColor="text1"/>
                <w:sz w:val="18"/>
                <w:szCs w:val="18"/>
              </w:rPr>
              <w:t>88-92</w:t>
            </w:r>
          </w:p>
          <w:p w14:paraId="6720A781" w14:textId="77777777" w:rsidR="00CC0009" w:rsidRPr="00A57BF6" w:rsidRDefault="00CC0009" w:rsidP="00CC0009">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FB1FEAC" w14:textId="77777777" w:rsidR="00E90CCD" w:rsidRDefault="00CC0009" w:rsidP="00CC0009">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A57BF6">
              <w:rPr>
                <w:rFonts w:eastAsia="Aptos Narrow" w:cs="Aptos Narrow"/>
                <w:color w:val="000000" w:themeColor="text1"/>
                <w:sz w:val="18"/>
                <w:szCs w:val="18"/>
              </w:rPr>
              <w:t xml:space="preserve">AdaCS notes and questions: </w:t>
            </w:r>
          </w:p>
          <w:p w14:paraId="6AC6E337" w14:textId="4EB9539A" w:rsidR="00CC0009" w:rsidRPr="00A57BF6" w:rsidRDefault="00E90CCD" w:rsidP="00CC0009">
            <w:pPr>
              <w:cnfStyle w:val="000000100000" w:firstRow="0" w:lastRow="0" w:firstColumn="0" w:lastColumn="0" w:oddVBand="0" w:evenVBand="0" w:oddHBand="1" w:evenHBand="0" w:firstRowFirstColumn="0" w:firstRowLastColumn="0" w:lastRowFirstColumn="0" w:lastRowLastColumn="0"/>
              <w:rPr>
                <w:sz w:val="18"/>
                <w:szCs w:val="18"/>
              </w:rPr>
            </w:pPr>
            <w:hyperlink r:id="rId71" w:history="1">
              <w:r w:rsidRPr="00F817F2">
                <w:rPr>
                  <w:rStyle w:val="Hyperlink"/>
                  <w:rFonts w:eastAsia="Aptos Narrow" w:cs="Aptos Narrow"/>
                  <w:sz w:val="18"/>
                  <w:szCs w:val="18"/>
                </w:rPr>
                <w:t>https://adacomputerscience.org/concepts/dbs_entity?topic=databases</w:t>
              </w:r>
            </w:hyperlink>
          </w:p>
          <w:p w14:paraId="4D87F89E" w14:textId="77777777" w:rsidR="00CC0009" w:rsidRPr="00A57BF6" w:rsidRDefault="00CC0009" w:rsidP="00CC000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6A542E61" w14:textId="621EF291" w:rsidR="00CC0009" w:rsidRPr="0055259A" w:rsidRDefault="7B405A1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4C7E898" w14:textId="46B9E223" w:rsidR="00CC0009" w:rsidRPr="0055259A" w:rsidRDefault="7B405A1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63065886" w14:textId="5E4E14C0" w:rsidR="00CC0009" w:rsidRPr="0055259A" w:rsidRDefault="7B405A1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49429476" w14:textId="58000D63" w:rsidR="00CC0009" w:rsidRPr="0055259A" w:rsidRDefault="7B405A1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5FC3E931" w14:textId="0CBD8E2C" w:rsidR="00CC0009" w:rsidRPr="0055259A" w:rsidRDefault="00CC0009"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7459B44A" w14:textId="58948489" w:rsidR="00CC0009" w:rsidRPr="0055259A" w:rsidRDefault="00CC0009"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11A86412" w14:textId="4859DE2C" w:rsidR="00CC0009" w:rsidRPr="0055259A" w:rsidRDefault="7B405A1B"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p w14:paraId="0297FA7A" w14:textId="4E38294E" w:rsidR="00CC0009" w:rsidRPr="0055259A" w:rsidRDefault="7719C25D"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p w14:paraId="3066747E" w14:textId="5B9D4C61" w:rsidR="00CC0009" w:rsidRPr="0055259A" w:rsidRDefault="7719C25D"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tc>
      </w:tr>
    </w:tbl>
    <w:p w14:paraId="7822BDF6" w14:textId="77777777" w:rsidR="00A5575C" w:rsidRDefault="00A5575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C0009" w:rsidRPr="008542E2" w14:paraId="1F83AB14" w14:textId="77777777" w:rsidTr="00155A6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A62E8A3" w14:textId="2ABEE34D" w:rsidR="00CC0009" w:rsidRPr="008542E2" w:rsidRDefault="00CC0009" w:rsidP="00CC0009">
            <w:pPr>
              <w:pStyle w:val="TableHeading"/>
              <w:rPr>
                <w:lang w:val="en-GB"/>
              </w:rPr>
            </w:pPr>
            <w:r w:rsidRPr="008542E2">
              <w:rPr>
                <w:b/>
                <w:bCs/>
                <w:color w:val="000000" w:themeColor="text1"/>
                <w:lang w:val="en-GB"/>
              </w:rPr>
              <w:t>Week 15</w:t>
            </w:r>
            <w:r w:rsidRPr="008542E2">
              <w:rPr>
                <w:b/>
                <w:bCs/>
                <w:color w:val="000000" w:themeColor="text1"/>
                <w:lang w:val="en-GB"/>
              </w:rPr>
              <w:br/>
              <w:t>Lesson 3</w:t>
            </w:r>
          </w:p>
        </w:tc>
      </w:tr>
      <w:tr w:rsidR="0091197D" w:rsidRPr="00E45280" w14:paraId="76C6DCCB"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0C930A37" w14:textId="77777777" w:rsidR="0091197D" w:rsidRPr="00A57BF6" w:rsidRDefault="0091197D" w:rsidP="0091197D">
            <w:pPr>
              <w:rPr>
                <w:rFonts w:eastAsia="Aptos Narrow" w:cs="Aptos Narrow"/>
                <w:color w:val="000000" w:themeColor="text1"/>
                <w:sz w:val="18"/>
                <w:szCs w:val="18"/>
              </w:rPr>
            </w:pPr>
            <w:r w:rsidRPr="00A57BF6">
              <w:rPr>
                <w:rFonts w:eastAsia="Aptos Narrow" w:cs="Aptos Narrow"/>
                <w:color w:val="000000" w:themeColor="text1"/>
                <w:sz w:val="18"/>
                <w:szCs w:val="18"/>
              </w:rPr>
              <w:t>Topic 4.1.2: Logical schemas</w:t>
            </w:r>
          </w:p>
          <w:p w14:paraId="7FFBA8E2" w14:textId="77777777" w:rsidR="0091197D" w:rsidRPr="00A57BF6" w:rsidRDefault="0091197D" w:rsidP="0091197D">
            <w:pPr>
              <w:rPr>
                <w:rFonts w:eastAsia="Aptos Narrow" w:cs="Aptos Narrow"/>
                <w:color w:val="000000" w:themeColor="text1"/>
                <w:sz w:val="18"/>
                <w:szCs w:val="18"/>
              </w:rPr>
            </w:pPr>
            <w:r w:rsidRPr="00A57BF6">
              <w:rPr>
                <w:rFonts w:eastAsia="Aptos Narrow" w:cs="Aptos Narrow"/>
                <w:color w:val="000000" w:themeColor="text1"/>
                <w:sz w:val="18"/>
                <w:szCs w:val="18"/>
              </w:rPr>
              <w:t xml:space="preserve">a) Table / relation </w:t>
            </w:r>
          </w:p>
          <w:p w14:paraId="748ADC30" w14:textId="77777777" w:rsidR="0091197D" w:rsidRPr="00A57BF6" w:rsidRDefault="0091197D" w:rsidP="0091197D">
            <w:pPr>
              <w:rPr>
                <w:rFonts w:eastAsia="Aptos Narrow" w:cs="Aptos Narrow"/>
                <w:color w:val="000000" w:themeColor="text1"/>
                <w:sz w:val="18"/>
                <w:szCs w:val="18"/>
              </w:rPr>
            </w:pPr>
            <w:r w:rsidRPr="00A57BF6">
              <w:rPr>
                <w:rFonts w:eastAsia="Aptos Narrow" w:cs="Aptos Narrow"/>
                <w:color w:val="000000" w:themeColor="text1"/>
                <w:sz w:val="18"/>
                <w:szCs w:val="18"/>
              </w:rPr>
              <w:t>b) Column / attribute</w:t>
            </w:r>
          </w:p>
          <w:p w14:paraId="0E2E0178" w14:textId="77777777" w:rsidR="0091197D" w:rsidRPr="00A57BF6" w:rsidRDefault="0091197D" w:rsidP="0091197D">
            <w:pPr>
              <w:rPr>
                <w:rFonts w:eastAsia="Aptos Narrow" w:cs="Aptos Narrow"/>
                <w:color w:val="000000" w:themeColor="text1"/>
                <w:sz w:val="18"/>
                <w:szCs w:val="18"/>
              </w:rPr>
            </w:pPr>
            <w:r w:rsidRPr="00A57BF6">
              <w:rPr>
                <w:rFonts w:eastAsia="Aptos Narrow" w:cs="Aptos Narrow"/>
                <w:color w:val="000000" w:themeColor="text1"/>
                <w:sz w:val="18"/>
                <w:szCs w:val="18"/>
              </w:rPr>
              <w:t>c) Row / tuple</w:t>
            </w:r>
          </w:p>
          <w:p w14:paraId="15FB1EF4" w14:textId="77777777" w:rsidR="0091197D" w:rsidRPr="00A57BF6" w:rsidRDefault="0091197D" w:rsidP="0091197D">
            <w:pPr>
              <w:rPr>
                <w:rFonts w:eastAsia="Aptos Narrow" w:cs="Aptos Narrow"/>
                <w:color w:val="000000" w:themeColor="text1"/>
                <w:sz w:val="18"/>
                <w:szCs w:val="18"/>
              </w:rPr>
            </w:pPr>
            <w:r w:rsidRPr="00A57BF6">
              <w:rPr>
                <w:rFonts w:eastAsia="Aptos Narrow" w:cs="Aptos Narrow"/>
                <w:color w:val="000000" w:themeColor="text1"/>
                <w:sz w:val="18"/>
                <w:szCs w:val="18"/>
              </w:rPr>
              <w:t>d) Data types</w:t>
            </w:r>
          </w:p>
          <w:p w14:paraId="5DDF3F9F" w14:textId="77777777" w:rsidR="0091197D" w:rsidRPr="00A57BF6" w:rsidRDefault="0091197D" w:rsidP="0091197D">
            <w:pPr>
              <w:rPr>
                <w:rFonts w:eastAsia="Aptos Narrow" w:cs="Aptos Narrow"/>
                <w:color w:val="000000" w:themeColor="text1"/>
                <w:sz w:val="18"/>
                <w:szCs w:val="18"/>
              </w:rPr>
            </w:pPr>
          </w:p>
          <w:p w14:paraId="58988D74" w14:textId="71D197A3" w:rsidR="0091197D" w:rsidRPr="00A57BF6" w:rsidRDefault="00B542DA" w:rsidP="0091197D">
            <w:pPr>
              <w:rPr>
                <w:rFonts w:eastAsia="Aptos Narrow" w:cs="Aptos Narrow"/>
                <w:color w:val="000000" w:themeColor="text1"/>
                <w:sz w:val="18"/>
                <w:szCs w:val="18"/>
              </w:rPr>
            </w:pPr>
            <w:r w:rsidRPr="00B542DA">
              <w:rPr>
                <w:rFonts w:eastAsia="Aptos Narrow" w:cs="Aptos Narrow"/>
                <w:sz w:val="18"/>
                <w:szCs w:val="18"/>
              </w:rPr>
              <w:t>Lesson title:</w:t>
            </w:r>
            <w:r w:rsidR="0091197D" w:rsidRPr="00A57BF6">
              <w:rPr>
                <w:rFonts w:eastAsia="Aptos Narrow" w:cs="Aptos Narrow"/>
                <w:b w:val="0"/>
                <w:bCs w:val="0"/>
                <w:color w:val="000000" w:themeColor="text1"/>
                <w:sz w:val="18"/>
                <w:szCs w:val="18"/>
              </w:rPr>
              <w:t xml:space="preserve"> </w:t>
            </w:r>
          </w:p>
          <w:p w14:paraId="6F777B0C" w14:textId="77777777" w:rsidR="0091197D" w:rsidRPr="00A57BF6" w:rsidRDefault="0091197D" w:rsidP="0091197D">
            <w:pPr>
              <w:rPr>
                <w:rFonts w:eastAsia="Aptos Narrow" w:cs="Aptos Narrow"/>
                <w:b w:val="0"/>
                <w:bCs w:val="0"/>
                <w:color w:val="000000" w:themeColor="text1"/>
                <w:sz w:val="18"/>
                <w:szCs w:val="18"/>
              </w:rPr>
            </w:pPr>
            <w:r w:rsidRPr="00A57BF6">
              <w:rPr>
                <w:rFonts w:eastAsia="Aptos Narrow" w:cs="Aptos Narrow"/>
                <w:b w:val="0"/>
                <w:bCs w:val="0"/>
                <w:color w:val="000000" w:themeColor="text1"/>
                <w:sz w:val="18"/>
                <w:szCs w:val="18"/>
              </w:rPr>
              <w:t>Logical schemas</w:t>
            </w:r>
          </w:p>
          <w:p w14:paraId="1946ED65" w14:textId="77777777" w:rsidR="0091197D" w:rsidRPr="00A57BF6" w:rsidRDefault="0091197D" w:rsidP="0091197D">
            <w:pPr>
              <w:pStyle w:val="TableHeading"/>
              <w:rPr>
                <w:rFonts w:asciiTheme="minorHAnsi" w:hAnsiTheme="minorHAnsi"/>
                <w:color w:val="000000" w:themeColor="text1"/>
                <w:sz w:val="18"/>
                <w:szCs w:val="18"/>
                <w:lang w:val="en-GB"/>
              </w:rPr>
            </w:pPr>
          </w:p>
        </w:tc>
        <w:tc>
          <w:tcPr>
            <w:tcW w:w="2551" w:type="dxa"/>
            <w:shd w:val="clear" w:color="auto" w:fill="FFFFFF" w:themeFill="background2"/>
          </w:tcPr>
          <w:p w14:paraId="55B86861" w14:textId="77777777" w:rsidR="0091197D" w:rsidRPr="00680643" w:rsidRDefault="0091197D" w:rsidP="0091197D">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Logical schemas: table/relation, column/attribute, row/tuple, data types</w:t>
            </w:r>
          </w:p>
          <w:p w14:paraId="1E89362B" w14:textId="77777777" w:rsidR="0091197D" w:rsidRPr="00A57BF6" w:rsidRDefault="0091197D" w:rsidP="00680643">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0EFDCCD" w14:textId="77777777" w:rsidR="0091197D" w:rsidRPr="00A57BF6" w:rsidRDefault="0091197D"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A57BF6">
              <w:rPr>
                <w:rFonts w:eastAsia="Open Sans" w:cs="Open Sans"/>
                <w:sz w:val="18"/>
                <w:szCs w:val="18"/>
              </w:rPr>
              <w:t>Students will know and understand:</w:t>
            </w:r>
          </w:p>
          <w:p w14:paraId="5CF65B65" w14:textId="77777777" w:rsidR="0091197D" w:rsidRPr="00A57BF6" w:rsidRDefault="009119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Definition</w:t>
            </w:r>
          </w:p>
          <w:p w14:paraId="721D10FF" w14:textId="77777777" w:rsidR="0091197D" w:rsidRPr="00A57BF6" w:rsidRDefault="009119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Function</w:t>
            </w:r>
          </w:p>
          <w:p w14:paraId="602208A3" w14:textId="77777777" w:rsidR="0091197D" w:rsidRPr="00A57BF6" w:rsidRDefault="009119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Characteristics</w:t>
            </w:r>
          </w:p>
          <w:p w14:paraId="14B234C0" w14:textId="77777777" w:rsidR="0091197D" w:rsidRPr="00A57BF6" w:rsidRDefault="009119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Why needed</w:t>
            </w:r>
          </w:p>
          <w:p w14:paraId="139E73EF" w14:textId="77777777" w:rsidR="0091197D" w:rsidRPr="00A57BF6" w:rsidRDefault="009119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A57BF6">
              <w:rPr>
                <w:rFonts w:asciiTheme="minorHAnsi" w:eastAsia="Aptos Narrow" w:hAnsiTheme="minorHAnsi" w:cs="Aptos Narrow"/>
                <w:sz w:val="18"/>
                <w:szCs w:val="18"/>
              </w:rPr>
              <w:t>Operation</w:t>
            </w:r>
          </w:p>
          <w:p w14:paraId="510DE7F9" w14:textId="77777777" w:rsidR="0091197D" w:rsidRPr="00A57BF6" w:rsidRDefault="0091197D" w:rsidP="0091197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40D2448F" w14:textId="1D7833A1" w:rsidR="0091197D" w:rsidRPr="00A57BF6" w:rsidRDefault="00B542DA" w:rsidP="0091197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91197D" w:rsidRPr="00A57BF6">
              <w:rPr>
                <w:rFonts w:eastAsia="Open Sans" w:cs="Open Sans"/>
                <w:sz w:val="18"/>
                <w:szCs w:val="18"/>
              </w:rPr>
              <w:t xml:space="preserve">  </w:t>
            </w:r>
          </w:p>
          <w:p w14:paraId="5D9CE648" w14:textId="77777777" w:rsidR="0091197D" w:rsidRPr="00A57BF6" w:rsidRDefault="0091197D"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Discuss how logical schemas can represent the design of a database (including table/relation, column/attribute, row/tuple, data types)</w:t>
            </w:r>
          </w:p>
          <w:p w14:paraId="673B4B2B" w14:textId="77777777" w:rsidR="0091197D" w:rsidRPr="00A57BF6" w:rsidRDefault="0091197D"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Students identify key terms and make notes on definition, function, characteristics, operation and why logical schemas are needed</w:t>
            </w:r>
          </w:p>
          <w:p w14:paraId="68BFA9DA" w14:textId="77777777" w:rsidR="0091197D" w:rsidRPr="00A57BF6" w:rsidRDefault="0091197D" w:rsidP="00680643">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A57BF6">
              <w:rPr>
                <w:rFonts w:eastAsia="Open Sans" w:cs="Open Sans"/>
                <w:sz w:val="18"/>
                <w:szCs w:val="18"/>
              </w:rPr>
              <w:t xml:space="preserve"> </w:t>
            </w:r>
          </w:p>
          <w:p w14:paraId="1BE40C5B" w14:textId="0E860759" w:rsidR="0091197D" w:rsidRPr="00A57BF6" w:rsidRDefault="00B542DA" w:rsidP="0091197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91197D" w:rsidRPr="00A57BF6">
              <w:rPr>
                <w:rFonts w:eastAsia="Open Sans" w:cs="Open Sans"/>
                <w:sz w:val="18"/>
                <w:szCs w:val="18"/>
              </w:rPr>
              <w:t xml:space="preserve">: </w:t>
            </w:r>
          </w:p>
          <w:p w14:paraId="16BAB1B7" w14:textId="77777777" w:rsidR="0091197D" w:rsidRPr="00A57BF6" w:rsidRDefault="0091197D"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A57BF6">
              <w:rPr>
                <w:rFonts w:asciiTheme="minorHAnsi" w:eastAsia="Open Sans" w:hAnsiTheme="minorHAnsi" w:cs="Open Sans"/>
                <w:sz w:val="18"/>
                <w:szCs w:val="18"/>
              </w:rPr>
              <w:t>Students make flashcards covering all the definitions introduced in topic 4.1</w:t>
            </w:r>
          </w:p>
          <w:p w14:paraId="1D8922B6" w14:textId="77777777" w:rsidR="0091197D" w:rsidRPr="00A57BF6" w:rsidRDefault="0091197D" w:rsidP="0091197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134064DE" w14:textId="79107023" w:rsidR="0091197D" w:rsidRPr="00C311F4" w:rsidRDefault="00454F20" w:rsidP="0091197D">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91197D" w:rsidRPr="00680643">
              <w:rPr>
                <w:rFonts w:eastAsia="Open Sans" w:cs="Open Sans"/>
                <w:b/>
                <w:bCs/>
                <w:color w:val="000000" w:themeColor="text1"/>
                <w:sz w:val="18"/>
                <w:szCs w:val="18"/>
              </w:rPr>
              <w:t xml:space="preserve"> </w:t>
            </w:r>
            <w:r w:rsidR="0091197D" w:rsidRPr="00C311F4">
              <w:rPr>
                <w:rFonts w:eastAsia="Open Sans" w:cs="Open Sans"/>
                <w:color w:val="000000" w:themeColor="text1"/>
                <w:sz w:val="18"/>
                <w:szCs w:val="18"/>
              </w:rPr>
              <w:t xml:space="preserve">pp. </w:t>
            </w:r>
            <w:r w:rsidR="0091197D" w:rsidRPr="00C311F4">
              <w:rPr>
                <w:rFonts w:eastAsia="Aptos Narrow" w:cs="Aptos Narrow"/>
                <w:color w:val="000000" w:themeColor="text1"/>
                <w:sz w:val="18"/>
                <w:szCs w:val="18"/>
              </w:rPr>
              <w:t>92-93</w:t>
            </w:r>
          </w:p>
          <w:p w14:paraId="286A52A5" w14:textId="77777777" w:rsidR="0091197D" w:rsidRPr="00A57BF6" w:rsidRDefault="0091197D" w:rsidP="0091197D">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1F14E0C" w14:textId="77777777" w:rsidR="0091197D" w:rsidRPr="00FC34B3" w:rsidRDefault="0091197D" w:rsidP="0091197D">
            <w:pPr>
              <w:cnfStyle w:val="000000100000" w:firstRow="0" w:lastRow="0" w:firstColumn="0" w:lastColumn="0" w:oddVBand="0" w:evenVBand="0" w:oddHBand="1" w:evenHBand="0" w:firstRowFirstColumn="0" w:firstRowLastColumn="0" w:lastRowFirstColumn="0" w:lastRowLastColumn="0"/>
              <w:rPr>
                <w:sz w:val="18"/>
                <w:szCs w:val="18"/>
                <w:lang w:val="da-DK"/>
              </w:rPr>
            </w:pPr>
            <w:r w:rsidRPr="00FC34B3">
              <w:rPr>
                <w:rFonts w:eastAsia="Aptos Narrow" w:cs="Aptos Narrow"/>
                <w:color w:val="000000" w:themeColor="text1"/>
                <w:sz w:val="18"/>
                <w:szCs w:val="18"/>
                <w:lang w:val="da-DK"/>
              </w:rPr>
              <w:t>Geeks for Geeks notes:</w:t>
            </w:r>
          </w:p>
          <w:p w14:paraId="714BEE7C" w14:textId="77777777" w:rsidR="0091197D" w:rsidRPr="00FC34B3" w:rsidRDefault="0091197D" w:rsidP="0091197D">
            <w:pPr>
              <w:cnfStyle w:val="000000100000" w:firstRow="0" w:lastRow="0" w:firstColumn="0" w:lastColumn="0" w:oddVBand="0" w:evenVBand="0" w:oddHBand="1" w:evenHBand="0" w:firstRowFirstColumn="0" w:firstRowLastColumn="0" w:lastRowFirstColumn="0" w:lastRowLastColumn="0"/>
              <w:rPr>
                <w:sz w:val="18"/>
                <w:szCs w:val="18"/>
                <w:lang w:val="da-DK"/>
              </w:rPr>
            </w:pPr>
            <w:hyperlink r:id="rId72">
              <w:r w:rsidRPr="00FC34B3">
                <w:rPr>
                  <w:rStyle w:val="Hyperlink"/>
                  <w:rFonts w:eastAsia="Aptos Narrow" w:cs="Aptos Narrow"/>
                  <w:sz w:val="18"/>
                  <w:szCs w:val="18"/>
                  <w:lang w:val="da-DK"/>
                </w:rPr>
                <w:t>https://www.geeksforgeeks.org/dbms/database-schemas/</w:t>
              </w:r>
            </w:hyperlink>
          </w:p>
          <w:p w14:paraId="31055F22" w14:textId="77777777" w:rsidR="0091197D" w:rsidRPr="00FC34B3" w:rsidRDefault="0091197D" w:rsidP="0091197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da-DK"/>
              </w:rPr>
            </w:pPr>
          </w:p>
        </w:tc>
        <w:tc>
          <w:tcPr>
            <w:tcW w:w="1984" w:type="dxa"/>
            <w:shd w:val="clear" w:color="auto" w:fill="FFFFFF" w:themeFill="background2"/>
          </w:tcPr>
          <w:p w14:paraId="7CDA70AD" w14:textId="40F6602D" w:rsidR="0091197D" w:rsidRPr="0055259A" w:rsidRDefault="5F0210B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14D7256F" w14:textId="35DB2B9A" w:rsidR="0091197D" w:rsidRPr="0055259A" w:rsidRDefault="5F0210B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0DDB67E0" w14:textId="2664A379" w:rsidR="0091197D" w:rsidRPr="0055259A" w:rsidRDefault="5F0210B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6CE7C4AE" w14:textId="27FF1482" w:rsidR="0091197D" w:rsidRPr="0055259A" w:rsidRDefault="5F0210B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4275E69C" w14:textId="06458C94" w:rsidR="0091197D" w:rsidRPr="0055259A" w:rsidRDefault="0091197D"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61F6BFA" w14:textId="3C3711AC" w:rsidR="0091197D" w:rsidRPr="0055259A" w:rsidRDefault="0091197D"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2BCF8467" w14:textId="2511317A" w:rsidR="0091197D" w:rsidRPr="0055259A" w:rsidRDefault="00BADD9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003538FA" w14:textId="4AA6045C" w:rsidR="0091197D" w:rsidRPr="0055259A" w:rsidRDefault="00BADD9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6E7E1A61" w14:textId="682FEB7B" w:rsidR="0091197D" w:rsidRPr="0055259A" w:rsidRDefault="00BADD9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tc>
      </w:tr>
    </w:tbl>
    <w:p w14:paraId="413CFC90" w14:textId="77777777" w:rsidR="00C71471" w:rsidRPr="00FD66E3" w:rsidRDefault="00C71471" w:rsidP="002C7ACB">
      <w:pPr>
        <w:rPr>
          <w:rStyle w:val="Strong"/>
          <w:b w:val="0"/>
          <w:bCs w:val="0"/>
        </w:rPr>
      </w:pPr>
    </w:p>
    <w:p w14:paraId="57ED23C9" w14:textId="77777777" w:rsidR="00C71471" w:rsidRPr="00FD66E3" w:rsidRDefault="00C71471" w:rsidP="002C7ACB">
      <w:pPr>
        <w:rPr>
          <w:rStyle w:val="Strong"/>
          <w:rFonts w:ascii="Plus Jakarta Sans" w:hAnsi="Plus Jakarta Sans"/>
          <w:sz w:val="36"/>
          <w:szCs w:val="26"/>
        </w:rPr>
      </w:pPr>
      <w:r w:rsidRPr="00FD66E3">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23DF2A6B" w14:textId="77777777" w:rsidTr="00935D8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61144C4" w14:textId="77777777" w:rsidR="002C7ACB" w:rsidRPr="00935D88" w:rsidRDefault="002C7ACB" w:rsidP="00F0507C">
            <w:pPr>
              <w:pStyle w:val="TableHeading"/>
              <w:jc w:val="center"/>
              <w:rPr>
                <w:b/>
                <w:bCs/>
                <w:color w:val="FFFFFF" w:themeColor="background1"/>
                <w:sz w:val="20"/>
                <w:szCs w:val="24"/>
                <w:lang w:val="en-GB"/>
              </w:rPr>
            </w:pPr>
            <w:r w:rsidRPr="00935D88">
              <w:rPr>
                <w:b/>
                <w:bCs/>
                <w:color w:val="FFFFFF" w:themeColor="background1"/>
                <w:sz w:val="20"/>
                <w:szCs w:val="24"/>
                <w:lang w:val="en-GB"/>
              </w:rPr>
              <w:t>Topic</w:t>
            </w:r>
            <w:r w:rsidRPr="00935D88">
              <w:rPr>
                <w:b/>
                <w:bCs/>
                <w:color w:val="FFFFFF" w:themeColor="background1"/>
                <w:sz w:val="20"/>
                <w:szCs w:val="24"/>
                <w:lang w:val="en-GB"/>
              </w:rPr>
              <w:br/>
              <w:t>Sub topic</w:t>
            </w:r>
            <w:r w:rsidRPr="00935D88">
              <w:rPr>
                <w:b/>
                <w:bCs/>
                <w:color w:val="FFFFFF" w:themeColor="background1"/>
                <w:sz w:val="20"/>
                <w:szCs w:val="24"/>
                <w:lang w:val="en-GB"/>
              </w:rPr>
              <w:br/>
            </w:r>
            <w:r w:rsidRPr="00935D88">
              <w:rPr>
                <w:b/>
                <w:bCs/>
                <w:color w:val="FFFFFF"/>
                <w:sz w:val="20"/>
                <w:szCs w:val="24"/>
                <w:lang w:val="en-GB"/>
              </w:rPr>
              <w:t>Lesson title</w:t>
            </w:r>
          </w:p>
        </w:tc>
        <w:tc>
          <w:tcPr>
            <w:tcW w:w="2551" w:type="dxa"/>
            <w:shd w:val="clear" w:color="auto" w:fill="341583" w:themeFill="accent2" w:themeFillShade="80"/>
            <w:vAlign w:val="center"/>
          </w:tcPr>
          <w:p w14:paraId="1F87F822"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Specification reference</w:t>
            </w:r>
          </w:p>
        </w:tc>
        <w:tc>
          <w:tcPr>
            <w:tcW w:w="4820" w:type="dxa"/>
            <w:shd w:val="clear" w:color="auto" w:fill="341583" w:themeFill="accent2" w:themeFillShade="80"/>
            <w:vAlign w:val="center"/>
          </w:tcPr>
          <w:p w14:paraId="3E46FD87" w14:textId="3FA99399"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 xml:space="preserve">Suggested </w:t>
            </w:r>
            <w:r w:rsidR="00B542DA" w:rsidRPr="00935D88">
              <w:rPr>
                <w:b/>
                <w:bCs/>
                <w:color w:val="FFFFFF" w:themeColor="background1"/>
                <w:sz w:val="20"/>
                <w:szCs w:val="24"/>
                <w:lang w:val="en-GB"/>
              </w:rPr>
              <w:t>Activities</w:t>
            </w:r>
          </w:p>
        </w:tc>
        <w:tc>
          <w:tcPr>
            <w:tcW w:w="2268" w:type="dxa"/>
            <w:shd w:val="clear" w:color="auto" w:fill="341583" w:themeFill="accent2" w:themeFillShade="80"/>
            <w:vAlign w:val="center"/>
          </w:tcPr>
          <w:p w14:paraId="44790154"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Suggested resources</w:t>
            </w:r>
          </w:p>
        </w:tc>
        <w:tc>
          <w:tcPr>
            <w:tcW w:w="1984" w:type="dxa"/>
            <w:shd w:val="clear" w:color="auto" w:fill="341583" w:themeFill="accent2" w:themeFillShade="80"/>
            <w:vAlign w:val="center"/>
          </w:tcPr>
          <w:p w14:paraId="7134D2D2"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288C44B" w14:textId="77777777" w:rsidR="002C7ACB" w:rsidRPr="00935D88"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Which skills could be acquired through teaching and delivery in this lesson?</w:t>
            </w:r>
          </w:p>
        </w:tc>
      </w:tr>
      <w:tr w:rsidR="002C7ACB" w:rsidRPr="008542E2" w14:paraId="7E1366D1"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36B150D" w14:textId="2A2105FD"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15541B" w:rsidRPr="008542E2">
              <w:rPr>
                <w:b/>
                <w:bCs/>
                <w:color w:val="000000" w:themeColor="text1"/>
                <w:lang w:val="en-GB"/>
              </w:rPr>
              <w:t>1</w:t>
            </w:r>
            <w:r w:rsidR="00EA0889" w:rsidRPr="008542E2">
              <w:rPr>
                <w:b/>
                <w:bCs/>
                <w:color w:val="000000" w:themeColor="text1"/>
                <w:lang w:val="en-GB"/>
              </w:rPr>
              <w:t>6</w:t>
            </w:r>
            <w:r w:rsidRPr="008542E2">
              <w:rPr>
                <w:b/>
                <w:bCs/>
                <w:color w:val="000000" w:themeColor="text1"/>
                <w:lang w:val="en-GB"/>
              </w:rPr>
              <w:br/>
              <w:t>Lesson 1</w:t>
            </w:r>
          </w:p>
        </w:tc>
      </w:tr>
      <w:tr w:rsidR="00F03404" w:rsidRPr="00E45280" w14:paraId="2B6D6F9F" w14:textId="77777777" w:rsidTr="00935D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FB3FEDC" w14:textId="77777777" w:rsidR="00F03404" w:rsidRPr="003E27BA" w:rsidRDefault="00F03404" w:rsidP="00F03404">
            <w:pPr>
              <w:rPr>
                <w:rFonts w:eastAsia="Aptos Narrow" w:cs="Aptos Narrow"/>
                <w:color w:val="000000" w:themeColor="text1"/>
                <w:sz w:val="18"/>
                <w:szCs w:val="18"/>
              </w:rPr>
            </w:pPr>
            <w:r w:rsidRPr="003E27BA">
              <w:rPr>
                <w:rFonts w:eastAsia="Aptos Narrow" w:cs="Aptos Narrow"/>
                <w:color w:val="000000" w:themeColor="text1"/>
                <w:sz w:val="18"/>
                <w:szCs w:val="18"/>
              </w:rPr>
              <w:t>Topic 4.1.2: Logical schemas</w:t>
            </w:r>
          </w:p>
          <w:p w14:paraId="6745259F" w14:textId="77777777" w:rsidR="00F03404" w:rsidRPr="003E27BA" w:rsidRDefault="00F03404" w:rsidP="00F03404">
            <w:pPr>
              <w:rPr>
                <w:rFonts w:eastAsia="Aptos Narrow" w:cs="Aptos Narrow"/>
                <w:color w:val="000000" w:themeColor="text1"/>
                <w:sz w:val="18"/>
                <w:szCs w:val="18"/>
              </w:rPr>
            </w:pPr>
            <w:r w:rsidRPr="003E27BA">
              <w:rPr>
                <w:rFonts w:eastAsia="Aptos Narrow" w:cs="Aptos Narrow"/>
                <w:color w:val="000000" w:themeColor="text1"/>
                <w:sz w:val="18"/>
                <w:szCs w:val="18"/>
              </w:rPr>
              <w:t>e) Integrity constraints</w:t>
            </w:r>
          </w:p>
          <w:p w14:paraId="62C12D96" w14:textId="77777777" w:rsidR="00F03404" w:rsidRPr="003E27BA" w:rsidRDefault="00F03404" w:rsidP="00F03404">
            <w:pPr>
              <w:rPr>
                <w:rFonts w:eastAsia="Aptos Narrow" w:cs="Aptos Narrow"/>
                <w:color w:val="000000" w:themeColor="text1"/>
                <w:sz w:val="18"/>
                <w:szCs w:val="18"/>
              </w:rPr>
            </w:pPr>
          </w:p>
          <w:p w14:paraId="27FEB1C1" w14:textId="4935DF4F" w:rsidR="00F03404" w:rsidRPr="003E27BA" w:rsidRDefault="00B542DA" w:rsidP="00F03404">
            <w:pPr>
              <w:rPr>
                <w:rFonts w:eastAsia="Aptos Narrow" w:cs="Aptos Narrow"/>
                <w:color w:val="000000" w:themeColor="text1"/>
                <w:sz w:val="18"/>
                <w:szCs w:val="18"/>
              </w:rPr>
            </w:pPr>
            <w:r w:rsidRPr="00B542DA">
              <w:rPr>
                <w:rFonts w:eastAsia="Aptos Narrow" w:cs="Aptos Narrow"/>
                <w:sz w:val="18"/>
                <w:szCs w:val="18"/>
              </w:rPr>
              <w:t>Lesson title:</w:t>
            </w:r>
            <w:r w:rsidR="00F03404" w:rsidRPr="003E27BA">
              <w:rPr>
                <w:rFonts w:eastAsia="Aptos Narrow" w:cs="Aptos Narrow"/>
                <w:b w:val="0"/>
                <w:bCs w:val="0"/>
                <w:color w:val="000000" w:themeColor="text1"/>
                <w:sz w:val="18"/>
                <w:szCs w:val="18"/>
              </w:rPr>
              <w:t xml:space="preserve"> </w:t>
            </w:r>
          </w:p>
          <w:p w14:paraId="495C4AA0" w14:textId="70F5FFEB" w:rsidR="00F03404" w:rsidRPr="003E27BA" w:rsidRDefault="00F03404" w:rsidP="00F03404">
            <w:pPr>
              <w:pStyle w:val="TableText"/>
              <w:rPr>
                <w:rFonts w:asciiTheme="minorHAnsi" w:hAnsiTheme="minorHAnsi"/>
                <w:sz w:val="18"/>
                <w:szCs w:val="18"/>
                <w:lang w:val="en-GB"/>
              </w:rPr>
            </w:pPr>
            <w:r w:rsidRPr="003E27BA">
              <w:rPr>
                <w:rFonts w:asciiTheme="minorHAnsi" w:eastAsia="Aptos Narrow" w:hAnsiTheme="minorHAnsi" w:cs="Aptos Narrow"/>
                <w:b w:val="0"/>
                <w:bCs w:val="0"/>
                <w:sz w:val="18"/>
                <w:szCs w:val="18"/>
                <w:lang w:val="en-GB"/>
              </w:rPr>
              <w:t>Logical schemas</w:t>
            </w:r>
          </w:p>
        </w:tc>
        <w:tc>
          <w:tcPr>
            <w:tcW w:w="2551" w:type="dxa"/>
          </w:tcPr>
          <w:p w14:paraId="2867CD2A" w14:textId="77777777" w:rsidR="00F03404" w:rsidRPr="00680643" w:rsidRDefault="00F03404" w:rsidP="00F03404">
            <w:pPr>
              <w:cnfStyle w:val="000000000000" w:firstRow="0" w:lastRow="0" w:firstColumn="0" w:lastColumn="0" w:oddVBand="0" w:evenVBand="0" w:oddHBand="0"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Logical schemas: integrity constraints</w:t>
            </w:r>
          </w:p>
          <w:p w14:paraId="132EA6DE" w14:textId="77777777" w:rsidR="00F03404" w:rsidRPr="003E27BA" w:rsidRDefault="00F03404"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3E27BA">
              <w:rPr>
                <w:rFonts w:eastAsia="Open Sans" w:cs="Open Sans"/>
                <w:sz w:val="18"/>
                <w:szCs w:val="18"/>
              </w:rPr>
              <w:t>Students will know and understand:</w:t>
            </w:r>
          </w:p>
          <w:p w14:paraId="7FC4442C" w14:textId="77777777" w:rsidR="00F03404" w:rsidRPr="003E27BA" w:rsidRDefault="00F0340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3E27BA">
              <w:rPr>
                <w:rFonts w:asciiTheme="minorHAnsi" w:eastAsia="Aptos Narrow" w:hAnsiTheme="minorHAnsi" w:cs="Aptos Narrow"/>
                <w:sz w:val="18"/>
                <w:szCs w:val="18"/>
              </w:rPr>
              <w:t>Definition</w:t>
            </w:r>
          </w:p>
          <w:p w14:paraId="27784EA9" w14:textId="77777777" w:rsidR="00F03404" w:rsidRPr="003E27BA" w:rsidRDefault="00F0340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3E27BA">
              <w:rPr>
                <w:rFonts w:asciiTheme="minorHAnsi" w:eastAsia="Aptos Narrow" w:hAnsiTheme="minorHAnsi" w:cs="Aptos Narrow"/>
                <w:sz w:val="18"/>
                <w:szCs w:val="18"/>
              </w:rPr>
              <w:t>Function</w:t>
            </w:r>
          </w:p>
          <w:p w14:paraId="4D6E7AD7" w14:textId="77777777" w:rsidR="00F03404" w:rsidRPr="003E27BA" w:rsidRDefault="00F0340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3E27BA">
              <w:rPr>
                <w:rFonts w:asciiTheme="minorHAnsi" w:eastAsia="Aptos Narrow" w:hAnsiTheme="minorHAnsi" w:cs="Aptos Narrow"/>
                <w:sz w:val="18"/>
                <w:szCs w:val="18"/>
              </w:rPr>
              <w:t>Characteristics</w:t>
            </w:r>
          </w:p>
          <w:p w14:paraId="226B74F5" w14:textId="77777777" w:rsidR="00F03404" w:rsidRPr="003E27BA" w:rsidRDefault="00F0340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3E27BA">
              <w:rPr>
                <w:rFonts w:asciiTheme="minorHAnsi" w:eastAsia="Aptos Narrow" w:hAnsiTheme="minorHAnsi" w:cs="Aptos Narrow"/>
                <w:sz w:val="18"/>
                <w:szCs w:val="18"/>
              </w:rPr>
              <w:t>Why needed</w:t>
            </w:r>
          </w:p>
          <w:p w14:paraId="0F728F3B" w14:textId="77777777" w:rsidR="00F03404" w:rsidRPr="003E27BA" w:rsidRDefault="00F03404"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3E27BA">
              <w:rPr>
                <w:rFonts w:asciiTheme="minorHAnsi" w:eastAsia="Aptos Narrow" w:hAnsiTheme="minorHAnsi" w:cs="Aptos Narrow"/>
                <w:sz w:val="18"/>
                <w:szCs w:val="18"/>
              </w:rPr>
              <w:t>Operation</w:t>
            </w:r>
          </w:p>
          <w:p w14:paraId="74A7A8C6" w14:textId="77777777" w:rsidR="00F03404" w:rsidRPr="003E27BA" w:rsidRDefault="00F03404" w:rsidP="00F0340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38ED9510" w14:textId="16BED866" w:rsidR="00F03404" w:rsidRPr="003E27BA" w:rsidRDefault="00B542DA" w:rsidP="00F03404">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F03404" w:rsidRPr="003E27BA">
              <w:rPr>
                <w:rFonts w:eastAsia="Open Sans" w:cs="Open Sans"/>
                <w:sz w:val="18"/>
                <w:szCs w:val="18"/>
              </w:rPr>
              <w:t xml:space="preserve">  </w:t>
            </w:r>
          </w:p>
          <w:p w14:paraId="0D7C5D5C" w14:textId="77777777" w:rsidR="00F03404" w:rsidRPr="003E27BA" w:rsidRDefault="00F03404"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3E27BA">
              <w:rPr>
                <w:rFonts w:asciiTheme="minorHAnsi" w:eastAsia="Open Sans" w:hAnsiTheme="minorHAnsi" w:cs="Open Sans"/>
                <w:sz w:val="18"/>
                <w:szCs w:val="18"/>
              </w:rPr>
              <w:t>Discuss integrity constraints (entity, referential and domain)</w:t>
            </w:r>
          </w:p>
          <w:p w14:paraId="77163E07" w14:textId="77777777" w:rsidR="00F03404" w:rsidRPr="003E27BA" w:rsidRDefault="00F03404"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3E27BA">
              <w:rPr>
                <w:rFonts w:asciiTheme="minorHAnsi" w:eastAsia="Open Sans" w:hAnsiTheme="minorHAnsi" w:cs="Open Sans"/>
                <w:sz w:val="18"/>
                <w:szCs w:val="18"/>
              </w:rPr>
              <w:t>Students identify key terms and make notes on definition, function, characteristics, operation and why integrity constraints are needed</w:t>
            </w:r>
          </w:p>
          <w:p w14:paraId="2B5687CF" w14:textId="77777777" w:rsidR="00F03404" w:rsidRPr="003E27BA" w:rsidRDefault="00F03404"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3E27BA">
              <w:rPr>
                <w:rFonts w:asciiTheme="minorHAnsi" w:eastAsia="Open Sans" w:hAnsiTheme="minorHAnsi" w:cs="Open Sans"/>
                <w:sz w:val="18"/>
                <w:szCs w:val="18"/>
              </w:rPr>
              <w:t>Discuss examples of constraints that might be needed to ensure integrity in one of the examples covered earlier in this topic</w:t>
            </w:r>
          </w:p>
          <w:p w14:paraId="31A4CE04" w14:textId="77777777" w:rsidR="00F03404" w:rsidRPr="003E27BA" w:rsidRDefault="00F03404" w:rsidP="00680643">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3E27BA">
              <w:rPr>
                <w:rFonts w:eastAsia="Open Sans" w:cs="Open Sans"/>
                <w:sz w:val="18"/>
                <w:szCs w:val="18"/>
              </w:rPr>
              <w:t xml:space="preserve"> </w:t>
            </w:r>
          </w:p>
          <w:p w14:paraId="1A8043AD" w14:textId="66ECFD62" w:rsidR="00F03404" w:rsidRPr="003E27BA" w:rsidRDefault="00B542DA" w:rsidP="00F03404">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F03404" w:rsidRPr="003E27BA">
              <w:rPr>
                <w:rFonts w:eastAsia="Open Sans" w:cs="Open Sans"/>
                <w:sz w:val="18"/>
                <w:szCs w:val="18"/>
              </w:rPr>
              <w:t xml:space="preserve">: </w:t>
            </w:r>
          </w:p>
          <w:p w14:paraId="45B0FD9E" w14:textId="77777777" w:rsidR="00F03404" w:rsidRPr="003E27BA" w:rsidRDefault="00F03404"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3E27BA">
              <w:rPr>
                <w:rFonts w:asciiTheme="minorHAnsi" w:eastAsia="Open Sans" w:hAnsiTheme="minorHAnsi" w:cs="Open Sans"/>
                <w:sz w:val="18"/>
                <w:szCs w:val="18"/>
              </w:rPr>
              <w:t>Students write up constraints on their chosen example and classify the type of constraint</w:t>
            </w:r>
          </w:p>
          <w:p w14:paraId="5F02AD29" w14:textId="77777777" w:rsidR="00F03404" w:rsidRPr="003E27BA" w:rsidRDefault="00F03404" w:rsidP="00F0340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31FE71F6" w14:textId="68430C2E" w:rsidR="00F03404" w:rsidRPr="00C311F4" w:rsidRDefault="00454F20" w:rsidP="00F03404">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F03404" w:rsidRPr="00680643">
              <w:rPr>
                <w:rFonts w:eastAsia="Open Sans" w:cs="Open Sans"/>
                <w:b/>
                <w:bCs/>
                <w:color w:val="000000" w:themeColor="text1"/>
                <w:sz w:val="18"/>
                <w:szCs w:val="18"/>
              </w:rPr>
              <w:t xml:space="preserve"> </w:t>
            </w:r>
            <w:r w:rsidR="00F03404" w:rsidRPr="00C311F4">
              <w:rPr>
                <w:rFonts w:eastAsia="Open Sans" w:cs="Open Sans"/>
                <w:color w:val="000000" w:themeColor="text1"/>
                <w:sz w:val="18"/>
                <w:szCs w:val="18"/>
              </w:rPr>
              <w:t xml:space="preserve">pp. </w:t>
            </w:r>
            <w:r w:rsidR="00F03404" w:rsidRPr="00C311F4">
              <w:rPr>
                <w:rFonts w:eastAsia="Aptos Narrow" w:cs="Aptos Narrow"/>
                <w:color w:val="000000" w:themeColor="text1"/>
                <w:sz w:val="18"/>
                <w:szCs w:val="18"/>
              </w:rPr>
              <w:t>92-93</w:t>
            </w:r>
          </w:p>
          <w:p w14:paraId="0966C2DC" w14:textId="77777777" w:rsidR="00F03404" w:rsidRPr="003E27BA" w:rsidRDefault="00F03404" w:rsidP="00F03404">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464E3941" w14:textId="77777777" w:rsidR="00F03404" w:rsidRPr="00FC34B3" w:rsidRDefault="00F03404" w:rsidP="00F03404">
            <w:pPr>
              <w:cnfStyle w:val="000000000000" w:firstRow="0" w:lastRow="0" w:firstColumn="0" w:lastColumn="0" w:oddVBand="0" w:evenVBand="0" w:oddHBand="0" w:evenHBand="0" w:firstRowFirstColumn="0" w:firstRowLastColumn="0" w:lastRowFirstColumn="0" w:lastRowLastColumn="0"/>
              <w:rPr>
                <w:sz w:val="18"/>
                <w:szCs w:val="18"/>
                <w:lang w:val="da-DK"/>
              </w:rPr>
            </w:pPr>
            <w:r w:rsidRPr="00FC34B3">
              <w:rPr>
                <w:rFonts w:eastAsia="Aptos Narrow" w:cs="Aptos Narrow"/>
                <w:color w:val="000000" w:themeColor="text1"/>
                <w:sz w:val="18"/>
                <w:szCs w:val="18"/>
                <w:lang w:val="da-DK"/>
              </w:rPr>
              <w:t>Geeks for Geeks notes:</w:t>
            </w:r>
          </w:p>
          <w:p w14:paraId="41F74975" w14:textId="77777777" w:rsidR="00F03404" w:rsidRPr="00E45280" w:rsidRDefault="00F03404" w:rsidP="00F03404">
            <w:pPr>
              <w:cnfStyle w:val="000000000000" w:firstRow="0" w:lastRow="0" w:firstColumn="0" w:lastColumn="0" w:oddVBand="0" w:evenVBand="0" w:oddHBand="0" w:evenHBand="0" w:firstRowFirstColumn="0" w:firstRowLastColumn="0" w:lastRowFirstColumn="0" w:lastRowLastColumn="0"/>
              <w:rPr>
                <w:rStyle w:val="Hyperlink"/>
                <w:sz w:val="18"/>
                <w:szCs w:val="16"/>
                <w:lang w:val="da-DK"/>
              </w:rPr>
            </w:pPr>
            <w:r w:rsidRPr="00E45280">
              <w:rPr>
                <w:rStyle w:val="Hyperlink"/>
                <w:sz w:val="18"/>
                <w:szCs w:val="16"/>
                <w:lang w:val="da-DK"/>
              </w:rPr>
              <w:t>https://www.geeksforgeeks.org/dbms/difference-between-entity-constraints-referential-constraints-and-semantic-constraints/</w:t>
            </w:r>
          </w:p>
          <w:p w14:paraId="04B9FA34" w14:textId="77777777" w:rsidR="00F03404" w:rsidRPr="00FC34B3" w:rsidRDefault="00F03404" w:rsidP="00F0340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da-DK"/>
              </w:rPr>
            </w:pPr>
          </w:p>
        </w:tc>
        <w:tc>
          <w:tcPr>
            <w:tcW w:w="1984" w:type="dxa"/>
          </w:tcPr>
          <w:p w14:paraId="4DC50A29" w14:textId="0A1C2A2E" w:rsidR="00F03404" w:rsidRPr="0055259A" w:rsidRDefault="071FD74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05C2DA59" w14:textId="1E14390F" w:rsidR="00F03404" w:rsidRPr="0055259A" w:rsidRDefault="071FD74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7F70510F" w14:textId="55C2B3E6" w:rsidR="00F03404" w:rsidRPr="0055259A" w:rsidRDefault="071FD74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54E2D9F2" w14:textId="027AECCA" w:rsidR="00F03404" w:rsidRPr="0055259A" w:rsidRDefault="071FD74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2B5CCED4" w14:textId="675BC2B4" w:rsidR="00F03404" w:rsidRPr="0055259A" w:rsidRDefault="00F03404"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DC05D7A" w14:textId="2FEFE526" w:rsidR="00F03404" w:rsidRPr="0055259A" w:rsidRDefault="00F03404"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5F4A552B" w14:textId="7D0662BE" w:rsidR="00F03404" w:rsidRPr="0055259A" w:rsidRDefault="671F7879"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01D9F42C" w14:textId="69DB3BCD" w:rsidR="00F03404" w:rsidRPr="0055259A" w:rsidRDefault="671F7879"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p w14:paraId="07CF0131" w14:textId="794B4307" w:rsidR="00F03404" w:rsidRPr="0055259A" w:rsidRDefault="671F7879"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Intellectual interest and curiosity</w:t>
            </w:r>
          </w:p>
        </w:tc>
      </w:tr>
    </w:tbl>
    <w:p w14:paraId="5E08AA5B" w14:textId="77777777" w:rsidR="00A5575C" w:rsidRPr="00FD66E3" w:rsidRDefault="00A5575C">
      <w:r w:rsidRPr="00FD66E3">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F03404" w:rsidRPr="008542E2" w14:paraId="1BA560E8" w14:textId="77777777" w:rsidTr="00155A69">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05FF0CB" w14:textId="67DE8106" w:rsidR="00F03404" w:rsidRPr="008542E2" w:rsidRDefault="00F03404" w:rsidP="00F03404">
            <w:pPr>
              <w:pStyle w:val="TableHeading"/>
              <w:rPr>
                <w:lang w:val="en-GB"/>
              </w:rPr>
            </w:pPr>
            <w:r w:rsidRPr="008542E2">
              <w:rPr>
                <w:b/>
                <w:bCs/>
                <w:color w:val="000000" w:themeColor="text1"/>
                <w:lang w:val="en-GB"/>
              </w:rPr>
              <w:t>Week 16</w:t>
            </w:r>
            <w:r w:rsidRPr="008542E2">
              <w:rPr>
                <w:b/>
                <w:bCs/>
                <w:color w:val="000000" w:themeColor="text1"/>
                <w:lang w:val="en-GB"/>
              </w:rPr>
              <w:br/>
              <w:t>Lesson 2</w:t>
            </w:r>
          </w:p>
        </w:tc>
      </w:tr>
      <w:tr w:rsidR="003A00BE" w:rsidRPr="008542E2" w14:paraId="11E5AE03"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AE87E05" w14:textId="77777777" w:rsidR="003A00BE" w:rsidRPr="00F05805" w:rsidRDefault="003A00BE" w:rsidP="003A00BE">
            <w:pPr>
              <w:rPr>
                <w:sz w:val="18"/>
                <w:szCs w:val="18"/>
              </w:rPr>
            </w:pPr>
            <w:r w:rsidRPr="00F05805">
              <w:rPr>
                <w:rFonts w:eastAsia="Aptos Narrow" w:cs="Aptos Narrow"/>
                <w:color w:val="000000" w:themeColor="text1"/>
                <w:sz w:val="18"/>
                <w:szCs w:val="18"/>
              </w:rPr>
              <w:t>4.2 Data Structures</w:t>
            </w:r>
          </w:p>
          <w:p w14:paraId="74376DD0" w14:textId="77777777" w:rsidR="003A00BE" w:rsidRPr="00F05805" w:rsidRDefault="003A00BE" w:rsidP="003A00BE">
            <w:pPr>
              <w:rPr>
                <w:rFonts w:eastAsia="Aptos Narrow" w:cs="Aptos Narrow"/>
                <w:color w:val="000000" w:themeColor="text1"/>
                <w:sz w:val="18"/>
                <w:szCs w:val="18"/>
              </w:rPr>
            </w:pPr>
          </w:p>
          <w:p w14:paraId="0D7CC944" w14:textId="77777777" w:rsidR="003A00BE" w:rsidRPr="00F05805" w:rsidRDefault="003A00BE" w:rsidP="003A00BE">
            <w:pPr>
              <w:rPr>
                <w:rFonts w:eastAsia="Aptos Narrow" w:cs="Aptos Narrow"/>
                <w:color w:val="000000" w:themeColor="text1"/>
                <w:sz w:val="18"/>
                <w:szCs w:val="18"/>
              </w:rPr>
            </w:pPr>
            <w:r w:rsidRPr="00F05805">
              <w:rPr>
                <w:rFonts w:eastAsia="Aptos Narrow" w:cs="Aptos Narrow"/>
                <w:color w:val="000000" w:themeColor="text1"/>
                <w:sz w:val="18"/>
                <w:szCs w:val="18"/>
              </w:rPr>
              <w:t>Topic 4.2.1: Data structures</w:t>
            </w:r>
          </w:p>
          <w:p w14:paraId="0741DD32" w14:textId="77777777" w:rsidR="003A00BE" w:rsidRPr="00F05805" w:rsidRDefault="003A00BE" w:rsidP="003A00BE">
            <w:pPr>
              <w:rPr>
                <w:rFonts w:eastAsia="Aptos Narrow" w:cs="Aptos Narrow"/>
                <w:color w:val="000000" w:themeColor="text1"/>
                <w:sz w:val="18"/>
                <w:szCs w:val="18"/>
              </w:rPr>
            </w:pPr>
            <w:r w:rsidRPr="00F05805">
              <w:rPr>
                <w:rFonts w:eastAsia="Aptos Narrow" w:cs="Aptos Narrow"/>
                <w:color w:val="000000" w:themeColor="text1"/>
                <w:sz w:val="18"/>
                <w:szCs w:val="18"/>
              </w:rPr>
              <w:t>b) List</w:t>
            </w:r>
          </w:p>
          <w:p w14:paraId="04CF7014" w14:textId="77777777" w:rsidR="003A00BE" w:rsidRPr="00F05805" w:rsidRDefault="003A00BE" w:rsidP="003A00BE">
            <w:pPr>
              <w:rPr>
                <w:rFonts w:eastAsia="Aptos Narrow" w:cs="Aptos Narrow"/>
                <w:color w:val="000000" w:themeColor="text1"/>
                <w:sz w:val="18"/>
                <w:szCs w:val="18"/>
              </w:rPr>
            </w:pPr>
            <w:r w:rsidRPr="00F05805">
              <w:rPr>
                <w:rFonts w:eastAsia="Aptos Narrow" w:cs="Aptos Narrow"/>
                <w:color w:val="000000" w:themeColor="text1"/>
                <w:sz w:val="18"/>
                <w:szCs w:val="18"/>
              </w:rPr>
              <w:t>d) Record</w:t>
            </w:r>
          </w:p>
          <w:p w14:paraId="250B697D" w14:textId="77777777" w:rsidR="003A00BE" w:rsidRPr="00F05805" w:rsidRDefault="003A00BE" w:rsidP="003A00BE">
            <w:pPr>
              <w:rPr>
                <w:rFonts w:eastAsia="Aptos Narrow" w:cs="Aptos Narrow"/>
                <w:color w:val="000000" w:themeColor="text1"/>
                <w:sz w:val="18"/>
                <w:szCs w:val="18"/>
              </w:rPr>
            </w:pPr>
          </w:p>
          <w:p w14:paraId="41DA990E" w14:textId="40E612C2" w:rsidR="003A00BE" w:rsidRPr="00F05805" w:rsidRDefault="00B542DA" w:rsidP="003A00BE">
            <w:pPr>
              <w:rPr>
                <w:rFonts w:eastAsia="Aptos Narrow" w:cs="Aptos Narrow"/>
                <w:color w:val="000000" w:themeColor="text1"/>
                <w:sz w:val="18"/>
                <w:szCs w:val="18"/>
              </w:rPr>
            </w:pPr>
            <w:r w:rsidRPr="00B542DA">
              <w:rPr>
                <w:rFonts w:eastAsia="Aptos Narrow" w:cs="Aptos Narrow"/>
                <w:sz w:val="18"/>
                <w:szCs w:val="18"/>
              </w:rPr>
              <w:t>Lesson title:</w:t>
            </w:r>
            <w:r w:rsidR="003A00BE" w:rsidRPr="00F05805">
              <w:rPr>
                <w:rFonts w:eastAsia="Aptos Narrow" w:cs="Aptos Narrow"/>
                <w:b w:val="0"/>
                <w:bCs w:val="0"/>
                <w:color w:val="000000" w:themeColor="text1"/>
                <w:sz w:val="18"/>
                <w:szCs w:val="18"/>
              </w:rPr>
              <w:t xml:space="preserve"> </w:t>
            </w:r>
          </w:p>
          <w:p w14:paraId="328370DC" w14:textId="7A2E9436" w:rsidR="003A00BE" w:rsidRPr="00F05805" w:rsidRDefault="003A00BE" w:rsidP="003A00BE">
            <w:pPr>
              <w:pStyle w:val="TableText"/>
              <w:rPr>
                <w:rFonts w:asciiTheme="minorHAnsi" w:hAnsiTheme="minorHAnsi"/>
                <w:sz w:val="18"/>
                <w:szCs w:val="18"/>
                <w:lang w:val="en-GB"/>
              </w:rPr>
            </w:pPr>
            <w:r w:rsidRPr="00F05805">
              <w:rPr>
                <w:rFonts w:asciiTheme="minorHAnsi" w:eastAsia="Aptos Narrow" w:hAnsiTheme="minorHAnsi" w:cs="Aptos Narrow"/>
                <w:b w:val="0"/>
                <w:bCs w:val="0"/>
                <w:sz w:val="18"/>
                <w:szCs w:val="18"/>
                <w:lang w:val="en-GB"/>
              </w:rPr>
              <w:t>Lists and records</w:t>
            </w:r>
          </w:p>
        </w:tc>
        <w:tc>
          <w:tcPr>
            <w:tcW w:w="2551" w:type="dxa"/>
            <w:shd w:val="clear" w:color="auto" w:fill="FFFFFF" w:themeFill="background2"/>
          </w:tcPr>
          <w:p w14:paraId="67F8CB8F" w14:textId="77777777" w:rsidR="003A00BE" w:rsidRPr="00680643" w:rsidRDefault="003A00BE" w:rsidP="003A00BE">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Data structures: List, record</w:t>
            </w:r>
          </w:p>
          <w:p w14:paraId="54872C39" w14:textId="77777777" w:rsidR="003A00BE" w:rsidRPr="00F05805" w:rsidRDefault="003A00BE"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05805">
              <w:rPr>
                <w:rFonts w:eastAsia="Open Sans" w:cs="Open Sans"/>
                <w:sz w:val="18"/>
                <w:szCs w:val="18"/>
              </w:rPr>
              <w:t>Students will know and understand:</w:t>
            </w:r>
          </w:p>
          <w:p w14:paraId="60B86E7B" w14:textId="77777777" w:rsidR="003A00BE" w:rsidRPr="00F05805" w:rsidRDefault="003A00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Definition</w:t>
            </w:r>
          </w:p>
          <w:p w14:paraId="1E73547B" w14:textId="77777777" w:rsidR="003A00BE" w:rsidRPr="00F05805" w:rsidRDefault="003A00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Function</w:t>
            </w:r>
          </w:p>
          <w:p w14:paraId="497CA675" w14:textId="77777777" w:rsidR="003A00BE" w:rsidRPr="00F05805" w:rsidRDefault="003A00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Characteristics</w:t>
            </w:r>
          </w:p>
          <w:p w14:paraId="4E0AC40C" w14:textId="77777777" w:rsidR="003A00BE" w:rsidRPr="00F05805" w:rsidRDefault="003A00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Operation</w:t>
            </w:r>
          </w:p>
          <w:p w14:paraId="0E0FEFA2" w14:textId="77777777" w:rsidR="003A00BE" w:rsidRPr="00F05805" w:rsidRDefault="003A00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Benefits</w:t>
            </w:r>
          </w:p>
          <w:p w14:paraId="1468C337" w14:textId="77777777" w:rsidR="003A00BE" w:rsidRPr="00F05805" w:rsidRDefault="003A00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Drawbacks</w:t>
            </w:r>
          </w:p>
          <w:p w14:paraId="1215D2A6" w14:textId="77777777" w:rsidR="003A00BE" w:rsidRPr="00F05805" w:rsidRDefault="003A00BE" w:rsidP="00680643">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6A3EF096" w14:textId="52E47D44" w:rsidR="003A00BE" w:rsidRPr="00F05805"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0BA092DF" w14:textId="77777777" w:rsidR="003A00BE" w:rsidRPr="00F05805" w:rsidRDefault="003A00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hand trace operations on one- and two-dimensional data structures.</w:t>
            </w:r>
          </w:p>
          <w:p w14:paraId="2A2F2977" w14:textId="77777777" w:rsidR="003A00BE" w:rsidRPr="00F05805" w:rsidRDefault="003A00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show the contents of a data structure after operations have been performed.</w:t>
            </w:r>
          </w:p>
          <w:p w14:paraId="778D73D2" w14:textId="77777777" w:rsidR="003A00BE" w:rsidRPr="00F05805" w:rsidRDefault="003A00BE" w:rsidP="003A00B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6E567366" w14:textId="082DF29D" w:rsidR="003A00BE" w:rsidRPr="00F05805" w:rsidRDefault="00B542DA" w:rsidP="003A00BE">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3A00BE" w:rsidRPr="00F05805">
              <w:rPr>
                <w:rFonts w:eastAsia="Open Sans" w:cs="Open Sans"/>
                <w:sz w:val="18"/>
                <w:szCs w:val="18"/>
              </w:rPr>
              <w:t xml:space="preserve">  </w:t>
            </w:r>
          </w:p>
          <w:p w14:paraId="0596009A" w14:textId="77777777" w:rsidR="003A00BE" w:rsidRPr="00F05805" w:rsidRDefault="003A00BE"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05805">
              <w:rPr>
                <w:rFonts w:asciiTheme="minorHAnsi" w:eastAsia="Open Sans" w:hAnsiTheme="minorHAnsi" w:cs="Open Sans"/>
                <w:sz w:val="18"/>
                <w:szCs w:val="18"/>
              </w:rPr>
              <w:t>Discuss the need for data structures with different properties to represent data (starting with list and record)</w:t>
            </w:r>
          </w:p>
          <w:p w14:paraId="66A1C0D3" w14:textId="77777777" w:rsidR="003A00BE" w:rsidRPr="00F05805" w:rsidRDefault="003A00BE"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05805">
              <w:rPr>
                <w:rFonts w:asciiTheme="minorHAnsi" w:eastAsia="Open Sans" w:hAnsiTheme="minorHAnsi" w:cs="Open Sans"/>
                <w:sz w:val="18"/>
                <w:szCs w:val="18"/>
              </w:rPr>
              <w:t>Option to link to programming work in Unit 2 Topic 8.1.2</w:t>
            </w:r>
          </w:p>
          <w:p w14:paraId="666F5749" w14:textId="77777777" w:rsidR="003A00BE" w:rsidRPr="00F05805" w:rsidRDefault="003A00BE"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05805">
              <w:rPr>
                <w:rFonts w:asciiTheme="minorHAnsi" w:eastAsia="Open Sans" w:hAnsiTheme="minorHAnsi" w:cs="Open Sans"/>
                <w:sz w:val="18"/>
                <w:szCs w:val="18"/>
              </w:rPr>
              <w:t>Students identify key terms and make notes on definition, function, characteristics, operation, benefits and drawbacks</w:t>
            </w:r>
          </w:p>
          <w:p w14:paraId="5874764B" w14:textId="77777777" w:rsidR="003A00BE" w:rsidRPr="00F05805" w:rsidRDefault="003A00BE" w:rsidP="00680643">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F05805">
              <w:rPr>
                <w:rFonts w:eastAsia="Open Sans" w:cs="Open Sans"/>
                <w:sz w:val="18"/>
                <w:szCs w:val="18"/>
              </w:rPr>
              <w:t xml:space="preserve"> </w:t>
            </w:r>
          </w:p>
          <w:p w14:paraId="06EAEEDF" w14:textId="172A49E0" w:rsidR="003A00BE" w:rsidRPr="00F05805" w:rsidRDefault="00B542DA" w:rsidP="003A00BE">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3A00BE" w:rsidRPr="00F05805">
              <w:rPr>
                <w:rFonts w:eastAsia="Open Sans" w:cs="Open Sans"/>
                <w:sz w:val="18"/>
                <w:szCs w:val="18"/>
              </w:rPr>
              <w:t xml:space="preserve">: </w:t>
            </w:r>
          </w:p>
          <w:p w14:paraId="7DDA8965" w14:textId="77777777" w:rsidR="003A00BE" w:rsidRPr="00F05805" w:rsidRDefault="003A00BE"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05805">
              <w:rPr>
                <w:rFonts w:asciiTheme="minorHAnsi" w:eastAsia="Open Sans" w:hAnsiTheme="minorHAnsi" w:cs="Open Sans"/>
                <w:sz w:val="18"/>
                <w:szCs w:val="18"/>
              </w:rPr>
              <w:t>Students complete questions on IsaacCS</w:t>
            </w:r>
          </w:p>
          <w:p w14:paraId="08A13F92" w14:textId="77777777" w:rsidR="003A00BE" w:rsidRPr="00F05805" w:rsidRDefault="003A00BE" w:rsidP="003A00B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43D5E439" w14:textId="333B5FC7" w:rsidR="003A00BE" w:rsidRPr="00C311F4" w:rsidRDefault="00454F20" w:rsidP="003A00BE">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3A00BE" w:rsidRPr="00680643">
              <w:rPr>
                <w:rFonts w:eastAsia="Open Sans" w:cs="Open Sans"/>
                <w:b/>
                <w:bCs/>
                <w:color w:val="000000" w:themeColor="text1"/>
                <w:sz w:val="18"/>
                <w:szCs w:val="18"/>
              </w:rPr>
              <w:t xml:space="preserve"> </w:t>
            </w:r>
            <w:r w:rsidR="003A00BE" w:rsidRPr="00C311F4">
              <w:rPr>
                <w:rFonts w:eastAsia="Open Sans" w:cs="Open Sans"/>
                <w:color w:val="000000" w:themeColor="text1"/>
                <w:sz w:val="18"/>
                <w:szCs w:val="18"/>
              </w:rPr>
              <w:t xml:space="preserve">pp. </w:t>
            </w:r>
            <w:r w:rsidR="003A00BE" w:rsidRPr="00C311F4">
              <w:rPr>
                <w:rFonts w:eastAsia="Aptos Narrow" w:cs="Aptos Narrow"/>
                <w:color w:val="000000" w:themeColor="text1"/>
                <w:sz w:val="18"/>
                <w:szCs w:val="18"/>
              </w:rPr>
              <w:t>93-94</w:t>
            </w:r>
          </w:p>
          <w:p w14:paraId="7FA13459" w14:textId="77777777" w:rsidR="003A00BE" w:rsidRPr="00F05805" w:rsidRDefault="003A00BE" w:rsidP="003A00B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66622BC5" w14:textId="77777777" w:rsidR="003A00BE" w:rsidRPr="00F05805" w:rsidRDefault="003A00BE" w:rsidP="003A00BE">
            <w:pPr>
              <w:cnfStyle w:val="000000100000" w:firstRow="0" w:lastRow="0" w:firstColumn="0" w:lastColumn="0" w:oddVBand="0" w:evenVBand="0" w:oddHBand="1" w:evenHBand="0" w:firstRowFirstColumn="0" w:firstRowLastColumn="0" w:lastRowFirstColumn="0" w:lastRowLastColumn="0"/>
              <w:rPr>
                <w:sz w:val="18"/>
                <w:szCs w:val="18"/>
              </w:rPr>
            </w:pPr>
            <w:r w:rsidRPr="00F05805">
              <w:rPr>
                <w:rFonts w:eastAsia="Aptos Narrow" w:cs="Aptos Narrow"/>
                <w:color w:val="000000" w:themeColor="text1"/>
                <w:sz w:val="18"/>
                <w:szCs w:val="18"/>
              </w:rPr>
              <w:t>IsaacCS notes and questions (lists):</w:t>
            </w:r>
          </w:p>
          <w:p w14:paraId="5F362511" w14:textId="77777777" w:rsidR="003A00BE" w:rsidRPr="00F05805" w:rsidRDefault="003A00BE" w:rsidP="003A00BE">
            <w:pPr>
              <w:cnfStyle w:val="000000100000" w:firstRow="0" w:lastRow="0" w:firstColumn="0" w:lastColumn="0" w:oddVBand="0" w:evenVBand="0" w:oddHBand="1" w:evenHBand="0" w:firstRowFirstColumn="0" w:firstRowLastColumn="0" w:lastRowFirstColumn="0" w:lastRowLastColumn="0"/>
              <w:rPr>
                <w:sz w:val="18"/>
                <w:szCs w:val="18"/>
              </w:rPr>
            </w:pPr>
            <w:hyperlink r:id="rId73">
              <w:r w:rsidRPr="00F05805">
                <w:rPr>
                  <w:rStyle w:val="Hyperlink"/>
                  <w:rFonts w:eastAsia="Aptos Narrow" w:cs="Aptos Narrow"/>
                  <w:sz w:val="18"/>
                  <w:szCs w:val="18"/>
                </w:rPr>
                <w:t>https://isaaccomputerscience.org/concepts/dsa_datastruct_list?topic=data_structures</w:t>
              </w:r>
            </w:hyperlink>
          </w:p>
          <w:p w14:paraId="3B38EAB9" w14:textId="77777777" w:rsidR="003A00BE" w:rsidRPr="00F05805" w:rsidRDefault="003A00BE" w:rsidP="003A00B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191841E" w14:textId="77777777" w:rsidR="003A00BE" w:rsidRPr="00F05805" w:rsidRDefault="003A00BE" w:rsidP="003A00BE">
            <w:pPr>
              <w:cnfStyle w:val="000000100000" w:firstRow="0" w:lastRow="0" w:firstColumn="0" w:lastColumn="0" w:oddVBand="0" w:evenVBand="0" w:oddHBand="1" w:evenHBand="0" w:firstRowFirstColumn="0" w:firstRowLastColumn="0" w:lastRowFirstColumn="0" w:lastRowLastColumn="0"/>
              <w:rPr>
                <w:sz w:val="18"/>
                <w:szCs w:val="18"/>
              </w:rPr>
            </w:pPr>
            <w:r w:rsidRPr="00F05805">
              <w:rPr>
                <w:rFonts w:eastAsia="Aptos Narrow" w:cs="Aptos Narrow"/>
                <w:color w:val="000000" w:themeColor="text1"/>
                <w:sz w:val="18"/>
                <w:szCs w:val="18"/>
              </w:rPr>
              <w:t>IsaacCS notes and questions (records):</w:t>
            </w:r>
          </w:p>
          <w:p w14:paraId="16861C43" w14:textId="77777777" w:rsidR="003A00BE" w:rsidRPr="00F05805" w:rsidRDefault="003A00BE" w:rsidP="003A00BE">
            <w:pPr>
              <w:cnfStyle w:val="000000100000" w:firstRow="0" w:lastRow="0" w:firstColumn="0" w:lastColumn="0" w:oddVBand="0" w:evenVBand="0" w:oddHBand="1" w:evenHBand="0" w:firstRowFirstColumn="0" w:firstRowLastColumn="0" w:lastRowFirstColumn="0" w:lastRowLastColumn="0"/>
              <w:rPr>
                <w:sz w:val="18"/>
                <w:szCs w:val="18"/>
              </w:rPr>
            </w:pPr>
            <w:hyperlink r:id="rId74">
              <w:r w:rsidRPr="00F05805">
                <w:rPr>
                  <w:rStyle w:val="Hyperlink"/>
                  <w:rFonts w:eastAsia="Aptos Narrow" w:cs="Aptos Narrow"/>
                  <w:sz w:val="18"/>
                  <w:szCs w:val="18"/>
                </w:rPr>
                <w:t>https://isaaccomputerscience.org/concepts/dsa_datastruct_record?topic=data_structures</w:t>
              </w:r>
            </w:hyperlink>
          </w:p>
          <w:p w14:paraId="2D107651" w14:textId="77777777" w:rsidR="003A00BE" w:rsidRPr="00F05805" w:rsidRDefault="003A00BE" w:rsidP="003A00B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1934938C" w14:textId="51AE8AA9" w:rsidR="003A00BE" w:rsidRPr="0055259A" w:rsidRDefault="5F8F121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13BFA63F" w14:textId="6D82945D" w:rsidR="003A00BE" w:rsidRPr="0055259A" w:rsidRDefault="5F8F121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772D591" w14:textId="6C05B6D2" w:rsidR="003A00BE" w:rsidRPr="0055259A" w:rsidRDefault="5F8F121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60A46231" w14:textId="028D25E3" w:rsidR="003A00BE" w:rsidRPr="0055259A" w:rsidRDefault="5F8F121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249A600" w14:textId="40C97CCF" w:rsidR="003A00BE" w:rsidRPr="0055259A" w:rsidRDefault="003A00BE"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B97D6B1" w14:textId="40C4C86B" w:rsidR="003A00BE" w:rsidRPr="0055259A" w:rsidRDefault="003A00BE"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550E2342" w14:textId="40915B72" w:rsidR="003A00BE" w:rsidRPr="0055259A" w:rsidRDefault="0A841836"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4A0B8650" w14:textId="0F140883" w:rsidR="003A00BE" w:rsidRPr="0055259A" w:rsidRDefault="0A841836"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Decision making</w:t>
            </w:r>
          </w:p>
          <w:p w14:paraId="3B143944" w14:textId="12FDA4E4" w:rsidR="003A00BE" w:rsidRPr="0055259A" w:rsidRDefault="0A841836"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w:t>
            </w:r>
            <w:r w:rsidR="7BE22D3A" w:rsidRPr="0055259A">
              <w:rPr>
                <w:rFonts w:asciiTheme="minorHAnsi" w:eastAsia="Open Sans" w:hAnsiTheme="minorHAnsi" w:cs="Open Sans"/>
                <w:b w:val="0"/>
                <w:bCs w:val="0"/>
                <w:noProof w:val="0"/>
                <w:color w:val="000000" w:themeColor="text1"/>
                <w:sz w:val="18"/>
                <w:szCs w:val="18"/>
                <w:lang w:val="en-GB"/>
              </w:rPr>
              <w:t>m</w:t>
            </w:r>
            <w:r w:rsidRPr="0055259A">
              <w:rPr>
                <w:rFonts w:asciiTheme="minorHAnsi" w:eastAsia="Open Sans" w:hAnsiTheme="minorHAnsi" w:cs="Open Sans"/>
                <w:b w:val="0"/>
                <w:bCs w:val="0"/>
                <w:noProof w:val="0"/>
                <w:color w:val="000000" w:themeColor="text1"/>
                <w:sz w:val="18"/>
                <w:szCs w:val="18"/>
                <w:lang w:val="en-GB"/>
              </w:rPr>
              <w:t xml:space="preserve"> solving</w:t>
            </w:r>
          </w:p>
        </w:tc>
      </w:tr>
    </w:tbl>
    <w:p w14:paraId="73352756" w14:textId="77777777" w:rsidR="00A5575C" w:rsidRDefault="00A5575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3A00BE" w:rsidRPr="008542E2" w14:paraId="54F9C598" w14:textId="77777777" w:rsidTr="00155A6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351676E" w14:textId="0D7C4379" w:rsidR="003A00BE" w:rsidRPr="008542E2" w:rsidRDefault="003A00BE" w:rsidP="003A00BE">
            <w:pPr>
              <w:pStyle w:val="TableHeading"/>
              <w:rPr>
                <w:lang w:val="en-GB"/>
              </w:rPr>
            </w:pPr>
            <w:r w:rsidRPr="008542E2">
              <w:rPr>
                <w:b/>
                <w:bCs/>
                <w:color w:val="000000" w:themeColor="text1"/>
                <w:lang w:val="en-GB"/>
              </w:rPr>
              <w:t>Week 16</w:t>
            </w:r>
            <w:r w:rsidRPr="008542E2">
              <w:rPr>
                <w:b/>
                <w:bCs/>
                <w:color w:val="000000" w:themeColor="text1"/>
                <w:lang w:val="en-GB"/>
              </w:rPr>
              <w:br/>
              <w:t>Lesson 3</w:t>
            </w:r>
          </w:p>
        </w:tc>
      </w:tr>
      <w:tr w:rsidR="00956977" w:rsidRPr="008542E2" w14:paraId="529DE631"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29A43D8A" w14:textId="77777777" w:rsidR="00956977" w:rsidRPr="00F05805" w:rsidRDefault="00956977" w:rsidP="00956977">
            <w:pPr>
              <w:rPr>
                <w:rFonts w:eastAsia="Aptos Narrow" w:cs="Aptos Narrow"/>
                <w:color w:val="000000" w:themeColor="text1"/>
                <w:sz w:val="18"/>
                <w:szCs w:val="18"/>
              </w:rPr>
            </w:pPr>
            <w:r w:rsidRPr="00F05805">
              <w:rPr>
                <w:rFonts w:eastAsia="Aptos Narrow" w:cs="Aptos Narrow"/>
                <w:color w:val="000000" w:themeColor="text1"/>
                <w:sz w:val="18"/>
                <w:szCs w:val="18"/>
              </w:rPr>
              <w:t>Topic 4.2.1: Data structures</w:t>
            </w:r>
          </w:p>
          <w:p w14:paraId="1CD99D31" w14:textId="77777777" w:rsidR="00956977" w:rsidRPr="00F05805" w:rsidRDefault="00956977" w:rsidP="00956977">
            <w:pPr>
              <w:rPr>
                <w:rFonts w:eastAsia="Aptos Narrow" w:cs="Aptos Narrow"/>
                <w:color w:val="000000" w:themeColor="text1"/>
                <w:sz w:val="18"/>
                <w:szCs w:val="18"/>
              </w:rPr>
            </w:pPr>
            <w:r w:rsidRPr="00F05805">
              <w:rPr>
                <w:rFonts w:eastAsia="Aptos Narrow" w:cs="Aptos Narrow"/>
                <w:color w:val="000000" w:themeColor="text1"/>
                <w:sz w:val="18"/>
                <w:szCs w:val="18"/>
              </w:rPr>
              <w:t>C) Dictionary</w:t>
            </w:r>
          </w:p>
          <w:p w14:paraId="63703445" w14:textId="77777777" w:rsidR="00956977" w:rsidRPr="00F05805" w:rsidRDefault="00956977" w:rsidP="00956977">
            <w:pPr>
              <w:rPr>
                <w:rFonts w:eastAsia="Aptos Narrow" w:cs="Aptos Narrow"/>
                <w:color w:val="000000" w:themeColor="text1"/>
                <w:sz w:val="18"/>
                <w:szCs w:val="18"/>
              </w:rPr>
            </w:pPr>
            <w:r w:rsidRPr="00F05805">
              <w:rPr>
                <w:rFonts w:eastAsia="Aptos Narrow" w:cs="Aptos Narrow"/>
                <w:color w:val="000000" w:themeColor="text1"/>
                <w:sz w:val="18"/>
                <w:szCs w:val="18"/>
              </w:rPr>
              <w:t>E) Tuple</w:t>
            </w:r>
          </w:p>
          <w:p w14:paraId="6292223E" w14:textId="77777777" w:rsidR="00956977" w:rsidRPr="00F05805" w:rsidRDefault="00956977" w:rsidP="00956977">
            <w:pPr>
              <w:rPr>
                <w:rFonts w:eastAsia="Aptos Narrow" w:cs="Aptos Narrow"/>
                <w:color w:val="000000" w:themeColor="text1"/>
                <w:sz w:val="18"/>
                <w:szCs w:val="18"/>
              </w:rPr>
            </w:pPr>
          </w:p>
          <w:p w14:paraId="1B3882F0" w14:textId="723B1CB9" w:rsidR="00956977" w:rsidRPr="00F05805" w:rsidRDefault="00B542DA" w:rsidP="00956977">
            <w:pPr>
              <w:rPr>
                <w:rFonts w:eastAsia="Aptos Narrow" w:cs="Aptos Narrow"/>
                <w:color w:val="000000" w:themeColor="text1"/>
                <w:sz w:val="18"/>
                <w:szCs w:val="18"/>
              </w:rPr>
            </w:pPr>
            <w:r w:rsidRPr="00B542DA">
              <w:rPr>
                <w:rFonts w:eastAsia="Aptos Narrow" w:cs="Aptos Narrow"/>
                <w:sz w:val="18"/>
                <w:szCs w:val="18"/>
              </w:rPr>
              <w:t>Lesson title:</w:t>
            </w:r>
            <w:r w:rsidR="00956977" w:rsidRPr="00F05805">
              <w:rPr>
                <w:rFonts w:eastAsia="Aptos Narrow" w:cs="Aptos Narrow"/>
                <w:b w:val="0"/>
                <w:bCs w:val="0"/>
                <w:color w:val="000000" w:themeColor="text1"/>
                <w:sz w:val="18"/>
                <w:szCs w:val="18"/>
              </w:rPr>
              <w:t xml:space="preserve"> </w:t>
            </w:r>
          </w:p>
          <w:p w14:paraId="0D1E41DF" w14:textId="6203DF91" w:rsidR="00956977" w:rsidRPr="00F05805" w:rsidRDefault="00956977" w:rsidP="00956977">
            <w:pPr>
              <w:pStyle w:val="TableHeading"/>
              <w:rPr>
                <w:rFonts w:asciiTheme="minorHAnsi" w:hAnsiTheme="minorHAnsi"/>
                <w:color w:val="000000" w:themeColor="text1"/>
                <w:sz w:val="18"/>
                <w:szCs w:val="18"/>
                <w:lang w:val="en-GB"/>
              </w:rPr>
            </w:pPr>
            <w:r w:rsidRPr="00F05805">
              <w:rPr>
                <w:rFonts w:asciiTheme="minorHAnsi" w:eastAsia="Aptos Narrow" w:hAnsiTheme="minorHAnsi" w:cs="Aptos Narrow"/>
                <w:color w:val="000000" w:themeColor="text1"/>
                <w:sz w:val="18"/>
                <w:szCs w:val="18"/>
                <w:lang w:val="en-GB"/>
              </w:rPr>
              <w:t>Dictionaries and tuples</w:t>
            </w:r>
          </w:p>
        </w:tc>
        <w:tc>
          <w:tcPr>
            <w:tcW w:w="2551" w:type="dxa"/>
            <w:shd w:val="clear" w:color="auto" w:fill="FFFFFF" w:themeFill="background2"/>
          </w:tcPr>
          <w:p w14:paraId="49A4A839" w14:textId="77777777" w:rsidR="00956977" w:rsidRPr="00680643" w:rsidRDefault="00956977" w:rsidP="00956977">
            <w:pPr>
              <w:cnfStyle w:val="000000100000" w:firstRow="0" w:lastRow="0" w:firstColumn="0" w:lastColumn="0" w:oddVBand="0" w:evenVBand="0" w:oddHBand="1"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Data structures: Tuple, dictionary</w:t>
            </w:r>
          </w:p>
          <w:p w14:paraId="5ABE3522" w14:textId="77777777" w:rsidR="00956977" w:rsidRPr="00F05805" w:rsidRDefault="00956977"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05805">
              <w:rPr>
                <w:rFonts w:eastAsia="Open Sans" w:cs="Open Sans"/>
                <w:sz w:val="18"/>
                <w:szCs w:val="18"/>
              </w:rPr>
              <w:t>Students will know and understand:</w:t>
            </w:r>
          </w:p>
          <w:p w14:paraId="4E092E65" w14:textId="77777777" w:rsidR="00956977" w:rsidRPr="00F05805" w:rsidRDefault="0095697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Definition</w:t>
            </w:r>
          </w:p>
          <w:p w14:paraId="5145B8C0" w14:textId="77777777" w:rsidR="00956977" w:rsidRPr="00F05805" w:rsidRDefault="0095697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Function</w:t>
            </w:r>
          </w:p>
          <w:p w14:paraId="7ACD7257" w14:textId="77777777" w:rsidR="00956977" w:rsidRPr="00F05805" w:rsidRDefault="0095697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Characteristics</w:t>
            </w:r>
          </w:p>
          <w:p w14:paraId="36A87695" w14:textId="77777777" w:rsidR="00956977" w:rsidRPr="00F05805" w:rsidRDefault="0095697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Operation</w:t>
            </w:r>
          </w:p>
          <w:p w14:paraId="77D9F915" w14:textId="77777777" w:rsidR="00956977" w:rsidRPr="00F05805" w:rsidRDefault="0095697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Benefits</w:t>
            </w:r>
          </w:p>
          <w:p w14:paraId="00359B5C" w14:textId="77777777" w:rsidR="00956977" w:rsidRPr="00F05805" w:rsidRDefault="0095697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Drawbacks</w:t>
            </w:r>
          </w:p>
          <w:p w14:paraId="2395CE4C" w14:textId="77777777" w:rsidR="00956977" w:rsidRPr="00F05805" w:rsidRDefault="00956977" w:rsidP="00680643">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5180417" w14:textId="68FB9286" w:rsidR="00956977" w:rsidRPr="00F05805"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4561BD59" w14:textId="77777777" w:rsidR="00956977" w:rsidRPr="00F05805" w:rsidRDefault="0095697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hand trace operations on one- and two-dimensional data structures.</w:t>
            </w:r>
          </w:p>
          <w:p w14:paraId="51A9D4C0" w14:textId="77777777" w:rsidR="00956977" w:rsidRPr="00F05805" w:rsidRDefault="0095697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F05805">
              <w:rPr>
                <w:rFonts w:asciiTheme="minorHAnsi" w:eastAsia="Aptos Narrow" w:hAnsiTheme="minorHAnsi" w:cs="Aptos Narrow"/>
                <w:sz w:val="18"/>
                <w:szCs w:val="18"/>
              </w:rPr>
              <w:t>show the contents of a data structure after operations have been performed.</w:t>
            </w:r>
          </w:p>
          <w:p w14:paraId="5CD1BFD5" w14:textId="77777777" w:rsidR="00956977" w:rsidRPr="00F05805" w:rsidRDefault="00956977" w:rsidP="0095697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7B53A648" w14:textId="3BE21B70" w:rsidR="00956977" w:rsidRPr="00F05805" w:rsidRDefault="00B542DA" w:rsidP="00956977">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956977" w:rsidRPr="00F05805">
              <w:rPr>
                <w:rFonts w:eastAsia="Open Sans" w:cs="Open Sans"/>
                <w:sz w:val="18"/>
                <w:szCs w:val="18"/>
              </w:rPr>
              <w:t xml:space="preserve">  </w:t>
            </w:r>
          </w:p>
          <w:p w14:paraId="531F24DF" w14:textId="77777777" w:rsidR="00956977" w:rsidRPr="00F05805" w:rsidRDefault="00956977"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05805">
              <w:rPr>
                <w:rFonts w:asciiTheme="minorHAnsi" w:eastAsia="Open Sans" w:hAnsiTheme="minorHAnsi" w:cs="Open Sans"/>
                <w:sz w:val="18"/>
                <w:szCs w:val="18"/>
              </w:rPr>
              <w:t>Discuss dictionary and tuple data structures</w:t>
            </w:r>
          </w:p>
          <w:p w14:paraId="6CD65DA5" w14:textId="77777777" w:rsidR="00956977" w:rsidRPr="00F05805" w:rsidRDefault="00956977"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05805">
              <w:rPr>
                <w:rFonts w:asciiTheme="minorHAnsi" w:eastAsia="Open Sans" w:hAnsiTheme="minorHAnsi" w:cs="Open Sans"/>
                <w:sz w:val="18"/>
                <w:szCs w:val="18"/>
              </w:rPr>
              <w:t>Option to link to programming work in Unit 2 Topic 8.2.4</w:t>
            </w:r>
          </w:p>
          <w:p w14:paraId="76D36C96" w14:textId="77777777" w:rsidR="00956977" w:rsidRPr="00F05805" w:rsidRDefault="00956977"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05805">
              <w:rPr>
                <w:rFonts w:asciiTheme="minorHAnsi" w:eastAsia="Open Sans" w:hAnsiTheme="minorHAnsi" w:cs="Open Sans"/>
                <w:sz w:val="18"/>
                <w:szCs w:val="18"/>
              </w:rPr>
              <w:t>Students identify key terms and make notes on definition, function, characteristics, operation, benefits and drawbacks</w:t>
            </w:r>
          </w:p>
          <w:p w14:paraId="27F9BB31" w14:textId="77777777" w:rsidR="00956977" w:rsidRPr="00F05805" w:rsidRDefault="00956977" w:rsidP="00680643">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F05805">
              <w:rPr>
                <w:rFonts w:eastAsia="Open Sans" w:cs="Open Sans"/>
                <w:sz w:val="18"/>
                <w:szCs w:val="18"/>
              </w:rPr>
              <w:t xml:space="preserve"> </w:t>
            </w:r>
          </w:p>
          <w:p w14:paraId="328F14A7" w14:textId="3C37534F" w:rsidR="00956977" w:rsidRPr="00F05805" w:rsidRDefault="00B542DA" w:rsidP="00956977">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956977" w:rsidRPr="00F05805">
              <w:rPr>
                <w:rFonts w:eastAsia="Open Sans" w:cs="Open Sans"/>
                <w:sz w:val="18"/>
                <w:szCs w:val="18"/>
              </w:rPr>
              <w:t xml:space="preserve">: </w:t>
            </w:r>
          </w:p>
          <w:p w14:paraId="361819F1" w14:textId="77777777" w:rsidR="00956977" w:rsidRPr="00F05805" w:rsidRDefault="00956977"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F05805">
              <w:rPr>
                <w:rFonts w:asciiTheme="minorHAnsi" w:eastAsia="Open Sans" w:hAnsiTheme="minorHAnsi" w:cs="Open Sans"/>
                <w:sz w:val="18"/>
                <w:szCs w:val="18"/>
              </w:rPr>
              <w:t>Students answer questions on IsaacCS</w:t>
            </w:r>
          </w:p>
          <w:p w14:paraId="75B93494" w14:textId="77777777" w:rsidR="00956977" w:rsidRPr="00F05805" w:rsidRDefault="00956977" w:rsidP="0095697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55A81322" w14:textId="3FC6B26B" w:rsidR="00956977" w:rsidRPr="00C311F4" w:rsidRDefault="00454F20" w:rsidP="00956977">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956977" w:rsidRPr="00680643">
              <w:rPr>
                <w:rFonts w:eastAsia="Open Sans" w:cs="Open Sans"/>
                <w:b/>
                <w:bCs/>
                <w:color w:val="000000" w:themeColor="text1"/>
                <w:sz w:val="18"/>
                <w:szCs w:val="18"/>
              </w:rPr>
              <w:t xml:space="preserve"> </w:t>
            </w:r>
            <w:r w:rsidR="00956977" w:rsidRPr="00C311F4">
              <w:rPr>
                <w:rFonts w:eastAsia="Open Sans" w:cs="Open Sans"/>
                <w:color w:val="000000" w:themeColor="text1"/>
                <w:sz w:val="18"/>
                <w:szCs w:val="18"/>
              </w:rPr>
              <w:t xml:space="preserve">pp. </w:t>
            </w:r>
            <w:r w:rsidR="00956977" w:rsidRPr="00C311F4">
              <w:rPr>
                <w:rFonts w:eastAsia="Aptos Narrow" w:cs="Aptos Narrow"/>
                <w:color w:val="000000" w:themeColor="text1"/>
                <w:sz w:val="18"/>
                <w:szCs w:val="18"/>
              </w:rPr>
              <w:t>94-97</w:t>
            </w:r>
          </w:p>
          <w:p w14:paraId="1F49558D" w14:textId="77777777" w:rsidR="00956977" w:rsidRPr="00F05805" w:rsidRDefault="00956977" w:rsidP="00956977">
            <w:pPr>
              <w:cnfStyle w:val="000000100000" w:firstRow="0" w:lastRow="0" w:firstColumn="0" w:lastColumn="0" w:oddVBand="0" w:evenVBand="0" w:oddHBand="1" w:evenHBand="0" w:firstRowFirstColumn="0" w:firstRowLastColumn="0" w:lastRowFirstColumn="0" w:lastRowLastColumn="0"/>
              <w:rPr>
                <w:sz w:val="18"/>
                <w:szCs w:val="18"/>
              </w:rPr>
            </w:pPr>
            <w:r w:rsidRPr="00F05805">
              <w:rPr>
                <w:rFonts w:eastAsia="Aptos Narrow" w:cs="Aptos Narrow"/>
                <w:color w:val="000000" w:themeColor="text1"/>
                <w:sz w:val="18"/>
                <w:szCs w:val="18"/>
              </w:rPr>
              <w:t>IsaacCS notes and questions (dictionaries):</w:t>
            </w:r>
          </w:p>
          <w:p w14:paraId="5B63CBCD" w14:textId="77777777" w:rsidR="00956977" w:rsidRPr="00F05805" w:rsidRDefault="00956977" w:rsidP="00956977">
            <w:pPr>
              <w:cnfStyle w:val="000000100000" w:firstRow="0" w:lastRow="0" w:firstColumn="0" w:lastColumn="0" w:oddVBand="0" w:evenVBand="0" w:oddHBand="1" w:evenHBand="0" w:firstRowFirstColumn="0" w:firstRowLastColumn="0" w:lastRowFirstColumn="0" w:lastRowLastColumn="0"/>
              <w:rPr>
                <w:sz w:val="18"/>
                <w:szCs w:val="18"/>
              </w:rPr>
            </w:pPr>
            <w:hyperlink r:id="rId75">
              <w:r w:rsidRPr="00F05805">
                <w:rPr>
                  <w:rStyle w:val="Hyperlink"/>
                  <w:rFonts w:eastAsia="Aptos Narrow" w:cs="Aptos Narrow"/>
                  <w:sz w:val="18"/>
                  <w:szCs w:val="18"/>
                </w:rPr>
                <w:t>https://isaaccomputerscience.org/concepts/dsa_datastruct_dictionary?topic=data_structures</w:t>
              </w:r>
            </w:hyperlink>
          </w:p>
          <w:p w14:paraId="1E8E5F8D" w14:textId="77777777" w:rsidR="00956977" w:rsidRPr="00F05805" w:rsidRDefault="00956977" w:rsidP="00956977">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6F46329" w14:textId="77777777" w:rsidR="00956977" w:rsidRPr="00F05805" w:rsidRDefault="00956977" w:rsidP="00956977">
            <w:pPr>
              <w:cnfStyle w:val="000000100000" w:firstRow="0" w:lastRow="0" w:firstColumn="0" w:lastColumn="0" w:oddVBand="0" w:evenVBand="0" w:oddHBand="1" w:evenHBand="0" w:firstRowFirstColumn="0" w:firstRowLastColumn="0" w:lastRowFirstColumn="0" w:lastRowLastColumn="0"/>
              <w:rPr>
                <w:sz w:val="18"/>
                <w:szCs w:val="18"/>
              </w:rPr>
            </w:pPr>
            <w:r w:rsidRPr="00F05805">
              <w:rPr>
                <w:rFonts w:eastAsia="Aptos Narrow" w:cs="Aptos Narrow"/>
                <w:color w:val="000000" w:themeColor="text1"/>
                <w:sz w:val="18"/>
                <w:szCs w:val="18"/>
              </w:rPr>
              <w:t>IsaacCS notes and questions (tuples):</w:t>
            </w:r>
          </w:p>
          <w:p w14:paraId="788D0BE9" w14:textId="77777777" w:rsidR="00956977" w:rsidRPr="00F05805" w:rsidRDefault="00956977" w:rsidP="00956977">
            <w:pPr>
              <w:cnfStyle w:val="000000100000" w:firstRow="0" w:lastRow="0" w:firstColumn="0" w:lastColumn="0" w:oddVBand="0" w:evenVBand="0" w:oddHBand="1" w:evenHBand="0" w:firstRowFirstColumn="0" w:firstRowLastColumn="0" w:lastRowFirstColumn="0" w:lastRowLastColumn="0"/>
              <w:rPr>
                <w:sz w:val="18"/>
                <w:szCs w:val="18"/>
              </w:rPr>
            </w:pPr>
            <w:hyperlink r:id="rId76">
              <w:r w:rsidRPr="00F05805">
                <w:rPr>
                  <w:rStyle w:val="Hyperlink"/>
                  <w:rFonts w:eastAsia="Aptos Narrow" w:cs="Aptos Narrow"/>
                  <w:sz w:val="18"/>
                  <w:szCs w:val="18"/>
                </w:rPr>
                <w:t>https://isaaccomputerscience.org/concepts/dsa_datastruct_tuple?topic=data_structures</w:t>
              </w:r>
            </w:hyperlink>
          </w:p>
          <w:p w14:paraId="5D2308AD" w14:textId="77777777" w:rsidR="00956977" w:rsidRPr="00F05805" w:rsidRDefault="00956977" w:rsidP="0095697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FFFFFF" w:themeFill="background2"/>
          </w:tcPr>
          <w:p w14:paraId="7324991A" w14:textId="66FD3B87" w:rsidR="00956977" w:rsidRPr="0055259A" w:rsidRDefault="147DA927"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39D41410" w14:textId="29D45D18" w:rsidR="00956977" w:rsidRPr="0055259A" w:rsidRDefault="147DA927"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D8A4B8F" w14:textId="11B65265" w:rsidR="00956977" w:rsidRPr="0055259A" w:rsidRDefault="147DA927"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0D795827" w14:textId="7BEE5908" w:rsidR="00956977" w:rsidRPr="0055259A" w:rsidRDefault="147DA927"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3BF85DAB" w14:textId="4F277087" w:rsidR="00956977" w:rsidRPr="0055259A" w:rsidRDefault="00956977"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2410B8E1" w14:textId="549B905D" w:rsidR="00956977" w:rsidRPr="0055259A" w:rsidRDefault="00956977"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39AC0BB1" w14:textId="40915B72" w:rsidR="00956977" w:rsidRPr="0055259A" w:rsidRDefault="38333F4D"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601B3E0B" w14:textId="0F140883" w:rsidR="00956977" w:rsidRPr="0055259A" w:rsidRDefault="38333F4D"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Decision making</w:t>
            </w:r>
          </w:p>
          <w:p w14:paraId="32EA63C4" w14:textId="6612464D" w:rsidR="00956977" w:rsidRPr="0055259A" w:rsidRDefault="38333F4D"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30915606" w14:textId="4716D214" w:rsidR="00956977" w:rsidRPr="0055259A" w:rsidRDefault="00956977"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13ACDC14" w14:textId="77777777" w:rsidR="00C71471" w:rsidRPr="008542E2" w:rsidRDefault="00C71471" w:rsidP="002C7ACB">
      <w:pPr>
        <w:rPr>
          <w:rStyle w:val="Strong"/>
          <w:b w:val="0"/>
          <w:bCs w:val="0"/>
        </w:rPr>
      </w:pPr>
    </w:p>
    <w:p w14:paraId="7CA3CBB4" w14:textId="77777777" w:rsidR="00C71471" w:rsidRPr="008542E2" w:rsidRDefault="00C71471">
      <w:pPr>
        <w:spacing w:after="0" w:line="240" w:lineRule="auto"/>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6AD07142" w14:textId="77777777" w:rsidTr="00935D8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1D32876" w14:textId="77777777" w:rsidR="002C7ACB" w:rsidRPr="00935D88" w:rsidRDefault="002C7ACB" w:rsidP="00F0507C">
            <w:pPr>
              <w:pStyle w:val="TableHeading"/>
              <w:jc w:val="center"/>
              <w:rPr>
                <w:b/>
                <w:bCs/>
                <w:color w:val="FFFFFF" w:themeColor="background1"/>
                <w:sz w:val="20"/>
                <w:szCs w:val="24"/>
                <w:lang w:val="en-GB"/>
              </w:rPr>
            </w:pPr>
            <w:r w:rsidRPr="00935D88">
              <w:rPr>
                <w:b/>
                <w:bCs/>
                <w:color w:val="FFFFFF" w:themeColor="background1"/>
                <w:sz w:val="20"/>
                <w:szCs w:val="24"/>
                <w:lang w:val="en-GB"/>
              </w:rPr>
              <w:t>Topic</w:t>
            </w:r>
            <w:r w:rsidRPr="00935D88">
              <w:rPr>
                <w:b/>
                <w:bCs/>
                <w:color w:val="FFFFFF" w:themeColor="background1"/>
                <w:sz w:val="20"/>
                <w:szCs w:val="24"/>
                <w:lang w:val="en-GB"/>
              </w:rPr>
              <w:br/>
              <w:t>Sub topic</w:t>
            </w:r>
            <w:r w:rsidRPr="00935D88">
              <w:rPr>
                <w:b/>
                <w:bCs/>
                <w:color w:val="FFFFFF" w:themeColor="background1"/>
                <w:sz w:val="20"/>
                <w:szCs w:val="24"/>
                <w:lang w:val="en-GB"/>
              </w:rPr>
              <w:br/>
            </w:r>
            <w:r w:rsidRPr="00935D88">
              <w:rPr>
                <w:b/>
                <w:bCs/>
                <w:color w:val="FFFFFF"/>
                <w:sz w:val="20"/>
                <w:szCs w:val="24"/>
                <w:lang w:val="en-GB"/>
              </w:rPr>
              <w:t>Lesson title</w:t>
            </w:r>
          </w:p>
        </w:tc>
        <w:tc>
          <w:tcPr>
            <w:tcW w:w="2551" w:type="dxa"/>
            <w:shd w:val="clear" w:color="auto" w:fill="341583" w:themeFill="accent2" w:themeFillShade="80"/>
            <w:vAlign w:val="center"/>
          </w:tcPr>
          <w:p w14:paraId="7CC41785"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Specification reference</w:t>
            </w:r>
          </w:p>
        </w:tc>
        <w:tc>
          <w:tcPr>
            <w:tcW w:w="4820" w:type="dxa"/>
            <w:shd w:val="clear" w:color="auto" w:fill="341583" w:themeFill="accent2" w:themeFillShade="80"/>
            <w:vAlign w:val="center"/>
          </w:tcPr>
          <w:p w14:paraId="09C755A9" w14:textId="1F6ECCA3"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 xml:space="preserve">Suggested </w:t>
            </w:r>
            <w:r w:rsidR="00B542DA" w:rsidRPr="00935D88">
              <w:rPr>
                <w:b/>
                <w:bCs/>
                <w:color w:val="FFFFFF" w:themeColor="background1"/>
                <w:sz w:val="20"/>
                <w:szCs w:val="24"/>
                <w:lang w:val="en-GB"/>
              </w:rPr>
              <w:t>Activities</w:t>
            </w:r>
          </w:p>
        </w:tc>
        <w:tc>
          <w:tcPr>
            <w:tcW w:w="2268" w:type="dxa"/>
            <w:shd w:val="clear" w:color="auto" w:fill="341583" w:themeFill="accent2" w:themeFillShade="80"/>
            <w:vAlign w:val="center"/>
          </w:tcPr>
          <w:p w14:paraId="3F2DF01D"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Suggested resources</w:t>
            </w:r>
          </w:p>
        </w:tc>
        <w:tc>
          <w:tcPr>
            <w:tcW w:w="1984" w:type="dxa"/>
            <w:shd w:val="clear" w:color="auto" w:fill="341583" w:themeFill="accent2" w:themeFillShade="80"/>
            <w:vAlign w:val="center"/>
          </w:tcPr>
          <w:p w14:paraId="60615975"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1B1BDF1" w14:textId="77777777" w:rsidR="002C7ACB" w:rsidRPr="00935D88"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Which skills could be acquired through teaching and delivery in this lesson?</w:t>
            </w:r>
          </w:p>
        </w:tc>
      </w:tr>
      <w:tr w:rsidR="002C7ACB" w:rsidRPr="008542E2" w14:paraId="65A6223C"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995DF58" w14:textId="737BF095"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EB3F2E" w:rsidRPr="008542E2">
              <w:rPr>
                <w:b/>
                <w:bCs/>
                <w:color w:val="000000" w:themeColor="text1"/>
                <w:lang w:val="en-GB"/>
              </w:rPr>
              <w:t>1</w:t>
            </w:r>
            <w:r w:rsidR="00EA0889" w:rsidRPr="008542E2">
              <w:rPr>
                <w:b/>
                <w:bCs/>
                <w:color w:val="000000" w:themeColor="text1"/>
                <w:lang w:val="en-GB"/>
              </w:rPr>
              <w:t>7</w:t>
            </w:r>
            <w:r w:rsidRPr="008542E2">
              <w:rPr>
                <w:b/>
                <w:bCs/>
                <w:color w:val="000000" w:themeColor="text1"/>
                <w:lang w:val="en-GB"/>
              </w:rPr>
              <w:br/>
              <w:t>Lesson 1</w:t>
            </w:r>
          </w:p>
        </w:tc>
      </w:tr>
      <w:tr w:rsidR="00B27C3A" w:rsidRPr="008542E2" w14:paraId="46CCB549" w14:textId="77777777" w:rsidTr="00935D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4F87C4E0" w14:textId="77777777" w:rsidR="00B27C3A" w:rsidRPr="00DF4686" w:rsidRDefault="00B27C3A" w:rsidP="00B27C3A">
            <w:pPr>
              <w:rPr>
                <w:rFonts w:eastAsia="Aptos Narrow" w:cs="Aptos Narrow"/>
                <w:color w:val="000000" w:themeColor="text1"/>
                <w:sz w:val="18"/>
                <w:szCs w:val="18"/>
              </w:rPr>
            </w:pPr>
            <w:r w:rsidRPr="00DF4686">
              <w:rPr>
                <w:rFonts w:eastAsia="Aptos Narrow" w:cs="Aptos Narrow"/>
                <w:color w:val="000000" w:themeColor="text1"/>
                <w:sz w:val="18"/>
                <w:szCs w:val="18"/>
              </w:rPr>
              <w:t>Topic 4.2.1: Data structures</w:t>
            </w:r>
          </w:p>
          <w:p w14:paraId="2698B35F" w14:textId="77777777" w:rsidR="00B27C3A" w:rsidRPr="00DF4686" w:rsidRDefault="00B27C3A" w:rsidP="00A37D72">
            <w:pPr>
              <w:pStyle w:val="ListParagraph"/>
              <w:numPr>
                <w:ilvl w:val="0"/>
                <w:numId w:val="26"/>
              </w:numPr>
              <w:spacing w:after="0" w:line="276" w:lineRule="auto"/>
              <w:rPr>
                <w:rFonts w:asciiTheme="minorHAnsi" w:eastAsia="Aptos Narrow" w:hAnsiTheme="minorHAnsi" w:cs="Aptos Narrow"/>
                <w:sz w:val="18"/>
                <w:szCs w:val="18"/>
              </w:rPr>
            </w:pPr>
            <w:r w:rsidRPr="00DF4686">
              <w:rPr>
                <w:rFonts w:asciiTheme="minorHAnsi" w:eastAsia="Aptos Narrow" w:hAnsiTheme="minorHAnsi" w:cs="Aptos Narrow"/>
                <w:sz w:val="18"/>
                <w:szCs w:val="18"/>
              </w:rPr>
              <w:t>Array</w:t>
            </w:r>
          </w:p>
          <w:p w14:paraId="4B260FDD" w14:textId="77777777" w:rsidR="00B27C3A" w:rsidRPr="00DF4686" w:rsidRDefault="00B27C3A" w:rsidP="00B27C3A">
            <w:pPr>
              <w:rPr>
                <w:rFonts w:eastAsia="Aptos Narrow" w:cs="Aptos Narrow"/>
                <w:color w:val="000000" w:themeColor="text1"/>
                <w:sz w:val="18"/>
                <w:szCs w:val="18"/>
              </w:rPr>
            </w:pPr>
            <w:r w:rsidRPr="00DF4686">
              <w:rPr>
                <w:rFonts w:eastAsia="Aptos Narrow" w:cs="Aptos Narrow"/>
                <w:color w:val="000000" w:themeColor="text1"/>
                <w:sz w:val="18"/>
                <w:szCs w:val="18"/>
              </w:rPr>
              <w:t>F) Set</w:t>
            </w:r>
          </w:p>
          <w:p w14:paraId="0E3B6EA6" w14:textId="77777777" w:rsidR="00B27C3A" w:rsidRPr="00DF4686" w:rsidRDefault="00B27C3A" w:rsidP="00B27C3A">
            <w:pPr>
              <w:rPr>
                <w:rFonts w:eastAsia="Aptos Narrow" w:cs="Aptos Narrow"/>
                <w:color w:val="000000" w:themeColor="text1"/>
                <w:sz w:val="18"/>
                <w:szCs w:val="18"/>
              </w:rPr>
            </w:pPr>
          </w:p>
          <w:p w14:paraId="19109639" w14:textId="39060669" w:rsidR="00B27C3A" w:rsidRPr="00DF4686" w:rsidRDefault="00B542DA" w:rsidP="00B27C3A">
            <w:pPr>
              <w:rPr>
                <w:rFonts w:eastAsia="Aptos Narrow" w:cs="Aptos Narrow"/>
                <w:color w:val="000000" w:themeColor="text1"/>
                <w:sz w:val="18"/>
                <w:szCs w:val="18"/>
              </w:rPr>
            </w:pPr>
            <w:r w:rsidRPr="00B542DA">
              <w:rPr>
                <w:rFonts w:eastAsia="Aptos Narrow" w:cs="Aptos Narrow"/>
                <w:sz w:val="18"/>
                <w:szCs w:val="18"/>
              </w:rPr>
              <w:t>Lesson title:</w:t>
            </w:r>
            <w:r w:rsidR="00B27C3A" w:rsidRPr="00DF4686">
              <w:rPr>
                <w:rFonts w:eastAsia="Aptos Narrow" w:cs="Aptos Narrow"/>
                <w:b w:val="0"/>
                <w:bCs w:val="0"/>
                <w:color w:val="000000" w:themeColor="text1"/>
                <w:sz w:val="18"/>
                <w:szCs w:val="18"/>
              </w:rPr>
              <w:t xml:space="preserve"> </w:t>
            </w:r>
          </w:p>
          <w:p w14:paraId="317C4DE3" w14:textId="2C5FB9DD" w:rsidR="00B27C3A" w:rsidRPr="00DF4686" w:rsidRDefault="00B27C3A" w:rsidP="00B27C3A">
            <w:pPr>
              <w:pStyle w:val="TableText"/>
              <w:rPr>
                <w:rFonts w:asciiTheme="minorHAnsi" w:hAnsiTheme="minorHAnsi"/>
                <w:sz w:val="18"/>
                <w:szCs w:val="18"/>
                <w:lang w:val="en-GB"/>
              </w:rPr>
            </w:pPr>
            <w:r w:rsidRPr="00DF4686">
              <w:rPr>
                <w:rFonts w:asciiTheme="minorHAnsi" w:eastAsia="Aptos Narrow" w:hAnsiTheme="minorHAnsi" w:cs="Aptos Narrow"/>
                <w:b w:val="0"/>
                <w:bCs w:val="0"/>
                <w:sz w:val="18"/>
                <w:szCs w:val="18"/>
                <w:lang w:val="en-GB"/>
              </w:rPr>
              <w:t>Arrays and sets</w:t>
            </w:r>
          </w:p>
        </w:tc>
        <w:tc>
          <w:tcPr>
            <w:tcW w:w="2551" w:type="dxa"/>
          </w:tcPr>
          <w:p w14:paraId="6F6A0CC1" w14:textId="77777777" w:rsidR="00B27C3A" w:rsidRPr="00680643" w:rsidRDefault="00B27C3A" w:rsidP="00B27C3A">
            <w:pPr>
              <w:cnfStyle w:val="000000000000" w:firstRow="0" w:lastRow="0" w:firstColumn="0" w:lastColumn="0" w:oddVBand="0" w:evenVBand="0" w:oddHBand="0" w:evenHBand="0" w:firstRowFirstColumn="0" w:firstRowLastColumn="0" w:lastRowFirstColumn="0" w:lastRowLastColumn="0"/>
              <w:rPr>
                <w:b/>
                <w:bCs/>
                <w:sz w:val="18"/>
                <w:szCs w:val="18"/>
              </w:rPr>
            </w:pPr>
            <w:r w:rsidRPr="00680643">
              <w:rPr>
                <w:rFonts w:eastAsia="Aptos Narrow" w:cs="Aptos Narrow"/>
                <w:b/>
                <w:bCs/>
                <w:color w:val="000000" w:themeColor="text1"/>
                <w:sz w:val="18"/>
                <w:szCs w:val="18"/>
              </w:rPr>
              <w:t>Data structures: Array, set</w:t>
            </w:r>
          </w:p>
          <w:p w14:paraId="678FEA61" w14:textId="77777777" w:rsidR="00B27C3A" w:rsidRPr="00DF4686" w:rsidRDefault="00B27C3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DF4686">
              <w:rPr>
                <w:rFonts w:eastAsia="Open Sans" w:cs="Open Sans"/>
                <w:sz w:val="18"/>
                <w:szCs w:val="18"/>
              </w:rPr>
              <w:t>Students will know and understand:</w:t>
            </w:r>
          </w:p>
          <w:p w14:paraId="171F8560" w14:textId="77777777" w:rsidR="00B27C3A" w:rsidRPr="00DF4686" w:rsidRDefault="00B27C3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DF4686">
              <w:rPr>
                <w:rFonts w:asciiTheme="minorHAnsi" w:eastAsia="Aptos Narrow" w:hAnsiTheme="minorHAnsi" w:cs="Aptos Narrow"/>
                <w:sz w:val="18"/>
                <w:szCs w:val="18"/>
              </w:rPr>
              <w:t>Definition</w:t>
            </w:r>
          </w:p>
          <w:p w14:paraId="2F4C6A33" w14:textId="77777777" w:rsidR="00B27C3A" w:rsidRPr="00DF4686" w:rsidRDefault="00B27C3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DF4686">
              <w:rPr>
                <w:rFonts w:asciiTheme="minorHAnsi" w:eastAsia="Aptos Narrow" w:hAnsiTheme="minorHAnsi" w:cs="Aptos Narrow"/>
                <w:sz w:val="18"/>
                <w:szCs w:val="18"/>
              </w:rPr>
              <w:t>Function</w:t>
            </w:r>
          </w:p>
          <w:p w14:paraId="2192F474" w14:textId="77777777" w:rsidR="00B27C3A" w:rsidRPr="00DF4686" w:rsidRDefault="00B27C3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DF4686">
              <w:rPr>
                <w:rFonts w:asciiTheme="minorHAnsi" w:eastAsia="Aptos Narrow" w:hAnsiTheme="minorHAnsi" w:cs="Aptos Narrow"/>
                <w:sz w:val="18"/>
                <w:szCs w:val="18"/>
              </w:rPr>
              <w:t>Characteristics</w:t>
            </w:r>
          </w:p>
          <w:p w14:paraId="1DB8DC63" w14:textId="77777777" w:rsidR="00B27C3A" w:rsidRPr="00DF4686" w:rsidRDefault="00B27C3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DF4686">
              <w:rPr>
                <w:rFonts w:asciiTheme="minorHAnsi" w:eastAsia="Aptos Narrow" w:hAnsiTheme="minorHAnsi" w:cs="Aptos Narrow"/>
                <w:sz w:val="18"/>
                <w:szCs w:val="18"/>
              </w:rPr>
              <w:t>Operation</w:t>
            </w:r>
          </w:p>
          <w:p w14:paraId="57EB7810" w14:textId="77777777" w:rsidR="00B27C3A" w:rsidRPr="00DF4686" w:rsidRDefault="00B27C3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DF4686">
              <w:rPr>
                <w:rFonts w:asciiTheme="minorHAnsi" w:eastAsia="Aptos Narrow" w:hAnsiTheme="minorHAnsi" w:cs="Aptos Narrow"/>
                <w:sz w:val="18"/>
                <w:szCs w:val="18"/>
              </w:rPr>
              <w:t>Benefits</w:t>
            </w:r>
          </w:p>
          <w:p w14:paraId="7F69DD31" w14:textId="77777777" w:rsidR="00B27C3A" w:rsidRPr="00DF4686" w:rsidRDefault="00B27C3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DF4686">
              <w:rPr>
                <w:rFonts w:asciiTheme="minorHAnsi" w:eastAsia="Aptos Narrow" w:hAnsiTheme="minorHAnsi" w:cs="Aptos Narrow"/>
                <w:sz w:val="18"/>
                <w:szCs w:val="18"/>
              </w:rPr>
              <w:t>Drawbacks</w:t>
            </w:r>
          </w:p>
          <w:p w14:paraId="1B57A9C6" w14:textId="77777777" w:rsidR="00B27C3A" w:rsidRPr="00DF4686" w:rsidRDefault="00B27C3A" w:rsidP="00680643">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0D18C5E8" w14:textId="74AB9F15" w:rsidR="00B27C3A" w:rsidRPr="00DF4686"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0A6D18DF" w14:textId="77777777" w:rsidR="00B27C3A" w:rsidRPr="00DF4686" w:rsidRDefault="00B27C3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DF4686">
              <w:rPr>
                <w:rFonts w:asciiTheme="minorHAnsi" w:eastAsia="Aptos Narrow" w:hAnsiTheme="minorHAnsi" w:cs="Aptos Narrow"/>
                <w:sz w:val="18"/>
                <w:szCs w:val="18"/>
              </w:rPr>
              <w:t>hand trace operations on one- and two-dimensional data structures.</w:t>
            </w:r>
          </w:p>
          <w:p w14:paraId="165FD059" w14:textId="77777777" w:rsidR="00B27C3A" w:rsidRPr="00DF4686" w:rsidRDefault="00B27C3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DF4686">
              <w:rPr>
                <w:rFonts w:asciiTheme="minorHAnsi" w:eastAsia="Aptos Narrow" w:hAnsiTheme="minorHAnsi" w:cs="Aptos Narrow"/>
                <w:sz w:val="18"/>
                <w:szCs w:val="18"/>
              </w:rPr>
              <w:t>show the contents of a data structure after operations have been performed.</w:t>
            </w:r>
          </w:p>
          <w:p w14:paraId="08C4BB22" w14:textId="4C3FE6B9" w:rsidR="00B27C3A" w:rsidRPr="00DF4686" w:rsidRDefault="00B27C3A" w:rsidP="003C38B4">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F4686">
              <w:rPr>
                <w:rFonts w:asciiTheme="minorHAnsi" w:eastAsia="Aptos Narrow" w:hAnsiTheme="minorHAnsi" w:cs="Aptos Narrow"/>
                <w:sz w:val="18"/>
                <w:szCs w:val="18"/>
              </w:rPr>
              <w:t>perform common operations on sets.</w:t>
            </w:r>
          </w:p>
        </w:tc>
        <w:tc>
          <w:tcPr>
            <w:tcW w:w="4820" w:type="dxa"/>
          </w:tcPr>
          <w:p w14:paraId="4E2352FC" w14:textId="5DB430F3" w:rsidR="00B27C3A" w:rsidRPr="00DF4686" w:rsidRDefault="00B542DA" w:rsidP="00B27C3A">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B27C3A" w:rsidRPr="00DF4686">
              <w:rPr>
                <w:rFonts w:eastAsia="Open Sans" w:cs="Open Sans"/>
                <w:sz w:val="18"/>
                <w:szCs w:val="18"/>
              </w:rPr>
              <w:t xml:space="preserve">  </w:t>
            </w:r>
          </w:p>
          <w:p w14:paraId="3C33637D" w14:textId="77777777" w:rsidR="00B27C3A" w:rsidRPr="00DF4686" w:rsidRDefault="00B27C3A"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Discuss array and set data structures</w:t>
            </w:r>
          </w:p>
          <w:p w14:paraId="1A7C995D" w14:textId="77777777" w:rsidR="00B27C3A" w:rsidRPr="00DF4686" w:rsidRDefault="00B27C3A"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 xml:space="preserve">Option to link to programming work in Unit 2 Topic 8.2.7 </w:t>
            </w:r>
          </w:p>
          <w:p w14:paraId="39144E4A" w14:textId="77777777" w:rsidR="00B27C3A" w:rsidRPr="00DF4686" w:rsidRDefault="00B27C3A"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Students identify key terms and make notes on definition, function, characteristics, operation, benefits and drawbacks</w:t>
            </w:r>
          </w:p>
          <w:p w14:paraId="5B0C4DFD" w14:textId="77777777" w:rsidR="00B27C3A" w:rsidRPr="00DF4686" w:rsidRDefault="00B27C3A"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Complete Activity 4 on p97</w:t>
            </w:r>
          </w:p>
          <w:p w14:paraId="0218CC57" w14:textId="77777777" w:rsidR="00B27C3A" w:rsidRPr="00DF4686" w:rsidRDefault="00B27C3A" w:rsidP="00680643">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DF4686">
              <w:rPr>
                <w:rFonts w:eastAsia="Open Sans" w:cs="Open Sans"/>
                <w:sz w:val="18"/>
                <w:szCs w:val="18"/>
              </w:rPr>
              <w:t xml:space="preserve"> </w:t>
            </w:r>
          </w:p>
          <w:p w14:paraId="0C63C887" w14:textId="2BC245DB" w:rsidR="00B27C3A" w:rsidRPr="00DF4686" w:rsidRDefault="00B542DA" w:rsidP="00B27C3A">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B27C3A" w:rsidRPr="00DF4686">
              <w:rPr>
                <w:rFonts w:eastAsia="Open Sans" w:cs="Open Sans"/>
                <w:sz w:val="18"/>
                <w:szCs w:val="18"/>
              </w:rPr>
              <w:t xml:space="preserve">: </w:t>
            </w:r>
          </w:p>
          <w:p w14:paraId="6B1088E2" w14:textId="77777777" w:rsidR="00B27C3A" w:rsidRPr="00DF4686" w:rsidRDefault="00B27C3A"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Students complete questions on IsaacCS</w:t>
            </w:r>
          </w:p>
          <w:p w14:paraId="7E4BCDA1" w14:textId="77777777" w:rsidR="00B27C3A" w:rsidRPr="00DF4686" w:rsidRDefault="00B27C3A" w:rsidP="00B27C3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74602C84" w14:textId="51A667E4" w:rsidR="00B27C3A" w:rsidRPr="00C311F4" w:rsidRDefault="00454F20" w:rsidP="00B27C3A">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B27C3A" w:rsidRPr="00680643">
              <w:rPr>
                <w:rFonts w:eastAsia="Open Sans" w:cs="Open Sans"/>
                <w:b/>
                <w:bCs/>
                <w:color w:val="000000" w:themeColor="text1"/>
                <w:sz w:val="18"/>
                <w:szCs w:val="18"/>
              </w:rPr>
              <w:t xml:space="preserve"> </w:t>
            </w:r>
            <w:r w:rsidR="00B27C3A" w:rsidRPr="00C311F4">
              <w:rPr>
                <w:rFonts w:eastAsia="Open Sans" w:cs="Open Sans"/>
                <w:color w:val="000000" w:themeColor="text1"/>
                <w:sz w:val="18"/>
                <w:szCs w:val="18"/>
              </w:rPr>
              <w:t xml:space="preserve">pp. </w:t>
            </w:r>
            <w:r w:rsidR="00B27C3A" w:rsidRPr="00C311F4">
              <w:rPr>
                <w:rFonts w:eastAsia="Aptos Narrow" w:cs="Aptos Narrow"/>
                <w:color w:val="000000" w:themeColor="text1"/>
                <w:sz w:val="18"/>
                <w:szCs w:val="18"/>
              </w:rPr>
              <w:t>97-99</w:t>
            </w:r>
          </w:p>
          <w:p w14:paraId="2898C090" w14:textId="77777777" w:rsidR="00B27C3A" w:rsidRPr="00DF4686" w:rsidRDefault="00B27C3A" w:rsidP="00B27C3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162AD9E8" w14:textId="77777777" w:rsidR="00C311F4" w:rsidRDefault="00B27C3A" w:rsidP="00B27C3A">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DF4686">
              <w:rPr>
                <w:rFonts w:eastAsia="Aptos Narrow" w:cs="Aptos Narrow"/>
                <w:color w:val="000000" w:themeColor="text1"/>
                <w:sz w:val="18"/>
                <w:szCs w:val="18"/>
              </w:rPr>
              <w:t xml:space="preserve">IsaacCS notes and questions (sets): </w:t>
            </w:r>
          </w:p>
          <w:p w14:paraId="07200A7D" w14:textId="5CA7B390" w:rsidR="00B27C3A" w:rsidRPr="00DF4686" w:rsidRDefault="003C38B4" w:rsidP="00B27C3A">
            <w:pPr>
              <w:cnfStyle w:val="000000000000" w:firstRow="0" w:lastRow="0" w:firstColumn="0" w:lastColumn="0" w:oddVBand="0" w:evenVBand="0" w:oddHBand="0" w:evenHBand="0" w:firstRowFirstColumn="0" w:firstRowLastColumn="0" w:lastRowFirstColumn="0" w:lastRowLastColumn="0"/>
              <w:rPr>
                <w:sz w:val="18"/>
                <w:szCs w:val="18"/>
              </w:rPr>
            </w:pPr>
            <w:hyperlink r:id="rId77" w:history="1">
              <w:r w:rsidRPr="00F817F2">
                <w:rPr>
                  <w:rStyle w:val="Hyperlink"/>
                  <w:rFonts w:eastAsia="Aptos Narrow" w:cs="Aptos Narrow"/>
                  <w:sz w:val="18"/>
                  <w:szCs w:val="18"/>
                </w:rPr>
                <w:t>https://isaaccomputerscience.org/concepts/dsa_datastruct_array?topic=data_structures</w:t>
              </w:r>
            </w:hyperlink>
          </w:p>
          <w:p w14:paraId="733F1D65" w14:textId="77777777" w:rsidR="00B27C3A" w:rsidRPr="00DF4686" w:rsidRDefault="00B27C3A" w:rsidP="00B27C3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D1CA83A" w14:textId="77777777" w:rsidR="00B27C3A" w:rsidRPr="00DF4686" w:rsidRDefault="00B27C3A" w:rsidP="00B27C3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41C52E34" w14:textId="5E6FABB4" w:rsidR="00B27C3A" w:rsidRPr="0055259A" w:rsidRDefault="381A815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3A2A9370" w14:textId="71CF7E5C" w:rsidR="00B27C3A" w:rsidRPr="0055259A" w:rsidRDefault="381A815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AE9893E" w14:textId="1BF46E07" w:rsidR="00B27C3A" w:rsidRPr="0055259A" w:rsidRDefault="381A815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32F7D209" w14:textId="0EDD73E9" w:rsidR="00B27C3A" w:rsidRPr="0055259A" w:rsidRDefault="381A815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975A1F4" w14:textId="0B5C381E" w:rsidR="00B27C3A" w:rsidRPr="0055259A" w:rsidRDefault="00B27C3A"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0F6E93F6" w14:textId="74F32E7F" w:rsidR="00B27C3A" w:rsidRPr="0055259A" w:rsidRDefault="00B27C3A"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69A358E1" w14:textId="2678D16E" w:rsidR="00B27C3A" w:rsidRPr="0055259A" w:rsidRDefault="29A5947C"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Decision making</w:t>
            </w:r>
          </w:p>
          <w:p w14:paraId="24FC5C03" w14:textId="40915B72" w:rsidR="00B27C3A" w:rsidRPr="0055259A" w:rsidRDefault="79A5C17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357E52B0" w14:textId="065719A4" w:rsidR="00B27C3A" w:rsidRPr="0055259A" w:rsidRDefault="79A5C17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202F0482" w14:textId="03EDCD4E" w:rsidR="00B27C3A" w:rsidRPr="0055259A" w:rsidRDefault="00B27C3A"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B27C3A" w:rsidRPr="008542E2" w14:paraId="3D21C516"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365384FE" w14:textId="6F3D4159" w:rsidR="00B27C3A" w:rsidRPr="008542E2" w:rsidRDefault="00B27C3A" w:rsidP="00B27C3A">
            <w:pPr>
              <w:pStyle w:val="TableHeading"/>
              <w:rPr>
                <w:lang w:val="en-GB"/>
              </w:rPr>
            </w:pPr>
            <w:r w:rsidRPr="008542E2">
              <w:rPr>
                <w:b/>
                <w:bCs/>
                <w:color w:val="000000" w:themeColor="text1"/>
                <w:lang w:val="en-GB"/>
              </w:rPr>
              <w:t>Week 17</w:t>
            </w:r>
            <w:r w:rsidRPr="008542E2">
              <w:rPr>
                <w:b/>
                <w:bCs/>
                <w:color w:val="000000" w:themeColor="text1"/>
                <w:lang w:val="en-GB"/>
              </w:rPr>
              <w:br/>
              <w:t>Lesson 2</w:t>
            </w:r>
          </w:p>
        </w:tc>
      </w:tr>
      <w:tr w:rsidR="007922B8" w:rsidRPr="008542E2" w14:paraId="164EBC79" w14:textId="77777777" w:rsidTr="00935D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4C0A106" w14:textId="77777777" w:rsidR="007922B8" w:rsidRPr="00DF4686" w:rsidRDefault="007922B8" w:rsidP="007922B8">
            <w:pPr>
              <w:rPr>
                <w:rFonts w:eastAsia="Aptos Narrow" w:cs="Aptos Narrow"/>
                <w:color w:val="000000" w:themeColor="text1"/>
                <w:sz w:val="18"/>
                <w:szCs w:val="18"/>
              </w:rPr>
            </w:pPr>
            <w:r w:rsidRPr="00DF4686">
              <w:rPr>
                <w:rFonts w:eastAsia="Aptos Narrow" w:cs="Aptos Narrow"/>
                <w:color w:val="000000" w:themeColor="text1"/>
                <w:sz w:val="18"/>
                <w:szCs w:val="18"/>
              </w:rPr>
              <w:t>Topic 4.2.1: Data structures</w:t>
            </w:r>
          </w:p>
          <w:p w14:paraId="3CEE1AC7" w14:textId="77777777" w:rsidR="007922B8" w:rsidRPr="00DF4686" w:rsidRDefault="007922B8" w:rsidP="007922B8">
            <w:pPr>
              <w:rPr>
                <w:rFonts w:eastAsia="Aptos Narrow" w:cs="Aptos Narrow"/>
                <w:color w:val="000000" w:themeColor="text1"/>
                <w:sz w:val="18"/>
                <w:szCs w:val="18"/>
              </w:rPr>
            </w:pPr>
          </w:p>
          <w:p w14:paraId="15861598" w14:textId="65850496" w:rsidR="007922B8" w:rsidRPr="00DF4686" w:rsidRDefault="00B542DA" w:rsidP="007922B8">
            <w:pPr>
              <w:rPr>
                <w:rFonts w:eastAsia="Aptos Narrow" w:cs="Aptos Narrow"/>
                <w:color w:val="000000" w:themeColor="text1"/>
                <w:sz w:val="18"/>
                <w:szCs w:val="18"/>
              </w:rPr>
            </w:pPr>
            <w:r w:rsidRPr="00B542DA">
              <w:rPr>
                <w:rFonts w:eastAsia="Aptos Narrow" w:cs="Aptos Narrow"/>
                <w:sz w:val="18"/>
                <w:szCs w:val="18"/>
              </w:rPr>
              <w:t>Lesson title:</w:t>
            </w:r>
          </w:p>
          <w:p w14:paraId="53F71EC4" w14:textId="77777777" w:rsidR="007922B8" w:rsidRPr="004E472B" w:rsidRDefault="007922B8" w:rsidP="007922B8">
            <w:pPr>
              <w:rPr>
                <w:rFonts w:eastAsia="Aptos Narrow" w:cs="Aptos Narrow"/>
                <w:b w:val="0"/>
                <w:bCs w:val="0"/>
                <w:color w:val="000000" w:themeColor="text1"/>
                <w:sz w:val="18"/>
                <w:szCs w:val="18"/>
              </w:rPr>
            </w:pPr>
            <w:r w:rsidRPr="004E472B">
              <w:rPr>
                <w:rFonts w:eastAsia="Aptos Narrow" w:cs="Aptos Narrow"/>
                <w:b w:val="0"/>
                <w:bCs w:val="0"/>
                <w:color w:val="000000" w:themeColor="text1"/>
                <w:sz w:val="18"/>
                <w:szCs w:val="18"/>
              </w:rPr>
              <w:t>Data structures overview</w:t>
            </w:r>
          </w:p>
          <w:p w14:paraId="5392BB67" w14:textId="77777777" w:rsidR="007922B8" w:rsidRPr="00DF4686" w:rsidRDefault="007922B8" w:rsidP="007922B8">
            <w:pPr>
              <w:pStyle w:val="TableText"/>
              <w:rPr>
                <w:rFonts w:asciiTheme="minorHAnsi" w:hAnsiTheme="minorHAnsi"/>
                <w:sz w:val="18"/>
                <w:szCs w:val="18"/>
                <w:lang w:val="en-GB"/>
              </w:rPr>
            </w:pPr>
          </w:p>
        </w:tc>
        <w:tc>
          <w:tcPr>
            <w:tcW w:w="2551" w:type="dxa"/>
          </w:tcPr>
          <w:p w14:paraId="4A642809" w14:textId="77777777" w:rsidR="007922B8" w:rsidRPr="0039560F" w:rsidRDefault="007922B8" w:rsidP="007922B8">
            <w:pPr>
              <w:cnfStyle w:val="000000000000" w:firstRow="0" w:lastRow="0" w:firstColumn="0" w:lastColumn="0" w:oddVBand="0" w:evenVBand="0" w:oddHBand="0" w:evenHBand="0" w:firstRowFirstColumn="0" w:firstRowLastColumn="0" w:lastRowFirstColumn="0" w:lastRowLastColumn="0"/>
              <w:rPr>
                <w:b/>
                <w:bCs/>
                <w:sz w:val="18"/>
                <w:szCs w:val="18"/>
              </w:rPr>
            </w:pPr>
            <w:r w:rsidRPr="0039560F">
              <w:rPr>
                <w:rFonts w:eastAsia="Aptos Narrow" w:cs="Aptos Narrow"/>
                <w:b/>
                <w:bCs/>
                <w:color w:val="000000" w:themeColor="text1"/>
                <w:sz w:val="18"/>
                <w:szCs w:val="18"/>
              </w:rPr>
              <w:t>Further practice</w:t>
            </w:r>
          </w:p>
          <w:p w14:paraId="3F2C332A" w14:textId="3A92AE64" w:rsidR="007922B8" w:rsidRPr="00DF4686" w:rsidRDefault="007922B8" w:rsidP="007922B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DF4686">
              <w:rPr>
                <w:rFonts w:asciiTheme="minorHAnsi" w:eastAsia="Aptos Narrow" w:hAnsiTheme="minorHAnsi" w:cs="Aptos Narrow"/>
                <w:sz w:val="18"/>
                <w:szCs w:val="18"/>
                <w:lang w:val="en-GB"/>
              </w:rPr>
              <w:t>Comparing and choosing between data structures</w:t>
            </w:r>
          </w:p>
        </w:tc>
        <w:tc>
          <w:tcPr>
            <w:tcW w:w="4820" w:type="dxa"/>
          </w:tcPr>
          <w:p w14:paraId="28390739" w14:textId="3A4882E9" w:rsidR="007922B8" w:rsidRPr="00DF4686" w:rsidRDefault="00B542DA" w:rsidP="007922B8">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7922B8" w:rsidRPr="00DF4686">
              <w:rPr>
                <w:rFonts w:eastAsia="Open Sans" w:cs="Open Sans"/>
                <w:sz w:val="18"/>
                <w:szCs w:val="18"/>
              </w:rPr>
              <w:t xml:space="preserve">  </w:t>
            </w:r>
          </w:p>
          <w:p w14:paraId="2ED6E7D4" w14:textId="1CFB35D1" w:rsidR="007922B8" w:rsidRPr="00DF4686" w:rsidRDefault="007922B8"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 xml:space="preserve">Discuss the data structures covered so far, and which </w:t>
            </w:r>
            <w:r w:rsidR="0022031D" w:rsidRPr="00DF4686">
              <w:rPr>
                <w:rFonts w:asciiTheme="minorHAnsi" w:eastAsia="Open Sans" w:hAnsiTheme="minorHAnsi" w:cs="Open Sans"/>
                <w:sz w:val="18"/>
                <w:szCs w:val="18"/>
              </w:rPr>
              <w:t>would</w:t>
            </w:r>
            <w:r w:rsidRPr="00DF4686">
              <w:rPr>
                <w:rFonts w:asciiTheme="minorHAnsi" w:eastAsia="Open Sans" w:hAnsiTheme="minorHAnsi" w:cs="Open Sans"/>
                <w:sz w:val="18"/>
                <w:szCs w:val="18"/>
              </w:rPr>
              <w:t xml:space="preserve"> be appropriate in which circumstances</w:t>
            </w:r>
          </w:p>
          <w:p w14:paraId="05888CDB" w14:textId="37A9FBED" w:rsidR="007922B8" w:rsidRPr="00DF4686" w:rsidRDefault="007922B8"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 xml:space="preserve">Use </w:t>
            </w:r>
            <w:r w:rsidR="0022031D" w:rsidRPr="00DF4686">
              <w:rPr>
                <w:rFonts w:asciiTheme="minorHAnsi" w:eastAsia="Open Sans" w:hAnsiTheme="minorHAnsi" w:cs="Open Sans"/>
                <w:sz w:val="18"/>
                <w:szCs w:val="18"/>
              </w:rPr>
              <w:t>mind maps</w:t>
            </w:r>
            <w:r w:rsidRPr="00DF4686">
              <w:rPr>
                <w:rFonts w:asciiTheme="minorHAnsi" w:eastAsia="Open Sans" w:hAnsiTheme="minorHAnsi" w:cs="Open Sans"/>
                <w:sz w:val="18"/>
                <w:szCs w:val="18"/>
              </w:rPr>
              <w:t xml:space="preserve"> or knowledge organisers to link concepts</w:t>
            </w:r>
          </w:p>
          <w:p w14:paraId="6290630E" w14:textId="77777777" w:rsidR="007922B8" w:rsidRPr="00DF4686" w:rsidRDefault="007922B8"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Use questions from sample and specimen exam papers to test exam readiness</w:t>
            </w:r>
          </w:p>
          <w:p w14:paraId="58350473" w14:textId="77777777" w:rsidR="007922B8" w:rsidRPr="00DF4686" w:rsidRDefault="007922B8" w:rsidP="0039560F">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DF4686">
              <w:rPr>
                <w:rFonts w:eastAsia="Open Sans" w:cs="Open Sans"/>
                <w:sz w:val="18"/>
                <w:szCs w:val="18"/>
              </w:rPr>
              <w:t xml:space="preserve"> </w:t>
            </w:r>
          </w:p>
          <w:p w14:paraId="04F88CFE" w14:textId="032D0226" w:rsidR="007922B8" w:rsidRPr="00DF4686" w:rsidRDefault="00B542DA" w:rsidP="007922B8">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7922B8" w:rsidRPr="00DF4686">
              <w:rPr>
                <w:rFonts w:eastAsia="Open Sans" w:cs="Open Sans"/>
                <w:sz w:val="18"/>
                <w:szCs w:val="18"/>
              </w:rPr>
              <w:t xml:space="preserve">: </w:t>
            </w:r>
          </w:p>
          <w:p w14:paraId="4E459E40" w14:textId="77777777" w:rsidR="007922B8" w:rsidRPr="00DF4686" w:rsidRDefault="007922B8"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DF4686">
              <w:rPr>
                <w:rFonts w:asciiTheme="minorHAnsi" w:eastAsia="Open Sans" w:hAnsiTheme="minorHAnsi" w:cs="Open Sans"/>
                <w:sz w:val="18"/>
                <w:szCs w:val="18"/>
              </w:rPr>
              <w:t>Students use Formulator Tarsia to make a matching activity with data structures concepts and then swap with each other.</w:t>
            </w:r>
          </w:p>
          <w:p w14:paraId="1DB39672" w14:textId="77777777" w:rsidR="007922B8" w:rsidRPr="00DF4686" w:rsidRDefault="007922B8" w:rsidP="007922B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0D9F5222" w14:textId="77777777" w:rsidR="007922B8" w:rsidRPr="00DF4686" w:rsidRDefault="007922B8" w:rsidP="007922B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7C91CA45" w14:textId="60BD35B9" w:rsidR="007922B8" w:rsidRPr="0055259A" w:rsidRDefault="717EBA8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098007D1" w14:textId="7DC52C92" w:rsidR="007922B8" w:rsidRPr="0055259A" w:rsidRDefault="717EBA8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A59B744" w14:textId="14119C89" w:rsidR="007922B8" w:rsidRPr="0055259A" w:rsidRDefault="717EBA8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7147D5E2" w14:textId="228B884E" w:rsidR="007922B8" w:rsidRPr="0055259A" w:rsidRDefault="717EBA8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0BA5E24B" w14:textId="247EE5E1" w:rsidR="007922B8" w:rsidRPr="0055259A" w:rsidRDefault="007922B8"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41E971A" w14:textId="068D1534" w:rsidR="007922B8" w:rsidRPr="0055259A" w:rsidRDefault="007922B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51C415B0" w14:textId="05E3E534" w:rsidR="007922B8" w:rsidRPr="0055259A" w:rsidRDefault="19B541D6"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Decision making</w:t>
            </w:r>
          </w:p>
          <w:p w14:paraId="3F40784E" w14:textId="5DA71C17" w:rsidR="007922B8" w:rsidRPr="0055259A" w:rsidRDefault="19B541D6"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69C79AD6" w14:textId="32E5CEF8" w:rsidR="007922B8" w:rsidRPr="0055259A" w:rsidRDefault="19B541D6"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1497957E" w14:textId="7C5C6850" w:rsidR="007922B8" w:rsidRPr="0055259A" w:rsidRDefault="19B541D6"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tc>
      </w:tr>
      <w:tr w:rsidR="007922B8" w:rsidRPr="008542E2" w14:paraId="70C33A0C" w14:textId="77777777" w:rsidTr="00155A6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5A11C30" w14:textId="5932F8CA" w:rsidR="007922B8" w:rsidRPr="008542E2" w:rsidRDefault="007922B8" w:rsidP="007922B8">
            <w:pPr>
              <w:pStyle w:val="TableHeading"/>
              <w:rPr>
                <w:lang w:val="en-GB"/>
              </w:rPr>
            </w:pPr>
            <w:r w:rsidRPr="008542E2">
              <w:rPr>
                <w:b/>
                <w:bCs/>
                <w:color w:val="000000" w:themeColor="text1"/>
                <w:lang w:val="en-GB"/>
              </w:rPr>
              <w:t>Week 17</w:t>
            </w:r>
            <w:r w:rsidRPr="008542E2">
              <w:rPr>
                <w:b/>
                <w:bCs/>
                <w:color w:val="000000" w:themeColor="text1"/>
                <w:lang w:val="en-GB"/>
              </w:rPr>
              <w:br/>
              <w:t>Lesson 3</w:t>
            </w:r>
          </w:p>
        </w:tc>
      </w:tr>
      <w:tr w:rsidR="00773521" w:rsidRPr="008542E2" w14:paraId="7C2CE04A" w14:textId="77777777" w:rsidTr="19779768">
        <w:trPr>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55EC2AEB" w14:textId="77777777" w:rsidR="00773521" w:rsidRPr="00B752AA" w:rsidRDefault="00773521" w:rsidP="00773521">
            <w:pPr>
              <w:rPr>
                <w:sz w:val="18"/>
                <w:szCs w:val="18"/>
              </w:rPr>
            </w:pPr>
            <w:r w:rsidRPr="00B752AA">
              <w:rPr>
                <w:rFonts w:eastAsia="Aptos Narrow" w:cs="Aptos Narrow"/>
                <w:color w:val="000000" w:themeColor="text1"/>
                <w:sz w:val="18"/>
                <w:szCs w:val="18"/>
              </w:rPr>
              <w:t>4.3 Abstract Data Types</w:t>
            </w:r>
          </w:p>
          <w:p w14:paraId="603762B8" w14:textId="77777777" w:rsidR="00773521" w:rsidRPr="00B752AA" w:rsidRDefault="00773521" w:rsidP="00773521">
            <w:pPr>
              <w:rPr>
                <w:rFonts w:eastAsia="Aptos Narrow" w:cs="Aptos Narrow"/>
                <w:color w:val="000000" w:themeColor="text1"/>
                <w:sz w:val="18"/>
                <w:szCs w:val="18"/>
              </w:rPr>
            </w:pPr>
          </w:p>
          <w:p w14:paraId="47D31585" w14:textId="77777777" w:rsidR="00773521" w:rsidRPr="00B752AA" w:rsidRDefault="00773521" w:rsidP="00773521">
            <w:pPr>
              <w:rPr>
                <w:rFonts w:eastAsia="Aptos Narrow" w:cs="Aptos Narrow"/>
                <w:color w:val="000000" w:themeColor="text1"/>
                <w:sz w:val="18"/>
                <w:szCs w:val="18"/>
              </w:rPr>
            </w:pPr>
            <w:r w:rsidRPr="00B752AA">
              <w:rPr>
                <w:rFonts w:eastAsia="Aptos Narrow" w:cs="Aptos Narrow"/>
                <w:color w:val="000000" w:themeColor="text1"/>
                <w:sz w:val="18"/>
                <w:szCs w:val="18"/>
              </w:rPr>
              <w:t>Topic 4.3.1: Stack</w:t>
            </w:r>
          </w:p>
          <w:p w14:paraId="07ED5FA5" w14:textId="77777777" w:rsidR="00773521" w:rsidRPr="00B752AA" w:rsidRDefault="00773521" w:rsidP="00A37D72">
            <w:pPr>
              <w:pStyle w:val="ListParagraph"/>
              <w:numPr>
                <w:ilvl w:val="0"/>
                <w:numId w:val="27"/>
              </w:numPr>
              <w:spacing w:after="0" w:line="276" w:lineRule="auto"/>
              <w:ind w:left="309"/>
              <w:rPr>
                <w:rFonts w:asciiTheme="minorHAnsi" w:eastAsia="Aptos Narrow" w:hAnsiTheme="minorHAnsi" w:cs="Aptos Narrow"/>
                <w:sz w:val="18"/>
                <w:szCs w:val="18"/>
              </w:rPr>
            </w:pPr>
            <w:r w:rsidRPr="00B752AA">
              <w:rPr>
                <w:rFonts w:asciiTheme="minorHAnsi" w:eastAsia="Aptos Narrow" w:hAnsiTheme="minorHAnsi" w:cs="Aptos Narrow"/>
                <w:sz w:val="18"/>
                <w:szCs w:val="18"/>
              </w:rPr>
              <w:t>Structure</w:t>
            </w:r>
          </w:p>
          <w:p w14:paraId="387AE5A1" w14:textId="77777777" w:rsidR="00773521" w:rsidRPr="00B752AA" w:rsidRDefault="00773521" w:rsidP="00A37D72">
            <w:pPr>
              <w:pStyle w:val="ListParagraph"/>
              <w:numPr>
                <w:ilvl w:val="0"/>
                <w:numId w:val="27"/>
              </w:numPr>
              <w:spacing w:after="0" w:line="276" w:lineRule="auto"/>
              <w:ind w:left="309"/>
              <w:rPr>
                <w:rFonts w:asciiTheme="minorHAnsi" w:eastAsia="Aptos Narrow" w:hAnsiTheme="minorHAnsi" w:cs="Aptos Narrow"/>
                <w:sz w:val="18"/>
                <w:szCs w:val="18"/>
              </w:rPr>
            </w:pPr>
            <w:r w:rsidRPr="00B752AA">
              <w:rPr>
                <w:rFonts w:asciiTheme="minorHAnsi" w:eastAsia="Aptos Narrow" w:hAnsiTheme="minorHAnsi" w:cs="Aptos Narrow"/>
                <w:sz w:val="18"/>
                <w:szCs w:val="18"/>
              </w:rPr>
              <w:t>Operations</w:t>
            </w:r>
          </w:p>
          <w:p w14:paraId="5DC81D2A" w14:textId="77777777" w:rsidR="00773521" w:rsidRPr="00B752AA" w:rsidRDefault="00773521" w:rsidP="00773521">
            <w:pPr>
              <w:rPr>
                <w:rFonts w:eastAsia="Aptos Narrow" w:cs="Aptos Narrow"/>
                <w:color w:val="000000" w:themeColor="text1"/>
                <w:sz w:val="18"/>
                <w:szCs w:val="18"/>
              </w:rPr>
            </w:pPr>
          </w:p>
          <w:p w14:paraId="6113BFA1" w14:textId="1E886B7D" w:rsidR="00773521" w:rsidRPr="00B752AA" w:rsidRDefault="00B542DA" w:rsidP="00773521">
            <w:pPr>
              <w:rPr>
                <w:rFonts w:eastAsia="Aptos Narrow" w:cs="Aptos Narrow"/>
                <w:color w:val="000000" w:themeColor="text1"/>
                <w:sz w:val="18"/>
                <w:szCs w:val="18"/>
              </w:rPr>
            </w:pPr>
            <w:r w:rsidRPr="00B542DA">
              <w:rPr>
                <w:rFonts w:eastAsia="Aptos Narrow" w:cs="Aptos Narrow"/>
                <w:sz w:val="18"/>
                <w:szCs w:val="18"/>
              </w:rPr>
              <w:t>Lesson title:</w:t>
            </w:r>
            <w:r w:rsidR="00773521" w:rsidRPr="00B752AA">
              <w:rPr>
                <w:rFonts w:eastAsia="Aptos Narrow" w:cs="Aptos Narrow"/>
                <w:b w:val="0"/>
                <w:bCs w:val="0"/>
                <w:color w:val="000000" w:themeColor="text1"/>
                <w:sz w:val="18"/>
                <w:szCs w:val="18"/>
              </w:rPr>
              <w:t xml:space="preserve"> </w:t>
            </w:r>
          </w:p>
          <w:p w14:paraId="0C96CBAF" w14:textId="4DAB687E" w:rsidR="00773521" w:rsidRPr="00B752AA" w:rsidRDefault="00773521" w:rsidP="00773521">
            <w:pPr>
              <w:pStyle w:val="TableHeading"/>
              <w:rPr>
                <w:rFonts w:asciiTheme="minorHAnsi" w:hAnsiTheme="minorHAnsi"/>
                <w:color w:val="000000" w:themeColor="text1"/>
                <w:sz w:val="18"/>
                <w:szCs w:val="18"/>
                <w:lang w:val="en-GB"/>
              </w:rPr>
            </w:pPr>
            <w:r w:rsidRPr="00B752AA">
              <w:rPr>
                <w:rFonts w:asciiTheme="minorHAnsi" w:eastAsia="Aptos Narrow" w:hAnsiTheme="minorHAnsi" w:cs="Aptos Narrow"/>
                <w:color w:val="000000" w:themeColor="text1"/>
                <w:sz w:val="18"/>
                <w:szCs w:val="18"/>
                <w:lang w:val="en-GB"/>
              </w:rPr>
              <w:t>Stacks introduction</w:t>
            </w:r>
          </w:p>
        </w:tc>
        <w:tc>
          <w:tcPr>
            <w:tcW w:w="2551" w:type="dxa"/>
            <w:shd w:val="clear" w:color="auto" w:fill="FFFFFF" w:themeFill="background2"/>
          </w:tcPr>
          <w:p w14:paraId="43D47DEB" w14:textId="77777777" w:rsidR="00773521" w:rsidRPr="0039560F" w:rsidRDefault="00773521" w:rsidP="00773521">
            <w:pPr>
              <w:cnfStyle w:val="000000000000" w:firstRow="0" w:lastRow="0" w:firstColumn="0" w:lastColumn="0" w:oddVBand="0" w:evenVBand="0" w:oddHBand="0" w:evenHBand="0" w:firstRowFirstColumn="0" w:firstRowLastColumn="0" w:lastRowFirstColumn="0" w:lastRowLastColumn="0"/>
              <w:rPr>
                <w:b/>
                <w:bCs/>
                <w:sz w:val="18"/>
                <w:szCs w:val="18"/>
              </w:rPr>
            </w:pPr>
            <w:r w:rsidRPr="0039560F">
              <w:rPr>
                <w:rFonts w:eastAsia="Aptos Narrow" w:cs="Aptos Narrow"/>
                <w:b/>
                <w:bCs/>
                <w:color w:val="000000" w:themeColor="text1"/>
                <w:sz w:val="18"/>
                <w:szCs w:val="18"/>
              </w:rPr>
              <w:t>Stack</w:t>
            </w:r>
          </w:p>
          <w:p w14:paraId="03165C75" w14:textId="77777777" w:rsidR="00773521" w:rsidRPr="00B752AA" w:rsidRDefault="00773521"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752AA">
              <w:rPr>
                <w:rFonts w:eastAsia="Open Sans" w:cs="Open Sans"/>
                <w:sz w:val="18"/>
                <w:szCs w:val="18"/>
              </w:rPr>
              <w:t>Students will know and understand:</w:t>
            </w:r>
          </w:p>
          <w:p w14:paraId="0BE5A643" w14:textId="77777777" w:rsidR="00773521" w:rsidRPr="00B752AA" w:rsidRDefault="0077352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Definition</w:t>
            </w:r>
          </w:p>
          <w:p w14:paraId="0427FCD6" w14:textId="77777777" w:rsidR="00773521" w:rsidRPr="00B752AA" w:rsidRDefault="0077352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Function</w:t>
            </w:r>
          </w:p>
          <w:p w14:paraId="0D1B5376" w14:textId="77777777" w:rsidR="00773521" w:rsidRPr="00B752AA" w:rsidRDefault="0077352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Characteristics</w:t>
            </w:r>
          </w:p>
          <w:p w14:paraId="6C5D8326" w14:textId="77777777" w:rsidR="00773521" w:rsidRPr="00B752AA" w:rsidRDefault="0077352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Operation</w:t>
            </w:r>
          </w:p>
          <w:p w14:paraId="5A7D4553" w14:textId="77777777" w:rsidR="00773521" w:rsidRPr="00B752AA" w:rsidRDefault="0077352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Benefits</w:t>
            </w:r>
          </w:p>
          <w:p w14:paraId="12D96DE0" w14:textId="77777777" w:rsidR="00773521" w:rsidRPr="00B752AA" w:rsidRDefault="0077352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Drawbacks</w:t>
            </w:r>
          </w:p>
          <w:p w14:paraId="1010ACA7" w14:textId="77777777" w:rsidR="00773521" w:rsidRPr="00B752AA" w:rsidRDefault="00773521" w:rsidP="0077352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3A58F35B" w14:textId="59F87E0C" w:rsidR="00773521" w:rsidRPr="00B752AA" w:rsidRDefault="00B542DA" w:rsidP="0077352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773521" w:rsidRPr="00B752AA">
              <w:rPr>
                <w:rFonts w:eastAsia="Open Sans" w:cs="Open Sans"/>
                <w:sz w:val="18"/>
                <w:szCs w:val="18"/>
              </w:rPr>
              <w:t xml:space="preserve">  </w:t>
            </w:r>
          </w:p>
          <w:p w14:paraId="017CC0C1" w14:textId="77777777" w:rsidR="00773521" w:rsidRPr="00B752AA" w:rsidRDefault="00773521"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Discuss the structure and operations (insert, delete, search) of a stack</w:t>
            </w:r>
          </w:p>
          <w:p w14:paraId="29FB65A9" w14:textId="77777777" w:rsidR="00773521" w:rsidRPr="00B752AA" w:rsidRDefault="00773521"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Option to link to programming work in Unit 2 Topic 8.2.5</w:t>
            </w:r>
          </w:p>
          <w:p w14:paraId="2C77CB0E" w14:textId="77777777" w:rsidR="00773521" w:rsidRPr="00B752AA" w:rsidRDefault="00773521"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Teacher demonstrates tracing the operations (see worked example on p101)</w:t>
            </w:r>
          </w:p>
          <w:p w14:paraId="0AB5A215" w14:textId="77777777" w:rsidR="00773521" w:rsidRPr="00B752AA" w:rsidRDefault="00773521"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Students identify key terms and make notes on definition, function, characteristics, operation, benefits and drawbacks</w:t>
            </w:r>
          </w:p>
          <w:p w14:paraId="7517AE1E" w14:textId="77777777" w:rsidR="00773521" w:rsidRPr="00B752AA" w:rsidRDefault="00773521" w:rsidP="0039560F">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752AA">
              <w:rPr>
                <w:rFonts w:eastAsia="Open Sans" w:cs="Open Sans"/>
                <w:sz w:val="18"/>
                <w:szCs w:val="18"/>
              </w:rPr>
              <w:t xml:space="preserve"> </w:t>
            </w:r>
          </w:p>
          <w:p w14:paraId="287FBD15" w14:textId="61362E9B" w:rsidR="00773521" w:rsidRPr="00B752AA" w:rsidRDefault="00B542DA" w:rsidP="0077352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773521" w:rsidRPr="00B752AA">
              <w:rPr>
                <w:rFonts w:eastAsia="Open Sans" w:cs="Open Sans"/>
                <w:sz w:val="18"/>
                <w:szCs w:val="18"/>
              </w:rPr>
              <w:t xml:space="preserve">: </w:t>
            </w:r>
          </w:p>
          <w:p w14:paraId="47859A62" w14:textId="77777777" w:rsidR="00773521" w:rsidRPr="00B752AA" w:rsidRDefault="00773521"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Students complete Q1 from Activity 5 on p107</w:t>
            </w:r>
          </w:p>
          <w:p w14:paraId="6ABC3F5C" w14:textId="77777777" w:rsidR="00773521" w:rsidRPr="00B752AA" w:rsidRDefault="00773521" w:rsidP="0077352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6B806D94" w14:textId="451FFDCF" w:rsidR="00773521" w:rsidRPr="003C38B4" w:rsidRDefault="00454F20" w:rsidP="00773521">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773521" w:rsidRPr="0039560F">
              <w:rPr>
                <w:rFonts w:eastAsia="Open Sans" w:cs="Open Sans"/>
                <w:b/>
                <w:bCs/>
                <w:color w:val="000000" w:themeColor="text1"/>
                <w:sz w:val="18"/>
                <w:szCs w:val="18"/>
              </w:rPr>
              <w:t xml:space="preserve"> </w:t>
            </w:r>
            <w:r w:rsidR="00773521" w:rsidRPr="003C38B4">
              <w:rPr>
                <w:rFonts w:eastAsia="Open Sans" w:cs="Open Sans"/>
                <w:color w:val="000000" w:themeColor="text1"/>
                <w:sz w:val="18"/>
                <w:szCs w:val="18"/>
              </w:rPr>
              <w:t xml:space="preserve">pp. </w:t>
            </w:r>
            <w:r w:rsidR="00773521" w:rsidRPr="003C38B4">
              <w:rPr>
                <w:rFonts w:eastAsia="Aptos Narrow" w:cs="Aptos Narrow"/>
                <w:color w:val="000000" w:themeColor="text1"/>
                <w:sz w:val="18"/>
                <w:szCs w:val="18"/>
              </w:rPr>
              <w:t>100-103</w:t>
            </w:r>
          </w:p>
          <w:p w14:paraId="38F8A7A6" w14:textId="77777777" w:rsidR="00773521" w:rsidRPr="00B752AA" w:rsidRDefault="00773521" w:rsidP="0077352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6445FE6" w14:textId="77777777" w:rsidR="00773521" w:rsidRPr="00B752AA" w:rsidRDefault="00773521" w:rsidP="00773521">
            <w:pPr>
              <w:cnfStyle w:val="000000000000" w:firstRow="0" w:lastRow="0" w:firstColumn="0" w:lastColumn="0" w:oddVBand="0" w:evenVBand="0" w:oddHBand="0" w:evenHBand="0" w:firstRowFirstColumn="0" w:firstRowLastColumn="0" w:lastRowFirstColumn="0" w:lastRowLastColumn="0"/>
              <w:rPr>
                <w:sz w:val="18"/>
                <w:szCs w:val="18"/>
              </w:rPr>
            </w:pPr>
            <w:r w:rsidRPr="00B752AA">
              <w:rPr>
                <w:rFonts w:eastAsia="Aptos Narrow" w:cs="Aptos Narrow"/>
                <w:color w:val="000000" w:themeColor="text1"/>
                <w:sz w:val="18"/>
                <w:szCs w:val="18"/>
              </w:rPr>
              <w:t xml:space="preserve">CS Dojo video: </w:t>
            </w:r>
            <w:hyperlink r:id="rId78">
              <w:r w:rsidRPr="00B752AA">
                <w:rPr>
                  <w:rStyle w:val="Hyperlink"/>
                  <w:rFonts w:eastAsia="Aptos Narrow" w:cs="Aptos Narrow"/>
                  <w:sz w:val="18"/>
                  <w:szCs w:val="18"/>
                </w:rPr>
                <w:t>https://www.youtube.com/watch?v=A3ZUpyrnCbM</w:t>
              </w:r>
            </w:hyperlink>
          </w:p>
          <w:p w14:paraId="52D78B35" w14:textId="77777777" w:rsidR="00773521" w:rsidRPr="00B752AA" w:rsidRDefault="00773521" w:rsidP="0077352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FFFFFF" w:themeFill="background2"/>
          </w:tcPr>
          <w:p w14:paraId="6B98BF62" w14:textId="4C343BCB" w:rsidR="00773521" w:rsidRPr="0055259A" w:rsidRDefault="1E0E8EA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14192E9B" w14:textId="387EE11A" w:rsidR="00773521" w:rsidRPr="0055259A" w:rsidRDefault="1E0E8EA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BC2AF0C" w14:textId="7AD77AF1" w:rsidR="00773521" w:rsidRPr="0055259A" w:rsidRDefault="1E0E8EA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64B5DF0E" w14:textId="288839E7" w:rsidR="00773521" w:rsidRPr="0055259A" w:rsidRDefault="1E0E8EA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74795FA" w14:textId="3AAC2172" w:rsidR="00773521" w:rsidRPr="0055259A" w:rsidRDefault="00773521"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204417A" w14:textId="4CEE0715" w:rsidR="00773521" w:rsidRPr="0055259A" w:rsidRDefault="00773521"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73668FE1" w14:textId="2099589A" w:rsidR="00773521" w:rsidRPr="0055259A" w:rsidRDefault="1E0E8EAE"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3293CEDF" w14:textId="40915B72" w:rsidR="00773521" w:rsidRPr="0055259A" w:rsidRDefault="62A7C6EA"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66436E56" w14:textId="0F140883" w:rsidR="00773521" w:rsidRPr="0055259A" w:rsidRDefault="62A7C6EA"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Decision making</w:t>
            </w:r>
          </w:p>
          <w:p w14:paraId="6850BB43" w14:textId="139710D6" w:rsidR="00773521" w:rsidRPr="0055259A" w:rsidRDefault="00773521"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79F5F61" w14:textId="77777777" w:rsidR="00C71471" w:rsidRPr="008542E2" w:rsidRDefault="00C71471" w:rsidP="002C7ACB">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8542E2" w14:paraId="6BE62AB4" w14:textId="77777777" w:rsidTr="00935D8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0A566C0" w14:textId="77777777" w:rsidR="002C7ACB" w:rsidRPr="00935D88" w:rsidRDefault="002C7ACB" w:rsidP="00F0507C">
            <w:pPr>
              <w:pStyle w:val="TableHeading"/>
              <w:jc w:val="center"/>
              <w:rPr>
                <w:b/>
                <w:bCs/>
                <w:color w:val="FFFFFF" w:themeColor="background1"/>
                <w:sz w:val="20"/>
                <w:szCs w:val="24"/>
                <w:lang w:val="en-GB"/>
              </w:rPr>
            </w:pPr>
            <w:r w:rsidRPr="00935D88">
              <w:rPr>
                <w:b/>
                <w:bCs/>
                <w:color w:val="FFFFFF" w:themeColor="background1"/>
                <w:sz w:val="20"/>
                <w:szCs w:val="24"/>
                <w:lang w:val="en-GB"/>
              </w:rPr>
              <w:t>Topic</w:t>
            </w:r>
            <w:r w:rsidRPr="00935D88">
              <w:rPr>
                <w:b/>
                <w:bCs/>
                <w:color w:val="FFFFFF" w:themeColor="background1"/>
                <w:sz w:val="20"/>
                <w:szCs w:val="24"/>
                <w:lang w:val="en-GB"/>
              </w:rPr>
              <w:br/>
              <w:t>Sub topic</w:t>
            </w:r>
            <w:r w:rsidRPr="00935D88">
              <w:rPr>
                <w:b/>
                <w:bCs/>
                <w:color w:val="FFFFFF" w:themeColor="background1"/>
                <w:sz w:val="20"/>
                <w:szCs w:val="24"/>
                <w:lang w:val="en-GB"/>
              </w:rPr>
              <w:br/>
            </w:r>
            <w:r w:rsidRPr="00935D88">
              <w:rPr>
                <w:b/>
                <w:bCs/>
                <w:color w:val="FFFFFF"/>
                <w:sz w:val="20"/>
                <w:szCs w:val="24"/>
                <w:lang w:val="en-GB"/>
              </w:rPr>
              <w:t>Lesson title</w:t>
            </w:r>
          </w:p>
        </w:tc>
        <w:tc>
          <w:tcPr>
            <w:tcW w:w="2551" w:type="dxa"/>
            <w:shd w:val="clear" w:color="auto" w:fill="341583" w:themeFill="accent2" w:themeFillShade="80"/>
            <w:vAlign w:val="center"/>
          </w:tcPr>
          <w:p w14:paraId="4463B4EF"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Specification reference</w:t>
            </w:r>
          </w:p>
        </w:tc>
        <w:tc>
          <w:tcPr>
            <w:tcW w:w="4820" w:type="dxa"/>
            <w:shd w:val="clear" w:color="auto" w:fill="341583" w:themeFill="accent2" w:themeFillShade="80"/>
            <w:vAlign w:val="center"/>
          </w:tcPr>
          <w:p w14:paraId="4020FEDB" w14:textId="2931E1A5"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 xml:space="preserve">Suggested </w:t>
            </w:r>
            <w:r w:rsidR="00B542DA" w:rsidRPr="00935D88">
              <w:rPr>
                <w:b/>
                <w:bCs/>
                <w:color w:val="FFFFFF" w:themeColor="background1"/>
                <w:sz w:val="20"/>
                <w:szCs w:val="24"/>
                <w:lang w:val="en-GB"/>
              </w:rPr>
              <w:t>Activities</w:t>
            </w:r>
          </w:p>
        </w:tc>
        <w:tc>
          <w:tcPr>
            <w:tcW w:w="2268" w:type="dxa"/>
            <w:shd w:val="clear" w:color="auto" w:fill="341583" w:themeFill="accent2" w:themeFillShade="80"/>
            <w:vAlign w:val="center"/>
          </w:tcPr>
          <w:p w14:paraId="4CDDDCB8"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Suggested resources</w:t>
            </w:r>
          </w:p>
        </w:tc>
        <w:tc>
          <w:tcPr>
            <w:tcW w:w="1984" w:type="dxa"/>
            <w:shd w:val="clear" w:color="auto" w:fill="341583" w:themeFill="accent2" w:themeFillShade="80"/>
            <w:vAlign w:val="center"/>
          </w:tcPr>
          <w:p w14:paraId="76694B6B" w14:textId="77777777" w:rsidR="002C7ACB" w:rsidRPr="00935D8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07F3A23" w14:textId="77777777" w:rsidR="002C7ACB" w:rsidRPr="00935D88"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Which skills could be acquired through teaching and delivery in this lesson?</w:t>
            </w:r>
          </w:p>
        </w:tc>
      </w:tr>
      <w:tr w:rsidR="002C7ACB" w:rsidRPr="008542E2" w14:paraId="5D75A025"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8011AFF" w14:textId="266536C2" w:rsidR="002C7ACB" w:rsidRPr="008542E2" w:rsidRDefault="002C7ACB">
            <w:pPr>
              <w:pStyle w:val="TableHeading"/>
              <w:rPr>
                <w:color w:val="FFFFFF" w:themeColor="background1"/>
                <w:lang w:val="en-GB"/>
              </w:rPr>
            </w:pPr>
            <w:r w:rsidRPr="008542E2">
              <w:rPr>
                <w:b/>
                <w:bCs/>
                <w:color w:val="000000" w:themeColor="text1"/>
                <w:lang w:val="en-GB"/>
              </w:rPr>
              <w:t xml:space="preserve">Week </w:t>
            </w:r>
            <w:r w:rsidR="0091061B" w:rsidRPr="008542E2">
              <w:rPr>
                <w:b/>
                <w:bCs/>
                <w:color w:val="000000" w:themeColor="text1"/>
                <w:lang w:val="en-GB"/>
              </w:rPr>
              <w:t>18</w:t>
            </w:r>
            <w:r w:rsidRPr="008542E2">
              <w:rPr>
                <w:b/>
                <w:bCs/>
                <w:color w:val="000000" w:themeColor="text1"/>
                <w:lang w:val="en-GB"/>
              </w:rPr>
              <w:br/>
              <w:t>Lesson 1</w:t>
            </w:r>
          </w:p>
        </w:tc>
      </w:tr>
      <w:tr w:rsidR="002C7ACB" w:rsidRPr="008542E2" w14:paraId="262EA4FD" w14:textId="77777777" w:rsidTr="00935D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7D3B70A" w14:textId="77777777" w:rsidR="000708C6" w:rsidRPr="00B752AA" w:rsidRDefault="000708C6" w:rsidP="000708C6">
            <w:pPr>
              <w:rPr>
                <w:rFonts w:eastAsia="Aptos Narrow" w:cs="Aptos Narrow"/>
                <w:color w:val="000000" w:themeColor="text1"/>
                <w:sz w:val="18"/>
                <w:szCs w:val="18"/>
              </w:rPr>
            </w:pPr>
            <w:r w:rsidRPr="00B752AA">
              <w:rPr>
                <w:rFonts w:eastAsia="Aptos Narrow" w:cs="Aptos Narrow"/>
                <w:color w:val="000000" w:themeColor="text1"/>
                <w:sz w:val="18"/>
                <w:szCs w:val="18"/>
              </w:rPr>
              <w:t>Topic 4.3.1: Stack</w:t>
            </w:r>
          </w:p>
          <w:p w14:paraId="3021AFD5" w14:textId="77777777" w:rsidR="000708C6" w:rsidRPr="00B752AA" w:rsidRDefault="000708C6" w:rsidP="000708C6">
            <w:pPr>
              <w:rPr>
                <w:rFonts w:eastAsia="Aptos Narrow" w:cs="Aptos Narrow"/>
                <w:color w:val="000000" w:themeColor="text1"/>
                <w:sz w:val="18"/>
                <w:szCs w:val="18"/>
              </w:rPr>
            </w:pPr>
          </w:p>
          <w:p w14:paraId="176356DF" w14:textId="2647E0C9" w:rsidR="000708C6" w:rsidRPr="00B752AA" w:rsidRDefault="00B542DA" w:rsidP="000708C6">
            <w:pPr>
              <w:rPr>
                <w:rFonts w:eastAsia="Aptos Narrow" w:cs="Aptos Narrow"/>
                <w:color w:val="000000" w:themeColor="text1"/>
                <w:sz w:val="18"/>
                <w:szCs w:val="18"/>
              </w:rPr>
            </w:pPr>
            <w:r w:rsidRPr="00B542DA">
              <w:rPr>
                <w:rFonts w:eastAsia="Aptos Narrow" w:cs="Aptos Narrow"/>
                <w:sz w:val="18"/>
                <w:szCs w:val="18"/>
              </w:rPr>
              <w:t>Lesson title:</w:t>
            </w:r>
            <w:r w:rsidR="000708C6" w:rsidRPr="00B752AA">
              <w:rPr>
                <w:rFonts w:eastAsia="Aptos Narrow" w:cs="Aptos Narrow"/>
                <w:color w:val="000000" w:themeColor="text1"/>
                <w:sz w:val="18"/>
                <w:szCs w:val="18"/>
              </w:rPr>
              <w:t xml:space="preserve"> </w:t>
            </w:r>
          </w:p>
          <w:p w14:paraId="59087058" w14:textId="77777777" w:rsidR="000708C6" w:rsidRPr="00B752AA" w:rsidRDefault="000708C6" w:rsidP="000708C6">
            <w:pPr>
              <w:rPr>
                <w:rFonts w:eastAsia="Aptos Narrow" w:cs="Aptos Narrow"/>
                <w:b w:val="0"/>
                <w:bCs w:val="0"/>
                <w:color w:val="000000" w:themeColor="text1"/>
                <w:sz w:val="18"/>
                <w:szCs w:val="18"/>
              </w:rPr>
            </w:pPr>
            <w:r w:rsidRPr="00B752AA">
              <w:rPr>
                <w:rFonts w:eastAsia="Aptos Narrow" w:cs="Aptos Narrow"/>
                <w:b w:val="0"/>
                <w:bCs w:val="0"/>
                <w:color w:val="000000" w:themeColor="text1"/>
                <w:sz w:val="18"/>
                <w:szCs w:val="18"/>
              </w:rPr>
              <w:t>Further practice using stacks</w:t>
            </w:r>
          </w:p>
          <w:p w14:paraId="048DA0DC" w14:textId="77777777" w:rsidR="002C7ACB" w:rsidRPr="00B752AA" w:rsidRDefault="002C7ACB">
            <w:pPr>
              <w:pStyle w:val="TableText"/>
              <w:rPr>
                <w:rFonts w:asciiTheme="minorHAnsi" w:hAnsiTheme="minorHAnsi"/>
                <w:sz w:val="18"/>
                <w:szCs w:val="18"/>
                <w:lang w:val="en-GB"/>
              </w:rPr>
            </w:pPr>
          </w:p>
        </w:tc>
        <w:tc>
          <w:tcPr>
            <w:tcW w:w="2551" w:type="dxa"/>
          </w:tcPr>
          <w:p w14:paraId="6E27C6E2" w14:textId="77777777" w:rsidR="009417B6" w:rsidRPr="0039560F" w:rsidRDefault="009417B6" w:rsidP="009417B6">
            <w:pPr>
              <w:cnfStyle w:val="000000000000" w:firstRow="0" w:lastRow="0" w:firstColumn="0" w:lastColumn="0" w:oddVBand="0" w:evenVBand="0" w:oddHBand="0" w:evenHBand="0" w:firstRowFirstColumn="0" w:firstRowLastColumn="0" w:lastRowFirstColumn="0" w:lastRowLastColumn="0"/>
              <w:rPr>
                <w:b/>
                <w:bCs/>
                <w:sz w:val="18"/>
                <w:szCs w:val="18"/>
              </w:rPr>
            </w:pPr>
            <w:r w:rsidRPr="0039560F">
              <w:rPr>
                <w:rFonts w:eastAsia="Aptos Narrow" w:cs="Aptos Narrow"/>
                <w:b/>
                <w:bCs/>
                <w:color w:val="000000" w:themeColor="text1"/>
                <w:sz w:val="18"/>
                <w:szCs w:val="18"/>
              </w:rPr>
              <w:t>Stack</w:t>
            </w:r>
          </w:p>
          <w:p w14:paraId="04C65AB9" w14:textId="4412D77D" w:rsidR="009417B6" w:rsidRPr="00B752AA"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48932D25" w14:textId="77777777" w:rsidR="009417B6" w:rsidRPr="00B752AA" w:rsidRDefault="009417B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hand trace operations on a stack.</w:t>
            </w:r>
          </w:p>
          <w:p w14:paraId="5137B849" w14:textId="77777777" w:rsidR="009417B6" w:rsidRPr="00B752AA" w:rsidRDefault="009417B6"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show the contents of a stack after operations have been performed.</w:t>
            </w:r>
          </w:p>
          <w:p w14:paraId="4860BD3C" w14:textId="77777777" w:rsidR="002C7ACB" w:rsidRPr="00B752AA" w:rsidRDefault="002C7AC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59C36A76" w14:textId="64559856" w:rsidR="002F0BBF" w:rsidRPr="00B752AA" w:rsidRDefault="00B542DA" w:rsidP="002F0BBF">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2F0BBF" w:rsidRPr="00B752AA">
              <w:rPr>
                <w:rFonts w:eastAsia="Open Sans" w:cs="Open Sans"/>
                <w:sz w:val="18"/>
                <w:szCs w:val="18"/>
              </w:rPr>
              <w:t xml:space="preserve">  </w:t>
            </w:r>
          </w:p>
          <w:p w14:paraId="38D808AF" w14:textId="77777777" w:rsidR="002F0BBF" w:rsidRPr="00B752AA" w:rsidRDefault="002F0BBF"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Having introduced the concepts last lesson, students will need more time to practise these topics to reinforce their understanding</w:t>
            </w:r>
          </w:p>
          <w:p w14:paraId="52D1F6EB" w14:textId="77777777" w:rsidR="002F0BBF" w:rsidRPr="00B752AA" w:rsidRDefault="002F0BBF"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Use AI to generate practice questions for students to complete</w:t>
            </w:r>
          </w:p>
          <w:p w14:paraId="5BFA6AF0" w14:textId="77777777" w:rsidR="002F0BBF" w:rsidRPr="00B752AA" w:rsidRDefault="002F0BBF"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Students create a video explaining the processes</w:t>
            </w:r>
          </w:p>
          <w:p w14:paraId="30E563A9" w14:textId="77777777" w:rsidR="002F0BBF" w:rsidRPr="00B752AA" w:rsidRDefault="002F0BBF"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Students complete questions on AdaCS</w:t>
            </w:r>
          </w:p>
          <w:p w14:paraId="4248922B" w14:textId="77777777" w:rsidR="002C7ACB" w:rsidRPr="00B752AA" w:rsidRDefault="002C7AC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7F5ECD22" w14:textId="77777777" w:rsidR="00D55603" w:rsidRPr="00B752AA" w:rsidRDefault="00D55603" w:rsidP="00D55603">
            <w:pPr>
              <w:cnfStyle w:val="000000000000" w:firstRow="0" w:lastRow="0" w:firstColumn="0" w:lastColumn="0" w:oddVBand="0" w:evenVBand="0" w:oddHBand="0" w:evenHBand="0" w:firstRowFirstColumn="0" w:firstRowLastColumn="0" w:lastRowFirstColumn="0" w:lastRowLastColumn="0"/>
              <w:rPr>
                <w:color w:val="auto"/>
                <w:sz w:val="18"/>
                <w:szCs w:val="18"/>
              </w:rPr>
            </w:pPr>
            <w:r w:rsidRPr="00B752AA">
              <w:rPr>
                <w:color w:val="auto"/>
                <w:sz w:val="18"/>
                <w:szCs w:val="18"/>
              </w:rPr>
              <w:t>AdaCS notes and questions:</w:t>
            </w:r>
          </w:p>
          <w:p w14:paraId="751C609F" w14:textId="1EBC7AE3" w:rsidR="002C7ACB" w:rsidRPr="00B752AA" w:rsidRDefault="00D55603" w:rsidP="00D55603">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sz w:val="18"/>
                <w:szCs w:val="18"/>
                <w:lang w:val="en-GB"/>
              </w:rPr>
            </w:pPr>
            <w:hyperlink r:id="rId79" w:history="1">
              <w:r w:rsidRPr="00B752AA">
                <w:rPr>
                  <w:rStyle w:val="Hyperlink"/>
                  <w:b w:val="0"/>
                  <w:bCs w:val="0"/>
                  <w:sz w:val="18"/>
                  <w:szCs w:val="18"/>
                  <w:lang w:val="en-GB"/>
                </w:rPr>
                <w:t>https://adacomputerscience.org/concepts/struct_stack?topic=data_structures</w:t>
              </w:r>
            </w:hyperlink>
          </w:p>
        </w:tc>
        <w:tc>
          <w:tcPr>
            <w:tcW w:w="1984" w:type="dxa"/>
          </w:tcPr>
          <w:p w14:paraId="6558D286" w14:textId="1C52FCA6" w:rsidR="002C7ACB" w:rsidRPr="0055259A" w:rsidRDefault="3E6AC8F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11CD68FD" w14:textId="59FC5F25" w:rsidR="002C7ACB" w:rsidRPr="0055259A" w:rsidRDefault="3E6AC8F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71AD5A45" w14:textId="01218359" w:rsidR="002C7ACB" w:rsidRPr="0055259A" w:rsidRDefault="3E6AC8F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4F03D9B9" w14:textId="58FE9ADE" w:rsidR="002C7ACB" w:rsidRPr="0055259A" w:rsidRDefault="3E6AC8F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79483035" w14:textId="20CAEE4E" w:rsidR="002C7ACB" w:rsidRPr="0055259A" w:rsidRDefault="002C7ACB"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5CB3AE45" w14:textId="4E0285F2" w:rsidR="002C7ACB" w:rsidRPr="0055259A" w:rsidRDefault="002C7AC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4723ADAA" w14:textId="2099589A" w:rsidR="002C7ACB" w:rsidRPr="0055259A" w:rsidRDefault="6E640EAD"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3E306826" w14:textId="40915B72" w:rsidR="002C7ACB" w:rsidRPr="0055259A" w:rsidRDefault="6E640EAD"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2017D76C" w14:textId="643DA220" w:rsidR="002C7ACB" w:rsidRPr="0055259A" w:rsidRDefault="6E640EAD"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Productivity</w:t>
            </w:r>
          </w:p>
          <w:p w14:paraId="18A7CCAA" w14:textId="04AA9EC3" w:rsidR="002C7ACB" w:rsidRPr="0055259A" w:rsidRDefault="6E640EAD"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p w14:paraId="3D11CB6A" w14:textId="2C6FE074" w:rsidR="002C7ACB" w:rsidRPr="0055259A" w:rsidRDefault="002C7AC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5A5761E0" w14:textId="139710D6" w:rsidR="002C7ACB" w:rsidRPr="0055259A" w:rsidRDefault="002C7AC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7431664E" w14:textId="1FD70404" w:rsidR="002C7ACB" w:rsidRPr="0055259A" w:rsidRDefault="002C7AC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2C7ACB" w:rsidRPr="008542E2" w14:paraId="4A64BC40" w14:textId="77777777" w:rsidTr="00155A6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67C520D" w14:textId="142B43B9" w:rsidR="002C7ACB" w:rsidRPr="008542E2" w:rsidRDefault="002C7ACB">
            <w:pPr>
              <w:pStyle w:val="TableHeading"/>
              <w:rPr>
                <w:lang w:val="en-GB"/>
              </w:rPr>
            </w:pPr>
            <w:r w:rsidRPr="008542E2">
              <w:rPr>
                <w:b/>
                <w:bCs/>
                <w:color w:val="000000" w:themeColor="text1"/>
                <w:lang w:val="en-GB"/>
              </w:rPr>
              <w:t xml:space="preserve">Week </w:t>
            </w:r>
            <w:r w:rsidR="0091061B" w:rsidRPr="008542E2">
              <w:rPr>
                <w:b/>
                <w:bCs/>
                <w:color w:val="000000" w:themeColor="text1"/>
                <w:lang w:val="en-GB"/>
              </w:rPr>
              <w:t>18</w:t>
            </w:r>
            <w:r w:rsidRPr="008542E2">
              <w:rPr>
                <w:b/>
                <w:bCs/>
                <w:color w:val="000000" w:themeColor="text1"/>
                <w:lang w:val="en-GB"/>
              </w:rPr>
              <w:br/>
              <w:t>Lesson 2</w:t>
            </w:r>
          </w:p>
        </w:tc>
      </w:tr>
      <w:tr w:rsidR="00186ADC" w:rsidRPr="005340F7" w14:paraId="52769B69" w14:textId="77777777" w:rsidTr="19779768">
        <w:trPr>
          <w:trHeight w:val="1128"/>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1F821C4" w14:textId="77777777" w:rsidR="00186ADC" w:rsidRPr="00B752AA" w:rsidRDefault="00186ADC" w:rsidP="00186ADC">
            <w:pPr>
              <w:rPr>
                <w:rFonts w:eastAsia="Aptos Narrow" w:cs="Aptos Narrow"/>
                <w:color w:val="000000" w:themeColor="text1"/>
                <w:sz w:val="18"/>
                <w:szCs w:val="18"/>
              </w:rPr>
            </w:pPr>
            <w:r w:rsidRPr="00B752AA">
              <w:rPr>
                <w:rFonts w:eastAsia="Aptos Narrow" w:cs="Aptos Narrow"/>
                <w:color w:val="000000" w:themeColor="text1"/>
                <w:sz w:val="18"/>
                <w:szCs w:val="18"/>
              </w:rPr>
              <w:t>Topic 4.3.2: Queue</w:t>
            </w:r>
          </w:p>
          <w:p w14:paraId="0734366C" w14:textId="77777777" w:rsidR="00186ADC" w:rsidRPr="00B752AA" w:rsidRDefault="00186ADC" w:rsidP="00186ADC">
            <w:pPr>
              <w:rPr>
                <w:rFonts w:eastAsia="Aptos Narrow" w:cs="Aptos Narrow"/>
                <w:color w:val="000000" w:themeColor="text1"/>
                <w:sz w:val="18"/>
                <w:szCs w:val="18"/>
              </w:rPr>
            </w:pPr>
            <w:r w:rsidRPr="00B752AA">
              <w:rPr>
                <w:rFonts w:eastAsia="Aptos Narrow" w:cs="Aptos Narrow"/>
                <w:color w:val="000000" w:themeColor="text1"/>
                <w:sz w:val="18"/>
                <w:szCs w:val="18"/>
              </w:rPr>
              <w:t>a) Structure</w:t>
            </w:r>
          </w:p>
          <w:p w14:paraId="79187505" w14:textId="77777777" w:rsidR="00186ADC" w:rsidRPr="00B752AA" w:rsidRDefault="00186ADC" w:rsidP="00186ADC">
            <w:pPr>
              <w:rPr>
                <w:rFonts w:eastAsia="Aptos Narrow" w:cs="Aptos Narrow"/>
                <w:color w:val="000000" w:themeColor="text1"/>
                <w:sz w:val="18"/>
                <w:szCs w:val="18"/>
              </w:rPr>
            </w:pPr>
            <w:r w:rsidRPr="00B752AA">
              <w:rPr>
                <w:rFonts w:eastAsia="Aptos Narrow" w:cs="Aptos Narrow"/>
                <w:color w:val="000000" w:themeColor="text1"/>
                <w:sz w:val="18"/>
                <w:szCs w:val="18"/>
              </w:rPr>
              <w:t>b) Operations</w:t>
            </w:r>
          </w:p>
          <w:p w14:paraId="3A4E2BF7" w14:textId="77777777" w:rsidR="00186ADC" w:rsidRDefault="00186ADC" w:rsidP="00186ADC">
            <w:pPr>
              <w:rPr>
                <w:rFonts w:eastAsia="Aptos Narrow" w:cs="Aptos Narrow"/>
                <w:b w:val="0"/>
                <w:bCs w:val="0"/>
                <w:color w:val="000000" w:themeColor="text1"/>
                <w:sz w:val="18"/>
                <w:szCs w:val="18"/>
              </w:rPr>
            </w:pPr>
          </w:p>
          <w:p w14:paraId="2FBCE10A" w14:textId="77777777" w:rsidR="00054471" w:rsidRPr="00B752AA" w:rsidRDefault="00054471" w:rsidP="00186ADC">
            <w:pPr>
              <w:rPr>
                <w:rFonts w:eastAsia="Aptos Narrow" w:cs="Aptos Narrow"/>
                <w:color w:val="000000" w:themeColor="text1"/>
                <w:sz w:val="18"/>
                <w:szCs w:val="18"/>
              </w:rPr>
            </w:pPr>
          </w:p>
          <w:p w14:paraId="603834C7" w14:textId="77777777" w:rsidR="004F6E92" w:rsidRDefault="00B542DA" w:rsidP="00186ADC">
            <w:pPr>
              <w:rPr>
                <w:rFonts w:eastAsia="Aptos Narrow" w:cs="Aptos Narrow"/>
                <w:color w:val="000000" w:themeColor="text1"/>
                <w:sz w:val="18"/>
                <w:szCs w:val="18"/>
              </w:rPr>
            </w:pPr>
            <w:r w:rsidRPr="00B542DA">
              <w:rPr>
                <w:rFonts w:eastAsia="Aptos Narrow" w:cs="Aptos Narrow"/>
                <w:sz w:val="18"/>
                <w:szCs w:val="18"/>
              </w:rPr>
              <w:t>Lesson title:</w:t>
            </w:r>
            <w:r w:rsidR="00186ADC" w:rsidRPr="00B752AA">
              <w:rPr>
                <w:rFonts w:eastAsia="Aptos Narrow" w:cs="Aptos Narrow"/>
                <w:b w:val="0"/>
                <w:bCs w:val="0"/>
                <w:color w:val="000000" w:themeColor="text1"/>
                <w:sz w:val="18"/>
                <w:szCs w:val="18"/>
              </w:rPr>
              <w:t xml:space="preserve"> </w:t>
            </w:r>
          </w:p>
          <w:p w14:paraId="63F972FA" w14:textId="5173BD76" w:rsidR="00186ADC" w:rsidRPr="00B752AA" w:rsidRDefault="00186ADC" w:rsidP="00186ADC">
            <w:pPr>
              <w:rPr>
                <w:rFonts w:eastAsia="Aptos Narrow" w:cs="Aptos Narrow"/>
                <w:b w:val="0"/>
                <w:bCs w:val="0"/>
                <w:color w:val="000000" w:themeColor="text1"/>
                <w:sz w:val="18"/>
                <w:szCs w:val="18"/>
              </w:rPr>
            </w:pPr>
            <w:r w:rsidRPr="00B752AA">
              <w:rPr>
                <w:rFonts w:eastAsia="Aptos Narrow" w:cs="Aptos Narrow"/>
                <w:b w:val="0"/>
                <w:bCs w:val="0"/>
                <w:color w:val="000000" w:themeColor="text1"/>
                <w:sz w:val="18"/>
                <w:szCs w:val="18"/>
              </w:rPr>
              <w:t>Queue introduction</w:t>
            </w:r>
          </w:p>
          <w:p w14:paraId="1596C2F0" w14:textId="77777777" w:rsidR="00186ADC" w:rsidRPr="00B752AA" w:rsidRDefault="00186ADC" w:rsidP="00186ADC">
            <w:pPr>
              <w:pStyle w:val="TableText"/>
              <w:rPr>
                <w:rFonts w:asciiTheme="minorHAnsi" w:hAnsiTheme="minorHAnsi"/>
                <w:sz w:val="18"/>
                <w:szCs w:val="18"/>
                <w:lang w:val="en-GB"/>
              </w:rPr>
            </w:pPr>
          </w:p>
        </w:tc>
        <w:tc>
          <w:tcPr>
            <w:tcW w:w="2551" w:type="dxa"/>
            <w:shd w:val="clear" w:color="auto" w:fill="FFFFFF" w:themeFill="background2"/>
          </w:tcPr>
          <w:p w14:paraId="73BCCF43" w14:textId="77777777" w:rsidR="00186ADC" w:rsidRPr="0039560F" w:rsidRDefault="00186ADC" w:rsidP="00186ADC">
            <w:pPr>
              <w:cnfStyle w:val="000000000000" w:firstRow="0" w:lastRow="0" w:firstColumn="0" w:lastColumn="0" w:oddVBand="0" w:evenVBand="0" w:oddHBand="0" w:evenHBand="0" w:firstRowFirstColumn="0" w:firstRowLastColumn="0" w:lastRowFirstColumn="0" w:lastRowLastColumn="0"/>
              <w:rPr>
                <w:b/>
                <w:bCs/>
                <w:sz w:val="18"/>
                <w:szCs w:val="18"/>
              </w:rPr>
            </w:pPr>
            <w:r w:rsidRPr="0039560F">
              <w:rPr>
                <w:rFonts w:eastAsia="Aptos Narrow" w:cs="Aptos Narrow"/>
                <w:b/>
                <w:bCs/>
                <w:color w:val="000000" w:themeColor="text1"/>
                <w:sz w:val="18"/>
                <w:szCs w:val="18"/>
              </w:rPr>
              <w:t>Queue</w:t>
            </w:r>
          </w:p>
          <w:p w14:paraId="118CA093" w14:textId="77777777" w:rsidR="00186ADC" w:rsidRPr="00B752AA" w:rsidRDefault="00186ADC"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752AA">
              <w:rPr>
                <w:rFonts w:eastAsia="Open Sans" w:cs="Open Sans"/>
                <w:sz w:val="18"/>
                <w:szCs w:val="18"/>
              </w:rPr>
              <w:t>Students will know and understand:</w:t>
            </w:r>
          </w:p>
          <w:p w14:paraId="5AF8F088" w14:textId="77777777" w:rsidR="00186ADC" w:rsidRPr="00B752AA" w:rsidRDefault="00186ADC"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Definition</w:t>
            </w:r>
          </w:p>
          <w:p w14:paraId="1B30760A" w14:textId="77777777" w:rsidR="00186ADC" w:rsidRPr="00B752AA" w:rsidRDefault="00186ADC"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Function</w:t>
            </w:r>
          </w:p>
          <w:p w14:paraId="2D2D0EF0" w14:textId="77777777" w:rsidR="00186ADC" w:rsidRPr="00B752AA" w:rsidRDefault="00186ADC"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Characteristics</w:t>
            </w:r>
          </w:p>
          <w:p w14:paraId="34A2D498" w14:textId="77777777" w:rsidR="00186ADC" w:rsidRPr="00B752AA" w:rsidRDefault="00186ADC"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Operation</w:t>
            </w:r>
          </w:p>
          <w:p w14:paraId="65C2A907" w14:textId="77777777" w:rsidR="00186ADC" w:rsidRPr="00B752AA" w:rsidRDefault="00186ADC"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Benefits</w:t>
            </w:r>
          </w:p>
          <w:p w14:paraId="77DB5B44" w14:textId="77777777" w:rsidR="00186ADC" w:rsidRPr="00B752AA" w:rsidRDefault="00186ADC"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Drawbacks</w:t>
            </w:r>
          </w:p>
          <w:p w14:paraId="53C122F0" w14:textId="77777777" w:rsidR="00186ADC" w:rsidRPr="00B752AA" w:rsidRDefault="00186ADC" w:rsidP="00186AD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354924DB" w14:textId="2992CDE2" w:rsidR="00186ADC" w:rsidRPr="00B752AA" w:rsidRDefault="00B542DA" w:rsidP="00186ADC">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186ADC" w:rsidRPr="00B752AA">
              <w:rPr>
                <w:rFonts w:eastAsia="Open Sans" w:cs="Open Sans"/>
                <w:sz w:val="18"/>
                <w:szCs w:val="18"/>
              </w:rPr>
              <w:t xml:space="preserve">  </w:t>
            </w:r>
          </w:p>
          <w:p w14:paraId="5217C7CA" w14:textId="77777777" w:rsidR="00186ADC" w:rsidRPr="00B752AA" w:rsidRDefault="00186ADC"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Discuss the structure and operations (insert, delete, search) of a queue</w:t>
            </w:r>
          </w:p>
          <w:p w14:paraId="75586F3D" w14:textId="77777777" w:rsidR="00186ADC" w:rsidRPr="00B752AA" w:rsidRDefault="00186ADC"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Option to link to programming work in Unit 2 Topic 8.2.6</w:t>
            </w:r>
          </w:p>
          <w:p w14:paraId="5CB075B6" w14:textId="77777777" w:rsidR="00186ADC" w:rsidRPr="00B752AA" w:rsidRDefault="00186ADC"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Teacher demonstrates tracing the operations (see worked example on p105)</w:t>
            </w:r>
          </w:p>
          <w:p w14:paraId="78A0BF60" w14:textId="77777777" w:rsidR="00186ADC" w:rsidRPr="00B752AA" w:rsidRDefault="00186ADC"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Students identify key terms and make notes on definition, function, characteristics, operation, benefits and drawbacks</w:t>
            </w:r>
          </w:p>
          <w:p w14:paraId="49DAB42B" w14:textId="77777777" w:rsidR="00186ADC" w:rsidRPr="00B752AA" w:rsidRDefault="00186ADC" w:rsidP="0039560F">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752AA">
              <w:rPr>
                <w:rFonts w:eastAsia="Open Sans" w:cs="Open Sans"/>
                <w:sz w:val="18"/>
                <w:szCs w:val="18"/>
              </w:rPr>
              <w:t xml:space="preserve"> </w:t>
            </w:r>
          </w:p>
          <w:p w14:paraId="663EBDD8" w14:textId="7BA5376F" w:rsidR="00186ADC" w:rsidRPr="00B752AA" w:rsidRDefault="00B542DA" w:rsidP="00186ADC">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186ADC" w:rsidRPr="00B752AA">
              <w:rPr>
                <w:rFonts w:eastAsia="Open Sans" w:cs="Open Sans"/>
                <w:sz w:val="18"/>
                <w:szCs w:val="18"/>
              </w:rPr>
              <w:t xml:space="preserve">: </w:t>
            </w:r>
          </w:p>
          <w:p w14:paraId="1005FAB6" w14:textId="77777777" w:rsidR="00186ADC" w:rsidRPr="00B752AA" w:rsidRDefault="00186ADC"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Students complete Q2 from Activity 5 on p107</w:t>
            </w:r>
          </w:p>
          <w:p w14:paraId="33664268" w14:textId="77777777" w:rsidR="00186ADC" w:rsidRPr="00B752AA" w:rsidRDefault="00186ADC" w:rsidP="00186AD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506FD987" w14:textId="2512ECE4" w:rsidR="00186ADC" w:rsidRPr="00130681" w:rsidRDefault="00454F20" w:rsidP="00186AD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bCs/>
                <w:color w:val="000000" w:themeColor="text1"/>
                <w:sz w:val="18"/>
                <w:szCs w:val="18"/>
              </w:rPr>
              <w:t>Pearson Edexcel International A-level Computer Science Student Book 1:</w:t>
            </w:r>
            <w:r w:rsidR="00186ADC" w:rsidRPr="0039560F">
              <w:rPr>
                <w:rFonts w:eastAsia="Open Sans" w:cs="Open Sans"/>
                <w:b/>
                <w:bCs/>
                <w:color w:val="000000" w:themeColor="text1"/>
                <w:sz w:val="18"/>
                <w:szCs w:val="18"/>
              </w:rPr>
              <w:t xml:space="preserve"> </w:t>
            </w:r>
            <w:r w:rsidR="00186ADC" w:rsidRPr="00130681">
              <w:rPr>
                <w:rFonts w:eastAsia="Open Sans" w:cs="Open Sans"/>
                <w:color w:val="000000" w:themeColor="text1"/>
                <w:sz w:val="18"/>
                <w:szCs w:val="18"/>
              </w:rPr>
              <w:t xml:space="preserve">pp. </w:t>
            </w:r>
            <w:r w:rsidR="00186ADC" w:rsidRPr="00130681">
              <w:rPr>
                <w:rFonts w:eastAsia="Aptos Narrow" w:cs="Aptos Narrow"/>
                <w:color w:val="000000" w:themeColor="text1"/>
                <w:sz w:val="18"/>
                <w:szCs w:val="18"/>
              </w:rPr>
              <w:t>104-109</w:t>
            </w:r>
          </w:p>
          <w:p w14:paraId="6DF8FFD5" w14:textId="77777777" w:rsidR="00186ADC" w:rsidRPr="00B752AA" w:rsidRDefault="00186ADC" w:rsidP="00186ADC">
            <w:pPr>
              <w:cnfStyle w:val="000000000000" w:firstRow="0" w:lastRow="0" w:firstColumn="0" w:lastColumn="0" w:oddVBand="0" w:evenVBand="0" w:oddHBand="0" w:evenHBand="0" w:firstRowFirstColumn="0" w:firstRowLastColumn="0" w:lastRowFirstColumn="0" w:lastRowLastColumn="0"/>
              <w:rPr>
                <w:sz w:val="18"/>
                <w:szCs w:val="18"/>
              </w:rPr>
            </w:pPr>
          </w:p>
          <w:p w14:paraId="750E54DD" w14:textId="7479854F" w:rsidR="00186ADC" w:rsidRPr="00B752AA" w:rsidRDefault="00186ADC" w:rsidP="00186AD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fr-FR"/>
              </w:rPr>
            </w:pPr>
            <w:r w:rsidRPr="00B752AA">
              <w:rPr>
                <w:rFonts w:asciiTheme="minorHAnsi" w:hAnsiTheme="minorHAnsi"/>
                <w:b w:val="0"/>
                <w:bCs w:val="0"/>
                <w:color w:val="auto"/>
                <w:sz w:val="18"/>
                <w:szCs w:val="18"/>
                <w:lang w:val="fr-FR"/>
              </w:rPr>
              <w:t>Computer Science Lessons video:</w:t>
            </w:r>
            <w:r w:rsidRPr="00B752AA">
              <w:rPr>
                <w:rFonts w:asciiTheme="minorHAnsi" w:hAnsiTheme="minorHAnsi"/>
                <w:b w:val="0"/>
                <w:bCs w:val="0"/>
                <w:sz w:val="18"/>
                <w:szCs w:val="18"/>
                <w:lang w:val="fr-FR"/>
              </w:rPr>
              <w:t xml:space="preserve"> </w:t>
            </w:r>
            <w:hyperlink r:id="rId80" w:history="1">
              <w:r w:rsidRPr="00B752AA">
                <w:rPr>
                  <w:rStyle w:val="Hyperlink"/>
                  <w:b w:val="0"/>
                  <w:bCs w:val="0"/>
                  <w:sz w:val="18"/>
                  <w:szCs w:val="18"/>
                  <w:lang w:val="fr-FR"/>
                </w:rPr>
                <w:t>https://www.youtube.com/watch?v=jXMqVpAVyMY</w:t>
              </w:r>
            </w:hyperlink>
          </w:p>
        </w:tc>
        <w:tc>
          <w:tcPr>
            <w:tcW w:w="1984" w:type="dxa"/>
            <w:shd w:val="clear" w:color="auto" w:fill="FFFFFF" w:themeFill="background2"/>
          </w:tcPr>
          <w:p w14:paraId="472D4BDA" w14:textId="7A0468DD" w:rsidR="00186ADC" w:rsidRPr="0055259A" w:rsidRDefault="1001C84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689709E2" w14:textId="4779B248" w:rsidR="00186ADC" w:rsidRPr="0055259A" w:rsidRDefault="1001C84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4EE56B24" w14:textId="596A3111" w:rsidR="00186ADC" w:rsidRPr="0055259A" w:rsidRDefault="1001C84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0328F0C3" w14:textId="341870B6" w:rsidR="00186ADC" w:rsidRPr="0055259A" w:rsidRDefault="1001C84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3217EF8E" w14:textId="01CE3EAE" w:rsidR="00186ADC" w:rsidRPr="0055259A" w:rsidRDefault="00186ADC"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41DA8E42" w14:textId="72E6DEEF" w:rsidR="00186ADC" w:rsidRPr="0055259A" w:rsidRDefault="00186ADC"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74F6B01D" w14:textId="60D3B353" w:rsidR="00186ADC" w:rsidRPr="0055259A" w:rsidRDefault="1001C84E"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3463D111" w14:textId="40915B72" w:rsidR="00186ADC" w:rsidRPr="0055259A" w:rsidRDefault="304B9EF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2532731C" w14:textId="0F140883" w:rsidR="00186ADC" w:rsidRPr="0055259A" w:rsidRDefault="304B9EF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Decision making</w:t>
            </w:r>
          </w:p>
          <w:p w14:paraId="522EFCE8" w14:textId="139710D6" w:rsidR="00186ADC" w:rsidRPr="0055259A" w:rsidRDefault="00186ADC"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78904A12" w14:textId="4930D3BF" w:rsidR="00186ADC" w:rsidRPr="0055259A" w:rsidRDefault="00186ADC"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186ADC" w:rsidRPr="008542E2" w14:paraId="26FC6C53" w14:textId="77777777" w:rsidTr="00155A6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B34E330" w14:textId="139BE4DD" w:rsidR="00186ADC" w:rsidRPr="008542E2" w:rsidRDefault="00186ADC" w:rsidP="00186ADC">
            <w:pPr>
              <w:pStyle w:val="TableHeading"/>
              <w:rPr>
                <w:lang w:val="en-GB"/>
              </w:rPr>
            </w:pPr>
            <w:r w:rsidRPr="008542E2">
              <w:rPr>
                <w:b/>
                <w:bCs/>
                <w:color w:val="000000" w:themeColor="text1"/>
                <w:lang w:val="en-GB"/>
              </w:rPr>
              <w:t>Week 18</w:t>
            </w:r>
            <w:r w:rsidRPr="008542E2">
              <w:rPr>
                <w:b/>
                <w:bCs/>
                <w:color w:val="000000" w:themeColor="text1"/>
                <w:lang w:val="en-GB"/>
              </w:rPr>
              <w:br/>
              <w:t>Lesson 3</w:t>
            </w:r>
          </w:p>
        </w:tc>
      </w:tr>
      <w:tr w:rsidR="00212863" w:rsidRPr="008542E2" w14:paraId="1269DBC4" w14:textId="77777777" w:rsidTr="19779768">
        <w:trPr>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53F655B4" w14:textId="77777777" w:rsidR="00212863" w:rsidRPr="00B752AA" w:rsidRDefault="00212863" w:rsidP="00212863">
            <w:pPr>
              <w:rPr>
                <w:rFonts w:eastAsia="Aptos Narrow" w:cs="Aptos Narrow"/>
                <w:color w:val="000000" w:themeColor="text1"/>
                <w:sz w:val="18"/>
                <w:szCs w:val="18"/>
              </w:rPr>
            </w:pPr>
            <w:r w:rsidRPr="00B752AA">
              <w:rPr>
                <w:rFonts w:eastAsia="Aptos Narrow" w:cs="Aptos Narrow"/>
                <w:color w:val="000000" w:themeColor="text1"/>
                <w:sz w:val="18"/>
                <w:szCs w:val="18"/>
              </w:rPr>
              <w:t>Topic 4.3.2: Queue</w:t>
            </w:r>
          </w:p>
          <w:p w14:paraId="2C42BF2C" w14:textId="77777777" w:rsidR="00212863" w:rsidRPr="00B752AA" w:rsidRDefault="00212863" w:rsidP="00212863">
            <w:pPr>
              <w:rPr>
                <w:rFonts w:eastAsia="Aptos Narrow" w:cs="Aptos Narrow"/>
                <w:color w:val="000000" w:themeColor="text1"/>
                <w:sz w:val="18"/>
                <w:szCs w:val="18"/>
              </w:rPr>
            </w:pPr>
          </w:p>
          <w:p w14:paraId="17ACBA3A" w14:textId="611416F9" w:rsidR="00212863" w:rsidRPr="00B752AA" w:rsidRDefault="00B542DA" w:rsidP="00212863">
            <w:pPr>
              <w:rPr>
                <w:rFonts w:eastAsia="Aptos Narrow" w:cs="Aptos Narrow"/>
                <w:color w:val="000000" w:themeColor="text1"/>
                <w:sz w:val="18"/>
                <w:szCs w:val="18"/>
              </w:rPr>
            </w:pPr>
            <w:r w:rsidRPr="00B542DA">
              <w:rPr>
                <w:rFonts w:eastAsia="Aptos Narrow" w:cs="Aptos Narrow"/>
                <w:sz w:val="18"/>
                <w:szCs w:val="18"/>
              </w:rPr>
              <w:t>Lesson title:</w:t>
            </w:r>
          </w:p>
          <w:p w14:paraId="5871023C" w14:textId="77777777" w:rsidR="00212863" w:rsidRPr="00B752AA" w:rsidRDefault="00212863" w:rsidP="00212863">
            <w:pPr>
              <w:rPr>
                <w:rFonts w:eastAsia="Aptos Narrow" w:cs="Aptos Narrow"/>
                <w:b w:val="0"/>
                <w:bCs w:val="0"/>
                <w:color w:val="000000" w:themeColor="text1"/>
                <w:sz w:val="18"/>
                <w:szCs w:val="18"/>
              </w:rPr>
            </w:pPr>
            <w:r w:rsidRPr="00B752AA">
              <w:rPr>
                <w:rFonts w:eastAsia="Aptos Narrow" w:cs="Aptos Narrow"/>
                <w:b w:val="0"/>
                <w:bCs w:val="0"/>
                <w:color w:val="000000" w:themeColor="text1"/>
                <w:sz w:val="18"/>
                <w:szCs w:val="18"/>
              </w:rPr>
              <w:t>Further practice using queues</w:t>
            </w:r>
          </w:p>
          <w:p w14:paraId="3CD4755C" w14:textId="77777777" w:rsidR="00212863" w:rsidRPr="00B752AA" w:rsidRDefault="00212863" w:rsidP="00212863">
            <w:pPr>
              <w:pStyle w:val="TableHeading"/>
              <w:jc w:val="center"/>
              <w:rPr>
                <w:rFonts w:asciiTheme="minorHAnsi" w:hAnsiTheme="minorHAnsi"/>
                <w:color w:val="000000" w:themeColor="text1"/>
                <w:sz w:val="18"/>
                <w:szCs w:val="18"/>
                <w:lang w:val="en-GB"/>
              </w:rPr>
            </w:pPr>
          </w:p>
        </w:tc>
        <w:tc>
          <w:tcPr>
            <w:tcW w:w="2551" w:type="dxa"/>
            <w:shd w:val="clear" w:color="auto" w:fill="FFFFFF" w:themeFill="background2"/>
          </w:tcPr>
          <w:p w14:paraId="026F965C" w14:textId="77777777" w:rsidR="00212863" w:rsidRPr="00935BF6" w:rsidRDefault="00212863" w:rsidP="00212863">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935BF6">
              <w:rPr>
                <w:rFonts w:eastAsia="Aptos Narrow" w:cs="Aptos Narrow"/>
                <w:b/>
                <w:bCs/>
                <w:color w:val="000000" w:themeColor="text1"/>
                <w:sz w:val="18"/>
                <w:szCs w:val="18"/>
              </w:rPr>
              <w:t>Queue</w:t>
            </w:r>
          </w:p>
          <w:p w14:paraId="18E44BF9" w14:textId="6CA5FCBA" w:rsidR="00212863" w:rsidRPr="00B752AA"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09433F91" w14:textId="77777777" w:rsidR="00212863" w:rsidRPr="00B752AA" w:rsidRDefault="0021286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hand trace operations on a queue.</w:t>
            </w:r>
          </w:p>
          <w:p w14:paraId="73EA4250" w14:textId="77777777" w:rsidR="00212863" w:rsidRPr="00B752AA" w:rsidRDefault="0021286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show the contents of a queue after operations have been performed.</w:t>
            </w:r>
          </w:p>
          <w:p w14:paraId="3DA70FA8" w14:textId="77777777" w:rsidR="00212863" w:rsidRPr="00B752AA" w:rsidRDefault="00212863" w:rsidP="00212863">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7CFEF071" w14:textId="61852F84" w:rsidR="00212863" w:rsidRPr="00B752AA" w:rsidRDefault="00B542DA" w:rsidP="00212863">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212863" w:rsidRPr="00B752AA">
              <w:rPr>
                <w:rFonts w:eastAsia="Open Sans" w:cs="Open Sans"/>
                <w:sz w:val="18"/>
                <w:szCs w:val="18"/>
              </w:rPr>
              <w:t xml:space="preserve">  </w:t>
            </w:r>
          </w:p>
          <w:p w14:paraId="5B5B2924" w14:textId="77777777" w:rsidR="00212863" w:rsidRPr="00B752AA" w:rsidRDefault="00212863"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Having introduced the concepts last lesson, students will need more time to practise these topics to reinforce their understanding</w:t>
            </w:r>
          </w:p>
          <w:p w14:paraId="5346414A" w14:textId="77777777" w:rsidR="00212863" w:rsidRPr="00B752AA" w:rsidRDefault="00212863"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Use AI to generate practice questions for students to complete</w:t>
            </w:r>
          </w:p>
          <w:p w14:paraId="49438D59" w14:textId="77777777" w:rsidR="00212863" w:rsidRPr="00B752AA" w:rsidRDefault="00212863"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Students create a video explaining the processes</w:t>
            </w:r>
          </w:p>
          <w:p w14:paraId="3F926487" w14:textId="77777777" w:rsidR="00212863" w:rsidRPr="00B752AA" w:rsidRDefault="00212863"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Students complete questions on AdaCS</w:t>
            </w:r>
          </w:p>
          <w:p w14:paraId="6E2756AC" w14:textId="77777777" w:rsidR="00212863" w:rsidRPr="00B752AA" w:rsidRDefault="00212863" w:rsidP="00212863">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b/>
                <w:bCs/>
                <w:sz w:val="18"/>
                <w:szCs w:val="18"/>
              </w:rPr>
            </w:pPr>
          </w:p>
          <w:p w14:paraId="4D107393" w14:textId="77777777" w:rsidR="00212863" w:rsidRPr="00B752AA" w:rsidRDefault="00212863" w:rsidP="00212863">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7634F732" w14:textId="77777777" w:rsidR="00212863" w:rsidRPr="00B752AA" w:rsidRDefault="00212863" w:rsidP="00212863">
            <w:pPr>
              <w:cnfStyle w:val="000000000000" w:firstRow="0" w:lastRow="0" w:firstColumn="0" w:lastColumn="0" w:oddVBand="0" w:evenVBand="0" w:oddHBand="0" w:evenHBand="0" w:firstRowFirstColumn="0" w:firstRowLastColumn="0" w:lastRowFirstColumn="0" w:lastRowLastColumn="0"/>
              <w:rPr>
                <w:sz w:val="18"/>
                <w:szCs w:val="18"/>
              </w:rPr>
            </w:pPr>
            <w:r w:rsidRPr="00B752AA">
              <w:rPr>
                <w:rFonts w:eastAsia="Aptos Narrow" w:cs="Aptos Narrow"/>
                <w:color w:val="000000" w:themeColor="text1"/>
                <w:sz w:val="18"/>
                <w:szCs w:val="18"/>
              </w:rPr>
              <w:t>AdaCS notes and questions:</w:t>
            </w:r>
          </w:p>
          <w:p w14:paraId="68FC3CF6" w14:textId="77777777" w:rsidR="00212863" w:rsidRPr="00B752AA" w:rsidRDefault="00212863" w:rsidP="00212863">
            <w:pPr>
              <w:cnfStyle w:val="000000000000" w:firstRow="0" w:lastRow="0" w:firstColumn="0" w:lastColumn="0" w:oddVBand="0" w:evenVBand="0" w:oddHBand="0" w:evenHBand="0" w:firstRowFirstColumn="0" w:firstRowLastColumn="0" w:lastRowFirstColumn="0" w:lastRowLastColumn="0"/>
              <w:rPr>
                <w:sz w:val="18"/>
                <w:szCs w:val="18"/>
              </w:rPr>
            </w:pPr>
            <w:hyperlink r:id="rId81">
              <w:r w:rsidRPr="00B752AA">
                <w:rPr>
                  <w:rStyle w:val="Hyperlink"/>
                  <w:rFonts w:eastAsia="Aptos Narrow" w:cs="Aptos Narrow"/>
                  <w:sz w:val="18"/>
                  <w:szCs w:val="18"/>
                </w:rPr>
                <w:t>https://adacomputerscience.org/concepts/struct_queue?topic=data_structures</w:t>
              </w:r>
            </w:hyperlink>
          </w:p>
          <w:p w14:paraId="0B2EBC8D" w14:textId="77777777" w:rsidR="00212863" w:rsidRPr="00B752AA" w:rsidRDefault="00212863" w:rsidP="00212863">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FFFFFF" w:themeFill="background2"/>
          </w:tcPr>
          <w:p w14:paraId="02A1AB2F" w14:textId="08A3F51B" w:rsidR="00212863" w:rsidRPr="0055259A" w:rsidRDefault="36FE9D9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146E8CA6" w14:textId="322D7905" w:rsidR="00212863" w:rsidRPr="0055259A" w:rsidRDefault="36FE9D9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4DFEAA9" w14:textId="2056CE66" w:rsidR="00212863" w:rsidRPr="0055259A" w:rsidRDefault="36FE9D9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3A179329" w14:textId="052D3A3B" w:rsidR="00212863" w:rsidRPr="0055259A" w:rsidRDefault="36FE9D9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1CA5FF19" w14:textId="4F51BDE5" w:rsidR="00212863" w:rsidRPr="0055259A" w:rsidRDefault="00212863"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1B042127" w14:textId="2A30ADB2" w:rsidR="00212863" w:rsidRPr="0055259A" w:rsidRDefault="00212863"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1EF9C53B" w14:textId="2099589A" w:rsidR="00212863" w:rsidRPr="0055259A" w:rsidRDefault="68E096FA"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5CDE4A12" w14:textId="40915B72" w:rsidR="00212863" w:rsidRPr="0055259A" w:rsidRDefault="68E096FA"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3D4A7B96" w14:textId="643DA220" w:rsidR="00212863" w:rsidRPr="0055259A" w:rsidRDefault="68E096FA"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Productivity</w:t>
            </w:r>
          </w:p>
          <w:p w14:paraId="56D76D21" w14:textId="04AA9EC3" w:rsidR="00212863" w:rsidRPr="0055259A" w:rsidRDefault="68E096FA"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p w14:paraId="087883ED" w14:textId="79410995" w:rsidR="00212863" w:rsidRPr="0055259A" w:rsidRDefault="00212863"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4A524E1" w14:textId="77777777" w:rsidR="00935D88" w:rsidRDefault="00935D88">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485F7746" w14:textId="77777777" w:rsidTr="00935D8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3CDB61DE" w14:textId="1DA7AD04" w:rsidR="00CE606C" w:rsidRPr="00935D88" w:rsidRDefault="00CE606C">
            <w:pPr>
              <w:pStyle w:val="TableHeading"/>
              <w:jc w:val="center"/>
              <w:rPr>
                <w:b/>
                <w:bCs/>
                <w:color w:val="FFFFFF" w:themeColor="background1"/>
                <w:sz w:val="20"/>
                <w:szCs w:val="24"/>
                <w:lang w:val="en-GB"/>
              </w:rPr>
            </w:pPr>
            <w:r w:rsidRPr="00935D88">
              <w:rPr>
                <w:b/>
                <w:bCs/>
                <w:color w:val="FFFFFF" w:themeColor="background1"/>
                <w:sz w:val="20"/>
                <w:szCs w:val="24"/>
                <w:lang w:val="en-GB"/>
              </w:rPr>
              <w:t>Topic</w:t>
            </w:r>
            <w:r w:rsidRPr="00935D88">
              <w:rPr>
                <w:b/>
                <w:bCs/>
                <w:color w:val="FFFFFF" w:themeColor="background1"/>
                <w:sz w:val="20"/>
                <w:szCs w:val="24"/>
                <w:lang w:val="en-GB"/>
              </w:rPr>
              <w:br/>
              <w:t>Sub topic</w:t>
            </w:r>
            <w:r w:rsidRPr="00935D88">
              <w:rPr>
                <w:b/>
                <w:bCs/>
                <w:color w:val="FFFFFF" w:themeColor="background1"/>
                <w:sz w:val="20"/>
                <w:szCs w:val="24"/>
                <w:lang w:val="en-GB"/>
              </w:rPr>
              <w:br/>
            </w:r>
            <w:r w:rsidRPr="00935D88">
              <w:rPr>
                <w:b/>
                <w:bCs/>
                <w:color w:val="FFFFFF"/>
                <w:sz w:val="20"/>
                <w:szCs w:val="24"/>
                <w:lang w:val="en-GB"/>
              </w:rPr>
              <w:t>Lesson title</w:t>
            </w:r>
          </w:p>
        </w:tc>
        <w:tc>
          <w:tcPr>
            <w:tcW w:w="2551" w:type="dxa"/>
            <w:shd w:val="clear" w:color="auto" w:fill="341583" w:themeFill="accent2" w:themeFillShade="80"/>
            <w:vAlign w:val="center"/>
          </w:tcPr>
          <w:p w14:paraId="4746496E" w14:textId="77777777" w:rsidR="00CE606C" w:rsidRPr="00935D8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color w:val="FFFFFF" w:themeColor="background1"/>
                <w:sz w:val="20"/>
                <w:szCs w:val="24"/>
                <w:lang w:val="en-GB"/>
              </w:rPr>
              <w:t>Specification reference</w:t>
            </w:r>
          </w:p>
        </w:tc>
        <w:tc>
          <w:tcPr>
            <w:tcW w:w="4820" w:type="dxa"/>
            <w:shd w:val="clear" w:color="auto" w:fill="341583" w:themeFill="accent2" w:themeFillShade="80"/>
            <w:vAlign w:val="center"/>
          </w:tcPr>
          <w:p w14:paraId="6E7BDB3F" w14:textId="163A56B6" w:rsidR="00CE606C" w:rsidRPr="00935D8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color w:val="FFFFFF" w:themeColor="background1"/>
                <w:sz w:val="20"/>
                <w:szCs w:val="24"/>
                <w:lang w:val="en-GB"/>
              </w:rPr>
              <w:t xml:space="preserve">Suggested </w:t>
            </w:r>
            <w:r w:rsidR="00B542DA" w:rsidRPr="00935D88">
              <w:rPr>
                <w:color w:val="FFFFFF" w:themeColor="background1"/>
                <w:sz w:val="20"/>
                <w:szCs w:val="24"/>
                <w:lang w:val="en-GB"/>
              </w:rPr>
              <w:t>Activities</w:t>
            </w:r>
          </w:p>
        </w:tc>
        <w:tc>
          <w:tcPr>
            <w:tcW w:w="2268" w:type="dxa"/>
            <w:shd w:val="clear" w:color="auto" w:fill="341583" w:themeFill="accent2" w:themeFillShade="80"/>
            <w:vAlign w:val="center"/>
          </w:tcPr>
          <w:p w14:paraId="2096FB5F" w14:textId="77777777" w:rsidR="00CE606C" w:rsidRPr="00935D8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color w:val="FFFFFF" w:themeColor="background1"/>
                <w:sz w:val="20"/>
                <w:szCs w:val="24"/>
                <w:lang w:val="en-GB"/>
              </w:rPr>
              <w:t>Suggested resources</w:t>
            </w:r>
          </w:p>
        </w:tc>
        <w:tc>
          <w:tcPr>
            <w:tcW w:w="1984" w:type="dxa"/>
            <w:shd w:val="clear" w:color="auto" w:fill="341583" w:themeFill="accent2" w:themeFillShade="80"/>
            <w:vAlign w:val="center"/>
          </w:tcPr>
          <w:p w14:paraId="5B362C2C" w14:textId="77777777" w:rsidR="00CE606C" w:rsidRPr="00935D8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8498AD2" w14:textId="77777777" w:rsidR="00CE606C" w:rsidRPr="00935D88"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color w:val="FFFFFF" w:themeColor="background1"/>
                <w:sz w:val="20"/>
                <w:szCs w:val="24"/>
                <w:lang w:val="en-GB"/>
              </w:rPr>
              <w:t>Which skills could be acquired through teaching and delivery in this lesson?</w:t>
            </w:r>
          </w:p>
        </w:tc>
      </w:tr>
      <w:tr w:rsidR="00CE606C" w:rsidRPr="008542E2" w14:paraId="02AF7732"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16FA23B" w14:textId="7BE9F19A"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91061B" w:rsidRPr="008542E2">
              <w:rPr>
                <w:b/>
                <w:bCs/>
                <w:color w:val="000000" w:themeColor="text1"/>
                <w:lang w:val="en-GB"/>
              </w:rPr>
              <w:t>19</w:t>
            </w:r>
            <w:r w:rsidRPr="008542E2">
              <w:rPr>
                <w:b/>
                <w:bCs/>
                <w:color w:val="000000" w:themeColor="text1"/>
                <w:lang w:val="en-GB"/>
              </w:rPr>
              <w:br/>
              <w:t>Lesson 1</w:t>
            </w:r>
          </w:p>
        </w:tc>
      </w:tr>
      <w:tr w:rsidR="003E155E" w:rsidRPr="008542E2" w14:paraId="75CA7309" w14:textId="77777777" w:rsidTr="00935D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1E243EB" w14:textId="77777777" w:rsidR="003E155E" w:rsidRPr="00B752AA" w:rsidRDefault="003E155E" w:rsidP="003E155E">
            <w:pPr>
              <w:rPr>
                <w:rFonts w:eastAsia="Aptos Narrow" w:cs="Aptos Narrow"/>
                <w:color w:val="000000" w:themeColor="text1"/>
                <w:sz w:val="18"/>
                <w:szCs w:val="18"/>
              </w:rPr>
            </w:pPr>
            <w:r w:rsidRPr="00B752AA">
              <w:rPr>
                <w:rFonts w:eastAsia="Aptos Narrow" w:cs="Aptos Narrow"/>
                <w:color w:val="000000" w:themeColor="text1"/>
                <w:sz w:val="18"/>
                <w:szCs w:val="18"/>
              </w:rPr>
              <w:t>Topic 4.3.1 and 4.3.2: Stacks and Queues</w:t>
            </w:r>
          </w:p>
          <w:p w14:paraId="105479D2" w14:textId="77777777" w:rsidR="003E155E" w:rsidRPr="00B752AA" w:rsidRDefault="003E155E" w:rsidP="003E155E">
            <w:pPr>
              <w:rPr>
                <w:rFonts w:eastAsia="Aptos Narrow" w:cs="Aptos Narrow"/>
                <w:color w:val="000000" w:themeColor="text1"/>
                <w:sz w:val="18"/>
                <w:szCs w:val="18"/>
              </w:rPr>
            </w:pPr>
          </w:p>
          <w:p w14:paraId="13D2330D" w14:textId="68879B23" w:rsidR="003E155E" w:rsidRPr="00B752AA" w:rsidRDefault="00B542DA" w:rsidP="003E155E">
            <w:pPr>
              <w:rPr>
                <w:rFonts w:eastAsia="Aptos Narrow" w:cs="Aptos Narrow"/>
                <w:color w:val="000000" w:themeColor="text1"/>
                <w:sz w:val="18"/>
                <w:szCs w:val="18"/>
              </w:rPr>
            </w:pPr>
            <w:r w:rsidRPr="00B542DA">
              <w:rPr>
                <w:rFonts w:eastAsia="Aptos Narrow" w:cs="Aptos Narrow"/>
                <w:sz w:val="18"/>
                <w:szCs w:val="18"/>
              </w:rPr>
              <w:t>Lesson title:</w:t>
            </w:r>
          </w:p>
          <w:p w14:paraId="01FD3153" w14:textId="77777777" w:rsidR="003E155E" w:rsidRPr="00B752AA" w:rsidRDefault="003E155E" w:rsidP="003E155E">
            <w:pPr>
              <w:rPr>
                <w:rFonts w:eastAsia="Aptos Narrow" w:cs="Aptos Narrow"/>
                <w:b w:val="0"/>
                <w:bCs w:val="0"/>
                <w:color w:val="000000" w:themeColor="text1"/>
                <w:sz w:val="18"/>
                <w:szCs w:val="18"/>
              </w:rPr>
            </w:pPr>
            <w:r w:rsidRPr="00B752AA">
              <w:rPr>
                <w:rFonts w:eastAsia="Aptos Narrow" w:cs="Aptos Narrow"/>
                <w:b w:val="0"/>
                <w:bCs w:val="0"/>
                <w:color w:val="000000" w:themeColor="text1"/>
                <w:sz w:val="18"/>
                <w:szCs w:val="18"/>
              </w:rPr>
              <w:t>Comparing stacks and queues</w:t>
            </w:r>
          </w:p>
          <w:p w14:paraId="207C70C3" w14:textId="77777777" w:rsidR="003E155E" w:rsidRPr="00B752AA" w:rsidRDefault="003E155E" w:rsidP="003E155E">
            <w:pPr>
              <w:pStyle w:val="TableText"/>
              <w:rPr>
                <w:rFonts w:asciiTheme="minorHAnsi" w:hAnsiTheme="minorHAnsi"/>
                <w:sz w:val="18"/>
                <w:szCs w:val="18"/>
                <w:lang w:val="en-GB"/>
              </w:rPr>
            </w:pPr>
          </w:p>
        </w:tc>
        <w:tc>
          <w:tcPr>
            <w:tcW w:w="2551" w:type="dxa"/>
          </w:tcPr>
          <w:p w14:paraId="6959E816" w14:textId="77777777" w:rsidR="003E155E" w:rsidRPr="00935BF6" w:rsidRDefault="003E155E" w:rsidP="003E155E">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935BF6">
              <w:rPr>
                <w:rFonts w:eastAsia="Aptos Narrow" w:cs="Aptos Narrow"/>
                <w:b/>
                <w:bCs/>
                <w:color w:val="000000" w:themeColor="text1"/>
                <w:sz w:val="18"/>
                <w:szCs w:val="18"/>
              </w:rPr>
              <w:t>Stacks and queues</w:t>
            </w:r>
          </w:p>
          <w:p w14:paraId="05DD47C1" w14:textId="6503F920" w:rsidR="003E155E" w:rsidRPr="00B752AA"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151677EE" w14:textId="77777777" w:rsidR="003E155E" w:rsidRPr="00B752AA" w:rsidRDefault="003E155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hand trace operations on a queue or stack.</w:t>
            </w:r>
          </w:p>
          <w:p w14:paraId="1A039D83" w14:textId="77777777" w:rsidR="003E155E" w:rsidRPr="00B752AA" w:rsidRDefault="003E155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B752AA">
              <w:rPr>
                <w:rFonts w:asciiTheme="minorHAnsi" w:eastAsia="Aptos Narrow" w:hAnsiTheme="minorHAnsi" w:cs="Aptos Narrow"/>
                <w:sz w:val="18"/>
                <w:szCs w:val="18"/>
              </w:rPr>
              <w:t>show the contents of a queue or stack after operations have been performed.</w:t>
            </w:r>
          </w:p>
          <w:p w14:paraId="60FEBA23" w14:textId="77777777" w:rsidR="003E155E" w:rsidRPr="00B752AA" w:rsidRDefault="003E155E" w:rsidP="003E155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17BE58F9" w14:textId="421051E8" w:rsidR="003E155E" w:rsidRPr="00B752AA" w:rsidRDefault="00B542DA" w:rsidP="003E155E">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3E155E" w:rsidRPr="00B752AA">
              <w:rPr>
                <w:rFonts w:eastAsia="Open Sans" w:cs="Open Sans"/>
                <w:sz w:val="18"/>
                <w:szCs w:val="18"/>
              </w:rPr>
              <w:t xml:space="preserve">  </w:t>
            </w:r>
          </w:p>
          <w:p w14:paraId="7C680CA3" w14:textId="77777777" w:rsidR="003E155E" w:rsidRPr="00B752AA" w:rsidRDefault="003E155E"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Discuss the differences in usage of stacks and queues</w:t>
            </w:r>
          </w:p>
          <w:p w14:paraId="3EB9D4A8" w14:textId="77777777" w:rsidR="003E155E" w:rsidRPr="00B752AA" w:rsidRDefault="003E155E"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Option to carry out programming tasks to illustrate theoretical concepts</w:t>
            </w:r>
          </w:p>
          <w:p w14:paraId="7A200C37" w14:textId="77777777" w:rsidR="003E155E" w:rsidRPr="00B752AA" w:rsidRDefault="003E155E"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Use questions from sample and specimen exam papers to test exam readiness</w:t>
            </w:r>
          </w:p>
          <w:p w14:paraId="3A819C5B" w14:textId="77777777" w:rsidR="003E155E" w:rsidRPr="00B752AA" w:rsidRDefault="003E155E" w:rsidP="003E155E">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2737C4A1" w14:textId="77777777" w:rsidR="003E155E" w:rsidRPr="00B752AA" w:rsidRDefault="003E155E" w:rsidP="003E155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217F2E41" w14:textId="77777777" w:rsidR="003E155E" w:rsidRPr="00B752AA" w:rsidRDefault="003E155E" w:rsidP="003E155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07990E9F" w14:textId="10B13322" w:rsidR="003E155E" w:rsidRPr="0055259A" w:rsidRDefault="179DB083"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5ABDD8B" w14:textId="29E092F5" w:rsidR="003E155E" w:rsidRPr="0055259A" w:rsidRDefault="179DB083"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B380C0D" w14:textId="6C2E2CD8" w:rsidR="003E155E" w:rsidRPr="0055259A" w:rsidRDefault="179DB083"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712449B2" w14:textId="6E191CAE" w:rsidR="003E155E" w:rsidRPr="0055259A" w:rsidRDefault="179DB083"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39451CDE" w14:textId="70EB4641" w:rsidR="003E155E" w:rsidRPr="0055259A" w:rsidRDefault="003E155E"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271E3E52" w14:textId="18D03DBF" w:rsidR="003E155E" w:rsidRPr="0055259A" w:rsidRDefault="003E155E"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2E1AB03B" w14:textId="4F25B023" w:rsidR="003E155E" w:rsidRPr="0055259A" w:rsidRDefault="3FEBCB5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Decision making</w:t>
            </w:r>
          </w:p>
          <w:p w14:paraId="6D58F257" w14:textId="3FB6B681" w:rsidR="003E155E" w:rsidRPr="0055259A" w:rsidRDefault="3FEBCB5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53E52804" w14:textId="226D86DB" w:rsidR="003E155E" w:rsidRPr="0055259A" w:rsidRDefault="3FEBCB5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4E4986F0" w14:textId="29C1081B" w:rsidR="003E155E" w:rsidRPr="0055259A" w:rsidRDefault="3FEBCB5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tc>
      </w:tr>
      <w:tr w:rsidR="003E155E" w:rsidRPr="008542E2" w14:paraId="4ED14603" w14:textId="77777777" w:rsidTr="00B752A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2AC15E7" w14:textId="38B2D3BF" w:rsidR="003E155E" w:rsidRPr="008542E2" w:rsidRDefault="003E155E" w:rsidP="003E155E">
            <w:pPr>
              <w:pStyle w:val="TableHeading"/>
              <w:rPr>
                <w:lang w:val="en-GB"/>
              </w:rPr>
            </w:pPr>
            <w:r w:rsidRPr="008542E2">
              <w:rPr>
                <w:b/>
                <w:bCs/>
                <w:color w:val="000000" w:themeColor="text1"/>
                <w:lang w:val="en-GB"/>
              </w:rPr>
              <w:t>Week 19</w:t>
            </w:r>
            <w:r w:rsidRPr="008542E2">
              <w:rPr>
                <w:b/>
                <w:bCs/>
                <w:color w:val="000000" w:themeColor="text1"/>
                <w:lang w:val="en-GB"/>
              </w:rPr>
              <w:br/>
              <w:t>Lesson 2</w:t>
            </w:r>
          </w:p>
        </w:tc>
      </w:tr>
      <w:tr w:rsidR="00FA07AC" w:rsidRPr="008542E2" w14:paraId="5ECBD107" w14:textId="77777777" w:rsidTr="00935D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C7F9831" w14:textId="77777777" w:rsidR="00FA07AC" w:rsidRPr="00B752AA" w:rsidRDefault="00FA07AC" w:rsidP="00FA07AC">
            <w:pPr>
              <w:rPr>
                <w:rFonts w:eastAsia="Aptos Narrow" w:cs="Aptos Narrow"/>
                <w:color w:val="000000" w:themeColor="text1"/>
                <w:sz w:val="18"/>
                <w:szCs w:val="18"/>
              </w:rPr>
            </w:pPr>
            <w:r w:rsidRPr="00B752AA">
              <w:rPr>
                <w:rFonts w:eastAsia="Aptos Narrow" w:cs="Aptos Narrow"/>
                <w:color w:val="000000" w:themeColor="text1"/>
                <w:sz w:val="18"/>
                <w:szCs w:val="18"/>
              </w:rPr>
              <w:t>Topic 4: Structuring data</w:t>
            </w:r>
          </w:p>
          <w:p w14:paraId="65FE5735" w14:textId="77777777" w:rsidR="00FA07AC" w:rsidRPr="00B752AA" w:rsidRDefault="00FA07AC" w:rsidP="00FA07AC">
            <w:pPr>
              <w:rPr>
                <w:rFonts w:eastAsia="Aptos Narrow" w:cs="Aptos Narrow"/>
                <w:color w:val="000000" w:themeColor="text1"/>
                <w:sz w:val="18"/>
                <w:szCs w:val="18"/>
              </w:rPr>
            </w:pPr>
          </w:p>
          <w:p w14:paraId="69646A10" w14:textId="78CA1A9D" w:rsidR="00FA07AC" w:rsidRPr="00B752AA" w:rsidRDefault="00B542DA" w:rsidP="00FA07AC">
            <w:pPr>
              <w:rPr>
                <w:rFonts w:eastAsia="Aptos Narrow" w:cs="Aptos Narrow"/>
                <w:color w:val="000000" w:themeColor="text1"/>
                <w:sz w:val="18"/>
                <w:szCs w:val="18"/>
              </w:rPr>
            </w:pPr>
            <w:r w:rsidRPr="00B542DA">
              <w:rPr>
                <w:rFonts w:eastAsia="Aptos Narrow" w:cs="Aptos Narrow"/>
                <w:sz w:val="18"/>
                <w:szCs w:val="18"/>
              </w:rPr>
              <w:t>Lesson title:</w:t>
            </w:r>
            <w:r w:rsidR="00FA07AC" w:rsidRPr="00B752AA">
              <w:rPr>
                <w:rFonts w:eastAsia="Aptos Narrow" w:cs="Aptos Narrow"/>
                <w:b w:val="0"/>
                <w:bCs w:val="0"/>
                <w:color w:val="000000" w:themeColor="text1"/>
                <w:sz w:val="18"/>
                <w:szCs w:val="18"/>
              </w:rPr>
              <w:t xml:space="preserve"> </w:t>
            </w:r>
          </w:p>
          <w:p w14:paraId="4D77CE1C" w14:textId="71D8954C" w:rsidR="00FA07AC" w:rsidRPr="00B752AA" w:rsidRDefault="00FA07AC" w:rsidP="00FA07AC">
            <w:pPr>
              <w:pStyle w:val="TableText"/>
              <w:rPr>
                <w:rFonts w:asciiTheme="minorHAnsi" w:hAnsiTheme="minorHAnsi"/>
                <w:sz w:val="18"/>
                <w:szCs w:val="18"/>
                <w:lang w:val="en-GB"/>
              </w:rPr>
            </w:pPr>
            <w:r w:rsidRPr="00B752AA">
              <w:rPr>
                <w:rFonts w:asciiTheme="minorHAnsi" w:eastAsia="Aptos Narrow" w:hAnsiTheme="minorHAnsi" w:cs="Aptos Narrow"/>
                <w:b w:val="0"/>
                <w:bCs w:val="0"/>
                <w:sz w:val="18"/>
                <w:szCs w:val="18"/>
                <w:lang w:val="en-GB"/>
              </w:rPr>
              <w:t>Topic summary</w:t>
            </w:r>
          </w:p>
        </w:tc>
        <w:tc>
          <w:tcPr>
            <w:tcW w:w="2551" w:type="dxa"/>
          </w:tcPr>
          <w:p w14:paraId="082AED07" w14:textId="7145D372" w:rsidR="00FA07AC" w:rsidRPr="00935BF6" w:rsidRDefault="00FA07AC" w:rsidP="00FA07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GB"/>
              </w:rPr>
            </w:pPr>
            <w:r w:rsidRPr="00935BF6">
              <w:rPr>
                <w:rFonts w:asciiTheme="minorHAnsi" w:eastAsia="Aptos Narrow" w:hAnsiTheme="minorHAnsi" w:cs="Aptos Narrow"/>
                <w:b/>
                <w:bCs/>
                <w:sz w:val="18"/>
                <w:szCs w:val="18"/>
                <w:lang w:val="en-GB"/>
              </w:rPr>
              <w:t xml:space="preserve">Topic 4: Structuring data </w:t>
            </w:r>
            <w:r w:rsidR="3A84B386" w:rsidRPr="13AF74A6">
              <w:rPr>
                <w:rFonts w:asciiTheme="minorHAnsi" w:eastAsia="Aptos Narrow" w:hAnsiTheme="minorHAnsi" w:cs="Aptos Narrow"/>
                <w:b/>
                <w:bCs/>
                <w:sz w:val="18"/>
                <w:szCs w:val="18"/>
                <w:lang w:val="en-GB"/>
              </w:rPr>
              <w:t>topic</w:t>
            </w:r>
            <w:r w:rsidRPr="00935BF6">
              <w:rPr>
                <w:rFonts w:asciiTheme="minorHAnsi" w:eastAsia="Aptos Narrow" w:hAnsiTheme="minorHAnsi" w:cs="Aptos Narrow"/>
                <w:b/>
                <w:bCs/>
                <w:sz w:val="18"/>
                <w:szCs w:val="18"/>
                <w:lang w:val="en-GB"/>
              </w:rPr>
              <w:t xml:space="preserve"> summary</w:t>
            </w:r>
          </w:p>
        </w:tc>
        <w:tc>
          <w:tcPr>
            <w:tcW w:w="4820" w:type="dxa"/>
          </w:tcPr>
          <w:p w14:paraId="497A94D1" w14:textId="669C73DD" w:rsidR="00FA07AC" w:rsidRPr="00B752AA" w:rsidRDefault="00B542DA" w:rsidP="00FA07AC">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FA07AC" w:rsidRPr="00B752AA">
              <w:rPr>
                <w:rFonts w:eastAsia="Open Sans" w:cs="Open Sans"/>
                <w:sz w:val="18"/>
                <w:szCs w:val="18"/>
              </w:rPr>
              <w:t xml:space="preserve">  </w:t>
            </w:r>
          </w:p>
          <w:p w14:paraId="7EABE6D8" w14:textId="460419A5" w:rsidR="00FA07AC" w:rsidRPr="00B752AA" w:rsidRDefault="00FA07AC"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 xml:space="preserve">Use </w:t>
            </w:r>
            <w:r w:rsidR="0022031D" w:rsidRPr="00B752AA">
              <w:rPr>
                <w:rFonts w:asciiTheme="minorHAnsi" w:eastAsia="Open Sans" w:hAnsiTheme="minorHAnsi" w:cs="Open Sans"/>
                <w:sz w:val="18"/>
                <w:szCs w:val="18"/>
              </w:rPr>
              <w:t>mind maps</w:t>
            </w:r>
            <w:r w:rsidRPr="00B752AA">
              <w:rPr>
                <w:rFonts w:asciiTheme="minorHAnsi" w:eastAsia="Open Sans" w:hAnsiTheme="minorHAnsi" w:cs="Open Sans"/>
                <w:sz w:val="18"/>
                <w:szCs w:val="18"/>
              </w:rPr>
              <w:t xml:space="preserve"> or knowledge organisers to summarise concepts</w:t>
            </w:r>
          </w:p>
          <w:p w14:paraId="23C3F344" w14:textId="77777777" w:rsidR="00FA07AC" w:rsidRPr="00B752AA" w:rsidRDefault="00FA07AC"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Search for quizzes to test knowledge and understanding</w:t>
            </w:r>
          </w:p>
          <w:p w14:paraId="2F5848DA" w14:textId="77777777" w:rsidR="00FA07AC" w:rsidRPr="00B752AA" w:rsidRDefault="00FA07AC"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Use flashcards to learn definitions of key terms</w:t>
            </w:r>
          </w:p>
          <w:p w14:paraId="68EFA22B" w14:textId="77777777" w:rsidR="00FA07AC" w:rsidRPr="00B752AA" w:rsidRDefault="00FA07AC"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B752AA">
              <w:rPr>
                <w:rFonts w:asciiTheme="minorHAnsi" w:eastAsia="Open Sans" w:hAnsiTheme="minorHAnsi" w:cs="Open Sans"/>
                <w:sz w:val="18"/>
                <w:szCs w:val="18"/>
              </w:rPr>
              <w:t>Use questions from sample and specimen exam papers to test exam readiness</w:t>
            </w:r>
          </w:p>
          <w:p w14:paraId="71D3EBC0" w14:textId="3EA45CE5" w:rsidR="00FA07AC" w:rsidRPr="00413DDB" w:rsidRDefault="00FA07AC" w:rsidP="00130681">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fr-FR"/>
              </w:rPr>
            </w:pPr>
            <w:r w:rsidRPr="00413DDB">
              <w:rPr>
                <w:rFonts w:asciiTheme="minorHAnsi" w:eastAsia="Open Sans" w:hAnsiTheme="minorHAnsi" w:cs="Open Sans"/>
                <w:sz w:val="18"/>
                <w:szCs w:val="18"/>
                <w:lang w:val="fr-FR"/>
              </w:rPr>
              <w:t>Complete Checkpoint questions on p108</w:t>
            </w:r>
          </w:p>
        </w:tc>
        <w:tc>
          <w:tcPr>
            <w:tcW w:w="2268" w:type="dxa"/>
          </w:tcPr>
          <w:p w14:paraId="6A080628" w14:textId="77777777" w:rsidR="00FA07AC" w:rsidRPr="00413DDB" w:rsidRDefault="00FA07AC" w:rsidP="00FA07A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fr-FR"/>
              </w:rPr>
            </w:pPr>
          </w:p>
        </w:tc>
        <w:tc>
          <w:tcPr>
            <w:tcW w:w="1984" w:type="dxa"/>
          </w:tcPr>
          <w:p w14:paraId="401BDC77" w14:textId="6E9F6BA2" w:rsidR="00FA07AC" w:rsidRPr="0055259A" w:rsidRDefault="2A6ADAB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748D4983" w14:textId="188BD15C" w:rsidR="00FA07AC" w:rsidRPr="0055259A" w:rsidRDefault="2A6ADAB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4173155A" w14:textId="12B80C4E" w:rsidR="00FA07AC" w:rsidRPr="0055259A" w:rsidRDefault="2A6ADAB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50E10B77" w14:textId="41849065" w:rsidR="00FA07AC" w:rsidRPr="0055259A" w:rsidRDefault="2A6ADAB5" w:rsidP="00130681">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5259A">
              <w:rPr>
                <w:rFonts w:asciiTheme="minorHAnsi" w:eastAsia="Open Sans" w:hAnsiTheme="minorHAnsi" w:cs="Open Sans"/>
                <w:color w:val="000000" w:themeColor="text1"/>
                <w:sz w:val="18"/>
                <w:szCs w:val="18"/>
              </w:rPr>
              <w:t>Problem solving</w:t>
            </w:r>
          </w:p>
        </w:tc>
        <w:tc>
          <w:tcPr>
            <w:tcW w:w="1985" w:type="dxa"/>
          </w:tcPr>
          <w:p w14:paraId="3DB39707" w14:textId="22BE847B" w:rsidR="00FA07AC" w:rsidRPr="0055259A" w:rsidRDefault="00FC53D3"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p w14:paraId="30F5C5F0" w14:textId="2153AEC2" w:rsidR="00FA07AC" w:rsidRPr="0055259A" w:rsidRDefault="00FC53D3"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Productivity</w:t>
            </w:r>
          </w:p>
          <w:p w14:paraId="7781301E" w14:textId="3A21C5F4" w:rsidR="00FA07AC" w:rsidRPr="0055259A" w:rsidRDefault="00FC53D3"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Initiative</w:t>
            </w:r>
          </w:p>
          <w:p w14:paraId="21A88585" w14:textId="0717616A" w:rsidR="00FA07AC" w:rsidRPr="0055259A" w:rsidRDefault="00FC53D3"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Self-direction</w:t>
            </w:r>
          </w:p>
          <w:p w14:paraId="17D7944F" w14:textId="06DC3565" w:rsidR="00FA07AC" w:rsidRPr="0055259A" w:rsidRDefault="00FC53D3"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6481B363" w14:textId="3ED653DD" w:rsidR="00FA07AC" w:rsidRPr="0055259A" w:rsidRDefault="00FC53D3" w:rsidP="00130681">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Intellectual interest and curiosity</w:t>
            </w:r>
          </w:p>
        </w:tc>
      </w:tr>
      <w:tr w:rsidR="00FA07AC" w:rsidRPr="008542E2" w14:paraId="57B3F059" w14:textId="77777777" w:rsidTr="00B752A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C1EE13E" w14:textId="1961F633" w:rsidR="00FA07AC" w:rsidRPr="008542E2" w:rsidRDefault="00FA07AC" w:rsidP="00FA07AC">
            <w:pPr>
              <w:pStyle w:val="TableHeading"/>
              <w:rPr>
                <w:lang w:val="en-GB"/>
              </w:rPr>
            </w:pPr>
            <w:r w:rsidRPr="008542E2">
              <w:rPr>
                <w:b/>
                <w:bCs/>
                <w:color w:val="000000" w:themeColor="text1"/>
                <w:lang w:val="en-GB"/>
              </w:rPr>
              <w:t>Week 19</w:t>
            </w:r>
            <w:r w:rsidRPr="008542E2">
              <w:rPr>
                <w:b/>
                <w:bCs/>
                <w:color w:val="000000" w:themeColor="text1"/>
                <w:lang w:val="en-GB"/>
              </w:rPr>
              <w:br/>
              <w:t>Lesson 3</w:t>
            </w:r>
          </w:p>
        </w:tc>
      </w:tr>
      <w:tr w:rsidR="00F35AA7" w:rsidRPr="008542E2" w14:paraId="45FC75A8" w14:textId="77777777" w:rsidTr="00935D88">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4FC64BC3" w14:textId="77777777" w:rsidR="00F35AA7" w:rsidRPr="001B431A" w:rsidRDefault="00F35AA7" w:rsidP="00F35AA7">
            <w:pPr>
              <w:rPr>
                <w:sz w:val="18"/>
                <w:szCs w:val="18"/>
              </w:rPr>
            </w:pPr>
            <w:r w:rsidRPr="001B431A">
              <w:rPr>
                <w:rFonts w:eastAsia="Aptos Narrow" w:cs="Aptos Narrow"/>
                <w:color w:val="000000" w:themeColor="text1"/>
                <w:sz w:val="18"/>
                <w:szCs w:val="18"/>
              </w:rPr>
              <w:t>5.1 Tools and Techniques</w:t>
            </w:r>
          </w:p>
          <w:p w14:paraId="0555526F" w14:textId="77777777" w:rsidR="00F35AA7" w:rsidRPr="001B431A" w:rsidRDefault="00F35AA7" w:rsidP="00F35AA7">
            <w:pPr>
              <w:rPr>
                <w:rFonts w:eastAsia="Aptos Narrow" w:cs="Aptos Narrow"/>
                <w:color w:val="000000" w:themeColor="text1"/>
                <w:sz w:val="18"/>
                <w:szCs w:val="18"/>
              </w:rPr>
            </w:pPr>
          </w:p>
          <w:p w14:paraId="35481097" w14:textId="77777777" w:rsidR="00F35AA7" w:rsidRPr="001B431A" w:rsidRDefault="00F35AA7" w:rsidP="00F35AA7">
            <w:pPr>
              <w:rPr>
                <w:rFonts w:eastAsia="Aptos Narrow" w:cs="Aptos Narrow"/>
                <w:color w:val="000000" w:themeColor="text1"/>
                <w:sz w:val="18"/>
                <w:szCs w:val="18"/>
              </w:rPr>
            </w:pPr>
            <w:r w:rsidRPr="001B431A">
              <w:rPr>
                <w:rFonts w:eastAsia="Aptos Narrow" w:cs="Aptos Narrow"/>
                <w:color w:val="000000" w:themeColor="text1"/>
                <w:sz w:val="18"/>
                <w:szCs w:val="18"/>
              </w:rPr>
              <w:t>Topic 5.1.1: Algorithms</w:t>
            </w:r>
          </w:p>
          <w:p w14:paraId="28B14766" w14:textId="77777777" w:rsidR="00F35AA7" w:rsidRPr="001B431A" w:rsidRDefault="00F35AA7" w:rsidP="00F35AA7">
            <w:pPr>
              <w:rPr>
                <w:rFonts w:eastAsia="Aptos Narrow" w:cs="Aptos Narrow"/>
                <w:color w:val="000000" w:themeColor="text1"/>
                <w:sz w:val="18"/>
                <w:szCs w:val="18"/>
              </w:rPr>
            </w:pPr>
          </w:p>
          <w:p w14:paraId="340CE607" w14:textId="51D012BD" w:rsidR="00F35AA7" w:rsidRPr="001B431A" w:rsidRDefault="00B542DA" w:rsidP="00F35AA7">
            <w:pPr>
              <w:rPr>
                <w:rFonts w:eastAsia="Aptos Narrow" w:cs="Aptos Narrow"/>
                <w:color w:val="000000" w:themeColor="text1"/>
                <w:sz w:val="18"/>
                <w:szCs w:val="18"/>
              </w:rPr>
            </w:pPr>
            <w:r w:rsidRPr="00B542DA">
              <w:rPr>
                <w:rFonts w:eastAsia="Aptos Narrow" w:cs="Aptos Narrow"/>
                <w:sz w:val="18"/>
                <w:szCs w:val="18"/>
              </w:rPr>
              <w:t>Lesson title:</w:t>
            </w:r>
            <w:r w:rsidR="00F35AA7" w:rsidRPr="001B431A">
              <w:rPr>
                <w:rFonts w:eastAsia="Aptos Narrow" w:cs="Aptos Narrow"/>
                <w:b w:val="0"/>
                <w:bCs w:val="0"/>
                <w:color w:val="000000" w:themeColor="text1"/>
                <w:sz w:val="18"/>
                <w:szCs w:val="18"/>
              </w:rPr>
              <w:t xml:space="preserve"> </w:t>
            </w:r>
          </w:p>
          <w:p w14:paraId="2D186498" w14:textId="6DE16971" w:rsidR="00F35AA7" w:rsidRPr="001B431A" w:rsidRDefault="00F35AA7" w:rsidP="00F35AA7">
            <w:pPr>
              <w:pStyle w:val="TableHeading"/>
              <w:rPr>
                <w:rFonts w:asciiTheme="minorHAnsi" w:hAnsiTheme="minorHAnsi"/>
                <w:color w:val="000000" w:themeColor="text1"/>
                <w:sz w:val="18"/>
                <w:szCs w:val="18"/>
                <w:lang w:val="en-GB"/>
              </w:rPr>
            </w:pPr>
            <w:r w:rsidRPr="001B431A">
              <w:rPr>
                <w:rFonts w:asciiTheme="minorHAnsi" w:eastAsia="Aptos Narrow" w:hAnsiTheme="minorHAnsi" w:cs="Aptos Narrow"/>
                <w:color w:val="000000" w:themeColor="text1"/>
                <w:sz w:val="18"/>
                <w:szCs w:val="18"/>
                <w:lang w:val="en-GB"/>
              </w:rPr>
              <w:t>Algorithms</w:t>
            </w:r>
          </w:p>
        </w:tc>
        <w:tc>
          <w:tcPr>
            <w:tcW w:w="2551" w:type="dxa"/>
          </w:tcPr>
          <w:p w14:paraId="7B96F827" w14:textId="77777777" w:rsidR="00F35AA7" w:rsidRPr="00935BF6" w:rsidRDefault="00F35AA7" w:rsidP="00F35AA7">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Algorithms</w:t>
            </w:r>
          </w:p>
          <w:p w14:paraId="69BAE3C8" w14:textId="77777777" w:rsidR="00F35AA7" w:rsidRPr="001B431A" w:rsidRDefault="00F35AA7"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B431A">
              <w:rPr>
                <w:rFonts w:eastAsia="Open Sans" w:cs="Open Sans"/>
                <w:sz w:val="18"/>
                <w:szCs w:val="18"/>
              </w:rPr>
              <w:t>Students will know and understand:</w:t>
            </w:r>
          </w:p>
          <w:p w14:paraId="41C153FC" w14:textId="77777777" w:rsidR="00F35AA7" w:rsidRPr="001B431A" w:rsidRDefault="00F35AA7"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Definition</w:t>
            </w:r>
          </w:p>
          <w:p w14:paraId="30BFCCB4" w14:textId="77777777" w:rsidR="00F35AA7" w:rsidRPr="001B431A" w:rsidRDefault="00F35AA7"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Function</w:t>
            </w:r>
          </w:p>
          <w:p w14:paraId="491CED48" w14:textId="77777777" w:rsidR="00F35AA7" w:rsidRPr="001B431A" w:rsidRDefault="00F35AA7"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Characteristics</w:t>
            </w:r>
          </w:p>
          <w:p w14:paraId="75C7BF77" w14:textId="77777777" w:rsidR="00F35AA7" w:rsidRPr="001B431A" w:rsidRDefault="00F35AA7"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Why needed</w:t>
            </w:r>
          </w:p>
          <w:p w14:paraId="0B09300B" w14:textId="77777777" w:rsidR="00F35AA7" w:rsidRPr="001B431A" w:rsidRDefault="00F35AA7"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Operation</w:t>
            </w:r>
          </w:p>
          <w:p w14:paraId="7A84DA8D" w14:textId="77777777" w:rsidR="00F35AA7" w:rsidRPr="001B431A" w:rsidRDefault="00F35AA7" w:rsidP="00935BF6">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55C15B24" w14:textId="199683C1" w:rsidR="00F35AA7" w:rsidRPr="001B431A"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75D26119" w14:textId="77777777" w:rsidR="00F35AA7" w:rsidRPr="001B431A" w:rsidRDefault="00F35AA7"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interpret, complete and develop algorithms expressed in words, diagrams, flowcharts and code.</w:t>
            </w:r>
          </w:p>
          <w:p w14:paraId="22E3E0F0" w14:textId="77777777" w:rsidR="00F35AA7" w:rsidRPr="001B431A" w:rsidRDefault="00F35AA7"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analyse the efficiency of algorithms.</w:t>
            </w:r>
          </w:p>
          <w:p w14:paraId="1B391D8C" w14:textId="77777777" w:rsidR="00F35AA7" w:rsidRPr="001B431A" w:rsidRDefault="00F35AA7"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find and correct logic errors in algorithms.</w:t>
            </w:r>
          </w:p>
          <w:p w14:paraId="1BD7E207" w14:textId="77777777" w:rsidR="00F35AA7" w:rsidRPr="001B431A" w:rsidRDefault="00F35AA7" w:rsidP="00F35AA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4820" w:type="dxa"/>
          </w:tcPr>
          <w:p w14:paraId="792F4CD6" w14:textId="2DDEAE74" w:rsidR="00F35AA7" w:rsidRPr="001B431A" w:rsidRDefault="00B542DA" w:rsidP="00F35AA7">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F35AA7" w:rsidRPr="001B431A">
              <w:rPr>
                <w:rFonts w:eastAsia="Open Sans" w:cs="Open Sans"/>
                <w:sz w:val="18"/>
                <w:szCs w:val="18"/>
              </w:rPr>
              <w:t xml:space="preserve">  </w:t>
            </w:r>
          </w:p>
          <w:p w14:paraId="26A3AACD" w14:textId="77777777" w:rsidR="00F35AA7" w:rsidRPr="001B431A" w:rsidRDefault="00F35AA7"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31A">
              <w:rPr>
                <w:rFonts w:asciiTheme="minorHAnsi" w:eastAsia="Open Sans" w:hAnsiTheme="minorHAnsi" w:cs="Open Sans"/>
                <w:sz w:val="18"/>
                <w:szCs w:val="18"/>
              </w:rPr>
              <w:t>Discuss algorithms as a tool for solving problems</w:t>
            </w:r>
          </w:p>
          <w:p w14:paraId="117BF2B4" w14:textId="77777777" w:rsidR="00F35AA7" w:rsidRPr="001B431A" w:rsidRDefault="00F35AA7"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31A">
              <w:rPr>
                <w:rFonts w:asciiTheme="minorHAnsi" w:eastAsia="Open Sans" w:hAnsiTheme="minorHAnsi" w:cs="Open Sans"/>
                <w:sz w:val="18"/>
                <w:szCs w:val="18"/>
              </w:rPr>
              <w:t>Students identify key terms and make notes on definition, function, characteristics, operation and why algorithms are needed</w:t>
            </w:r>
          </w:p>
          <w:p w14:paraId="5B1AAA0C" w14:textId="77777777" w:rsidR="00F35AA7" w:rsidRPr="001B431A" w:rsidRDefault="00F35AA7" w:rsidP="00A37D72">
            <w:pPr>
              <w:pStyle w:val="ListParagraph"/>
              <w:numPr>
                <w:ilvl w:val="0"/>
                <w:numId w:val="18"/>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31A">
              <w:rPr>
                <w:rFonts w:asciiTheme="minorHAnsi" w:eastAsia="Open Sans" w:hAnsiTheme="minorHAnsi" w:cs="Open Sans"/>
                <w:sz w:val="18"/>
                <w:szCs w:val="18"/>
              </w:rPr>
              <w:t>Complete Activity 1 on p118</w:t>
            </w:r>
          </w:p>
          <w:p w14:paraId="28FA7337" w14:textId="77777777" w:rsidR="00F35AA7" w:rsidRPr="001B431A" w:rsidRDefault="00F35AA7" w:rsidP="00935BF6">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1B431A">
              <w:rPr>
                <w:rFonts w:eastAsia="Open Sans" w:cs="Open Sans"/>
                <w:sz w:val="18"/>
                <w:szCs w:val="18"/>
              </w:rPr>
              <w:t xml:space="preserve"> </w:t>
            </w:r>
          </w:p>
          <w:p w14:paraId="2B22CB31" w14:textId="70D42657" w:rsidR="00F35AA7" w:rsidRPr="001B431A" w:rsidRDefault="00B542DA" w:rsidP="00F35AA7">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F35AA7" w:rsidRPr="001B431A">
              <w:rPr>
                <w:rFonts w:eastAsia="Open Sans" w:cs="Open Sans"/>
                <w:sz w:val="18"/>
                <w:szCs w:val="18"/>
              </w:rPr>
              <w:t xml:space="preserve">: </w:t>
            </w:r>
          </w:p>
          <w:p w14:paraId="70D9D1D7" w14:textId="77777777" w:rsidR="00F35AA7" w:rsidRPr="001B431A" w:rsidRDefault="00F35AA7"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31A">
              <w:rPr>
                <w:rFonts w:asciiTheme="minorHAnsi" w:eastAsia="Open Sans" w:hAnsiTheme="minorHAnsi" w:cs="Open Sans"/>
                <w:sz w:val="18"/>
                <w:szCs w:val="18"/>
              </w:rPr>
              <w:t>Students create a flowchart for the steps of a calculation they are familiar with from maths or science</w:t>
            </w:r>
          </w:p>
          <w:p w14:paraId="4406F2F8" w14:textId="77777777" w:rsidR="00F35AA7" w:rsidRPr="001B431A" w:rsidRDefault="00F35AA7" w:rsidP="00F35AA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2268" w:type="dxa"/>
          </w:tcPr>
          <w:p w14:paraId="6F542A66" w14:textId="1C12C701" w:rsidR="00F35AA7" w:rsidRPr="00130681" w:rsidRDefault="00454F20" w:rsidP="00F35AA7">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F35AA7" w:rsidRPr="00935BF6">
              <w:rPr>
                <w:rFonts w:eastAsia="Open Sans" w:cs="Open Sans"/>
                <w:b/>
                <w:bCs/>
                <w:color w:val="000000" w:themeColor="text1"/>
                <w:sz w:val="18"/>
                <w:szCs w:val="18"/>
              </w:rPr>
              <w:t xml:space="preserve"> </w:t>
            </w:r>
            <w:r w:rsidR="00F35AA7" w:rsidRPr="00130681">
              <w:rPr>
                <w:rFonts w:eastAsia="Open Sans" w:cs="Open Sans"/>
                <w:color w:val="000000" w:themeColor="text1"/>
                <w:sz w:val="18"/>
                <w:szCs w:val="18"/>
              </w:rPr>
              <w:t xml:space="preserve">pp. </w:t>
            </w:r>
            <w:r w:rsidR="00F35AA7" w:rsidRPr="00130681">
              <w:rPr>
                <w:rFonts w:eastAsia="Aptos Narrow" w:cs="Aptos Narrow"/>
                <w:color w:val="000000" w:themeColor="text1"/>
                <w:sz w:val="18"/>
                <w:szCs w:val="18"/>
              </w:rPr>
              <w:t>110-120</w:t>
            </w:r>
          </w:p>
          <w:p w14:paraId="0AEB90A8"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0A192B6A"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sz w:val="18"/>
                <w:szCs w:val="18"/>
              </w:rPr>
            </w:pPr>
            <w:r w:rsidRPr="001B431A">
              <w:rPr>
                <w:rFonts w:eastAsia="Aptos Narrow" w:cs="Aptos Narrow"/>
                <w:color w:val="000000" w:themeColor="text1"/>
                <w:sz w:val="18"/>
                <w:szCs w:val="18"/>
              </w:rPr>
              <w:t>MrBrown CS video:</w:t>
            </w:r>
          </w:p>
          <w:p w14:paraId="02A345B2"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sz w:val="18"/>
                <w:szCs w:val="18"/>
              </w:rPr>
            </w:pPr>
            <w:hyperlink r:id="rId82">
              <w:r w:rsidRPr="001B431A">
                <w:rPr>
                  <w:rStyle w:val="Hyperlink"/>
                  <w:rFonts w:eastAsia="Aptos Narrow" w:cs="Aptos Narrow"/>
                  <w:sz w:val="18"/>
                  <w:szCs w:val="18"/>
                </w:rPr>
                <w:t>https://www.youtube.com/watch?v=kUt0nS0yMtM</w:t>
              </w:r>
            </w:hyperlink>
          </w:p>
          <w:p w14:paraId="4CB57C61"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p>
          <w:p w14:paraId="6971705A"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auto"/>
                <w:sz w:val="18"/>
                <w:szCs w:val="18"/>
              </w:rPr>
            </w:pPr>
            <w:r w:rsidRPr="001B431A">
              <w:rPr>
                <w:rFonts w:eastAsia="Aptos Narrow" w:cs="Aptos Narrow"/>
                <w:color w:val="auto"/>
                <w:sz w:val="18"/>
                <w:szCs w:val="18"/>
              </w:rPr>
              <w:t>Stuff Made Easy video:</w:t>
            </w:r>
          </w:p>
          <w:p w14:paraId="3FF018BE"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sz w:val="18"/>
                <w:szCs w:val="18"/>
              </w:rPr>
            </w:pPr>
            <w:hyperlink r:id="rId83">
              <w:r w:rsidRPr="001B431A">
                <w:rPr>
                  <w:rStyle w:val="Hyperlink"/>
                  <w:rFonts w:eastAsia="Aptos Narrow" w:cs="Aptos Narrow"/>
                  <w:sz w:val="18"/>
                  <w:szCs w:val="18"/>
                </w:rPr>
                <w:t>https://www.youtube.com/watch?v=Yq1OPs5hCt0</w:t>
              </w:r>
            </w:hyperlink>
          </w:p>
          <w:p w14:paraId="78F20803"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p>
          <w:p w14:paraId="782A56DE"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auto"/>
                <w:sz w:val="18"/>
                <w:szCs w:val="18"/>
              </w:rPr>
            </w:pPr>
            <w:r w:rsidRPr="001B431A">
              <w:rPr>
                <w:rFonts w:eastAsia="Aptos Narrow" w:cs="Aptos Narrow"/>
                <w:color w:val="auto"/>
                <w:sz w:val="18"/>
                <w:szCs w:val="18"/>
              </w:rPr>
              <w:t>AdaCS notes and questions:</w:t>
            </w:r>
          </w:p>
          <w:p w14:paraId="0B53858D"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sz w:val="18"/>
                <w:szCs w:val="18"/>
              </w:rPr>
            </w:pPr>
            <w:hyperlink r:id="rId84">
              <w:r w:rsidRPr="001B431A">
                <w:rPr>
                  <w:rStyle w:val="Hyperlink"/>
                  <w:rFonts w:eastAsia="Aptos Narrow" w:cs="Aptos Narrow"/>
                  <w:sz w:val="18"/>
                  <w:szCs w:val="18"/>
                </w:rPr>
                <w:t>https://adacomputerscience.org/concepts/compthink_algorithms?topic=computational_thinking</w:t>
              </w:r>
            </w:hyperlink>
          </w:p>
          <w:p w14:paraId="1E37324A" w14:textId="77777777" w:rsidR="00F35AA7" w:rsidRPr="001B431A" w:rsidRDefault="00F35AA7" w:rsidP="00F35AA7">
            <w:pPr>
              <w:cnfStyle w:val="000000000000" w:firstRow="0" w:lastRow="0" w:firstColumn="0" w:lastColumn="0" w:oddVBand="0" w:evenVBand="0" w:oddHBand="0" w:evenHBand="0" w:firstRowFirstColumn="0" w:firstRowLastColumn="0" w:lastRowFirstColumn="0" w:lastRowLastColumn="0"/>
              <w:rPr>
                <w:rFonts w:eastAsia="Aptos Narrow" w:cs="Aptos Narrow"/>
                <w:b/>
                <w:bCs/>
                <w:sz w:val="18"/>
                <w:szCs w:val="18"/>
              </w:rPr>
            </w:pPr>
          </w:p>
          <w:p w14:paraId="59A3F86C" w14:textId="77777777" w:rsidR="00F35AA7" w:rsidRPr="001B431A" w:rsidRDefault="00F35AA7" w:rsidP="00F35AA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1984" w:type="dxa"/>
          </w:tcPr>
          <w:p w14:paraId="412054D4" w14:textId="701FB148" w:rsidR="00F35AA7" w:rsidRPr="0055259A" w:rsidRDefault="63F2934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6720B1BC" w14:textId="0FF89AB0" w:rsidR="00F35AA7" w:rsidRPr="0055259A" w:rsidRDefault="63F2934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05AA6D28" w14:textId="2CAA5DCF" w:rsidR="00F35AA7" w:rsidRPr="0055259A" w:rsidRDefault="63F2934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62C01E99" w14:textId="03CCE6F6" w:rsidR="00F35AA7" w:rsidRPr="0055259A" w:rsidRDefault="63F2934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11C93D84" w14:textId="7812EAF2" w:rsidR="00F35AA7" w:rsidRPr="0055259A" w:rsidRDefault="00F35AA7"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027E2965" w14:textId="4FFF3D3A" w:rsidR="00F35AA7" w:rsidRPr="0055259A" w:rsidRDefault="00F35AA7"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5CFC702F" w14:textId="746D14DC" w:rsidR="00F35AA7" w:rsidRPr="0055259A" w:rsidRDefault="63F2934B"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71827395" w14:textId="415E80F8" w:rsidR="00F35AA7" w:rsidRPr="0055259A" w:rsidRDefault="621A9064"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p w14:paraId="3D06B938" w14:textId="0612088F" w:rsidR="00F35AA7" w:rsidRPr="0055259A" w:rsidRDefault="621A9064"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tc>
      </w:tr>
    </w:tbl>
    <w:p w14:paraId="365E3D59" w14:textId="77777777" w:rsidR="00C71471" w:rsidRPr="008542E2" w:rsidRDefault="00C71471" w:rsidP="00B0773D">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5D34CA2A" w14:textId="77777777" w:rsidTr="00935D8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13A967C" w14:textId="77777777" w:rsidR="00CE606C" w:rsidRPr="00935D88" w:rsidRDefault="00CE606C">
            <w:pPr>
              <w:pStyle w:val="TableHeading"/>
              <w:jc w:val="center"/>
              <w:rPr>
                <w:b/>
                <w:bCs/>
                <w:color w:val="FFFFFF" w:themeColor="background1"/>
                <w:sz w:val="20"/>
                <w:szCs w:val="24"/>
                <w:lang w:val="en-GB"/>
              </w:rPr>
            </w:pPr>
            <w:r w:rsidRPr="00935D88">
              <w:rPr>
                <w:b/>
                <w:bCs/>
                <w:color w:val="FFFFFF" w:themeColor="background1"/>
                <w:sz w:val="20"/>
                <w:szCs w:val="24"/>
                <w:lang w:val="en-GB"/>
              </w:rPr>
              <w:t>Topic</w:t>
            </w:r>
            <w:r w:rsidRPr="00935D88">
              <w:rPr>
                <w:b/>
                <w:bCs/>
                <w:color w:val="FFFFFF" w:themeColor="background1"/>
                <w:sz w:val="20"/>
                <w:szCs w:val="24"/>
                <w:lang w:val="en-GB"/>
              </w:rPr>
              <w:br/>
              <w:t>Sub topic</w:t>
            </w:r>
            <w:r w:rsidRPr="00935D88">
              <w:rPr>
                <w:b/>
                <w:bCs/>
                <w:color w:val="FFFFFF" w:themeColor="background1"/>
                <w:sz w:val="20"/>
                <w:szCs w:val="24"/>
                <w:lang w:val="en-GB"/>
              </w:rPr>
              <w:br/>
            </w:r>
            <w:r w:rsidRPr="00935D88">
              <w:rPr>
                <w:b/>
                <w:bCs/>
                <w:color w:val="FFFFFF"/>
                <w:sz w:val="20"/>
                <w:szCs w:val="24"/>
                <w:lang w:val="en-GB"/>
              </w:rPr>
              <w:t>Lesson title</w:t>
            </w:r>
          </w:p>
        </w:tc>
        <w:tc>
          <w:tcPr>
            <w:tcW w:w="2551" w:type="dxa"/>
            <w:shd w:val="clear" w:color="auto" w:fill="341583" w:themeFill="accent2" w:themeFillShade="80"/>
            <w:vAlign w:val="center"/>
          </w:tcPr>
          <w:p w14:paraId="3FABCE77" w14:textId="77777777" w:rsidR="00CE606C" w:rsidRPr="00935D8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Specification reference</w:t>
            </w:r>
          </w:p>
        </w:tc>
        <w:tc>
          <w:tcPr>
            <w:tcW w:w="4820" w:type="dxa"/>
            <w:shd w:val="clear" w:color="auto" w:fill="341583" w:themeFill="accent2" w:themeFillShade="80"/>
            <w:vAlign w:val="center"/>
          </w:tcPr>
          <w:p w14:paraId="3D1C86A5" w14:textId="16D394EE" w:rsidR="00CE606C" w:rsidRPr="00935D8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 xml:space="preserve">Suggested </w:t>
            </w:r>
            <w:r w:rsidR="00B542DA" w:rsidRPr="00935D88">
              <w:rPr>
                <w:b/>
                <w:bCs/>
                <w:color w:val="FFFFFF" w:themeColor="background1"/>
                <w:sz w:val="20"/>
                <w:szCs w:val="24"/>
                <w:lang w:val="en-GB"/>
              </w:rPr>
              <w:t>Activities</w:t>
            </w:r>
          </w:p>
        </w:tc>
        <w:tc>
          <w:tcPr>
            <w:tcW w:w="2268" w:type="dxa"/>
            <w:shd w:val="clear" w:color="auto" w:fill="341583" w:themeFill="accent2" w:themeFillShade="80"/>
            <w:vAlign w:val="center"/>
          </w:tcPr>
          <w:p w14:paraId="0A663DF6" w14:textId="77777777" w:rsidR="00CE606C" w:rsidRPr="00935D8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Suggested resources</w:t>
            </w:r>
          </w:p>
        </w:tc>
        <w:tc>
          <w:tcPr>
            <w:tcW w:w="1984" w:type="dxa"/>
            <w:shd w:val="clear" w:color="auto" w:fill="341583" w:themeFill="accent2" w:themeFillShade="80"/>
            <w:vAlign w:val="center"/>
          </w:tcPr>
          <w:p w14:paraId="0F63CDED" w14:textId="77777777" w:rsidR="00CE606C" w:rsidRPr="00935D8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2DFC27C" w14:textId="77777777" w:rsidR="00CE606C" w:rsidRPr="00935D88"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935D88">
              <w:rPr>
                <w:b/>
                <w:bCs/>
                <w:color w:val="FFFFFF" w:themeColor="background1"/>
                <w:sz w:val="20"/>
                <w:szCs w:val="24"/>
                <w:lang w:val="en-GB"/>
              </w:rPr>
              <w:t>Which skills could be acquired through teaching and delivery in this lesson?</w:t>
            </w:r>
          </w:p>
        </w:tc>
      </w:tr>
      <w:tr w:rsidR="00CE606C" w:rsidRPr="008542E2" w14:paraId="27E67DF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D3C932A" w14:textId="5DBAD65F"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661F3D" w:rsidRPr="008542E2">
              <w:rPr>
                <w:b/>
                <w:bCs/>
                <w:color w:val="000000" w:themeColor="text1"/>
                <w:lang w:val="en-GB"/>
              </w:rPr>
              <w:t>20</w:t>
            </w:r>
            <w:r w:rsidRPr="008542E2">
              <w:rPr>
                <w:b/>
                <w:bCs/>
                <w:color w:val="000000" w:themeColor="text1"/>
                <w:lang w:val="en-GB"/>
              </w:rPr>
              <w:br/>
              <w:t>Lesson 1</w:t>
            </w:r>
          </w:p>
        </w:tc>
      </w:tr>
      <w:tr w:rsidR="003E6BDE" w:rsidRPr="008542E2" w14:paraId="599851F4" w14:textId="77777777" w:rsidTr="00935D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56BEBA0" w14:textId="77777777" w:rsidR="003E6BDE" w:rsidRPr="001B431A" w:rsidRDefault="003E6BDE" w:rsidP="003E6BDE">
            <w:pPr>
              <w:rPr>
                <w:rFonts w:eastAsia="Aptos Narrow" w:cs="Aptos Narrow"/>
                <w:color w:val="000000" w:themeColor="text1"/>
                <w:sz w:val="18"/>
                <w:szCs w:val="18"/>
              </w:rPr>
            </w:pPr>
            <w:r w:rsidRPr="001B431A">
              <w:rPr>
                <w:rFonts w:eastAsia="Aptos Narrow" w:cs="Aptos Narrow"/>
                <w:color w:val="000000" w:themeColor="text1"/>
                <w:sz w:val="18"/>
                <w:szCs w:val="18"/>
              </w:rPr>
              <w:t>Topic 5.1.2: Trace table</w:t>
            </w:r>
          </w:p>
          <w:p w14:paraId="483B5881" w14:textId="77777777" w:rsidR="003E6BDE" w:rsidRPr="001B431A" w:rsidRDefault="003E6BDE" w:rsidP="003E6BDE">
            <w:pPr>
              <w:rPr>
                <w:rFonts w:eastAsia="Aptos Narrow" w:cs="Aptos Narrow"/>
                <w:color w:val="000000" w:themeColor="text1"/>
                <w:sz w:val="18"/>
                <w:szCs w:val="18"/>
              </w:rPr>
            </w:pPr>
          </w:p>
          <w:p w14:paraId="27BF1E9D" w14:textId="5EC08D19" w:rsidR="003E6BDE" w:rsidRPr="001B431A" w:rsidRDefault="00B542DA" w:rsidP="003E6BDE">
            <w:pPr>
              <w:rPr>
                <w:rFonts w:eastAsia="Aptos Narrow" w:cs="Aptos Narrow"/>
                <w:color w:val="000000" w:themeColor="text1"/>
                <w:sz w:val="18"/>
                <w:szCs w:val="18"/>
              </w:rPr>
            </w:pPr>
            <w:r w:rsidRPr="00B542DA">
              <w:rPr>
                <w:rFonts w:eastAsia="Aptos Narrow" w:cs="Aptos Narrow"/>
                <w:sz w:val="18"/>
                <w:szCs w:val="18"/>
              </w:rPr>
              <w:t>Lesson title:</w:t>
            </w:r>
            <w:r w:rsidR="003E6BDE" w:rsidRPr="001B431A">
              <w:rPr>
                <w:rFonts w:eastAsia="Aptos Narrow" w:cs="Aptos Narrow"/>
                <w:b w:val="0"/>
                <w:bCs w:val="0"/>
                <w:color w:val="000000" w:themeColor="text1"/>
                <w:sz w:val="18"/>
                <w:szCs w:val="18"/>
              </w:rPr>
              <w:t xml:space="preserve"> </w:t>
            </w:r>
          </w:p>
          <w:p w14:paraId="507A2532" w14:textId="6A062707" w:rsidR="003E6BDE" w:rsidRPr="001B431A" w:rsidRDefault="003E6BDE" w:rsidP="003E6BDE">
            <w:pPr>
              <w:pStyle w:val="TableText"/>
              <w:rPr>
                <w:rFonts w:asciiTheme="minorHAnsi" w:hAnsiTheme="minorHAnsi"/>
                <w:sz w:val="18"/>
                <w:szCs w:val="18"/>
                <w:lang w:val="en-GB"/>
              </w:rPr>
            </w:pPr>
            <w:r w:rsidRPr="001B431A">
              <w:rPr>
                <w:rFonts w:asciiTheme="minorHAnsi" w:eastAsia="Aptos Narrow" w:hAnsiTheme="minorHAnsi" w:cs="Aptos Narrow"/>
                <w:b w:val="0"/>
                <w:bCs w:val="0"/>
                <w:sz w:val="18"/>
                <w:szCs w:val="18"/>
                <w:lang w:val="en-GB"/>
              </w:rPr>
              <w:t>Trace table</w:t>
            </w:r>
          </w:p>
        </w:tc>
        <w:tc>
          <w:tcPr>
            <w:tcW w:w="2551" w:type="dxa"/>
          </w:tcPr>
          <w:p w14:paraId="09142804" w14:textId="77777777" w:rsidR="003E6BDE" w:rsidRPr="00935BF6" w:rsidRDefault="003E6BDE" w:rsidP="003E6BDE">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Trace table</w:t>
            </w:r>
          </w:p>
          <w:p w14:paraId="409A77CD" w14:textId="77777777" w:rsidR="003E6BDE" w:rsidRPr="001B431A" w:rsidRDefault="003E6BDE"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B431A">
              <w:rPr>
                <w:rFonts w:eastAsia="Open Sans" w:cs="Open Sans"/>
                <w:sz w:val="18"/>
                <w:szCs w:val="18"/>
              </w:rPr>
              <w:t>Students will know and understand:</w:t>
            </w:r>
          </w:p>
          <w:p w14:paraId="00F2BFC1" w14:textId="77777777" w:rsidR="003E6BDE" w:rsidRPr="001B431A" w:rsidRDefault="003E6BD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Definition</w:t>
            </w:r>
          </w:p>
          <w:p w14:paraId="7BB2FF24" w14:textId="77777777" w:rsidR="003E6BDE" w:rsidRPr="001B431A" w:rsidRDefault="003E6BD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Function</w:t>
            </w:r>
          </w:p>
          <w:p w14:paraId="1CF2F27B" w14:textId="77777777" w:rsidR="003E6BDE" w:rsidRPr="001B431A" w:rsidRDefault="003E6BD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Characteristics</w:t>
            </w:r>
          </w:p>
          <w:p w14:paraId="2F4D1501" w14:textId="77777777" w:rsidR="003E6BDE" w:rsidRPr="001B431A" w:rsidRDefault="003E6BD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Why needed</w:t>
            </w:r>
          </w:p>
          <w:p w14:paraId="3B2B834E" w14:textId="77777777" w:rsidR="003E6BDE" w:rsidRPr="001B431A" w:rsidRDefault="003E6BD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Operation</w:t>
            </w:r>
          </w:p>
          <w:p w14:paraId="0F592D2B" w14:textId="77777777" w:rsidR="003E6BDE" w:rsidRPr="001B431A" w:rsidRDefault="003E6BDE" w:rsidP="00935BF6">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B267853" w14:textId="18D17B44" w:rsidR="003E6BDE" w:rsidRPr="001B431A"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3DE300B6" w14:textId="77777777" w:rsidR="003E6BDE" w:rsidRPr="001B431A" w:rsidRDefault="003E6BD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31A">
              <w:rPr>
                <w:rFonts w:asciiTheme="minorHAnsi" w:eastAsia="Aptos Narrow" w:hAnsiTheme="minorHAnsi" w:cs="Aptos Narrow"/>
                <w:sz w:val="18"/>
                <w:szCs w:val="18"/>
              </w:rPr>
              <w:t>complete a trace table for an algorithm.</w:t>
            </w:r>
          </w:p>
          <w:p w14:paraId="78F1D42A" w14:textId="77777777" w:rsidR="003E6BDE" w:rsidRPr="001B431A" w:rsidRDefault="003E6BDE" w:rsidP="003E6BD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489F29FF" w14:textId="77B976B7" w:rsidR="003E6BDE" w:rsidRPr="001B431A" w:rsidRDefault="00B542DA" w:rsidP="003E6BDE">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3E6BDE" w:rsidRPr="001B431A">
              <w:rPr>
                <w:rFonts w:eastAsia="Open Sans" w:cs="Open Sans"/>
                <w:sz w:val="18"/>
                <w:szCs w:val="18"/>
              </w:rPr>
              <w:t xml:space="preserve">  </w:t>
            </w:r>
          </w:p>
          <w:p w14:paraId="1D1AFA59" w14:textId="77777777" w:rsidR="003E6BDE" w:rsidRPr="001B431A" w:rsidRDefault="003E6BDE"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31A">
              <w:rPr>
                <w:rFonts w:asciiTheme="minorHAnsi" w:eastAsia="Open Sans" w:hAnsiTheme="minorHAnsi" w:cs="Open Sans"/>
                <w:sz w:val="18"/>
                <w:szCs w:val="18"/>
              </w:rPr>
              <w:t>Discuss the use of trace tables as a tool for solving problems</w:t>
            </w:r>
          </w:p>
          <w:p w14:paraId="2F02F296" w14:textId="77777777" w:rsidR="003E6BDE" w:rsidRPr="001B431A" w:rsidRDefault="003E6BDE"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31A">
              <w:rPr>
                <w:rFonts w:asciiTheme="minorHAnsi" w:eastAsia="Open Sans" w:hAnsiTheme="minorHAnsi" w:cs="Open Sans"/>
                <w:sz w:val="18"/>
                <w:szCs w:val="18"/>
              </w:rPr>
              <w:t>Teacher demonstrates how to complete a trace table (see worked example on p120)</w:t>
            </w:r>
          </w:p>
          <w:p w14:paraId="1F213E8F" w14:textId="77777777" w:rsidR="003E6BDE" w:rsidRPr="001B431A" w:rsidRDefault="003E6BDE"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31A">
              <w:rPr>
                <w:rFonts w:asciiTheme="minorHAnsi" w:eastAsia="Open Sans" w:hAnsiTheme="minorHAnsi" w:cs="Open Sans"/>
                <w:sz w:val="18"/>
                <w:szCs w:val="18"/>
              </w:rPr>
              <w:t>Students identify key terms and make notes on definition, function, characteristics, operation and why trace tables are needed</w:t>
            </w:r>
          </w:p>
          <w:p w14:paraId="5969B429" w14:textId="77777777" w:rsidR="003E6BDE" w:rsidRPr="001B431A" w:rsidRDefault="003E6BDE" w:rsidP="00935BF6">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1B431A">
              <w:rPr>
                <w:rFonts w:eastAsia="Open Sans" w:cs="Open Sans"/>
                <w:sz w:val="18"/>
                <w:szCs w:val="18"/>
              </w:rPr>
              <w:t xml:space="preserve"> </w:t>
            </w:r>
          </w:p>
          <w:p w14:paraId="47317C49" w14:textId="61211752" w:rsidR="003E6BDE" w:rsidRPr="001B431A" w:rsidRDefault="00B542DA" w:rsidP="003E6BDE">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3E6BDE" w:rsidRPr="001B431A">
              <w:rPr>
                <w:rFonts w:eastAsia="Open Sans" w:cs="Open Sans"/>
                <w:sz w:val="18"/>
                <w:szCs w:val="18"/>
              </w:rPr>
              <w:t xml:space="preserve">: </w:t>
            </w:r>
          </w:p>
          <w:p w14:paraId="5079CBDE" w14:textId="77777777" w:rsidR="003E6BDE" w:rsidRPr="001B431A" w:rsidRDefault="003E6BDE"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31A">
              <w:rPr>
                <w:rFonts w:asciiTheme="minorHAnsi" w:eastAsia="Open Sans" w:hAnsiTheme="minorHAnsi" w:cs="Open Sans"/>
                <w:sz w:val="18"/>
                <w:szCs w:val="18"/>
              </w:rPr>
              <w:t>Students search for examples of flowcharts or Python programs which they can trace</w:t>
            </w:r>
          </w:p>
          <w:p w14:paraId="706549C3" w14:textId="77777777" w:rsidR="003E6BDE" w:rsidRPr="001B431A" w:rsidRDefault="003E6BDE" w:rsidP="003E6BD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6B8EEB32" w14:textId="3B3235B0" w:rsidR="003E6BDE" w:rsidRPr="00130681" w:rsidRDefault="00454F20" w:rsidP="003E6BDE">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3E6BDE" w:rsidRPr="00935BF6">
              <w:rPr>
                <w:rFonts w:eastAsia="Open Sans" w:cs="Open Sans"/>
                <w:b/>
                <w:bCs/>
                <w:color w:val="000000" w:themeColor="text1"/>
                <w:sz w:val="18"/>
                <w:szCs w:val="18"/>
              </w:rPr>
              <w:t xml:space="preserve"> </w:t>
            </w:r>
            <w:r w:rsidR="003E6BDE" w:rsidRPr="00130681">
              <w:rPr>
                <w:rFonts w:eastAsia="Open Sans" w:cs="Open Sans"/>
                <w:color w:val="000000" w:themeColor="text1"/>
                <w:sz w:val="18"/>
                <w:szCs w:val="18"/>
              </w:rPr>
              <w:t xml:space="preserve">pp. </w:t>
            </w:r>
            <w:r w:rsidR="003E6BDE" w:rsidRPr="00130681">
              <w:rPr>
                <w:rFonts w:eastAsia="Aptos Narrow" w:cs="Aptos Narrow"/>
                <w:color w:val="000000" w:themeColor="text1"/>
                <w:sz w:val="18"/>
                <w:szCs w:val="18"/>
              </w:rPr>
              <w:t>120-121</w:t>
            </w:r>
          </w:p>
          <w:p w14:paraId="481E6F16" w14:textId="77777777" w:rsidR="003E6BDE" w:rsidRPr="001B431A" w:rsidRDefault="003E6BDE" w:rsidP="003E6BDE">
            <w:pPr>
              <w:cnfStyle w:val="000000000000" w:firstRow="0" w:lastRow="0" w:firstColumn="0" w:lastColumn="0" w:oddVBand="0" w:evenVBand="0" w:oddHBand="0" w:evenHBand="0" w:firstRowFirstColumn="0" w:firstRowLastColumn="0" w:lastRowFirstColumn="0" w:lastRowLastColumn="0"/>
              <w:rPr>
                <w:sz w:val="18"/>
                <w:szCs w:val="18"/>
              </w:rPr>
            </w:pPr>
            <w:r w:rsidRPr="001B431A">
              <w:rPr>
                <w:rFonts w:eastAsia="Aptos Narrow" w:cs="Aptos Narrow"/>
                <w:color w:val="000000" w:themeColor="text1"/>
                <w:sz w:val="18"/>
                <w:szCs w:val="18"/>
              </w:rPr>
              <w:t>TeachingCS video (easier):</w:t>
            </w:r>
          </w:p>
          <w:p w14:paraId="52986C05" w14:textId="77777777" w:rsidR="003E6BDE" w:rsidRPr="001B431A" w:rsidRDefault="003E6BDE" w:rsidP="003E6BDE">
            <w:pPr>
              <w:cnfStyle w:val="000000000000" w:firstRow="0" w:lastRow="0" w:firstColumn="0" w:lastColumn="0" w:oddVBand="0" w:evenVBand="0" w:oddHBand="0" w:evenHBand="0" w:firstRowFirstColumn="0" w:firstRowLastColumn="0" w:lastRowFirstColumn="0" w:lastRowLastColumn="0"/>
              <w:rPr>
                <w:sz w:val="18"/>
                <w:szCs w:val="18"/>
              </w:rPr>
            </w:pPr>
            <w:hyperlink r:id="rId85">
              <w:r w:rsidRPr="001B431A">
                <w:rPr>
                  <w:rStyle w:val="Hyperlink"/>
                  <w:rFonts w:eastAsia="Aptos Narrow" w:cs="Aptos Narrow"/>
                  <w:sz w:val="18"/>
                  <w:szCs w:val="18"/>
                </w:rPr>
                <w:t>https://www.youtube.com/watch?v=DyeVR1zb7Jo&amp;list=PLzxELyfDjyxLawEb5mlA-pEPATIV1FnmB&amp;index=46</w:t>
              </w:r>
            </w:hyperlink>
          </w:p>
          <w:p w14:paraId="5ECB59AD" w14:textId="77777777" w:rsidR="00130681" w:rsidRDefault="003E6BDE" w:rsidP="003E6BDE">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1B431A">
              <w:rPr>
                <w:rFonts w:eastAsia="Aptos Narrow" w:cs="Aptos Narrow"/>
                <w:color w:val="000000" w:themeColor="text1"/>
                <w:sz w:val="18"/>
                <w:szCs w:val="18"/>
              </w:rPr>
              <w:t xml:space="preserve">TeachingCS video (harder): </w:t>
            </w:r>
          </w:p>
          <w:p w14:paraId="71236D16" w14:textId="5EA21028" w:rsidR="003E6BDE" w:rsidRPr="001B431A" w:rsidRDefault="00130681" w:rsidP="003E6BDE">
            <w:pPr>
              <w:cnfStyle w:val="000000000000" w:firstRow="0" w:lastRow="0" w:firstColumn="0" w:lastColumn="0" w:oddVBand="0" w:evenVBand="0" w:oddHBand="0" w:evenHBand="0" w:firstRowFirstColumn="0" w:firstRowLastColumn="0" w:lastRowFirstColumn="0" w:lastRowLastColumn="0"/>
              <w:rPr>
                <w:sz w:val="18"/>
                <w:szCs w:val="18"/>
              </w:rPr>
            </w:pPr>
            <w:hyperlink r:id="rId86" w:history="1">
              <w:r w:rsidRPr="00F817F2">
                <w:rPr>
                  <w:rStyle w:val="Hyperlink"/>
                  <w:rFonts w:eastAsia="Aptos Narrow" w:cs="Aptos Narrow"/>
                  <w:sz w:val="18"/>
                  <w:szCs w:val="18"/>
                </w:rPr>
                <w:t>https://www.youtube.com/watch?v=ac38IM2S6kw&amp;list=PLzxELyfDjyxLawEb5mlA-pEPATIV1FnmB&amp;index=6</w:t>
              </w:r>
            </w:hyperlink>
          </w:p>
          <w:p w14:paraId="78CBBD71" w14:textId="77777777" w:rsidR="003E6BDE" w:rsidRPr="001B431A" w:rsidRDefault="003E6BDE" w:rsidP="003E6BD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05128C8D" w14:textId="06FC1EEF" w:rsidR="003E6BDE" w:rsidRPr="0055259A" w:rsidRDefault="570B45CD"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ACDA782" w14:textId="4BA8F3B4" w:rsidR="003E6BDE" w:rsidRPr="0055259A" w:rsidRDefault="570B45CD"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E0BE241" w14:textId="7B2D6153" w:rsidR="003E6BDE" w:rsidRPr="0055259A" w:rsidRDefault="570B45CD"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5C69CFCD" w14:textId="6808B2AD" w:rsidR="003E6BDE" w:rsidRPr="0055259A" w:rsidRDefault="570B45CD"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22AA656D" w14:textId="342E11BA" w:rsidR="003E6BDE" w:rsidRPr="0055259A" w:rsidRDefault="003E6BDE" w:rsidP="0055259A">
            <w:pPr>
              <w:spacing w:before="80" w:after="6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3B2F7EC7" w14:textId="04A891C7" w:rsidR="003E6BDE" w:rsidRPr="0055259A" w:rsidRDefault="003E6BDE"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00684CB1" w14:textId="793E398C" w:rsidR="003E6BDE" w:rsidRPr="0055259A" w:rsidRDefault="3CBC2B8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21D7684A" w14:textId="7F6E5AC4" w:rsidR="003E6BDE" w:rsidRPr="0055259A" w:rsidRDefault="3CBC2B8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281F7355" w14:textId="3DB99AA8" w:rsidR="003E6BDE" w:rsidRPr="0055259A" w:rsidRDefault="3CBC2B88"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tc>
      </w:tr>
    </w:tbl>
    <w:p w14:paraId="399CD914" w14:textId="77777777" w:rsidR="00935D88" w:rsidRDefault="00935D88">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3E6BDE" w:rsidRPr="008542E2" w14:paraId="0EC00983" w14:textId="77777777" w:rsidTr="007036E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38CE1D2" w14:textId="00A4494E" w:rsidR="003E6BDE" w:rsidRPr="008542E2" w:rsidRDefault="003E6BDE" w:rsidP="003E6BDE">
            <w:pPr>
              <w:pStyle w:val="TableHeading"/>
              <w:rPr>
                <w:lang w:val="en-GB"/>
              </w:rPr>
            </w:pPr>
            <w:r w:rsidRPr="008542E2">
              <w:rPr>
                <w:b/>
                <w:bCs/>
                <w:color w:val="000000" w:themeColor="text1"/>
                <w:lang w:val="en-GB"/>
              </w:rPr>
              <w:t>Week 20</w:t>
            </w:r>
            <w:r w:rsidRPr="008542E2">
              <w:rPr>
                <w:b/>
                <w:bCs/>
                <w:color w:val="000000" w:themeColor="text1"/>
                <w:lang w:val="en-GB"/>
              </w:rPr>
              <w:br/>
              <w:t>Lesson 2</w:t>
            </w:r>
            <w:r w:rsidR="004325E1" w:rsidRPr="008542E2">
              <w:rPr>
                <w:b/>
                <w:bCs/>
                <w:color w:val="000000" w:themeColor="text1"/>
                <w:lang w:val="en-GB"/>
              </w:rPr>
              <w:t xml:space="preserve"> </w:t>
            </w:r>
          </w:p>
        </w:tc>
      </w:tr>
      <w:tr w:rsidR="000E3340" w:rsidRPr="008542E2" w14:paraId="3D869F9E"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A819DEF" w14:textId="77777777" w:rsidR="000E3340" w:rsidRPr="006F5EE1" w:rsidRDefault="000E3340" w:rsidP="000E3340">
            <w:pPr>
              <w:rPr>
                <w:rFonts w:eastAsia="Aptos Narrow" w:cs="Aptos Narrow"/>
                <w:color w:val="000000" w:themeColor="text1"/>
                <w:sz w:val="18"/>
                <w:szCs w:val="18"/>
              </w:rPr>
            </w:pPr>
            <w:r w:rsidRPr="006F5EE1">
              <w:rPr>
                <w:rFonts w:eastAsia="Aptos Narrow" w:cs="Aptos Narrow"/>
                <w:color w:val="000000" w:themeColor="text1"/>
                <w:sz w:val="18"/>
                <w:szCs w:val="18"/>
              </w:rPr>
              <w:t>Topic 5.1.3: Recursion</w:t>
            </w:r>
          </w:p>
          <w:p w14:paraId="1994B4CA" w14:textId="77777777" w:rsidR="000E3340" w:rsidRPr="006F5EE1" w:rsidRDefault="000E3340" w:rsidP="000E3340">
            <w:pPr>
              <w:rPr>
                <w:rFonts w:eastAsia="Aptos Narrow" w:cs="Aptos Narrow"/>
                <w:color w:val="000000" w:themeColor="text1"/>
                <w:sz w:val="18"/>
                <w:szCs w:val="18"/>
              </w:rPr>
            </w:pPr>
          </w:p>
          <w:p w14:paraId="78E8707D" w14:textId="2BB526DE" w:rsidR="000E3340" w:rsidRPr="006F5EE1" w:rsidRDefault="00B542DA" w:rsidP="000E3340">
            <w:pPr>
              <w:rPr>
                <w:rFonts w:eastAsia="Aptos Narrow" w:cs="Aptos Narrow"/>
                <w:color w:val="000000" w:themeColor="text1"/>
                <w:sz w:val="18"/>
                <w:szCs w:val="18"/>
              </w:rPr>
            </w:pPr>
            <w:r w:rsidRPr="00B542DA">
              <w:rPr>
                <w:rFonts w:eastAsia="Aptos Narrow" w:cs="Aptos Narrow"/>
                <w:sz w:val="18"/>
                <w:szCs w:val="18"/>
              </w:rPr>
              <w:t>Lesson title:</w:t>
            </w:r>
            <w:r w:rsidR="000E3340" w:rsidRPr="006F5EE1">
              <w:rPr>
                <w:rFonts w:eastAsia="Aptos Narrow" w:cs="Aptos Narrow"/>
                <w:b w:val="0"/>
                <w:bCs w:val="0"/>
                <w:color w:val="000000" w:themeColor="text1"/>
                <w:sz w:val="18"/>
                <w:szCs w:val="18"/>
              </w:rPr>
              <w:t xml:space="preserve"> </w:t>
            </w:r>
          </w:p>
          <w:p w14:paraId="5B02E89C" w14:textId="77777777" w:rsidR="000E3340" w:rsidRPr="006F5EE1" w:rsidRDefault="000E3340" w:rsidP="000E3340">
            <w:pPr>
              <w:pStyle w:val="TableText"/>
              <w:rPr>
                <w:rFonts w:asciiTheme="minorHAnsi" w:eastAsia="Aptos Narrow" w:hAnsiTheme="minorHAnsi" w:cs="Aptos Narrow"/>
                <w:sz w:val="18"/>
                <w:szCs w:val="18"/>
                <w:lang w:val="en-GB"/>
              </w:rPr>
            </w:pPr>
            <w:r w:rsidRPr="006F5EE1">
              <w:rPr>
                <w:rFonts w:asciiTheme="minorHAnsi" w:eastAsia="Aptos Narrow" w:hAnsiTheme="minorHAnsi" w:cs="Aptos Narrow"/>
                <w:b w:val="0"/>
                <w:bCs w:val="0"/>
                <w:sz w:val="18"/>
                <w:szCs w:val="18"/>
                <w:lang w:val="en-GB"/>
              </w:rPr>
              <w:t>Recursion</w:t>
            </w:r>
          </w:p>
          <w:p w14:paraId="7839A05B" w14:textId="3E2EAF6E" w:rsidR="00D32083" w:rsidRPr="006F5EE1" w:rsidRDefault="00D32083" w:rsidP="000E3340">
            <w:pPr>
              <w:pStyle w:val="TableText"/>
              <w:rPr>
                <w:rFonts w:asciiTheme="minorHAnsi" w:hAnsiTheme="minorHAnsi"/>
                <w:sz w:val="18"/>
                <w:szCs w:val="18"/>
                <w:lang w:val="en-GB"/>
              </w:rPr>
            </w:pPr>
          </w:p>
        </w:tc>
        <w:tc>
          <w:tcPr>
            <w:tcW w:w="2551" w:type="dxa"/>
            <w:shd w:val="clear" w:color="auto" w:fill="FFFFFF" w:themeFill="background2"/>
          </w:tcPr>
          <w:p w14:paraId="410840F6" w14:textId="77777777" w:rsidR="000E3340" w:rsidRPr="00935BF6" w:rsidRDefault="000E3340" w:rsidP="000E3340">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Recursion</w:t>
            </w:r>
          </w:p>
          <w:p w14:paraId="45810CFC" w14:textId="77777777" w:rsidR="000E3340" w:rsidRPr="006F5EE1" w:rsidRDefault="000E3340"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6F5EE1">
              <w:rPr>
                <w:rFonts w:eastAsia="Open Sans" w:cs="Open Sans"/>
                <w:sz w:val="18"/>
                <w:szCs w:val="18"/>
              </w:rPr>
              <w:t>Students will know and understand:</w:t>
            </w:r>
          </w:p>
          <w:p w14:paraId="02DBF63E" w14:textId="77777777" w:rsidR="000E3340" w:rsidRPr="006F5EE1" w:rsidRDefault="000E33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F5EE1">
              <w:rPr>
                <w:rFonts w:asciiTheme="minorHAnsi" w:eastAsia="Aptos Narrow" w:hAnsiTheme="minorHAnsi" w:cs="Aptos Narrow"/>
                <w:sz w:val="18"/>
                <w:szCs w:val="18"/>
              </w:rPr>
              <w:t>Definition</w:t>
            </w:r>
          </w:p>
          <w:p w14:paraId="4B826211" w14:textId="77777777" w:rsidR="000E3340" w:rsidRPr="006F5EE1" w:rsidRDefault="000E33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F5EE1">
              <w:rPr>
                <w:rFonts w:asciiTheme="minorHAnsi" w:eastAsia="Aptos Narrow" w:hAnsiTheme="minorHAnsi" w:cs="Aptos Narrow"/>
                <w:sz w:val="18"/>
                <w:szCs w:val="18"/>
              </w:rPr>
              <w:t>Function</w:t>
            </w:r>
          </w:p>
          <w:p w14:paraId="63F91332" w14:textId="77777777" w:rsidR="000E3340" w:rsidRPr="006F5EE1" w:rsidRDefault="000E33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F5EE1">
              <w:rPr>
                <w:rFonts w:asciiTheme="minorHAnsi" w:eastAsia="Aptos Narrow" w:hAnsiTheme="minorHAnsi" w:cs="Aptos Narrow"/>
                <w:sz w:val="18"/>
                <w:szCs w:val="18"/>
              </w:rPr>
              <w:t>Characteristics</w:t>
            </w:r>
          </w:p>
          <w:p w14:paraId="65626105" w14:textId="77777777" w:rsidR="000E3340" w:rsidRPr="006F5EE1" w:rsidRDefault="000E33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F5EE1">
              <w:rPr>
                <w:rFonts w:asciiTheme="minorHAnsi" w:eastAsia="Aptos Narrow" w:hAnsiTheme="minorHAnsi" w:cs="Aptos Narrow"/>
                <w:sz w:val="18"/>
                <w:szCs w:val="18"/>
              </w:rPr>
              <w:t>Operation</w:t>
            </w:r>
          </w:p>
          <w:p w14:paraId="0A30E053" w14:textId="77777777" w:rsidR="000E3340" w:rsidRPr="006F5EE1" w:rsidRDefault="000E33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F5EE1">
              <w:rPr>
                <w:rFonts w:asciiTheme="minorHAnsi" w:eastAsia="Aptos Narrow" w:hAnsiTheme="minorHAnsi" w:cs="Aptos Narrow"/>
                <w:sz w:val="18"/>
                <w:szCs w:val="18"/>
              </w:rPr>
              <w:t>Benefits</w:t>
            </w:r>
          </w:p>
          <w:p w14:paraId="101A8C06" w14:textId="77777777" w:rsidR="000E3340" w:rsidRPr="006F5EE1" w:rsidRDefault="000E3340"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6F5EE1">
              <w:rPr>
                <w:rFonts w:asciiTheme="minorHAnsi" w:eastAsia="Aptos Narrow" w:hAnsiTheme="minorHAnsi" w:cs="Aptos Narrow"/>
                <w:sz w:val="18"/>
                <w:szCs w:val="18"/>
              </w:rPr>
              <w:t>Drawbacks</w:t>
            </w:r>
          </w:p>
          <w:p w14:paraId="55C9C4FC" w14:textId="77777777" w:rsidR="000E3340" w:rsidRPr="006F5EE1" w:rsidRDefault="000E3340" w:rsidP="000E334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657A7AAC" w14:textId="6F26F27E" w:rsidR="000E3340" w:rsidRPr="006F5EE1" w:rsidRDefault="00B542DA" w:rsidP="000E3340">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0E3340" w:rsidRPr="006F5EE1">
              <w:rPr>
                <w:rFonts w:eastAsia="Open Sans" w:cs="Open Sans"/>
                <w:sz w:val="18"/>
                <w:szCs w:val="18"/>
              </w:rPr>
              <w:t xml:space="preserve">  </w:t>
            </w:r>
          </w:p>
          <w:p w14:paraId="26C1170A" w14:textId="77777777" w:rsidR="000E3340" w:rsidRPr="006F5EE1" w:rsidRDefault="000E3340"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F5EE1">
              <w:rPr>
                <w:rFonts w:asciiTheme="minorHAnsi" w:eastAsia="Open Sans" w:hAnsiTheme="minorHAnsi" w:cs="Open Sans"/>
                <w:sz w:val="18"/>
                <w:szCs w:val="18"/>
              </w:rPr>
              <w:t>Discuss recursion as a tool for solving problems</w:t>
            </w:r>
          </w:p>
          <w:p w14:paraId="589DAC74" w14:textId="77777777" w:rsidR="000E3340" w:rsidRPr="006F5EE1" w:rsidRDefault="000E3340"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F5EE1">
              <w:rPr>
                <w:rFonts w:asciiTheme="minorHAnsi" w:eastAsia="Open Sans" w:hAnsiTheme="minorHAnsi" w:cs="Open Sans"/>
                <w:sz w:val="18"/>
                <w:szCs w:val="18"/>
              </w:rPr>
              <w:t>Option to link to programming work in Unit 2 topic 10.4.1</w:t>
            </w:r>
          </w:p>
          <w:p w14:paraId="33EDC578" w14:textId="77777777" w:rsidR="000E3340" w:rsidRPr="006F5EE1" w:rsidRDefault="000E3340"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F5EE1">
              <w:rPr>
                <w:rFonts w:asciiTheme="minorHAnsi" w:eastAsia="Open Sans" w:hAnsiTheme="minorHAnsi" w:cs="Open Sans"/>
                <w:sz w:val="18"/>
                <w:szCs w:val="18"/>
              </w:rPr>
              <w:t>Teacher demonstrates a recursive algorithm (see worked example on p122)</w:t>
            </w:r>
          </w:p>
          <w:p w14:paraId="43BD5294" w14:textId="77777777" w:rsidR="000E3340" w:rsidRPr="006F5EE1" w:rsidRDefault="000E3340"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F5EE1">
              <w:rPr>
                <w:rFonts w:asciiTheme="minorHAnsi" w:eastAsia="Open Sans" w:hAnsiTheme="minorHAnsi" w:cs="Open Sans"/>
                <w:sz w:val="18"/>
                <w:szCs w:val="18"/>
              </w:rPr>
              <w:t>Students identify key terms and make notes on definition, function, characteristics, operation, benefits and drawbacks</w:t>
            </w:r>
          </w:p>
          <w:p w14:paraId="5115C444" w14:textId="77777777" w:rsidR="000E3340" w:rsidRPr="006F5EE1" w:rsidRDefault="000E3340" w:rsidP="00A37D72">
            <w:pPr>
              <w:pStyle w:val="ListParagraph"/>
              <w:numPr>
                <w:ilvl w:val="0"/>
                <w:numId w:val="18"/>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F5EE1">
              <w:rPr>
                <w:rFonts w:asciiTheme="minorHAnsi" w:eastAsia="Open Sans" w:hAnsiTheme="minorHAnsi" w:cs="Open Sans"/>
                <w:sz w:val="18"/>
                <w:szCs w:val="18"/>
              </w:rPr>
              <w:t>Complete Activity 2 on p123</w:t>
            </w:r>
          </w:p>
          <w:p w14:paraId="4B175000" w14:textId="77777777" w:rsidR="000E3340" w:rsidRPr="006F5EE1" w:rsidRDefault="000E3340" w:rsidP="00935BF6">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6F5EE1">
              <w:rPr>
                <w:rFonts w:eastAsia="Open Sans" w:cs="Open Sans"/>
                <w:sz w:val="18"/>
                <w:szCs w:val="18"/>
              </w:rPr>
              <w:t xml:space="preserve"> </w:t>
            </w:r>
          </w:p>
          <w:p w14:paraId="5864EE09" w14:textId="0CC7261D" w:rsidR="000E3340" w:rsidRPr="00054471" w:rsidRDefault="00B542DA" w:rsidP="000E3340">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Homework</w:t>
            </w:r>
            <w:r w:rsidR="000E3340" w:rsidRPr="006F5EE1">
              <w:rPr>
                <w:rFonts w:eastAsia="Open Sans" w:cs="Open Sans"/>
                <w:sz w:val="18"/>
                <w:szCs w:val="18"/>
              </w:rPr>
              <w:t xml:space="preserve">: </w:t>
            </w:r>
          </w:p>
          <w:p w14:paraId="330CA789" w14:textId="77777777" w:rsidR="000E3340" w:rsidRPr="006F5EE1" w:rsidRDefault="000E3340"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F5EE1">
              <w:rPr>
                <w:rFonts w:asciiTheme="minorHAnsi" w:eastAsia="Open Sans" w:hAnsiTheme="minorHAnsi" w:cs="Open Sans"/>
                <w:sz w:val="18"/>
                <w:szCs w:val="18"/>
              </w:rPr>
              <w:t>Students complete questions on AdaCS</w:t>
            </w:r>
          </w:p>
          <w:p w14:paraId="3896D030" w14:textId="77777777" w:rsidR="000E3340" w:rsidRPr="006F5EE1" w:rsidRDefault="000E3340" w:rsidP="000E334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07840B90" w14:textId="5FA10AA8" w:rsidR="000E3340" w:rsidRPr="00054471" w:rsidRDefault="00454F20" w:rsidP="000E3340">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0E3340" w:rsidRPr="00935BF6">
              <w:rPr>
                <w:rFonts w:eastAsia="Open Sans" w:cs="Open Sans"/>
                <w:b/>
                <w:bCs/>
                <w:color w:val="000000" w:themeColor="text1"/>
                <w:sz w:val="18"/>
                <w:szCs w:val="18"/>
              </w:rPr>
              <w:t xml:space="preserve"> </w:t>
            </w:r>
            <w:r w:rsidR="000E3340" w:rsidRPr="00054471">
              <w:rPr>
                <w:rFonts w:eastAsia="Open Sans" w:cs="Open Sans"/>
                <w:color w:val="000000" w:themeColor="text1"/>
                <w:sz w:val="18"/>
                <w:szCs w:val="18"/>
              </w:rPr>
              <w:t xml:space="preserve">pp. </w:t>
            </w:r>
            <w:r w:rsidR="000E3340" w:rsidRPr="00054471">
              <w:rPr>
                <w:rFonts w:eastAsia="Aptos Narrow" w:cs="Aptos Narrow"/>
                <w:color w:val="000000" w:themeColor="text1"/>
                <w:sz w:val="18"/>
                <w:szCs w:val="18"/>
              </w:rPr>
              <w:t>121-124</w:t>
            </w:r>
          </w:p>
          <w:p w14:paraId="6FBC5027" w14:textId="77777777" w:rsidR="000E3340" w:rsidRDefault="000E3340" w:rsidP="000E3340">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B1F11D2" w14:textId="77777777" w:rsidR="000B6CBB" w:rsidRDefault="000B6CBB" w:rsidP="000E3340">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31C286FA" w14:textId="77777777" w:rsidR="00B21B7F" w:rsidRPr="006F5EE1" w:rsidRDefault="00B21B7F" w:rsidP="000E3340">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DCFB586" w14:textId="77777777" w:rsidR="000B6CBB" w:rsidRDefault="000E3340" w:rsidP="000E3340">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6F5EE1">
              <w:rPr>
                <w:rFonts w:eastAsia="Aptos Narrow" w:cs="Aptos Narrow"/>
                <w:color w:val="000000" w:themeColor="text1"/>
                <w:sz w:val="18"/>
                <w:szCs w:val="18"/>
              </w:rPr>
              <w:t xml:space="preserve">AdaCS notes and questions: </w:t>
            </w:r>
          </w:p>
          <w:p w14:paraId="265BD4E4" w14:textId="0735A172" w:rsidR="000E3340" w:rsidRPr="006F5EE1" w:rsidRDefault="000B6CBB" w:rsidP="000E3340">
            <w:pPr>
              <w:cnfStyle w:val="000000100000" w:firstRow="0" w:lastRow="0" w:firstColumn="0" w:lastColumn="0" w:oddVBand="0" w:evenVBand="0" w:oddHBand="1" w:evenHBand="0" w:firstRowFirstColumn="0" w:firstRowLastColumn="0" w:lastRowFirstColumn="0" w:lastRowLastColumn="0"/>
              <w:rPr>
                <w:sz w:val="18"/>
                <w:szCs w:val="18"/>
              </w:rPr>
            </w:pPr>
            <w:hyperlink r:id="rId87" w:history="1">
              <w:r w:rsidRPr="00F817F2">
                <w:rPr>
                  <w:rStyle w:val="Hyperlink"/>
                  <w:rFonts w:eastAsia="Aptos Narrow" w:cs="Aptos Narrow"/>
                  <w:sz w:val="18"/>
                  <w:szCs w:val="18"/>
                </w:rPr>
                <w:t>https://adacomputerscience.org/topics/recursion</w:t>
              </w:r>
            </w:hyperlink>
          </w:p>
          <w:p w14:paraId="0CBD96B6" w14:textId="77777777" w:rsidR="000E3340" w:rsidRPr="006F5EE1" w:rsidRDefault="000E3340" w:rsidP="000E334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734F395A" w14:textId="6D65F6C2" w:rsidR="000E3340" w:rsidRPr="0055259A" w:rsidRDefault="5D5F1B4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36113ED3" w14:textId="4539AC15" w:rsidR="000E3340" w:rsidRPr="0055259A" w:rsidRDefault="5D5F1B4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3976F4B" w14:textId="2DC93D18" w:rsidR="000E3340" w:rsidRPr="0055259A" w:rsidRDefault="5D5F1B4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25445E4C" w14:textId="49B2A7BC" w:rsidR="000E3340" w:rsidRPr="0055259A" w:rsidRDefault="5D5F1B4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097B048E" w14:textId="4341525B" w:rsidR="000E3340" w:rsidRPr="0055259A" w:rsidRDefault="000E3340"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604B6C5A" w14:textId="5E802BB5" w:rsidR="000E3340" w:rsidRPr="007036E5" w:rsidRDefault="000E334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7A95B93A" w14:textId="577CA037" w:rsidR="000E3340" w:rsidRPr="007036E5" w:rsidRDefault="5D5F1B4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9779768">
              <w:rPr>
                <w:rFonts w:asciiTheme="minorHAnsi" w:eastAsia="Open Sans" w:hAnsiTheme="minorHAnsi" w:cs="Open Sans"/>
                <w:color w:val="000000" w:themeColor="text1"/>
                <w:sz w:val="18"/>
                <w:szCs w:val="18"/>
              </w:rPr>
              <w:t>Critical thinking</w:t>
            </w:r>
          </w:p>
          <w:p w14:paraId="1C7844E3" w14:textId="5BF6045C" w:rsidR="000E3340" w:rsidRPr="007036E5" w:rsidRDefault="6FB0823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Analysis</w:t>
            </w:r>
          </w:p>
          <w:p w14:paraId="4888A74A" w14:textId="6765B405" w:rsidR="000E3340" w:rsidRPr="007036E5" w:rsidRDefault="6FB0823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Interpretation</w:t>
            </w:r>
          </w:p>
        </w:tc>
      </w:tr>
      <w:tr w:rsidR="00D32083" w:rsidRPr="008542E2" w14:paraId="77CEE2A0" w14:textId="77777777" w:rsidTr="007036E5">
        <w:trPr>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965F759" w14:textId="35FF3855" w:rsidR="00D32083" w:rsidRPr="008542E2" w:rsidRDefault="00D32083">
            <w:pPr>
              <w:pStyle w:val="TableHeading"/>
              <w:rPr>
                <w:lang w:val="en-GB"/>
              </w:rPr>
            </w:pPr>
            <w:r w:rsidRPr="008542E2">
              <w:rPr>
                <w:b/>
                <w:bCs/>
                <w:color w:val="000000" w:themeColor="text1"/>
                <w:lang w:val="en-GB"/>
              </w:rPr>
              <w:t>Week 20</w:t>
            </w:r>
            <w:r w:rsidRPr="008542E2">
              <w:rPr>
                <w:b/>
                <w:bCs/>
                <w:color w:val="000000" w:themeColor="text1"/>
                <w:lang w:val="en-GB"/>
              </w:rPr>
              <w:br/>
              <w:t xml:space="preserve">Lesson 3 </w:t>
            </w:r>
          </w:p>
        </w:tc>
      </w:tr>
      <w:tr w:rsidR="00D32083" w:rsidRPr="008542E2" w14:paraId="223D8FB1" w14:textId="77777777" w:rsidTr="000544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6D91766" w14:textId="77777777" w:rsidR="00D32083" w:rsidRPr="000B6CBB" w:rsidRDefault="00D32083">
            <w:pPr>
              <w:rPr>
                <w:rFonts w:eastAsia="Aptos Narrow" w:cs="Aptos Narrow"/>
                <w:color w:val="000000" w:themeColor="text1"/>
                <w:sz w:val="18"/>
                <w:szCs w:val="18"/>
              </w:rPr>
            </w:pPr>
            <w:r w:rsidRPr="000B6CBB">
              <w:rPr>
                <w:rFonts w:eastAsia="Aptos Narrow" w:cs="Aptos Narrow"/>
                <w:color w:val="000000" w:themeColor="text1"/>
                <w:sz w:val="18"/>
                <w:szCs w:val="18"/>
              </w:rPr>
              <w:t>Topic 5.1.3: Recursion</w:t>
            </w:r>
          </w:p>
          <w:p w14:paraId="616386E2" w14:textId="77777777" w:rsidR="00D32083" w:rsidRPr="000B6CBB" w:rsidRDefault="00D32083">
            <w:pPr>
              <w:rPr>
                <w:rFonts w:eastAsia="Aptos Narrow" w:cs="Aptos Narrow"/>
                <w:color w:val="000000" w:themeColor="text1"/>
                <w:sz w:val="18"/>
                <w:szCs w:val="18"/>
              </w:rPr>
            </w:pPr>
          </w:p>
          <w:p w14:paraId="423A7C58" w14:textId="38D46928" w:rsidR="00D32083" w:rsidRPr="000B6CBB" w:rsidRDefault="00B542DA">
            <w:pPr>
              <w:rPr>
                <w:rFonts w:eastAsia="Aptos Narrow" w:cs="Aptos Narrow"/>
                <w:color w:val="000000" w:themeColor="text1"/>
                <w:sz w:val="18"/>
                <w:szCs w:val="18"/>
              </w:rPr>
            </w:pPr>
            <w:r w:rsidRPr="000B6CBB">
              <w:rPr>
                <w:rFonts w:eastAsia="Aptos Narrow" w:cs="Aptos Narrow"/>
                <w:sz w:val="18"/>
                <w:szCs w:val="18"/>
              </w:rPr>
              <w:t>Lesson title:</w:t>
            </w:r>
            <w:r w:rsidR="00D32083" w:rsidRPr="000B6CBB">
              <w:rPr>
                <w:rFonts w:eastAsia="Aptos Narrow" w:cs="Aptos Narrow"/>
                <w:b w:val="0"/>
                <w:bCs w:val="0"/>
                <w:color w:val="000000" w:themeColor="text1"/>
                <w:sz w:val="18"/>
                <w:szCs w:val="18"/>
              </w:rPr>
              <w:t xml:space="preserve"> </w:t>
            </w:r>
          </w:p>
          <w:p w14:paraId="02FE3169" w14:textId="1BB27CC3" w:rsidR="00D32083" w:rsidRPr="000B6CBB" w:rsidRDefault="00D32083">
            <w:pPr>
              <w:pStyle w:val="TableText"/>
              <w:rPr>
                <w:rFonts w:asciiTheme="minorHAnsi" w:hAnsiTheme="minorHAnsi"/>
                <w:sz w:val="18"/>
                <w:szCs w:val="18"/>
                <w:lang w:val="en-GB"/>
              </w:rPr>
            </w:pPr>
            <w:r w:rsidRPr="000B6CBB">
              <w:rPr>
                <w:rFonts w:asciiTheme="minorHAnsi" w:eastAsia="Aptos Narrow" w:hAnsiTheme="minorHAnsi" w:cs="Aptos Narrow"/>
                <w:b w:val="0"/>
                <w:bCs w:val="0"/>
                <w:sz w:val="18"/>
                <w:szCs w:val="18"/>
                <w:lang w:val="en-GB"/>
              </w:rPr>
              <w:t>Further practice</w:t>
            </w:r>
            <w:r w:rsidR="0039543E" w:rsidRPr="000B6CBB">
              <w:rPr>
                <w:rFonts w:asciiTheme="minorHAnsi" w:eastAsia="Aptos Narrow" w:hAnsiTheme="minorHAnsi" w:cs="Aptos Narrow"/>
                <w:b w:val="0"/>
                <w:bCs w:val="0"/>
                <w:sz w:val="18"/>
                <w:szCs w:val="18"/>
                <w:lang w:val="en-GB"/>
              </w:rPr>
              <w:t xml:space="preserve"> of Recursion</w:t>
            </w:r>
          </w:p>
        </w:tc>
        <w:tc>
          <w:tcPr>
            <w:tcW w:w="2551" w:type="dxa"/>
            <w:shd w:val="clear" w:color="auto" w:fill="auto"/>
          </w:tcPr>
          <w:p w14:paraId="45994F20" w14:textId="4FF79563" w:rsidR="19779768" w:rsidRPr="000B6CBB" w:rsidRDefault="19779768" w:rsidP="19779768">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0B6CBB">
              <w:rPr>
                <w:rFonts w:eastAsia="Aptos Narrow" w:cs="Aptos Narrow"/>
                <w:b/>
                <w:bCs/>
                <w:color w:val="000000" w:themeColor="text1"/>
                <w:sz w:val="18"/>
                <w:szCs w:val="18"/>
              </w:rPr>
              <w:t>Recursion</w:t>
            </w:r>
          </w:p>
          <w:p w14:paraId="1CDCD715" w14:textId="47288717" w:rsidR="19779768" w:rsidRPr="000B6CBB" w:rsidRDefault="19779768" w:rsidP="00054471">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B6CBB">
              <w:rPr>
                <w:rFonts w:eastAsia="Open Sans" w:cs="Open Sans"/>
                <w:sz w:val="18"/>
                <w:szCs w:val="18"/>
              </w:rPr>
              <w:t>Students will be able to:</w:t>
            </w:r>
          </w:p>
          <w:p w14:paraId="351EA6CC" w14:textId="14E201D9" w:rsidR="19779768" w:rsidRPr="000B6CBB" w:rsidRDefault="19779768" w:rsidP="19779768">
            <w:pPr>
              <w:pStyle w:val="ListParagraph"/>
              <w:numPr>
                <w:ilvl w:val="0"/>
                <w:numId w:val="48"/>
              </w:numPr>
              <w:spacing w:after="0" w:line="276" w:lineRule="auto"/>
              <w:ind w:left="924" w:hanging="640"/>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0B6CBB">
              <w:rPr>
                <w:rFonts w:asciiTheme="minorHAnsi" w:eastAsia="Aptos Narrow" w:hAnsiTheme="minorHAnsi" w:cs="Aptos Narrow"/>
                <w:sz w:val="18"/>
                <w:szCs w:val="18"/>
              </w:rPr>
              <w:t>hand trace the operation of a recursive algorithm.</w:t>
            </w:r>
          </w:p>
          <w:p w14:paraId="2730E249" w14:textId="347C68CE" w:rsidR="19779768" w:rsidRPr="000B6CBB" w:rsidRDefault="19779768" w:rsidP="19779768">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4820" w:type="dxa"/>
            <w:shd w:val="clear" w:color="auto" w:fill="auto"/>
          </w:tcPr>
          <w:p w14:paraId="2F067FDC" w14:textId="6F22EAAB" w:rsidR="19779768" w:rsidRPr="000B6CBB" w:rsidRDefault="19779768" w:rsidP="19779768">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B6CBB">
              <w:rPr>
                <w:rFonts w:eastAsia="Open Sans" w:cs="Open Sans"/>
                <w:sz w:val="18"/>
                <w:szCs w:val="18"/>
              </w:rPr>
              <w:t xml:space="preserve">Activities:  </w:t>
            </w:r>
          </w:p>
          <w:p w14:paraId="476A316F" w14:textId="54D465E6" w:rsidR="19779768" w:rsidRPr="000B6CBB" w:rsidRDefault="19779768" w:rsidP="19779768">
            <w:pPr>
              <w:pStyle w:val="ListParagraph"/>
              <w:numPr>
                <w:ilvl w:val="0"/>
                <w:numId w:val="47"/>
              </w:numPr>
              <w:tabs>
                <w:tab w:val="num" w:pos="360"/>
              </w:tabs>
              <w:spacing w:after="0" w:line="257"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B6CBB">
              <w:rPr>
                <w:rFonts w:asciiTheme="minorHAnsi" w:eastAsia="Open Sans" w:hAnsiTheme="minorHAnsi" w:cs="Open Sans"/>
                <w:sz w:val="18"/>
                <w:szCs w:val="18"/>
              </w:rPr>
              <w:t>Having introduced the concepts last lesson, students will need more time to practise these topics</w:t>
            </w:r>
          </w:p>
          <w:p w14:paraId="55C3E0D4" w14:textId="04F9223D" w:rsidR="19779768" w:rsidRPr="000B6CBB" w:rsidRDefault="19779768" w:rsidP="19779768">
            <w:pPr>
              <w:pStyle w:val="ListParagraph"/>
              <w:numPr>
                <w:ilvl w:val="0"/>
                <w:numId w:val="47"/>
              </w:numPr>
              <w:tabs>
                <w:tab w:val="num" w:pos="360"/>
              </w:tabs>
              <w:spacing w:after="0" w:line="257"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B6CBB">
              <w:rPr>
                <w:rFonts w:asciiTheme="minorHAnsi" w:eastAsia="Open Sans" w:hAnsiTheme="minorHAnsi" w:cs="Open Sans"/>
                <w:sz w:val="18"/>
                <w:szCs w:val="18"/>
              </w:rPr>
              <w:t>Students create a video explaining the processes</w:t>
            </w:r>
          </w:p>
          <w:p w14:paraId="3D44F5D1" w14:textId="18C243A0" w:rsidR="19779768" w:rsidRPr="000B6CBB" w:rsidRDefault="19779768" w:rsidP="19779768">
            <w:pPr>
              <w:pStyle w:val="ListParagraph"/>
              <w:numPr>
                <w:ilvl w:val="0"/>
                <w:numId w:val="47"/>
              </w:numPr>
              <w:tabs>
                <w:tab w:val="num" w:pos="360"/>
              </w:tabs>
              <w:spacing w:after="0" w:line="257"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B6CBB">
              <w:rPr>
                <w:rFonts w:asciiTheme="minorHAnsi" w:eastAsia="Open Sans" w:hAnsiTheme="minorHAnsi" w:cs="Open Sans"/>
                <w:sz w:val="18"/>
                <w:szCs w:val="18"/>
              </w:rPr>
              <w:t>Students complete questions on AdaCS</w:t>
            </w:r>
          </w:p>
          <w:p w14:paraId="34D8BD82" w14:textId="05CA5AE0" w:rsidR="19779768" w:rsidRPr="000B6CBB" w:rsidRDefault="19779768" w:rsidP="19779768">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b/>
                <w:bCs/>
                <w:color w:val="2E74B5"/>
                <w:sz w:val="18"/>
                <w:szCs w:val="18"/>
              </w:rPr>
            </w:pPr>
          </w:p>
        </w:tc>
        <w:tc>
          <w:tcPr>
            <w:tcW w:w="2268" w:type="dxa"/>
            <w:shd w:val="clear" w:color="auto" w:fill="auto"/>
          </w:tcPr>
          <w:p w14:paraId="49DBDF49" w14:textId="77777777" w:rsidR="00D32083" w:rsidRPr="000B6CBB" w:rsidRDefault="00D320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auto"/>
          </w:tcPr>
          <w:p w14:paraId="77CBB6A6" w14:textId="4C0BC5D8" w:rsidR="00D32083" w:rsidRPr="0055259A" w:rsidRDefault="357F033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C76B33A" w14:textId="4BBDCB41" w:rsidR="00D32083" w:rsidRPr="0055259A" w:rsidRDefault="357F033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7E8DDF9" w14:textId="3F80BB03" w:rsidR="00D32083" w:rsidRPr="0055259A" w:rsidRDefault="357F033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26AF927D" w14:textId="01D5EED4" w:rsidR="00D32083" w:rsidRPr="0055259A" w:rsidRDefault="357F033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0D98D4EA" w14:textId="5A083D4D" w:rsidR="00D32083" w:rsidRPr="0055259A" w:rsidRDefault="00D32083" w:rsidP="0055259A">
            <w:pPr>
              <w:spacing w:before="80" w:after="6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p w14:paraId="1311D322" w14:textId="3F4AEC9C" w:rsidR="00D32083" w:rsidRPr="007036E5" w:rsidRDefault="00D32083"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231B0401" w14:textId="2099589A" w:rsidR="00D32083" w:rsidRPr="0055259A" w:rsidRDefault="72DE9427"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06CCCF1C" w14:textId="40915B72" w:rsidR="00D32083" w:rsidRPr="0055259A" w:rsidRDefault="72DE9427"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357A3BF5" w14:textId="2CCE6A24" w:rsidR="00D32083" w:rsidRPr="0055259A" w:rsidRDefault="72DE9427"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5560FAFE" w14:textId="65BE4CBA" w:rsidR="00D32083" w:rsidRPr="0055259A" w:rsidRDefault="72DE9427"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p w14:paraId="2DDD6A23" w14:textId="76E8BF31" w:rsidR="00D32083" w:rsidRPr="007036E5" w:rsidRDefault="00D32083"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6F3B97DA" w14:textId="77777777" w:rsidR="00C71471" w:rsidRPr="008542E2" w:rsidRDefault="00C71471" w:rsidP="00B0773D">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7610359C" w14:textId="77777777" w:rsidTr="0004075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4FF8608" w14:textId="3D146E3F" w:rsidR="00CE606C" w:rsidRPr="00040755" w:rsidRDefault="00C71471" w:rsidP="00CE3734">
            <w:pPr>
              <w:pStyle w:val="TableHeading"/>
              <w:jc w:val="center"/>
              <w:rPr>
                <w:b/>
                <w:bCs/>
                <w:color w:val="FFFFFF" w:themeColor="background1"/>
                <w:sz w:val="20"/>
                <w:szCs w:val="24"/>
                <w:lang w:val="en-GB"/>
              </w:rPr>
            </w:pPr>
            <w:r w:rsidRPr="008542E2">
              <w:rPr>
                <w:rStyle w:val="Strong"/>
                <w:b w:val="0"/>
                <w:bCs w:val="0"/>
              </w:rPr>
              <w:br w:type="page"/>
            </w:r>
            <w:r w:rsidR="00CE606C" w:rsidRPr="00040755">
              <w:rPr>
                <w:b/>
                <w:bCs/>
                <w:color w:val="FFFFFF" w:themeColor="background1"/>
                <w:sz w:val="20"/>
                <w:szCs w:val="24"/>
                <w:lang w:val="en-GB"/>
              </w:rPr>
              <w:t>Topic</w:t>
            </w:r>
            <w:r w:rsidR="00CE606C" w:rsidRPr="00040755">
              <w:rPr>
                <w:b/>
                <w:bCs/>
                <w:color w:val="FFFFFF" w:themeColor="background1"/>
                <w:sz w:val="20"/>
                <w:szCs w:val="24"/>
                <w:lang w:val="en-GB"/>
              </w:rPr>
              <w:br/>
              <w:t>Sub topic</w:t>
            </w:r>
            <w:r w:rsidR="00CE606C" w:rsidRPr="00040755">
              <w:rPr>
                <w:b/>
                <w:bCs/>
                <w:color w:val="FFFFFF" w:themeColor="background1"/>
                <w:sz w:val="20"/>
                <w:szCs w:val="24"/>
                <w:lang w:val="en-GB"/>
              </w:rPr>
              <w:br/>
            </w:r>
            <w:r w:rsidR="00CE606C" w:rsidRPr="00040755">
              <w:rPr>
                <w:b/>
                <w:bCs/>
                <w:color w:val="FFFFFF"/>
                <w:sz w:val="20"/>
                <w:szCs w:val="24"/>
                <w:lang w:val="en-GB"/>
              </w:rPr>
              <w:t>Lesson title</w:t>
            </w:r>
          </w:p>
        </w:tc>
        <w:tc>
          <w:tcPr>
            <w:tcW w:w="2551" w:type="dxa"/>
            <w:shd w:val="clear" w:color="auto" w:fill="341583" w:themeFill="accent2" w:themeFillShade="80"/>
            <w:vAlign w:val="center"/>
          </w:tcPr>
          <w:p w14:paraId="69C5CA41" w14:textId="77777777" w:rsidR="00CE606C" w:rsidRPr="00040755"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3ED0849" w14:textId="35138FF3" w:rsidR="00CE606C" w:rsidRPr="00040755"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 xml:space="preserve">Suggested </w:t>
            </w:r>
            <w:r w:rsidR="00B542DA" w:rsidRPr="00040755">
              <w:rPr>
                <w:b/>
                <w:bCs/>
                <w:color w:val="FFFFFF" w:themeColor="background1"/>
                <w:sz w:val="20"/>
                <w:szCs w:val="24"/>
                <w:lang w:val="en-GB"/>
              </w:rPr>
              <w:t>Activities</w:t>
            </w:r>
          </w:p>
        </w:tc>
        <w:tc>
          <w:tcPr>
            <w:tcW w:w="2268" w:type="dxa"/>
            <w:shd w:val="clear" w:color="auto" w:fill="341583" w:themeFill="accent2" w:themeFillShade="80"/>
            <w:vAlign w:val="center"/>
          </w:tcPr>
          <w:p w14:paraId="1763CF35" w14:textId="77777777" w:rsidR="00CE606C" w:rsidRPr="00040755"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Suggested resources</w:t>
            </w:r>
          </w:p>
        </w:tc>
        <w:tc>
          <w:tcPr>
            <w:tcW w:w="1984" w:type="dxa"/>
            <w:shd w:val="clear" w:color="auto" w:fill="341583" w:themeFill="accent2" w:themeFillShade="80"/>
            <w:vAlign w:val="center"/>
          </w:tcPr>
          <w:p w14:paraId="6B10F34D" w14:textId="77777777" w:rsidR="00CE606C" w:rsidRPr="00040755"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452C304" w14:textId="77777777" w:rsidR="00CE606C" w:rsidRPr="00040755" w:rsidRDefault="00CE606C" w:rsidP="00CE3734">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Which skills could be acquired through teaching and delivery in this lesson?</w:t>
            </w:r>
          </w:p>
        </w:tc>
      </w:tr>
      <w:tr w:rsidR="00CE606C" w:rsidRPr="008542E2" w14:paraId="1083171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6E5949C" w14:textId="7384FF2F"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661F3D" w:rsidRPr="008542E2">
              <w:rPr>
                <w:b/>
                <w:bCs/>
                <w:color w:val="000000" w:themeColor="text1"/>
                <w:lang w:val="en-GB"/>
              </w:rPr>
              <w:t>21</w:t>
            </w:r>
            <w:r w:rsidRPr="008542E2">
              <w:rPr>
                <w:b/>
                <w:bCs/>
                <w:color w:val="000000" w:themeColor="text1"/>
                <w:lang w:val="en-GB"/>
              </w:rPr>
              <w:br/>
              <w:t>Lesson 1</w:t>
            </w:r>
          </w:p>
        </w:tc>
      </w:tr>
      <w:tr w:rsidR="00B53A8A" w:rsidRPr="008542E2" w14:paraId="09CF09EF" w14:textId="77777777" w:rsidTr="0004075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8F3D292" w14:textId="77777777" w:rsidR="00B53A8A" w:rsidRPr="006F5EE1" w:rsidRDefault="00B53A8A" w:rsidP="00B53A8A">
            <w:pPr>
              <w:rPr>
                <w:rFonts w:eastAsia="Aptos Narrow" w:cs="Aptos Narrow"/>
                <w:color w:val="000000" w:themeColor="text1"/>
                <w:sz w:val="18"/>
                <w:szCs w:val="18"/>
              </w:rPr>
            </w:pPr>
            <w:r w:rsidRPr="006F5EE1">
              <w:rPr>
                <w:rFonts w:eastAsia="Aptos Narrow" w:cs="Aptos Narrow"/>
                <w:color w:val="000000" w:themeColor="text1"/>
                <w:sz w:val="18"/>
                <w:szCs w:val="18"/>
              </w:rPr>
              <w:t>Topic 5.1.2: Trace table</w:t>
            </w:r>
          </w:p>
          <w:p w14:paraId="6CE2082C" w14:textId="77777777" w:rsidR="00B53A8A" w:rsidRPr="006F5EE1" w:rsidRDefault="00B53A8A" w:rsidP="00B53A8A">
            <w:pPr>
              <w:rPr>
                <w:rFonts w:eastAsia="Aptos Narrow" w:cs="Aptos Narrow"/>
                <w:color w:val="000000" w:themeColor="text1"/>
                <w:sz w:val="18"/>
                <w:szCs w:val="18"/>
              </w:rPr>
            </w:pPr>
          </w:p>
          <w:p w14:paraId="366077B9" w14:textId="022CCFC2" w:rsidR="00B53A8A" w:rsidRPr="006F5EE1" w:rsidRDefault="00B542DA" w:rsidP="00B53A8A">
            <w:pPr>
              <w:rPr>
                <w:rFonts w:eastAsia="Aptos Narrow" w:cs="Aptos Narrow"/>
                <w:color w:val="000000" w:themeColor="text1"/>
                <w:sz w:val="18"/>
                <w:szCs w:val="18"/>
              </w:rPr>
            </w:pPr>
            <w:r w:rsidRPr="00B542DA">
              <w:rPr>
                <w:rFonts w:eastAsia="Aptos Narrow" w:cs="Aptos Narrow"/>
                <w:sz w:val="18"/>
                <w:szCs w:val="18"/>
              </w:rPr>
              <w:t>Lesson title:</w:t>
            </w:r>
            <w:r w:rsidR="00B53A8A" w:rsidRPr="006F5EE1">
              <w:rPr>
                <w:rFonts w:eastAsia="Aptos Narrow" w:cs="Aptos Narrow"/>
                <w:b w:val="0"/>
                <w:bCs w:val="0"/>
                <w:color w:val="000000" w:themeColor="text1"/>
                <w:sz w:val="18"/>
                <w:szCs w:val="18"/>
              </w:rPr>
              <w:t xml:space="preserve"> </w:t>
            </w:r>
          </w:p>
          <w:p w14:paraId="10198ED9" w14:textId="2DDDB1E0" w:rsidR="00B53A8A" w:rsidRPr="006F5EE1" w:rsidRDefault="00B53A8A" w:rsidP="00B53A8A">
            <w:pPr>
              <w:pStyle w:val="TableText"/>
              <w:rPr>
                <w:rFonts w:asciiTheme="minorHAnsi" w:hAnsiTheme="minorHAnsi"/>
                <w:sz w:val="18"/>
                <w:szCs w:val="18"/>
                <w:lang w:val="en-GB"/>
              </w:rPr>
            </w:pPr>
            <w:r w:rsidRPr="006F5EE1">
              <w:rPr>
                <w:rFonts w:asciiTheme="minorHAnsi" w:eastAsia="Aptos Narrow" w:hAnsiTheme="minorHAnsi" w:cs="Aptos Narrow"/>
                <w:b w:val="0"/>
                <w:bCs w:val="0"/>
                <w:sz w:val="18"/>
                <w:szCs w:val="18"/>
                <w:lang w:val="en-GB"/>
              </w:rPr>
              <w:t>Trace table</w:t>
            </w:r>
          </w:p>
        </w:tc>
        <w:tc>
          <w:tcPr>
            <w:tcW w:w="2551" w:type="dxa"/>
          </w:tcPr>
          <w:p w14:paraId="2CFDA4A9" w14:textId="77777777" w:rsidR="00B53A8A" w:rsidRPr="00935BF6" w:rsidRDefault="00B53A8A" w:rsidP="00B53A8A">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Trace table</w:t>
            </w:r>
          </w:p>
          <w:p w14:paraId="1049D599" w14:textId="40F843B8" w:rsidR="00B53A8A" w:rsidRPr="006F5EE1"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7B9407C0" w14:textId="77777777" w:rsidR="00B53A8A" w:rsidRPr="006F5EE1" w:rsidRDefault="00B53A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F5EE1">
              <w:rPr>
                <w:rFonts w:asciiTheme="minorHAnsi" w:eastAsia="Aptos Narrow" w:hAnsiTheme="minorHAnsi" w:cs="Aptos Narrow"/>
                <w:sz w:val="18"/>
                <w:szCs w:val="18"/>
              </w:rPr>
              <w:t>complete a trace table for an algorithm.</w:t>
            </w:r>
          </w:p>
          <w:p w14:paraId="78FA414A" w14:textId="77777777" w:rsidR="00B53A8A" w:rsidRPr="006F5EE1" w:rsidRDefault="00B53A8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F5EE1">
              <w:rPr>
                <w:rFonts w:asciiTheme="minorHAnsi" w:eastAsia="Aptos Narrow" w:hAnsiTheme="minorHAnsi" w:cs="Aptos Narrow"/>
                <w:sz w:val="18"/>
                <w:szCs w:val="18"/>
              </w:rPr>
              <w:t>hand trace the operation of a recursive algorithm.</w:t>
            </w:r>
          </w:p>
          <w:p w14:paraId="3F89C4DE" w14:textId="6043E4E6" w:rsidR="00B53A8A" w:rsidRPr="006F5EE1" w:rsidRDefault="00B53A8A" w:rsidP="00B53A8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33A7AD7E" w14:textId="0761B8BC" w:rsidR="00B53A8A" w:rsidRPr="006F5EE1" w:rsidRDefault="00B542DA" w:rsidP="00B53A8A">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B53A8A" w:rsidRPr="006F5EE1">
              <w:rPr>
                <w:rFonts w:eastAsia="Open Sans" w:cs="Open Sans"/>
                <w:sz w:val="18"/>
                <w:szCs w:val="18"/>
              </w:rPr>
              <w:t xml:space="preserve">  </w:t>
            </w:r>
          </w:p>
          <w:p w14:paraId="42B78D1F" w14:textId="77777777" w:rsidR="00B53A8A" w:rsidRPr="006F5EE1" w:rsidRDefault="00B53A8A"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F5EE1">
              <w:rPr>
                <w:rFonts w:asciiTheme="minorHAnsi" w:eastAsia="Open Sans" w:hAnsiTheme="minorHAnsi" w:cs="Open Sans"/>
                <w:sz w:val="18"/>
                <w:szCs w:val="18"/>
              </w:rPr>
              <w:t>Having introduced the concepts of recursion and trace tables students will need more time to practise these topics</w:t>
            </w:r>
          </w:p>
          <w:p w14:paraId="16ADA9A4" w14:textId="77777777" w:rsidR="00B53A8A" w:rsidRPr="006F5EE1" w:rsidRDefault="00B53A8A"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F5EE1">
              <w:rPr>
                <w:rFonts w:asciiTheme="minorHAnsi" w:eastAsia="Open Sans" w:hAnsiTheme="minorHAnsi" w:cs="Open Sans"/>
                <w:sz w:val="18"/>
                <w:szCs w:val="18"/>
              </w:rPr>
              <w:t>Use AI (or past exam papers) to generate practice questions for students to complete</w:t>
            </w:r>
          </w:p>
          <w:p w14:paraId="23524EAB" w14:textId="77777777" w:rsidR="00B53A8A" w:rsidRPr="006F5EE1" w:rsidRDefault="00B53A8A" w:rsidP="00B53A8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27A0BDAE" w14:textId="77777777" w:rsidR="00B53A8A" w:rsidRPr="006F5EE1" w:rsidRDefault="00B53A8A" w:rsidP="00B53A8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11D64C5E" w14:textId="4D04A5DD" w:rsidR="00B53A8A" w:rsidRPr="0055259A" w:rsidRDefault="567644E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4D35E2A" w14:textId="39F74554" w:rsidR="00B53A8A" w:rsidRPr="0055259A" w:rsidRDefault="567644E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415F34F" w14:textId="7326E67F" w:rsidR="00B53A8A" w:rsidRPr="0055259A" w:rsidRDefault="567644E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0137402C" w14:textId="004CA868" w:rsidR="00B53A8A" w:rsidRPr="0055259A" w:rsidRDefault="567644E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5C998198" w14:textId="70BCF3A7" w:rsidR="00B53A8A" w:rsidRPr="007036E5" w:rsidRDefault="00B53A8A"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379108BE" w14:textId="2099589A" w:rsidR="00B53A8A" w:rsidRPr="0055259A" w:rsidRDefault="5413C060"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0D300E2E" w14:textId="40915B72" w:rsidR="00B53A8A" w:rsidRPr="0055259A" w:rsidRDefault="5413C060"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14640E60" w14:textId="2CCE6A24" w:rsidR="00B53A8A" w:rsidRPr="0055259A" w:rsidRDefault="5413C060"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1D5B2468" w14:textId="65BE4CBA" w:rsidR="00B53A8A" w:rsidRPr="0055259A" w:rsidRDefault="5413C060"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Communication</w:t>
            </w:r>
          </w:p>
          <w:p w14:paraId="080D85B4" w14:textId="7FEC33FF" w:rsidR="00B53A8A" w:rsidRPr="007036E5" w:rsidRDefault="00B53A8A"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1E321DA7" w14:textId="77777777" w:rsidR="0009513C" w:rsidRDefault="0009513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B53A8A" w:rsidRPr="008542E2" w14:paraId="73B15E93" w14:textId="77777777" w:rsidTr="00155A69">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6BCCA7F" w14:textId="31261CF8" w:rsidR="00B53A8A" w:rsidRPr="008542E2" w:rsidRDefault="00B53A8A" w:rsidP="00B53A8A">
            <w:pPr>
              <w:pStyle w:val="TableHeading"/>
              <w:rPr>
                <w:lang w:val="en-GB"/>
              </w:rPr>
            </w:pPr>
            <w:r w:rsidRPr="008542E2">
              <w:rPr>
                <w:b/>
                <w:bCs/>
                <w:color w:val="000000" w:themeColor="text1"/>
                <w:lang w:val="en-GB"/>
              </w:rPr>
              <w:t>Week 21</w:t>
            </w:r>
            <w:r w:rsidRPr="008542E2">
              <w:rPr>
                <w:b/>
                <w:bCs/>
                <w:color w:val="000000" w:themeColor="text1"/>
                <w:lang w:val="en-GB"/>
              </w:rPr>
              <w:br/>
              <w:t>Lesson 2</w:t>
            </w:r>
          </w:p>
        </w:tc>
      </w:tr>
      <w:tr w:rsidR="00B53A8A" w:rsidRPr="008542E2" w14:paraId="783BACC2"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3D46863" w14:textId="77777777" w:rsidR="00B53A8A" w:rsidRPr="009F2E7A" w:rsidRDefault="00B53A8A" w:rsidP="00B53A8A">
            <w:pPr>
              <w:rPr>
                <w:rFonts w:eastAsia="Aptos Narrow" w:cs="Aptos Narrow"/>
                <w:color w:val="000000" w:themeColor="text1"/>
                <w:sz w:val="18"/>
                <w:szCs w:val="18"/>
              </w:rPr>
            </w:pPr>
            <w:r w:rsidRPr="009F2E7A">
              <w:rPr>
                <w:rFonts w:eastAsia="Aptos Narrow" w:cs="Aptos Narrow"/>
                <w:color w:val="000000" w:themeColor="text1"/>
                <w:sz w:val="18"/>
                <w:szCs w:val="18"/>
              </w:rPr>
              <w:t>Topic 5.1.2: Linear search algorithm</w:t>
            </w:r>
          </w:p>
          <w:p w14:paraId="76B55A6E" w14:textId="77777777" w:rsidR="00B53A8A" w:rsidRPr="009F2E7A" w:rsidRDefault="00B53A8A" w:rsidP="00A37D72">
            <w:pPr>
              <w:pStyle w:val="ListParagraph"/>
              <w:numPr>
                <w:ilvl w:val="0"/>
                <w:numId w:val="28"/>
              </w:numPr>
              <w:spacing w:after="0" w:line="276" w:lineRule="auto"/>
              <w:rPr>
                <w:rFonts w:asciiTheme="minorHAnsi" w:eastAsia="Aptos Narrow" w:hAnsiTheme="minorHAnsi" w:cs="Aptos Narrow"/>
                <w:sz w:val="18"/>
                <w:szCs w:val="18"/>
              </w:rPr>
            </w:pPr>
            <w:r w:rsidRPr="009F2E7A">
              <w:rPr>
                <w:rFonts w:asciiTheme="minorHAnsi" w:eastAsia="Aptos Narrow" w:hAnsiTheme="minorHAnsi" w:cs="Aptos Narrow"/>
                <w:sz w:val="18"/>
                <w:szCs w:val="18"/>
              </w:rPr>
              <w:t>Unsorted array</w:t>
            </w:r>
          </w:p>
          <w:p w14:paraId="265B1E35" w14:textId="77777777" w:rsidR="00B53A8A" w:rsidRPr="009F2E7A" w:rsidRDefault="00B53A8A" w:rsidP="00B53A8A">
            <w:pPr>
              <w:rPr>
                <w:rFonts w:eastAsia="Aptos Narrow" w:cs="Aptos Narrow"/>
                <w:color w:val="000000" w:themeColor="text1"/>
                <w:sz w:val="18"/>
                <w:szCs w:val="18"/>
              </w:rPr>
            </w:pPr>
          </w:p>
          <w:p w14:paraId="10A28EA1" w14:textId="69E7DFEE" w:rsidR="00B53A8A" w:rsidRPr="009F2E7A" w:rsidRDefault="00B542DA" w:rsidP="00B53A8A">
            <w:pPr>
              <w:rPr>
                <w:rFonts w:eastAsia="Aptos Narrow" w:cs="Aptos Narrow"/>
                <w:color w:val="000000" w:themeColor="text1"/>
                <w:sz w:val="18"/>
                <w:szCs w:val="18"/>
              </w:rPr>
            </w:pPr>
            <w:r w:rsidRPr="00B542DA">
              <w:rPr>
                <w:rFonts w:eastAsia="Aptos Narrow" w:cs="Aptos Narrow"/>
                <w:sz w:val="18"/>
                <w:szCs w:val="18"/>
              </w:rPr>
              <w:t>Lesson title:</w:t>
            </w:r>
            <w:r w:rsidR="00B53A8A" w:rsidRPr="009F2E7A">
              <w:rPr>
                <w:rFonts w:eastAsia="Aptos Narrow" w:cs="Aptos Narrow"/>
                <w:b w:val="0"/>
                <w:bCs w:val="0"/>
                <w:color w:val="000000" w:themeColor="text1"/>
                <w:sz w:val="18"/>
                <w:szCs w:val="18"/>
              </w:rPr>
              <w:t xml:space="preserve"> </w:t>
            </w:r>
          </w:p>
          <w:p w14:paraId="76861194" w14:textId="474672E1" w:rsidR="00B53A8A" w:rsidRPr="009F2E7A" w:rsidRDefault="00B53A8A" w:rsidP="00B53A8A">
            <w:pPr>
              <w:pStyle w:val="TableText"/>
              <w:rPr>
                <w:rFonts w:asciiTheme="minorHAnsi" w:hAnsiTheme="minorHAnsi"/>
                <w:sz w:val="18"/>
                <w:szCs w:val="18"/>
                <w:lang w:val="en-GB"/>
              </w:rPr>
            </w:pPr>
            <w:r w:rsidRPr="009F2E7A">
              <w:rPr>
                <w:rFonts w:asciiTheme="minorHAnsi" w:eastAsia="Aptos Narrow" w:hAnsiTheme="minorHAnsi" w:cs="Aptos Narrow"/>
                <w:b w:val="0"/>
                <w:bCs w:val="0"/>
                <w:sz w:val="18"/>
                <w:szCs w:val="18"/>
                <w:lang w:val="en-GB"/>
              </w:rPr>
              <w:t>Linear search on an unsorted array</w:t>
            </w:r>
          </w:p>
        </w:tc>
        <w:tc>
          <w:tcPr>
            <w:tcW w:w="2551" w:type="dxa"/>
            <w:shd w:val="clear" w:color="auto" w:fill="FFFFFF" w:themeFill="background2"/>
          </w:tcPr>
          <w:p w14:paraId="74B20B02" w14:textId="77777777" w:rsidR="00B53A8A" w:rsidRPr="00935BF6" w:rsidRDefault="00B53A8A" w:rsidP="00B53A8A">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Linear search algorithm: unsorted array</w:t>
            </w:r>
          </w:p>
          <w:p w14:paraId="30648D8E" w14:textId="77777777" w:rsidR="00B53A8A" w:rsidRPr="009F2E7A" w:rsidRDefault="00B53A8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9F2E7A">
              <w:rPr>
                <w:rFonts w:eastAsia="Open Sans" w:cs="Open Sans"/>
                <w:sz w:val="18"/>
                <w:szCs w:val="18"/>
              </w:rPr>
              <w:t>Students will know and understand:</w:t>
            </w:r>
          </w:p>
          <w:p w14:paraId="1C974F57"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Definition</w:t>
            </w:r>
          </w:p>
          <w:p w14:paraId="73CB6C68"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Function</w:t>
            </w:r>
          </w:p>
          <w:p w14:paraId="5E0ACDA3"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Characteristics</w:t>
            </w:r>
          </w:p>
          <w:p w14:paraId="5F7FC9CB"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Operation</w:t>
            </w:r>
          </w:p>
          <w:p w14:paraId="446D59F2"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Benefits</w:t>
            </w:r>
          </w:p>
          <w:p w14:paraId="322073A7"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Drawbacks</w:t>
            </w:r>
          </w:p>
          <w:p w14:paraId="2201A63C" w14:textId="77777777" w:rsidR="00B53A8A" w:rsidRPr="009F2E7A" w:rsidRDefault="00B53A8A" w:rsidP="00935BF6">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34531A19" w14:textId="43B4B190" w:rsidR="00B53A8A" w:rsidRPr="009F2E7A"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105D556D" w14:textId="731D03CD"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F2E7A">
              <w:rPr>
                <w:rFonts w:asciiTheme="minorHAnsi" w:eastAsia="Aptos Narrow" w:hAnsiTheme="minorHAnsi" w:cs="Aptos Narrow"/>
                <w:sz w:val="18"/>
                <w:szCs w:val="18"/>
              </w:rPr>
              <w:t>hand trace the operation of a linear search algorithm.</w:t>
            </w:r>
          </w:p>
        </w:tc>
        <w:tc>
          <w:tcPr>
            <w:tcW w:w="4820" w:type="dxa"/>
            <w:shd w:val="clear" w:color="auto" w:fill="FFFFFF" w:themeFill="background2"/>
          </w:tcPr>
          <w:p w14:paraId="3B27BDB1" w14:textId="416A2737" w:rsidR="00B53A8A" w:rsidRPr="009F2E7A" w:rsidRDefault="00B542DA" w:rsidP="00B53A8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B53A8A" w:rsidRPr="009F2E7A">
              <w:rPr>
                <w:rFonts w:eastAsia="Open Sans" w:cs="Open Sans"/>
                <w:sz w:val="18"/>
                <w:szCs w:val="18"/>
              </w:rPr>
              <w:t xml:space="preserve">  </w:t>
            </w:r>
          </w:p>
          <w:p w14:paraId="7EA510A1" w14:textId="77777777" w:rsidR="00B53A8A" w:rsidRPr="009F2E7A" w:rsidRDefault="00B53A8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Discuss the use of a linear search for an unsorted array</w:t>
            </w:r>
          </w:p>
          <w:p w14:paraId="1D7BEED2" w14:textId="77777777" w:rsidR="00B53A8A" w:rsidRPr="009F2E7A" w:rsidRDefault="00B53A8A"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Option to link to programming work from Unit 2 Topic 10.3.1</w:t>
            </w:r>
          </w:p>
          <w:p w14:paraId="3685AB5B" w14:textId="77777777" w:rsidR="00B53A8A" w:rsidRPr="009F2E7A" w:rsidRDefault="00B53A8A"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Teacher demonstrates completing a linear search algorithm (See worked example on p125)</w:t>
            </w:r>
          </w:p>
          <w:p w14:paraId="410B9D52" w14:textId="77777777" w:rsidR="00B53A8A" w:rsidRPr="009F2E7A" w:rsidRDefault="00B53A8A"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Students identify key terms and make notes on definition, function, characteristics, operation, benefits and drawbacks</w:t>
            </w:r>
          </w:p>
          <w:p w14:paraId="759F35C4" w14:textId="77777777" w:rsidR="00B53A8A" w:rsidRPr="009F2E7A" w:rsidRDefault="00B53A8A" w:rsidP="00935BF6">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9F2E7A">
              <w:rPr>
                <w:rFonts w:eastAsia="Open Sans" w:cs="Open Sans"/>
                <w:sz w:val="18"/>
                <w:szCs w:val="18"/>
              </w:rPr>
              <w:t xml:space="preserve"> </w:t>
            </w:r>
          </w:p>
          <w:p w14:paraId="77DE9E61" w14:textId="46BC90D9" w:rsidR="00B53A8A" w:rsidRPr="009F2E7A" w:rsidRDefault="00B542DA" w:rsidP="00B53A8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B53A8A" w:rsidRPr="009F2E7A">
              <w:rPr>
                <w:rFonts w:eastAsia="Open Sans" w:cs="Open Sans"/>
                <w:sz w:val="18"/>
                <w:szCs w:val="18"/>
              </w:rPr>
              <w:t xml:space="preserve">: </w:t>
            </w:r>
          </w:p>
          <w:p w14:paraId="326EEAF2" w14:textId="77777777" w:rsidR="00B53A8A" w:rsidRPr="009F2E7A" w:rsidRDefault="00B53A8A"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Students complete questions on IsaacCS</w:t>
            </w:r>
          </w:p>
          <w:p w14:paraId="67A2F769" w14:textId="77777777" w:rsidR="00B53A8A" w:rsidRPr="009F2E7A" w:rsidRDefault="00B53A8A" w:rsidP="00B53A8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64381B8E" w14:textId="0DB7F90C" w:rsidR="00B53A8A" w:rsidRPr="00B21B7F" w:rsidRDefault="00454F20" w:rsidP="00B53A8A">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B53A8A" w:rsidRPr="00935BF6">
              <w:rPr>
                <w:rFonts w:eastAsia="Open Sans" w:cs="Open Sans"/>
                <w:b/>
                <w:bCs/>
                <w:color w:val="000000" w:themeColor="text1"/>
                <w:sz w:val="18"/>
                <w:szCs w:val="18"/>
              </w:rPr>
              <w:t xml:space="preserve"> </w:t>
            </w:r>
            <w:r w:rsidR="00B53A8A" w:rsidRPr="00B21B7F">
              <w:rPr>
                <w:rFonts w:eastAsia="Open Sans" w:cs="Open Sans"/>
                <w:color w:val="000000" w:themeColor="text1"/>
                <w:sz w:val="18"/>
                <w:szCs w:val="18"/>
              </w:rPr>
              <w:t xml:space="preserve">pp. </w:t>
            </w:r>
            <w:r w:rsidR="00B53A8A" w:rsidRPr="00B21B7F">
              <w:rPr>
                <w:rFonts w:eastAsia="Aptos Narrow" w:cs="Aptos Narrow"/>
                <w:color w:val="000000" w:themeColor="text1"/>
                <w:sz w:val="18"/>
                <w:szCs w:val="18"/>
              </w:rPr>
              <w:t>124-125</w:t>
            </w:r>
          </w:p>
          <w:p w14:paraId="57860807"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BEECE88"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sz w:val="18"/>
                <w:szCs w:val="18"/>
              </w:rPr>
            </w:pPr>
            <w:r w:rsidRPr="009F2E7A">
              <w:rPr>
                <w:rFonts w:eastAsia="Aptos Narrow" w:cs="Aptos Narrow"/>
                <w:color w:val="000000" w:themeColor="text1"/>
                <w:sz w:val="18"/>
                <w:szCs w:val="18"/>
              </w:rPr>
              <w:t xml:space="preserve">TeachingCS video: </w:t>
            </w:r>
          </w:p>
          <w:p w14:paraId="23761704"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sz w:val="18"/>
                <w:szCs w:val="18"/>
              </w:rPr>
            </w:pPr>
            <w:hyperlink r:id="rId88">
              <w:r w:rsidRPr="009F2E7A">
                <w:rPr>
                  <w:rStyle w:val="Hyperlink"/>
                  <w:rFonts w:eastAsia="Aptos Narrow" w:cs="Aptos Narrow"/>
                  <w:sz w:val="18"/>
                  <w:szCs w:val="18"/>
                </w:rPr>
                <w:t>https://www.youtube.com/watch?v=rq-UxKs6Cyk&amp;list=PLzxELyfDjyxLawEb5mlA-pEPATIV1FnmB&amp;index=47</w:t>
              </w:r>
            </w:hyperlink>
          </w:p>
          <w:p w14:paraId="045DC59B"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rFonts w:eastAsia="Aptos Narrow" w:cs="Aptos Narrow"/>
                <w:b/>
                <w:bCs/>
                <w:sz w:val="18"/>
                <w:szCs w:val="18"/>
              </w:rPr>
            </w:pPr>
          </w:p>
          <w:p w14:paraId="1C7273EC"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sz w:val="18"/>
                <w:szCs w:val="18"/>
              </w:rPr>
            </w:pPr>
            <w:r w:rsidRPr="009F2E7A">
              <w:rPr>
                <w:rFonts w:eastAsia="Aptos Narrow" w:cs="Aptos Narrow"/>
                <w:color w:val="auto"/>
                <w:sz w:val="18"/>
                <w:szCs w:val="18"/>
              </w:rPr>
              <w:t>IsaacCS notes and questions:</w:t>
            </w:r>
            <w:r w:rsidRPr="009F2E7A">
              <w:rPr>
                <w:rFonts w:eastAsia="Aptos Narrow" w:cs="Aptos Narrow"/>
                <w:sz w:val="18"/>
                <w:szCs w:val="18"/>
              </w:rPr>
              <w:t xml:space="preserve"> </w:t>
            </w:r>
            <w:hyperlink r:id="rId89">
              <w:r w:rsidRPr="009F2E7A">
                <w:rPr>
                  <w:rStyle w:val="Hyperlink"/>
                  <w:rFonts w:eastAsia="Aptos Narrow" w:cs="Aptos Narrow"/>
                  <w:sz w:val="18"/>
                  <w:szCs w:val="18"/>
                </w:rPr>
                <w:t>https://isaaccomputerscience.org/concepts/dsa_search_linear?topic=searching</w:t>
              </w:r>
            </w:hyperlink>
          </w:p>
          <w:p w14:paraId="6DD5E971"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rFonts w:eastAsia="Aptos Narrow" w:cs="Aptos Narrow"/>
                <w:b/>
                <w:bCs/>
                <w:sz w:val="18"/>
                <w:szCs w:val="18"/>
              </w:rPr>
            </w:pPr>
          </w:p>
          <w:p w14:paraId="71FA558D" w14:textId="77777777" w:rsidR="00B53A8A" w:rsidRPr="009F2E7A" w:rsidRDefault="00B53A8A" w:rsidP="00B53A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0DFD3D61" w14:textId="312E62B1" w:rsidR="00B53A8A" w:rsidRPr="0055259A" w:rsidRDefault="08243A2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5F42343" w14:textId="450B89C4" w:rsidR="00B53A8A" w:rsidRPr="0055259A" w:rsidRDefault="08243A2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3A9A0865" w14:textId="2F512E93" w:rsidR="00B53A8A" w:rsidRPr="0055259A" w:rsidRDefault="08243A2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0D80EE4A" w14:textId="551176FE" w:rsidR="00B53A8A" w:rsidRPr="0055259A" w:rsidRDefault="08243A2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2BB0FD55" w14:textId="7F7F9DD0" w:rsidR="00B53A8A" w:rsidRPr="007036E5" w:rsidRDefault="00B53A8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6ABC1BE4" w14:textId="55445CA6" w:rsidR="00B53A8A" w:rsidRPr="007036E5" w:rsidRDefault="3ED1FB8C"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Analysis</w:t>
            </w:r>
          </w:p>
          <w:p w14:paraId="550226B0" w14:textId="6010B235" w:rsidR="00B53A8A" w:rsidRPr="007036E5" w:rsidRDefault="3ED1FB8C"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Interpretation</w:t>
            </w:r>
          </w:p>
          <w:p w14:paraId="08D1E3E0" w14:textId="2099589A" w:rsidR="00B53A8A" w:rsidRPr="0055259A" w:rsidRDefault="3ED1FB8C"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3FF36A24" w14:textId="2F17B346" w:rsidR="00B53A8A" w:rsidRPr="007036E5" w:rsidRDefault="00B53A8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6BD3B534" w14:textId="77777777" w:rsidR="0009513C" w:rsidRDefault="0009513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B53A8A" w:rsidRPr="008542E2" w14:paraId="00843FE0" w14:textId="77777777" w:rsidTr="00155A6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45F8BD5" w14:textId="03A8550E" w:rsidR="00B53A8A" w:rsidRPr="008542E2" w:rsidRDefault="00B53A8A" w:rsidP="00B53A8A">
            <w:pPr>
              <w:pStyle w:val="TableHeading"/>
              <w:rPr>
                <w:lang w:val="en-GB"/>
              </w:rPr>
            </w:pPr>
            <w:r w:rsidRPr="008542E2">
              <w:rPr>
                <w:b/>
                <w:bCs/>
                <w:color w:val="000000" w:themeColor="text1"/>
                <w:lang w:val="en-GB"/>
              </w:rPr>
              <w:t>Week 21</w:t>
            </w:r>
            <w:r w:rsidRPr="008542E2">
              <w:rPr>
                <w:b/>
                <w:bCs/>
                <w:color w:val="000000" w:themeColor="text1"/>
                <w:lang w:val="en-GB"/>
              </w:rPr>
              <w:br/>
              <w:t>Lesson 3</w:t>
            </w:r>
          </w:p>
        </w:tc>
      </w:tr>
      <w:tr w:rsidR="00B53A8A" w:rsidRPr="008542E2" w14:paraId="4BAC46CE"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750DA3D8" w14:textId="77777777" w:rsidR="00B53A8A" w:rsidRPr="009F2E7A" w:rsidRDefault="00B53A8A" w:rsidP="00B53A8A">
            <w:pPr>
              <w:rPr>
                <w:rFonts w:eastAsia="Aptos Narrow" w:cs="Aptos Narrow"/>
                <w:color w:val="000000" w:themeColor="text1"/>
                <w:sz w:val="18"/>
                <w:szCs w:val="18"/>
              </w:rPr>
            </w:pPr>
            <w:r w:rsidRPr="009F2E7A">
              <w:rPr>
                <w:rFonts w:eastAsia="Aptos Narrow" w:cs="Aptos Narrow"/>
                <w:color w:val="000000" w:themeColor="text1"/>
                <w:sz w:val="18"/>
                <w:szCs w:val="18"/>
              </w:rPr>
              <w:t>Topic 5.2.1: Linear search algorithm</w:t>
            </w:r>
          </w:p>
          <w:p w14:paraId="275393BA" w14:textId="77777777" w:rsidR="00B53A8A" w:rsidRPr="009F2E7A" w:rsidRDefault="00B53A8A" w:rsidP="00A37D72">
            <w:pPr>
              <w:pStyle w:val="ListParagraph"/>
              <w:numPr>
                <w:ilvl w:val="0"/>
                <w:numId w:val="28"/>
              </w:numPr>
              <w:spacing w:after="0" w:line="276" w:lineRule="auto"/>
              <w:rPr>
                <w:rFonts w:asciiTheme="minorHAnsi" w:eastAsia="Aptos Narrow" w:hAnsiTheme="minorHAnsi" w:cs="Aptos Narrow"/>
                <w:sz w:val="18"/>
                <w:szCs w:val="18"/>
              </w:rPr>
            </w:pPr>
            <w:r w:rsidRPr="009F2E7A">
              <w:rPr>
                <w:rFonts w:asciiTheme="minorHAnsi" w:eastAsia="Aptos Narrow" w:hAnsiTheme="minorHAnsi" w:cs="Aptos Narrow"/>
                <w:sz w:val="18"/>
                <w:szCs w:val="18"/>
              </w:rPr>
              <w:t>Sorted array</w:t>
            </w:r>
          </w:p>
          <w:p w14:paraId="4C56FC98" w14:textId="77777777" w:rsidR="00B53A8A" w:rsidRPr="009F2E7A" w:rsidRDefault="00B53A8A" w:rsidP="00B53A8A">
            <w:pPr>
              <w:rPr>
                <w:rFonts w:eastAsia="Aptos Narrow" w:cs="Aptos Narrow"/>
                <w:color w:val="000000" w:themeColor="text1"/>
                <w:sz w:val="18"/>
                <w:szCs w:val="18"/>
              </w:rPr>
            </w:pPr>
          </w:p>
          <w:p w14:paraId="40252BA2" w14:textId="6AE0BE03" w:rsidR="00B53A8A" w:rsidRPr="009F2E7A" w:rsidRDefault="00B542DA" w:rsidP="00B53A8A">
            <w:pPr>
              <w:rPr>
                <w:rFonts w:eastAsia="Aptos Narrow" w:cs="Aptos Narrow"/>
                <w:color w:val="000000" w:themeColor="text1"/>
                <w:sz w:val="18"/>
                <w:szCs w:val="18"/>
              </w:rPr>
            </w:pPr>
            <w:r w:rsidRPr="00B542DA">
              <w:rPr>
                <w:rFonts w:eastAsia="Aptos Narrow" w:cs="Aptos Narrow"/>
                <w:sz w:val="18"/>
                <w:szCs w:val="18"/>
              </w:rPr>
              <w:t>Lesson title:</w:t>
            </w:r>
            <w:r w:rsidR="00B53A8A" w:rsidRPr="009F2E7A">
              <w:rPr>
                <w:rFonts w:eastAsia="Aptos Narrow" w:cs="Aptos Narrow"/>
                <w:b w:val="0"/>
                <w:bCs w:val="0"/>
                <w:color w:val="000000" w:themeColor="text1"/>
                <w:sz w:val="18"/>
                <w:szCs w:val="18"/>
              </w:rPr>
              <w:t xml:space="preserve"> </w:t>
            </w:r>
          </w:p>
          <w:p w14:paraId="6C933184" w14:textId="6D07CC93" w:rsidR="00B53A8A" w:rsidRPr="009F2E7A" w:rsidRDefault="00B53A8A" w:rsidP="00B53A8A">
            <w:pPr>
              <w:pStyle w:val="TableHeading"/>
              <w:rPr>
                <w:rFonts w:asciiTheme="minorHAnsi" w:hAnsiTheme="minorHAnsi"/>
                <w:color w:val="000000" w:themeColor="text1"/>
                <w:sz w:val="18"/>
                <w:szCs w:val="18"/>
                <w:lang w:val="en-GB"/>
              </w:rPr>
            </w:pPr>
            <w:r w:rsidRPr="009F2E7A">
              <w:rPr>
                <w:rFonts w:asciiTheme="minorHAnsi" w:eastAsia="Aptos Narrow" w:hAnsiTheme="minorHAnsi" w:cs="Aptos Narrow"/>
                <w:color w:val="000000" w:themeColor="text1"/>
                <w:sz w:val="18"/>
                <w:szCs w:val="18"/>
                <w:lang w:val="en-GB"/>
              </w:rPr>
              <w:t>Linear search on a sorted array</w:t>
            </w:r>
          </w:p>
        </w:tc>
        <w:tc>
          <w:tcPr>
            <w:tcW w:w="2551" w:type="dxa"/>
            <w:shd w:val="clear" w:color="auto" w:fill="FFFFFF" w:themeFill="background2"/>
          </w:tcPr>
          <w:p w14:paraId="5F4024BA" w14:textId="77777777" w:rsidR="00B53A8A" w:rsidRPr="00935BF6" w:rsidRDefault="00B53A8A" w:rsidP="00B53A8A">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Linear search algorithm: sorted array</w:t>
            </w:r>
          </w:p>
          <w:p w14:paraId="0744E4AE" w14:textId="77777777" w:rsidR="00B53A8A" w:rsidRPr="009F2E7A" w:rsidRDefault="00B53A8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9F2E7A">
              <w:rPr>
                <w:rFonts w:eastAsia="Open Sans" w:cs="Open Sans"/>
                <w:sz w:val="18"/>
                <w:szCs w:val="18"/>
              </w:rPr>
              <w:t>Students will know and understand:</w:t>
            </w:r>
          </w:p>
          <w:p w14:paraId="79058C72"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Definition</w:t>
            </w:r>
          </w:p>
          <w:p w14:paraId="64E9FC2E"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Function</w:t>
            </w:r>
          </w:p>
          <w:p w14:paraId="7F7C59D5"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Characteristics</w:t>
            </w:r>
          </w:p>
          <w:p w14:paraId="608F3A83"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Operation</w:t>
            </w:r>
          </w:p>
          <w:p w14:paraId="71C4906C"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Benefits</w:t>
            </w:r>
          </w:p>
          <w:p w14:paraId="1CE58176"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Drawbacks</w:t>
            </w:r>
          </w:p>
          <w:p w14:paraId="2BA45A05" w14:textId="77777777" w:rsidR="00B53A8A" w:rsidRPr="009F2E7A" w:rsidRDefault="00B53A8A" w:rsidP="00935BF6">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B1E3699" w14:textId="3235302D" w:rsidR="00B53A8A" w:rsidRPr="009F2E7A"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3121820B" w14:textId="77777777" w:rsidR="00B53A8A" w:rsidRPr="009F2E7A" w:rsidRDefault="00B53A8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hand trace the operation of a linear search algorithm.</w:t>
            </w:r>
          </w:p>
          <w:p w14:paraId="65DF772F" w14:textId="45865D0F" w:rsidR="00B53A8A" w:rsidRPr="009F2E7A" w:rsidRDefault="00B53A8A" w:rsidP="00B53A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6D86C080" w14:textId="681E1B8D" w:rsidR="00B53A8A" w:rsidRPr="009F2E7A" w:rsidRDefault="00B542DA" w:rsidP="00B53A8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B53A8A" w:rsidRPr="009F2E7A">
              <w:rPr>
                <w:rFonts w:eastAsia="Open Sans" w:cs="Open Sans"/>
                <w:sz w:val="18"/>
                <w:szCs w:val="18"/>
              </w:rPr>
              <w:t xml:space="preserve">  </w:t>
            </w:r>
          </w:p>
          <w:p w14:paraId="6593ECE7" w14:textId="77777777" w:rsidR="00B53A8A" w:rsidRPr="009F2E7A" w:rsidRDefault="00B53A8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Discuss the use of a linear search for a sorted array</w:t>
            </w:r>
          </w:p>
          <w:p w14:paraId="76F4443D" w14:textId="77777777" w:rsidR="00B53A8A" w:rsidRPr="009F2E7A" w:rsidRDefault="00B53A8A"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Option to link to programming work from Unit 2 Topic 10.3.1</w:t>
            </w:r>
          </w:p>
          <w:p w14:paraId="13EACEB3" w14:textId="77777777" w:rsidR="00B53A8A" w:rsidRPr="009F2E7A" w:rsidRDefault="00B53A8A"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Teacher demonstrates completing a linear search algorithm (See worked example on p126)</w:t>
            </w:r>
          </w:p>
          <w:p w14:paraId="32086A4B" w14:textId="77777777" w:rsidR="00B53A8A" w:rsidRPr="009F2E7A" w:rsidRDefault="00B53A8A"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Students identify key terms and make notes on definition, function, characteristics, operation, benefits and drawbacks</w:t>
            </w:r>
          </w:p>
          <w:p w14:paraId="07E27ABE" w14:textId="77777777" w:rsidR="00B53A8A" w:rsidRPr="009F2E7A" w:rsidRDefault="00B53A8A" w:rsidP="00935BF6">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9F2E7A">
              <w:rPr>
                <w:rFonts w:eastAsia="Open Sans" w:cs="Open Sans"/>
                <w:sz w:val="18"/>
                <w:szCs w:val="18"/>
              </w:rPr>
              <w:t xml:space="preserve"> </w:t>
            </w:r>
          </w:p>
          <w:p w14:paraId="168B870B" w14:textId="6768A8DA" w:rsidR="00B53A8A" w:rsidRPr="009F2E7A" w:rsidRDefault="00B542DA" w:rsidP="00B53A8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B53A8A" w:rsidRPr="009F2E7A">
              <w:rPr>
                <w:rFonts w:eastAsia="Open Sans" w:cs="Open Sans"/>
                <w:sz w:val="18"/>
                <w:szCs w:val="18"/>
              </w:rPr>
              <w:t xml:space="preserve">: </w:t>
            </w:r>
          </w:p>
          <w:p w14:paraId="01C8776F" w14:textId="77777777" w:rsidR="00B53A8A" w:rsidRPr="009F2E7A" w:rsidRDefault="00B53A8A"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Students complete questions on AdaCS</w:t>
            </w:r>
          </w:p>
          <w:p w14:paraId="48EC308C" w14:textId="77777777" w:rsidR="00B53A8A" w:rsidRPr="009F2E7A" w:rsidRDefault="00B53A8A" w:rsidP="00B53A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029A86EA" w14:textId="7769F234" w:rsidR="00B53A8A" w:rsidRPr="00B21B7F" w:rsidRDefault="00454F20" w:rsidP="00B53A8A">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B53A8A" w:rsidRPr="00935BF6">
              <w:rPr>
                <w:rFonts w:eastAsia="Open Sans" w:cs="Open Sans"/>
                <w:b/>
                <w:bCs/>
                <w:color w:val="000000" w:themeColor="text1"/>
                <w:sz w:val="18"/>
                <w:szCs w:val="18"/>
              </w:rPr>
              <w:t xml:space="preserve"> </w:t>
            </w:r>
            <w:r w:rsidR="00B53A8A" w:rsidRPr="00B21B7F">
              <w:rPr>
                <w:rFonts w:eastAsia="Open Sans" w:cs="Open Sans"/>
                <w:color w:val="000000" w:themeColor="text1"/>
                <w:sz w:val="18"/>
                <w:szCs w:val="18"/>
              </w:rPr>
              <w:t xml:space="preserve">pp. </w:t>
            </w:r>
            <w:r w:rsidR="00B53A8A" w:rsidRPr="00B21B7F">
              <w:rPr>
                <w:rFonts w:eastAsia="Aptos Narrow" w:cs="Aptos Narrow"/>
                <w:color w:val="000000" w:themeColor="text1"/>
                <w:sz w:val="18"/>
                <w:szCs w:val="18"/>
              </w:rPr>
              <w:t>125-126</w:t>
            </w:r>
          </w:p>
          <w:p w14:paraId="7D366B37"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2BBC1443"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sz w:val="18"/>
                <w:szCs w:val="18"/>
              </w:rPr>
            </w:pPr>
            <w:r w:rsidRPr="009F2E7A">
              <w:rPr>
                <w:rFonts w:eastAsia="Aptos Narrow" w:cs="Aptos Narrow"/>
                <w:color w:val="000000" w:themeColor="text1"/>
                <w:sz w:val="18"/>
                <w:szCs w:val="18"/>
              </w:rPr>
              <w:t>AdaCS notes and questions:</w:t>
            </w:r>
          </w:p>
          <w:p w14:paraId="69622747" w14:textId="77777777" w:rsidR="00B53A8A" w:rsidRPr="009F2E7A" w:rsidRDefault="00B53A8A" w:rsidP="00B53A8A">
            <w:pPr>
              <w:cnfStyle w:val="000000100000" w:firstRow="0" w:lastRow="0" w:firstColumn="0" w:lastColumn="0" w:oddVBand="0" w:evenVBand="0" w:oddHBand="1" w:evenHBand="0" w:firstRowFirstColumn="0" w:firstRowLastColumn="0" w:lastRowFirstColumn="0" w:lastRowLastColumn="0"/>
              <w:rPr>
                <w:sz w:val="18"/>
                <w:szCs w:val="18"/>
              </w:rPr>
            </w:pPr>
            <w:hyperlink r:id="rId90">
              <w:r w:rsidRPr="009F2E7A">
                <w:rPr>
                  <w:rStyle w:val="Hyperlink"/>
                  <w:rFonts w:eastAsia="Aptos Narrow" w:cs="Aptos Narrow"/>
                  <w:sz w:val="18"/>
                  <w:szCs w:val="18"/>
                </w:rPr>
                <w:t>https://adacomputerscience.org/concepts/search_linear?topic=searching</w:t>
              </w:r>
            </w:hyperlink>
          </w:p>
          <w:p w14:paraId="280F48F9" w14:textId="77777777" w:rsidR="00B53A8A" w:rsidRPr="009F2E7A" w:rsidRDefault="00B53A8A" w:rsidP="00B53A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FFFFFF" w:themeFill="background2"/>
          </w:tcPr>
          <w:p w14:paraId="69370D7F" w14:textId="286268BE" w:rsidR="00B53A8A" w:rsidRPr="0055259A" w:rsidRDefault="65B2D3E9"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77C779B3" w14:textId="26B8CA3F" w:rsidR="00B53A8A" w:rsidRPr="0055259A" w:rsidRDefault="65B2D3E9"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63A93929" w14:textId="59DAC2CE" w:rsidR="00B53A8A" w:rsidRPr="0055259A" w:rsidRDefault="65B2D3E9"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0037A2D6" w14:textId="04D1D091" w:rsidR="00B53A8A" w:rsidRPr="0055259A" w:rsidRDefault="65B2D3E9"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D6F3153" w14:textId="2A81B627" w:rsidR="00B53A8A" w:rsidRPr="007036E5" w:rsidRDefault="00B53A8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20A32416" w14:textId="2099589A" w:rsidR="00B53A8A" w:rsidRPr="0055259A" w:rsidRDefault="2CF8A493"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6CB0C1BA" w14:textId="40915B72" w:rsidR="00B53A8A" w:rsidRPr="0055259A" w:rsidRDefault="2CF8A493"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18AE243E" w14:textId="2CCE6A24" w:rsidR="00B53A8A" w:rsidRPr="0055259A" w:rsidRDefault="2CF8A493"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4114126A" w14:textId="0CF24961" w:rsidR="00B53A8A" w:rsidRPr="0055259A" w:rsidRDefault="00B53A8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5DC4382F" w14:textId="6715F787" w:rsidR="00B53A8A" w:rsidRPr="007036E5" w:rsidRDefault="00B53A8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6195DB56" w14:textId="77777777" w:rsidR="00C71471" w:rsidRPr="008542E2" w:rsidRDefault="00C71471" w:rsidP="00B0773D">
      <w:pPr>
        <w:rPr>
          <w:rStyle w:val="Strong"/>
          <w:b w:val="0"/>
          <w:bCs w:val="0"/>
        </w:rPr>
      </w:pPr>
    </w:p>
    <w:p w14:paraId="6D2B63A6" w14:textId="77777777" w:rsidR="00C71471" w:rsidRPr="008542E2" w:rsidRDefault="00C71471" w:rsidP="00B0773D">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58F28C73" w14:textId="77777777" w:rsidTr="0004075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B251D9C" w14:textId="77777777" w:rsidR="00CE606C" w:rsidRPr="00040755" w:rsidRDefault="00CE606C">
            <w:pPr>
              <w:pStyle w:val="TableHeading"/>
              <w:jc w:val="center"/>
              <w:rPr>
                <w:b/>
                <w:bCs/>
                <w:color w:val="FFFFFF" w:themeColor="background1"/>
                <w:sz w:val="20"/>
                <w:szCs w:val="24"/>
                <w:lang w:val="en-GB"/>
              </w:rPr>
            </w:pPr>
            <w:r w:rsidRPr="00040755">
              <w:rPr>
                <w:b/>
                <w:bCs/>
                <w:color w:val="FFFFFF" w:themeColor="background1"/>
                <w:sz w:val="20"/>
                <w:szCs w:val="24"/>
                <w:lang w:val="en-GB"/>
              </w:rPr>
              <w:t>Topic</w:t>
            </w:r>
            <w:r w:rsidRPr="00040755">
              <w:rPr>
                <w:b/>
                <w:bCs/>
                <w:color w:val="FFFFFF" w:themeColor="background1"/>
                <w:sz w:val="20"/>
                <w:szCs w:val="24"/>
                <w:lang w:val="en-GB"/>
              </w:rPr>
              <w:br/>
              <w:t>Sub topic</w:t>
            </w:r>
            <w:r w:rsidRPr="00040755">
              <w:rPr>
                <w:b/>
                <w:bCs/>
                <w:color w:val="FFFFFF" w:themeColor="background1"/>
                <w:sz w:val="20"/>
                <w:szCs w:val="24"/>
                <w:lang w:val="en-GB"/>
              </w:rPr>
              <w:br/>
            </w:r>
            <w:r w:rsidRPr="00040755">
              <w:rPr>
                <w:b/>
                <w:bCs/>
                <w:color w:val="FFFFFF"/>
                <w:sz w:val="20"/>
                <w:szCs w:val="24"/>
                <w:lang w:val="en-GB"/>
              </w:rPr>
              <w:t>Lesson title</w:t>
            </w:r>
          </w:p>
        </w:tc>
        <w:tc>
          <w:tcPr>
            <w:tcW w:w="2551" w:type="dxa"/>
            <w:shd w:val="clear" w:color="auto" w:fill="341583" w:themeFill="accent2" w:themeFillShade="80"/>
            <w:vAlign w:val="center"/>
          </w:tcPr>
          <w:p w14:paraId="49EDBC2B" w14:textId="77777777" w:rsidR="00CE606C" w:rsidRPr="00040755"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405896F0" w14:textId="1659F57A" w:rsidR="00CE606C" w:rsidRPr="00040755"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 xml:space="preserve">Suggested </w:t>
            </w:r>
            <w:r w:rsidR="00B542DA" w:rsidRPr="00040755">
              <w:rPr>
                <w:b/>
                <w:bCs/>
                <w:color w:val="FFFFFF" w:themeColor="background1"/>
                <w:sz w:val="20"/>
                <w:szCs w:val="24"/>
                <w:lang w:val="en-GB"/>
              </w:rPr>
              <w:t>Activities</w:t>
            </w:r>
          </w:p>
        </w:tc>
        <w:tc>
          <w:tcPr>
            <w:tcW w:w="2268" w:type="dxa"/>
            <w:shd w:val="clear" w:color="auto" w:fill="341583" w:themeFill="accent2" w:themeFillShade="80"/>
            <w:vAlign w:val="center"/>
          </w:tcPr>
          <w:p w14:paraId="21A33C72" w14:textId="77777777" w:rsidR="00CE606C" w:rsidRPr="00040755"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Suggested resources</w:t>
            </w:r>
          </w:p>
        </w:tc>
        <w:tc>
          <w:tcPr>
            <w:tcW w:w="1984" w:type="dxa"/>
            <w:shd w:val="clear" w:color="auto" w:fill="341583" w:themeFill="accent2" w:themeFillShade="80"/>
            <w:vAlign w:val="center"/>
          </w:tcPr>
          <w:p w14:paraId="0E52B14A" w14:textId="77777777" w:rsidR="00CE606C" w:rsidRPr="00040755"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5682F7D" w14:textId="77777777" w:rsidR="00CE606C" w:rsidRPr="00040755"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Which skills could be acquired through teaching and delivery in this lesson?</w:t>
            </w:r>
          </w:p>
        </w:tc>
      </w:tr>
      <w:tr w:rsidR="00CE606C" w:rsidRPr="008542E2" w14:paraId="4A4671B0" w14:textId="77777777" w:rsidTr="00355613">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tcBorders>
              <w:bottom w:val="single" w:sz="4" w:space="0" w:color="E3DBF9" w:themeColor="accent2" w:themeTint="33"/>
            </w:tcBorders>
            <w:shd w:val="clear" w:color="auto" w:fill="E3DBF9" w:themeFill="accent2" w:themeFillTint="33"/>
          </w:tcPr>
          <w:p w14:paraId="6C0300E6" w14:textId="7EB6D717"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661F3D" w:rsidRPr="008542E2">
              <w:rPr>
                <w:b/>
                <w:bCs/>
                <w:color w:val="000000" w:themeColor="text1"/>
                <w:lang w:val="en-GB"/>
              </w:rPr>
              <w:t>22</w:t>
            </w:r>
            <w:r w:rsidRPr="008542E2">
              <w:rPr>
                <w:b/>
                <w:bCs/>
                <w:color w:val="000000" w:themeColor="text1"/>
                <w:lang w:val="en-GB"/>
              </w:rPr>
              <w:br/>
              <w:t>Lesson 1</w:t>
            </w:r>
          </w:p>
        </w:tc>
      </w:tr>
      <w:tr w:rsidR="00355613" w:rsidRPr="008542E2" w14:paraId="4B7361F3" w14:textId="77777777" w:rsidTr="00040755">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5D2F1EA9" w14:textId="77777777" w:rsidR="00794053" w:rsidRPr="009F2E7A" w:rsidRDefault="00794053" w:rsidP="00794053">
            <w:pPr>
              <w:rPr>
                <w:rFonts w:eastAsia="Aptos Narrow" w:cs="Aptos Narrow"/>
                <w:color w:val="000000" w:themeColor="text1"/>
                <w:sz w:val="18"/>
                <w:szCs w:val="18"/>
              </w:rPr>
            </w:pPr>
            <w:r w:rsidRPr="009F2E7A">
              <w:rPr>
                <w:rFonts w:eastAsia="Aptos Narrow" w:cs="Aptos Narrow"/>
                <w:color w:val="000000" w:themeColor="text1"/>
                <w:sz w:val="18"/>
                <w:szCs w:val="18"/>
              </w:rPr>
              <w:t>Topic 5.2.2: Binary search algorithm</w:t>
            </w:r>
          </w:p>
          <w:p w14:paraId="73B81C12" w14:textId="77777777" w:rsidR="00794053" w:rsidRPr="009F2E7A" w:rsidRDefault="00794053" w:rsidP="00794053">
            <w:pPr>
              <w:rPr>
                <w:rFonts w:eastAsia="Aptos Narrow" w:cs="Aptos Narrow"/>
                <w:color w:val="000000" w:themeColor="text1"/>
                <w:sz w:val="18"/>
                <w:szCs w:val="18"/>
              </w:rPr>
            </w:pPr>
            <w:r w:rsidRPr="009F2E7A">
              <w:rPr>
                <w:rFonts w:eastAsia="Aptos Narrow" w:cs="Aptos Narrow"/>
                <w:color w:val="000000" w:themeColor="text1"/>
                <w:sz w:val="18"/>
                <w:szCs w:val="18"/>
              </w:rPr>
              <w:t>a) Iterative</w:t>
            </w:r>
          </w:p>
          <w:p w14:paraId="7919E735" w14:textId="77777777" w:rsidR="00794053" w:rsidRPr="009F2E7A" w:rsidRDefault="00794053" w:rsidP="00794053">
            <w:pPr>
              <w:rPr>
                <w:rFonts w:eastAsia="Aptos Narrow" w:cs="Aptos Narrow"/>
                <w:color w:val="000000" w:themeColor="text1"/>
                <w:sz w:val="18"/>
                <w:szCs w:val="18"/>
              </w:rPr>
            </w:pPr>
          </w:p>
          <w:p w14:paraId="71C7C214" w14:textId="06100C46" w:rsidR="00794053" w:rsidRPr="009F2E7A" w:rsidRDefault="00B542DA" w:rsidP="00794053">
            <w:pPr>
              <w:rPr>
                <w:rFonts w:eastAsia="Aptos Narrow" w:cs="Aptos Narrow"/>
                <w:color w:val="000000" w:themeColor="text1"/>
                <w:sz w:val="18"/>
                <w:szCs w:val="18"/>
              </w:rPr>
            </w:pPr>
            <w:r w:rsidRPr="00B542DA">
              <w:rPr>
                <w:rFonts w:eastAsia="Aptos Narrow" w:cs="Aptos Narrow"/>
                <w:sz w:val="18"/>
                <w:szCs w:val="18"/>
              </w:rPr>
              <w:t>Lesson title:</w:t>
            </w:r>
            <w:r w:rsidR="00794053" w:rsidRPr="009F2E7A">
              <w:rPr>
                <w:rFonts w:eastAsia="Aptos Narrow" w:cs="Aptos Narrow"/>
                <w:b w:val="0"/>
                <w:bCs w:val="0"/>
                <w:color w:val="000000" w:themeColor="text1"/>
                <w:sz w:val="18"/>
                <w:szCs w:val="18"/>
              </w:rPr>
              <w:t xml:space="preserve"> </w:t>
            </w:r>
          </w:p>
          <w:p w14:paraId="0B8449C7" w14:textId="176D73C7" w:rsidR="00794053" w:rsidRPr="009F2E7A" w:rsidRDefault="00794053" w:rsidP="00794053">
            <w:pPr>
              <w:pStyle w:val="TableText"/>
              <w:rPr>
                <w:rFonts w:asciiTheme="minorHAnsi" w:hAnsiTheme="minorHAnsi"/>
                <w:sz w:val="18"/>
                <w:szCs w:val="18"/>
                <w:lang w:val="en-GB"/>
              </w:rPr>
            </w:pPr>
            <w:r w:rsidRPr="009F2E7A">
              <w:rPr>
                <w:rFonts w:asciiTheme="minorHAnsi" w:eastAsia="Aptos Narrow" w:hAnsiTheme="minorHAnsi" w:cs="Aptos Narrow"/>
                <w:b w:val="0"/>
                <w:bCs w:val="0"/>
                <w:sz w:val="18"/>
                <w:szCs w:val="18"/>
                <w:lang w:val="en-GB"/>
              </w:rPr>
              <w:t>Iterative binary search algorithm</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5CFF4C2B" w14:textId="77777777" w:rsidR="00794053" w:rsidRPr="00935BF6" w:rsidRDefault="00794053" w:rsidP="00794053">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Binary search algorithm: iterative</w:t>
            </w:r>
          </w:p>
          <w:p w14:paraId="03BCF56E" w14:textId="77777777" w:rsidR="00794053" w:rsidRPr="009F2E7A" w:rsidRDefault="00794053"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9F2E7A">
              <w:rPr>
                <w:rFonts w:eastAsia="Open Sans" w:cs="Open Sans"/>
                <w:sz w:val="18"/>
                <w:szCs w:val="18"/>
              </w:rPr>
              <w:t>Students will know and understand:</w:t>
            </w:r>
          </w:p>
          <w:p w14:paraId="032021D4" w14:textId="77777777" w:rsidR="00794053" w:rsidRPr="009F2E7A" w:rsidRDefault="0079405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Definition</w:t>
            </w:r>
          </w:p>
          <w:p w14:paraId="02BE8395" w14:textId="77777777" w:rsidR="00794053" w:rsidRPr="009F2E7A" w:rsidRDefault="0079405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Function</w:t>
            </w:r>
          </w:p>
          <w:p w14:paraId="61CA9C22" w14:textId="77777777" w:rsidR="00794053" w:rsidRPr="009F2E7A" w:rsidRDefault="0079405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Characteristics</w:t>
            </w:r>
          </w:p>
          <w:p w14:paraId="34D4AD3F" w14:textId="77777777" w:rsidR="00794053" w:rsidRPr="009F2E7A" w:rsidRDefault="0079405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Operation</w:t>
            </w:r>
          </w:p>
          <w:p w14:paraId="5E072778" w14:textId="77777777" w:rsidR="00794053" w:rsidRPr="009F2E7A" w:rsidRDefault="0079405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Benefits</w:t>
            </w:r>
          </w:p>
          <w:p w14:paraId="538221C6" w14:textId="77777777" w:rsidR="00794053" w:rsidRPr="009F2E7A" w:rsidRDefault="0079405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Drawbacks</w:t>
            </w:r>
          </w:p>
          <w:p w14:paraId="42569A72" w14:textId="77777777" w:rsidR="00794053" w:rsidRPr="009F2E7A" w:rsidRDefault="00794053" w:rsidP="00935BF6">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0F6FE860" w14:textId="58C158F2" w:rsidR="00794053" w:rsidRPr="009F2E7A"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53326000" w14:textId="77777777" w:rsidR="00794053" w:rsidRPr="009F2E7A" w:rsidRDefault="00794053"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9F2E7A">
              <w:rPr>
                <w:rFonts w:asciiTheme="minorHAnsi" w:eastAsia="Aptos Narrow" w:hAnsiTheme="minorHAnsi" w:cs="Aptos Narrow"/>
                <w:sz w:val="18"/>
                <w:szCs w:val="18"/>
              </w:rPr>
              <w:t>hand trace the operation of a binary search algorithm.</w:t>
            </w:r>
          </w:p>
          <w:p w14:paraId="6D0F0CCA" w14:textId="77777777" w:rsidR="00794053" w:rsidRPr="009F2E7A" w:rsidRDefault="00794053" w:rsidP="00794053">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4E99B185" w14:textId="38220657" w:rsidR="00794053" w:rsidRPr="009F2E7A" w:rsidRDefault="00B542DA" w:rsidP="00794053">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794053" w:rsidRPr="009F2E7A">
              <w:rPr>
                <w:rFonts w:eastAsia="Open Sans" w:cs="Open Sans"/>
                <w:sz w:val="18"/>
                <w:szCs w:val="18"/>
              </w:rPr>
              <w:t xml:space="preserve">  </w:t>
            </w:r>
          </w:p>
          <w:p w14:paraId="793C2D21" w14:textId="77777777" w:rsidR="00794053" w:rsidRPr="009F2E7A" w:rsidRDefault="00794053"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Discuss an iterative approach to a binary search algorithm</w:t>
            </w:r>
          </w:p>
          <w:p w14:paraId="149C47D2" w14:textId="77777777" w:rsidR="00794053" w:rsidRPr="009F2E7A" w:rsidRDefault="00794053"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Option to link to programming work from Unit 2 Topic 10.3.2</w:t>
            </w:r>
          </w:p>
          <w:p w14:paraId="4A7C0E71" w14:textId="77777777" w:rsidR="00794053" w:rsidRPr="009F2E7A" w:rsidRDefault="00794053"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Teacher demonstrates tracing a binary search algorithm (see worked example on p127)</w:t>
            </w:r>
          </w:p>
          <w:p w14:paraId="1442E603" w14:textId="77777777" w:rsidR="00794053" w:rsidRPr="009F2E7A" w:rsidRDefault="00794053"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Students identify key terms and make notes on definition, function, characteristics, operation, benefits and drawbacks</w:t>
            </w:r>
          </w:p>
          <w:p w14:paraId="657EB636" w14:textId="77777777" w:rsidR="00794053" w:rsidRPr="009F2E7A" w:rsidRDefault="00794053" w:rsidP="00935BF6">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9F2E7A">
              <w:rPr>
                <w:rFonts w:eastAsia="Open Sans" w:cs="Open Sans"/>
                <w:sz w:val="18"/>
                <w:szCs w:val="18"/>
              </w:rPr>
              <w:t xml:space="preserve"> </w:t>
            </w:r>
          </w:p>
          <w:p w14:paraId="49212D81" w14:textId="0CE4DD47" w:rsidR="00794053" w:rsidRPr="009F2E7A" w:rsidRDefault="00B542DA" w:rsidP="00794053">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794053" w:rsidRPr="009F2E7A">
              <w:rPr>
                <w:rFonts w:eastAsia="Open Sans" w:cs="Open Sans"/>
                <w:sz w:val="18"/>
                <w:szCs w:val="18"/>
              </w:rPr>
              <w:t xml:space="preserve">: </w:t>
            </w:r>
          </w:p>
          <w:p w14:paraId="18DB7952" w14:textId="77777777" w:rsidR="00794053" w:rsidRPr="009F2E7A" w:rsidRDefault="00794053"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2E7A">
              <w:rPr>
                <w:rFonts w:asciiTheme="minorHAnsi" w:eastAsia="Open Sans" w:hAnsiTheme="minorHAnsi" w:cs="Open Sans"/>
                <w:sz w:val="18"/>
                <w:szCs w:val="18"/>
              </w:rPr>
              <w:t>Students complete Activity 3 on p127</w:t>
            </w:r>
          </w:p>
          <w:p w14:paraId="756A95BE" w14:textId="77777777" w:rsidR="00794053" w:rsidRPr="009F2E7A" w:rsidRDefault="00794053" w:rsidP="00794053">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36C9EEE5" w14:textId="0BFB951D" w:rsidR="00794053" w:rsidRPr="00B21B7F" w:rsidRDefault="00454F20" w:rsidP="00794053">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794053" w:rsidRPr="00935BF6">
              <w:rPr>
                <w:rFonts w:eastAsia="Open Sans" w:cs="Open Sans"/>
                <w:b/>
                <w:bCs/>
                <w:color w:val="000000" w:themeColor="text1"/>
                <w:sz w:val="18"/>
                <w:szCs w:val="18"/>
              </w:rPr>
              <w:t xml:space="preserve"> </w:t>
            </w:r>
            <w:r w:rsidR="00794053" w:rsidRPr="00B21B7F">
              <w:rPr>
                <w:rFonts w:eastAsia="Open Sans" w:cs="Open Sans"/>
                <w:color w:val="000000" w:themeColor="text1"/>
                <w:sz w:val="18"/>
                <w:szCs w:val="18"/>
              </w:rPr>
              <w:t xml:space="preserve">pp. </w:t>
            </w:r>
            <w:r w:rsidR="00794053" w:rsidRPr="00B21B7F">
              <w:rPr>
                <w:rFonts w:eastAsia="Aptos Narrow" w:cs="Aptos Narrow"/>
                <w:color w:val="000000" w:themeColor="text1"/>
                <w:sz w:val="18"/>
                <w:szCs w:val="18"/>
              </w:rPr>
              <w:t>126-127</w:t>
            </w:r>
          </w:p>
          <w:p w14:paraId="7BDE9231" w14:textId="77777777" w:rsidR="00794053" w:rsidRPr="009F2E7A" w:rsidRDefault="00794053" w:rsidP="00794053">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249B5B30" w14:textId="77777777" w:rsidR="00794053" w:rsidRPr="009F2E7A" w:rsidRDefault="00794053" w:rsidP="00794053">
            <w:pPr>
              <w:cnfStyle w:val="000000000000" w:firstRow="0" w:lastRow="0" w:firstColumn="0" w:lastColumn="0" w:oddVBand="0" w:evenVBand="0" w:oddHBand="0" w:evenHBand="0" w:firstRowFirstColumn="0" w:firstRowLastColumn="0" w:lastRowFirstColumn="0" w:lastRowLastColumn="0"/>
              <w:rPr>
                <w:sz w:val="18"/>
                <w:szCs w:val="18"/>
              </w:rPr>
            </w:pPr>
            <w:r w:rsidRPr="009F2E7A">
              <w:rPr>
                <w:rFonts w:eastAsia="Aptos Narrow" w:cs="Aptos Narrow"/>
                <w:color w:val="000000" w:themeColor="text1"/>
                <w:sz w:val="18"/>
                <w:szCs w:val="18"/>
              </w:rPr>
              <w:t>IsaacCS notes and questions:</w:t>
            </w:r>
          </w:p>
          <w:p w14:paraId="7705FDCD" w14:textId="77777777" w:rsidR="00794053" w:rsidRPr="009F2E7A" w:rsidRDefault="00794053" w:rsidP="00794053">
            <w:pPr>
              <w:cnfStyle w:val="000000000000" w:firstRow="0" w:lastRow="0" w:firstColumn="0" w:lastColumn="0" w:oddVBand="0" w:evenVBand="0" w:oddHBand="0" w:evenHBand="0" w:firstRowFirstColumn="0" w:firstRowLastColumn="0" w:lastRowFirstColumn="0" w:lastRowLastColumn="0"/>
              <w:rPr>
                <w:sz w:val="18"/>
                <w:szCs w:val="18"/>
              </w:rPr>
            </w:pPr>
            <w:hyperlink r:id="rId91">
              <w:r w:rsidRPr="009F2E7A">
                <w:rPr>
                  <w:rStyle w:val="Hyperlink"/>
                  <w:rFonts w:eastAsia="Aptos Narrow" w:cs="Aptos Narrow"/>
                  <w:sz w:val="18"/>
                  <w:szCs w:val="18"/>
                </w:rPr>
                <w:t>https://isaaccomputerscience.org/concepts/dsa_search_binary?topic=searching</w:t>
              </w:r>
            </w:hyperlink>
          </w:p>
          <w:p w14:paraId="3BE6989C" w14:textId="77777777" w:rsidR="00794053" w:rsidRPr="009F2E7A" w:rsidRDefault="00794053" w:rsidP="00794053">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18796B52" w14:textId="77777777" w:rsidR="00794053" w:rsidRPr="009F2E7A" w:rsidRDefault="00794053" w:rsidP="00794053">
            <w:pPr>
              <w:cnfStyle w:val="000000000000" w:firstRow="0" w:lastRow="0" w:firstColumn="0" w:lastColumn="0" w:oddVBand="0" w:evenVBand="0" w:oddHBand="0" w:evenHBand="0" w:firstRowFirstColumn="0" w:firstRowLastColumn="0" w:lastRowFirstColumn="0" w:lastRowLastColumn="0"/>
              <w:rPr>
                <w:sz w:val="18"/>
                <w:szCs w:val="18"/>
              </w:rPr>
            </w:pPr>
            <w:r w:rsidRPr="009F2E7A">
              <w:rPr>
                <w:rFonts w:eastAsia="Aptos Narrow" w:cs="Aptos Narrow"/>
                <w:color w:val="000000" w:themeColor="text1"/>
                <w:sz w:val="18"/>
                <w:szCs w:val="18"/>
              </w:rPr>
              <w:t>TeachingCS video:</w:t>
            </w:r>
          </w:p>
          <w:p w14:paraId="14FF9DAD" w14:textId="6F001418" w:rsidR="00794053" w:rsidRPr="009F2E7A" w:rsidRDefault="00794053" w:rsidP="0009513C">
            <w:pPr>
              <w:cnfStyle w:val="000000000000" w:firstRow="0" w:lastRow="0" w:firstColumn="0" w:lastColumn="0" w:oddVBand="0" w:evenVBand="0" w:oddHBand="0" w:evenHBand="0" w:firstRowFirstColumn="0" w:firstRowLastColumn="0" w:lastRowFirstColumn="0" w:lastRowLastColumn="0"/>
              <w:rPr>
                <w:sz w:val="18"/>
                <w:szCs w:val="18"/>
              </w:rPr>
            </w:pPr>
            <w:hyperlink r:id="rId92">
              <w:r w:rsidRPr="009F2E7A">
                <w:rPr>
                  <w:rStyle w:val="Hyperlink"/>
                  <w:rFonts w:eastAsia="Aptos Narrow" w:cs="Aptos Narrow"/>
                  <w:sz w:val="18"/>
                  <w:szCs w:val="18"/>
                </w:rPr>
                <w:t>https://www.youtube.com/watch?v=Pn3_0cjhd8s&amp;list=PLzxELyfDjyxLawEb5mlA-pEPATIV1FnmB&amp;index=48</w:t>
              </w:r>
            </w:hyperlink>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2F5AE9ED" w14:textId="2D497C2D" w:rsidR="00794053" w:rsidRPr="0055259A" w:rsidRDefault="0327063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0D5412A1" w14:textId="17C5992F" w:rsidR="00794053" w:rsidRPr="0055259A" w:rsidRDefault="0327063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28F8B34" w14:textId="4EC50BBE" w:rsidR="00794053" w:rsidRPr="0055259A" w:rsidRDefault="0327063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733B9769" w14:textId="78C021CB" w:rsidR="00794053" w:rsidRPr="0055259A" w:rsidRDefault="0327063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2D50AEDF" w14:textId="4FCD2BD6" w:rsidR="00794053" w:rsidRPr="007036E5" w:rsidRDefault="00794053"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18FA42BD" w14:textId="2099589A" w:rsidR="00794053" w:rsidRPr="0055259A" w:rsidRDefault="03270635"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2671835A" w14:textId="40915B72" w:rsidR="00794053" w:rsidRPr="0055259A" w:rsidRDefault="128EBA1E"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1FFD0A17" w14:textId="2CCE6A24" w:rsidR="00794053" w:rsidRPr="0055259A" w:rsidRDefault="128EBA1E"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1DBA2A5B" w14:textId="0CF24961" w:rsidR="00794053" w:rsidRPr="0055259A" w:rsidRDefault="00794053"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0B515D42" w14:textId="0D89AF92" w:rsidR="00794053" w:rsidRPr="007036E5" w:rsidRDefault="00794053"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05EDB656" w14:textId="77777777" w:rsidR="00040755" w:rsidRDefault="00040755">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794053" w:rsidRPr="008542E2" w14:paraId="19AD31C5" w14:textId="77777777" w:rsidTr="007036E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tcBorders>
            <w:shd w:val="clear" w:color="auto" w:fill="E3DBF9" w:themeFill="accent2" w:themeFillTint="33"/>
          </w:tcPr>
          <w:p w14:paraId="2481913A" w14:textId="6D483387" w:rsidR="00794053" w:rsidRPr="008542E2" w:rsidRDefault="00794053" w:rsidP="00794053">
            <w:pPr>
              <w:pStyle w:val="TableHeading"/>
              <w:rPr>
                <w:lang w:val="en-GB"/>
              </w:rPr>
            </w:pPr>
            <w:r w:rsidRPr="008542E2">
              <w:rPr>
                <w:b/>
                <w:bCs/>
                <w:color w:val="000000" w:themeColor="text1"/>
                <w:lang w:val="en-GB"/>
              </w:rPr>
              <w:t>Week 22</w:t>
            </w:r>
            <w:r w:rsidRPr="008542E2">
              <w:rPr>
                <w:b/>
                <w:bCs/>
                <w:color w:val="000000" w:themeColor="text1"/>
                <w:lang w:val="en-GB"/>
              </w:rPr>
              <w:br/>
              <w:t>Lesson 2</w:t>
            </w:r>
          </w:p>
        </w:tc>
      </w:tr>
      <w:tr w:rsidR="00AD03A5" w:rsidRPr="008542E2" w14:paraId="23E146D4" w14:textId="77777777" w:rsidTr="007036E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9C93CD3" w14:textId="77777777" w:rsidR="00AD03A5" w:rsidRPr="00381F48" w:rsidRDefault="00AD03A5" w:rsidP="00AD03A5">
            <w:pPr>
              <w:rPr>
                <w:rFonts w:eastAsia="Aptos Narrow" w:cs="Aptos Narrow"/>
                <w:color w:val="000000" w:themeColor="text1"/>
                <w:sz w:val="18"/>
                <w:szCs w:val="18"/>
              </w:rPr>
            </w:pPr>
            <w:r w:rsidRPr="00381F48">
              <w:rPr>
                <w:rFonts w:eastAsia="Aptos Narrow" w:cs="Aptos Narrow"/>
                <w:color w:val="000000" w:themeColor="text1"/>
                <w:sz w:val="18"/>
                <w:szCs w:val="18"/>
              </w:rPr>
              <w:t>Topic 5.2.2: Binary search algorithm</w:t>
            </w:r>
          </w:p>
          <w:p w14:paraId="182F56B4" w14:textId="77777777" w:rsidR="00AD03A5" w:rsidRPr="00381F48" w:rsidRDefault="00AD03A5" w:rsidP="00AD03A5">
            <w:pPr>
              <w:rPr>
                <w:rFonts w:eastAsia="Aptos Narrow" w:cs="Aptos Narrow"/>
                <w:color w:val="000000" w:themeColor="text1"/>
                <w:sz w:val="18"/>
                <w:szCs w:val="18"/>
              </w:rPr>
            </w:pPr>
            <w:r w:rsidRPr="00381F48">
              <w:rPr>
                <w:rFonts w:eastAsia="Aptos Narrow" w:cs="Aptos Narrow"/>
                <w:color w:val="000000" w:themeColor="text1"/>
                <w:sz w:val="18"/>
                <w:szCs w:val="18"/>
              </w:rPr>
              <w:t>b) Recursive</w:t>
            </w:r>
          </w:p>
          <w:p w14:paraId="6B1DE804" w14:textId="77777777" w:rsidR="00AD03A5" w:rsidRPr="00381F48" w:rsidRDefault="00AD03A5" w:rsidP="00AD03A5">
            <w:pPr>
              <w:rPr>
                <w:rFonts w:eastAsia="Aptos Narrow" w:cs="Aptos Narrow"/>
                <w:color w:val="000000" w:themeColor="text1"/>
                <w:sz w:val="18"/>
                <w:szCs w:val="18"/>
              </w:rPr>
            </w:pPr>
          </w:p>
          <w:p w14:paraId="755ADD3B" w14:textId="73738EFA" w:rsidR="00AD03A5" w:rsidRPr="00381F48" w:rsidRDefault="00B542DA" w:rsidP="00AD03A5">
            <w:pPr>
              <w:rPr>
                <w:rFonts w:eastAsia="Aptos Narrow" w:cs="Aptos Narrow"/>
                <w:color w:val="000000" w:themeColor="text1"/>
                <w:sz w:val="18"/>
                <w:szCs w:val="18"/>
              </w:rPr>
            </w:pPr>
            <w:r w:rsidRPr="00B542DA">
              <w:rPr>
                <w:rFonts w:eastAsia="Aptos Narrow" w:cs="Aptos Narrow"/>
                <w:sz w:val="18"/>
                <w:szCs w:val="18"/>
              </w:rPr>
              <w:t>Lesson title:</w:t>
            </w:r>
            <w:r w:rsidR="00AD03A5" w:rsidRPr="00381F48">
              <w:rPr>
                <w:rFonts w:eastAsia="Aptos Narrow" w:cs="Aptos Narrow"/>
                <w:b w:val="0"/>
                <w:bCs w:val="0"/>
                <w:color w:val="000000" w:themeColor="text1"/>
                <w:sz w:val="18"/>
                <w:szCs w:val="18"/>
              </w:rPr>
              <w:t xml:space="preserve"> </w:t>
            </w:r>
          </w:p>
          <w:p w14:paraId="245B01EC" w14:textId="39E62356" w:rsidR="00AD03A5" w:rsidRPr="00381F48" w:rsidRDefault="00AD03A5" w:rsidP="00AD03A5">
            <w:pPr>
              <w:pStyle w:val="TableText"/>
              <w:rPr>
                <w:rFonts w:asciiTheme="minorHAnsi" w:hAnsiTheme="minorHAnsi"/>
                <w:sz w:val="18"/>
                <w:szCs w:val="18"/>
                <w:lang w:val="en-GB"/>
              </w:rPr>
            </w:pPr>
            <w:r w:rsidRPr="00381F48">
              <w:rPr>
                <w:rFonts w:asciiTheme="minorHAnsi" w:eastAsia="Aptos Narrow" w:hAnsiTheme="minorHAnsi" w:cs="Aptos Narrow"/>
                <w:b w:val="0"/>
                <w:bCs w:val="0"/>
                <w:sz w:val="18"/>
                <w:szCs w:val="18"/>
                <w:lang w:val="en-GB"/>
              </w:rPr>
              <w:t>Recursive binary search algorithm</w:t>
            </w:r>
          </w:p>
        </w:tc>
        <w:tc>
          <w:tcPr>
            <w:tcW w:w="2551" w:type="dxa"/>
            <w:shd w:val="clear" w:color="auto" w:fill="auto"/>
          </w:tcPr>
          <w:p w14:paraId="4CE65A4E" w14:textId="77777777" w:rsidR="00AD03A5" w:rsidRPr="00935BF6" w:rsidRDefault="00AD03A5" w:rsidP="00AD03A5">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935BF6">
              <w:rPr>
                <w:rFonts w:eastAsia="Aptos Narrow" w:cs="Aptos Narrow"/>
                <w:b/>
                <w:bCs/>
                <w:color w:val="000000" w:themeColor="text1"/>
                <w:sz w:val="18"/>
                <w:szCs w:val="18"/>
              </w:rPr>
              <w:t>Binary search algorithm: recursive</w:t>
            </w:r>
          </w:p>
          <w:p w14:paraId="1E86885F" w14:textId="77777777" w:rsidR="009F2E7A" w:rsidRPr="00D7538A" w:rsidRDefault="009F2E7A" w:rsidP="009F2E7A">
            <w:pPr>
              <w:spacing w:line="257" w:lineRule="auto"/>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sidRPr="00D7538A">
              <w:rPr>
                <w:rFonts w:ascii="Open Sans" w:eastAsia="Open Sans" w:hAnsi="Open Sans" w:cs="Open Sans"/>
                <w:sz w:val="18"/>
                <w:szCs w:val="18"/>
              </w:rPr>
              <w:t>Students will know and understand:</w:t>
            </w:r>
          </w:p>
          <w:p w14:paraId="3085E7FA" w14:textId="77777777" w:rsidR="00AD03A5" w:rsidRPr="00381F48" w:rsidRDefault="00AD03A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Definition</w:t>
            </w:r>
          </w:p>
          <w:p w14:paraId="1C212243" w14:textId="77777777" w:rsidR="00AD03A5" w:rsidRPr="00381F48" w:rsidRDefault="00AD03A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Function</w:t>
            </w:r>
          </w:p>
          <w:p w14:paraId="3E2C1FE9" w14:textId="77777777" w:rsidR="00AD03A5" w:rsidRPr="00381F48" w:rsidRDefault="00AD03A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Characteristics</w:t>
            </w:r>
          </w:p>
          <w:p w14:paraId="3DD0F0A2" w14:textId="77777777" w:rsidR="00AD03A5" w:rsidRPr="00381F48" w:rsidRDefault="00AD03A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Operation</w:t>
            </w:r>
          </w:p>
          <w:p w14:paraId="13AC392B" w14:textId="77777777" w:rsidR="00AD03A5" w:rsidRPr="00381F48" w:rsidRDefault="00AD03A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Benefits</w:t>
            </w:r>
          </w:p>
          <w:p w14:paraId="5119D095" w14:textId="77777777" w:rsidR="00AD03A5" w:rsidRPr="00381F48" w:rsidRDefault="00AD03A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Drawbacks</w:t>
            </w:r>
          </w:p>
          <w:p w14:paraId="6663B32D" w14:textId="77777777" w:rsidR="00AD03A5" w:rsidRPr="00381F48" w:rsidRDefault="00AD03A5" w:rsidP="00935BF6">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9DDB764" w14:textId="5EDB5ED7" w:rsidR="00AD03A5" w:rsidRPr="00381F48"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69D13C56" w14:textId="77777777" w:rsidR="00AD03A5" w:rsidRPr="00381F48" w:rsidRDefault="00AD03A5"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hand trace the operation of a binary search algorithm.</w:t>
            </w:r>
          </w:p>
          <w:p w14:paraId="52658CC8" w14:textId="77777777" w:rsidR="00AD03A5" w:rsidRPr="00381F48" w:rsidRDefault="00AD03A5" w:rsidP="00AD03A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auto"/>
          </w:tcPr>
          <w:p w14:paraId="1B049440" w14:textId="72AA6A18" w:rsidR="00AD03A5" w:rsidRPr="00381F48" w:rsidRDefault="00B542DA" w:rsidP="00AD03A5">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AD03A5" w:rsidRPr="00381F48">
              <w:rPr>
                <w:rFonts w:eastAsia="Open Sans" w:cs="Open Sans"/>
                <w:sz w:val="18"/>
                <w:szCs w:val="18"/>
              </w:rPr>
              <w:t xml:space="preserve">  </w:t>
            </w:r>
          </w:p>
          <w:p w14:paraId="19B80909" w14:textId="77777777" w:rsidR="00AD03A5" w:rsidRPr="00381F48" w:rsidRDefault="00AD03A5"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Discuss a recursive approach to a binary search algorithm</w:t>
            </w:r>
          </w:p>
          <w:p w14:paraId="443F5112" w14:textId="77777777" w:rsidR="00AD03A5" w:rsidRPr="00381F48" w:rsidRDefault="00AD03A5"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Option to link to programming work from Unit 2 Topic 10.3.2</w:t>
            </w:r>
          </w:p>
          <w:p w14:paraId="4C15FF39" w14:textId="77777777" w:rsidR="00AD03A5" w:rsidRPr="00381F48" w:rsidRDefault="00AD03A5"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Teacher demonstrates tracing a recursive binary search</w:t>
            </w:r>
          </w:p>
          <w:p w14:paraId="02ED05D4" w14:textId="77777777" w:rsidR="00AD03A5" w:rsidRPr="00381F48" w:rsidRDefault="00AD03A5"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Students identify key terms and make notes on definition, function, characteristics, operation, benefits and drawbacks</w:t>
            </w:r>
          </w:p>
          <w:p w14:paraId="5A053A81" w14:textId="77777777" w:rsidR="00AD03A5" w:rsidRPr="00381F48" w:rsidRDefault="00AD03A5" w:rsidP="00935BF6">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381F48">
              <w:rPr>
                <w:rFonts w:eastAsia="Open Sans" w:cs="Open Sans"/>
                <w:sz w:val="18"/>
                <w:szCs w:val="18"/>
              </w:rPr>
              <w:t xml:space="preserve"> </w:t>
            </w:r>
          </w:p>
          <w:p w14:paraId="15A25251" w14:textId="6295B167" w:rsidR="00AD03A5" w:rsidRPr="00381F48" w:rsidRDefault="00B542DA" w:rsidP="00AD03A5">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AD03A5" w:rsidRPr="00381F48">
              <w:rPr>
                <w:rFonts w:eastAsia="Open Sans" w:cs="Open Sans"/>
                <w:sz w:val="18"/>
                <w:szCs w:val="18"/>
              </w:rPr>
              <w:t xml:space="preserve">: </w:t>
            </w:r>
          </w:p>
          <w:p w14:paraId="0F3CA3AD" w14:textId="77777777" w:rsidR="00AD03A5" w:rsidRPr="00381F48" w:rsidRDefault="00AD03A5"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Students complete Activity 3 on p127 again, using a recursive approach</w:t>
            </w:r>
          </w:p>
          <w:p w14:paraId="245FEACF" w14:textId="77777777" w:rsidR="00AD03A5" w:rsidRPr="00381F48" w:rsidRDefault="00AD03A5" w:rsidP="00AD03A5">
            <w:pPr>
              <w:pStyle w:val="ListParagraph"/>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1CD6AA87" w14:textId="77777777" w:rsidR="00AD03A5" w:rsidRPr="00381F48" w:rsidRDefault="00AD03A5" w:rsidP="00AD03A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0EBFBB34" w14:textId="472E0DAB" w:rsidR="00AD03A5" w:rsidRPr="00935BF6" w:rsidRDefault="00454F20" w:rsidP="00AD03A5">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AD03A5" w:rsidRPr="00935BF6">
              <w:rPr>
                <w:rFonts w:eastAsia="Open Sans" w:cs="Open Sans"/>
                <w:b/>
                <w:bCs/>
                <w:color w:val="000000" w:themeColor="text1"/>
                <w:sz w:val="18"/>
                <w:szCs w:val="18"/>
              </w:rPr>
              <w:t xml:space="preserve"> </w:t>
            </w:r>
            <w:r w:rsidR="00AD03A5" w:rsidRPr="00B21B7F">
              <w:rPr>
                <w:rFonts w:eastAsia="Open Sans" w:cs="Open Sans"/>
                <w:color w:val="000000" w:themeColor="text1"/>
                <w:sz w:val="18"/>
                <w:szCs w:val="18"/>
              </w:rPr>
              <w:t xml:space="preserve">pp. </w:t>
            </w:r>
            <w:r w:rsidR="00AD03A5" w:rsidRPr="00B21B7F">
              <w:rPr>
                <w:rFonts w:eastAsia="Aptos Narrow" w:cs="Aptos Narrow"/>
                <w:color w:val="000000" w:themeColor="text1"/>
                <w:sz w:val="18"/>
                <w:szCs w:val="18"/>
              </w:rPr>
              <w:t>128</w:t>
            </w:r>
          </w:p>
          <w:p w14:paraId="6C7D6F9D" w14:textId="77777777" w:rsidR="00AD03A5" w:rsidRPr="00381F48" w:rsidRDefault="00AD03A5" w:rsidP="00AD03A5">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232FBCF1" w14:textId="77777777" w:rsidR="00AD03A5" w:rsidRPr="00381F48" w:rsidRDefault="00AD03A5" w:rsidP="00AD03A5">
            <w:pPr>
              <w:cnfStyle w:val="000000100000" w:firstRow="0" w:lastRow="0" w:firstColumn="0" w:lastColumn="0" w:oddVBand="0" w:evenVBand="0" w:oddHBand="1" w:evenHBand="0" w:firstRowFirstColumn="0" w:firstRowLastColumn="0" w:lastRowFirstColumn="0" w:lastRowLastColumn="0"/>
              <w:rPr>
                <w:sz w:val="18"/>
                <w:szCs w:val="18"/>
              </w:rPr>
            </w:pPr>
            <w:r w:rsidRPr="00381F48">
              <w:rPr>
                <w:rFonts w:eastAsia="Aptos Narrow" w:cs="Aptos Narrow"/>
                <w:color w:val="000000" w:themeColor="text1"/>
                <w:sz w:val="18"/>
                <w:szCs w:val="18"/>
              </w:rPr>
              <w:t>AdaCS notes and questions:</w:t>
            </w:r>
          </w:p>
          <w:p w14:paraId="79703A65" w14:textId="77777777" w:rsidR="00AD03A5" w:rsidRPr="00381F48" w:rsidRDefault="00AD03A5" w:rsidP="00AD03A5">
            <w:pPr>
              <w:cnfStyle w:val="000000100000" w:firstRow="0" w:lastRow="0" w:firstColumn="0" w:lastColumn="0" w:oddVBand="0" w:evenVBand="0" w:oddHBand="1" w:evenHBand="0" w:firstRowFirstColumn="0" w:firstRowLastColumn="0" w:lastRowFirstColumn="0" w:lastRowLastColumn="0"/>
              <w:rPr>
                <w:sz w:val="18"/>
                <w:szCs w:val="18"/>
              </w:rPr>
            </w:pPr>
            <w:hyperlink r:id="rId93">
              <w:r w:rsidRPr="00381F48">
                <w:rPr>
                  <w:rStyle w:val="Hyperlink"/>
                  <w:rFonts w:eastAsia="Aptos Narrow" w:cs="Aptos Narrow"/>
                  <w:sz w:val="18"/>
                  <w:szCs w:val="18"/>
                </w:rPr>
                <w:t>https://adacomputerscience.org/concepts/search_binary?topic=searching</w:t>
              </w:r>
            </w:hyperlink>
          </w:p>
          <w:p w14:paraId="617D3484" w14:textId="77777777" w:rsidR="00AD03A5" w:rsidRPr="00381F48" w:rsidRDefault="00AD03A5" w:rsidP="00AD03A5">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1B54A7AA" w14:textId="77777777" w:rsidR="00AD03A5" w:rsidRPr="00381F48" w:rsidRDefault="00AD03A5" w:rsidP="00AD03A5">
            <w:pPr>
              <w:cnfStyle w:val="000000100000" w:firstRow="0" w:lastRow="0" w:firstColumn="0" w:lastColumn="0" w:oddVBand="0" w:evenVBand="0" w:oddHBand="1" w:evenHBand="0" w:firstRowFirstColumn="0" w:firstRowLastColumn="0" w:lastRowFirstColumn="0" w:lastRowLastColumn="0"/>
              <w:rPr>
                <w:sz w:val="18"/>
                <w:szCs w:val="18"/>
              </w:rPr>
            </w:pPr>
            <w:r w:rsidRPr="00381F48">
              <w:rPr>
                <w:rFonts w:eastAsia="Aptos Narrow" w:cs="Aptos Narrow"/>
                <w:color w:val="000000" w:themeColor="text1"/>
                <w:sz w:val="18"/>
                <w:szCs w:val="18"/>
              </w:rPr>
              <w:t>TeachingCS video:</w:t>
            </w:r>
          </w:p>
          <w:p w14:paraId="19B0D3F7" w14:textId="77777777" w:rsidR="00AD03A5" w:rsidRPr="00381F48" w:rsidRDefault="00AD03A5" w:rsidP="00AD03A5">
            <w:pPr>
              <w:cnfStyle w:val="000000100000" w:firstRow="0" w:lastRow="0" w:firstColumn="0" w:lastColumn="0" w:oddVBand="0" w:evenVBand="0" w:oddHBand="1" w:evenHBand="0" w:firstRowFirstColumn="0" w:firstRowLastColumn="0" w:lastRowFirstColumn="0" w:lastRowLastColumn="0"/>
              <w:rPr>
                <w:sz w:val="18"/>
                <w:szCs w:val="18"/>
              </w:rPr>
            </w:pPr>
            <w:hyperlink r:id="rId94">
              <w:r w:rsidRPr="00381F48">
                <w:rPr>
                  <w:rStyle w:val="Hyperlink"/>
                  <w:rFonts w:eastAsia="Aptos Narrow" w:cs="Aptos Narrow"/>
                  <w:sz w:val="18"/>
                  <w:szCs w:val="18"/>
                </w:rPr>
                <w:t>https://www.youtube.com/watch?v=KdjeZgZGI4A&amp;list=PLzxELyfDjyxLawEb5mlA-pEPATIV1FnmB&amp;index=49</w:t>
              </w:r>
            </w:hyperlink>
          </w:p>
          <w:p w14:paraId="7258B6A9" w14:textId="77777777" w:rsidR="00AD03A5" w:rsidRPr="00381F48" w:rsidRDefault="00AD03A5" w:rsidP="00AD03A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auto"/>
          </w:tcPr>
          <w:p w14:paraId="39C8D67B" w14:textId="5423811D" w:rsidR="00AD03A5" w:rsidRPr="0055259A" w:rsidRDefault="194397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43C8991B" w14:textId="7BCF2506" w:rsidR="00AD03A5" w:rsidRPr="0055259A" w:rsidRDefault="194397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02DD45B" w14:textId="1B7F662D" w:rsidR="00AD03A5" w:rsidRPr="0055259A" w:rsidRDefault="194397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3CFDB06A" w14:textId="281B68B8" w:rsidR="00AD03A5" w:rsidRPr="0055259A" w:rsidRDefault="194397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50646562" w14:textId="4B59D486" w:rsidR="00AD03A5" w:rsidRPr="007036E5" w:rsidRDefault="00AD03A5"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70DD087A" w14:textId="2099589A" w:rsidR="00AD03A5" w:rsidRPr="0055259A" w:rsidRDefault="1943971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37BE0388" w14:textId="40915B72" w:rsidR="00AD03A5" w:rsidRPr="0055259A" w:rsidRDefault="668FB00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55389153" w14:textId="2CCE6A24" w:rsidR="00AD03A5" w:rsidRPr="0055259A" w:rsidRDefault="668FB00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29ACC860" w14:textId="0CF24961" w:rsidR="00AD03A5" w:rsidRPr="0055259A" w:rsidRDefault="00AD03A5"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36924156" w14:textId="1F25A1C9" w:rsidR="00AD03A5" w:rsidRPr="007036E5" w:rsidRDefault="00AD03A5"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04680BDA" w14:textId="77777777" w:rsidR="0009513C" w:rsidRDefault="0009513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AD03A5" w:rsidRPr="008542E2" w14:paraId="4B407A76" w14:textId="77777777" w:rsidTr="00155A6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466EA8A" w14:textId="710FC0E5" w:rsidR="00AD03A5" w:rsidRPr="008542E2" w:rsidRDefault="00AD03A5" w:rsidP="00AD03A5">
            <w:pPr>
              <w:pStyle w:val="TableHeading"/>
              <w:rPr>
                <w:lang w:val="en-GB"/>
              </w:rPr>
            </w:pPr>
            <w:r w:rsidRPr="008542E2">
              <w:rPr>
                <w:b/>
                <w:bCs/>
                <w:color w:val="000000" w:themeColor="text1"/>
                <w:lang w:val="en-GB"/>
              </w:rPr>
              <w:t>Week 22</w:t>
            </w:r>
            <w:r w:rsidRPr="008542E2">
              <w:rPr>
                <w:b/>
                <w:bCs/>
                <w:color w:val="000000" w:themeColor="text1"/>
                <w:lang w:val="en-GB"/>
              </w:rPr>
              <w:br/>
              <w:t>Lesson 3</w:t>
            </w:r>
          </w:p>
        </w:tc>
      </w:tr>
      <w:tr w:rsidR="009B5234" w:rsidRPr="008542E2" w14:paraId="1CA282C0"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22FC0C06" w14:textId="77777777" w:rsidR="009B5234" w:rsidRPr="00381F48" w:rsidRDefault="009B5234" w:rsidP="009B5234">
            <w:pPr>
              <w:rPr>
                <w:rFonts w:eastAsia="Aptos Narrow" w:cs="Aptos Narrow"/>
                <w:color w:val="000000" w:themeColor="text1"/>
                <w:sz w:val="18"/>
                <w:szCs w:val="18"/>
              </w:rPr>
            </w:pPr>
            <w:r w:rsidRPr="00381F48">
              <w:rPr>
                <w:rFonts w:eastAsia="Aptos Narrow" w:cs="Aptos Narrow"/>
                <w:color w:val="000000" w:themeColor="text1"/>
                <w:sz w:val="18"/>
                <w:szCs w:val="18"/>
              </w:rPr>
              <w:t>Topic 5.2.3: Bubble sort algorithm</w:t>
            </w:r>
          </w:p>
          <w:p w14:paraId="3A65FDC0" w14:textId="77777777" w:rsidR="009B5234" w:rsidRPr="00381F48" w:rsidRDefault="009B5234" w:rsidP="009B5234">
            <w:pPr>
              <w:rPr>
                <w:rFonts w:eastAsia="Aptos Narrow" w:cs="Aptos Narrow"/>
                <w:color w:val="000000" w:themeColor="text1"/>
                <w:sz w:val="18"/>
                <w:szCs w:val="18"/>
              </w:rPr>
            </w:pPr>
          </w:p>
          <w:p w14:paraId="75C471BC" w14:textId="5ED770CB" w:rsidR="009B5234" w:rsidRPr="00381F48" w:rsidRDefault="00B542DA" w:rsidP="009B5234">
            <w:pPr>
              <w:rPr>
                <w:rFonts w:eastAsia="Aptos Narrow" w:cs="Aptos Narrow"/>
                <w:color w:val="000000" w:themeColor="text1"/>
                <w:sz w:val="18"/>
                <w:szCs w:val="18"/>
              </w:rPr>
            </w:pPr>
            <w:r w:rsidRPr="00B542DA">
              <w:rPr>
                <w:rFonts w:eastAsia="Aptos Narrow" w:cs="Aptos Narrow"/>
                <w:sz w:val="18"/>
                <w:szCs w:val="18"/>
              </w:rPr>
              <w:t>Lesson title:</w:t>
            </w:r>
            <w:r w:rsidR="009B5234" w:rsidRPr="00381F48">
              <w:rPr>
                <w:rFonts w:eastAsia="Aptos Narrow" w:cs="Aptos Narrow"/>
                <w:b w:val="0"/>
                <w:bCs w:val="0"/>
                <w:color w:val="000000" w:themeColor="text1"/>
                <w:sz w:val="18"/>
                <w:szCs w:val="18"/>
              </w:rPr>
              <w:t xml:space="preserve"> </w:t>
            </w:r>
          </w:p>
          <w:p w14:paraId="03A6E1E7" w14:textId="0C4C21FA" w:rsidR="009B5234" w:rsidRPr="00381F48" w:rsidRDefault="009B5234" w:rsidP="00381F48">
            <w:pPr>
              <w:pStyle w:val="TableHeading"/>
              <w:rPr>
                <w:rFonts w:asciiTheme="minorHAnsi" w:hAnsiTheme="minorHAnsi"/>
                <w:color w:val="000000" w:themeColor="text1"/>
                <w:sz w:val="18"/>
                <w:szCs w:val="18"/>
                <w:lang w:val="en-GB"/>
              </w:rPr>
            </w:pPr>
            <w:r w:rsidRPr="00381F48">
              <w:rPr>
                <w:rFonts w:asciiTheme="minorHAnsi" w:eastAsia="Aptos Narrow" w:hAnsiTheme="minorHAnsi" w:cs="Aptos Narrow"/>
                <w:color w:val="000000" w:themeColor="text1"/>
                <w:sz w:val="18"/>
                <w:szCs w:val="18"/>
                <w:lang w:val="en-GB"/>
              </w:rPr>
              <w:t>Bubble sort algorithm</w:t>
            </w:r>
          </w:p>
        </w:tc>
        <w:tc>
          <w:tcPr>
            <w:tcW w:w="2551" w:type="dxa"/>
            <w:shd w:val="clear" w:color="auto" w:fill="FFFFFF" w:themeFill="background2"/>
          </w:tcPr>
          <w:p w14:paraId="5FC01DDA" w14:textId="77777777" w:rsidR="009B5234" w:rsidRPr="00935BF6" w:rsidRDefault="009B5234" w:rsidP="009B5234">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Bubble sort algorithm</w:t>
            </w:r>
          </w:p>
          <w:p w14:paraId="67C26552" w14:textId="77777777" w:rsidR="009B5234" w:rsidRPr="00381F48" w:rsidRDefault="009B5234"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381F48">
              <w:rPr>
                <w:rFonts w:eastAsia="Open Sans" w:cs="Open Sans"/>
                <w:sz w:val="18"/>
                <w:szCs w:val="18"/>
              </w:rPr>
              <w:t>Students will know and understand:</w:t>
            </w:r>
          </w:p>
          <w:p w14:paraId="27B5E68A" w14:textId="77777777" w:rsidR="009B5234" w:rsidRPr="00381F48" w:rsidRDefault="009B5234"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Definition</w:t>
            </w:r>
          </w:p>
          <w:p w14:paraId="0859F741" w14:textId="77777777" w:rsidR="009B5234" w:rsidRPr="00381F48" w:rsidRDefault="009B5234"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Function</w:t>
            </w:r>
          </w:p>
          <w:p w14:paraId="7E6F3826" w14:textId="77777777" w:rsidR="009B5234" w:rsidRPr="00381F48" w:rsidRDefault="009B5234"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Characteristics</w:t>
            </w:r>
          </w:p>
          <w:p w14:paraId="0BCA0B36" w14:textId="77777777" w:rsidR="009B5234" w:rsidRPr="00381F48" w:rsidRDefault="009B5234"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Operation</w:t>
            </w:r>
          </w:p>
          <w:p w14:paraId="611CBE67" w14:textId="77777777" w:rsidR="009B5234" w:rsidRPr="00381F48" w:rsidRDefault="009B5234"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Benefits</w:t>
            </w:r>
          </w:p>
          <w:p w14:paraId="26C16091" w14:textId="77777777" w:rsidR="009B5234" w:rsidRPr="00381F48" w:rsidRDefault="009B5234"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381F48">
              <w:rPr>
                <w:rFonts w:asciiTheme="minorHAnsi" w:eastAsia="Aptos Narrow" w:hAnsiTheme="minorHAnsi" w:cs="Aptos Narrow"/>
                <w:sz w:val="18"/>
                <w:szCs w:val="18"/>
              </w:rPr>
              <w:t>Drawbacks</w:t>
            </w:r>
          </w:p>
          <w:p w14:paraId="34351703" w14:textId="77777777" w:rsidR="009B5234" w:rsidRPr="00381F48" w:rsidRDefault="009B5234" w:rsidP="009B5234">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2"/>
          </w:tcPr>
          <w:p w14:paraId="63A26AC6" w14:textId="5588D976" w:rsidR="009B5234" w:rsidRPr="00381F48" w:rsidRDefault="00B542DA" w:rsidP="009B5234">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9B5234" w:rsidRPr="00381F48">
              <w:rPr>
                <w:rFonts w:eastAsia="Open Sans" w:cs="Open Sans"/>
                <w:sz w:val="18"/>
                <w:szCs w:val="18"/>
              </w:rPr>
              <w:t xml:space="preserve">  </w:t>
            </w:r>
          </w:p>
          <w:p w14:paraId="68E70E6F" w14:textId="77777777" w:rsidR="009B5234" w:rsidRPr="00381F48" w:rsidRDefault="009B5234"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Discuss the bubble sort algorithm</w:t>
            </w:r>
          </w:p>
          <w:p w14:paraId="0321B6BB" w14:textId="77777777" w:rsidR="009B5234" w:rsidRPr="00381F48" w:rsidRDefault="009B5234"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Option to link to programming work from Unit 2 Topic 10.3.3</w:t>
            </w:r>
          </w:p>
          <w:p w14:paraId="3F6BE7D2" w14:textId="77777777" w:rsidR="009B5234" w:rsidRPr="00381F48" w:rsidRDefault="009B5234"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Teacher demonstrates how to trace a bubble sort (worked example on p129)</w:t>
            </w:r>
          </w:p>
          <w:p w14:paraId="29A92C7F" w14:textId="77777777" w:rsidR="009B5234" w:rsidRPr="00381F48" w:rsidRDefault="009B5234"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Students identify key terms and make notes on definition, function, characteristics, operation, benefits and drawbacks</w:t>
            </w:r>
          </w:p>
          <w:p w14:paraId="5A1CE05F" w14:textId="77777777" w:rsidR="009B5234" w:rsidRPr="00381F48" w:rsidRDefault="009B5234" w:rsidP="00935BF6">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381F48">
              <w:rPr>
                <w:rFonts w:eastAsia="Open Sans" w:cs="Open Sans"/>
                <w:sz w:val="18"/>
                <w:szCs w:val="18"/>
              </w:rPr>
              <w:t xml:space="preserve"> </w:t>
            </w:r>
          </w:p>
          <w:p w14:paraId="20D88D5B" w14:textId="2279475D" w:rsidR="009B5234" w:rsidRPr="00381F48" w:rsidRDefault="00B542DA" w:rsidP="009B5234">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9B5234" w:rsidRPr="00381F48">
              <w:rPr>
                <w:rFonts w:eastAsia="Open Sans" w:cs="Open Sans"/>
                <w:sz w:val="18"/>
                <w:szCs w:val="18"/>
              </w:rPr>
              <w:t xml:space="preserve">: </w:t>
            </w:r>
          </w:p>
          <w:p w14:paraId="2EB3A4AA" w14:textId="77777777" w:rsidR="009B5234" w:rsidRPr="00381F48" w:rsidRDefault="009B5234"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381F48">
              <w:rPr>
                <w:rFonts w:asciiTheme="minorHAnsi" w:eastAsia="Open Sans" w:hAnsiTheme="minorHAnsi" w:cs="Open Sans"/>
                <w:sz w:val="18"/>
                <w:szCs w:val="18"/>
              </w:rPr>
              <w:t>Students complete Activity 4 on p130</w:t>
            </w:r>
          </w:p>
          <w:p w14:paraId="73C09B7D" w14:textId="77777777" w:rsidR="009B5234" w:rsidRPr="00381F48" w:rsidRDefault="009B5234" w:rsidP="009B5234">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3CC0E7F9" w14:textId="450AEBB8" w:rsidR="009B5234" w:rsidRPr="00B21B7F" w:rsidRDefault="00454F20" w:rsidP="009B5234">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9B5234" w:rsidRPr="00935BF6">
              <w:rPr>
                <w:rFonts w:eastAsia="Open Sans" w:cs="Open Sans"/>
                <w:b/>
                <w:bCs/>
                <w:color w:val="000000" w:themeColor="text1"/>
                <w:sz w:val="18"/>
                <w:szCs w:val="18"/>
              </w:rPr>
              <w:t xml:space="preserve"> </w:t>
            </w:r>
            <w:r w:rsidR="009B5234" w:rsidRPr="00B21B7F">
              <w:rPr>
                <w:rFonts w:eastAsia="Open Sans" w:cs="Open Sans"/>
                <w:color w:val="000000" w:themeColor="text1"/>
                <w:sz w:val="18"/>
                <w:szCs w:val="18"/>
              </w:rPr>
              <w:t xml:space="preserve">pp. </w:t>
            </w:r>
            <w:r w:rsidR="009B5234" w:rsidRPr="00B21B7F">
              <w:rPr>
                <w:rFonts w:eastAsia="Aptos Narrow" w:cs="Aptos Narrow"/>
                <w:color w:val="000000" w:themeColor="text1"/>
                <w:sz w:val="18"/>
                <w:szCs w:val="18"/>
              </w:rPr>
              <w:t>128-130</w:t>
            </w:r>
          </w:p>
          <w:p w14:paraId="4F90099B" w14:textId="77777777" w:rsidR="009B5234" w:rsidRPr="00381F48" w:rsidRDefault="009B5234" w:rsidP="009B5234">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63CD6A74" w14:textId="77777777" w:rsidR="009B5234" w:rsidRPr="00381F48" w:rsidRDefault="009B5234" w:rsidP="009B5234">
            <w:pPr>
              <w:cnfStyle w:val="000000100000" w:firstRow="0" w:lastRow="0" w:firstColumn="0" w:lastColumn="0" w:oddVBand="0" w:evenVBand="0" w:oddHBand="1" w:evenHBand="0" w:firstRowFirstColumn="0" w:firstRowLastColumn="0" w:lastRowFirstColumn="0" w:lastRowLastColumn="0"/>
              <w:rPr>
                <w:sz w:val="18"/>
                <w:szCs w:val="18"/>
              </w:rPr>
            </w:pPr>
            <w:r w:rsidRPr="00381F48">
              <w:rPr>
                <w:rFonts w:eastAsia="Aptos Narrow" w:cs="Aptos Narrow"/>
                <w:color w:val="000000" w:themeColor="text1"/>
                <w:sz w:val="18"/>
                <w:szCs w:val="18"/>
              </w:rPr>
              <w:t>IsaacCS notes and questions:</w:t>
            </w:r>
          </w:p>
          <w:p w14:paraId="5A79DA9A" w14:textId="77777777" w:rsidR="009B5234" w:rsidRPr="00381F48" w:rsidRDefault="009B5234" w:rsidP="009B5234">
            <w:pPr>
              <w:cnfStyle w:val="000000100000" w:firstRow="0" w:lastRow="0" w:firstColumn="0" w:lastColumn="0" w:oddVBand="0" w:evenVBand="0" w:oddHBand="1" w:evenHBand="0" w:firstRowFirstColumn="0" w:firstRowLastColumn="0" w:lastRowFirstColumn="0" w:lastRowLastColumn="0"/>
              <w:rPr>
                <w:sz w:val="18"/>
                <w:szCs w:val="18"/>
              </w:rPr>
            </w:pPr>
            <w:hyperlink r:id="rId95">
              <w:r w:rsidRPr="00381F48">
                <w:rPr>
                  <w:rStyle w:val="Hyperlink"/>
                  <w:rFonts w:eastAsia="Aptos Narrow" w:cs="Aptos Narrow"/>
                  <w:sz w:val="18"/>
                  <w:szCs w:val="18"/>
                </w:rPr>
                <w:t>https://isaaccomputerscience.org/concepts/dsa_search_bubble?topic=sorting</w:t>
              </w:r>
            </w:hyperlink>
          </w:p>
          <w:p w14:paraId="3F19FC9A" w14:textId="77777777" w:rsidR="009B5234" w:rsidRPr="00381F48" w:rsidRDefault="009B5234" w:rsidP="009B5234">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FFFFFF" w:themeFill="background2"/>
          </w:tcPr>
          <w:p w14:paraId="0F2FE643" w14:textId="3B9EC877" w:rsidR="009B5234" w:rsidRPr="0055259A" w:rsidRDefault="63B49D42"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703EFA5" w14:textId="7D6A04B1" w:rsidR="009B5234" w:rsidRPr="0055259A" w:rsidRDefault="63B49D42"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0E8975B" w14:textId="3A02FDFB" w:rsidR="009B5234" w:rsidRPr="0055259A" w:rsidRDefault="63B49D42"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7E1375D3" w14:textId="6E8E4513" w:rsidR="009B5234" w:rsidRPr="0055259A" w:rsidRDefault="63B49D42"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2FC72E4" w14:textId="51133A93" w:rsidR="009B5234" w:rsidRPr="007036E5" w:rsidRDefault="009B5234"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699FA827" w14:textId="2099589A" w:rsidR="009B5234" w:rsidRPr="0055259A" w:rsidRDefault="63B49D4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24EC31AF" w14:textId="40915B72" w:rsidR="009B5234" w:rsidRPr="0055259A" w:rsidRDefault="2DA41CAB"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3F378003" w14:textId="2CCE6A24" w:rsidR="009B5234" w:rsidRPr="0055259A" w:rsidRDefault="2DA41CAB"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6A83EC34" w14:textId="0CF24961" w:rsidR="009B5234" w:rsidRPr="0055259A" w:rsidRDefault="009B5234"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09D07198" w14:textId="342B1655" w:rsidR="009B5234" w:rsidRPr="007036E5" w:rsidRDefault="009B5234"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333C08B2" w14:textId="77777777" w:rsidR="00C71471" w:rsidRPr="008542E2" w:rsidRDefault="00C71471" w:rsidP="00B0773D">
      <w:pPr>
        <w:rPr>
          <w:rStyle w:val="Strong"/>
          <w:b w:val="0"/>
          <w:bCs w:val="0"/>
        </w:rPr>
      </w:pPr>
    </w:p>
    <w:p w14:paraId="59C643E8" w14:textId="77777777" w:rsidR="00C71471" w:rsidRPr="008542E2" w:rsidRDefault="00C71471" w:rsidP="00B0773D">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5C1AA828" w14:textId="77777777" w:rsidTr="0004075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17ED1E0" w14:textId="77777777" w:rsidR="00CE606C" w:rsidRPr="00040755" w:rsidRDefault="00CE606C" w:rsidP="00CE3734">
            <w:pPr>
              <w:pStyle w:val="TableHeading"/>
              <w:jc w:val="center"/>
              <w:rPr>
                <w:b/>
                <w:bCs/>
                <w:color w:val="FFFFFF" w:themeColor="background1"/>
                <w:sz w:val="20"/>
                <w:szCs w:val="24"/>
                <w:lang w:val="en-GB"/>
              </w:rPr>
            </w:pPr>
            <w:r w:rsidRPr="00040755">
              <w:rPr>
                <w:b/>
                <w:bCs/>
                <w:color w:val="FFFFFF" w:themeColor="background1"/>
                <w:sz w:val="20"/>
                <w:szCs w:val="24"/>
                <w:lang w:val="en-GB"/>
              </w:rPr>
              <w:t>Topic</w:t>
            </w:r>
            <w:r w:rsidRPr="00040755">
              <w:rPr>
                <w:b/>
                <w:bCs/>
                <w:color w:val="FFFFFF" w:themeColor="background1"/>
                <w:sz w:val="20"/>
                <w:szCs w:val="24"/>
                <w:lang w:val="en-GB"/>
              </w:rPr>
              <w:br/>
              <w:t>Sub topic</w:t>
            </w:r>
            <w:r w:rsidRPr="00040755">
              <w:rPr>
                <w:b/>
                <w:bCs/>
                <w:color w:val="FFFFFF" w:themeColor="background1"/>
                <w:sz w:val="20"/>
                <w:szCs w:val="24"/>
                <w:lang w:val="en-GB"/>
              </w:rPr>
              <w:br/>
            </w:r>
            <w:r w:rsidRPr="00040755">
              <w:rPr>
                <w:b/>
                <w:bCs/>
                <w:color w:val="FFFFFF"/>
                <w:sz w:val="20"/>
                <w:szCs w:val="24"/>
                <w:lang w:val="en-GB"/>
              </w:rPr>
              <w:t>Lesson title</w:t>
            </w:r>
          </w:p>
        </w:tc>
        <w:tc>
          <w:tcPr>
            <w:tcW w:w="2551" w:type="dxa"/>
            <w:shd w:val="clear" w:color="auto" w:fill="341583" w:themeFill="accent2" w:themeFillShade="80"/>
            <w:vAlign w:val="center"/>
          </w:tcPr>
          <w:p w14:paraId="194634DA" w14:textId="77777777" w:rsidR="00CE606C" w:rsidRPr="00040755"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356644B2" w14:textId="4F003D7D" w:rsidR="00CE606C" w:rsidRPr="00040755"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 xml:space="preserve">Suggested </w:t>
            </w:r>
            <w:r w:rsidR="00B542DA" w:rsidRPr="00040755">
              <w:rPr>
                <w:b/>
                <w:bCs/>
                <w:color w:val="FFFFFF" w:themeColor="background1"/>
                <w:sz w:val="20"/>
                <w:szCs w:val="24"/>
                <w:lang w:val="en-GB"/>
              </w:rPr>
              <w:t>Activities</w:t>
            </w:r>
          </w:p>
        </w:tc>
        <w:tc>
          <w:tcPr>
            <w:tcW w:w="2268" w:type="dxa"/>
            <w:shd w:val="clear" w:color="auto" w:fill="341583" w:themeFill="accent2" w:themeFillShade="80"/>
            <w:vAlign w:val="center"/>
          </w:tcPr>
          <w:p w14:paraId="2F662EAA" w14:textId="77777777" w:rsidR="00CE606C" w:rsidRPr="00040755"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Suggested resources</w:t>
            </w:r>
          </w:p>
        </w:tc>
        <w:tc>
          <w:tcPr>
            <w:tcW w:w="1984" w:type="dxa"/>
            <w:shd w:val="clear" w:color="auto" w:fill="341583" w:themeFill="accent2" w:themeFillShade="80"/>
            <w:vAlign w:val="center"/>
          </w:tcPr>
          <w:p w14:paraId="7E190CF7" w14:textId="77777777" w:rsidR="00CE606C" w:rsidRPr="00040755"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22135E70" w14:textId="77777777" w:rsidR="00CE606C" w:rsidRPr="00040755" w:rsidRDefault="00CE606C" w:rsidP="00CE3734">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40755">
              <w:rPr>
                <w:b/>
                <w:bCs/>
                <w:color w:val="FFFFFF" w:themeColor="background1"/>
                <w:sz w:val="20"/>
                <w:szCs w:val="24"/>
                <w:lang w:val="en-GB"/>
              </w:rPr>
              <w:t>Which skills could be acquired through teaching and delivery in this lesson?</w:t>
            </w:r>
          </w:p>
        </w:tc>
      </w:tr>
      <w:tr w:rsidR="00CE606C" w:rsidRPr="008542E2" w14:paraId="15CDF91B"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5B1EC96" w14:textId="7BD956C2"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661F3D" w:rsidRPr="008542E2">
              <w:rPr>
                <w:b/>
                <w:bCs/>
                <w:color w:val="000000" w:themeColor="text1"/>
                <w:lang w:val="en-GB"/>
              </w:rPr>
              <w:t>23</w:t>
            </w:r>
            <w:r w:rsidRPr="008542E2">
              <w:rPr>
                <w:b/>
                <w:bCs/>
                <w:color w:val="000000" w:themeColor="text1"/>
                <w:lang w:val="en-GB"/>
              </w:rPr>
              <w:br/>
              <w:t>Lesson 1</w:t>
            </w:r>
          </w:p>
        </w:tc>
      </w:tr>
      <w:tr w:rsidR="00D6154C" w:rsidRPr="008542E2" w14:paraId="1D665938" w14:textId="77777777" w:rsidTr="0004075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30BE6FA" w14:textId="77777777" w:rsidR="00D6154C" w:rsidRPr="007C6930" w:rsidRDefault="00D6154C" w:rsidP="00D6154C">
            <w:pPr>
              <w:rPr>
                <w:rFonts w:eastAsia="Aptos Narrow" w:cs="Aptos Narrow"/>
                <w:color w:val="000000" w:themeColor="text1"/>
                <w:sz w:val="18"/>
                <w:szCs w:val="18"/>
              </w:rPr>
            </w:pPr>
            <w:r w:rsidRPr="007C6930">
              <w:rPr>
                <w:rFonts w:eastAsia="Aptos Narrow" w:cs="Aptos Narrow"/>
                <w:color w:val="000000" w:themeColor="text1"/>
                <w:sz w:val="18"/>
                <w:szCs w:val="18"/>
              </w:rPr>
              <w:t>Topic 5.2.3: Bubble sort algorithm</w:t>
            </w:r>
          </w:p>
          <w:p w14:paraId="1AA8CAB2" w14:textId="77777777" w:rsidR="00D6154C" w:rsidRPr="007C6930" w:rsidRDefault="00D6154C" w:rsidP="00D6154C">
            <w:pPr>
              <w:rPr>
                <w:rFonts w:eastAsia="Aptos Narrow" w:cs="Aptos Narrow"/>
                <w:color w:val="000000" w:themeColor="text1"/>
                <w:sz w:val="18"/>
                <w:szCs w:val="18"/>
              </w:rPr>
            </w:pPr>
          </w:p>
          <w:p w14:paraId="5874BD88" w14:textId="7DEFCAA1" w:rsidR="00D6154C" w:rsidRPr="007C6930" w:rsidRDefault="00B542DA" w:rsidP="00D6154C">
            <w:pPr>
              <w:rPr>
                <w:rFonts w:eastAsia="Aptos Narrow" w:cs="Aptos Narrow"/>
                <w:color w:val="000000" w:themeColor="text1"/>
                <w:sz w:val="18"/>
                <w:szCs w:val="18"/>
              </w:rPr>
            </w:pPr>
            <w:r w:rsidRPr="00B542DA">
              <w:rPr>
                <w:rFonts w:eastAsia="Aptos Narrow" w:cs="Aptos Narrow"/>
                <w:sz w:val="18"/>
                <w:szCs w:val="18"/>
              </w:rPr>
              <w:t>Lesson title:</w:t>
            </w:r>
          </w:p>
          <w:p w14:paraId="19DA46A5" w14:textId="1197E8B5" w:rsidR="00D6154C" w:rsidRPr="007C6930" w:rsidRDefault="00D6154C" w:rsidP="00D6154C">
            <w:pPr>
              <w:pStyle w:val="TableText"/>
              <w:rPr>
                <w:rFonts w:asciiTheme="minorHAnsi" w:hAnsiTheme="minorHAnsi"/>
                <w:sz w:val="18"/>
                <w:szCs w:val="18"/>
                <w:lang w:val="en-GB"/>
              </w:rPr>
            </w:pPr>
            <w:r w:rsidRPr="007C6930">
              <w:rPr>
                <w:rFonts w:asciiTheme="minorHAnsi" w:hAnsiTheme="minorHAnsi"/>
                <w:b w:val="0"/>
                <w:bCs w:val="0"/>
                <w:color w:val="auto"/>
                <w:sz w:val="18"/>
                <w:szCs w:val="18"/>
                <w:lang w:val="en-GB"/>
              </w:rPr>
              <w:t>Trace tables for a bubble sort algorithm</w:t>
            </w:r>
          </w:p>
        </w:tc>
        <w:tc>
          <w:tcPr>
            <w:tcW w:w="2551" w:type="dxa"/>
          </w:tcPr>
          <w:p w14:paraId="0BC71EE8" w14:textId="77777777" w:rsidR="00D6154C" w:rsidRPr="00935BF6" w:rsidRDefault="00D6154C" w:rsidP="00D6154C">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Bubble sort algorithm</w:t>
            </w:r>
          </w:p>
          <w:p w14:paraId="27C2C1D8" w14:textId="3E56D274" w:rsidR="00D6154C" w:rsidRPr="007C6930"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759335D6" w14:textId="77777777" w:rsidR="00D6154C" w:rsidRPr="007C6930" w:rsidRDefault="00D6154C"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7C6930">
              <w:rPr>
                <w:rFonts w:asciiTheme="minorHAnsi" w:eastAsia="Aptos Narrow" w:hAnsiTheme="minorHAnsi" w:cs="Aptos Narrow"/>
                <w:sz w:val="18"/>
                <w:szCs w:val="18"/>
              </w:rPr>
              <w:t>hand trace the operation of a bubble sort algorithm.</w:t>
            </w:r>
          </w:p>
          <w:p w14:paraId="65D4E681" w14:textId="77777777" w:rsidR="00D6154C" w:rsidRPr="007C6930" w:rsidRDefault="00D6154C" w:rsidP="00D6154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2B853FB1" w14:textId="429B1CEE" w:rsidR="00D6154C" w:rsidRPr="007C6930" w:rsidRDefault="00B542DA" w:rsidP="00D6154C">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D6154C" w:rsidRPr="007C6930">
              <w:rPr>
                <w:rFonts w:eastAsia="Open Sans" w:cs="Open Sans"/>
                <w:sz w:val="18"/>
                <w:szCs w:val="18"/>
              </w:rPr>
              <w:t xml:space="preserve">  </w:t>
            </w:r>
          </w:p>
          <w:p w14:paraId="31E920F9" w14:textId="77777777" w:rsidR="00D6154C" w:rsidRPr="007C6930" w:rsidRDefault="00D6154C"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Having introduced the concepts last lesson, students will need more time to practise these topics to reinforce their understanding</w:t>
            </w:r>
          </w:p>
          <w:p w14:paraId="57A2C8B9" w14:textId="77777777" w:rsidR="00D6154C" w:rsidRPr="007C6930" w:rsidRDefault="00D6154C"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Use AI to generate practice questions for students to complete</w:t>
            </w:r>
          </w:p>
          <w:p w14:paraId="1AFB3A00" w14:textId="77777777" w:rsidR="00D6154C" w:rsidRPr="007C6930" w:rsidRDefault="00D6154C"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Students create a video explaining the processes</w:t>
            </w:r>
          </w:p>
          <w:p w14:paraId="32ECCED8" w14:textId="77777777" w:rsidR="00D6154C" w:rsidRPr="007C6930" w:rsidRDefault="00D6154C"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Students complete questions on AdaCS</w:t>
            </w:r>
          </w:p>
          <w:p w14:paraId="339BD667" w14:textId="77777777" w:rsidR="00D6154C" w:rsidRPr="007C6930" w:rsidRDefault="00D6154C" w:rsidP="00D6154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41C7FAD4" w14:textId="77777777" w:rsidR="00D6154C" w:rsidRPr="007C6930" w:rsidRDefault="00D6154C" w:rsidP="00D6154C">
            <w:pP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7C6930">
              <w:rPr>
                <w:color w:val="auto"/>
                <w:sz w:val="18"/>
                <w:szCs w:val="18"/>
              </w:rPr>
              <w:t>TeachingCS video:</w:t>
            </w:r>
          </w:p>
          <w:p w14:paraId="2FEE5FFF" w14:textId="77777777" w:rsidR="00D6154C" w:rsidRPr="007C6930" w:rsidRDefault="00D6154C" w:rsidP="00D6154C">
            <w:pPr>
              <w:cnfStyle w:val="000000000000" w:firstRow="0" w:lastRow="0" w:firstColumn="0" w:lastColumn="0" w:oddVBand="0" w:evenVBand="0" w:oddHBand="0" w:evenHBand="0" w:firstRowFirstColumn="0" w:firstRowLastColumn="0" w:lastRowFirstColumn="0" w:lastRowLastColumn="0"/>
              <w:rPr>
                <w:b/>
                <w:bCs/>
                <w:sz w:val="18"/>
                <w:szCs w:val="18"/>
              </w:rPr>
            </w:pPr>
            <w:hyperlink r:id="rId96">
              <w:r w:rsidRPr="007C6930">
                <w:rPr>
                  <w:rStyle w:val="Hyperlink"/>
                  <w:sz w:val="18"/>
                  <w:szCs w:val="18"/>
                </w:rPr>
                <w:t>https://www.youtube.com/watch?v=tDReNV2TB4w&amp;list=PLzxELyfDjyxLawEb5mlA-pEPATIV1FnmB&amp;index=50</w:t>
              </w:r>
            </w:hyperlink>
          </w:p>
          <w:p w14:paraId="66E59054" w14:textId="77777777" w:rsidR="00D6154C" w:rsidRPr="007C6930" w:rsidRDefault="00D6154C" w:rsidP="00D6154C">
            <w:pPr>
              <w:cnfStyle w:val="000000000000" w:firstRow="0" w:lastRow="0" w:firstColumn="0" w:lastColumn="0" w:oddVBand="0" w:evenVBand="0" w:oddHBand="0" w:evenHBand="0" w:firstRowFirstColumn="0" w:firstRowLastColumn="0" w:lastRowFirstColumn="0" w:lastRowLastColumn="0"/>
              <w:rPr>
                <w:sz w:val="18"/>
                <w:szCs w:val="18"/>
              </w:rPr>
            </w:pPr>
          </w:p>
          <w:p w14:paraId="0FDEC66D" w14:textId="77777777" w:rsidR="00D6154C" w:rsidRPr="007C6930" w:rsidRDefault="00D6154C" w:rsidP="00D6154C">
            <w:pP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7C6930">
              <w:rPr>
                <w:color w:val="auto"/>
                <w:sz w:val="18"/>
                <w:szCs w:val="18"/>
              </w:rPr>
              <w:t>AdaCS notes and questions:</w:t>
            </w:r>
          </w:p>
          <w:p w14:paraId="706F0A41" w14:textId="77777777" w:rsidR="00D6154C" w:rsidRPr="007C6930" w:rsidRDefault="00D6154C" w:rsidP="00D6154C">
            <w:pPr>
              <w:cnfStyle w:val="000000000000" w:firstRow="0" w:lastRow="0" w:firstColumn="0" w:lastColumn="0" w:oddVBand="0" w:evenVBand="0" w:oddHBand="0" w:evenHBand="0" w:firstRowFirstColumn="0" w:firstRowLastColumn="0" w:lastRowFirstColumn="0" w:lastRowLastColumn="0"/>
              <w:rPr>
                <w:b/>
                <w:bCs/>
                <w:sz w:val="18"/>
                <w:szCs w:val="18"/>
              </w:rPr>
            </w:pPr>
            <w:hyperlink r:id="rId97">
              <w:r w:rsidRPr="007C6930">
                <w:rPr>
                  <w:rStyle w:val="Hyperlink"/>
                  <w:sz w:val="18"/>
                  <w:szCs w:val="18"/>
                </w:rPr>
                <w:t>https://adacomputerscience.org/concepts/sort_bubble?topic=sorting</w:t>
              </w:r>
            </w:hyperlink>
          </w:p>
          <w:p w14:paraId="7C7D0AB3" w14:textId="77777777" w:rsidR="00D6154C" w:rsidRPr="007C6930" w:rsidRDefault="00D6154C" w:rsidP="00D6154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71401C35" w14:textId="1E8D7AED" w:rsidR="00D6154C" w:rsidRPr="0055259A" w:rsidRDefault="41FAADF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19F41802" w14:textId="098137CE" w:rsidR="00D6154C" w:rsidRPr="0055259A" w:rsidRDefault="41FAADF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4BE4AEF9" w14:textId="37D113FB" w:rsidR="00D6154C" w:rsidRPr="0055259A" w:rsidRDefault="41FAADF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3C91A487" w14:textId="6C6A4BD3" w:rsidR="00D6154C" w:rsidRPr="0055259A" w:rsidRDefault="41FAADF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4107AB3" w14:textId="54A20B6D" w:rsidR="00D6154C" w:rsidRPr="007036E5" w:rsidRDefault="00D6154C"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1F083043" w14:textId="2099589A" w:rsidR="00D6154C" w:rsidRPr="0055259A" w:rsidRDefault="712F00C2"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761B9AB9" w14:textId="40915B72" w:rsidR="00D6154C" w:rsidRPr="0055259A" w:rsidRDefault="712F00C2"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56545A57" w14:textId="2CCE6A24" w:rsidR="00D6154C" w:rsidRPr="0055259A" w:rsidRDefault="712F00C2"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41087D35" w14:textId="0CF24961" w:rsidR="00D6154C" w:rsidRPr="0055259A" w:rsidRDefault="00D6154C"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674000AA" w14:textId="2E0DDEDF" w:rsidR="00D6154C" w:rsidRPr="007036E5" w:rsidRDefault="00D6154C"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33650A23" w14:textId="77777777" w:rsidR="0009513C" w:rsidRDefault="0009513C">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D6154C" w:rsidRPr="008542E2" w14:paraId="21AC2ACE" w14:textId="77777777" w:rsidTr="001F395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bottom w:val="single" w:sz="4" w:space="0" w:color="E3DBF9" w:themeColor="accent2" w:themeTint="33"/>
            </w:tcBorders>
            <w:shd w:val="clear" w:color="auto" w:fill="E3DBF9" w:themeFill="accent2" w:themeFillTint="33"/>
          </w:tcPr>
          <w:p w14:paraId="7A797C8D" w14:textId="269B6B03" w:rsidR="00D6154C" w:rsidRPr="008542E2" w:rsidRDefault="00D6154C" w:rsidP="00D6154C">
            <w:pPr>
              <w:pStyle w:val="TableHeading"/>
              <w:rPr>
                <w:lang w:val="en-GB"/>
              </w:rPr>
            </w:pPr>
            <w:r w:rsidRPr="008542E2">
              <w:rPr>
                <w:b/>
                <w:bCs/>
                <w:color w:val="000000" w:themeColor="text1"/>
                <w:lang w:val="en-GB"/>
              </w:rPr>
              <w:t>Week 23</w:t>
            </w:r>
            <w:r w:rsidRPr="008542E2">
              <w:rPr>
                <w:b/>
                <w:bCs/>
                <w:color w:val="000000" w:themeColor="text1"/>
                <w:lang w:val="en-GB"/>
              </w:rPr>
              <w:br/>
              <w:t>Lesson 2</w:t>
            </w:r>
          </w:p>
        </w:tc>
      </w:tr>
      <w:tr w:rsidR="00DB7C4A" w:rsidRPr="008542E2" w14:paraId="276FE60A" w14:textId="77777777" w:rsidTr="000C330D">
        <w:trPr>
          <w:cnfStyle w:val="000000100000" w:firstRow="0" w:lastRow="0" w:firstColumn="0" w:lastColumn="0" w:oddVBand="0" w:evenVBand="0" w:oddHBand="1" w:evenHBand="0" w:firstRowFirstColumn="0" w:firstRowLastColumn="0" w:lastRowFirstColumn="0" w:lastRowLastColumn="0"/>
          <w:trHeight w:val="410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034F903C" w14:textId="77777777" w:rsidR="00DB7C4A" w:rsidRPr="007C6930" w:rsidRDefault="00DB7C4A" w:rsidP="00DB7C4A">
            <w:pPr>
              <w:rPr>
                <w:rFonts w:eastAsia="Aptos Narrow" w:cs="Aptos Narrow"/>
                <w:color w:val="000000" w:themeColor="text1"/>
                <w:sz w:val="18"/>
                <w:szCs w:val="18"/>
              </w:rPr>
            </w:pPr>
            <w:r w:rsidRPr="007C6930">
              <w:rPr>
                <w:rFonts w:eastAsia="Aptos Narrow" w:cs="Aptos Narrow"/>
                <w:color w:val="000000" w:themeColor="text1"/>
                <w:sz w:val="18"/>
                <w:szCs w:val="18"/>
              </w:rPr>
              <w:t>Topic 5.2.4: Insertion sort algorithm</w:t>
            </w:r>
          </w:p>
          <w:p w14:paraId="1E5CFCEE" w14:textId="77777777" w:rsidR="00DB7C4A" w:rsidRPr="007C6930" w:rsidRDefault="00DB7C4A" w:rsidP="00DB7C4A">
            <w:pPr>
              <w:rPr>
                <w:rFonts w:eastAsia="Aptos Narrow" w:cs="Aptos Narrow"/>
                <w:color w:val="000000" w:themeColor="text1"/>
                <w:sz w:val="18"/>
                <w:szCs w:val="18"/>
              </w:rPr>
            </w:pPr>
          </w:p>
          <w:p w14:paraId="705FF39A" w14:textId="1B8EDDAC" w:rsidR="00DB7C4A" w:rsidRPr="007C6930" w:rsidRDefault="00B542DA" w:rsidP="00DB7C4A">
            <w:pPr>
              <w:rPr>
                <w:rFonts w:eastAsia="Aptos Narrow" w:cs="Aptos Narrow"/>
                <w:color w:val="000000" w:themeColor="text1"/>
                <w:sz w:val="18"/>
                <w:szCs w:val="18"/>
              </w:rPr>
            </w:pPr>
            <w:r w:rsidRPr="00B542DA">
              <w:rPr>
                <w:rFonts w:eastAsia="Aptos Narrow" w:cs="Aptos Narrow"/>
                <w:sz w:val="18"/>
                <w:szCs w:val="18"/>
              </w:rPr>
              <w:t>Lesson title:</w:t>
            </w:r>
            <w:r w:rsidR="00DB7C4A" w:rsidRPr="007C6930">
              <w:rPr>
                <w:rFonts w:eastAsia="Aptos Narrow" w:cs="Aptos Narrow"/>
                <w:b w:val="0"/>
                <w:bCs w:val="0"/>
                <w:color w:val="000000" w:themeColor="text1"/>
                <w:sz w:val="18"/>
                <w:szCs w:val="18"/>
              </w:rPr>
              <w:t xml:space="preserve"> </w:t>
            </w:r>
          </w:p>
          <w:p w14:paraId="64F2E4CB" w14:textId="2C11542E" w:rsidR="00DB7C4A" w:rsidRPr="007C6930" w:rsidRDefault="00DB7C4A" w:rsidP="00DB7C4A">
            <w:pPr>
              <w:pStyle w:val="TableText"/>
              <w:rPr>
                <w:rFonts w:asciiTheme="minorHAnsi" w:hAnsiTheme="minorHAnsi"/>
                <w:sz w:val="18"/>
                <w:szCs w:val="18"/>
                <w:lang w:val="en-GB"/>
              </w:rPr>
            </w:pPr>
            <w:r w:rsidRPr="007C6930">
              <w:rPr>
                <w:rFonts w:asciiTheme="minorHAnsi" w:eastAsia="Aptos Narrow" w:hAnsiTheme="minorHAnsi" w:cs="Aptos Narrow"/>
                <w:b w:val="0"/>
                <w:bCs w:val="0"/>
                <w:sz w:val="18"/>
                <w:szCs w:val="18"/>
                <w:lang w:val="en-GB"/>
              </w:rPr>
              <w:t>Insertion sort algorithm</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2FD73EA8" w14:textId="77777777" w:rsidR="00DB7C4A" w:rsidRPr="00935BF6" w:rsidRDefault="00DB7C4A" w:rsidP="00DB7C4A">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Insertion sort algorithm</w:t>
            </w:r>
          </w:p>
          <w:p w14:paraId="53DF6444" w14:textId="77777777" w:rsidR="00DB7C4A" w:rsidRPr="007C6930" w:rsidRDefault="00DB7C4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7C6930">
              <w:rPr>
                <w:rFonts w:eastAsia="Open Sans" w:cs="Open Sans"/>
                <w:sz w:val="18"/>
                <w:szCs w:val="18"/>
              </w:rPr>
              <w:t>Students will know and understand:</w:t>
            </w:r>
          </w:p>
          <w:p w14:paraId="3C1665E3" w14:textId="77777777" w:rsidR="00DB7C4A" w:rsidRPr="007C6930" w:rsidRDefault="00DB7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7C6930">
              <w:rPr>
                <w:rFonts w:asciiTheme="minorHAnsi" w:eastAsia="Aptos Narrow" w:hAnsiTheme="minorHAnsi" w:cs="Aptos Narrow"/>
                <w:sz w:val="18"/>
                <w:szCs w:val="18"/>
              </w:rPr>
              <w:t>Definition</w:t>
            </w:r>
          </w:p>
          <w:p w14:paraId="424F7F7F" w14:textId="77777777" w:rsidR="00DB7C4A" w:rsidRPr="007C6930" w:rsidRDefault="00DB7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7C6930">
              <w:rPr>
                <w:rFonts w:asciiTheme="minorHAnsi" w:eastAsia="Aptos Narrow" w:hAnsiTheme="minorHAnsi" w:cs="Aptos Narrow"/>
                <w:sz w:val="18"/>
                <w:szCs w:val="18"/>
              </w:rPr>
              <w:t>Function</w:t>
            </w:r>
          </w:p>
          <w:p w14:paraId="7EDAF04B" w14:textId="77777777" w:rsidR="00DB7C4A" w:rsidRPr="007C6930" w:rsidRDefault="00DB7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7C6930">
              <w:rPr>
                <w:rFonts w:asciiTheme="minorHAnsi" w:eastAsia="Aptos Narrow" w:hAnsiTheme="minorHAnsi" w:cs="Aptos Narrow"/>
                <w:sz w:val="18"/>
                <w:szCs w:val="18"/>
              </w:rPr>
              <w:t>Characteristics</w:t>
            </w:r>
          </w:p>
          <w:p w14:paraId="30416030" w14:textId="77777777" w:rsidR="00DB7C4A" w:rsidRPr="007C6930" w:rsidRDefault="00DB7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7C6930">
              <w:rPr>
                <w:rFonts w:asciiTheme="minorHAnsi" w:eastAsia="Aptos Narrow" w:hAnsiTheme="minorHAnsi" w:cs="Aptos Narrow"/>
                <w:sz w:val="18"/>
                <w:szCs w:val="18"/>
              </w:rPr>
              <w:t>Operation</w:t>
            </w:r>
          </w:p>
          <w:p w14:paraId="5713DD7D" w14:textId="77777777" w:rsidR="00DB7C4A" w:rsidRPr="007C6930" w:rsidRDefault="00DB7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7C6930">
              <w:rPr>
                <w:rFonts w:asciiTheme="minorHAnsi" w:eastAsia="Aptos Narrow" w:hAnsiTheme="minorHAnsi" w:cs="Aptos Narrow"/>
                <w:sz w:val="18"/>
                <w:szCs w:val="18"/>
              </w:rPr>
              <w:t>Benefits</w:t>
            </w:r>
          </w:p>
          <w:p w14:paraId="3024EC43" w14:textId="77777777" w:rsidR="00DB7C4A" w:rsidRPr="007C6930" w:rsidRDefault="00DB7C4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7C6930">
              <w:rPr>
                <w:rFonts w:asciiTheme="minorHAnsi" w:eastAsia="Aptos Narrow" w:hAnsiTheme="minorHAnsi" w:cs="Aptos Narrow"/>
                <w:sz w:val="18"/>
                <w:szCs w:val="18"/>
              </w:rPr>
              <w:t>Drawbacks</w:t>
            </w:r>
          </w:p>
          <w:p w14:paraId="55403648" w14:textId="77777777" w:rsidR="00DB7C4A" w:rsidRPr="007C6930" w:rsidRDefault="00DB7C4A" w:rsidP="00DB7C4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138896BE" w14:textId="6047285A" w:rsidR="00DB7C4A" w:rsidRPr="007C6930" w:rsidRDefault="00B542DA" w:rsidP="00DB7C4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DB7C4A" w:rsidRPr="007C6930">
              <w:rPr>
                <w:rFonts w:eastAsia="Open Sans" w:cs="Open Sans"/>
                <w:sz w:val="18"/>
                <w:szCs w:val="18"/>
              </w:rPr>
              <w:t xml:space="preserve">  </w:t>
            </w:r>
          </w:p>
          <w:p w14:paraId="7A0BA6AD" w14:textId="77777777" w:rsidR="00DB7C4A" w:rsidRPr="007C6930" w:rsidRDefault="00DB7C4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Discuss the insertion sort algorithm</w:t>
            </w:r>
          </w:p>
          <w:p w14:paraId="2C0628C5" w14:textId="77777777" w:rsidR="00DB7C4A" w:rsidRPr="007C6930" w:rsidRDefault="00DB7C4A"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Option to link to programming work from Unit 2 Topic 10.3.4</w:t>
            </w:r>
          </w:p>
          <w:p w14:paraId="0356D307" w14:textId="77777777" w:rsidR="00DB7C4A" w:rsidRPr="007C6930" w:rsidRDefault="00DB7C4A"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Teacher demonstrates how to trace an insertion sort (see worked example on p130)</w:t>
            </w:r>
          </w:p>
          <w:p w14:paraId="34EA75A1" w14:textId="77777777" w:rsidR="00DB7C4A" w:rsidRPr="007C6930" w:rsidRDefault="00DB7C4A"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Students identify key terms and make notes on definition, function, characteristics, operation, benefits and drawbacks</w:t>
            </w:r>
          </w:p>
          <w:p w14:paraId="5819A65B" w14:textId="77777777" w:rsidR="007C6930" w:rsidRDefault="00DB7C4A" w:rsidP="00DB7C4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7C6930">
              <w:rPr>
                <w:rFonts w:eastAsia="Open Sans" w:cs="Open Sans"/>
                <w:sz w:val="18"/>
                <w:szCs w:val="18"/>
              </w:rPr>
              <w:t xml:space="preserve"> </w:t>
            </w:r>
          </w:p>
          <w:p w14:paraId="654BC97A" w14:textId="001A7E28" w:rsidR="00DB7C4A" w:rsidRPr="007C6930" w:rsidRDefault="00B542DA" w:rsidP="00DB7C4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DB7C4A" w:rsidRPr="007C6930">
              <w:rPr>
                <w:rFonts w:eastAsia="Open Sans" w:cs="Open Sans"/>
                <w:sz w:val="18"/>
                <w:szCs w:val="18"/>
              </w:rPr>
              <w:t xml:space="preserve">: </w:t>
            </w:r>
          </w:p>
          <w:p w14:paraId="277D3E3D" w14:textId="77777777" w:rsidR="00DB7C4A" w:rsidRPr="007C6930" w:rsidRDefault="00DB7C4A"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Students complete Activity 5 on p131</w:t>
            </w:r>
          </w:p>
          <w:p w14:paraId="1B6F4FA3" w14:textId="77777777" w:rsidR="00DB7C4A" w:rsidRPr="007C6930" w:rsidRDefault="00DB7C4A" w:rsidP="00DB7C4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0AC979BD" w14:textId="127FAF4B" w:rsidR="00DB7C4A" w:rsidRPr="00F10C01" w:rsidRDefault="00454F20" w:rsidP="00DB7C4A">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DB7C4A" w:rsidRPr="00935BF6">
              <w:rPr>
                <w:rFonts w:eastAsia="Open Sans" w:cs="Open Sans"/>
                <w:b/>
                <w:bCs/>
                <w:color w:val="000000" w:themeColor="text1"/>
                <w:sz w:val="18"/>
                <w:szCs w:val="18"/>
              </w:rPr>
              <w:t xml:space="preserve"> </w:t>
            </w:r>
            <w:r w:rsidR="00DB7C4A" w:rsidRPr="00F10C01">
              <w:rPr>
                <w:rFonts w:eastAsia="Open Sans" w:cs="Open Sans"/>
                <w:color w:val="000000" w:themeColor="text1"/>
                <w:sz w:val="18"/>
                <w:szCs w:val="18"/>
              </w:rPr>
              <w:t xml:space="preserve">pp. </w:t>
            </w:r>
            <w:r w:rsidR="00DB7C4A" w:rsidRPr="00F10C01">
              <w:rPr>
                <w:rFonts w:eastAsia="Aptos Narrow" w:cs="Aptos Narrow"/>
                <w:color w:val="000000" w:themeColor="text1"/>
                <w:sz w:val="18"/>
                <w:szCs w:val="18"/>
              </w:rPr>
              <w:t>130-132</w:t>
            </w:r>
          </w:p>
          <w:p w14:paraId="0CD285DB" w14:textId="77777777" w:rsidR="00DB7C4A" w:rsidRPr="007C6930" w:rsidRDefault="00DB7C4A" w:rsidP="000C330D">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7C6930">
              <w:rPr>
                <w:rFonts w:eastAsia="Aptos Narrow" w:cs="Aptos Narrow"/>
                <w:color w:val="000000" w:themeColor="text1"/>
                <w:sz w:val="18"/>
                <w:szCs w:val="18"/>
              </w:rPr>
              <w:t>CS50 video:</w:t>
            </w:r>
          </w:p>
          <w:p w14:paraId="0365E3D3" w14:textId="77777777" w:rsidR="00DB7C4A" w:rsidRPr="007C6930" w:rsidRDefault="00DB7C4A" w:rsidP="00DB7C4A">
            <w:pPr>
              <w:cnfStyle w:val="000000100000" w:firstRow="0" w:lastRow="0" w:firstColumn="0" w:lastColumn="0" w:oddVBand="0" w:evenVBand="0" w:oddHBand="1" w:evenHBand="0" w:firstRowFirstColumn="0" w:firstRowLastColumn="0" w:lastRowFirstColumn="0" w:lastRowLastColumn="0"/>
              <w:rPr>
                <w:sz w:val="18"/>
                <w:szCs w:val="18"/>
              </w:rPr>
            </w:pPr>
            <w:hyperlink r:id="rId98">
              <w:r w:rsidRPr="007C6930">
                <w:rPr>
                  <w:rStyle w:val="Hyperlink"/>
                  <w:rFonts w:eastAsia="Aptos Narrow" w:cs="Aptos Narrow"/>
                  <w:sz w:val="18"/>
                  <w:szCs w:val="18"/>
                </w:rPr>
                <w:t>https://www.youtube.com/watch?v=O0VbBkUvriI</w:t>
              </w:r>
            </w:hyperlink>
          </w:p>
          <w:p w14:paraId="50215AD2" w14:textId="77777777" w:rsidR="00DB7C4A" w:rsidRPr="007C6930" w:rsidRDefault="00DB7C4A" w:rsidP="000C330D">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7C6930">
              <w:rPr>
                <w:rFonts w:eastAsia="Aptos Narrow" w:cs="Aptos Narrow"/>
                <w:color w:val="000000" w:themeColor="text1"/>
                <w:sz w:val="18"/>
                <w:szCs w:val="18"/>
              </w:rPr>
              <w:t>AdaCS notes and questions:</w:t>
            </w:r>
          </w:p>
          <w:p w14:paraId="2AA61729" w14:textId="77777777" w:rsidR="00DB7C4A" w:rsidRPr="007C6930" w:rsidRDefault="00DB7C4A" w:rsidP="00DB7C4A">
            <w:pPr>
              <w:cnfStyle w:val="000000100000" w:firstRow="0" w:lastRow="0" w:firstColumn="0" w:lastColumn="0" w:oddVBand="0" w:evenVBand="0" w:oddHBand="1" w:evenHBand="0" w:firstRowFirstColumn="0" w:firstRowLastColumn="0" w:lastRowFirstColumn="0" w:lastRowLastColumn="0"/>
              <w:rPr>
                <w:sz w:val="18"/>
                <w:szCs w:val="18"/>
              </w:rPr>
            </w:pPr>
            <w:hyperlink r:id="rId99">
              <w:r w:rsidRPr="007C6930">
                <w:rPr>
                  <w:rStyle w:val="Hyperlink"/>
                  <w:rFonts w:eastAsia="Aptos Narrow" w:cs="Aptos Narrow"/>
                  <w:sz w:val="18"/>
                  <w:szCs w:val="18"/>
                </w:rPr>
                <w:t>https://adacomputerscience.org/concepts/sort_insertion?topic=sorting</w:t>
              </w:r>
            </w:hyperlink>
          </w:p>
          <w:p w14:paraId="184ECDC6" w14:textId="77777777" w:rsidR="00DB7C4A" w:rsidRPr="007C6930" w:rsidRDefault="00DB7C4A" w:rsidP="00DB7C4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21D0B3E3" w14:textId="2C58F73D" w:rsidR="00DB7C4A" w:rsidRPr="0055259A" w:rsidRDefault="6F54BE8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02D5AEA1" w14:textId="08DCFBD4" w:rsidR="00DB7C4A" w:rsidRPr="0055259A" w:rsidRDefault="6F54BE8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FB740C9" w14:textId="39813054" w:rsidR="00DB7C4A" w:rsidRPr="0055259A" w:rsidRDefault="6F54BE8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481D2AD4" w14:textId="4E8F9864" w:rsidR="00DB7C4A" w:rsidRPr="0055259A" w:rsidRDefault="6F54BE8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2238E931" w14:textId="54C01AC7" w:rsidR="00DB7C4A" w:rsidRPr="007036E5" w:rsidRDefault="00DB7C4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21DC5299" w14:textId="2099589A" w:rsidR="00DB7C4A" w:rsidRPr="0055259A" w:rsidRDefault="6F54BE81"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48C8186E" w14:textId="40915B72" w:rsidR="00DB7C4A" w:rsidRPr="0055259A" w:rsidRDefault="66659E06"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61371CDF" w14:textId="2CCE6A24" w:rsidR="00DB7C4A" w:rsidRPr="0055259A" w:rsidRDefault="66659E06"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70840552" w14:textId="0CF24961" w:rsidR="00DB7C4A" w:rsidRPr="0055259A" w:rsidRDefault="00DB7C4A"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7C56C27B" w14:textId="168DF54B" w:rsidR="00DB7C4A" w:rsidRPr="007036E5" w:rsidRDefault="00DB7C4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r w:rsidR="00DB7C4A" w:rsidRPr="008542E2" w14:paraId="3D8E2621" w14:textId="77777777" w:rsidTr="001F395C">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0AD8E321" w14:textId="1D8FF562" w:rsidR="00DB7C4A" w:rsidRPr="008542E2" w:rsidRDefault="00DB7C4A" w:rsidP="00DB7C4A">
            <w:pPr>
              <w:pStyle w:val="TableHeading"/>
              <w:rPr>
                <w:lang w:val="en-GB"/>
              </w:rPr>
            </w:pPr>
            <w:r w:rsidRPr="008542E2">
              <w:rPr>
                <w:b/>
                <w:bCs/>
                <w:color w:val="000000" w:themeColor="text1"/>
                <w:lang w:val="en-GB"/>
              </w:rPr>
              <w:t>Week 23</w:t>
            </w:r>
            <w:r w:rsidRPr="008542E2">
              <w:rPr>
                <w:b/>
                <w:bCs/>
                <w:color w:val="000000" w:themeColor="text1"/>
                <w:lang w:val="en-GB"/>
              </w:rPr>
              <w:br/>
              <w:t>Lesson 3</w:t>
            </w:r>
          </w:p>
        </w:tc>
      </w:tr>
      <w:tr w:rsidR="00092D27" w:rsidRPr="008542E2" w14:paraId="5EC75F3F" w14:textId="77777777" w:rsidTr="0004075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7842FD0F" w14:textId="77777777" w:rsidR="00092D27" w:rsidRPr="007C6930" w:rsidRDefault="00092D27" w:rsidP="00092D27">
            <w:pPr>
              <w:rPr>
                <w:rFonts w:eastAsia="Aptos Narrow" w:cs="Aptos Narrow"/>
                <w:color w:val="000000" w:themeColor="text1"/>
                <w:sz w:val="18"/>
                <w:szCs w:val="18"/>
              </w:rPr>
            </w:pPr>
            <w:r w:rsidRPr="007C6930">
              <w:rPr>
                <w:rFonts w:eastAsia="Aptos Narrow" w:cs="Aptos Narrow"/>
                <w:color w:val="000000" w:themeColor="text1"/>
                <w:sz w:val="18"/>
                <w:szCs w:val="18"/>
              </w:rPr>
              <w:t>Topic 5.1.2: Trace table</w:t>
            </w:r>
          </w:p>
          <w:p w14:paraId="3CF32C53" w14:textId="77777777" w:rsidR="00092D27" w:rsidRPr="007C6930" w:rsidRDefault="00092D27" w:rsidP="00092D27">
            <w:pPr>
              <w:rPr>
                <w:rFonts w:eastAsia="Aptos Narrow" w:cs="Aptos Narrow"/>
                <w:color w:val="000000" w:themeColor="text1"/>
                <w:sz w:val="18"/>
                <w:szCs w:val="18"/>
              </w:rPr>
            </w:pPr>
          </w:p>
          <w:p w14:paraId="57F83A00" w14:textId="2E2E20C3" w:rsidR="00092D27" w:rsidRPr="007C6930" w:rsidRDefault="00B542DA" w:rsidP="00092D27">
            <w:pPr>
              <w:rPr>
                <w:rFonts w:eastAsia="Aptos Narrow" w:cs="Aptos Narrow"/>
                <w:color w:val="000000" w:themeColor="text1"/>
                <w:sz w:val="18"/>
                <w:szCs w:val="18"/>
              </w:rPr>
            </w:pPr>
            <w:r w:rsidRPr="00B542DA">
              <w:rPr>
                <w:rFonts w:eastAsia="Aptos Narrow" w:cs="Aptos Narrow"/>
                <w:sz w:val="18"/>
                <w:szCs w:val="18"/>
              </w:rPr>
              <w:t>Lesson title:</w:t>
            </w:r>
            <w:r w:rsidR="00092D27" w:rsidRPr="007C6930">
              <w:rPr>
                <w:rFonts w:eastAsia="Aptos Narrow" w:cs="Aptos Narrow"/>
                <w:b w:val="0"/>
                <w:bCs w:val="0"/>
                <w:color w:val="000000" w:themeColor="text1"/>
                <w:sz w:val="18"/>
                <w:szCs w:val="18"/>
              </w:rPr>
              <w:t xml:space="preserve"> </w:t>
            </w:r>
          </w:p>
          <w:p w14:paraId="1159A239" w14:textId="68D607A3" w:rsidR="00092D27" w:rsidRPr="007C6930" w:rsidRDefault="00092D27" w:rsidP="00092D27">
            <w:pPr>
              <w:pStyle w:val="TableHeading"/>
              <w:rPr>
                <w:rFonts w:asciiTheme="minorHAnsi" w:hAnsiTheme="minorHAnsi"/>
                <w:color w:val="000000" w:themeColor="text1"/>
                <w:sz w:val="18"/>
                <w:szCs w:val="18"/>
                <w:lang w:val="en-GB"/>
              </w:rPr>
            </w:pPr>
            <w:r w:rsidRPr="007C6930">
              <w:rPr>
                <w:rFonts w:asciiTheme="minorHAnsi" w:eastAsia="Aptos Narrow" w:hAnsiTheme="minorHAnsi" w:cs="Aptos Narrow"/>
                <w:color w:val="000000" w:themeColor="text1"/>
                <w:sz w:val="18"/>
                <w:szCs w:val="18"/>
                <w:lang w:val="en-GB"/>
              </w:rPr>
              <w:t>Trace tables for insertion sort algorithm</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75EFD8CB" w14:textId="77777777" w:rsidR="00092D27" w:rsidRPr="00935BF6" w:rsidRDefault="00092D27" w:rsidP="00092D27">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Trace table</w:t>
            </w:r>
          </w:p>
          <w:p w14:paraId="40680A07" w14:textId="2AE86293" w:rsidR="00092D27" w:rsidRPr="007C6930"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7255781F" w14:textId="77777777" w:rsidR="00092D27" w:rsidRPr="007C6930" w:rsidRDefault="00092D2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7C6930">
              <w:rPr>
                <w:rFonts w:asciiTheme="minorHAnsi" w:eastAsia="Aptos Narrow" w:hAnsiTheme="minorHAnsi" w:cs="Aptos Narrow"/>
                <w:sz w:val="18"/>
                <w:szCs w:val="18"/>
              </w:rPr>
              <w:t>hand trace the operation of an insertion sort algorithm.</w:t>
            </w:r>
          </w:p>
          <w:p w14:paraId="36B11D34" w14:textId="77777777" w:rsidR="00092D27" w:rsidRPr="007C6930" w:rsidRDefault="00092D27" w:rsidP="00092D2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53EE2556" w14:textId="59AB4817" w:rsidR="00092D27" w:rsidRPr="007C6930" w:rsidRDefault="00B542DA" w:rsidP="00092D27">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092D27" w:rsidRPr="007C6930">
              <w:rPr>
                <w:rFonts w:eastAsia="Open Sans" w:cs="Open Sans"/>
                <w:sz w:val="18"/>
                <w:szCs w:val="18"/>
              </w:rPr>
              <w:t xml:space="preserve">  </w:t>
            </w:r>
          </w:p>
          <w:p w14:paraId="721B399E" w14:textId="77777777" w:rsidR="00092D27" w:rsidRPr="007C6930" w:rsidRDefault="00092D27"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Having introduced the concepts last lesson, students will need more time to practise these topics to reinforce their understanding</w:t>
            </w:r>
          </w:p>
          <w:p w14:paraId="197E5963" w14:textId="77777777" w:rsidR="00092D27" w:rsidRPr="007C6930" w:rsidRDefault="00092D27"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Use AI to generate practice questions for students to complete</w:t>
            </w:r>
          </w:p>
          <w:p w14:paraId="1F37EF87" w14:textId="77777777" w:rsidR="00092D27" w:rsidRPr="007C6930" w:rsidRDefault="00092D27"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Students create a video explaining the processes</w:t>
            </w:r>
          </w:p>
          <w:p w14:paraId="3FECC93D" w14:textId="77777777" w:rsidR="00092D27" w:rsidRPr="007C6930" w:rsidRDefault="00092D27"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Students complete questions on AdaCS</w:t>
            </w:r>
          </w:p>
          <w:p w14:paraId="79F0EFAA" w14:textId="77777777" w:rsidR="00092D27" w:rsidRPr="007C6930" w:rsidRDefault="00092D27"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7C6930">
              <w:rPr>
                <w:rFonts w:asciiTheme="minorHAnsi" w:eastAsia="Open Sans" w:hAnsiTheme="minorHAnsi" w:cs="Open Sans"/>
                <w:sz w:val="18"/>
                <w:szCs w:val="18"/>
              </w:rPr>
              <w:t>Search for videos comparing the efficiency of different sorting algorithms</w:t>
            </w:r>
          </w:p>
          <w:p w14:paraId="43BA2C15" w14:textId="77777777" w:rsidR="00092D27" w:rsidRPr="007C6930" w:rsidRDefault="00092D27" w:rsidP="00092D2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2B274A0A" w14:textId="74D413C9" w:rsidR="00092D27" w:rsidRPr="00FC34B3" w:rsidRDefault="00092D27" w:rsidP="00092D27">
            <w:pPr>
              <w:cnfStyle w:val="000000100000" w:firstRow="0" w:lastRow="0" w:firstColumn="0" w:lastColumn="0" w:oddVBand="0" w:evenVBand="0" w:oddHBand="1" w:evenHBand="0" w:firstRowFirstColumn="0" w:firstRowLastColumn="0" w:lastRowFirstColumn="0" w:lastRowLastColumn="0"/>
              <w:rPr>
                <w:sz w:val="18"/>
                <w:szCs w:val="18"/>
                <w:lang w:val="fr-FR"/>
              </w:rPr>
            </w:pPr>
            <w:r w:rsidRPr="00FC34B3">
              <w:rPr>
                <w:rFonts w:eastAsia="Aptos Narrow" w:cs="Aptos Narrow"/>
                <w:color w:val="000000" w:themeColor="text1"/>
                <w:sz w:val="18"/>
                <w:szCs w:val="18"/>
                <w:lang w:val="fr-FR"/>
              </w:rPr>
              <w:t xml:space="preserve">Computer Science Lessons </w:t>
            </w:r>
            <w:r w:rsidR="00C43245" w:rsidRPr="00FC34B3">
              <w:rPr>
                <w:rFonts w:eastAsia="Aptos Narrow" w:cs="Aptos Narrow"/>
                <w:color w:val="000000" w:themeColor="text1"/>
                <w:sz w:val="18"/>
                <w:szCs w:val="18"/>
                <w:lang w:val="fr-FR"/>
              </w:rPr>
              <w:t>video :</w:t>
            </w:r>
          </w:p>
          <w:p w14:paraId="1D503016" w14:textId="77777777" w:rsidR="00092D27" w:rsidRPr="00FC34B3" w:rsidRDefault="00092D27" w:rsidP="00092D27">
            <w:pPr>
              <w:cnfStyle w:val="000000100000" w:firstRow="0" w:lastRow="0" w:firstColumn="0" w:lastColumn="0" w:oddVBand="0" w:evenVBand="0" w:oddHBand="1" w:evenHBand="0" w:firstRowFirstColumn="0" w:firstRowLastColumn="0" w:lastRowFirstColumn="0" w:lastRowLastColumn="0"/>
              <w:rPr>
                <w:sz w:val="18"/>
                <w:szCs w:val="18"/>
                <w:lang w:val="fr-FR"/>
              </w:rPr>
            </w:pPr>
            <w:hyperlink r:id="rId100">
              <w:r w:rsidRPr="00FC34B3">
                <w:rPr>
                  <w:rStyle w:val="Hyperlink"/>
                  <w:rFonts w:eastAsia="Aptos Narrow" w:cs="Aptos Narrow"/>
                  <w:sz w:val="18"/>
                  <w:szCs w:val="18"/>
                  <w:lang w:val="fr-FR"/>
                </w:rPr>
                <w:t>https://www.youtube.com/watch?v=TPyJ0k8y3Nc</w:t>
              </w:r>
            </w:hyperlink>
          </w:p>
          <w:p w14:paraId="2851764A" w14:textId="77777777" w:rsidR="00092D27" w:rsidRPr="007C6930" w:rsidRDefault="00092D27" w:rsidP="00092D27">
            <w:pPr>
              <w:cnfStyle w:val="000000100000" w:firstRow="0" w:lastRow="0" w:firstColumn="0" w:lastColumn="0" w:oddVBand="0" w:evenVBand="0" w:oddHBand="1" w:evenHBand="0" w:firstRowFirstColumn="0" w:firstRowLastColumn="0" w:lastRowFirstColumn="0" w:lastRowLastColumn="0"/>
              <w:rPr>
                <w:sz w:val="18"/>
                <w:szCs w:val="18"/>
              </w:rPr>
            </w:pPr>
            <w:r w:rsidRPr="007C6930">
              <w:rPr>
                <w:rFonts w:eastAsia="Aptos Narrow" w:cs="Aptos Narrow"/>
                <w:color w:val="000000" w:themeColor="text1"/>
                <w:sz w:val="18"/>
                <w:szCs w:val="18"/>
              </w:rPr>
              <w:t>AdaCS notes and questions:</w:t>
            </w:r>
          </w:p>
          <w:p w14:paraId="5839F373" w14:textId="7F412FD8" w:rsidR="00092D27" w:rsidRPr="007C6930" w:rsidRDefault="00092D27" w:rsidP="000C330D">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hyperlink r:id="rId101">
              <w:r w:rsidRPr="007C6930">
                <w:rPr>
                  <w:rStyle w:val="Hyperlink"/>
                  <w:rFonts w:eastAsia="Aptos Narrow" w:cs="Aptos Narrow"/>
                  <w:sz w:val="18"/>
                  <w:szCs w:val="18"/>
                </w:rPr>
                <w:t>https://adacomputerscience.org/concepts/sort_insertion?topic=sorting</w:t>
              </w:r>
            </w:hyperlink>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30BC63FA" w14:textId="279D0019" w:rsidR="00092D27" w:rsidRPr="0055259A" w:rsidRDefault="33DD348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09839C5" w14:textId="20534EE6" w:rsidR="00092D27" w:rsidRPr="0055259A" w:rsidRDefault="33DD348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379A42C8" w14:textId="316939F8" w:rsidR="00092D27" w:rsidRPr="0055259A" w:rsidRDefault="33DD348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47499284" w14:textId="3F6047B9" w:rsidR="00092D27" w:rsidRPr="0055259A" w:rsidRDefault="33DD348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423D6A1B" w14:textId="60B1650C" w:rsidR="00092D27" w:rsidRPr="007036E5" w:rsidRDefault="00092D27"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4A08E376" w14:textId="2099589A" w:rsidR="00092D27" w:rsidRPr="0055259A" w:rsidRDefault="00C153E8"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43E1B723" w14:textId="40915B72" w:rsidR="00092D27" w:rsidRPr="0055259A" w:rsidRDefault="00C153E8"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484EC07E" w14:textId="2CCE6A24" w:rsidR="00092D27" w:rsidRPr="0055259A" w:rsidRDefault="00C153E8"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4D185084" w14:textId="0CF24961" w:rsidR="00092D27" w:rsidRPr="0055259A" w:rsidRDefault="00092D27"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491C53CB" w14:textId="793D73AA" w:rsidR="00092D27" w:rsidRPr="007036E5" w:rsidRDefault="00092D27"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r w:rsidR="00CE606C" w:rsidRPr="008542E2" w14:paraId="4AE82366" w14:textId="77777777" w:rsidTr="000C330D">
        <w:trPr>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19DDF30" w14:textId="77777777" w:rsidR="00CE606C" w:rsidRPr="000C330D" w:rsidRDefault="00CE606C">
            <w:pPr>
              <w:pStyle w:val="TableHeading"/>
              <w:jc w:val="center"/>
              <w:rPr>
                <w:b/>
                <w:bCs/>
                <w:color w:val="FFFFFF" w:themeColor="background1"/>
                <w:sz w:val="20"/>
                <w:szCs w:val="24"/>
                <w:lang w:val="en-GB"/>
              </w:rPr>
            </w:pPr>
            <w:r w:rsidRPr="000C330D">
              <w:rPr>
                <w:b/>
                <w:bCs/>
                <w:color w:val="FFFFFF" w:themeColor="background1"/>
                <w:sz w:val="20"/>
                <w:szCs w:val="24"/>
                <w:lang w:val="en-GB"/>
              </w:rPr>
              <w:t>Topic</w:t>
            </w:r>
            <w:r w:rsidRPr="000C330D">
              <w:rPr>
                <w:b/>
                <w:bCs/>
                <w:color w:val="FFFFFF" w:themeColor="background1"/>
                <w:sz w:val="20"/>
                <w:szCs w:val="24"/>
                <w:lang w:val="en-GB"/>
              </w:rPr>
              <w:br/>
              <w:t>Sub topic</w:t>
            </w:r>
            <w:r w:rsidRPr="000C330D">
              <w:rPr>
                <w:b/>
                <w:bCs/>
                <w:color w:val="FFFFFF" w:themeColor="background1"/>
                <w:sz w:val="20"/>
                <w:szCs w:val="24"/>
                <w:lang w:val="en-GB"/>
              </w:rPr>
              <w:br/>
            </w:r>
            <w:r w:rsidRPr="000C330D">
              <w:rPr>
                <w:b/>
                <w:bCs/>
                <w:color w:val="FFFFFF"/>
                <w:sz w:val="20"/>
                <w:szCs w:val="24"/>
                <w:lang w:val="en-GB"/>
              </w:rPr>
              <w:t>Lesson title</w:t>
            </w:r>
          </w:p>
        </w:tc>
        <w:tc>
          <w:tcPr>
            <w:tcW w:w="2551" w:type="dxa"/>
            <w:shd w:val="clear" w:color="auto" w:fill="341583" w:themeFill="accent2" w:themeFillShade="80"/>
            <w:vAlign w:val="center"/>
          </w:tcPr>
          <w:p w14:paraId="4087EC1C" w14:textId="77777777" w:rsidR="00CE606C" w:rsidRPr="000C330D"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Specification reference</w:t>
            </w:r>
          </w:p>
        </w:tc>
        <w:tc>
          <w:tcPr>
            <w:tcW w:w="4820" w:type="dxa"/>
            <w:shd w:val="clear" w:color="auto" w:fill="341583" w:themeFill="accent2" w:themeFillShade="80"/>
            <w:vAlign w:val="center"/>
          </w:tcPr>
          <w:p w14:paraId="3979C670" w14:textId="5F0E5617" w:rsidR="00CE606C" w:rsidRPr="000C330D"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 xml:space="preserve">Suggested </w:t>
            </w:r>
            <w:r w:rsidR="00B542DA" w:rsidRPr="000C330D">
              <w:rPr>
                <w:color w:val="FFFFFF" w:themeColor="background1"/>
                <w:sz w:val="20"/>
                <w:szCs w:val="24"/>
                <w:lang w:val="en-GB"/>
              </w:rPr>
              <w:t>Activities</w:t>
            </w:r>
          </w:p>
        </w:tc>
        <w:tc>
          <w:tcPr>
            <w:tcW w:w="2268" w:type="dxa"/>
            <w:shd w:val="clear" w:color="auto" w:fill="341583" w:themeFill="accent2" w:themeFillShade="80"/>
            <w:vAlign w:val="center"/>
          </w:tcPr>
          <w:p w14:paraId="0FBE8F7B" w14:textId="77777777" w:rsidR="00CE606C" w:rsidRPr="000C330D"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Suggested resources</w:t>
            </w:r>
          </w:p>
        </w:tc>
        <w:tc>
          <w:tcPr>
            <w:tcW w:w="1984" w:type="dxa"/>
            <w:shd w:val="clear" w:color="auto" w:fill="341583" w:themeFill="accent2" w:themeFillShade="80"/>
            <w:vAlign w:val="center"/>
          </w:tcPr>
          <w:p w14:paraId="1C931E87" w14:textId="77777777" w:rsidR="00CE606C" w:rsidRPr="000C330D"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306E766" w14:textId="77777777" w:rsidR="00CE606C" w:rsidRPr="000C330D" w:rsidRDefault="00CE606C">
            <w:pPr>
              <w:pStyle w:val="TableHeading"/>
              <w:ind w:right="-113"/>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Which skills could be acquired through teaching and delivery in this lesson?</w:t>
            </w:r>
          </w:p>
        </w:tc>
      </w:tr>
      <w:tr w:rsidR="00CE606C" w:rsidRPr="008542E2" w14:paraId="70153D4B" w14:textId="77777777" w:rsidTr="005658C1">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tcBorders>
              <w:bottom w:val="single" w:sz="4" w:space="0" w:color="E3DBF9" w:themeColor="accent2" w:themeTint="33"/>
            </w:tcBorders>
            <w:shd w:val="clear" w:color="auto" w:fill="E3DBF9" w:themeFill="accent2" w:themeFillTint="33"/>
          </w:tcPr>
          <w:p w14:paraId="46A2D6BF" w14:textId="2D5062A7"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AB2EF8" w:rsidRPr="008542E2">
              <w:rPr>
                <w:b/>
                <w:bCs/>
                <w:color w:val="000000" w:themeColor="text1"/>
                <w:lang w:val="en-GB"/>
              </w:rPr>
              <w:t>24</w:t>
            </w:r>
            <w:r w:rsidRPr="008542E2">
              <w:rPr>
                <w:b/>
                <w:bCs/>
                <w:color w:val="000000" w:themeColor="text1"/>
                <w:lang w:val="en-GB"/>
              </w:rPr>
              <w:br/>
              <w:t>Lesson 1</w:t>
            </w:r>
          </w:p>
        </w:tc>
      </w:tr>
      <w:tr w:rsidR="005658C1" w:rsidRPr="00C338B4" w14:paraId="0DB56C37" w14:textId="77777777" w:rsidTr="000C330D">
        <w:trPr>
          <w:trHeight w:val="702"/>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72AEECEE" w14:textId="77777777" w:rsidR="005658C1" w:rsidRPr="00182BA3" w:rsidRDefault="005658C1" w:rsidP="005658C1">
            <w:pPr>
              <w:rPr>
                <w:sz w:val="18"/>
                <w:szCs w:val="18"/>
              </w:rPr>
            </w:pPr>
            <w:r w:rsidRPr="00182BA3">
              <w:rPr>
                <w:rFonts w:eastAsia="Aptos Narrow" w:cs="Aptos Narrow"/>
                <w:color w:val="000000" w:themeColor="text1"/>
                <w:sz w:val="18"/>
                <w:szCs w:val="18"/>
              </w:rPr>
              <w:t>5.3 Boolean Logic</w:t>
            </w:r>
          </w:p>
          <w:p w14:paraId="3BC45B93" w14:textId="77777777" w:rsidR="005658C1" w:rsidRPr="00182BA3" w:rsidRDefault="005658C1" w:rsidP="005658C1">
            <w:pPr>
              <w:rPr>
                <w:rFonts w:eastAsia="Aptos Narrow" w:cs="Aptos Narrow"/>
                <w:color w:val="000000" w:themeColor="text1"/>
                <w:sz w:val="18"/>
                <w:szCs w:val="18"/>
              </w:rPr>
            </w:pPr>
          </w:p>
          <w:p w14:paraId="76F9ECA4" w14:textId="77777777" w:rsidR="005658C1" w:rsidRPr="00182BA3" w:rsidRDefault="005658C1" w:rsidP="005658C1">
            <w:pPr>
              <w:rPr>
                <w:rFonts w:eastAsia="Aptos Narrow" w:cs="Aptos Narrow"/>
                <w:color w:val="000000" w:themeColor="text1"/>
                <w:sz w:val="18"/>
                <w:szCs w:val="18"/>
              </w:rPr>
            </w:pPr>
            <w:r w:rsidRPr="00182BA3">
              <w:rPr>
                <w:rFonts w:eastAsia="Aptos Narrow" w:cs="Aptos Narrow"/>
                <w:color w:val="000000" w:themeColor="text1"/>
                <w:sz w:val="18"/>
                <w:szCs w:val="18"/>
              </w:rPr>
              <w:t>Topic 5.3.1: Boolean expressions</w:t>
            </w:r>
          </w:p>
          <w:p w14:paraId="6CF85267" w14:textId="77777777" w:rsidR="005658C1" w:rsidRPr="00182BA3" w:rsidRDefault="005658C1" w:rsidP="005658C1">
            <w:pPr>
              <w:rPr>
                <w:rFonts w:eastAsia="Aptos Narrow" w:cs="Aptos Narrow"/>
                <w:color w:val="000000" w:themeColor="text1"/>
                <w:sz w:val="18"/>
                <w:szCs w:val="18"/>
              </w:rPr>
            </w:pPr>
            <w:r w:rsidRPr="00182BA3">
              <w:rPr>
                <w:rFonts w:eastAsia="Aptos Narrow" w:cs="Aptos Narrow"/>
                <w:color w:val="000000" w:themeColor="text1"/>
                <w:sz w:val="18"/>
                <w:szCs w:val="18"/>
              </w:rPr>
              <w:t>a) Operators</w:t>
            </w:r>
          </w:p>
          <w:p w14:paraId="0D7E18F4" w14:textId="77777777" w:rsidR="005658C1" w:rsidRPr="00182BA3" w:rsidRDefault="005658C1" w:rsidP="005658C1">
            <w:pPr>
              <w:rPr>
                <w:rFonts w:eastAsia="Aptos Narrow" w:cs="Aptos Narrow"/>
                <w:color w:val="000000" w:themeColor="text1"/>
                <w:sz w:val="18"/>
                <w:szCs w:val="18"/>
              </w:rPr>
            </w:pPr>
          </w:p>
          <w:p w14:paraId="399012E5" w14:textId="68994761" w:rsidR="005658C1" w:rsidRPr="00182BA3" w:rsidRDefault="00B542DA" w:rsidP="005658C1">
            <w:pPr>
              <w:rPr>
                <w:rFonts w:eastAsia="Aptos Narrow" w:cs="Aptos Narrow"/>
                <w:color w:val="000000" w:themeColor="text1"/>
                <w:sz w:val="18"/>
                <w:szCs w:val="18"/>
              </w:rPr>
            </w:pPr>
            <w:r w:rsidRPr="00B542DA">
              <w:rPr>
                <w:rFonts w:eastAsia="Aptos Narrow" w:cs="Aptos Narrow"/>
                <w:sz w:val="18"/>
                <w:szCs w:val="18"/>
              </w:rPr>
              <w:t>Lesson title:</w:t>
            </w:r>
            <w:r w:rsidR="005658C1" w:rsidRPr="00182BA3">
              <w:rPr>
                <w:rFonts w:eastAsia="Aptos Narrow" w:cs="Aptos Narrow"/>
                <w:b w:val="0"/>
                <w:bCs w:val="0"/>
                <w:color w:val="000000" w:themeColor="text1"/>
                <w:sz w:val="18"/>
                <w:szCs w:val="18"/>
              </w:rPr>
              <w:t xml:space="preserve"> </w:t>
            </w:r>
          </w:p>
          <w:p w14:paraId="79DD5343" w14:textId="6731B541" w:rsidR="005658C1" w:rsidRPr="00182BA3" w:rsidRDefault="005658C1" w:rsidP="005658C1">
            <w:pPr>
              <w:pStyle w:val="TableText"/>
              <w:rPr>
                <w:rFonts w:asciiTheme="minorHAnsi" w:hAnsiTheme="minorHAnsi"/>
                <w:sz w:val="18"/>
                <w:szCs w:val="18"/>
                <w:lang w:val="en-GB"/>
              </w:rPr>
            </w:pPr>
            <w:r w:rsidRPr="00182BA3">
              <w:rPr>
                <w:rFonts w:asciiTheme="minorHAnsi" w:eastAsia="Aptos Narrow" w:hAnsiTheme="minorHAnsi" w:cs="Aptos Narrow"/>
                <w:b w:val="0"/>
                <w:bCs w:val="0"/>
                <w:sz w:val="18"/>
                <w:szCs w:val="18"/>
                <w:lang w:val="en-GB"/>
              </w:rPr>
              <w:t>Boolean operators and expressions</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79036530" w14:textId="77777777" w:rsidR="005658C1" w:rsidRPr="00935BF6" w:rsidRDefault="005658C1" w:rsidP="005658C1">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Boolean expressions: operators</w:t>
            </w:r>
          </w:p>
          <w:p w14:paraId="4F10F55D" w14:textId="77777777" w:rsidR="005658C1" w:rsidRPr="00182BA3" w:rsidRDefault="005658C1"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82BA3">
              <w:rPr>
                <w:rFonts w:eastAsia="Open Sans" w:cs="Open Sans"/>
                <w:sz w:val="18"/>
                <w:szCs w:val="18"/>
              </w:rPr>
              <w:t>Students will know and understand:</w:t>
            </w:r>
          </w:p>
          <w:p w14:paraId="58A1D856" w14:textId="77777777" w:rsidR="005658C1" w:rsidRPr="00182BA3" w:rsidRDefault="005658C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82BA3">
              <w:rPr>
                <w:rFonts w:asciiTheme="minorHAnsi" w:eastAsia="Aptos Narrow" w:hAnsiTheme="minorHAnsi" w:cs="Aptos Narrow"/>
                <w:sz w:val="18"/>
                <w:szCs w:val="18"/>
              </w:rPr>
              <w:t>Definition</w:t>
            </w:r>
          </w:p>
          <w:p w14:paraId="53F53621" w14:textId="77777777" w:rsidR="005658C1" w:rsidRPr="00182BA3" w:rsidRDefault="005658C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82BA3">
              <w:rPr>
                <w:rFonts w:asciiTheme="minorHAnsi" w:eastAsia="Aptos Narrow" w:hAnsiTheme="minorHAnsi" w:cs="Aptos Narrow"/>
                <w:sz w:val="18"/>
                <w:szCs w:val="18"/>
              </w:rPr>
              <w:t>Function</w:t>
            </w:r>
          </w:p>
          <w:p w14:paraId="012A767F" w14:textId="77777777" w:rsidR="005658C1" w:rsidRPr="00182BA3" w:rsidRDefault="005658C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82BA3">
              <w:rPr>
                <w:rFonts w:asciiTheme="minorHAnsi" w:eastAsia="Aptos Narrow" w:hAnsiTheme="minorHAnsi" w:cs="Aptos Narrow"/>
                <w:sz w:val="18"/>
                <w:szCs w:val="18"/>
              </w:rPr>
              <w:t>Why needed</w:t>
            </w:r>
          </w:p>
          <w:p w14:paraId="551085D5" w14:textId="77777777" w:rsidR="005658C1" w:rsidRPr="00182BA3" w:rsidRDefault="005658C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82BA3">
              <w:rPr>
                <w:rFonts w:asciiTheme="minorHAnsi" w:eastAsia="Aptos Narrow" w:hAnsiTheme="minorHAnsi" w:cs="Aptos Narrow"/>
                <w:sz w:val="18"/>
                <w:szCs w:val="18"/>
              </w:rPr>
              <w:t>Operation</w:t>
            </w:r>
          </w:p>
          <w:p w14:paraId="75EB0FD9" w14:textId="77777777" w:rsidR="005658C1" w:rsidRPr="00182BA3" w:rsidRDefault="005658C1" w:rsidP="00935BF6">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55CBEA79" w14:textId="7E9E5D3E" w:rsidR="005658C1" w:rsidRPr="00182BA3"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0AEEFA81" w14:textId="77777777" w:rsidR="005658C1" w:rsidRPr="00182BA3" w:rsidRDefault="005658C1" w:rsidP="00A37D72">
            <w:pPr>
              <w:pStyle w:val="ListParagraph"/>
              <w:numPr>
                <w:ilvl w:val="0"/>
                <w:numId w:val="29"/>
              </w:numPr>
              <w:spacing w:after="0" w:line="276" w:lineRule="auto"/>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b/>
                <w:bCs/>
                <w:sz w:val="18"/>
                <w:szCs w:val="18"/>
              </w:rPr>
            </w:pPr>
            <w:r w:rsidRPr="00182BA3">
              <w:rPr>
                <w:rFonts w:asciiTheme="minorHAnsi" w:eastAsia="Aptos Narrow" w:hAnsiTheme="minorHAnsi" w:cs="Aptos Narrow"/>
                <w:sz w:val="18"/>
                <w:szCs w:val="18"/>
              </w:rPr>
              <w:t>interpret and create Boolean expressions.</w:t>
            </w:r>
          </w:p>
          <w:p w14:paraId="1F679ABE" w14:textId="77777777" w:rsidR="00935BF6" w:rsidRDefault="00935BF6" w:rsidP="00935BF6">
            <w:pPr>
              <w:spacing w:after="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3FF33ADB" w14:textId="6737A9C0" w:rsidR="005658C1" w:rsidRPr="00182BA3" w:rsidRDefault="00F243C3"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7125C7A9" w14:textId="77777777" w:rsidR="005658C1" w:rsidRPr="00182BA3" w:rsidRDefault="005658C1" w:rsidP="005658C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182BA3">
              <w:rPr>
                <w:rFonts w:eastAsia="Aptos Narrow" w:cs="Aptos Narrow"/>
                <w:color w:val="000000" w:themeColor="text1"/>
                <w:sz w:val="18"/>
                <w:szCs w:val="18"/>
              </w:rPr>
              <w:t>5.3.1 Using Boolean expressions</w:t>
            </w:r>
          </w:p>
          <w:p w14:paraId="3AD03CA2" w14:textId="77777777" w:rsidR="005658C1" w:rsidRPr="00182BA3" w:rsidRDefault="005658C1" w:rsidP="005658C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51699202" w14:textId="70D371DE" w:rsidR="005658C1" w:rsidRPr="00182BA3" w:rsidRDefault="00B542DA" w:rsidP="005658C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5658C1" w:rsidRPr="00182BA3">
              <w:rPr>
                <w:rFonts w:eastAsia="Open Sans" w:cs="Open Sans"/>
                <w:sz w:val="18"/>
                <w:szCs w:val="18"/>
              </w:rPr>
              <w:t xml:space="preserve">  </w:t>
            </w:r>
          </w:p>
          <w:p w14:paraId="5A133B0E" w14:textId="77777777" w:rsidR="005658C1" w:rsidRPr="00182BA3" w:rsidRDefault="005658C1"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Discuss Boolean operators (AND, OR, XOR, NOT, NAND, NOR)</w:t>
            </w:r>
          </w:p>
          <w:p w14:paraId="2ECD6A3E" w14:textId="77777777" w:rsidR="005658C1" w:rsidRPr="00182BA3" w:rsidRDefault="005658C1"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Teacher demonstrates how each operator works and its truth table (see table on p133)</w:t>
            </w:r>
          </w:p>
          <w:p w14:paraId="1971A46B" w14:textId="77777777" w:rsidR="005658C1" w:rsidRPr="00182BA3" w:rsidRDefault="005658C1"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Students identify key terms and make notes on definition, function, operation as well as why Boolean operators are needed</w:t>
            </w:r>
          </w:p>
          <w:p w14:paraId="37BD52D2" w14:textId="77777777" w:rsidR="005658C1" w:rsidRPr="00182BA3" w:rsidRDefault="005658C1"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 xml:space="preserve">Students may also need to practise using the on-screen tools for typing Boolean expressions. </w:t>
            </w:r>
          </w:p>
          <w:p w14:paraId="751F13BC" w14:textId="77777777" w:rsidR="005658C1" w:rsidRPr="00182BA3" w:rsidRDefault="005658C1"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Make sure students are taught the appropriate symbols for Boolean logic (see specification appendix 2)</w:t>
            </w:r>
          </w:p>
          <w:p w14:paraId="4444FE25" w14:textId="77777777" w:rsidR="005658C1" w:rsidRPr="00182BA3" w:rsidRDefault="005658C1" w:rsidP="00935BF6">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182BA3">
              <w:rPr>
                <w:rFonts w:eastAsia="Open Sans" w:cs="Open Sans"/>
                <w:sz w:val="18"/>
                <w:szCs w:val="18"/>
              </w:rPr>
              <w:t xml:space="preserve"> </w:t>
            </w:r>
          </w:p>
          <w:p w14:paraId="25D6AC2E" w14:textId="5C955C38" w:rsidR="005658C1" w:rsidRPr="00182BA3" w:rsidRDefault="00B542DA" w:rsidP="005658C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5658C1" w:rsidRPr="00182BA3">
              <w:rPr>
                <w:rFonts w:eastAsia="Open Sans" w:cs="Open Sans"/>
                <w:sz w:val="18"/>
                <w:szCs w:val="18"/>
              </w:rPr>
              <w:t xml:space="preserve">: </w:t>
            </w:r>
          </w:p>
          <w:p w14:paraId="37983947" w14:textId="77777777" w:rsidR="005658C1" w:rsidRPr="00182BA3" w:rsidRDefault="005658C1"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Students complete questions on IsaacCS</w:t>
            </w:r>
          </w:p>
          <w:p w14:paraId="61B2E01A" w14:textId="77777777" w:rsidR="005658C1" w:rsidRPr="00182BA3" w:rsidRDefault="005658C1" w:rsidP="005658C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65DA2717" w14:textId="5CF3B61C" w:rsidR="005658C1" w:rsidRPr="00F10C01" w:rsidRDefault="00454F20" w:rsidP="005658C1">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5658C1" w:rsidRPr="00935BF6">
              <w:rPr>
                <w:rFonts w:eastAsia="Open Sans" w:cs="Open Sans"/>
                <w:b/>
                <w:bCs/>
                <w:color w:val="000000" w:themeColor="text1"/>
                <w:sz w:val="18"/>
                <w:szCs w:val="18"/>
              </w:rPr>
              <w:t xml:space="preserve"> </w:t>
            </w:r>
            <w:r w:rsidR="005658C1" w:rsidRPr="00F10C01">
              <w:rPr>
                <w:rFonts w:eastAsia="Open Sans" w:cs="Open Sans"/>
                <w:color w:val="000000" w:themeColor="text1"/>
                <w:sz w:val="18"/>
                <w:szCs w:val="18"/>
              </w:rPr>
              <w:t xml:space="preserve">pp. </w:t>
            </w:r>
            <w:r w:rsidR="005658C1" w:rsidRPr="00F10C01">
              <w:rPr>
                <w:rFonts w:eastAsia="Aptos Narrow" w:cs="Aptos Narrow"/>
                <w:color w:val="000000" w:themeColor="text1"/>
                <w:sz w:val="18"/>
                <w:szCs w:val="18"/>
              </w:rPr>
              <w:t>132-133</w:t>
            </w:r>
          </w:p>
          <w:p w14:paraId="000A34E9" w14:textId="77777777" w:rsidR="005658C1" w:rsidRPr="00182BA3" w:rsidRDefault="005658C1" w:rsidP="005658C1">
            <w:pPr>
              <w:cnfStyle w:val="000000000000" w:firstRow="0" w:lastRow="0" w:firstColumn="0" w:lastColumn="0" w:oddVBand="0" w:evenVBand="0" w:oddHBand="0" w:evenHBand="0" w:firstRowFirstColumn="0" w:firstRowLastColumn="0" w:lastRowFirstColumn="0" w:lastRowLastColumn="0"/>
              <w:rPr>
                <w:sz w:val="18"/>
                <w:szCs w:val="18"/>
              </w:rPr>
            </w:pPr>
            <w:r w:rsidRPr="00182BA3">
              <w:rPr>
                <w:rFonts w:eastAsia="Aptos Narrow" w:cs="Aptos Narrow"/>
                <w:color w:val="000000" w:themeColor="text1"/>
                <w:sz w:val="18"/>
                <w:szCs w:val="18"/>
              </w:rPr>
              <w:t>IsaacCS notes and questions:</w:t>
            </w:r>
          </w:p>
          <w:p w14:paraId="229C899D" w14:textId="77777777" w:rsidR="005658C1" w:rsidRPr="00182BA3" w:rsidRDefault="005658C1" w:rsidP="005658C1">
            <w:pPr>
              <w:cnfStyle w:val="000000000000" w:firstRow="0" w:lastRow="0" w:firstColumn="0" w:lastColumn="0" w:oddVBand="0" w:evenVBand="0" w:oddHBand="0" w:evenHBand="0" w:firstRowFirstColumn="0" w:firstRowLastColumn="0" w:lastRowFirstColumn="0" w:lastRowLastColumn="0"/>
              <w:rPr>
                <w:sz w:val="18"/>
                <w:szCs w:val="18"/>
              </w:rPr>
            </w:pPr>
            <w:hyperlink r:id="rId102">
              <w:r w:rsidRPr="00182BA3">
                <w:rPr>
                  <w:rStyle w:val="Hyperlink"/>
                  <w:rFonts w:eastAsia="Aptos Narrow" w:cs="Aptos Narrow"/>
                  <w:sz w:val="18"/>
                  <w:szCs w:val="18"/>
                </w:rPr>
                <w:t>https://isaaccomputerscience.org/concepts/sys_bool_write_expression?topic=boolean_logic</w:t>
              </w:r>
            </w:hyperlink>
          </w:p>
          <w:p w14:paraId="526A04EB" w14:textId="6C619017" w:rsidR="005658C1" w:rsidRPr="007B4326" w:rsidRDefault="005658C1" w:rsidP="005658C1">
            <w:pPr>
              <w:cnfStyle w:val="000000000000" w:firstRow="0" w:lastRow="0" w:firstColumn="0" w:lastColumn="0" w:oddVBand="0" w:evenVBand="0" w:oddHBand="0" w:evenHBand="0" w:firstRowFirstColumn="0" w:firstRowLastColumn="0" w:lastRowFirstColumn="0" w:lastRowLastColumn="0"/>
              <w:rPr>
                <w:sz w:val="18"/>
                <w:szCs w:val="18"/>
              </w:rPr>
            </w:pPr>
            <w:r w:rsidRPr="007B4326">
              <w:rPr>
                <w:rFonts w:eastAsia="Aptos Narrow" w:cs="Aptos Narrow"/>
                <w:color w:val="000000" w:themeColor="text1"/>
                <w:sz w:val="18"/>
                <w:szCs w:val="18"/>
              </w:rPr>
              <w:t xml:space="preserve">CrashCourseCS </w:t>
            </w:r>
            <w:r w:rsidR="00C43245" w:rsidRPr="007B4326">
              <w:rPr>
                <w:rFonts w:eastAsia="Aptos Narrow" w:cs="Aptos Narrow"/>
                <w:color w:val="000000" w:themeColor="text1"/>
                <w:sz w:val="18"/>
                <w:szCs w:val="18"/>
              </w:rPr>
              <w:t>video :</w:t>
            </w:r>
          </w:p>
          <w:p w14:paraId="484B7AF2" w14:textId="77777777" w:rsidR="005658C1" w:rsidRPr="007B4326" w:rsidRDefault="005658C1" w:rsidP="005658C1">
            <w:pPr>
              <w:cnfStyle w:val="000000000000" w:firstRow="0" w:lastRow="0" w:firstColumn="0" w:lastColumn="0" w:oddVBand="0" w:evenVBand="0" w:oddHBand="0" w:evenHBand="0" w:firstRowFirstColumn="0" w:firstRowLastColumn="0" w:lastRowFirstColumn="0" w:lastRowLastColumn="0"/>
              <w:rPr>
                <w:sz w:val="18"/>
                <w:szCs w:val="18"/>
              </w:rPr>
            </w:pPr>
            <w:hyperlink r:id="rId103">
              <w:r w:rsidRPr="007B4326">
                <w:rPr>
                  <w:rStyle w:val="Hyperlink"/>
                  <w:rFonts w:eastAsia="Aptos Narrow" w:cs="Aptos Narrow"/>
                  <w:sz w:val="18"/>
                  <w:szCs w:val="18"/>
                </w:rPr>
                <w:t>https://www.youtube.com/watch?v=gI-qXk7XojA&amp;t=80s</w:t>
              </w:r>
            </w:hyperlink>
          </w:p>
          <w:p w14:paraId="48145740" w14:textId="77777777" w:rsidR="005658C1" w:rsidRPr="007B4326" w:rsidRDefault="005658C1" w:rsidP="005658C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auto"/>
                <w:sz w:val="18"/>
                <w:szCs w:val="18"/>
              </w:rPr>
            </w:pPr>
            <w:r w:rsidRPr="007B4326">
              <w:rPr>
                <w:rFonts w:eastAsia="Aptos Narrow" w:cs="Aptos Narrow"/>
                <w:color w:val="auto"/>
                <w:sz w:val="18"/>
                <w:szCs w:val="18"/>
              </w:rPr>
              <w:t>Firchild video:</w:t>
            </w:r>
          </w:p>
          <w:p w14:paraId="264C29B4" w14:textId="55EB3509" w:rsidR="005658C1" w:rsidRPr="007B4326" w:rsidRDefault="005658C1" w:rsidP="007C6930">
            <w:pPr>
              <w:cnfStyle w:val="000000000000" w:firstRow="0" w:lastRow="0" w:firstColumn="0" w:lastColumn="0" w:oddVBand="0" w:evenVBand="0" w:oddHBand="0" w:evenHBand="0" w:firstRowFirstColumn="0" w:firstRowLastColumn="0" w:lastRowFirstColumn="0" w:lastRowLastColumn="0"/>
              <w:rPr>
                <w:sz w:val="18"/>
                <w:szCs w:val="18"/>
              </w:rPr>
            </w:pPr>
            <w:hyperlink r:id="rId104" w:history="1">
              <w:r w:rsidRPr="007B4326">
                <w:rPr>
                  <w:rStyle w:val="Hyperlink"/>
                  <w:rFonts w:eastAsia="Aptos Narrow" w:cs="Aptos Narrow"/>
                  <w:sz w:val="18"/>
                  <w:szCs w:val="18"/>
                </w:rPr>
                <w:t>https://www.youtube.com/watch?v=ATg1lUIxrsY&amp;list=PLCNoTwH49OONTB_ZguAhz0zdjKAVAop4b</w:t>
              </w:r>
            </w:hyperlink>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58D155FE" w14:textId="42160BB6" w:rsidR="005658C1" w:rsidRPr="0055259A" w:rsidRDefault="645AB0EF"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0F3CE03" w14:textId="1670A231" w:rsidR="005658C1" w:rsidRPr="0055259A" w:rsidRDefault="645AB0EF"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4A8BA75C" w14:textId="58AA0862" w:rsidR="005658C1" w:rsidRPr="0055259A" w:rsidRDefault="645AB0EF"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3D4E46D6" w14:textId="77DA8690" w:rsidR="005658C1" w:rsidRPr="0055259A" w:rsidRDefault="645AB0EF"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52E89337" w14:textId="306E9300" w:rsidR="005658C1" w:rsidRPr="007036E5" w:rsidRDefault="005658C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2F12A65B" w14:textId="6BDF18D9" w:rsidR="005658C1" w:rsidRPr="007036E5" w:rsidRDefault="1727272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Interpretation</w:t>
            </w:r>
          </w:p>
          <w:p w14:paraId="64B038E4" w14:textId="396F7322" w:rsidR="005658C1" w:rsidRPr="007036E5" w:rsidRDefault="1727272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Communication</w:t>
            </w:r>
          </w:p>
          <w:p w14:paraId="3F6480FE" w14:textId="251C2960" w:rsidR="005658C1" w:rsidRPr="007036E5" w:rsidRDefault="1727272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tc>
      </w:tr>
      <w:tr w:rsidR="005658C1" w:rsidRPr="008542E2" w14:paraId="54F2DB95" w14:textId="77777777" w:rsidTr="00AA4832">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tcPr>
          <w:p w14:paraId="04052897" w14:textId="13EF42C7" w:rsidR="005658C1" w:rsidRPr="008542E2" w:rsidRDefault="005658C1" w:rsidP="005658C1">
            <w:pPr>
              <w:pStyle w:val="TableHeading"/>
              <w:rPr>
                <w:lang w:val="en-GB"/>
              </w:rPr>
            </w:pPr>
            <w:r w:rsidRPr="008542E2">
              <w:rPr>
                <w:b/>
                <w:bCs/>
                <w:color w:val="000000" w:themeColor="text1"/>
                <w:lang w:val="en-GB"/>
              </w:rPr>
              <w:t>Week 24</w:t>
            </w:r>
            <w:r w:rsidRPr="008542E2">
              <w:rPr>
                <w:b/>
                <w:bCs/>
                <w:color w:val="000000" w:themeColor="text1"/>
                <w:lang w:val="en-GB"/>
              </w:rPr>
              <w:br/>
              <w:t>Lesson 2</w:t>
            </w:r>
          </w:p>
        </w:tc>
      </w:tr>
      <w:tr w:rsidR="00AA4832" w:rsidRPr="008542E2" w14:paraId="1CBDBA26" w14:textId="77777777" w:rsidTr="000C330D">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49E2852D" w14:textId="77777777" w:rsidR="00AA4832" w:rsidRPr="00182BA3" w:rsidRDefault="00AA4832" w:rsidP="00AA4832">
            <w:pPr>
              <w:rPr>
                <w:rFonts w:eastAsia="Aptos Narrow" w:cs="Aptos Narrow"/>
                <w:color w:val="000000" w:themeColor="text1"/>
                <w:sz w:val="18"/>
                <w:szCs w:val="18"/>
              </w:rPr>
            </w:pPr>
            <w:r w:rsidRPr="00182BA3">
              <w:rPr>
                <w:rFonts w:eastAsia="Aptos Narrow" w:cs="Aptos Narrow"/>
                <w:color w:val="000000" w:themeColor="text1"/>
                <w:sz w:val="18"/>
                <w:szCs w:val="18"/>
              </w:rPr>
              <w:t>Topic 5.3.1: Boolean expressions</w:t>
            </w:r>
          </w:p>
          <w:p w14:paraId="121BDDA7" w14:textId="77777777" w:rsidR="00AA4832" w:rsidRPr="00182BA3" w:rsidRDefault="00AA4832" w:rsidP="00AA4832">
            <w:pPr>
              <w:rPr>
                <w:rFonts w:eastAsia="Aptos Narrow" w:cs="Aptos Narrow"/>
                <w:color w:val="000000" w:themeColor="text1"/>
                <w:sz w:val="18"/>
                <w:szCs w:val="18"/>
              </w:rPr>
            </w:pPr>
            <w:r w:rsidRPr="00182BA3">
              <w:rPr>
                <w:rFonts w:eastAsia="Aptos Narrow" w:cs="Aptos Narrow"/>
                <w:color w:val="000000" w:themeColor="text1"/>
                <w:sz w:val="18"/>
                <w:szCs w:val="18"/>
              </w:rPr>
              <w:t>b) Order of precedence</w:t>
            </w:r>
          </w:p>
          <w:p w14:paraId="5212FC06" w14:textId="77777777" w:rsidR="00AA4832" w:rsidRPr="00182BA3" w:rsidRDefault="00AA4832" w:rsidP="00AA4832">
            <w:pPr>
              <w:rPr>
                <w:rFonts w:eastAsia="Aptos Narrow" w:cs="Aptos Narrow"/>
                <w:color w:val="000000" w:themeColor="text1"/>
                <w:sz w:val="18"/>
                <w:szCs w:val="18"/>
              </w:rPr>
            </w:pPr>
          </w:p>
          <w:p w14:paraId="3D5B6066" w14:textId="4BD3D4C2" w:rsidR="00AA4832" w:rsidRPr="00182BA3" w:rsidRDefault="00B542DA" w:rsidP="00AA4832">
            <w:pPr>
              <w:rPr>
                <w:rFonts w:eastAsia="Aptos Narrow" w:cs="Aptos Narrow"/>
                <w:color w:val="000000" w:themeColor="text1"/>
                <w:sz w:val="18"/>
                <w:szCs w:val="18"/>
              </w:rPr>
            </w:pPr>
            <w:r w:rsidRPr="00B542DA">
              <w:rPr>
                <w:rFonts w:eastAsia="Aptos Narrow" w:cs="Aptos Narrow"/>
                <w:sz w:val="18"/>
                <w:szCs w:val="18"/>
              </w:rPr>
              <w:t>Lesson title:</w:t>
            </w:r>
            <w:r w:rsidR="00AA4832" w:rsidRPr="00182BA3">
              <w:rPr>
                <w:rFonts w:eastAsia="Aptos Narrow" w:cs="Aptos Narrow"/>
                <w:b w:val="0"/>
                <w:bCs w:val="0"/>
                <w:color w:val="000000" w:themeColor="text1"/>
                <w:sz w:val="18"/>
                <w:szCs w:val="18"/>
              </w:rPr>
              <w:t xml:space="preserve"> </w:t>
            </w:r>
          </w:p>
          <w:p w14:paraId="03DEBBD9" w14:textId="758E0A4F" w:rsidR="00AA4832" w:rsidRPr="00182BA3" w:rsidRDefault="00AA4832" w:rsidP="00182BA3">
            <w:pPr>
              <w:pStyle w:val="TableText"/>
              <w:rPr>
                <w:rFonts w:asciiTheme="minorHAnsi" w:hAnsiTheme="minorHAnsi"/>
                <w:sz w:val="18"/>
                <w:szCs w:val="18"/>
                <w:lang w:val="en-GB"/>
              </w:rPr>
            </w:pPr>
            <w:r w:rsidRPr="00182BA3">
              <w:rPr>
                <w:rFonts w:asciiTheme="minorHAnsi" w:eastAsia="Aptos Narrow" w:hAnsiTheme="minorHAnsi" w:cs="Aptos Narrow"/>
                <w:b w:val="0"/>
                <w:bCs w:val="0"/>
                <w:sz w:val="18"/>
                <w:szCs w:val="18"/>
                <w:lang w:val="en-GB"/>
              </w:rPr>
              <w:t>Order of precedence of Boolean operators</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418DD6ED" w14:textId="175EA626" w:rsidR="00AA4832" w:rsidRPr="00935BF6" w:rsidRDefault="00AA4832" w:rsidP="00935BF6">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Boolean expressions: order of precedence</w:t>
            </w:r>
          </w:p>
          <w:p w14:paraId="797B1604" w14:textId="77777777" w:rsidR="00AA4832" w:rsidRPr="00182BA3" w:rsidRDefault="00AA4832"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82BA3">
              <w:rPr>
                <w:rFonts w:eastAsia="Open Sans" w:cs="Open Sans"/>
                <w:sz w:val="18"/>
                <w:szCs w:val="18"/>
              </w:rPr>
              <w:t>Students will know and understand:</w:t>
            </w:r>
          </w:p>
          <w:p w14:paraId="02088215" w14:textId="77777777" w:rsidR="00AA4832" w:rsidRPr="00182BA3" w:rsidRDefault="00AA483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82BA3">
              <w:rPr>
                <w:rFonts w:asciiTheme="minorHAnsi" w:eastAsia="Aptos Narrow" w:hAnsiTheme="minorHAnsi" w:cs="Aptos Narrow"/>
                <w:sz w:val="18"/>
                <w:szCs w:val="18"/>
              </w:rPr>
              <w:t>Definition</w:t>
            </w:r>
          </w:p>
          <w:p w14:paraId="1B72FF07" w14:textId="77777777" w:rsidR="00AA4832" w:rsidRPr="00182BA3" w:rsidRDefault="00AA483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82BA3">
              <w:rPr>
                <w:rFonts w:asciiTheme="minorHAnsi" w:eastAsia="Aptos Narrow" w:hAnsiTheme="minorHAnsi" w:cs="Aptos Narrow"/>
                <w:sz w:val="18"/>
                <w:szCs w:val="18"/>
              </w:rPr>
              <w:t>Function</w:t>
            </w:r>
          </w:p>
          <w:p w14:paraId="25AE6725" w14:textId="77777777" w:rsidR="00AA4832" w:rsidRPr="00182BA3" w:rsidRDefault="00AA483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82BA3">
              <w:rPr>
                <w:rFonts w:asciiTheme="minorHAnsi" w:eastAsia="Aptos Narrow" w:hAnsiTheme="minorHAnsi" w:cs="Aptos Narrow"/>
                <w:sz w:val="18"/>
                <w:szCs w:val="18"/>
              </w:rPr>
              <w:t>Why needed</w:t>
            </w:r>
          </w:p>
          <w:p w14:paraId="2EB7B861" w14:textId="77777777" w:rsidR="00AA4832" w:rsidRPr="00182BA3" w:rsidRDefault="00AA4832"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82BA3">
              <w:rPr>
                <w:rFonts w:asciiTheme="minorHAnsi" w:eastAsia="Aptos Narrow" w:hAnsiTheme="minorHAnsi" w:cs="Aptos Narrow"/>
                <w:sz w:val="18"/>
                <w:szCs w:val="18"/>
              </w:rPr>
              <w:t>Operation</w:t>
            </w:r>
          </w:p>
          <w:p w14:paraId="59293515" w14:textId="77777777" w:rsidR="00AA4832" w:rsidRPr="00182BA3" w:rsidRDefault="00AA4832" w:rsidP="00935BF6">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1CE64A49" w14:textId="76B6D57D" w:rsidR="00AA4832" w:rsidRPr="00182BA3"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49BC9C53" w14:textId="77777777" w:rsidR="00AA4832" w:rsidRPr="00182BA3" w:rsidRDefault="00AA4832" w:rsidP="00A37D72">
            <w:pPr>
              <w:pStyle w:val="ListParagraph"/>
              <w:numPr>
                <w:ilvl w:val="0"/>
                <w:numId w:val="30"/>
              </w:numPr>
              <w:spacing w:after="0" w:line="276" w:lineRule="auto"/>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b/>
                <w:bCs/>
                <w:sz w:val="18"/>
                <w:szCs w:val="18"/>
              </w:rPr>
            </w:pPr>
            <w:r w:rsidRPr="00182BA3">
              <w:rPr>
                <w:rFonts w:asciiTheme="minorHAnsi" w:eastAsia="Aptos Narrow" w:hAnsiTheme="minorHAnsi" w:cs="Aptos Narrow"/>
                <w:sz w:val="18"/>
                <w:szCs w:val="18"/>
              </w:rPr>
              <w:t>interpret and create Boolean expressions.</w:t>
            </w:r>
          </w:p>
          <w:p w14:paraId="63C5F2C5" w14:textId="77777777" w:rsidR="00AA4832" w:rsidRPr="00182BA3" w:rsidRDefault="00AA4832" w:rsidP="00935BF6">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BFF4882" w14:textId="614EFB46" w:rsidR="00AA4832" w:rsidRPr="00182BA3" w:rsidRDefault="00F243C3"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4B8D6E01" w14:textId="77777777" w:rsidR="00AA4832" w:rsidRPr="00182BA3" w:rsidRDefault="00AA4832" w:rsidP="00AA4832">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r w:rsidRPr="00182BA3">
              <w:rPr>
                <w:rFonts w:eastAsia="Aptos Narrow" w:cs="Aptos Narrow"/>
                <w:color w:val="000000" w:themeColor="text1"/>
                <w:sz w:val="18"/>
                <w:szCs w:val="18"/>
              </w:rPr>
              <w:t>5.3.1 Using Boolean expressions</w:t>
            </w:r>
          </w:p>
          <w:p w14:paraId="12D929B5" w14:textId="77777777" w:rsidR="00AA4832" w:rsidRPr="00182BA3" w:rsidRDefault="00AA4832" w:rsidP="00AA483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0BC200D8" w14:textId="544C1A91" w:rsidR="00AA4832" w:rsidRPr="00182BA3" w:rsidRDefault="00B542DA" w:rsidP="00AA4832">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AA4832" w:rsidRPr="00182BA3">
              <w:rPr>
                <w:rFonts w:eastAsia="Open Sans" w:cs="Open Sans"/>
                <w:sz w:val="18"/>
                <w:szCs w:val="18"/>
              </w:rPr>
              <w:t xml:space="preserve">  </w:t>
            </w:r>
          </w:p>
          <w:p w14:paraId="2CA72833" w14:textId="77777777" w:rsidR="00AA4832" w:rsidRPr="00182BA3" w:rsidRDefault="00AA4832"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Discuss the correct order of precedence for evaluating Boolean operators in an expression</w:t>
            </w:r>
          </w:p>
          <w:p w14:paraId="23BDFC2E" w14:textId="77777777" w:rsidR="00AA4832" w:rsidRPr="00182BA3" w:rsidRDefault="00AA4832"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Students identify key terms and make notes on definition, function, operation and why order of precedence is needed</w:t>
            </w:r>
          </w:p>
          <w:p w14:paraId="45100278" w14:textId="77777777" w:rsidR="00182BA3" w:rsidRDefault="00AA4832" w:rsidP="00935BF6">
            <w:pPr>
              <w:spacing w:after="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82BA3">
              <w:rPr>
                <w:rFonts w:eastAsia="Open Sans" w:cs="Open Sans"/>
                <w:sz w:val="18"/>
                <w:szCs w:val="18"/>
              </w:rPr>
              <w:t xml:space="preserve"> </w:t>
            </w:r>
          </w:p>
          <w:p w14:paraId="3174B18D" w14:textId="345239BC" w:rsidR="00AA4832" w:rsidRPr="00182BA3" w:rsidRDefault="00B542DA" w:rsidP="00AA4832">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AA4832" w:rsidRPr="00182BA3">
              <w:rPr>
                <w:rFonts w:eastAsia="Open Sans" w:cs="Open Sans"/>
                <w:sz w:val="18"/>
                <w:szCs w:val="18"/>
              </w:rPr>
              <w:t xml:space="preserve">: </w:t>
            </w:r>
          </w:p>
          <w:p w14:paraId="64CC2FDC" w14:textId="77777777" w:rsidR="00AA4832" w:rsidRPr="00182BA3" w:rsidRDefault="00AA4832"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82BA3">
              <w:rPr>
                <w:rFonts w:asciiTheme="minorHAnsi" w:eastAsia="Open Sans" w:hAnsiTheme="minorHAnsi" w:cs="Open Sans"/>
                <w:sz w:val="18"/>
                <w:szCs w:val="18"/>
              </w:rPr>
              <w:t>Students practise generating similar-looking Boolean expressions and considering whether the addition of brackets changes the meaning</w:t>
            </w:r>
          </w:p>
          <w:p w14:paraId="3021CF3C" w14:textId="77777777" w:rsidR="00AA4832" w:rsidRPr="00182BA3" w:rsidRDefault="00AA4832" w:rsidP="00AA483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0854E943" w14:textId="2BF7D8AB" w:rsidR="00AA4832" w:rsidRPr="00F10C01" w:rsidRDefault="00454F20" w:rsidP="00AA4832">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AA4832" w:rsidRPr="00935BF6">
              <w:rPr>
                <w:rFonts w:eastAsia="Open Sans" w:cs="Open Sans"/>
                <w:b/>
                <w:bCs/>
                <w:color w:val="000000" w:themeColor="text1"/>
                <w:sz w:val="18"/>
                <w:szCs w:val="18"/>
              </w:rPr>
              <w:t xml:space="preserve"> </w:t>
            </w:r>
            <w:r w:rsidR="00AA4832" w:rsidRPr="00F10C01">
              <w:rPr>
                <w:rFonts w:eastAsia="Open Sans" w:cs="Open Sans"/>
                <w:color w:val="000000" w:themeColor="text1"/>
                <w:sz w:val="18"/>
                <w:szCs w:val="18"/>
              </w:rPr>
              <w:t xml:space="preserve">pp. </w:t>
            </w:r>
            <w:r w:rsidR="00AA4832" w:rsidRPr="00F10C01">
              <w:rPr>
                <w:rFonts w:eastAsia="Aptos Narrow" w:cs="Aptos Narrow"/>
                <w:color w:val="000000" w:themeColor="text1"/>
                <w:sz w:val="18"/>
                <w:szCs w:val="18"/>
              </w:rPr>
              <w:t>133-134</w:t>
            </w:r>
          </w:p>
          <w:p w14:paraId="3C8556C1" w14:textId="77777777" w:rsidR="00AA4832" w:rsidRPr="00182BA3" w:rsidRDefault="00AA4832" w:rsidP="00AA4832">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25DF26B" w14:textId="77777777" w:rsidR="00AA4832" w:rsidRPr="00FC34B3" w:rsidRDefault="00AA4832" w:rsidP="00AA4832">
            <w:pPr>
              <w:cnfStyle w:val="000000000000" w:firstRow="0" w:lastRow="0" w:firstColumn="0" w:lastColumn="0" w:oddVBand="0" w:evenVBand="0" w:oddHBand="0" w:evenHBand="0" w:firstRowFirstColumn="0" w:firstRowLastColumn="0" w:lastRowFirstColumn="0" w:lastRowLastColumn="0"/>
              <w:rPr>
                <w:sz w:val="18"/>
                <w:szCs w:val="18"/>
                <w:lang w:val="de-DE"/>
              </w:rPr>
            </w:pPr>
            <w:r w:rsidRPr="00FC34B3">
              <w:rPr>
                <w:rFonts w:eastAsia="Aptos Narrow" w:cs="Aptos Narrow"/>
                <w:color w:val="000000" w:themeColor="text1"/>
                <w:sz w:val="18"/>
                <w:szCs w:val="18"/>
                <w:lang w:val="de-DE"/>
              </w:rPr>
              <w:t>Firchild video:</w:t>
            </w:r>
          </w:p>
          <w:p w14:paraId="4929D793" w14:textId="77777777" w:rsidR="00AA4832" w:rsidRPr="00FC34B3" w:rsidRDefault="00AA4832" w:rsidP="00AA4832">
            <w:pPr>
              <w:cnfStyle w:val="000000000000" w:firstRow="0" w:lastRow="0" w:firstColumn="0" w:lastColumn="0" w:oddVBand="0" w:evenVBand="0" w:oddHBand="0" w:evenHBand="0" w:firstRowFirstColumn="0" w:firstRowLastColumn="0" w:lastRowFirstColumn="0" w:lastRowLastColumn="0"/>
              <w:rPr>
                <w:sz w:val="18"/>
                <w:szCs w:val="18"/>
                <w:lang w:val="de-DE"/>
              </w:rPr>
            </w:pPr>
            <w:hyperlink r:id="rId105">
              <w:r w:rsidRPr="00FC34B3">
                <w:rPr>
                  <w:rStyle w:val="Hyperlink"/>
                  <w:rFonts w:eastAsia="Aptos Narrow" w:cs="Aptos Narrow"/>
                  <w:sz w:val="18"/>
                  <w:szCs w:val="18"/>
                  <w:lang w:val="de-DE"/>
                </w:rPr>
                <w:t>https://www.youtube.com/watch?v=V2ZqhLiwi5I</w:t>
              </w:r>
            </w:hyperlink>
          </w:p>
          <w:p w14:paraId="65400109" w14:textId="77777777" w:rsidR="00AA4832" w:rsidRPr="00FC34B3" w:rsidRDefault="00AA4832" w:rsidP="00AA4832">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lang w:val="de-DE"/>
              </w:rPr>
            </w:pPr>
          </w:p>
          <w:p w14:paraId="63749FEB" w14:textId="77777777" w:rsidR="00AA4832" w:rsidRPr="00182BA3" w:rsidRDefault="00AA4832" w:rsidP="00AA4832">
            <w:pPr>
              <w:cnfStyle w:val="000000000000" w:firstRow="0" w:lastRow="0" w:firstColumn="0" w:lastColumn="0" w:oddVBand="0" w:evenVBand="0" w:oddHBand="0" w:evenHBand="0" w:firstRowFirstColumn="0" w:firstRowLastColumn="0" w:lastRowFirstColumn="0" w:lastRowLastColumn="0"/>
              <w:rPr>
                <w:sz w:val="18"/>
                <w:szCs w:val="18"/>
              </w:rPr>
            </w:pPr>
            <w:r w:rsidRPr="00182BA3">
              <w:rPr>
                <w:rFonts w:eastAsia="Aptos Narrow" w:cs="Aptos Narrow"/>
                <w:color w:val="000000" w:themeColor="text1"/>
                <w:sz w:val="18"/>
                <w:szCs w:val="18"/>
              </w:rPr>
              <w:t>AdaCS notes and questions:</w:t>
            </w:r>
          </w:p>
          <w:p w14:paraId="0C27D88F" w14:textId="77777777" w:rsidR="00AA4832" w:rsidRPr="00182BA3" w:rsidRDefault="00AA4832" w:rsidP="00AA4832">
            <w:pPr>
              <w:cnfStyle w:val="000000000000" w:firstRow="0" w:lastRow="0" w:firstColumn="0" w:lastColumn="0" w:oddVBand="0" w:evenVBand="0" w:oddHBand="0" w:evenHBand="0" w:firstRowFirstColumn="0" w:firstRowLastColumn="0" w:lastRowFirstColumn="0" w:lastRowLastColumn="0"/>
              <w:rPr>
                <w:sz w:val="18"/>
                <w:szCs w:val="18"/>
              </w:rPr>
            </w:pPr>
            <w:hyperlink r:id="rId106">
              <w:r w:rsidRPr="00182BA3">
                <w:rPr>
                  <w:rStyle w:val="Hyperlink"/>
                  <w:rFonts w:eastAsia="Aptos Narrow" w:cs="Aptos Narrow"/>
                  <w:sz w:val="18"/>
                  <w:szCs w:val="18"/>
                </w:rPr>
                <w:t>https://adacomputerscience.org/concepts/boolean_write_expression?topic=boolean_logic</w:t>
              </w:r>
            </w:hyperlink>
          </w:p>
          <w:p w14:paraId="1C17F968" w14:textId="77777777" w:rsidR="00AA4832" w:rsidRPr="00182BA3" w:rsidRDefault="00AA4832" w:rsidP="00AA483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137810A1" w14:textId="638A28B2" w:rsidR="00AA4832" w:rsidRPr="0055259A" w:rsidRDefault="465357C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6EE979FB" w14:textId="5DAE92F8" w:rsidR="00AA4832" w:rsidRPr="0055259A" w:rsidRDefault="465357C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45B0648" w14:textId="2FDA5C64" w:rsidR="00AA4832" w:rsidRPr="0055259A" w:rsidRDefault="465357C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1E0BD158" w14:textId="79C1B855" w:rsidR="00AA4832" w:rsidRPr="0055259A" w:rsidRDefault="465357C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5EC7BEA1" w14:textId="1F75D18F" w:rsidR="00AA4832" w:rsidRPr="007036E5" w:rsidRDefault="00AA483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710E4D37" w14:textId="50B5AC18" w:rsidR="00AA4832" w:rsidRPr="007036E5" w:rsidRDefault="323977B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Analysis</w:t>
            </w:r>
          </w:p>
          <w:p w14:paraId="28C6493B" w14:textId="0FF052F2" w:rsidR="00AA4832" w:rsidRPr="007036E5" w:rsidRDefault="323977B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Communication</w:t>
            </w:r>
          </w:p>
          <w:p w14:paraId="2FE91B01" w14:textId="7B325936" w:rsidR="00AA4832" w:rsidRPr="007036E5" w:rsidRDefault="323977B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tc>
      </w:tr>
    </w:tbl>
    <w:p w14:paraId="29F34C5F" w14:textId="77777777" w:rsidR="00E77DF6" w:rsidRDefault="00E77DF6">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AA4832" w:rsidRPr="008542E2" w14:paraId="1957656E" w14:textId="77777777" w:rsidTr="00155A6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359B13E7" w14:textId="1C5CAA05" w:rsidR="00AA4832" w:rsidRPr="008542E2" w:rsidRDefault="00AA4832" w:rsidP="00AA4832">
            <w:pPr>
              <w:pStyle w:val="TableHeading"/>
              <w:rPr>
                <w:lang w:val="en-GB"/>
              </w:rPr>
            </w:pPr>
            <w:r w:rsidRPr="008542E2">
              <w:rPr>
                <w:b/>
                <w:bCs/>
                <w:color w:val="000000" w:themeColor="text1"/>
                <w:lang w:val="en-GB"/>
              </w:rPr>
              <w:t>Week 24</w:t>
            </w:r>
            <w:r w:rsidRPr="008542E2">
              <w:rPr>
                <w:b/>
                <w:bCs/>
                <w:color w:val="000000" w:themeColor="text1"/>
                <w:lang w:val="en-GB"/>
              </w:rPr>
              <w:br/>
              <w:t>Lesson 3</w:t>
            </w:r>
          </w:p>
        </w:tc>
      </w:tr>
      <w:tr w:rsidR="002E70B2" w:rsidRPr="008542E2" w14:paraId="6FCBEF79" w14:textId="77777777" w:rsidTr="000C330D">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73657D59" w14:textId="77777777" w:rsidR="002E70B2" w:rsidRPr="001B45AD" w:rsidRDefault="002E70B2" w:rsidP="002E70B2">
            <w:pPr>
              <w:rPr>
                <w:rFonts w:eastAsia="Aptos Narrow" w:cs="Aptos Narrow"/>
                <w:color w:val="000000" w:themeColor="text1"/>
                <w:sz w:val="18"/>
                <w:szCs w:val="18"/>
              </w:rPr>
            </w:pPr>
            <w:r w:rsidRPr="001B45AD">
              <w:rPr>
                <w:rFonts w:eastAsia="Aptos Narrow" w:cs="Aptos Narrow"/>
                <w:color w:val="000000" w:themeColor="text1"/>
                <w:sz w:val="18"/>
                <w:szCs w:val="18"/>
              </w:rPr>
              <w:t>Topic 5.3.2: Truth table</w:t>
            </w:r>
          </w:p>
          <w:p w14:paraId="1786B4E6" w14:textId="77777777" w:rsidR="002E70B2" w:rsidRPr="001B45AD" w:rsidRDefault="002E70B2" w:rsidP="002E70B2">
            <w:pPr>
              <w:rPr>
                <w:rFonts w:eastAsia="Aptos Narrow" w:cs="Aptos Narrow"/>
                <w:color w:val="000000" w:themeColor="text1"/>
                <w:sz w:val="18"/>
                <w:szCs w:val="18"/>
              </w:rPr>
            </w:pPr>
          </w:p>
          <w:p w14:paraId="25D68EE2" w14:textId="4CF750AA" w:rsidR="002E70B2" w:rsidRPr="001B45AD" w:rsidRDefault="00B542DA" w:rsidP="002E70B2">
            <w:pPr>
              <w:rPr>
                <w:rFonts w:eastAsia="Aptos Narrow" w:cs="Aptos Narrow"/>
                <w:color w:val="000000" w:themeColor="text1"/>
                <w:sz w:val="18"/>
                <w:szCs w:val="18"/>
              </w:rPr>
            </w:pPr>
            <w:r w:rsidRPr="00B542DA">
              <w:rPr>
                <w:rFonts w:eastAsia="Aptos Narrow" w:cs="Aptos Narrow"/>
                <w:sz w:val="18"/>
                <w:szCs w:val="18"/>
              </w:rPr>
              <w:t>Lesson title:</w:t>
            </w:r>
            <w:r w:rsidR="002E70B2" w:rsidRPr="001B45AD">
              <w:rPr>
                <w:rFonts w:eastAsia="Aptos Narrow" w:cs="Aptos Narrow"/>
                <w:b w:val="0"/>
                <w:bCs w:val="0"/>
                <w:color w:val="000000" w:themeColor="text1"/>
                <w:sz w:val="18"/>
                <w:szCs w:val="18"/>
              </w:rPr>
              <w:t xml:space="preserve"> </w:t>
            </w:r>
          </w:p>
          <w:p w14:paraId="48DADEA3" w14:textId="333437D6" w:rsidR="002E70B2" w:rsidRPr="001B45AD" w:rsidRDefault="002E70B2" w:rsidP="002E70B2">
            <w:pPr>
              <w:pStyle w:val="TableHeading"/>
              <w:rPr>
                <w:rFonts w:asciiTheme="minorHAnsi" w:hAnsiTheme="minorHAnsi"/>
                <w:color w:val="000000" w:themeColor="text1"/>
                <w:sz w:val="18"/>
                <w:szCs w:val="18"/>
                <w:lang w:val="en-GB"/>
              </w:rPr>
            </w:pPr>
            <w:r w:rsidRPr="001B45AD">
              <w:rPr>
                <w:rFonts w:asciiTheme="minorHAnsi" w:eastAsia="Aptos Narrow" w:hAnsiTheme="minorHAnsi" w:cs="Aptos Narrow"/>
                <w:color w:val="000000" w:themeColor="text1"/>
                <w:sz w:val="18"/>
                <w:szCs w:val="18"/>
                <w:lang w:val="en-GB"/>
              </w:rPr>
              <w:t>Using truth tables</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754EEE5F" w14:textId="77777777" w:rsidR="002E70B2" w:rsidRPr="00935BF6" w:rsidRDefault="002E70B2" w:rsidP="002E70B2">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Truth table</w:t>
            </w:r>
          </w:p>
          <w:p w14:paraId="6FC99DA3" w14:textId="77777777" w:rsidR="002E70B2" w:rsidRPr="001B45AD" w:rsidRDefault="002E70B2"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1B45AD">
              <w:rPr>
                <w:rFonts w:eastAsia="Open Sans" w:cs="Open Sans"/>
                <w:sz w:val="18"/>
                <w:szCs w:val="18"/>
              </w:rPr>
              <w:t>Students will know and understand:</w:t>
            </w:r>
          </w:p>
          <w:p w14:paraId="24B1796B" w14:textId="77777777" w:rsidR="002E70B2" w:rsidRPr="001B45AD" w:rsidRDefault="002E70B2"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Definition</w:t>
            </w:r>
          </w:p>
          <w:p w14:paraId="478BB372" w14:textId="77777777" w:rsidR="002E70B2" w:rsidRPr="001B45AD" w:rsidRDefault="002E70B2"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Function</w:t>
            </w:r>
          </w:p>
          <w:p w14:paraId="556FF162" w14:textId="77777777" w:rsidR="002E70B2" w:rsidRPr="001B45AD" w:rsidRDefault="002E70B2"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Why needed</w:t>
            </w:r>
          </w:p>
          <w:p w14:paraId="428C15B1" w14:textId="77777777" w:rsidR="002E70B2" w:rsidRPr="001B45AD" w:rsidRDefault="002E70B2"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Operation</w:t>
            </w:r>
          </w:p>
          <w:p w14:paraId="4DB0E06E" w14:textId="77777777" w:rsidR="00182BA3" w:rsidRDefault="00182BA3" w:rsidP="00935BF6">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26F275B1" w14:textId="447B448B" w:rsidR="002E70B2" w:rsidRPr="001B45AD"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3E99D1C8" w14:textId="77777777" w:rsidR="002E70B2" w:rsidRPr="001B45AD" w:rsidRDefault="002E70B2"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interpret and complete a truth table for a given logical expression.</w:t>
            </w:r>
          </w:p>
          <w:p w14:paraId="2E11AE43" w14:textId="77777777" w:rsidR="002E70B2" w:rsidRPr="001B45AD" w:rsidRDefault="002E70B2" w:rsidP="00935BF6">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7571A8D" w14:textId="687F8C30" w:rsidR="002E70B2" w:rsidRPr="001B45AD" w:rsidRDefault="00F243C3"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63A287BC" w14:textId="77777777" w:rsidR="002E70B2" w:rsidRPr="001B45AD" w:rsidRDefault="002E70B2" w:rsidP="002E70B2">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1B45AD">
              <w:rPr>
                <w:rFonts w:eastAsia="Aptos Narrow" w:cs="Aptos Narrow"/>
                <w:color w:val="000000" w:themeColor="text1"/>
                <w:sz w:val="18"/>
                <w:szCs w:val="18"/>
              </w:rPr>
              <w:t>5.3.2 Using truth tables</w:t>
            </w:r>
          </w:p>
          <w:p w14:paraId="0F9BFD77" w14:textId="77777777" w:rsidR="002E70B2" w:rsidRPr="001B45AD" w:rsidRDefault="002E70B2" w:rsidP="002E70B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6D3E2284" w14:textId="60D6A261" w:rsidR="002E70B2" w:rsidRPr="001B45AD" w:rsidRDefault="00B542DA" w:rsidP="002E70B2">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2E70B2" w:rsidRPr="001B45AD">
              <w:rPr>
                <w:rFonts w:eastAsia="Open Sans" w:cs="Open Sans"/>
                <w:sz w:val="18"/>
                <w:szCs w:val="18"/>
              </w:rPr>
              <w:t xml:space="preserve">  </w:t>
            </w:r>
          </w:p>
          <w:p w14:paraId="03BF1F63" w14:textId="77777777" w:rsidR="002E70B2" w:rsidRPr="001B45AD" w:rsidRDefault="002E70B2"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Discuss truth tables as a tool for illustrating the output from every combination of inputs for a Boolean expression</w:t>
            </w:r>
          </w:p>
          <w:p w14:paraId="5623CF23" w14:textId="77777777" w:rsidR="002E70B2" w:rsidRPr="001B45AD" w:rsidRDefault="002E70B2"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1B45AD">
              <w:rPr>
                <w:rFonts w:asciiTheme="minorHAnsi" w:eastAsia="Open Sans" w:hAnsiTheme="minorHAnsi" w:cs="Open Sans"/>
                <w:sz w:val="18"/>
                <w:szCs w:val="18"/>
              </w:rPr>
              <w:t>Teacher demonstrates how to complete a truth table for a multi-operator expression (see worked examples on pp. 134-136)</w:t>
            </w:r>
          </w:p>
          <w:p w14:paraId="36CE5811" w14:textId="77777777" w:rsidR="002E70B2" w:rsidRPr="001B45AD" w:rsidRDefault="002E70B2"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identify key terms and make notes on definition, function, operation and why truth tables are needed</w:t>
            </w:r>
          </w:p>
          <w:p w14:paraId="251562AA" w14:textId="77777777" w:rsidR="002E70B2" w:rsidRPr="001B45AD" w:rsidRDefault="002E70B2" w:rsidP="00935BF6">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1B45AD">
              <w:rPr>
                <w:rFonts w:eastAsia="Open Sans" w:cs="Open Sans"/>
                <w:sz w:val="18"/>
                <w:szCs w:val="18"/>
              </w:rPr>
              <w:t xml:space="preserve"> </w:t>
            </w:r>
          </w:p>
          <w:p w14:paraId="4076C91B" w14:textId="60B7716B" w:rsidR="002E70B2" w:rsidRPr="001B45AD" w:rsidRDefault="00B542DA" w:rsidP="002E70B2">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2E70B2" w:rsidRPr="001B45AD">
              <w:rPr>
                <w:rFonts w:eastAsia="Open Sans" w:cs="Open Sans"/>
                <w:sz w:val="18"/>
                <w:szCs w:val="18"/>
              </w:rPr>
              <w:t xml:space="preserve">: </w:t>
            </w:r>
          </w:p>
          <w:p w14:paraId="280DF73D" w14:textId="77777777" w:rsidR="002E70B2" w:rsidRPr="001B45AD" w:rsidRDefault="002E70B2"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complete Activity 6 on p136</w:t>
            </w:r>
          </w:p>
          <w:p w14:paraId="3AD29E40" w14:textId="77777777" w:rsidR="002E70B2" w:rsidRPr="001B45AD" w:rsidRDefault="002E70B2"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discuss Case Study 2 on p136</w:t>
            </w:r>
          </w:p>
          <w:p w14:paraId="6E57876F" w14:textId="77777777" w:rsidR="002E70B2" w:rsidRPr="001B45AD" w:rsidRDefault="002E70B2" w:rsidP="002E70B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3D0DD4D7" w14:textId="520D8BC2" w:rsidR="002E70B2" w:rsidRPr="00F10C01" w:rsidRDefault="00454F20" w:rsidP="002E70B2">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2E70B2" w:rsidRPr="00935BF6">
              <w:rPr>
                <w:rFonts w:eastAsia="Open Sans" w:cs="Open Sans"/>
                <w:b/>
                <w:bCs/>
                <w:color w:val="000000" w:themeColor="text1"/>
                <w:sz w:val="18"/>
                <w:szCs w:val="18"/>
              </w:rPr>
              <w:t xml:space="preserve"> </w:t>
            </w:r>
            <w:r w:rsidR="002E70B2" w:rsidRPr="00F10C01">
              <w:rPr>
                <w:rFonts w:eastAsia="Open Sans" w:cs="Open Sans"/>
                <w:color w:val="000000" w:themeColor="text1"/>
                <w:sz w:val="18"/>
                <w:szCs w:val="18"/>
              </w:rPr>
              <w:t xml:space="preserve">pp. </w:t>
            </w:r>
            <w:r w:rsidR="002E70B2" w:rsidRPr="00F10C01">
              <w:rPr>
                <w:rFonts w:eastAsia="Aptos Narrow" w:cs="Aptos Narrow"/>
                <w:color w:val="000000" w:themeColor="text1"/>
                <w:sz w:val="18"/>
                <w:szCs w:val="18"/>
              </w:rPr>
              <w:t>134-136</w:t>
            </w:r>
          </w:p>
          <w:p w14:paraId="56AB22E8" w14:textId="77777777" w:rsidR="002E70B2" w:rsidRPr="001B45AD" w:rsidRDefault="002E70B2" w:rsidP="002E70B2">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E670036" w14:textId="77777777" w:rsidR="002E70B2" w:rsidRPr="001B45AD" w:rsidRDefault="002E70B2" w:rsidP="002E70B2">
            <w:pPr>
              <w:cnfStyle w:val="000000100000" w:firstRow="0" w:lastRow="0" w:firstColumn="0" w:lastColumn="0" w:oddVBand="0" w:evenVBand="0" w:oddHBand="1" w:evenHBand="0" w:firstRowFirstColumn="0" w:firstRowLastColumn="0" w:lastRowFirstColumn="0" w:lastRowLastColumn="0"/>
              <w:rPr>
                <w:sz w:val="18"/>
                <w:szCs w:val="18"/>
              </w:rPr>
            </w:pPr>
            <w:r w:rsidRPr="001B45AD">
              <w:rPr>
                <w:rFonts w:eastAsia="Aptos Narrow" w:cs="Aptos Narrow"/>
                <w:color w:val="000000" w:themeColor="text1"/>
                <w:sz w:val="18"/>
                <w:szCs w:val="18"/>
              </w:rPr>
              <w:t>MrBrownCS video:</w:t>
            </w:r>
          </w:p>
          <w:p w14:paraId="508000F7" w14:textId="77777777" w:rsidR="002E70B2" w:rsidRPr="001B45AD" w:rsidRDefault="002E70B2" w:rsidP="002E70B2">
            <w:pPr>
              <w:cnfStyle w:val="000000100000" w:firstRow="0" w:lastRow="0" w:firstColumn="0" w:lastColumn="0" w:oddVBand="0" w:evenVBand="0" w:oddHBand="1" w:evenHBand="0" w:firstRowFirstColumn="0" w:firstRowLastColumn="0" w:lastRowFirstColumn="0" w:lastRowLastColumn="0"/>
              <w:rPr>
                <w:sz w:val="18"/>
                <w:szCs w:val="18"/>
              </w:rPr>
            </w:pPr>
            <w:hyperlink r:id="rId107">
              <w:r w:rsidRPr="001B45AD">
                <w:rPr>
                  <w:rStyle w:val="Hyperlink"/>
                  <w:rFonts w:eastAsia="Aptos Narrow" w:cs="Aptos Narrow"/>
                  <w:sz w:val="18"/>
                  <w:szCs w:val="18"/>
                </w:rPr>
                <w:t>https://www.youtube.com/watch?v=BnB2m1nXZ84</w:t>
              </w:r>
            </w:hyperlink>
          </w:p>
          <w:p w14:paraId="2EF398EC" w14:textId="77777777" w:rsidR="002E70B2" w:rsidRPr="001B45AD" w:rsidRDefault="002E70B2" w:rsidP="002E70B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1EFBE420" w14:textId="5890BB87" w:rsidR="002E70B2" w:rsidRPr="0055259A" w:rsidRDefault="160C846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0D1D20E" w14:textId="511BEA75" w:rsidR="002E70B2" w:rsidRPr="0055259A" w:rsidRDefault="160C846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5D9D319" w14:textId="441535D0" w:rsidR="002E70B2" w:rsidRPr="0055259A" w:rsidRDefault="160C846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0B6C10F2" w14:textId="5AAE2708" w:rsidR="002E70B2" w:rsidRPr="0055259A" w:rsidRDefault="160C846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523E6947" w14:textId="153977D7" w:rsidR="002E70B2" w:rsidRPr="007036E5" w:rsidRDefault="002E70B2"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657E53EC" w14:textId="1CBE9023" w:rsidR="002E70B2" w:rsidRPr="007036E5" w:rsidRDefault="160C8460"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9779768">
              <w:rPr>
                <w:rFonts w:asciiTheme="minorHAnsi" w:eastAsia="Open Sans" w:hAnsiTheme="minorHAnsi" w:cs="Open Sans"/>
                <w:color w:val="000000" w:themeColor="text1"/>
                <w:sz w:val="18"/>
                <w:szCs w:val="18"/>
              </w:rPr>
              <w:t>Critical thinking</w:t>
            </w:r>
          </w:p>
          <w:p w14:paraId="2399C470" w14:textId="2099589A" w:rsidR="002E70B2" w:rsidRPr="0055259A" w:rsidRDefault="3B21B92E"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0307EAE9" w14:textId="40915B72" w:rsidR="002E70B2" w:rsidRPr="0055259A" w:rsidRDefault="3B21B92E"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0321321C" w14:textId="2CCE6A24" w:rsidR="002E70B2" w:rsidRPr="0055259A" w:rsidRDefault="3B21B92E"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75CD70E9" w14:textId="0CF24961" w:rsidR="002E70B2" w:rsidRPr="0055259A" w:rsidRDefault="002E70B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3F59B6F0" w14:textId="22AFCCE7" w:rsidR="002E70B2" w:rsidRPr="007036E5" w:rsidRDefault="002E70B2"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21338C60" w14:textId="77777777" w:rsidR="00C71471" w:rsidRPr="008542E2" w:rsidRDefault="00C71471" w:rsidP="00B0773D">
      <w:pPr>
        <w:rPr>
          <w:rStyle w:val="Strong"/>
          <w:b w:val="0"/>
          <w:bCs w:val="0"/>
        </w:rPr>
      </w:pPr>
    </w:p>
    <w:p w14:paraId="0CDC3A71" w14:textId="77777777" w:rsidR="00C71471" w:rsidRPr="008542E2" w:rsidRDefault="00C71471" w:rsidP="00B0773D">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5FECD6E3" w14:textId="77777777" w:rsidTr="000C330D">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7DAEF06F" w14:textId="77777777" w:rsidR="00CE606C" w:rsidRPr="000C330D" w:rsidRDefault="00CE606C">
            <w:pPr>
              <w:pStyle w:val="TableHeading"/>
              <w:jc w:val="center"/>
              <w:rPr>
                <w:b/>
                <w:bCs/>
                <w:color w:val="FFFFFF" w:themeColor="background1"/>
                <w:sz w:val="20"/>
                <w:szCs w:val="24"/>
                <w:lang w:val="en-GB"/>
              </w:rPr>
            </w:pPr>
            <w:r w:rsidRPr="000C330D">
              <w:rPr>
                <w:b/>
                <w:bCs/>
                <w:color w:val="FFFFFF" w:themeColor="background1"/>
                <w:sz w:val="20"/>
                <w:szCs w:val="24"/>
                <w:lang w:val="en-GB"/>
              </w:rPr>
              <w:t>Topic</w:t>
            </w:r>
            <w:r w:rsidRPr="000C330D">
              <w:rPr>
                <w:b/>
                <w:bCs/>
                <w:color w:val="FFFFFF" w:themeColor="background1"/>
                <w:sz w:val="20"/>
                <w:szCs w:val="24"/>
                <w:lang w:val="en-GB"/>
              </w:rPr>
              <w:br/>
              <w:t>Sub topic</w:t>
            </w:r>
            <w:r w:rsidRPr="000C330D">
              <w:rPr>
                <w:b/>
                <w:bCs/>
                <w:color w:val="FFFFFF" w:themeColor="background1"/>
                <w:sz w:val="20"/>
                <w:szCs w:val="24"/>
                <w:lang w:val="en-GB"/>
              </w:rPr>
              <w:br/>
            </w:r>
            <w:r w:rsidRPr="000C330D">
              <w:rPr>
                <w:b/>
                <w:bCs/>
                <w:color w:val="FFFFFF"/>
                <w:sz w:val="20"/>
                <w:szCs w:val="24"/>
                <w:lang w:val="en-GB"/>
              </w:rPr>
              <w:t>Lesson title</w:t>
            </w:r>
          </w:p>
        </w:tc>
        <w:tc>
          <w:tcPr>
            <w:tcW w:w="2551" w:type="dxa"/>
            <w:shd w:val="clear" w:color="auto" w:fill="341583" w:themeFill="accent2" w:themeFillShade="80"/>
            <w:vAlign w:val="center"/>
          </w:tcPr>
          <w:p w14:paraId="3B4ADFB7"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Specification reference</w:t>
            </w:r>
          </w:p>
        </w:tc>
        <w:tc>
          <w:tcPr>
            <w:tcW w:w="4820" w:type="dxa"/>
            <w:shd w:val="clear" w:color="auto" w:fill="341583" w:themeFill="accent2" w:themeFillShade="80"/>
            <w:vAlign w:val="center"/>
          </w:tcPr>
          <w:p w14:paraId="42754007" w14:textId="3F1E19C8"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 xml:space="preserve">Suggested </w:t>
            </w:r>
            <w:r w:rsidR="00B542DA" w:rsidRPr="000C330D">
              <w:rPr>
                <w:b/>
                <w:bCs/>
                <w:color w:val="FFFFFF" w:themeColor="background1"/>
                <w:sz w:val="20"/>
                <w:szCs w:val="24"/>
                <w:lang w:val="en-GB"/>
              </w:rPr>
              <w:t>Activities</w:t>
            </w:r>
          </w:p>
        </w:tc>
        <w:tc>
          <w:tcPr>
            <w:tcW w:w="2268" w:type="dxa"/>
            <w:shd w:val="clear" w:color="auto" w:fill="341583" w:themeFill="accent2" w:themeFillShade="80"/>
            <w:vAlign w:val="center"/>
          </w:tcPr>
          <w:p w14:paraId="27263080"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Suggested resources</w:t>
            </w:r>
          </w:p>
        </w:tc>
        <w:tc>
          <w:tcPr>
            <w:tcW w:w="1984" w:type="dxa"/>
            <w:shd w:val="clear" w:color="auto" w:fill="341583" w:themeFill="accent2" w:themeFillShade="80"/>
            <w:vAlign w:val="center"/>
          </w:tcPr>
          <w:p w14:paraId="7F1F5DD0"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715EE10E" w14:textId="77777777" w:rsidR="00CE606C" w:rsidRPr="000C330D"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could be acquired through teaching and delivery in this lesson?</w:t>
            </w:r>
          </w:p>
        </w:tc>
      </w:tr>
      <w:tr w:rsidR="00CE606C" w:rsidRPr="008542E2" w14:paraId="46699DF9"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BFCA599" w14:textId="26C46CE2"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AB2EF8" w:rsidRPr="008542E2">
              <w:rPr>
                <w:b/>
                <w:bCs/>
                <w:color w:val="000000" w:themeColor="text1"/>
                <w:lang w:val="en-GB"/>
              </w:rPr>
              <w:t>2</w:t>
            </w:r>
            <w:r w:rsidRPr="008542E2">
              <w:rPr>
                <w:b/>
                <w:bCs/>
                <w:color w:val="000000" w:themeColor="text1"/>
                <w:lang w:val="en-GB"/>
              </w:rPr>
              <w:t>5</w:t>
            </w:r>
            <w:r w:rsidRPr="008542E2">
              <w:rPr>
                <w:b/>
                <w:bCs/>
                <w:color w:val="000000" w:themeColor="text1"/>
                <w:lang w:val="en-GB"/>
              </w:rPr>
              <w:br/>
              <w:t>Lesson 1</w:t>
            </w:r>
          </w:p>
        </w:tc>
      </w:tr>
      <w:tr w:rsidR="00356655" w:rsidRPr="008542E2" w14:paraId="41E83069" w14:textId="77777777" w:rsidTr="000C330D">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D2A10F9" w14:textId="77777777" w:rsidR="00356655" w:rsidRPr="001B45AD" w:rsidRDefault="00356655" w:rsidP="00356655">
            <w:pPr>
              <w:rPr>
                <w:sz w:val="18"/>
                <w:szCs w:val="18"/>
              </w:rPr>
            </w:pPr>
            <w:r w:rsidRPr="001B45AD">
              <w:rPr>
                <w:rFonts w:eastAsia="Aptos Narrow" w:cs="Aptos Narrow"/>
                <w:color w:val="000000" w:themeColor="text1"/>
                <w:sz w:val="18"/>
                <w:szCs w:val="18"/>
              </w:rPr>
              <w:t>Topic 5.3.2: Truth table</w:t>
            </w:r>
          </w:p>
          <w:p w14:paraId="11D9F774" w14:textId="77777777" w:rsidR="00356655" w:rsidRPr="001B45AD" w:rsidRDefault="00356655" w:rsidP="00356655">
            <w:pPr>
              <w:rPr>
                <w:rFonts w:eastAsia="Aptos Narrow" w:cs="Aptos Narrow"/>
                <w:color w:val="000000" w:themeColor="text1"/>
                <w:sz w:val="18"/>
                <w:szCs w:val="18"/>
              </w:rPr>
            </w:pPr>
          </w:p>
          <w:p w14:paraId="71F6CC31" w14:textId="5CB6B538" w:rsidR="00356655" w:rsidRPr="001B45AD" w:rsidRDefault="00B542DA" w:rsidP="00356655">
            <w:pPr>
              <w:rPr>
                <w:rFonts w:eastAsia="Aptos Narrow" w:cs="Aptos Narrow"/>
                <w:color w:val="000000" w:themeColor="text1"/>
                <w:sz w:val="18"/>
                <w:szCs w:val="18"/>
              </w:rPr>
            </w:pPr>
            <w:r w:rsidRPr="00B542DA">
              <w:rPr>
                <w:rFonts w:eastAsia="Aptos Narrow" w:cs="Aptos Narrow"/>
                <w:sz w:val="18"/>
                <w:szCs w:val="18"/>
              </w:rPr>
              <w:t>Lesson title:</w:t>
            </w:r>
            <w:r w:rsidR="00356655" w:rsidRPr="001B45AD">
              <w:rPr>
                <w:rFonts w:eastAsia="Aptos Narrow" w:cs="Aptos Narrow"/>
                <w:b w:val="0"/>
                <w:bCs w:val="0"/>
                <w:color w:val="000000" w:themeColor="text1"/>
                <w:sz w:val="18"/>
                <w:szCs w:val="18"/>
              </w:rPr>
              <w:t xml:space="preserve"> </w:t>
            </w:r>
          </w:p>
          <w:p w14:paraId="5CDE268F" w14:textId="240476B4" w:rsidR="00356655" w:rsidRPr="001B45AD" w:rsidRDefault="00356655" w:rsidP="00356655">
            <w:pPr>
              <w:pStyle w:val="TableText"/>
              <w:rPr>
                <w:rFonts w:asciiTheme="minorHAnsi" w:hAnsiTheme="minorHAnsi"/>
                <w:sz w:val="18"/>
                <w:szCs w:val="18"/>
                <w:lang w:val="en-GB"/>
              </w:rPr>
            </w:pPr>
            <w:r w:rsidRPr="001B45AD">
              <w:rPr>
                <w:rFonts w:asciiTheme="minorHAnsi" w:eastAsia="Aptos Narrow" w:hAnsiTheme="minorHAnsi" w:cs="Aptos Narrow"/>
                <w:b w:val="0"/>
                <w:bCs w:val="0"/>
                <w:sz w:val="18"/>
                <w:szCs w:val="18"/>
                <w:lang w:val="en-GB"/>
              </w:rPr>
              <w:t>Further practice on truth tables</w:t>
            </w:r>
          </w:p>
        </w:tc>
        <w:tc>
          <w:tcPr>
            <w:tcW w:w="2551" w:type="dxa"/>
          </w:tcPr>
          <w:p w14:paraId="5A4A9774" w14:textId="77777777" w:rsidR="00356655" w:rsidRPr="00935BF6" w:rsidRDefault="00356655" w:rsidP="00356655">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Truth table</w:t>
            </w:r>
          </w:p>
          <w:p w14:paraId="12B8F8D0" w14:textId="77777777" w:rsidR="00356655" w:rsidRPr="001B45AD" w:rsidRDefault="00356655"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B45AD">
              <w:rPr>
                <w:rFonts w:eastAsia="Open Sans" w:cs="Open Sans"/>
                <w:sz w:val="18"/>
                <w:szCs w:val="18"/>
              </w:rPr>
              <w:t>Students will know and understand:</w:t>
            </w:r>
          </w:p>
          <w:p w14:paraId="5D2E0413" w14:textId="77777777" w:rsidR="00356655" w:rsidRPr="001B45AD" w:rsidRDefault="0035665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Definition</w:t>
            </w:r>
          </w:p>
          <w:p w14:paraId="495F35CD" w14:textId="77777777" w:rsidR="00356655" w:rsidRPr="001B45AD" w:rsidRDefault="0035665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Function</w:t>
            </w:r>
          </w:p>
          <w:p w14:paraId="649FDEB3" w14:textId="77777777" w:rsidR="00356655" w:rsidRPr="001B45AD" w:rsidRDefault="0035665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Why needed</w:t>
            </w:r>
          </w:p>
          <w:p w14:paraId="642F6213" w14:textId="77777777" w:rsidR="00356655" w:rsidRPr="001B45AD" w:rsidRDefault="0035665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Operation</w:t>
            </w:r>
          </w:p>
          <w:p w14:paraId="08D26612" w14:textId="77777777" w:rsidR="00356655" w:rsidRPr="001B45AD" w:rsidRDefault="00356655" w:rsidP="00935BF6">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0AA27AFD" w14:textId="764084C4" w:rsidR="00356655" w:rsidRPr="001B45AD"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1654E31A" w14:textId="77777777" w:rsidR="00356655" w:rsidRPr="001B45AD" w:rsidRDefault="0035665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interpret and complete a truth table for a given logical expression.</w:t>
            </w:r>
          </w:p>
          <w:p w14:paraId="51990FD8" w14:textId="77777777" w:rsidR="00356655" w:rsidRPr="001B45AD" w:rsidRDefault="00356655" w:rsidP="00935BF6">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7801C288" w14:textId="1939D5A9" w:rsidR="00356655" w:rsidRPr="001B45AD" w:rsidRDefault="00F243C3"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517A1244" w14:textId="409DBFDB" w:rsidR="00356655" w:rsidRPr="001B45AD" w:rsidRDefault="00356655" w:rsidP="001B45AD">
            <w:pPr>
              <w:cnfStyle w:val="000000000000" w:firstRow="0" w:lastRow="0" w:firstColumn="0" w:lastColumn="0" w:oddVBand="0" w:evenVBand="0" w:oddHBand="0" w:evenHBand="0" w:firstRowFirstColumn="0" w:firstRowLastColumn="0" w:lastRowFirstColumn="0" w:lastRowLastColumn="0"/>
              <w:rPr>
                <w:sz w:val="18"/>
                <w:szCs w:val="18"/>
              </w:rPr>
            </w:pPr>
            <w:r w:rsidRPr="001B45AD">
              <w:rPr>
                <w:rFonts w:eastAsia="Aptos Narrow" w:cs="Aptos Narrow"/>
                <w:color w:val="000000" w:themeColor="text1"/>
                <w:sz w:val="18"/>
                <w:szCs w:val="18"/>
              </w:rPr>
              <w:t>5.3.2 Using truth tables</w:t>
            </w:r>
          </w:p>
        </w:tc>
        <w:tc>
          <w:tcPr>
            <w:tcW w:w="4820" w:type="dxa"/>
          </w:tcPr>
          <w:p w14:paraId="2ED29B02" w14:textId="5CC23243" w:rsidR="00356655" w:rsidRPr="001B45AD" w:rsidRDefault="00B542DA" w:rsidP="00356655">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356655" w:rsidRPr="001B45AD">
              <w:rPr>
                <w:rFonts w:eastAsia="Open Sans" w:cs="Open Sans"/>
                <w:sz w:val="18"/>
                <w:szCs w:val="18"/>
              </w:rPr>
              <w:t xml:space="preserve">  </w:t>
            </w:r>
          </w:p>
          <w:p w14:paraId="60916B13" w14:textId="77777777" w:rsidR="00356655" w:rsidRPr="001B45AD" w:rsidRDefault="00356655"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Having introduced the concepts last lesson, students will need more time to practise these topics to reinforce their understanding</w:t>
            </w:r>
          </w:p>
          <w:p w14:paraId="45C59F74" w14:textId="77777777" w:rsidR="00356655" w:rsidRPr="001B45AD" w:rsidRDefault="00356655"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Use AI to generate practice questions for students to complete</w:t>
            </w:r>
          </w:p>
          <w:p w14:paraId="49830007" w14:textId="77777777" w:rsidR="00356655" w:rsidRPr="001B45AD" w:rsidRDefault="00356655"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create a video explaining the processes</w:t>
            </w:r>
          </w:p>
          <w:p w14:paraId="41A4F30C" w14:textId="77777777" w:rsidR="00356655" w:rsidRPr="001B45AD" w:rsidRDefault="00356655" w:rsidP="00356655">
            <w:pPr>
              <w:pStyle w:val="ListParagraph"/>
              <w:spacing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531B9E22" w14:textId="77777777" w:rsidR="00356655" w:rsidRPr="001B45AD" w:rsidRDefault="00356655" w:rsidP="0035665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658E599D" w14:textId="77777777" w:rsidR="00356655" w:rsidRPr="001B45AD" w:rsidRDefault="00356655" w:rsidP="0035665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7C63B566" w14:textId="15BD7D1A" w:rsidR="00356655" w:rsidRPr="0055259A" w:rsidRDefault="59DF5D5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692B0B1A" w14:textId="41B6C543" w:rsidR="00356655" w:rsidRPr="0055259A" w:rsidRDefault="59DF5D5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667E5929" w14:textId="16B016FF" w:rsidR="00356655" w:rsidRPr="0055259A" w:rsidRDefault="59DF5D5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3E6B3105" w14:textId="0F0DDBE6" w:rsidR="00356655" w:rsidRPr="0055259A" w:rsidRDefault="59DF5D5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2110BF05" w14:textId="72D8A5E8" w:rsidR="00356655" w:rsidRPr="007036E5" w:rsidRDefault="0035665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76E80907" w14:textId="2099589A" w:rsidR="00356655" w:rsidRPr="0055259A" w:rsidRDefault="73CCE4C9"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64BD7533" w14:textId="40915B72" w:rsidR="00356655" w:rsidRPr="0055259A" w:rsidRDefault="73CCE4C9"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18BA0AFC" w14:textId="2CCE6A24" w:rsidR="00356655" w:rsidRPr="0055259A" w:rsidRDefault="73CCE4C9" w:rsidP="0055259A">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3101A674" w14:textId="48748942" w:rsidR="00356655" w:rsidRPr="0055259A" w:rsidRDefault="73CCE4C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Productivity</w:t>
            </w:r>
          </w:p>
          <w:p w14:paraId="1A7CD446" w14:textId="292F95AF" w:rsidR="00356655" w:rsidRPr="0055259A" w:rsidRDefault="73CCE4C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tc>
      </w:tr>
    </w:tbl>
    <w:p w14:paraId="3AF49A31" w14:textId="77777777" w:rsidR="000C330D" w:rsidRDefault="000C330D">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356655" w:rsidRPr="008542E2" w14:paraId="2CCC8D97" w14:textId="77777777" w:rsidTr="000C330D">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bottom w:val="single" w:sz="4" w:space="0" w:color="E3DBF9" w:themeColor="accent2" w:themeTint="33"/>
            </w:tcBorders>
            <w:shd w:val="clear" w:color="auto" w:fill="E3DBF9" w:themeFill="accent2" w:themeFillTint="33"/>
          </w:tcPr>
          <w:p w14:paraId="039601B7" w14:textId="1A333E95" w:rsidR="00356655" w:rsidRPr="008542E2" w:rsidRDefault="00356655" w:rsidP="00356655">
            <w:pPr>
              <w:pStyle w:val="TableHeading"/>
              <w:rPr>
                <w:lang w:val="en-GB"/>
              </w:rPr>
            </w:pPr>
            <w:r w:rsidRPr="008542E2">
              <w:rPr>
                <w:b/>
                <w:bCs/>
                <w:color w:val="000000" w:themeColor="text1"/>
                <w:lang w:val="en-GB"/>
              </w:rPr>
              <w:t>Week  25</w:t>
            </w:r>
            <w:r w:rsidRPr="008542E2">
              <w:rPr>
                <w:b/>
                <w:bCs/>
                <w:color w:val="000000" w:themeColor="text1"/>
                <w:lang w:val="en-GB"/>
              </w:rPr>
              <w:br/>
              <w:t>Lesson 2</w:t>
            </w:r>
          </w:p>
        </w:tc>
      </w:tr>
      <w:tr w:rsidR="000E7DBE" w:rsidRPr="008542E2" w14:paraId="705DFD81" w14:textId="77777777" w:rsidTr="000C330D">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559777F4" w14:textId="77777777" w:rsidR="000E7DBE" w:rsidRPr="001B45AD" w:rsidRDefault="000E7DBE" w:rsidP="000E7DBE">
            <w:pPr>
              <w:rPr>
                <w:sz w:val="18"/>
                <w:szCs w:val="18"/>
              </w:rPr>
            </w:pPr>
            <w:r w:rsidRPr="001B45AD">
              <w:rPr>
                <w:rFonts w:eastAsia="Aptos Narrow" w:cs="Aptos Narrow"/>
                <w:color w:val="000000" w:themeColor="text1"/>
                <w:sz w:val="18"/>
                <w:szCs w:val="18"/>
              </w:rPr>
              <w:t>Topic 5.3.2: Truth table</w:t>
            </w:r>
          </w:p>
          <w:p w14:paraId="2EE1BDC2" w14:textId="77777777" w:rsidR="000E7DBE" w:rsidRPr="001B45AD" w:rsidRDefault="000E7DBE" w:rsidP="000E7DBE">
            <w:pPr>
              <w:rPr>
                <w:rFonts w:eastAsia="Aptos Narrow" w:cs="Aptos Narrow"/>
                <w:color w:val="000000" w:themeColor="text1"/>
                <w:sz w:val="18"/>
                <w:szCs w:val="18"/>
              </w:rPr>
            </w:pPr>
          </w:p>
          <w:p w14:paraId="25398775" w14:textId="53D23736" w:rsidR="000E7DBE" w:rsidRPr="001B45AD" w:rsidRDefault="00B542DA" w:rsidP="000E7DBE">
            <w:pPr>
              <w:rPr>
                <w:rFonts w:eastAsia="Aptos Narrow" w:cs="Aptos Narrow"/>
                <w:color w:val="000000" w:themeColor="text1"/>
                <w:sz w:val="18"/>
                <w:szCs w:val="18"/>
              </w:rPr>
            </w:pPr>
            <w:r w:rsidRPr="00B542DA">
              <w:rPr>
                <w:rFonts w:eastAsia="Aptos Narrow" w:cs="Aptos Narrow"/>
                <w:sz w:val="18"/>
                <w:szCs w:val="18"/>
              </w:rPr>
              <w:t>Lesson title:</w:t>
            </w:r>
            <w:r w:rsidR="000E7DBE" w:rsidRPr="001B45AD">
              <w:rPr>
                <w:rFonts w:eastAsia="Aptos Narrow" w:cs="Aptos Narrow"/>
                <w:b w:val="0"/>
                <w:bCs w:val="0"/>
                <w:color w:val="000000" w:themeColor="text1"/>
                <w:sz w:val="18"/>
                <w:szCs w:val="18"/>
              </w:rPr>
              <w:t xml:space="preserve"> </w:t>
            </w:r>
          </w:p>
          <w:p w14:paraId="3E60B7F7" w14:textId="2B0E4E06" w:rsidR="000E7DBE" w:rsidRPr="001B45AD" w:rsidRDefault="000E7DBE" w:rsidP="000E7DBE">
            <w:pPr>
              <w:pStyle w:val="TableText"/>
              <w:rPr>
                <w:rFonts w:asciiTheme="minorHAnsi" w:hAnsiTheme="minorHAnsi"/>
                <w:sz w:val="18"/>
                <w:szCs w:val="18"/>
                <w:lang w:val="en-GB"/>
              </w:rPr>
            </w:pPr>
            <w:r w:rsidRPr="001B45AD">
              <w:rPr>
                <w:rFonts w:asciiTheme="minorHAnsi" w:eastAsia="Aptos Narrow" w:hAnsiTheme="minorHAnsi" w:cs="Aptos Narrow"/>
                <w:b w:val="0"/>
                <w:bCs w:val="0"/>
                <w:sz w:val="18"/>
                <w:szCs w:val="18"/>
              </w:rPr>
              <w:t>Further practice on truth tables</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5ED410B2" w14:textId="77777777" w:rsidR="000E7DBE" w:rsidRPr="00935BF6" w:rsidRDefault="000E7DBE" w:rsidP="000E7DBE">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Truth table</w:t>
            </w:r>
          </w:p>
          <w:p w14:paraId="4FCF2990" w14:textId="77777777" w:rsidR="000E7DBE" w:rsidRPr="001B45AD" w:rsidRDefault="000E7DBE"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1B45AD">
              <w:rPr>
                <w:rFonts w:eastAsia="Open Sans" w:cs="Open Sans"/>
                <w:sz w:val="18"/>
                <w:szCs w:val="18"/>
              </w:rPr>
              <w:t>Students will know and understand:</w:t>
            </w:r>
          </w:p>
          <w:p w14:paraId="597A534D" w14:textId="77777777" w:rsidR="000E7DBE" w:rsidRPr="001B45AD" w:rsidRDefault="000E7DBE" w:rsidP="00A37D72">
            <w:pPr>
              <w:pStyle w:val="ListParagraph"/>
              <w:numPr>
                <w:ilvl w:val="0"/>
                <w:numId w:val="31"/>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1B45AD">
              <w:rPr>
                <w:rFonts w:asciiTheme="minorHAnsi" w:eastAsia="Aptos Narrow" w:hAnsiTheme="minorHAnsi" w:cs="Aptos Narrow"/>
                <w:sz w:val="18"/>
                <w:szCs w:val="18"/>
              </w:rPr>
              <w:t>Definition</w:t>
            </w:r>
          </w:p>
          <w:p w14:paraId="44DA9095" w14:textId="77777777" w:rsidR="000E7DBE" w:rsidRPr="001B45AD" w:rsidRDefault="000E7DBE" w:rsidP="00A37D72">
            <w:pPr>
              <w:pStyle w:val="ListParagraph"/>
              <w:numPr>
                <w:ilvl w:val="0"/>
                <w:numId w:val="31"/>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1B45AD">
              <w:rPr>
                <w:rFonts w:asciiTheme="minorHAnsi" w:eastAsia="Aptos Narrow" w:hAnsiTheme="minorHAnsi" w:cs="Aptos Narrow"/>
                <w:sz w:val="18"/>
                <w:szCs w:val="18"/>
              </w:rPr>
              <w:t>Function</w:t>
            </w:r>
          </w:p>
          <w:p w14:paraId="0FE97548" w14:textId="77777777" w:rsidR="000E7DBE" w:rsidRPr="001B45AD" w:rsidRDefault="000E7DBE" w:rsidP="00A37D72">
            <w:pPr>
              <w:pStyle w:val="ListParagraph"/>
              <w:numPr>
                <w:ilvl w:val="0"/>
                <w:numId w:val="31"/>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1B45AD">
              <w:rPr>
                <w:rFonts w:asciiTheme="minorHAnsi" w:eastAsia="Aptos Narrow" w:hAnsiTheme="minorHAnsi" w:cs="Aptos Narrow"/>
                <w:sz w:val="18"/>
                <w:szCs w:val="18"/>
              </w:rPr>
              <w:t>Why needed</w:t>
            </w:r>
          </w:p>
          <w:p w14:paraId="0A44F3C5" w14:textId="77777777" w:rsidR="000E7DBE" w:rsidRPr="001B45AD" w:rsidRDefault="000E7DBE" w:rsidP="00A37D72">
            <w:pPr>
              <w:pStyle w:val="ListParagraph"/>
              <w:numPr>
                <w:ilvl w:val="0"/>
                <w:numId w:val="31"/>
              </w:numPr>
              <w:spacing w:after="0" w:line="276" w:lineRule="auto"/>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1B45AD">
              <w:rPr>
                <w:rFonts w:asciiTheme="minorHAnsi" w:eastAsia="Aptos Narrow" w:hAnsiTheme="minorHAnsi" w:cs="Aptos Narrow"/>
                <w:sz w:val="18"/>
                <w:szCs w:val="18"/>
              </w:rPr>
              <w:t>Operation</w:t>
            </w:r>
          </w:p>
          <w:p w14:paraId="12489147" w14:textId="77777777" w:rsidR="000E7DBE" w:rsidRPr="001B45AD" w:rsidRDefault="000E7DBE" w:rsidP="00935BF6">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04FA19ED" w14:textId="3A886503" w:rsidR="000E7DBE" w:rsidRPr="001B45AD"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09C1575E" w14:textId="77777777" w:rsidR="000E7DBE" w:rsidRPr="001B45AD" w:rsidRDefault="000E7DBE"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interpret and complete a truth table for a given logical expression.</w:t>
            </w:r>
          </w:p>
          <w:p w14:paraId="59416273" w14:textId="77777777" w:rsidR="000E7DBE" w:rsidRPr="001B45AD" w:rsidRDefault="000E7DBE" w:rsidP="00935BF6">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3C6AC38C" w14:textId="0B06F979" w:rsidR="000E7DBE" w:rsidRPr="001B45AD" w:rsidRDefault="00F243C3"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66DCAFAB" w14:textId="77777777" w:rsidR="000E7DBE" w:rsidRPr="001B45AD" w:rsidRDefault="000E7DBE" w:rsidP="000E7DBE">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r w:rsidRPr="001B45AD">
              <w:rPr>
                <w:rFonts w:eastAsia="Aptos Narrow" w:cs="Aptos Narrow"/>
                <w:color w:val="000000" w:themeColor="text1"/>
                <w:sz w:val="18"/>
                <w:szCs w:val="18"/>
              </w:rPr>
              <w:t>5.3.2 Using truth tables</w:t>
            </w:r>
          </w:p>
          <w:p w14:paraId="1F7E5DF7" w14:textId="77777777" w:rsidR="000E7DBE" w:rsidRPr="001B45AD" w:rsidRDefault="000E7DBE" w:rsidP="000E7DB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3B4C1CD8" w14:textId="5B0FBBD4" w:rsidR="000E7DBE" w:rsidRPr="001B45AD" w:rsidRDefault="00B542DA" w:rsidP="000E7DBE">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0E7DBE" w:rsidRPr="001B45AD">
              <w:rPr>
                <w:rFonts w:eastAsia="Open Sans" w:cs="Open Sans"/>
                <w:sz w:val="18"/>
                <w:szCs w:val="18"/>
              </w:rPr>
              <w:t xml:space="preserve">  </w:t>
            </w:r>
          </w:p>
          <w:p w14:paraId="71FB6F9F" w14:textId="77777777" w:rsidR="000E7DBE" w:rsidRPr="001B45AD" w:rsidRDefault="000E7DBE"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Having introduced the concepts last lesson, students will need more time to practise these topics to reinforce their understanding</w:t>
            </w:r>
          </w:p>
          <w:p w14:paraId="55F608D8" w14:textId="77777777" w:rsidR="000E7DBE" w:rsidRPr="001B45AD" w:rsidRDefault="000E7DBE"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Use AI to generate practice questions for students to complete</w:t>
            </w:r>
          </w:p>
          <w:p w14:paraId="5ABE1777" w14:textId="77777777" w:rsidR="000E7DBE" w:rsidRPr="001B45AD" w:rsidRDefault="000E7DBE"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create a video explaining the processes</w:t>
            </w:r>
          </w:p>
          <w:p w14:paraId="499717A2" w14:textId="77777777" w:rsidR="000E7DBE" w:rsidRPr="001B45AD" w:rsidRDefault="000E7DBE" w:rsidP="000E7DBE">
            <w:pPr>
              <w:pStyle w:val="ListParagraph"/>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4DE7A166" w14:textId="77777777" w:rsidR="000E7DBE" w:rsidRPr="001B45AD" w:rsidRDefault="000E7DBE" w:rsidP="000E7DB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4A27A9A2" w14:textId="77777777" w:rsidR="000E7DBE" w:rsidRPr="001B45AD" w:rsidRDefault="000E7DBE" w:rsidP="000E7DB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0D18E78E" w14:textId="589DD915" w:rsidR="000E7DBE" w:rsidRPr="0055259A" w:rsidRDefault="6DB87B8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6E77D1B4" w14:textId="6EABB548" w:rsidR="000E7DBE" w:rsidRPr="0055259A" w:rsidRDefault="6DB87B8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335FFC35" w14:textId="3F74D384" w:rsidR="000E7DBE" w:rsidRPr="0055259A" w:rsidRDefault="6DB87B8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353CE4AF" w14:textId="15D21EDB" w:rsidR="000E7DBE" w:rsidRPr="0055259A" w:rsidRDefault="6DB87B8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EA3950C" w14:textId="40B2E287" w:rsidR="000E7DBE" w:rsidRPr="007036E5" w:rsidRDefault="000E7DB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2B34C4CB" w14:textId="2099589A" w:rsidR="000E7DBE" w:rsidRPr="0055259A" w:rsidRDefault="621E8A9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Problem solving</w:t>
            </w:r>
          </w:p>
          <w:p w14:paraId="1865E6E8" w14:textId="40915B72" w:rsidR="000E7DBE" w:rsidRPr="0055259A" w:rsidRDefault="621E8A9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0FA2A93F" w14:textId="2CCE6A24" w:rsidR="000E7DBE" w:rsidRPr="0055259A" w:rsidRDefault="621E8A9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Interpretation</w:t>
            </w:r>
          </w:p>
          <w:p w14:paraId="1C40CE88" w14:textId="48748942" w:rsidR="000E7DBE" w:rsidRPr="0055259A" w:rsidRDefault="621E8A92"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Productivity</w:t>
            </w:r>
          </w:p>
          <w:p w14:paraId="31B0F7E2" w14:textId="292F95AF" w:rsidR="000E7DBE" w:rsidRPr="0055259A" w:rsidRDefault="621E8A92"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0D2B7CFE" w14:textId="0D7D1949" w:rsidR="000E7DBE" w:rsidRPr="0055259A" w:rsidRDefault="000E7DBE"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6E874AFF" w14:textId="0CF24961" w:rsidR="000E7DBE" w:rsidRPr="0055259A" w:rsidRDefault="000E7DBE"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1499EE77" w14:textId="062A2586" w:rsidR="000E7DBE" w:rsidRPr="007036E5" w:rsidRDefault="000E7DB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3ACE2A16" w14:textId="77777777" w:rsidR="00E77DF6" w:rsidRDefault="00E77DF6">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0E7DBE" w:rsidRPr="008542E2" w14:paraId="22518BE3" w14:textId="77777777" w:rsidTr="00155A6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60D3397E" w14:textId="75C5A815" w:rsidR="000E7DBE" w:rsidRPr="008542E2" w:rsidRDefault="000E7DBE" w:rsidP="000E7DBE">
            <w:pPr>
              <w:pStyle w:val="TableHeading"/>
              <w:rPr>
                <w:lang w:val="en-GB"/>
              </w:rPr>
            </w:pPr>
            <w:r w:rsidRPr="008542E2">
              <w:rPr>
                <w:b/>
                <w:bCs/>
                <w:color w:val="000000" w:themeColor="text1"/>
                <w:lang w:val="en-GB"/>
              </w:rPr>
              <w:t>Week 25</w:t>
            </w:r>
            <w:r w:rsidRPr="008542E2">
              <w:rPr>
                <w:b/>
                <w:bCs/>
                <w:color w:val="000000" w:themeColor="text1"/>
                <w:lang w:val="en-GB"/>
              </w:rPr>
              <w:br/>
              <w:t>Lesson 3</w:t>
            </w:r>
          </w:p>
        </w:tc>
      </w:tr>
      <w:tr w:rsidR="007C3BD7" w:rsidRPr="005340F7" w14:paraId="6872070E" w14:textId="77777777" w:rsidTr="000C330D">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633C8D97" w14:textId="77777777" w:rsidR="007C3BD7" w:rsidRPr="001B45AD" w:rsidRDefault="007C3BD7" w:rsidP="007C3BD7">
            <w:pPr>
              <w:rPr>
                <w:rFonts w:eastAsia="Aptos Narrow" w:cs="Aptos Narrow"/>
                <w:color w:val="000000" w:themeColor="text1"/>
                <w:sz w:val="18"/>
                <w:szCs w:val="18"/>
              </w:rPr>
            </w:pPr>
            <w:r w:rsidRPr="001B45AD">
              <w:rPr>
                <w:rFonts w:eastAsia="Aptos Narrow" w:cs="Aptos Narrow"/>
                <w:color w:val="000000" w:themeColor="text1"/>
                <w:sz w:val="18"/>
                <w:szCs w:val="18"/>
              </w:rPr>
              <w:t>Topic 5.4.2: Declarative programming paradigm</w:t>
            </w:r>
          </w:p>
          <w:p w14:paraId="2510B27F" w14:textId="77777777" w:rsidR="007C3BD7" w:rsidRPr="001B45AD" w:rsidRDefault="007C3BD7" w:rsidP="007C3BD7">
            <w:pPr>
              <w:rPr>
                <w:rFonts w:eastAsia="Aptos Narrow" w:cs="Aptos Narrow"/>
                <w:color w:val="000000" w:themeColor="text1"/>
                <w:sz w:val="18"/>
                <w:szCs w:val="18"/>
              </w:rPr>
            </w:pPr>
          </w:p>
          <w:p w14:paraId="0C9C8769" w14:textId="18929CE7" w:rsidR="007C3BD7" w:rsidRPr="001B45AD" w:rsidRDefault="00B542DA" w:rsidP="007C3BD7">
            <w:pPr>
              <w:rPr>
                <w:rFonts w:eastAsia="Aptos Narrow" w:cs="Aptos Narrow"/>
                <w:color w:val="000000" w:themeColor="text1"/>
                <w:sz w:val="18"/>
                <w:szCs w:val="18"/>
              </w:rPr>
            </w:pPr>
            <w:r w:rsidRPr="00B542DA">
              <w:rPr>
                <w:rFonts w:eastAsia="Aptos Narrow" w:cs="Aptos Narrow"/>
                <w:sz w:val="18"/>
                <w:szCs w:val="18"/>
              </w:rPr>
              <w:t>Lesson title:</w:t>
            </w:r>
            <w:r w:rsidR="007C3BD7" w:rsidRPr="001B45AD">
              <w:rPr>
                <w:rFonts w:eastAsia="Aptos Narrow" w:cs="Aptos Narrow"/>
                <w:b w:val="0"/>
                <w:bCs w:val="0"/>
                <w:color w:val="000000" w:themeColor="text1"/>
                <w:sz w:val="18"/>
                <w:szCs w:val="18"/>
              </w:rPr>
              <w:t xml:space="preserve"> </w:t>
            </w:r>
          </w:p>
          <w:p w14:paraId="2D7059A2" w14:textId="6C036F61" w:rsidR="007C3BD7" w:rsidRPr="001B45AD" w:rsidRDefault="007C3BD7" w:rsidP="007C3BD7">
            <w:pPr>
              <w:pStyle w:val="TableHeading"/>
              <w:rPr>
                <w:rFonts w:asciiTheme="minorHAnsi" w:hAnsiTheme="minorHAnsi"/>
                <w:color w:val="000000" w:themeColor="text1"/>
                <w:sz w:val="18"/>
                <w:szCs w:val="18"/>
                <w:lang w:val="en-GB"/>
              </w:rPr>
            </w:pPr>
            <w:r w:rsidRPr="001B45AD">
              <w:rPr>
                <w:rFonts w:asciiTheme="minorHAnsi" w:eastAsia="Aptos Narrow" w:hAnsiTheme="minorHAnsi" w:cs="Aptos Narrow"/>
                <w:color w:val="000000" w:themeColor="text1"/>
                <w:sz w:val="18"/>
                <w:szCs w:val="18"/>
              </w:rPr>
              <w:t>Declarative programming paradigm</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5AD4CAD5" w14:textId="77777777" w:rsidR="007C3BD7" w:rsidRPr="00935BF6" w:rsidRDefault="007C3BD7" w:rsidP="007C3BD7">
            <w:pPr>
              <w:cnfStyle w:val="000000100000" w:firstRow="0" w:lastRow="0" w:firstColumn="0" w:lastColumn="0" w:oddVBand="0" w:evenVBand="0" w:oddHBand="1"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Declarative programming paradigm</w:t>
            </w:r>
          </w:p>
          <w:p w14:paraId="30762B1E" w14:textId="77777777" w:rsidR="007C3BD7" w:rsidRPr="001B45AD" w:rsidRDefault="007C3BD7" w:rsidP="007C3BD7">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4060DA4A" w14:textId="77777777" w:rsidR="007C3BD7" w:rsidRPr="001B45AD" w:rsidRDefault="007C3BD7"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1B45AD">
              <w:rPr>
                <w:rFonts w:eastAsia="Open Sans" w:cs="Open Sans"/>
                <w:sz w:val="18"/>
                <w:szCs w:val="18"/>
              </w:rPr>
              <w:t>Students will know and understand:</w:t>
            </w:r>
          </w:p>
          <w:p w14:paraId="5EA33228" w14:textId="77777777" w:rsidR="007C3BD7" w:rsidRPr="001B45AD" w:rsidRDefault="007C3BD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Definition</w:t>
            </w:r>
          </w:p>
          <w:p w14:paraId="35C80A3D" w14:textId="77777777" w:rsidR="007C3BD7" w:rsidRPr="001B45AD" w:rsidRDefault="007C3BD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Function</w:t>
            </w:r>
          </w:p>
          <w:p w14:paraId="563D9A9A" w14:textId="77777777" w:rsidR="007C3BD7" w:rsidRPr="001B45AD" w:rsidRDefault="007C3BD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Characteristics</w:t>
            </w:r>
          </w:p>
          <w:p w14:paraId="1460FAFC" w14:textId="77777777" w:rsidR="007C3BD7" w:rsidRPr="001B45AD" w:rsidRDefault="007C3BD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Why needed</w:t>
            </w:r>
          </w:p>
          <w:p w14:paraId="678964BE" w14:textId="77777777" w:rsidR="007C3BD7" w:rsidRPr="001B45AD" w:rsidRDefault="007C3BD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Operation</w:t>
            </w:r>
          </w:p>
          <w:p w14:paraId="1CEACD01" w14:textId="77777777" w:rsidR="007C3BD7" w:rsidRPr="001B45AD" w:rsidRDefault="007C3BD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Benefits</w:t>
            </w:r>
          </w:p>
          <w:p w14:paraId="76C75C21" w14:textId="77777777" w:rsidR="007C3BD7" w:rsidRPr="001B45AD" w:rsidRDefault="007C3BD7"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Drawbacks</w:t>
            </w:r>
          </w:p>
          <w:p w14:paraId="4A2B7158" w14:textId="77777777" w:rsidR="007C3BD7" w:rsidRPr="001B45AD" w:rsidRDefault="007C3BD7" w:rsidP="007C3BD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592643BD" w14:textId="3C9E8C74" w:rsidR="007C3BD7" w:rsidRPr="001B45AD" w:rsidRDefault="00B542DA" w:rsidP="007C3BD7">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7C3BD7" w:rsidRPr="001B45AD">
              <w:rPr>
                <w:rFonts w:eastAsia="Open Sans" w:cs="Open Sans"/>
                <w:sz w:val="18"/>
                <w:szCs w:val="18"/>
              </w:rPr>
              <w:t xml:space="preserve">  </w:t>
            </w:r>
          </w:p>
          <w:p w14:paraId="2C019D47" w14:textId="77777777" w:rsidR="007C3BD7" w:rsidRPr="001B45AD" w:rsidRDefault="007C3BD7"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Discuss the declarative programming paradigm</w:t>
            </w:r>
          </w:p>
          <w:p w14:paraId="54FB6AAF" w14:textId="77777777" w:rsidR="007C3BD7" w:rsidRPr="001B45AD" w:rsidRDefault="007C3BD7"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Teacher demonstrates similarities between code snippets from different programming languages which use this paradigm</w:t>
            </w:r>
          </w:p>
          <w:p w14:paraId="4C3896C3" w14:textId="77777777" w:rsidR="007C3BD7" w:rsidRPr="001B45AD" w:rsidRDefault="007C3BD7"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identify key terms and make notes on definition, function, characteristics, operation, benefits and drawbacks as well as why the declarative programming paradigm is needed</w:t>
            </w:r>
          </w:p>
          <w:p w14:paraId="31FC92DA" w14:textId="77777777" w:rsidR="007C3BD7" w:rsidRPr="001B45AD" w:rsidRDefault="007C3BD7" w:rsidP="007C3BD7">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1B45AD">
              <w:rPr>
                <w:rFonts w:eastAsia="Open Sans" w:cs="Open Sans"/>
                <w:sz w:val="18"/>
                <w:szCs w:val="18"/>
              </w:rPr>
              <w:t xml:space="preserve"> </w:t>
            </w:r>
          </w:p>
          <w:p w14:paraId="419A9122" w14:textId="6DE0112E" w:rsidR="007C3BD7" w:rsidRPr="001B45AD" w:rsidRDefault="00B542DA" w:rsidP="007C3BD7">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7C3BD7" w:rsidRPr="001B45AD">
              <w:rPr>
                <w:rFonts w:eastAsia="Open Sans" w:cs="Open Sans"/>
                <w:sz w:val="18"/>
                <w:szCs w:val="18"/>
              </w:rPr>
              <w:t xml:space="preserve">: </w:t>
            </w:r>
          </w:p>
          <w:p w14:paraId="61BE9A52" w14:textId="77777777" w:rsidR="007C3BD7" w:rsidRPr="001B45AD" w:rsidRDefault="007C3BD7"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complete Activity 7 on p140</w:t>
            </w:r>
          </w:p>
          <w:p w14:paraId="7FA82078" w14:textId="77777777" w:rsidR="007C3BD7" w:rsidRPr="001B45AD" w:rsidRDefault="007C3BD7" w:rsidP="007C3BD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683314E0" w14:textId="57378A95" w:rsidR="007C3BD7" w:rsidRPr="00935BF6" w:rsidRDefault="00454F20" w:rsidP="007C3BD7">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7C3BD7" w:rsidRPr="00935BF6">
              <w:rPr>
                <w:rFonts w:eastAsia="Open Sans" w:cs="Open Sans"/>
                <w:b/>
                <w:bCs/>
                <w:color w:val="000000" w:themeColor="text1"/>
                <w:sz w:val="18"/>
                <w:szCs w:val="18"/>
              </w:rPr>
              <w:t xml:space="preserve"> pp. </w:t>
            </w:r>
            <w:r w:rsidR="007C3BD7" w:rsidRPr="00935BF6">
              <w:rPr>
                <w:rFonts w:eastAsia="Aptos Narrow" w:cs="Aptos Narrow"/>
                <w:b/>
                <w:bCs/>
                <w:color w:val="000000" w:themeColor="text1"/>
                <w:sz w:val="18"/>
                <w:szCs w:val="18"/>
              </w:rPr>
              <w:t>139-141</w:t>
            </w:r>
          </w:p>
          <w:p w14:paraId="0AB4D475" w14:textId="77777777" w:rsidR="007C3BD7" w:rsidRPr="001B45AD" w:rsidRDefault="007C3BD7" w:rsidP="007C3BD7">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6474260" w14:textId="2FA6E9BD" w:rsidR="007C3BD7" w:rsidRPr="00413DDB" w:rsidRDefault="007C3BD7" w:rsidP="007C3BD7">
            <w:pPr>
              <w:cnfStyle w:val="000000100000" w:firstRow="0" w:lastRow="0" w:firstColumn="0" w:lastColumn="0" w:oddVBand="0" w:evenVBand="0" w:oddHBand="1" w:evenHBand="0" w:firstRowFirstColumn="0" w:firstRowLastColumn="0" w:lastRowFirstColumn="0" w:lastRowLastColumn="0"/>
              <w:rPr>
                <w:sz w:val="18"/>
                <w:szCs w:val="18"/>
                <w:lang w:val="da-DK"/>
              </w:rPr>
            </w:pPr>
            <w:r w:rsidRPr="00413DDB">
              <w:rPr>
                <w:rFonts w:eastAsia="Aptos Narrow" w:cs="Aptos Narrow"/>
                <w:color w:val="000000" w:themeColor="text1"/>
                <w:sz w:val="18"/>
                <w:szCs w:val="18"/>
                <w:lang w:val="da-DK"/>
              </w:rPr>
              <w:t>Geeks</w:t>
            </w:r>
            <w:r w:rsidR="0003052A" w:rsidRPr="00413DDB">
              <w:rPr>
                <w:rFonts w:eastAsia="Aptos Narrow" w:cs="Aptos Narrow"/>
                <w:color w:val="000000" w:themeColor="text1"/>
                <w:sz w:val="18"/>
                <w:szCs w:val="18"/>
                <w:lang w:val="da-DK"/>
              </w:rPr>
              <w:t xml:space="preserve"> For </w:t>
            </w:r>
            <w:r w:rsidRPr="00413DDB">
              <w:rPr>
                <w:rFonts w:eastAsia="Aptos Narrow" w:cs="Aptos Narrow"/>
                <w:color w:val="000000" w:themeColor="text1"/>
                <w:sz w:val="18"/>
                <w:szCs w:val="18"/>
                <w:lang w:val="da-DK"/>
              </w:rPr>
              <w:t>Geeks notes:</w:t>
            </w:r>
          </w:p>
          <w:p w14:paraId="06CA4DB9" w14:textId="77777777" w:rsidR="007C3BD7" w:rsidRPr="00413DDB" w:rsidRDefault="007C3BD7" w:rsidP="007C3BD7">
            <w:pPr>
              <w:cnfStyle w:val="000000100000" w:firstRow="0" w:lastRow="0" w:firstColumn="0" w:lastColumn="0" w:oddVBand="0" w:evenVBand="0" w:oddHBand="1" w:evenHBand="0" w:firstRowFirstColumn="0" w:firstRowLastColumn="0" w:lastRowFirstColumn="0" w:lastRowLastColumn="0"/>
              <w:rPr>
                <w:sz w:val="18"/>
                <w:szCs w:val="18"/>
                <w:lang w:val="da-DK"/>
              </w:rPr>
            </w:pPr>
            <w:hyperlink r:id="rId108">
              <w:r w:rsidRPr="00413DDB">
                <w:rPr>
                  <w:rStyle w:val="Hyperlink"/>
                  <w:rFonts w:eastAsia="Aptos Narrow" w:cs="Aptos Narrow"/>
                  <w:sz w:val="18"/>
                  <w:szCs w:val="18"/>
                  <w:lang w:val="da-DK"/>
                </w:rPr>
                <w:t>https://www.geeksforgeeks.org/theory-of-computation/difference-between-imperative-and-declarative-programming/</w:t>
              </w:r>
            </w:hyperlink>
          </w:p>
          <w:p w14:paraId="6FF2A42F" w14:textId="77777777" w:rsidR="007C3BD7" w:rsidRPr="00413DDB" w:rsidRDefault="007C3BD7" w:rsidP="007C3BD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da-DK"/>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4EDAEA19" w14:textId="23983A3E" w:rsidR="007C3BD7" w:rsidRPr="0055259A" w:rsidRDefault="0298107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89016BF" w14:textId="2A2AA9ED" w:rsidR="007C3BD7" w:rsidRPr="0055259A" w:rsidRDefault="0298107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378F31BF" w14:textId="7CDFB588" w:rsidR="007C3BD7" w:rsidRPr="0055259A" w:rsidRDefault="0298107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2CDE086A" w14:textId="23214F30" w:rsidR="007C3BD7" w:rsidRPr="0055259A" w:rsidRDefault="0298107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4A91A45F" w14:textId="5A2F3B74" w:rsidR="007C3BD7" w:rsidRPr="007036E5" w:rsidRDefault="007C3BD7"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1CE0868A" w14:textId="430912DA" w:rsidR="007C3BD7" w:rsidRPr="007036E5" w:rsidRDefault="0298107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9779768">
              <w:rPr>
                <w:rFonts w:asciiTheme="minorHAnsi" w:eastAsia="Open Sans" w:hAnsiTheme="minorHAnsi" w:cs="Open Sans"/>
                <w:color w:val="000000" w:themeColor="text1"/>
                <w:sz w:val="18"/>
                <w:szCs w:val="18"/>
              </w:rPr>
              <w:t>Decision making</w:t>
            </w:r>
          </w:p>
          <w:p w14:paraId="0A9E648A" w14:textId="156942D7" w:rsidR="007C3BD7" w:rsidRPr="007036E5" w:rsidRDefault="7E6D6FC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Communication</w:t>
            </w:r>
          </w:p>
          <w:p w14:paraId="505BAFBF" w14:textId="4FF60754" w:rsidR="007C3BD7" w:rsidRPr="007036E5" w:rsidRDefault="7E6D6FC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tc>
      </w:tr>
    </w:tbl>
    <w:p w14:paraId="4EFD441D" w14:textId="77777777" w:rsidR="00C71471" w:rsidRPr="00822324" w:rsidRDefault="00C71471" w:rsidP="00B0773D">
      <w:pPr>
        <w:rPr>
          <w:rStyle w:val="Strong"/>
          <w:b w:val="0"/>
          <w:bCs w:val="0"/>
        </w:rPr>
      </w:pPr>
    </w:p>
    <w:p w14:paraId="3A6A3BD3" w14:textId="77777777" w:rsidR="00C71471" w:rsidRPr="00822324" w:rsidRDefault="00C71471" w:rsidP="00B0773D">
      <w:pPr>
        <w:rPr>
          <w:rStyle w:val="Strong"/>
          <w:rFonts w:ascii="Plus Jakarta Sans" w:hAnsi="Plus Jakarta Sans"/>
          <w:sz w:val="36"/>
          <w:szCs w:val="26"/>
        </w:rPr>
      </w:pPr>
      <w:r w:rsidRPr="00822324">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340"/>
        <w:gridCol w:w="1912"/>
        <w:gridCol w:w="1985"/>
      </w:tblGrid>
      <w:tr w:rsidR="00CE606C" w:rsidRPr="008542E2" w14:paraId="48D77878" w14:textId="77777777" w:rsidTr="1977976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798587AA" w14:textId="77777777" w:rsidR="00CE606C" w:rsidRPr="000C330D" w:rsidRDefault="00CE606C">
            <w:pPr>
              <w:pStyle w:val="TableHeading"/>
              <w:jc w:val="center"/>
              <w:rPr>
                <w:b/>
                <w:bCs/>
                <w:color w:val="FFFFFF" w:themeColor="background1"/>
                <w:sz w:val="20"/>
                <w:szCs w:val="24"/>
                <w:lang w:val="en-GB"/>
              </w:rPr>
            </w:pPr>
            <w:r w:rsidRPr="000C330D">
              <w:rPr>
                <w:b/>
                <w:bCs/>
                <w:color w:val="FFFFFF" w:themeColor="background1"/>
                <w:sz w:val="20"/>
                <w:szCs w:val="24"/>
                <w:lang w:val="en-GB"/>
              </w:rPr>
              <w:t>Topic</w:t>
            </w:r>
            <w:r w:rsidRPr="000C330D">
              <w:rPr>
                <w:b/>
                <w:bCs/>
                <w:color w:val="FFFFFF" w:themeColor="background1"/>
                <w:sz w:val="20"/>
                <w:szCs w:val="24"/>
                <w:lang w:val="en-GB"/>
              </w:rPr>
              <w:br/>
              <w:t>Sub topic</w:t>
            </w:r>
            <w:r w:rsidRPr="000C330D">
              <w:rPr>
                <w:b/>
                <w:bCs/>
                <w:color w:val="FFFFFF" w:themeColor="background1"/>
                <w:sz w:val="20"/>
                <w:szCs w:val="24"/>
                <w:lang w:val="en-GB"/>
              </w:rPr>
              <w:br/>
            </w:r>
            <w:r w:rsidRPr="000C330D">
              <w:rPr>
                <w:b/>
                <w:bCs/>
                <w:color w:val="FFFFFF"/>
                <w:sz w:val="20"/>
                <w:szCs w:val="24"/>
                <w:lang w:val="en-GB"/>
              </w:rPr>
              <w:t>Lesson title</w:t>
            </w:r>
          </w:p>
        </w:tc>
        <w:tc>
          <w:tcPr>
            <w:tcW w:w="2551" w:type="dxa"/>
            <w:shd w:val="clear" w:color="auto" w:fill="341583" w:themeFill="accent2" w:themeFillShade="80"/>
            <w:vAlign w:val="center"/>
          </w:tcPr>
          <w:p w14:paraId="12B26DF6"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2312ABE" w14:textId="42FC444B"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 xml:space="preserve">Suggested </w:t>
            </w:r>
            <w:r w:rsidR="00B542DA" w:rsidRPr="000C330D">
              <w:rPr>
                <w:b/>
                <w:bCs/>
                <w:color w:val="FFFFFF" w:themeColor="background1"/>
                <w:sz w:val="20"/>
                <w:szCs w:val="24"/>
                <w:lang w:val="en-GB"/>
              </w:rPr>
              <w:t>Activities</w:t>
            </w:r>
          </w:p>
        </w:tc>
        <w:tc>
          <w:tcPr>
            <w:tcW w:w="2340" w:type="dxa"/>
            <w:shd w:val="clear" w:color="auto" w:fill="341583" w:themeFill="accent2" w:themeFillShade="80"/>
            <w:vAlign w:val="center"/>
          </w:tcPr>
          <w:p w14:paraId="13419397"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Suggested resources</w:t>
            </w:r>
          </w:p>
        </w:tc>
        <w:tc>
          <w:tcPr>
            <w:tcW w:w="1912" w:type="dxa"/>
            <w:shd w:val="clear" w:color="auto" w:fill="341583" w:themeFill="accent2" w:themeFillShade="80"/>
            <w:vAlign w:val="center"/>
          </w:tcPr>
          <w:p w14:paraId="55C7D628"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E6F8F40" w14:textId="77777777" w:rsidR="00CE606C" w:rsidRPr="000C330D"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could be acquired through teaching and delivery in this lesson?</w:t>
            </w:r>
          </w:p>
        </w:tc>
      </w:tr>
      <w:tr w:rsidR="00CE606C" w:rsidRPr="008542E2" w14:paraId="56D38010" w14:textId="77777777" w:rsidTr="00176C4A">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tcBorders>
              <w:bottom w:val="single" w:sz="4" w:space="0" w:color="E3DBF9" w:themeColor="accent2" w:themeTint="33"/>
            </w:tcBorders>
            <w:shd w:val="clear" w:color="auto" w:fill="E3DBF9" w:themeFill="accent2" w:themeFillTint="33"/>
          </w:tcPr>
          <w:p w14:paraId="0D3574EE" w14:textId="41A03B5A"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55218D" w:rsidRPr="008542E2">
              <w:rPr>
                <w:b/>
                <w:bCs/>
                <w:color w:val="000000" w:themeColor="text1"/>
                <w:lang w:val="en-GB"/>
              </w:rPr>
              <w:t>26</w:t>
            </w:r>
            <w:r w:rsidRPr="008542E2">
              <w:rPr>
                <w:b/>
                <w:bCs/>
                <w:color w:val="000000" w:themeColor="text1"/>
                <w:lang w:val="en-GB"/>
              </w:rPr>
              <w:br/>
              <w:t>Lesson 1</w:t>
            </w:r>
          </w:p>
        </w:tc>
      </w:tr>
      <w:tr w:rsidR="00940BE5" w:rsidRPr="008542E2" w14:paraId="51DB0304" w14:textId="77777777" w:rsidTr="19779768">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731187D4" w14:textId="77777777" w:rsidR="00940BE5" w:rsidRPr="001B45AD" w:rsidRDefault="00940BE5" w:rsidP="00940BE5">
            <w:pPr>
              <w:rPr>
                <w:rFonts w:eastAsia="Aptos Narrow" w:cs="Aptos Narrow"/>
                <w:color w:val="000000" w:themeColor="text1"/>
                <w:sz w:val="18"/>
                <w:szCs w:val="18"/>
              </w:rPr>
            </w:pPr>
            <w:r w:rsidRPr="001B45AD">
              <w:rPr>
                <w:rFonts w:eastAsia="Aptos Narrow" w:cs="Aptos Narrow"/>
                <w:color w:val="000000" w:themeColor="text1"/>
                <w:sz w:val="18"/>
                <w:szCs w:val="18"/>
              </w:rPr>
              <w:t>Topic 5: Problem-Solving</w:t>
            </w:r>
          </w:p>
          <w:p w14:paraId="0294C62E" w14:textId="77777777" w:rsidR="00940BE5" w:rsidRPr="001B45AD" w:rsidRDefault="00940BE5" w:rsidP="00940BE5">
            <w:pPr>
              <w:rPr>
                <w:rFonts w:eastAsia="Aptos Narrow" w:cs="Aptos Narrow"/>
                <w:color w:val="000000" w:themeColor="text1"/>
                <w:sz w:val="18"/>
                <w:szCs w:val="18"/>
              </w:rPr>
            </w:pPr>
          </w:p>
          <w:p w14:paraId="2083976C" w14:textId="70E7F757" w:rsidR="00940BE5" w:rsidRPr="001B45AD" w:rsidRDefault="00B542DA" w:rsidP="00940BE5">
            <w:pPr>
              <w:rPr>
                <w:rFonts w:eastAsia="Aptos Narrow" w:cs="Aptos Narrow"/>
                <w:color w:val="000000" w:themeColor="text1"/>
                <w:sz w:val="18"/>
                <w:szCs w:val="18"/>
              </w:rPr>
            </w:pPr>
            <w:r w:rsidRPr="00B542DA">
              <w:rPr>
                <w:rFonts w:eastAsia="Aptos Narrow" w:cs="Aptos Narrow"/>
                <w:sz w:val="18"/>
                <w:szCs w:val="18"/>
              </w:rPr>
              <w:t>Lesson title:</w:t>
            </w:r>
            <w:r w:rsidR="00940BE5" w:rsidRPr="001B45AD">
              <w:rPr>
                <w:rFonts w:eastAsia="Aptos Narrow" w:cs="Aptos Narrow"/>
                <w:b w:val="0"/>
                <w:bCs w:val="0"/>
                <w:color w:val="000000" w:themeColor="text1"/>
                <w:sz w:val="18"/>
                <w:szCs w:val="18"/>
              </w:rPr>
              <w:t xml:space="preserve"> </w:t>
            </w:r>
          </w:p>
          <w:p w14:paraId="0AE4C919" w14:textId="0B2A7956" w:rsidR="00940BE5" w:rsidRPr="001B45AD" w:rsidRDefault="540B2B20" w:rsidP="00940BE5">
            <w:pPr>
              <w:pStyle w:val="TableText"/>
              <w:rPr>
                <w:rFonts w:asciiTheme="minorHAnsi" w:eastAsia="Aptos Narrow" w:hAnsiTheme="minorHAnsi" w:cs="Aptos Narrow"/>
                <w:b w:val="0"/>
                <w:sz w:val="18"/>
                <w:szCs w:val="18"/>
                <w:lang w:val="en-GB"/>
              </w:rPr>
            </w:pPr>
            <w:r w:rsidRPr="13AF74A6">
              <w:rPr>
                <w:rFonts w:asciiTheme="minorHAnsi" w:eastAsia="Aptos Narrow" w:hAnsiTheme="minorHAnsi" w:cs="Aptos Narrow"/>
                <w:b w:val="0"/>
                <w:bCs w:val="0"/>
                <w:sz w:val="18"/>
                <w:szCs w:val="18"/>
              </w:rPr>
              <w:t xml:space="preserve">Topic </w:t>
            </w:r>
            <w:r w:rsidR="00940BE5" w:rsidRPr="001B45AD">
              <w:rPr>
                <w:rFonts w:asciiTheme="minorHAnsi" w:eastAsia="Aptos Narrow" w:hAnsiTheme="minorHAnsi" w:cs="Aptos Narrow"/>
                <w:b w:val="0"/>
                <w:bCs w:val="0"/>
                <w:sz w:val="18"/>
                <w:szCs w:val="18"/>
              </w:rPr>
              <w:t xml:space="preserve"> summary</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06036B0C" w14:textId="23F2B59F" w:rsidR="00940BE5" w:rsidRPr="00935BF6" w:rsidRDefault="00940BE5" w:rsidP="00940BE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GB"/>
              </w:rPr>
            </w:pPr>
            <w:r w:rsidRPr="00935BF6">
              <w:rPr>
                <w:rFonts w:asciiTheme="minorHAnsi" w:eastAsia="Aptos Narrow" w:hAnsiTheme="minorHAnsi" w:cs="Aptos Narrow"/>
                <w:b/>
                <w:bCs/>
                <w:sz w:val="18"/>
                <w:szCs w:val="18"/>
              </w:rPr>
              <w:t xml:space="preserve">Topic 5: Problem-solving </w:t>
            </w:r>
            <w:r w:rsidR="62257AAB" w:rsidRPr="13AF74A6">
              <w:rPr>
                <w:rFonts w:asciiTheme="minorHAnsi" w:eastAsia="Aptos Narrow" w:hAnsiTheme="minorHAnsi" w:cs="Aptos Narrow"/>
                <w:b/>
                <w:bCs/>
                <w:sz w:val="18"/>
                <w:szCs w:val="18"/>
              </w:rPr>
              <w:t>topic</w:t>
            </w:r>
            <w:r w:rsidRPr="00935BF6">
              <w:rPr>
                <w:rFonts w:asciiTheme="minorHAnsi" w:eastAsia="Aptos Narrow" w:hAnsiTheme="minorHAnsi" w:cs="Aptos Narrow"/>
                <w:b/>
                <w:bCs/>
                <w:sz w:val="18"/>
                <w:szCs w:val="18"/>
              </w:rPr>
              <w:t xml:space="preserve"> summary</w:t>
            </w: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0D26E1A0" w14:textId="3262FF56" w:rsidR="00940BE5" w:rsidRPr="001B45AD" w:rsidRDefault="00B542DA" w:rsidP="00940BE5">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940BE5" w:rsidRPr="001B45AD">
              <w:rPr>
                <w:rFonts w:eastAsia="Open Sans" w:cs="Open Sans"/>
                <w:sz w:val="18"/>
                <w:szCs w:val="18"/>
              </w:rPr>
              <w:t xml:space="preserve">  </w:t>
            </w:r>
          </w:p>
          <w:p w14:paraId="27AA66EE" w14:textId="3CC47152" w:rsidR="00940BE5" w:rsidRPr="001B45AD" w:rsidRDefault="00940BE5"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 xml:space="preserve">Use </w:t>
            </w:r>
            <w:r w:rsidR="00D6342B" w:rsidRPr="001B45AD">
              <w:rPr>
                <w:rFonts w:asciiTheme="minorHAnsi" w:eastAsia="Open Sans" w:hAnsiTheme="minorHAnsi" w:cs="Open Sans"/>
                <w:sz w:val="18"/>
                <w:szCs w:val="18"/>
              </w:rPr>
              <w:t>mind maps</w:t>
            </w:r>
            <w:r w:rsidRPr="001B45AD">
              <w:rPr>
                <w:rFonts w:asciiTheme="minorHAnsi" w:eastAsia="Open Sans" w:hAnsiTheme="minorHAnsi" w:cs="Open Sans"/>
                <w:sz w:val="18"/>
                <w:szCs w:val="18"/>
              </w:rPr>
              <w:t xml:space="preserve"> or knowledge organisers to summarise concepts</w:t>
            </w:r>
          </w:p>
          <w:p w14:paraId="4F3B8DF4" w14:textId="77777777" w:rsidR="00940BE5" w:rsidRPr="001B45AD" w:rsidRDefault="00940BE5"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Search for quizzes to test knowledge and understanding</w:t>
            </w:r>
          </w:p>
          <w:p w14:paraId="3AC1AD25" w14:textId="77777777" w:rsidR="00940BE5" w:rsidRPr="001B45AD" w:rsidRDefault="00940BE5"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Use flashcards to learn definitions of key terms</w:t>
            </w:r>
          </w:p>
          <w:p w14:paraId="331C46AC" w14:textId="77777777" w:rsidR="00940BE5" w:rsidRPr="001B45AD" w:rsidRDefault="00940BE5"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Use questions from sample and specimen exam papers to test exam readiness</w:t>
            </w:r>
          </w:p>
          <w:p w14:paraId="5ED01358" w14:textId="77777777" w:rsidR="00940BE5" w:rsidRPr="001B45AD" w:rsidRDefault="00940BE5"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Complete the Checkpoint questions on p141</w:t>
            </w:r>
          </w:p>
          <w:p w14:paraId="4C2E7038" w14:textId="77777777" w:rsidR="00940BE5" w:rsidRPr="001B45AD" w:rsidRDefault="00940BE5" w:rsidP="00940BE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34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2C93EB69" w14:textId="77777777" w:rsidR="00940BE5" w:rsidRPr="001B45AD" w:rsidRDefault="00940BE5" w:rsidP="00940BE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12"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05B9A798" w14:textId="4F5786E4" w:rsidR="00940BE5" w:rsidRPr="0055259A" w:rsidRDefault="023C8E9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68CFB656" w14:textId="55ECEBD2" w:rsidR="00940BE5" w:rsidRPr="0055259A" w:rsidRDefault="023C8E9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36C3E8B" w14:textId="4E44DB79" w:rsidR="00940BE5" w:rsidRPr="0055259A" w:rsidRDefault="023C8E9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5148EDBC" w14:textId="4661E29A" w:rsidR="00940BE5" w:rsidRPr="0055259A" w:rsidRDefault="023C8E9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41BAF788" w14:textId="574DC9D9" w:rsidR="00940BE5" w:rsidRPr="007036E5" w:rsidRDefault="00940BE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2835C7C7" w14:textId="22BE847B" w:rsidR="00940BE5" w:rsidRPr="0055259A" w:rsidRDefault="3B612B74" w:rsidP="0055259A">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p w14:paraId="4A4A0CA4" w14:textId="2153AEC2" w:rsidR="00940BE5" w:rsidRPr="0055259A" w:rsidRDefault="3B612B74" w:rsidP="0055259A">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Productivity</w:t>
            </w:r>
          </w:p>
          <w:p w14:paraId="1B551182" w14:textId="3A21C5F4" w:rsidR="00940BE5" w:rsidRPr="0055259A" w:rsidRDefault="3B612B74" w:rsidP="0055259A">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Initiative</w:t>
            </w:r>
          </w:p>
          <w:p w14:paraId="2AA7830F" w14:textId="0717616A" w:rsidR="00940BE5" w:rsidRPr="0055259A" w:rsidRDefault="3B612B74" w:rsidP="0055259A">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Self-direction</w:t>
            </w:r>
          </w:p>
          <w:p w14:paraId="4FAE18F7" w14:textId="06DC3565" w:rsidR="00940BE5" w:rsidRPr="0055259A" w:rsidRDefault="3B612B74" w:rsidP="0055259A">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20974774" w14:textId="77269BC6" w:rsidR="00940BE5" w:rsidRPr="0055259A" w:rsidRDefault="3B612B74" w:rsidP="0055259A">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Intellectual interest and curiosity</w:t>
            </w:r>
          </w:p>
          <w:p w14:paraId="3CB6F4D2" w14:textId="2CACF614" w:rsidR="00940BE5" w:rsidRPr="007036E5" w:rsidRDefault="00940BE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r w:rsidR="00940BE5" w:rsidRPr="008542E2" w14:paraId="21644EFB" w14:textId="77777777" w:rsidTr="00D062CE">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5A0F8B6A" w14:textId="3B5E7A54" w:rsidR="00940BE5" w:rsidRPr="008542E2" w:rsidRDefault="00940BE5" w:rsidP="00940BE5">
            <w:pPr>
              <w:pStyle w:val="TableHeading"/>
              <w:rPr>
                <w:lang w:val="en-GB"/>
              </w:rPr>
            </w:pPr>
            <w:r w:rsidRPr="008542E2">
              <w:rPr>
                <w:b/>
                <w:bCs/>
                <w:color w:val="000000" w:themeColor="text1"/>
                <w:lang w:val="en-GB"/>
              </w:rPr>
              <w:t>Week 26</w:t>
            </w:r>
            <w:r w:rsidRPr="008542E2">
              <w:rPr>
                <w:b/>
                <w:bCs/>
                <w:color w:val="000000" w:themeColor="text1"/>
                <w:lang w:val="en-GB"/>
              </w:rPr>
              <w:br/>
              <w:t>Lesson 2</w:t>
            </w:r>
          </w:p>
        </w:tc>
      </w:tr>
      <w:tr w:rsidR="001B3861" w:rsidRPr="008542E2" w14:paraId="4BA2DCC8" w14:textId="77777777" w:rsidTr="19779768">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739D99AC" w14:textId="77777777" w:rsidR="001B3861" w:rsidRPr="001B45AD" w:rsidRDefault="001B3861" w:rsidP="001B3861">
            <w:pPr>
              <w:rPr>
                <w:sz w:val="18"/>
                <w:szCs w:val="18"/>
              </w:rPr>
            </w:pPr>
            <w:r w:rsidRPr="001B45AD">
              <w:rPr>
                <w:rFonts w:eastAsia="Aptos Narrow" w:cs="Aptos Narrow"/>
                <w:color w:val="000000" w:themeColor="text1"/>
                <w:sz w:val="18"/>
                <w:szCs w:val="18"/>
              </w:rPr>
              <w:t>6.1 Data Science</w:t>
            </w:r>
          </w:p>
          <w:p w14:paraId="001D4E21" w14:textId="77777777" w:rsidR="001B3861" w:rsidRPr="001B45AD" w:rsidRDefault="001B3861" w:rsidP="001B3861">
            <w:pPr>
              <w:rPr>
                <w:rFonts w:eastAsia="Aptos Narrow" w:cs="Aptos Narrow"/>
                <w:color w:val="000000" w:themeColor="text1"/>
                <w:sz w:val="18"/>
                <w:szCs w:val="18"/>
              </w:rPr>
            </w:pPr>
          </w:p>
          <w:p w14:paraId="7F4AF82A" w14:textId="77777777" w:rsidR="001B3861" w:rsidRPr="001B45AD" w:rsidRDefault="001B3861" w:rsidP="001B3861">
            <w:pPr>
              <w:rPr>
                <w:rFonts w:eastAsia="Aptos Narrow" w:cs="Aptos Narrow"/>
                <w:color w:val="000000" w:themeColor="text1"/>
                <w:sz w:val="18"/>
                <w:szCs w:val="18"/>
              </w:rPr>
            </w:pPr>
            <w:r w:rsidRPr="001B45AD">
              <w:rPr>
                <w:rFonts w:eastAsia="Aptos Narrow" w:cs="Aptos Narrow"/>
                <w:color w:val="000000" w:themeColor="text1"/>
                <w:sz w:val="18"/>
                <w:szCs w:val="18"/>
              </w:rPr>
              <w:t>Topic 6.1.1: Big Data</w:t>
            </w:r>
          </w:p>
          <w:p w14:paraId="7A1F5B97" w14:textId="77777777" w:rsidR="001B3861" w:rsidRPr="001B45AD" w:rsidRDefault="001B3861" w:rsidP="001B3861">
            <w:pPr>
              <w:rPr>
                <w:rFonts w:eastAsia="Aptos Narrow" w:cs="Aptos Narrow"/>
                <w:color w:val="000000" w:themeColor="text1"/>
                <w:sz w:val="18"/>
                <w:szCs w:val="18"/>
              </w:rPr>
            </w:pPr>
            <w:r w:rsidRPr="001B45AD">
              <w:rPr>
                <w:rFonts w:eastAsia="Aptos Narrow" w:cs="Aptos Narrow"/>
                <w:color w:val="000000" w:themeColor="text1"/>
                <w:sz w:val="18"/>
                <w:szCs w:val="18"/>
              </w:rPr>
              <w:t>a) Five Vs</w:t>
            </w:r>
          </w:p>
          <w:p w14:paraId="2009B382" w14:textId="77777777" w:rsidR="001B3861" w:rsidRPr="001B45AD" w:rsidRDefault="001B3861" w:rsidP="001B3861">
            <w:pPr>
              <w:rPr>
                <w:rFonts w:eastAsia="Aptos Narrow" w:cs="Aptos Narrow"/>
                <w:color w:val="000000" w:themeColor="text1"/>
                <w:sz w:val="18"/>
                <w:szCs w:val="18"/>
              </w:rPr>
            </w:pPr>
          </w:p>
          <w:p w14:paraId="2F383B40" w14:textId="7E093242" w:rsidR="001B3861" w:rsidRPr="001B45AD" w:rsidRDefault="00B542DA" w:rsidP="001B3861">
            <w:pPr>
              <w:rPr>
                <w:rFonts w:eastAsia="Aptos Narrow" w:cs="Aptos Narrow"/>
                <w:color w:val="000000" w:themeColor="text1"/>
                <w:sz w:val="18"/>
                <w:szCs w:val="18"/>
              </w:rPr>
            </w:pPr>
            <w:r w:rsidRPr="00B542DA">
              <w:rPr>
                <w:rFonts w:eastAsia="Aptos Narrow" w:cs="Aptos Narrow"/>
                <w:sz w:val="18"/>
                <w:szCs w:val="18"/>
              </w:rPr>
              <w:t>Lesson title:</w:t>
            </w:r>
            <w:r w:rsidR="001B3861" w:rsidRPr="001B45AD">
              <w:rPr>
                <w:rFonts w:eastAsia="Aptos Narrow" w:cs="Aptos Narrow"/>
                <w:b w:val="0"/>
                <w:bCs w:val="0"/>
                <w:color w:val="000000" w:themeColor="text1"/>
                <w:sz w:val="18"/>
                <w:szCs w:val="18"/>
              </w:rPr>
              <w:t xml:space="preserve"> </w:t>
            </w:r>
          </w:p>
          <w:p w14:paraId="2036B51F" w14:textId="1B45C27F" w:rsidR="001B3861" w:rsidRPr="001B45AD" w:rsidRDefault="001B3861" w:rsidP="001B3861">
            <w:pPr>
              <w:pStyle w:val="TableText"/>
              <w:rPr>
                <w:rFonts w:asciiTheme="minorHAnsi" w:hAnsiTheme="minorHAnsi"/>
                <w:sz w:val="18"/>
                <w:szCs w:val="18"/>
                <w:lang w:val="en-GB"/>
              </w:rPr>
            </w:pPr>
            <w:r w:rsidRPr="001B45AD">
              <w:rPr>
                <w:rFonts w:asciiTheme="minorHAnsi" w:eastAsia="Aptos Narrow" w:hAnsiTheme="minorHAnsi" w:cs="Aptos Narrow"/>
                <w:b w:val="0"/>
                <w:bCs w:val="0"/>
                <w:sz w:val="18"/>
                <w:szCs w:val="18"/>
              </w:rPr>
              <w:t>The five Vs of big data</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5E43371C" w14:textId="77777777" w:rsidR="001B3861" w:rsidRPr="00935BF6" w:rsidRDefault="001B3861" w:rsidP="001B3861">
            <w:pPr>
              <w:cnfStyle w:val="000000000000" w:firstRow="0" w:lastRow="0" w:firstColumn="0" w:lastColumn="0" w:oddVBand="0" w:evenVBand="0" w:oddHBand="0" w:evenHBand="0" w:firstRowFirstColumn="0" w:firstRowLastColumn="0" w:lastRowFirstColumn="0" w:lastRowLastColumn="0"/>
              <w:rPr>
                <w:b/>
                <w:bCs/>
                <w:sz w:val="18"/>
                <w:szCs w:val="18"/>
              </w:rPr>
            </w:pPr>
            <w:r w:rsidRPr="00935BF6">
              <w:rPr>
                <w:rFonts w:eastAsia="Aptos Narrow" w:cs="Aptos Narrow"/>
                <w:b/>
                <w:bCs/>
                <w:color w:val="000000" w:themeColor="text1"/>
                <w:sz w:val="18"/>
                <w:szCs w:val="18"/>
              </w:rPr>
              <w:t>Big data: Five Vs</w:t>
            </w:r>
          </w:p>
          <w:p w14:paraId="25D1D3F5" w14:textId="77777777" w:rsidR="001B3861" w:rsidRPr="001B45AD" w:rsidRDefault="001B3861"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B45AD">
              <w:rPr>
                <w:rFonts w:eastAsia="Open Sans" w:cs="Open Sans"/>
                <w:sz w:val="18"/>
                <w:szCs w:val="18"/>
              </w:rPr>
              <w:t>Students will know and understand:</w:t>
            </w:r>
          </w:p>
          <w:p w14:paraId="7DBD33B8" w14:textId="77777777" w:rsidR="001B3861" w:rsidRPr="001B45AD" w:rsidRDefault="001B386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Definition</w:t>
            </w:r>
          </w:p>
          <w:p w14:paraId="5E761241" w14:textId="77777777" w:rsidR="001B3861" w:rsidRPr="001B45AD" w:rsidRDefault="001B386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Function</w:t>
            </w:r>
          </w:p>
          <w:p w14:paraId="72A71D8E" w14:textId="77777777" w:rsidR="001B3861" w:rsidRPr="001B45AD" w:rsidRDefault="001B386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Characteristics</w:t>
            </w:r>
          </w:p>
          <w:p w14:paraId="1025B78A" w14:textId="77777777" w:rsidR="001B3861" w:rsidRPr="001B45AD" w:rsidRDefault="001B386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Why needed</w:t>
            </w:r>
          </w:p>
          <w:p w14:paraId="11FEF2CA" w14:textId="77777777" w:rsidR="001B3861" w:rsidRPr="001B45AD" w:rsidRDefault="001B386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Operation</w:t>
            </w:r>
          </w:p>
          <w:p w14:paraId="7CB4F80F" w14:textId="77777777" w:rsidR="001B3861" w:rsidRPr="001B45AD" w:rsidRDefault="001B386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Benefits</w:t>
            </w:r>
          </w:p>
          <w:p w14:paraId="459D5EFF" w14:textId="77777777" w:rsidR="001B3861" w:rsidRPr="001B45AD" w:rsidRDefault="001B3861"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Drawbacks</w:t>
            </w:r>
          </w:p>
          <w:p w14:paraId="415226BE" w14:textId="77777777" w:rsidR="001B3861" w:rsidRPr="001B45AD" w:rsidRDefault="001B3861" w:rsidP="001B386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DCF3A1B" w14:textId="77777777" w:rsidR="001B3861" w:rsidRPr="001B45AD" w:rsidRDefault="001B3861" w:rsidP="001B386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07A51328" w14:textId="2D43CDFE" w:rsidR="001B3861" w:rsidRPr="001B45AD" w:rsidRDefault="00B542DA" w:rsidP="001B386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1B3861" w:rsidRPr="001B45AD">
              <w:rPr>
                <w:rFonts w:eastAsia="Open Sans" w:cs="Open Sans"/>
                <w:sz w:val="18"/>
                <w:szCs w:val="18"/>
              </w:rPr>
              <w:t xml:space="preserve">  </w:t>
            </w:r>
          </w:p>
          <w:p w14:paraId="62DC879F" w14:textId="77777777" w:rsidR="001B3861" w:rsidRPr="001B45AD" w:rsidRDefault="001B3861"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Discuss the Five Vs of big data (volume, velocity, variety, veracity, value)</w:t>
            </w:r>
          </w:p>
          <w:p w14:paraId="14AD32D0" w14:textId="1D260AF1" w:rsidR="001B3861" w:rsidRPr="001B45AD" w:rsidRDefault="001B3861"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identify key terms and make notes on definition, function, characteristics, operation, benefits and drawbacks as well as why the Five Vs of big data are needed</w:t>
            </w:r>
          </w:p>
          <w:p w14:paraId="53831999" w14:textId="77777777" w:rsidR="001B3861" w:rsidRPr="001B45AD" w:rsidRDefault="001B3861" w:rsidP="001B386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1B45AD">
              <w:rPr>
                <w:rFonts w:eastAsia="Open Sans" w:cs="Open Sans"/>
                <w:sz w:val="18"/>
                <w:szCs w:val="18"/>
              </w:rPr>
              <w:t xml:space="preserve"> </w:t>
            </w:r>
          </w:p>
          <w:p w14:paraId="6779D9B9" w14:textId="441E2261" w:rsidR="001B3861" w:rsidRPr="001B45AD" w:rsidRDefault="00B542DA" w:rsidP="001B3861">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1B3861" w:rsidRPr="001B45AD">
              <w:rPr>
                <w:rFonts w:eastAsia="Open Sans" w:cs="Open Sans"/>
                <w:sz w:val="18"/>
                <w:szCs w:val="18"/>
              </w:rPr>
              <w:t xml:space="preserve">: </w:t>
            </w:r>
          </w:p>
          <w:p w14:paraId="48A27190" w14:textId="77777777" w:rsidR="001B3861" w:rsidRPr="001B45AD" w:rsidRDefault="001B3861"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Look for quizzes about big data on platforms like Blooket/ Kahoot/ Quizlet/ Quizizz/ Socrative/ etc.</w:t>
            </w:r>
          </w:p>
          <w:p w14:paraId="41F50177" w14:textId="77777777" w:rsidR="001B3861" w:rsidRPr="001B45AD" w:rsidRDefault="001B3861" w:rsidP="001B386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34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1AEB759C" w14:textId="24100D25" w:rsidR="001B3861" w:rsidRPr="0003052A" w:rsidRDefault="00454F20" w:rsidP="001B3861">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1B3861" w:rsidRPr="00935BF6">
              <w:rPr>
                <w:rFonts w:eastAsia="Open Sans" w:cs="Open Sans"/>
                <w:b/>
                <w:bCs/>
                <w:color w:val="000000" w:themeColor="text1"/>
                <w:sz w:val="18"/>
                <w:szCs w:val="18"/>
              </w:rPr>
              <w:t xml:space="preserve"> </w:t>
            </w:r>
            <w:r w:rsidR="001B3861" w:rsidRPr="0003052A">
              <w:rPr>
                <w:rFonts w:eastAsia="Open Sans" w:cs="Open Sans"/>
                <w:color w:val="000000" w:themeColor="text1"/>
                <w:sz w:val="18"/>
                <w:szCs w:val="18"/>
              </w:rPr>
              <w:t xml:space="preserve">pp. </w:t>
            </w:r>
            <w:r w:rsidR="001B3861" w:rsidRPr="0003052A">
              <w:rPr>
                <w:rFonts w:eastAsia="Aptos Narrow" w:cs="Aptos Narrow"/>
                <w:color w:val="000000" w:themeColor="text1"/>
                <w:sz w:val="18"/>
                <w:szCs w:val="18"/>
              </w:rPr>
              <w:t>143-145</w:t>
            </w:r>
          </w:p>
          <w:p w14:paraId="560BA269" w14:textId="77777777" w:rsidR="001B3861" w:rsidRPr="001B45AD" w:rsidRDefault="001B3861" w:rsidP="001B3861">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F487DF9" w14:textId="77777777" w:rsidR="0003052A" w:rsidRDefault="0003052A" w:rsidP="001B3861">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1B45AD">
              <w:rPr>
                <w:rFonts w:eastAsia="Aptos Narrow" w:cs="Aptos Narrow"/>
                <w:color w:val="000000" w:themeColor="text1"/>
                <w:sz w:val="18"/>
                <w:szCs w:val="18"/>
              </w:rPr>
              <w:t>Technology Advice</w:t>
            </w:r>
            <w:r w:rsidR="001B3861" w:rsidRPr="001B45AD">
              <w:rPr>
                <w:rFonts w:eastAsia="Aptos Narrow" w:cs="Aptos Narrow"/>
                <w:color w:val="000000" w:themeColor="text1"/>
                <w:sz w:val="18"/>
                <w:szCs w:val="18"/>
              </w:rPr>
              <w:t xml:space="preserve"> video: </w:t>
            </w:r>
          </w:p>
          <w:p w14:paraId="17626D97" w14:textId="1D009232" w:rsidR="001B3861" w:rsidRPr="001B45AD" w:rsidRDefault="003D388F" w:rsidP="001B3861">
            <w:pPr>
              <w:cnfStyle w:val="000000000000" w:firstRow="0" w:lastRow="0" w:firstColumn="0" w:lastColumn="0" w:oddVBand="0" w:evenVBand="0" w:oddHBand="0" w:evenHBand="0" w:firstRowFirstColumn="0" w:firstRowLastColumn="0" w:lastRowFirstColumn="0" w:lastRowLastColumn="0"/>
              <w:rPr>
                <w:sz w:val="18"/>
                <w:szCs w:val="18"/>
              </w:rPr>
            </w:pPr>
            <w:hyperlink r:id="rId109" w:history="1">
              <w:r w:rsidRPr="00F817F2">
                <w:rPr>
                  <w:rStyle w:val="Hyperlink"/>
                  <w:rFonts w:eastAsia="Aptos Narrow" w:cs="Aptos Narrow"/>
                  <w:sz w:val="18"/>
                  <w:szCs w:val="18"/>
                </w:rPr>
                <w:t>https://www.youtube.com/watch?v=jl0UnQS_qbc</w:t>
              </w:r>
            </w:hyperlink>
          </w:p>
          <w:p w14:paraId="6F45FC2F" w14:textId="77777777" w:rsidR="001B3861" w:rsidRPr="001B45AD" w:rsidRDefault="001B3861" w:rsidP="001B386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12"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19229069" w14:textId="4768B98F" w:rsidR="001B3861" w:rsidRPr="0055259A" w:rsidRDefault="281CC33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39F156E" w14:textId="0B53D422" w:rsidR="001B3861" w:rsidRPr="0055259A" w:rsidRDefault="281CC33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37623532" w14:textId="27B6D777" w:rsidR="001B3861" w:rsidRPr="0055259A" w:rsidRDefault="281CC33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2CB50958" w14:textId="25E60797" w:rsidR="001B3861" w:rsidRPr="0055259A" w:rsidRDefault="281CC33B"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AE87BA0" w14:textId="00FECBF7" w:rsidR="001B3861" w:rsidRPr="007036E5" w:rsidRDefault="001B386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0D4FBA53" w14:textId="32541FD9" w:rsidR="001B3861" w:rsidRPr="007036E5" w:rsidRDefault="7E4FC6F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Communication</w:t>
            </w:r>
          </w:p>
          <w:p w14:paraId="0E8D8F98" w14:textId="5247719A" w:rsidR="001B3861" w:rsidRPr="007036E5" w:rsidRDefault="7E4FC6F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Critical thinking</w:t>
            </w:r>
          </w:p>
          <w:p w14:paraId="0C5D3A37" w14:textId="47D059DC" w:rsidR="001B3861" w:rsidRPr="007036E5" w:rsidRDefault="7E4FC6F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p w14:paraId="73DBA055" w14:textId="22B109D6" w:rsidR="001B3861" w:rsidRPr="007036E5" w:rsidRDefault="7E4FC6F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tc>
      </w:tr>
      <w:tr w:rsidR="001B3861" w:rsidRPr="008542E2" w14:paraId="1880DBAC" w14:textId="77777777" w:rsidTr="00186574">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41FCC0E5" w14:textId="4DB3E8A4" w:rsidR="001B3861" w:rsidRPr="008542E2" w:rsidRDefault="001B3861" w:rsidP="001B3861">
            <w:pPr>
              <w:pStyle w:val="TableHeading"/>
              <w:rPr>
                <w:lang w:val="en-GB"/>
              </w:rPr>
            </w:pPr>
            <w:r w:rsidRPr="008542E2">
              <w:rPr>
                <w:b/>
                <w:bCs/>
                <w:color w:val="000000" w:themeColor="text1"/>
                <w:lang w:val="en-GB"/>
              </w:rPr>
              <w:t>Week 26</w:t>
            </w:r>
            <w:r w:rsidRPr="008542E2">
              <w:rPr>
                <w:b/>
                <w:bCs/>
                <w:color w:val="000000" w:themeColor="text1"/>
                <w:lang w:val="en-GB"/>
              </w:rPr>
              <w:br/>
              <w:t>Lesson 3</w:t>
            </w:r>
          </w:p>
        </w:tc>
      </w:tr>
      <w:tr w:rsidR="006A46A8" w:rsidRPr="008542E2" w14:paraId="47102DEB" w14:textId="77777777" w:rsidTr="19779768">
        <w:trPr>
          <w:trHeight w:val="444"/>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3A7FAD67" w14:textId="77777777" w:rsidR="006A46A8" w:rsidRPr="001B45AD" w:rsidRDefault="006A46A8" w:rsidP="006A46A8">
            <w:pPr>
              <w:rPr>
                <w:rFonts w:eastAsia="Aptos Narrow" w:cs="Aptos Narrow"/>
                <w:color w:val="000000" w:themeColor="text1"/>
                <w:sz w:val="18"/>
                <w:szCs w:val="18"/>
              </w:rPr>
            </w:pPr>
            <w:r w:rsidRPr="001B45AD">
              <w:rPr>
                <w:rFonts w:eastAsia="Aptos Narrow" w:cs="Aptos Narrow"/>
                <w:color w:val="000000" w:themeColor="text1"/>
                <w:sz w:val="18"/>
                <w:szCs w:val="18"/>
              </w:rPr>
              <w:t>Topic 6.1.1: Big data</w:t>
            </w:r>
          </w:p>
          <w:p w14:paraId="4F2C0F4D" w14:textId="0A881C40" w:rsidR="006A46A8" w:rsidRPr="001B45AD" w:rsidRDefault="00186574" w:rsidP="006A46A8">
            <w:pPr>
              <w:rPr>
                <w:rFonts w:eastAsia="Aptos Narrow" w:cs="Aptos Narrow"/>
                <w:color w:val="000000" w:themeColor="text1"/>
                <w:sz w:val="18"/>
                <w:szCs w:val="18"/>
              </w:rPr>
            </w:pPr>
            <w:r>
              <w:rPr>
                <w:rFonts w:eastAsia="Aptos Narrow" w:cs="Aptos Narrow"/>
                <w:color w:val="000000" w:themeColor="text1"/>
                <w:sz w:val="18"/>
                <w:szCs w:val="18"/>
              </w:rPr>
              <w:t>b</w:t>
            </w:r>
            <w:r w:rsidR="006A46A8" w:rsidRPr="001B45AD">
              <w:rPr>
                <w:rFonts w:eastAsia="Aptos Narrow" w:cs="Aptos Narrow"/>
                <w:color w:val="000000" w:themeColor="text1"/>
                <w:sz w:val="18"/>
                <w:szCs w:val="18"/>
              </w:rPr>
              <w:t>) Infrastructure</w:t>
            </w:r>
          </w:p>
          <w:p w14:paraId="6853D05E" w14:textId="77777777" w:rsidR="006A46A8" w:rsidRPr="001B45AD" w:rsidRDefault="006A46A8" w:rsidP="006A46A8">
            <w:pPr>
              <w:pStyle w:val="ListParagraph"/>
              <w:ind w:left="360"/>
              <w:rPr>
                <w:rFonts w:asciiTheme="minorHAnsi" w:eastAsia="Aptos Narrow" w:hAnsiTheme="minorHAnsi" w:cs="Aptos Narrow"/>
                <w:sz w:val="18"/>
                <w:szCs w:val="18"/>
              </w:rPr>
            </w:pPr>
          </w:p>
          <w:p w14:paraId="726D865B" w14:textId="645EF80A" w:rsidR="006A46A8" w:rsidRPr="001B45AD" w:rsidRDefault="00B542DA" w:rsidP="006A46A8">
            <w:pPr>
              <w:rPr>
                <w:rFonts w:eastAsia="Aptos Narrow" w:cs="Aptos Narrow"/>
                <w:color w:val="000000" w:themeColor="text1"/>
                <w:sz w:val="18"/>
                <w:szCs w:val="18"/>
              </w:rPr>
            </w:pPr>
            <w:r w:rsidRPr="00B542DA">
              <w:rPr>
                <w:rFonts w:eastAsia="Aptos Narrow" w:cs="Aptos Narrow"/>
                <w:sz w:val="18"/>
                <w:szCs w:val="18"/>
              </w:rPr>
              <w:t>Lesson title:</w:t>
            </w:r>
            <w:r w:rsidR="006A46A8" w:rsidRPr="001B45AD">
              <w:rPr>
                <w:rFonts w:eastAsia="Aptos Narrow" w:cs="Aptos Narrow"/>
                <w:b w:val="0"/>
                <w:bCs w:val="0"/>
                <w:color w:val="000000" w:themeColor="text1"/>
                <w:sz w:val="18"/>
                <w:szCs w:val="18"/>
              </w:rPr>
              <w:t xml:space="preserve"> </w:t>
            </w:r>
          </w:p>
          <w:p w14:paraId="6EC83396" w14:textId="77777777" w:rsidR="006A46A8" w:rsidRPr="001B45AD" w:rsidRDefault="006A46A8" w:rsidP="006A46A8">
            <w:pPr>
              <w:rPr>
                <w:rFonts w:eastAsia="Aptos Narrow" w:cs="Aptos Narrow"/>
                <w:b w:val="0"/>
                <w:bCs w:val="0"/>
                <w:color w:val="000000" w:themeColor="text1"/>
                <w:sz w:val="18"/>
                <w:szCs w:val="18"/>
              </w:rPr>
            </w:pPr>
            <w:r w:rsidRPr="001B45AD">
              <w:rPr>
                <w:rFonts w:eastAsia="Aptos Narrow" w:cs="Aptos Narrow"/>
                <w:b w:val="0"/>
                <w:bCs w:val="0"/>
                <w:color w:val="000000" w:themeColor="text1"/>
                <w:sz w:val="18"/>
                <w:szCs w:val="18"/>
              </w:rPr>
              <w:t>Big data infrastructure</w:t>
            </w:r>
          </w:p>
          <w:p w14:paraId="22781E18" w14:textId="77777777" w:rsidR="006A46A8" w:rsidRPr="001B45AD" w:rsidRDefault="006A46A8" w:rsidP="006A46A8">
            <w:pPr>
              <w:pStyle w:val="TableHeading"/>
              <w:jc w:val="center"/>
              <w:rPr>
                <w:rFonts w:asciiTheme="minorHAnsi" w:hAnsiTheme="minorHAnsi"/>
                <w:color w:val="000000" w:themeColor="text1"/>
                <w:sz w:val="18"/>
                <w:szCs w:val="18"/>
                <w:lang w:val="en-GB"/>
              </w:rPr>
            </w:pP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116FFC4E" w14:textId="77777777" w:rsidR="006A46A8" w:rsidRPr="005F6010" w:rsidRDefault="006A46A8" w:rsidP="006A46A8">
            <w:pPr>
              <w:cnfStyle w:val="000000000000" w:firstRow="0" w:lastRow="0" w:firstColumn="0" w:lastColumn="0" w:oddVBand="0" w:evenVBand="0" w:oddHBand="0" w:evenHBand="0" w:firstRowFirstColumn="0" w:firstRowLastColumn="0" w:lastRowFirstColumn="0" w:lastRowLastColumn="0"/>
              <w:rPr>
                <w:b/>
                <w:bCs/>
                <w:sz w:val="18"/>
                <w:szCs w:val="18"/>
              </w:rPr>
            </w:pPr>
            <w:r w:rsidRPr="005F6010">
              <w:rPr>
                <w:rFonts w:eastAsia="Aptos Narrow" w:cs="Aptos Narrow"/>
                <w:b/>
                <w:bCs/>
                <w:color w:val="000000" w:themeColor="text1"/>
                <w:sz w:val="18"/>
                <w:szCs w:val="18"/>
              </w:rPr>
              <w:t>Big data: infrastructure</w:t>
            </w:r>
          </w:p>
          <w:p w14:paraId="7209635F" w14:textId="77777777" w:rsidR="006A46A8" w:rsidRPr="001B45AD" w:rsidRDefault="006A46A8"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B45AD">
              <w:rPr>
                <w:rFonts w:eastAsia="Open Sans" w:cs="Open Sans"/>
                <w:sz w:val="18"/>
                <w:szCs w:val="18"/>
              </w:rPr>
              <w:t>Students will know and understand:</w:t>
            </w:r>
          </w:p>
          <w:p w14:paraId="6D362F5E" w14:textId="77777777" w:rsidR="006A46A8" w:rsidRPr="001B45AD" w:rsidRDefault="006A46A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Definition</w:t>
            </w:r>
          </w:p>
          <w:p w14:paraId="52C40CBA" w14:textId="77777777" w:rsidR="006A46A8" w:rsidRPr="001B45AD" w:rsidRDefault="006A46A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Function</w:t>
            </w:r>
          </w:p>
          <w:p w14:paraId="462924D8" w14:textId="77777777" w:rsidR="006A46A8" w:rsidRPr="001B45AD" w:rsidRDefault="006A46A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Characteristics</w:t>
            </w:r>
          </w:p>
          <w:p w14:paraId="3377542D" w14:textId="77777777" w:rsidR="006A46A8" w:rsidRPr="001B45AD" w:rsidRDefault="006A46A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Why needed</w:t>
            </w:r>
          </w:p>
          <w:p w14:paraId="03E516CC" w14:textId="77777777" w:rsidR="006A46A8" w:rsidRPr="001B45AD" w:rsidRDefault="006A46A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Operation</w:t>
            </w:r>
          </w:p>
          <w:p w14:paraId="06A8386D" w14:textId="77777777" w:rsidR="006A46A8" w:rsidRPr="001B45AD" w:rsidRDefault="006A46A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Benefits</w:t>
            </w:r>
          </w:p>
          <w:p w14:paraId="7E89566E" w14:textId="77777777" w:rsidR="006A46A8" w:rsidRPr="001B45AD" w:rsidRDefault="006A46A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Drawbacks</w:t>
            </w:r>
          </w:p>
          <w:p w14:paraId="75C5B9EF" w14:textId="77777777" w:rsidR="006A46A8" w:rsidRPr="001B45AD" w:rsidRDefault="006A46A8" w:rsidP="006A46A8">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75273291" w14:textId="77777777" w:rsidR="006A46A8" w:rsidRPr="001B45AD" w:rsidRDefault="006A46A8" w:rsidP="006A46A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3D7B0F51" w14:textId="1297129D" w:rsidR="006A46A8" w:rsidRPr="001B45AD" w:rsidRDefault="00B542DA" w:rsidP="006A46A8">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6A46A8" w:rsidRPr="001B45AD">
              <w:rPr>
                <w:rFonts w:eastAsia="Open Sans" w:cs="Open Sans"/>
                <w:sz w:val="18"/>
                <w:szCs w:val="18"/>
              </w:rPr>
              <w:t xml:space="preserve">  </w:t>
            </w:r>
          </w:p>
          <w:p w14:paraId="35077C41" w14:textId="77777777" w:rsidR="006A46A8" w:rsidRPr="001B45AD" w:rsidRDefault="006A46A8"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Discuss big data infrastructure (collection, storage, processing, modelling and analysis, networking, security)</w:t>
            </w:r>
          </w:p>
          <w:p w14:paraId="7B369DAE" w14:textId="77777777" w:rsidR="006A46A8" w:rsidRPr="001B45AD" w:rsidRDefault="006A46A8"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identify key terms and make notes on definition, function, characteristics, operation, benefits and drawbacks as well as why infrastructure is needed</w:t>
            </w:r>
          </w:p>
          <w:p w14:paraId="794C14C4" w14:textId="77777777" w:rsidR="006A46A8" w:rsidRPr="001B45AD" w:rsidRDefault="006A46A8" w:rsidP="005F6010">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1B45AD">
              <w:rPr>
                <w:rFonts w:eastAsia="Open Sans" w:cs="Open Sans"/>
                <w:sz w:val="18"/>
                <w:szCs w:val="18"/>
              </w:rPr>
              <w:t xml:space="preserve"> </w:t>
            </w:r>
          </w:p>
          <w:p w14:paraId="76C5AD71" w14:textId="1B63B1DE" w:rsidR="006A46A8" w:rsidRPr="001B45AD" w:rsidRDefault="00B542DA" w:rsidP="006A46A8">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6A46A8" w:rsidRPr="001B45AD">
              <w:rPr>
                <w:rFonts w:eastAsia="Open Sans" w:cs="Open Sans"/>
                <w:sz w:val="18"/>
                <w:szCs w:val="18"/>
              </w:rPr>
              <w:t xml:space="preserve">: </w:t>
            </w:r>
          </w:p>
          <w:p w14:paraId="189BCD33" w14:textId="28E5767F" w:rsidR="006A46A8" w:rsidRPr="001B45AD" w:rsidRDefault="006A46A8"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 xml:space="preserve">Students complete a </w:t>
            </w:r>
            <w:r w:rsidR="00D6342B" w:rsidRPr="001B45AD">
              <w:rPr>
                <w:rFonts w:asciiTheme="minorHAnsi" w:eastAsia="Open Sans" w:hAnsiTheme="minorHAnsi" w:cs="Open Sans"/>
                <w:sz w:val="18"/>
                <w:szCs w:val="18"/>
              </w:rPr>
              <w:t>mind map</w:t>
            </w:r>
            <w:r w:rsidRPr="001B45AD">
              <w:rPr>
                <w:rFonts w:asciiTheme="minorHAnsi" w:eastAsia="Open Sans" w:hAnsiTheme="minorHAnsi" w:cs="Open Sans"/>
                <w:sz w:val="18"/>
                <w:szCs w:val="18"/>
              </w:rPr>
              <w:t xml:space="preserve"> linking together the concepts that have been introduced</w:t>
            </w:r>
          </w:p>
          <w:p w14:paraId="7BCBD930" w14:textId="77777777" w:rsidR="006A46A8" w:rsidRPr="001B45AD" w:rsidRDefault="006A46A8" w:rsidP="006A46A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234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2C1BEED3" w14:textId="038E002B" w:rsidR="006A46A8" w:rsidRPr="003D388F" w:rsidRDefault="00454F20" w:rsidP="006A46A8">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6A46A8" w:rsidRPr="005F6010">
              <w:rPr>
                <w:rFonts w:eastAsia="Open Sans" w:cs="Open Sans"/>
                <w:b/>
                <w:bCs/>
                <w:color w:val="000000" w:themeColor="text1"/>
                <w:sz w:val="18"/>
                <w:szCs w:val="18"/>
              </w:rPr>
              <w:t xml:space="preserve"> </w:t>
            </w:r>
            <w:r w:rsidR="006A46A8" w:rsidRPr="003D388F">
              <w:rPr>
                <w:rFonts w:eastAsia="Open Sans" w:cs="Open Sans"/>
                <w:color w:val="000000" w:themeColor="text1"/>
                <w:sz w:val="18"/>
                <w:szCs w:val="18"/>
              </w:rPr>
              <w:t xml:space="preserve">pp. </w:t>
            </w:r>
            <w:r w:rsidR="006A46A8" w:rsidRPr="003D388F">
              <w:rPr>
                <w:rFonts w:eastAsia="Aptos Narrow" w:cs="Aptos Narrow"/>
                <w:color w:val="000000" w:themeColor="text1"/>
                <w:sz w:val="18"/>
                <w:szCs w:val="18"/>
              </w:rPr>
              <w:t>145-150</w:t>
            </w:r>
          </w:p>
          <w:p w14:paraId="46A5F190" w14:textId="77777777" w:rsidR="006A46A8" w:rsidRPr="001B45AD" w:rsidRDefault="006A46A8" w:rsidP="006A46A8">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7310424" w14:textId="77777777" w:rsidR="006A46A8" w:rsidRPr="001B45AD" w:rsidRDefault="006A46A8" w:rsidP="006A46A8">
            <w:pPr>
              <w:cnfStyle w:val="000000000000" w:firstRow="0" w:lastRow="0" w:firstColumn="0" w:lastColumn="0" w:oddVBand="0" w:evenVBand="0" w:oddHBand="0" w:evenHBand="0" w:firstRowFirstColumn="0" w:firstRowLastColumn="0" w:lastRowFirstColumn="0" w:lastRowLastColumn="0"/>
              <w:rPr>
                <w:sz w:val="18"/>
                <w:szCs w:val="18"/>
              </w:rPr>
            </w:pPr>
            <w:r w:rsidRPr="001B45AD">
              <w:rPr>
                <w:rFonts w:eastAsia="Aptos Narrow" w:cs="Aptos Narrow"/>
                <w:color w:val="000000" w:themeColor="text1"/>
                <w:sz w:val="18"/>
                <w:szCs w:val="18"/>
              </w:rPr>
              <w:t>Intelligence Gateway video:</w:t>
            </w:r>
          </w:p>
          <w:p w14:paraId="5E78C952" w14:textId="77777777" w:rsidR="006A46A8" w:rsidRPr="001B45AD" w:rsidRDefault="006A46A8" w:rsidP="006A46A8">
            <w:pPr>
              <w:cnfStyle w:val="000000000000" w:firstRow="0" w:lastRow="0" w:firstColumn="0" w:lastColumn="0" w:oddVBand="0" w:evenVBand="0" w:oddHBand="0" w:evenHBand="0" w:firstRowFirstColumn="0" w:firstRowLastColumn="0" w:lastRowFirstColumn="0" w:lastRowLastColumn="0"/>
              <w:rPr>
                <w:sz w:val="18"/>
                <w:szCs w:val="18"/>
              </w:rPr>
            </w:pPr>
            <w:hyperlink r:id="rId110">
              <w:r w:rsidRPr="001B45AD">
                <w:rPr>
                  <w:rStyle w:val="Hyperlink"/>
                  <w:rFonts w:eastAsia="Aptos Narrow" w:cs="Aptos Narrow"/>
                  <w:sz w:val="18"/>
                  <w:szCs w:val="18"/>
                </w:rPr>
                <w:t>https://www.youtube.com/watch?v=-bEC0Qo24nk</w:t>
              </w:r>
            </w:hyperlink>
          </w:p>
          <w:p w14:paraId="5657F1A9" w14:textId="77777777" w:rsidR="006A46A8" w:rsidRPr="001B45AD" w:rsidRDefault="006A46A8" w:rsidP="006A46A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1912"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0D677747" w14:textId="5F27E172" w:rsidR="006A46A8" w:rsidRPr="0055259A" w:rsidRDefault="69D124CC"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48FA54A0" w14:textId="644F2F63" w:rsidR="006A46A8" w:rsidRPr="0055259A" w:rsidRDefault="69D124CC"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7DEEE1B3" w14:textId="4A9A5B8F" w:rsidR="006A46A8" w:rsidRPr="0055259A" w:rsidRDefault="69D124CC"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604952A8" w14:textId="2A2370FF" w:rsidR="006A46A8" w:rsidRPr="0055259A" w:rsidRDefault="69D124CC"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06DEB78A" w14:textId="2CA74456" w:rsidR="006A46A8" w:rsidRPr="007036E5" w:rsidRDefault="006A46A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1F5C5ADB" w14:textId="281EC5FC" w:rsidR="006A46A8" w:rsidRPr="007036E5" w:rsidRDefault="00531E6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Analysis</w:t>
            </w:r>
          </w:p>
          <w:p w14:paraId="591FE847" w14:textId="2DA741C1" w:rsidR="006A46A8" w:rsidRPr="007036E5" w:rsidRDefault="00531E6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Critical thinking</w:t>
            </w:r>
          </w:p>
          <w:p w14:paraId="2933E620" w14:textId="2BC12796" w:rsidR="006A46A8" w:rsidRPr="007036E5" w:rsidRDefault="00531E6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tc>
      </w:tr>
    </w:tbl>
    <w:p w14:paraId="609F0604" w14:textId="17C6350F" w:rsidR="000C330D" w:rsidRDefault="000C330D" w:rsidP="00B0773D">
      <w:pPr>
        <w:rPr>
          <w:rStyle w:val="Strong"/>
          <w:b w:val="0"/>
          <w:bCs w:val="0"/>
        </w:rPr>
      </w:pPr>
    </w:p>
    <w:p w14:paraId="29EE4563" w14:textId="77777777" w:rsidR="000C330D" w:rsidRDefault="000C330D">
      <w:pPr>
        <w:spacing w:after="0" w:line="240" w:lineRule="auto"/>
        <w:rPr>
          <w:rStyle w:val="Strong"/>
          <w:b w:val="0"/>
          <w:bCs w:val="0"/>
        </w:rPr>
      </w:pPr>
      <w:r>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3AFD2D28" w14:textId="77777777" w:rsidTr="000C330D">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2BE7779" w14:textId="77777777" w:rsidR="00CE606C" w:rsidRPr="000C330D" w:rsidRDefault="00CE606C">
            <w:pPr>
              <w:pStyle w:val="TableHeading"/>
              <w:jc w:val="center"/>
              <w:rPr>
                <w:b/>
                <w:bCs/>
                <w:color w:val="FFFFFF" w:themeColor="background1"/>
                <w:sz w:val="20"/>
                <w:szCs w:val="24"/>
                <w:lang w:val="en-GB"/>
              </w:rPr>
            </w:pPr>
            <w:r w:rsidRPr="000C330D">
              <w:rPr>
                <w:b/>
                <w:bCs/>
                <w:color w:val="FFFFFF" w:themeColor="background1"/>
                <w:sz w:val="20"/>
                <w:szCs w:val="24"/>
                <w:lang w:val="en-GB"/>
              </w:rPr>
              <w:t>Topic</w:t>
            </w:r>
            <w:r w:rsidRPr="000C330D">
              <w:rPr>
                <w:b/>
                <w:bCs/>
                <w:color w:val="FFFFFF" w:themeColor="background1"/>
                <w:sz w:val="20"/>
                <w:szCs w:val="24"/>
                <w:lang w:val="en-GB"/>
              </w:rPr>
              <w:br/>
              <w:t>Sub topic</w:t>
            </w:r>
            <w:r w:rsidRPr="000C330D">
              <w:rPr>
                <w:b/>
                <w:bCs/>
                <w:color w:val="FFFFFF" w:themeColor="background1"/>
                <w:sz w:val="20"/>
                <w:szCs w:val="24"/>
                <w:lang w:val="en-GB"/>
              </w:rPr>
              <w:br/>
            </w:r>
            <w:r w:rsidRPr="000C330D">
              <w:rPr>
                <w:b/>
                <w:bCs/>
                <w:color w:val="FFFFFF"/>
                <w:sz w:val="20"/>
                <w:szCs w:val="24"/>
                <w:lang w:val="en-GB"/>
              </w:rPr>
              <w:t>Lesson title</w:t>
            </w:r>
          </w:p>
        </w:tc>
        <w:tc>
          <w:tcPr>
            <w:tcW w:w="2551" w:type="dxa"/>
            <w:shd w:val="clear" w:color="auto" w:fill="341583" w:themeFill="accent2" w:themeFillShade="80"/>
            <w:vAlign w:val="center"/>
          </w:tcPr>
          <w:p w14:paraId="6FFA3465"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CB905EB" w14:textId="15F6455C"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 xml:space="preserve">Suggested </w:t>
            </w:r>
            <w:r w:rsidR="00B542DA" w:rsidRPr="000C330D">
              <w:rPr>
                <w:b/>
                <w:bCs/>
                <w:color w:val="FFFFFF" w:themeColor="background1"/>
                <w:sz w:val="20"/>
                <w:szCs w:val="24"/>
                <w:lang w:val="en-GB"/>
              </w:rPr>
              <w:t>Activities</w:t>
            </w:r>
          </w:p>
        </w:tc>
        <w:tc>
          <w:tcPr>
            <w:tcW w:w="2268" w:type="dxa"/>
            <w:shd w:val="clear" w:color="auto" w:fill="341583" w:themeFill="accent2" w:themeFillShade="80"/>
            <w:vAlign w:val="center"/>
          </w:tcPr>
          <w:p w14:paraId="1124F2B3"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Suggested resources</w:t>
            </w:r>
          </w:p>
        </w:tc>
        <w:tc>
          <w:tcPr>
            <w:tcW w:w="1984" w:type="dxa"/>
            <w:shd w:val="clear" w:color="auto" w:fill="341583" w:themeFill="accent2" w:themeFillShade="80"/>
            <w:vAlign w:val="center"/>
          </w:tcPr>
          <w:p w14:paraId="517F66E9"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F9BE717" w14:textId="77777777" w:rsidR="00CE606C" w:rsidRPr="000C330D"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could be acquired through teaching and delivery in this lesson?</w:t>
            </w:r>
          </w:p>
        </w:tc>
      </w:tr>
      <w:tr w:rsidR="00CE606C" w:rsidRPr="008542E2" w14:paraId="07D75FC9" w14:textId="77777777" w:rsidTr="00176C4A">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tcBorders>
              <w:bottom w:val="single" w:sz="4" w:space="0" w:color="E3DBF9" w:themeColor="accent2" w:themeTint="33"/>
            </w:tcBorders>
            <w:shd w:val="clear" w:color="auto" w:fill="E3DBF9" w:themeFill="accent2" w:themeFillTint="33"/>
          </w:tcPr>
          <w:p w14:paraId="1DBA1C2B" w14:textId="35942A39"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55218D" w:rsidRPr="008542E2">
              <w:rPr>
                <w:b/>
                <w:bCs/>
                <w:color w:val="000000" w:themeColor="text1"/>
                <w:lang w:val="en-GB"/>
              </w:rPr>
              <w:t>27</w:t>
            </w:r>
            <w:r w:rsidRPr="008542E2">
              <w:rPr>
                <w:b/>
                <w:bCs/>
                <w:color w:val="000000" w:themeColor="text1"/>
                <w:lang w:val="en-GB"/>
              </w:rPr>
              <w:br/>
              <w:t>Lesson 1</w:t>
            </w:r>
          </w:p>
        </w:tc>
      </w:tr>
      <w:tr w:rsidR="00C8202E" w:rsidRPr="008542E2" w14:paraId="7CC1C7C0" w14:textId="77777777" w:rsidTr="000C330D">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5EC2C27A" w14:textId="77777777" w:rsidR="00C8202E" w:rsidRPr="001B45AD" w:rsidRDefault="00C8202E" w:rsidP="00C8202E">
            <w:pPr>
              <w:rPr>
                <w:sz w:val="18"/>
                <w:szCs w:val="18"/>
              </w:rPr>
            </w:pPr>
            <w:r w:rsidRPr="001B45AD">
              <w:rPr>
                <w:rFonts w:eastAsia="Aptos Narrow" w:cs="Aptos Narrow"/>
                <w:color w:val="000000" w:themeColor="text1"/>
                <w:sz w:val="18"/>
                <w:szCs w:val="18"/>
              </w:rPr>
              <w:t>Topic 6.1.1: Big data</w:t>
            </w:r>
          </w:p>
          <w:p w14:paraId="70ABB03D" w14:textId="4F2B1441" w:rsidR="00C8202E" w:rsidRPr="001B45AD" w:rsidRDefault="000C330D" w:rsidP="00C8202E">
            <w:pPr>
              <w:rPr>
                <w:rFonts w:eastAsia="Aptos Narrow" w:cs="Aptos Narrow"/>
                <w:color w:val="000000" w:themeColor="text1"/>
                <w:sz w:val="18"/>
                <w:szCs w:val="18"/>
              </w:rPr>
            </w:pPr>
            <w:r>
              <w:rPr>
                <w:rFonts w:eastAsia="Aptos Narrow" w:cs="Aptos Narrow"/>
                <w:color w:val="000000" w:themeColor="text1"/>
                <w:sz w:val="18"/>
                <w:szCs w:val="18"/>
              </w:rPr>
              <w:t>b</w:t>
            </w:r>
            <w:r w:rsidR="00C8202E" w:rsidRPr="001B45AD">
              <w:rPr>
                <w:rFonts w:eastAsia="Aptos Narrow" w:cs="Aptos Narrow"/>
                <w:color w:val="000000" w:themeColor="text1"/>
                <w:sz w:val="18"/>
                <w:szCs w:val="18"/>
              </w:rPr>
              <w:t>) Infrastructure</w:t>
            </w:r>
          </w:p>
          <w:p w14:paraId="0594FFE9" w14:textId="77777777" w:rsidR="00C8202E" w:rsidRPr="001B45AD" w:rsidRDefault="00C8202E" w:rsidP="00C8202E">
            <w:pPr>
              <w:pStyle w:val="ListParagraph"/>
              <w:ind w:left="360"/>
              <w:rPr>
                <w:rFonts w:asciiTheme="minorHAnsi" w:eastAsia="Aptos Narrow" w:hAnsiTheme="minorHAnsi" w:cs="Aptos Narrow"/>
                <w:sz w:val="18"/>
                <w:szCs w:val="18"/>
              </w:rPr>
            </w:pPr>
          </w:p>
          <w:p w14:paraId="402A48EA" w14:textId="0972643D" w:rsidR="00C8202E" w:rsidRPr="001B45AD" w:rsidRDefault="00B542DA" w:rsidP="00C8202E">
            <w:pPr>
              <w:rPr>
                <w:rFonts w:eastAsia="Aptos Narrow" w:cs="Aptos Narrow"/>
                <w:color w:val="000000" w:themeColor="text1"/>
                <w:sz w:val="18"/>
                <w:szCs w:val="18"/>
              </w:rPr>
            </w:pPr>
            <w:r w:rsidRPr="00B542DA">
              <w:rPr>
                <w:rFonts w:eastAsia="Aptos Narrow" w:cs="Aptos Narrow"/>
                <w:sz w:val="18"/>
                <w:szCs w:val="18"/>
              </w:rPr>
              <w:t>Lesson title:</w:t>
            </w:r>
            <w:r w:rsidR="00C8202E" w:rsidRPr="001B45AD">
              <w:rPr>
                <w:rFonts w:eastAsia="Aptos Narrow" w:cs="Aptos Narrow"/>
                <w:b w:val="0"/>
                <w:bCs w:val="0"/>
                <w:color w:val="000000" w:themeColor="text1"/>
                <w:sz w:val="18"/>
                <w:szCs w:val="18"/>
              </w:rPr>
              <w:t xml:space="preserve"> </w:t>
            </w:r>
          </w:p>
          <w:p w14:paraId="313C067C" w14:textId="77777777" w:rsidR="00C8202E" w:rsidRPr="001B45AD" w:rsidRDefault="00C8202E" w:rsidP="00C8202E">
            <w:pPr>
              <w:rPr>
                <w:rFonts w:eastAsia="Aptos Narrow" w:cs="Aptos Narrow"/>
                <w:b w:val="0"/>
                <w:bCs w:val="0"/>
                <w:color w:val="000000" w:themeColor="text1"/>
                <w:sz w:val="18"/>
                <w:szCs w:val="18"/>
              </w:rPr>
            </w:pPr>
            <w:r w:rsidRPr="001B45AD">
              <w:rPr>
                <w:rFonts w:eastAsia="Aptos Narrow" w:cs="Aptos Narrow"/>
                <w:b w:val="0"/>
                <w:bCs w:val="0"/>
                <w:color w:val="000000" w:themeColor="text1"/>
                <w:sz w:val="18"/>
                <w:szCs w:val="18"/>
              </w:rPr>
              <w:t>Further practice on big data infrastructure</w:t>
            </w:r>
          </w:p>
          <w:p w14:paraId="6C826467" w14:textId="77777777" w:rsidR="00C8202E" w:rsidRPr="001B45AD" w:rsidRDefault="00C8202E" w:rsidP="00C8202E">
            <w:pPr>
              <w:pStyle w:val="TableText"/>
              <w:rPr>
                <w:rFonts w:asciiTheme="minorHAnsi" w:hAnsiTheme="minorHAnsi"/>
                <w:sz w:val="18"/>
                <w:szCs w:val="18"/>
                <w:lang w:val="en-GB"/>
              </w:rPr>
            </w:pP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66D195D7" w14:textId="77777777" w:rsidR="00C8202E" w:rsidRPr="005F6010" w:rsidRDefault="00C8202E" w:rsidP="00C8202E">
            <w:pPr>
              <w:cnfStyle w:val="000000000000" w:firstRow="0" w:lastRow="0" w:firstColumn="0" w:lastColumn="0" w:oddVBand="0" w:evenVBand="0" w:oddHBand="0" w:evenHBand="0" w:firstRowFirstColumn="0" w:firstRowLastColumn="0" w:lastRowFirstColumn="0" w:lastRowLastColumn="0"/>
              <w:rPr>
                <w:b/>
                <w:bCs/>
                <w:sz w:val="18"/>
                <w:szCs w:val="18"/>
              </w:rPr>
            </w:pPr>
            <w:r w:rsidRPr="005F6010">
              <w:rPr>
                <w:rFonts w:eastAsia="Aptos Narrow" w:cs="Aptos Narrow"/>
                <w:b/>
                <w:bCs/>
                <w:color w:val="000000" w:themeColor="text1"/>
                <w:sz w:val="18"/>
                <w:szCs w:val="18"/>
              </w:rPr>
              <w:t>Big data: infrastructure</w:t>
            </w:r>
          </w:p>
          <w:p w14:paraId="4FBE7062" w14:textId="77777777" w:rsidR="00C8202E" w:rsidRPr="001B45AD" w:rsidRDefault="00C8202E"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1B45AD">
              <w:rPr>
                <w:rFonts w:eastAsia="Open Sans" w:cs="Open Sans"/>
                <w:sz w:val="18"/>
                <w:szCs w:val="18"/>
              </w:rPr>
              <w:t>Students will know and understand:</w:t>
            </w:r>
          </w:p>
          <w:p w14:paraId="57EA30F9" w14:textId="77777777" w:rsidR="00C8202E" w:rsidRPr="001B45AD" w:rsidRDefault="00C8202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Definition</w:t>
            </w:r>
          </w:p>
          <w:p w14:paraId="4E65A456" w14:textId="77777777" w:rsidR="00C8202E" w:rsidRPr="001B45AD" w:rsidRDefault="00C8202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Function</w:t>
            </w:r>
          </w:p>
          <w:p w14:paraId="2C5E55F4" w14:textId="77777777" w:rsidR="00C8202E" w:rsidRPr="001B45AD" w:rsidRDefault="00C8202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Characteristics</w:t>
            </w:r>
          </w:p>
          <w:p w14:paraId="3A143BE5" w14:textId="77777777" w:rsidR="00C8202E" w:rsidRPr="001B45AD" w:rsidRDefault="00C8202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Why needed</w:t>
            </w:r>
          </w:p>
          <w:p w14:paraId="354A9A42" w14:textId="77777777" w:rsidR="00C8202E" w:rsidRPr="001B45AD" w:rsidRDefault="00C8202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Operation</w:t>
            </w:r>
          </w:p>
          <w:p w14:paraId="0A0C9632" w14:textId="77777777" w:rsidR="00C8202E" w:rsidRPr="001B45AD" w:rsidRDefault="00C8202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Benefits</w:t>
            </w:r>
          </w:p>
          <w:p w14:paraId="1FEAA2D4" w14:textId="77777777" w:rsidR="00C8202E" w:rsidRPr="001B45AD" w:rsidRDefault="00C8202E"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Drawbacks</w:t>
            </w:r>
          </w:p>
          <w:p w14:paraId="07756E5E" w14:textId="77777777" w:rsidR="00C8202E" w:rsidRPr="001B45AD" w:rsidRDefault="00C8202E" w:rsidP="005F6010">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3F17CD56" w14:textId="6BCCFB6E" w:rsidR="00C8202E" w:rsidRPr="001B45AD"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0F2D3722" w14:textId="77777777" w:rsidR="00C8202E" w:rsidRPr="001B45AD" w:rsidRDefault="00C8202E" w:rsidP="00A37D72">
            <w:pPr>
              <w:pStyle w:val="ListParagraph"/>
              <w:numPr>
                <w:ilvl w:val="0"/>
                <w:numId w:val="32"/>
              </w:numPr>
              <w:spacing w:after="0" w:line="276" w:lineRule="auto"/>
              <w:ind w:left="454" w:hanging="219"/>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b/>
                <w:bCs/>
                <w:sz w:val="18"/>
                <w:szCs w:val="18"/>
              </w:rPr>
            </w:pPr>
            <w:r w:rsidRPr="001B45AD">
              <w:rPr>
                <w:rFonts w:asciiTheme="minorHAnsi" w:eastAsia="Aptos Narrow" w:hAnsiTheme="minorHAnsi" w:cs="Aptos Narrow"/>
                <w:sz w:val="18"/>
                <w:szCs w:val="18"/>
              </w:rPr>
              <w:t>interpret and complete a diagrammatic representation of a Big Data system.</w:t>
            </w:r>
          </w:p>
          <w:p w14:paraId="6152C112" w14:textId="77777777" w:rsidR="00C8202E" w:rsidRPr="001B45AD" w:rsidRDefault="00C8202E" w:rsidP="00C8202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54A8D37D" w14:textId="66B92C97" w:rsidR="00C8202E" w:rsidRPr="001B45AD" w:rsidRDefault="00B542DA" w:rsidP="00C8202E">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C8202E" w:rsidRPr="001B45AD">
              <w:rPr>
                <w:rFonts w:eastAsia="Open Sans" w:cs="Open Sans"/>
                <w:sz w:val="18"/>
                <w:szCs w:val="18"/>
              </w:rPr>
              <w:t xml:space="preserve">  </w:t>
            </w:r>
          </w:p>
          <w:p w14:paraId="6BC64ED4" w14:textId="77777777" w:rsidR="00C8202E" w:rsidRPr="001B45AD" w:rsidRDefault="00C8202E"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Having introduced the concepts last lesson, students will need more time to practise these topics to reinforce their understanding</w:t>
            </w:r>
          </w:p>
          <w:p w14:paraId="31CB14DA" w14:textId="77777777" w:rsidR="00C8202E" w:rsidRPr="001B45AD" w:rsidRDefault="00C8202E"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Use AI to generate practice questions for students to complete</w:t>
            </w:r>
          </w:p>
          <w:p w14:paraId="56EBB028" w14:textId="77777777" w:rsidR="00C8202E" w:rsidRPr="001B45AD" w:rsidRDefault="00C8202E"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create a video explaining the processes</w:t>
            </w:r>
          </w:p>
          <w:p w14:paraId="2AD1DAE1" w14:textId="77777777" w:rsidR="00C8202E" w:rsidRPr="001B45AD" w:rsidRDefault="00C8202E"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complete Activity 1 on p150</w:t>
            </w:r>
          </w:p>
          <w:p w14:paraId="3EC5C0E8" w14:textId="77777777" w:rsidR="00C8202E" w:rsidRPr="001B45AD" w:rsidRDefault="00C8202E" w:rsidP="00C8202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4386574D" w14:textId="77777777" w:rsidR="00C8202E" w:rsidRPr="001B45AD" w:rsidRDefault="00C8202E" w:rsidP="00C8202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191E13FC" w14:textId="20F4E58B" w:rsidR="00C8202E" w:rsidRPr="0055259A" w:rsidRDefault="5CA2AE3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3087186E" w14:textId="66A686E9" w:rsidR="00C8202E" w:rsidRPr="0055259A" w:rsidRDefault="5CA2AE3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A8E5264" w14:textId="0636BCA5" w:rsidR="00C8202E" w:rsidRPr="0055259A" w:rsidRDefault="5CA2AE3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17CF8A74" w14:textId="7CD17434" w:rsidR="00C8202E" w:rsidRPr="0055259A" w:rsidRDefault="5CA2AE3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13D008B5" w14:textId="6D3D7144" w:rsidR="00C8202E" w:rsidRPr="007036E5" w:rsidRDefault="00C8202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165B0A2E" w14:textId="55DEF8B7" w:rsidR="00C8202E" w:rsidRPr="007036E5" w:rsidRDefault="5CA2AE3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9779768">
              <w:rPr>
                <w:rFonts w:asciiTheme="minorHAnsi" w:eastAsia="Open Sans" w:hAnsiTheme="minorHAnsi" w:cs="Open Sans"/>
                <w:color w:val="000000" w:themeColor="text1"/>
                <w:sz w:val="18"/>
                <w:szCs w:val="18"/>
              </w:rPr>
              <w:t>Ethics</w:t>
            </w:r>
          </w:p>
          <w:p w14:paraId="0B0CD8B5" w14:textId="13D65617" w:rsidR="00C8202E" w:rsidRPr="007036E5" w:rsidRDefault="7913145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p w14:paraId="7BAF1E24" w14:textId="1577F307" w:rsidR="00C8202E" w:rsidRPr="007036E5" w:rsidRDefault="7913145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Productivity</w:t>
            </w:r>
          </w:p>
          <w:p w14:paraId="38282ED4" w14:textId="510A908A" w:rsidR="00C8202E" w:rsidRPr="007036E5" w:rsidRDefault="79131457"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Self-direction</w:t>
            </w:r>
          </w:p>
          <w:p w14:paraId="2EEAB22A" w14:textId="20AA1EF9" w:rsidR="00C8202E" w:rsidRPr="007036E5" w:rsidRDefault="00C8202E"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22E207B2" w14:textId="77777777" w:rsidR="000C330D" w:rsidRDefault="000C330D">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8202E" w:rsidRPr="008542E2" w14:paraId="29981338" w14:textId="77777777" w:rsidTr="007036E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3119106E" w14:textId="0E7E6B2B" w:rsidR="00C8202E" w:rsidRPr="008542E2" w:rsidRDefault="00C8202E" w:rsidP="00C8202E">
            <w:pPr>
              <w:pStyle w:val="TableHeading"/>
              <w:rPr>
                <w:lang w:val="en-GB"/>
              </w:rPr>
            </w:pPr>
            <w:r w:rsidRPr="008542E2">
              <w:rPr>
                <w:b/>
                <w:bCs/>
                <w:color w:val="000000" w:themeColor="text1"/>
                <w:lang w:val="en-GB"/>
              </w:rPr>
              <w:t>Week 27</w:t>
            </w:r>
            <w:r w:rsidRPr="008542E2">
              <w:rPr>
                <w:b/>
                <w:bCs/>
                <w:color w:val="000000" w:themeColor="text1"/>
                <w:lang w:val="en-GB"/>
              </w:rPr>
              <w:br/>
              <w:t>Lesson 2</w:t>
            </w:r>
          </w:p>
        </w:tc>
      </w:tr>
      <w:tr w:rsidR="00492E1A" w:rsidRPr="008542E2" w14:paraId="3B66054B" w14:textId="77777777" w:rsidTr="007036E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657AD397" w14:textId="77777777" w:rsidR="00492E1A" w:rsidRPr="001B45AD" w:rsidRDefault="00492E1A" w:rsidP="00492E1A">
            <w:pPr>
              <w:rPr>
                <w:rFonts w:eastAsia="Aptos Narrow" w:cs="Aptos Narrow"/>
                <w:color w:val="000000" w:themeColor="text1"/>
                <w:sz w:val="18"/>
                <w:szCs w:val="18"/>
              </w:rPr>
            </w:pPr>
            <w:r w:rsidRPr="001B45AD">
              <w:rPr>
                <w:rFonts w:eastAsia="Aptos Narrow" w:cs="Aptos Narrow"/>
                <w:color w:val="000000" w:themeColor="text1"/>
                <w:sz w:val="18"/>
                <w:szCs w:val="18"/>
              </w:rPr>
              <w:t>Topic 6.1.2: Tools and techniques of data science</w:t>
            </w:r>
          </w:p>
          <w:p w14:paraId="34142272" w14:textId="77777777" w:rsidR="00492E1A" w:rsidRPr="001B45AD" w:rsidRDefault="00492E1A" w:rsidP="00492E1A">
            <w:pPr>
              <w:rPr>
                <w:rFonts w:eastAsia="Aptos Narrow" w:cs="Aptos Narrow"/>
                <w:color w:val="000000" w:themeColor="text1"/>
                <w:sz w:val="18"/>
                <w:szCs w:val="18"/>
              </w:rPr>
            </w:pPr>
          </w:p>
          <w:p w14:paraId="037A3A0C" w14:textId="299D49A8" w:rsidR="00492E1A" w:rsidRPr="001B45AD" w:rsidRDefault="00B542DA" w:rsidP="00492E1A">
            <w:pPr>
              <w:rPr>
                <w:rFonts w:eastAsia="Aptos Narrow" w:cs="Aptos Narrow"/>
                <w:color w:val="000000" w:themeColor="text1"/>
                <w:sz w:val="18"/>
                <w:szCs w:val="18"/>
              </w:rPr>
            </w:pPr>
            <w:r w:rsidRPr="00B542DA">
              <w:rPr>
                <w:rFonts w:eastAsia="Aptos Narrow" w:cs="Aptos Narrow"/>
                <w:sz w:val="18"/>
                <w:szCs w:val="18"/>
              </w:rPr>
              <w:t>Lesson title:</w:t>
            </w:r>
            <w:r w:rsidR="00492E1A" w:rsidRPr="001B45AD">
              <w:rPr>
                <w:rFonts w:eastAsia="Aptos Narrow" w:cs="Aptos Narrow"/>
                <w:b w:val="0"/>
                <w:bCs w:val="0"/>
                <w:color w:val="000000" w:themeColor="text1"/>
                <w:sz w:val="18"/>
                <w:szCs w:val="18"/>
              </w:rPr>
              <w:t xml:space="preserve"> </w:t>
            </w:r>
          </w:p>
          <w:p w14:paraId="4A261B38" w14:textId="03118E8B" w:rsidR="00492E1A" w:rsidRPr="001B45AD" w:rsidRDefault="00492E1A" w:rsidP="00492E1A">
            <w:pPr>
              <w:pStyle w:val="TableText"/>
              <w:rPr>
                <w:rFonts w:asciiTheme="minorHAnsi" w:hAnsiTheme="minorHAnsi"/>
                <w:sz w:val="18"/>
                <w:szCs w:val="18"/>
                <w:lang w:val="en-GB"/>
              </w:rPr>
            </w:pPr>
            <w:r w:rsidRPr="001B45AD">
              <w:rPr>
                <w:rFonts w:asciiTheme="minorHAnsi" w:eastAsia="Aptos Narrow" w:hAnsiTheme="minorHAnsi" w:cs="Aptos Narrow"/>
                <w:b w:val="0"/>
                <w:bCs w:val="0"/>
                <w:sz w:val="18"/>
                <w:szCs w:val="18"/>
              </w:rPr>
              <w:t>Tools and techniques of data science</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5396161A" w14:textId="77777777" w:rsidR="00492E1A" w:rsidRPr="005F6010" w:rsidRDefault="00492E1A" w:rsidP="00492E1A">
            <w:pPr>
              <w:cnfStyle w:val="000000100000" w:firstRow="0" w:lastRow="0" w:firstColumn="0" w:lastColumn="0" w:oddVBand="0" w:evenVBand="0" w:oddHBand="1" w:evenHBand="0" w:firstRowFirstColumn="0" w:firstRowLastColumn="0" w:lastRowFirstColumn="0" w:lastRowLastColumn="0"/>
              <w:rPr>
                <w:b/>
                <w:bCs/>
                <w:sz w:val="18"/>
                <w:szCs w:val="18"/>
              </w:rPr>
            </w:pPr>
            <w:r w:rsidRPr="005F6010">
              <w:rPr>
                <w:rFonts w:eastAsia="Aptos Narrow" w:cs="Aptos Narrow"/>
                <w:b/>
                <w:bCs/>
                <w:color w:val="000000" w:themeColor="text1"/>
                <w:sz w:val="18"/>
                <w:szCs w:val="18"/>
              </w:rPr>
              <w:t>Tools and techniques of data science</w:t>
            </w:r>
          </w:p>
          <w:p w14:paraId="49B892DC" w14:textId="77777777" w:rsidR="00492E1A" w:rsidRPr="001B45AD" w:rsidRDefault="00492E1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1B45AD">
              <w:rPr>
                <w:rFonts w:eastAsia="Open Sans" w:cs="Open Sans"/>
                <w:sz w:val="18"/>
                <w:szCs w:val="18"/>
              </w:rPr>
              <w:t>Students will know and understand:</w:t>
            </w:r>
          </w:p>
          <w:p w14:paraId="48E6EC78" w14:textId="77777777" w:rsidR="00492E1A" w:rsidRPr="001B45AD" w:rsidRDefault="00492E1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Definition</w:t>
            </w:r>
          </w:p>
          <w:p w14:paraId="5E0A9CAC" w14:textId="77777777" w:rsidR="00492E1A" w:rsidRPr="001B45AD" w:rsidRDefault="00492E1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Function</w:t>
            </w:r>
          </w:p>
          <w:p w14:paraId="58294D99" w14:textId="77777777" w:rsidR="00492E1A" w:rsidRPr="001B45AD" w:rsidRDefault="00492E1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Characteristics</w:t>
            </w:r>
          </w:p>
          <w:p w14:paraId="4392BBA0" w14:textId="77777777" w:rsidR="00492E1A" w:rsidRPr="001B45AD" w:rsidRDefault="00492E1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Why needed</w:t>
            </w:r>
          </w:p>
          <w:p w14:paraId="6F34C92E" w14:textId="77777777" w:rsidR="00492E1A" w:rsidRPr="001B45AD" w:rsidRDefault="00492E1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Operation</w:t>
            </w:r>
          </w:p>
          <w:p w14:paraId="5716E4AB" w14:textId="77777777" w:rsidR="00492E1A" w:rsidRPr="001B45AD" w:rsidRDefault="00492E1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Benefits</w:t>
            </w:r>
          </w:p>
          <w:p w14:paraId="244F50CF" w14:textId="77777777" w:rsidR="00492E1A" w:rsidRPr="001B45AD" w:rsidRDefault="00492E1A"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1B45AD">
              <w:rPr>
                <w:rFonts w:asciiTheme="minorHAnsi" w:eastAsia="Aptos Narrow" w:hAnsiTheme="minorHAnsi" w:cs="Aptos Narrow"/>
                <w:sz w:val="18"/>
                <w:szCs w:val="18"/>
              </w:rPr>
              <w:t>Drawbacks</w:t>
            </w:r>
          </w:p>
          <w:p w14:paraId="32EEFEF3" w14:textId="77777777" w:rsidR="00492E1A" w:rsidRPr="001B45AD" w:rsidRDefault="00492E1A" w:rsidP="00492E1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11DBE321" w14:textId="6F143928" w:rsidR="00492E1A" w:rsidRPr="001B45AD" w:rsidRDefault="00B542DA" w:rsidP="00492E1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492E1A" w:rsidRPr="001B45AD">
              <w:rPr>
                <w:rFonts w:eastAsia="Open Sans" w:cs="Open Sans"/>
                <w:sz w:val="18"/>
                <w:szCs w:val="18"/>
              </w:rPr>
              <w:t xml:space="preserve">  </w:t>
            </w:r>
          </w:p>
          <w:p w14:paraId="3BA518DE" w14:textId="77777777" w:rsidR="00492E1A" w:rsidRPr="001B45AD" w:rsidRDefault="00492E1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Discuss tools and techniques of data science (collection, storage, web scraping, cleaning, analysis, visualisation)</w:t>
            </w:r>
          </w:p>
          <w:p w14:paraId="47B7D91C" w14:textId="77777777" w:rsidR="00492E1A" w:rsidRPr="001B45AD" w:rsidRDefault="00492E1A"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identify key terms and make notes on definition, function, characteristics, operation, benefits and drawbacks as well as why these tools and techniques are needed</w:t>
            </w:r>
          </w:p>
          <w:p w14:paraId="1AB42EA1" w14:textId="77777777" w:rsidR="005F6010" w:rsidRDefault="00492E1A" w:rsidP="005F6010">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1B45AD">
              <w:rPr>
                <w:rFonts w:eastAsia="Open Sans" w:cs="Open Sans"/>
                <w:sz w:val="18"/>
                <w:szCs w:val="18"/>
              </w:rPr>
              <w:t xml:space="preserve"> </w:t>
            </w:r>
          </w:p>
          <w:p w14:paraId="6A69B830" w14:textId="76BB977A" w:rsidR="00492E1A" w:rsidRPr="001B45AD" w:rsidRDefault="00B542DA" w:rsidP="00492E1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492E1A" w:rsidRPr="001B45AD">
              <w:rPr>
                <w:rFonts w:eastAsia="Open Sans" w:cs="Open Sans"/>
                <w:sz w:val="18"/>
                <w:szCs w:val="18"/>
              </w:rPr>
              <w:t xml:space="preserve">: </w:t>
            </w:r>
          </w:p>
          <w:p w14:paraId="74CC0B23" w14:textId="77777777" w:rsidR="00492E1A" w:rsidRPr="001B45AD" w:rsidRDefault="00492E1A"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B45AD">
              <w:rPr>
                <w:rFonts w:asciiTheme="minorHAnsi" w:eastAsia="Open Sans" w:hAnsiTheme="minorHAnsi" w:cs="Open Sans"/>
                <w:sz w:val="18"/>
                <w:szCs w:val="18"/>
              </w:rPr>
              <w:t>Students complete questions on AdaCS</w:t>
            </w:r>
          </w:p>
          <w:p w14:paraId="15B76E52" w14:textId="77777777" w:rsidR="00492E1A" w:rsidRPr="001B45AD" w:rsidRDefault="00492E1A" w:rsidP="00492E1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52D427AA" w14:textId="67A81145" w:rsidR="00492E1A" w:rsidRPr="003D388F" w:rsidRDefault="00454F20" w:rsidP="00492E1A">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492E1A" w:rsidRPr="005F6010">
              <w:rPr>
                <w:rFonts w:eastAsia="Open Sans" w:cs="Open Sans"/>
                <w:b/>
                <w:bCs/>
                <w:color w:val="000000" w:themeColor="text1"/>
                <w:sz w:val="18"/>
                <w:szCs w:val="18"/>
              </w:rPr>
              <w:t xml:space="preserve"> </w:t>
            </w:r>
            <w:r w:rsidR="00492E1A" w:rsidRPr="003D388F">
              <w:rPr>
                <w:rFonts w:eastAsia="Open Sans" w:cs="Open Sans"/>
                <w:color w:val="000000" w:themeColor="text1"/>
                <w:sz w:val="18"/>
                <w:szCs w:val="18"/>
              </w:rPr>
              <w:t xml:space="preserve">pp. </w:t>
            </w:r>
            <w:r w:rsidR="00492E1A" w:rsidRPr="003D388F">
              <w:rPr>
                <w:rFonts w:eastAsia="Aptos Narrow" w:cs="Aptos Narrow"/>
                <w:color w:val="000000" w:themeColor="text1"/>
                <w:sz w:val="18"/>
                <w:szCs w:val="18"/>
              </w:rPr>
              <w:t>151-152</w:t>
            </w:r>
          </w:p>
          <w:p w14:paraId="3002789B" w14:textId="77777777" w:rsidR="00492E1A" w:rsidRPr="001B45AD" w:rsidRDefault="00492E1A" w:rsidP="00492E1A">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69D98F99" w14:textId="77777777" w:rsidR="00492E1A" w:rsidRPr="001B45AD" w:rsidRDefault="00492E1A" w:rsidP="00492E1A">
            <w:pPr>
              <w:cnfStyle w:val="000000100000" w:firstRow="0" w:lastRow="0" w:firstColumn="0" w:lastColumn="0" w:oddVBand="0" w:evenVBand="0" w:oddHBand="1" w:evenHBand="0" w:firstRowFirstColumn="0" w:firstRowLastColumn="0" w:lastRowFirstColumn="0" w:lastRowLastColumn="0"/>
              <w:rPr>
                <w:sz w:val="18"/>
                <w:szCs w:val="18"/>
              </w:rPr>
            </w:pPr>
            <w:r w:rsidRPr="001B45AD">
              <w:rPr>
                <w:rFonts w:eastAsia="Aptos Narrow" w:cs="Aptos Narrow"/>
                <w:color w:val="000000" w:themeColor="text1"/>
                <w:sz w:val="18"/>
                <w:szCs w:val="18"/>
              </w:rPr>
              <w:t>AdaCS notes and questions:</w:t>
            </w:r>
          </w:p>
          <w:p w14:paraId="5A66D0C0" w14:textId="77777777" w:rsidR="00492E1A" w:rsidRPr="001B45AD" w:rsidRDefault="00492E1A" w:rsidP="00492E1A">
            <w:pPr>
              <w:cnfStyle w:val="000000100000" w:firstRow="0" w:lastRow="0" w:firstColumn="0" w:lastColumn="0" w:oddVBand="0" w:evenVBand="0" w:oddHBand="1" w:evenHBand="0" w:firstRowFirstColumn="0" w:firstRowLastColumn="0" w:lastRowFirstColumn="0" w:lastRowLastColumn="0"/>
              <w:rPr>
                <w:sz w:val="18"/>
                <w:szCs w:val="18"/>
              </w:rPr>
            </w:pPr>
            <w:hyperlink r:id="rId111">
              <w:r w:rsidRPr="001B45AD">
                <w:rPr>
                  <w:rStyle w:val="Hyperlink"/>
                  <w:rFonts w:eastAsia="Aptos Narrow" w:cs="Aptos Narrow"/>
                  <w:sz w:val="18"/>
                  <w:szCs w:val="18"/>
                </w:rPr>
                <w:t>https://adacomputerscience.org/concepts/bigdata_mining?topic=big_data</w:t>
              </w:r>
            </w:hyperlink>
          </w:p>
          <w:p w14:paraId="3910028D" w14:textId="77777777" w:rsidR="00492E1A" w:rsidRPr="001B45AD" w:rsidRDefault="00492E1A" w:rsidP="00492E1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44C3CFDF" w14:textId="4D6DB75B" w:rsidR="00492E1A" w:rsidRPr="0055259A" w:rsidRDefault="29F71C34"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71AF81D" w14:textId="7A2FE447" w:rsidR="00492E1A" w:rsidRPr="0055259A" w:rsidRDefault="29F71C34"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4ED06602" w14:textId="5EF46978" w:rsidR="00492E1A" w:rsidRPr="0055259A" w:rsidRDefault="29F71C34"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18988217" w14:textId="27CB24D8" w:rsidR="00492E1A" w:rsidRPr="0055259A" w:rsidRDefault="29F71C34"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363EAEFE" w14:textId="39C7616A" w:rsidR="00492E1A" w:rsidRPr="007036E5" w:rsidRDefault="00492E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4FEE8548" w14:textId="2C8D2E02" w:rsidR="00492E1A" w:rsidRPr="007036E5" w:rsidRDefault="112E978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Analysis</w:t>
            </w:r>
          </w:p>
          <w:p w14:paraId="5E8A9102" w14:textId="593A0938" w:rsidR="00492E1A" w:rsidRPr="007036E5" w:rsidRDefault="112E978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Communication</w:t>
            </w:r>
          </w:p>
          <w:p w14:paraId="7DBB4FBD" w14:textId="02A814B7" w:rsidR="00492E1A" w:rsidRPr="007036E5" w:rsidRDefault="112E978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p w14:paraId="1DCC22F6" w14:textId="42B784D4" w:rsidR="00492E1A" w:rsidRPr="007036E5" w:rsidRDefault="112E978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tc>
      </w:tr>
      <w:tr w:rsidR="00492E1A" w:rsidRPr="008542E2" w14:paraId="357B6BDF" w14:textId="77777777" w:rsidTr="007036E5">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53E5E47D" w14:textId="5C145252" w:rsidR="00492E1A" w:rsidRPr="008542E2" w:rsidRDefault="00492E1A" w:rsidP="00492E1A">
            <w:pPr>
              <w:pStyle w:val="TableHeading"/>
              <w:rPr>
                <w:lang w:val="en-GB"/>
              </w:rPr>
            </w:pPr>
            <w:r w:rsidRPr="008542E2">
              <w:rPr>
                <w:b/>
                <w:bCs/>
                <w:color w:val="000000" w:themeColor="text1"/>
                <w:lang w:val="en-GB"/>
              </w:rPr>
              <w:t>Week 27</w:t>
            </w:r>
            <w:r w:rsidRPr="008542E2">
              <w:rPr>
                <w:b/>
                <w:bCs/>
                <w:color w:val="000000" w:themeColor="text1"/>
                <w:lang w:val="en-GB"/>
              </w:rPr>
              <w:br/>
              <w:t>Lesson 3</w:t>
            </w:r>
          </w:p>
        </w:tc>
      </w:tr>
      <w:tr w:rsidR="005A6E9D" w:rsidRPr="008542E2" w14:paraId="523C07BF"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48B70516" w14:textId="77777777" w:rsidR="005A6E9D" w:rsidRPr="00506CF5" w:rsidRDefault="005A6E9D" w:rsidP="005A6E9D">
            <w:pPr>
              <w:rPr>
                <w:sz w:val="18"/>
                <w:szCs w:val="18"/>
              </w:rPr>
            </w:pPr>
            <w:r w:rsidRPr="00506CF5">
              <w:rPr>
                <w:rFonts w:eastAsia="Aptos Narrow" w:cs="Aptos Narrow"/>
                <w:color w:val="000000" w:themeColor="text1"/>
                <w:sz w:val="18"/>
                <w:szCs w:val="18"/>
              </w:rPr>
              <w:t>6.2 Artificial Intelligence (AI)</w:t>
            </w:r>
          </w:p>
          <w:p w14:paraId="44E6B254" w14:textId="77777777" w:rsidR="005A6E9D" w:rsidRDefault="005A6E9D" w:rsidP="005A6E9D">
            <w:pPr>
              <w:rPr>
                <w:rFonts w:eastAsia="Aptos Narrow" w:cs="Aptos Narrow"/>
                <w:b w:val="0"/>
                <w:bCs w:val="0"/>
                <w:color w:val="000000" w:themeColor="text1"/>
                <w:sz w:val="18"/>
                <w:szCs w:val="18"/>
              </w:rPr>
            </w:pPr>
            <w:r w:rsidRPr="00506CF5">
              <w:rPr>
                <w:rFonts w:eastAsia="Aptos Narrow" w:cs="Aptos Narrow"/>
                <w:color w:val="000000" w:themeColor="text1"/>
                <w:sz w:val="18"/>
                <w:szCs w:val="18"/>
              </w:rPr>
              <w:t>Topic 6.2.1: Categories of AI</w:t>
            </w:r>
          </w:p>
          <w:p w14:paraId="09107E62" w14:textId="77777777" w:rsidR="005F6010" w:rsidRPr="00506CF5" w:rsidRDefault="005F6010" w:rsidP="005A6E9D">
            <w:pPr>
              <w:rPr>
                <w:rFonts w:eastAsia="Aptos Narrow" w:cs="Aptos Narrow"/>
                <w:color w:val="000000" w:themeColor="text1"/>
                <w:sz w:val="18"/>
                <w:szCs w:val="18"/>
              </w:rPr>
            </w:pPr>
          </w:p>
          <w:p w14:paraId="74611142" w14:textId="5DE9EB55" w:rsidR="005A6E9D" w:rsidRPr="00506CF5" w:rsidRDefault="00B542DA" w:rsidP="005A6E9D">
            <w:pPr>
              <w:rPr>
                <w:rFonts w:eastAsia="Aptos Narrow" w:cs="Aptos Narrow"/>
                <w:color w:val="000000" w:themeColor="text1"/>
                <w:sz w:val="18"/>
                <w:szCs w:val="18"/>
              </w:rPr>
            </w:pPr>
            <w:r w:rsidRPr="00B542DA">
              <w:rPr>
                <w:rFonts w:eastAsia="Aptos Narrow" w:cs="Aptos Narrow"/>
                <w:sz w:val="18"/>
                <w:szCs w:val="18"/>
              </w:rPr>
              <w:t>Lesson title:</w:t>
            </w:r>
            <w:r w:rsidR="005A6E9D" w:rsidRPr="00506CF5">
              <w:rPr>
                <w:rFonts w:eastAsia="Aptos Narrow" w:cs="Aptos Narrow"/>
                <w:b w:val="0"/>
                <w:bCs w:val="0"/>
                <w:color w:val="000000" w:themeColor="text1"/>
                <w:sz w:val="18"/>
                <w:szCs w:val="18"/>
              </w:rPr>
              <w:t xml:space="preserve"> </w:t>
            </w:r>
          </w:p>
          <w:p w14:paraId="5AE62965" w14:textId="4AE0172C" w:rsidR="005A6E9D" w:rsidRPr="00506CF5" w:rsidRDefault="005A6E9D" w:rsidP="005A6E9D">
            <w:pPr>
              <w:pStyle w:val="TableHeading"/>
              <w:rPr>
                <w:rFonts w:asciiTheme="minorHAnsi" w:hAnsiTheme="minorHAnsi"/>
                <w:color w:val="000000" w:themeColor="text1"/>
                <w:sz w:val="18"/>
                <w:szCs w:val="18"/>
                <w:lang w:val="en-GB"/>
              </w:rPr>
            </w:pPr>
            <w:r w:rsidRPr="00506CF5">
              <w:rPr>
                <w:rFonts w:asciiTheme="minorHAnsi" w:eastAsia="Aptos Narrow" w:hAnsiTheme="minorHAnsi" w:cs="Aptos Narrow"/>
                <w:color w:val="000000" w:themeColor="text1"/>
                <w:sz w:val="18"/>
                <w:szCs w:val="18"/>
              </w:rPr>
              <w:t>Categories of AI</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11E5D91D" w14:textId="77777777" w:rsidR="005A6E9D" w:rsidRPr="005F6010" w:rsidRDefault="005A6E9D" w:rsidP="005A6E9D">
            <w:pPr>
              <w:cnfStyle w:val="000000100000" w:firstRow="0" w:lastRow="0" w:firstColumn="0" w:lastColumn="0" w:oddVBand="0" w:evenVBand="0" w:oddHBand="1" w:evenHBand="0" w:firstRowFirstColumn="0" w:firstRowLastColumn="0" w:lastRowFirstColumn="0" w:lastRowLastColumn="0"/>
              <w:rPr>
                <w:b/>
                <w:bCs/>
                <w:sz w:val="18"/>
                <w:szCs w:val="18"/>
              </w:rPr>
            </w:pPr>
            <w:r w:rsidRPr="005F6010">
              <w:rPr>
                <w:rFonts w:eastAsia="Aptos Narrow" w:cs="Aptos Narrow"/>
                <w:b/>
                <w:bCs/>
                <w:color w:val="000000" w:themeColor="text1"/>
                <w:sz w:val="18"/>
                <w:szCs w:val="18"/>
              </w:rPr>
              <w:t>Categories of AI</w:t>
            </w:r>
          </w:p>
          <w:p w14:paraId="2102FB9D" w14:textId="77777777" w:rsidR="005A6E9D" w:rsidRDefault="005A6E9D"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506CF5">
              <w:rPr>
                <w:rFonts w:eastAsia="Open Sans" w:cs="Open Sans"/>
                <w:sz w:val="18"/>
                <w:szCs w:val="18"/>
              </w:rPr>
              <w:t>Students will know and understand:</w:t>
            </w:r>
          </w:p>
          <w:p w14:paraId="0A7B74FB" w14:textId="77777777" w:rsidR="005A6E9D" w:rsidRPr="00506CF5" w:rsidRDefault="005A6E9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Definition</w:t>
            </w:r>
          </w:p>
          <w:p w14:paraId="3D43647A" w14:textId="77777777" w:rsidR="005A6E9D" w:rsidRPr="00506CF5" w:rsidRDefault="005A6E9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Characteristics</w:t>
            </w:r>
          </w:p>
          <w:p w14:paraId="5D726500" w14:textId="77777777" w:rsidR="005A6E9D" w:rsidRPr="00506CF5" w:rsidRDefault="005A6E9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Why needed</w:t>
            </w:r>
          </w:p>
          <w:p w14:paraId="08999230" w14:textId="77777777" w:rsidR="005A6E9D" w:rsidRPr="00506CF5" w:rsidRDefault="005A6E9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Benefits</w:t>
            </w:r>
          </w:p>
          <w:p w14:paraId="0689DF1B" w14:textId="77777777" w:rsidR="005A6E9D" w:rsidRPr="00506CF5" w:rsidRDefault="005A6E9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Drawbacks</w:t>
            </w:r>
          </w:p>
          <w:p w14:paraId="4ACEEA4C" w14:textId="77777777" w:rsidR="005A6E9D" w:rsidRPr="00506CF5" w:rsidRDefault="005A6E9D" w:rsidP="005A6E9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7240D3F7" w14:textId="6D65D44D" w:rsidR="005A6E9D" w:rsidRPr="00506CF5" w:rsidRDefault="00B542DA" w:rsidP="005A6E9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5A6E9D" w:rsidRPr="00506CF5">
              <w:rPr>
                <w:rFonts w:eastAsia="Open Sans" w:cs="Open Sans"/>
                <w:sz w:val="18"/>
                <w:szCs w:val="18"/>
              </w:rPr>
              <w:t xml:space="preserve">  </w:t>
            </w:r>
          </w:p>
          <w:p w14:paraId="3C109DAC" w14:textId="77777777" w:rsidR="005A6E9D" w:rsidRPr="00506CF5" w:rsidRDefault="005A6E9D"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06CF5">
              <w:rPr>
                <w:rFonts w:asciiTheme="minorHAnsi" w:eastAsia="Open Sans" w:hAnsiTheme="minorHAnsi" w:cs="Open Sans"/>
                <w:sz w:val="18"/>
                <w:szCs w:val="18"/>
              </w:rPr>
              <w:t>Discuss categories of AI (narrow, general, super)</w:t>
            </w:r>
          </w:p>
          <w:p w14:paraId="647D9B89" w14:textId="77777777" w:rsidR="005A6E9D" w:rsidRPr="00506CF5" w:rsidRDefault="005A6E9D"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06CF5">
              <w:rPr>
                <w:rFonts w:asciiTheme="minorHAnsi" w:eastAsia="Open Sans" w:hAnsiTheme="minorHAnsi" w:cs="Open Sans"/>
                <w:sz w:val="18"/>
                <w:szCs w:val="18"/>
              </w:rPr>
              <w:t>Students identify key terms and make notes on definition, characteristics, benefits and drawbacks as well as why different categories of AI are needed</w:t>
            </w:r>
          </w:p>
          <w:p w14:paraId="41C4BE9F" w14:textId="77777777" w:rsidR="005A6E9D" w:rsidRPr="00506CF5" w:rsidRDefault="005A6E9D"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06CF5">
              <w:rPr>
                <w:rFonts w:asciiTheme="minorHAnsi" w:eastAsia="Open Sans" w:hAnsiTheme="minorHAnsi" w:cs="Open Sans"/>
                <w:sz w:val="18"/>
                <w:szCs w:val="18"/>
              </w:rPr>
              <w:t>Students discuss Case Study 1 on p152</w:t>
            </w:r>
          </w:p>
          <w:p w14:paraId="33D1AA29" w14:textId="77777777" w:rsidR="005A6E9D" w:rsidRPr="00506CF5" w:rsidRDefault="005A6E9D" w:rsidP="005F6010">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506CF5">
              <w:rPr>
                <w:rFonts w:eastAsia="Open Sans" w:cs="Open Sans"/>
                <w:sz w:val="18"/>
                <w:szCs w:val="18"/>
              </w:rPr>
              <w:t xml:space="preserve"> </w:t>
            </w:r>
          </w:p>
          <w:p w14:paraId="0D79BCEA" w14:textId="78BC56FA" w:rsidR="005A6E9D" w:rsidRPr="00506CF5" w:rsidRDefault="00B542DA" w:rsidP="005A6E9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5A6E9D" w:rsidRPr="00506CF5">
              <w:rPr>
                <w:rFonts w:eastAsia="Open Sans" w:cs="Open Sans"/>
                <w:sz w:val="18"/>
                <w:szCs w:val="18"/>
              </w:rPr>
              <w:t xml:space="preserve">: </w:t>
            </w:r>
          </w:p>
          <w:p w14:paraId="12512491" w14:textId="77777777" w:rsidR="005A6E9D" w:rsidRPr="00506CF5" w:rsidRDefault="005A6E9D"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506CF5">
              <w:rPr>
                <w:rFonts w:asciiTheme="minorHAnsi" w:eastAsia="Open Sans" w:hAnsiTheme="minorHAnsi" w:cs="Open Sans"/>
                <w:sz w:val="18"/>
                <w:szCs w:val="18"/>
              </w:rPr>
              <w:t>Students complete questions on AdaCS</w:t>
            </w:r>
          </w:p>
          <w:p w14:paraId="7EFF40F2" w14:textId="77777777" w:rsidR="005A6E9D" w:rsidRPr="00506CF5" w:rsidRDefault="005A6E9D" w:rsidP="005A6E9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4DF4940F" w14:textId="0F51A480" w:rsidR="005A6E9D" w:rsidRPr="00506CF5" w:rsidRDefault="00454F20" w:rsidP="005A6E9D">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5A6E9D" w:rsidRPr="00506CF5">
              <w:rPr>
                <w:rFonts w:eastAsia="Open Sans" w:cs="Open Sans"/>
                <w:color w:val="000000" w:themeColor="text1"/>
                <w:sz w:val="18"/>
                <w:szCs w:val="18"/>
              </w:rPr>
              <w:t xml:space="preserve"> pp. </w:t>
            </w:r>
            <w:r w:rsidR="005A6E9D" w:rsidRPr="00506CF5">
              <w:rPr>
                <w:rFonts w:eastAsia="Aptos Narrow" w:cs="Aptos Narrow"/>
                <w:color w:val="000000" w:themeColor="text1"/>
                <w:sz w:val="18"/>
                <w:szCs w:val="18"/>
              </w:rPr>
              <w:t>152-154</w:t>
            </w:r>
          </w:p>
          <w:p w14:paraId="3AE0E4EE" w14:textId="77777777" w:rsidR="005A6E9D" w:rsidRPr="00506CF5" w:rsidRDefault="005A6E9D" w:rsidP="005A6E9D">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60BB645D" w14:textId="77777777" w:rsidR="005A6E9D" w:rsidRPr="00506CF5" w:rsidRDefault="005A6E9D" w:rsidP="005A6E9D">
            <w:pPr>
              <w:cnfStyle w:val="000000100000" w:firstRow="0" w:lastRow="0" w:firstColumn="0" w:lastColumn="0" w:oddVBand="0" w:evenVBand="0" w:oddHBand="1" w:evenHBand="0" w:firstRowFirstColumn="0" w:firstRowLastColumn="0" w:lastRowFirstColumn="0" w:lastRowLastColumn="0"/>
              <w:rPr>
                <w:sz w:val="18"/>
                <w:szCs w:val="18"/>
              </w:rPr>
            </w:pPr>
            <w:r w:rsidRPr="00506CF5">
              <w:rPr>
                <w:rFonts w:eastAsia="Aptos Narrow" w:cs="Aptos Narrow"/>
                <w:color w:val="000000" w:themeColor="text1"/>
                <w:sz w:val="18"/>
                <w:szCs w:val="18"/>
              </w:rPr>
              <w:t>AdaCS notes and questions:</w:t>
            </w:r>
          </w:p>
          <w:p w14:paraId="10061ED4" w14:textId="77777777" w:rsidR="005A6E9D" w:rsidRPr="00506CF5" w:rsidRDefault="005A6E9D" w:rsidP="005A6E9D">
            <w:pPr>
              <w:cnfStyle w:val="000000100000" w:firstRow="0" w:lastRow="0" w:firstColumn="0" w:lastColumn="0" w:oddVBand="0" w:evenVBand="0" w:oddHBand="1" w:evenHBand="0" w:firstRowFirstColumn="0" w:firstRowLastColumn="0" w:lastRowFirstColumn="0" w:lastRowLastColumn="0"/>
              <w:rPr>
                <w:sz w:val="18"/>
                <w:szCs w:val="18"/>
              </w:rPr>
            </w:pPr>
            <w:hyperlink r:id="rId112">
              <w:r w:rsidRPr="00506CF5">
                <w:rPr>
                  <w:rStyle w:val="Hyperlink"/>
                  <w:rFonts w:eastAsia="Aptos Narrow" w:cs="Aptos Narrow"/>
                  <w:sz w:val="18"/>
                  <w:szCs w:val="18"/>
                </w:rPr>
                <w:t>https://adacomputerscience.org/concepts/ai_categories?topic=artificial_intelligence</w:t>
              </w:r>
            </w:hyperlink>
          </w:p>
          <w:p w14:paraId="216B6DDD" w14:textId="77777777" w:rsidR="005A6E9D" w:rsidRPr="00506CF5" w:rsidRDefault="005A6E9D" w:rsidP="005A6E9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1787EC1F" w14:textId="5D067D3D" w:rsidR="005A6E9D" w:rsidRPr="0055259A" w:rsidRDefault="00FAA2E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54553A08" w14:textId="280D0422" w:rsidR="005A6E9D" w:rsidRPr="0055259A" w:rsidRDefault="00FAA2E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07694A7" w14:textId="6331DD76" w:rsidR="005A6E9D" w:rsidRPr="0055259A" w:rsidRDefault="00FAA2E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5056F7DD" w14:textId="018E0C42" w:rsidR="005A6E9D" w:rsidRPr="0055259A" w:rsidRDefault="00FAA2E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31628B22" w14:textId="2005F052" w:rsidR="005A6E9D" w:rsidRPr="007036E5" w:rsidRDefault="005A6E9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294FE7C4" w14:textId="64FFC078" w:rsidR="005A6E9D" w:rsidRPr="007036E5" w:rsidRDefault="37ABBA3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p w14:paraId="2AAB6EB7" w14:textId="15743C81" w:rsidR="005A6E9D" w:rsidRPr="007036E5" w:rsidRDefault="37ABBA3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p w14:paraId="2C8054A5" w14:textId="59CC4049" w:rsidR="005A6E9D" w:rsidRPr="007036E5" w:rsidRDefault="37ABBA3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Interpretation</w:t>
            </w:r>
          </w:p>
        </w:tc>
      </w:tr>
      <w:tr w:rsidR="00CE606C" w:rsidRPr="008542E2" w14:paraId="511A4B44" w14:textId="77777777" w:rsidTr="000C330D">
        <w:trPr>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4020100" w14:textId="77777777" w:rsidR="00CE606C" w:rsidRPr="000C330D" w:rsidRDefault="00CE606C">
            <w:pPr>
              <w:pStyle w:val="TableHeading"/>
              <w:jc w:val="center"/>
              <w:rPr>
                <w:b/>
                <w:bCs/>
                <w:color w:val="FFFFFF" w:themeColor="background1"/>
                <w:sz w:val="20"/>
                <w:szCs w:val="24"/>
                <w:lang w:val="en-GB"/>
              </w:rPr>
            </w:pPr>
            <w:r w:rsidRPr="000C330D">
              <w:rPr>
                <w:b/>
                <w:bCs/>
                <w:color w:val="FFFFFF" w:themeColor="background1"/>
                <w:sz w:val="20"/>
                <w:szCs w:val="24"/>
                <w:lang w:val="en-GB"/>
              </w:rPr>
              <w:t>Topic</w:t>
            </w:r>
            <w:r w:rsidRPr="000C330D">
              <w:rPr>
                <w:b/>
                <w:bCs/>
                <w:color w:val="FFFFFF" w:themeColor="background1"/>
                <w:sz w:val="20"/>
                <w:szCs w:val="24"/>
                <w:lang w:val="en-GB"/>
              </w:rPr>
              <w:br/>
              <w:t>Sub topic</w:t>
            </w:r>
            <w:r w:rsidRPr="000C330D">
              <w:rPr>
                <w:b/>
                <w:bCs/>
                <w:color w:val="FFFFFF" w:themeColor="background1"/>
                <w:sz w:val="20"/>
                <w:szCs w:val="24"/>
                <w:lang w:val="en-GB"/>
              </w:rPr>
              <w:br/>
            </w:r>
            <w:r w:rsidRPr="000C330D">
              <w:rPr>
                <w:b/>
                <w:bCs/>
                <w:color w:val="FFFFFF"/>
                <w:sz w:val="20"/>
                <w:szCs w:val="24"/>
                <w:lang w:val="en-GB"/>
              </w:rPr>
              <w:t>Lesson title</w:t>
            </w:r>
          </w:p>
        </w:tc>
        <w:tc>
          <w:tcPr>
            <w:tcW w:w="2551" w:type="dxa"/>
            <w:shd w:val="clear" w:color="auto" w:fill="341583" w:themeFill="accent2" w:themeFillShade="80"/>
            <w:vAlign w:val="center"/>
          </w:tcPr>
          <w:p w14:paraId="3BED5C4E" w14:textId="77777777" w:rsidR="00CE606C" w:rsidRPr="000C330D"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Specification reference</w:t>
            </w:r>
          </w:p>
        </w:tc>
        <w:tc>
          <w:tcPr>
            <w:tcW w:w="4820" w:type="dxa"/>
            <w:shd w:val="clear" w:color="auto" w:fill="341583" w:themeFill="accent2" w:themeFillShade="80"/>
            <w:vAlign w:val="center"/>
          </w:tcPr>
          <w:p w14:paraId="1BFAE71E" w14:textId="6CD6DE79" w:rsidR="00CE606C" w:rsidRPr="000C330D"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 xml:space="preserve">Suggested </w:t>
            </w:r>
            <w:r w:rsidR="00B542DA" w:rsidRPr="000C330D">
              <w:rPr>
                <w:color w:val="FFFFFF" w:themeColor="background1"/>
                <w:sz w:val="20"/>
                <w:szCs w:val="24"/>
                <w:lang w:val="en-GB"/>
              </w:rPr>
              <w:t>Activities</w:t>
            </w:r>
          </w:p>
        </w:tc>
        <w:tc>
          <w:tcPr>
            <w:tcW w:w="2268" w:type="dxa"/>
            <w:shd w:val="clear" w:color="auto" w:fill="341583" w:themeFill="accent2" w:themeFillShade="80"/>
            <w:vAlign w:val="center"/>
          </w:tcPr>
          <w:p w14:paraId="03812805" w14:textId="77777777" w:rsidR="00CE606C" w:rsidRPr="000C330D"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Suggested resources</w:t>
            </w:r>
          </w:p>
        </w:tc>
        <w:tc>
          <w:tcPr>
            <w:tcW w:w="1984" w:type="dxa"/>
            <w:shd w:val="clear" w:color="auto" w:fill="341583" w:themeFill="accent2" w:themeFillShade="80"/>
            <w:vAlign w:val="center"/>
          </w:tcPr>
          <w:p w14:paraId="0CE8EB30" w14:textId="77777777" w:rsidR="00CE606C" w:rsidRPr="000C330D"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E9339B9" w14:textId="77777777" w:rsidR="00CE606C" w:rsidRPr="000C330D" w:rsidRDefault="00CE606C">
            <w:pPr>
              <w:pStyle w:val="TableHeading"/>
              <w:ind w:right="-113"/>
              <w:jc w:val="center"/>
              <w:cnfStyle w:val="000000000000" w:firstRow="0" w:lastRow="0" w:firstColumn="0" w:lastColumn="0" w:oddVBand="0" w:evenVBand="0" w:oddHBand="0" w:evenHBand="0" w:firstRowFirstColumn="0" w:firstRowLastColumn="0" w:lastRowFirstColumn="0" w:lastRowLastColumn="0"/>
              <w:rPr>
                <w:b w:val="0"/>
                <w:bCs w:val="0"/>
                <w:color w:val="FFFFFF" w:themeColor="background1"/>
                <w:sz w:val="20"/>
                <w:szCs w:val="24"/>
                <w:lang w:val="en-GB"/>
              </w:rPr>
            </w:pPr>
            <w:r w:rsidRPr="000C330D">
              <w:rPr>
                <w:color w:val="FFFFFF" w:themeColor="background1"/>
                <w:sz w:val="20"/>
                <w:szCs w:val="24"/>
                <w:lang w:val="en-GB"/>
              </w:rPr>
              <w:t>Which skills could be acquired through teaching and delivery in this lesson?</w:t>
            </w:r>
          </w:p>
        </w:tc>
      </w:tr>
      <w:tr w:rsidR="00CE606C" w:rsidRPr="008542E2" w14:paraId="6D6FC397" w14:textId="77777777" w:rsidTr="00176C4A">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tcBorders>
              <w:bottom w:val="single" w:sz="4" w:space="0" w:color="E3DBF9" w:themeColor="accent2" w:themeTint="33"/>
            </w:tcBorders>
            <w:shd w:val="clear" w:color="auto" w:fill="E3DBF9" w:themeFill="accent2" w:themeFillTint="33"/>
          </w:tcPr>
          <w:p w14:paraId="78C66078" w14:textId="48196160"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55218D" w:rsidRPr="008542E2">
              <w:rPr>
                <w:b/>
                <w:bCs/>
                <w:color w:val="000000" w:themeColor="text1"/>
                <w:lang w:val="en-GB"/>
              </w:rPr>
              <w:t>28</w:t>
            </w:r>
            <w:r w:rsidRPr="008542E2">
              <w:rPr>
                <w:b/>
                <w:bCs/>
                <w:color w:val="000000" w:themeColor="text1"/>
                <w:lang w:val="en-GB"/>
              </w:rPr>
              <w:br/>
              <w:t>Lesson 1</w:t>
            </w:r>
          </w:p>
        </w:tc>
      </w:tr>
      <w:tr w:rsidR="007F4578" w:rsidRPr="005340F7" w14:paraId="61BDE908" w14:textId="77777777" w:rsidTr="000C330D">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52A04A4B" w14:textId="77777777" w:rsidR="007F4578" w:rsidRPr="00506CF5" w:rsidRDefault="007F4578" w:rsidP="007F4578">
            <w:pPr>
              <w:rPr>
                <w:rFonts w:eastAsia="Aptos Narrow" w:cs="Aptos Narrow"/>
                <w:color w:val="000000" w:themeColor="text1"/>
                <w:sz w:val="18"/>
                <w:szCs w:val="18"/>
              </w:rPr>
            </w:pPr>
            <w:r w:rsidRPr="00506CF5">
              <w:rPr>
                <w:rFonts w:eastAsia="Aptos Narrow" w:cs="Aptos Narrow"/>
                <w:color w:val="000000" w:themeColor="text1"/>
                <w:sz w:val="18"/>
                <w:szCs w:val="18"/>
              </w:rPr>
              <w:t>Topic 6.2.2: Machine learning (ML)</w:t>
            </w:r>
          </w:p>
          <w:p w14:paraId="6A4F03F3" w14:textId="77777777" w:rsidR="007F4578" w:rsidRPr="00506CF5" w:rsidRDefault="007F4578" w:rsidP="007F4578">
            <w:pPr>
              <w:rPr>
                <w:rFonts w:eastAsia="Aptos Narrow" w:cs="Aptos Narrow"/>
                <w:color w:val="000000" w:themeColor="text1"/>
                <w:sz w:val="18"/>
                <w:szCs w:val="18"/>
              </w:rPr>
            </w:pPr>
            <w:r w:rsidRPr="00506CF5">
              <w:rPr>
                <w:rFonts w:eastAsia="Aptos Narrow" w:cs="Aptos Narrow"/>
                <w:color w:val="000000" w:themeColor="text1"/>
                <w:sz w:val="18"/>
                <w:szCs w:val="18"/>
              </w:rPr>
              <w:t>a) Supervised</w:t>
            </w:r>
          </w:p>
          <w:p w14:paraId="74575FE9" w14:textId="77777777" w:rsidR="007F4578" w:rsidRPr="00506CF5" w:rsidRDefault="007F4578" w:rsidP="007F4578">
            <w:pPr>
              <w:rPr>
                <w:rFonts w:eastAsia="Aptos Narrow" w:cs="Aptos Narrow"/>
                <w:color w:val="000000" w:themeColor="text1"/>
                <w:sz w:val="18"/>
                <w:szCs w:val="18"/>
              </w:rPr>
            </w:pPr>
          </w:p>
          <w:p w14:paraId="5707574B" w14:textId="03CC466D" w:rsidR="007F4578" w:rsidRPr="00506CF5" w:rsidRDefault="00B542DA" w:rsidP="007F4578">
            <w:pPr>
              <w:rPr>
                <w:rFonts w:eastAsia="Aptos Narrow" w:cs="Aptos Narrow"/>
                <w:color w:val="000000" w:themeColor="text1"/>
                <w:sz w:val="18"/>
                <w:szCs w:val="18"/>
              </w:rPr>
            </w:pPr>
            <w:r w:rsidRPr="00B542DA">
              <w:rPr>
                <w:rFonts w:eastAsia="Aptos Narrow" w:cs="Aptos Narrow"/>
                <w:sz w:val="18"/>
                <w:szCs w:val="18"/>
              </w:rPr>
              <w:t>Lesson title:</w:t>
            </w:r>
            <w:r w:rsidR="007F4578" w:rsidRPr="00506CF5">
              <w:rPr>
                <w:rFonts w:eastAsia="Aptos Narrow" w:cs="Aptos Narrow"/>
                <w:b w:val="0"/>
                <w:bCs w:val="0"/>
                <w:color w:val="000000" w:themeColor="text1"/>
                <w:sz w:val="18"/>
                <w:szCs w:val="18"/>
              </w:rPr>
              <w:t xml:space="preserve"> </w:t>
            </w:r>
          </w:p>
          <w:p w14:paraId="4FACB695" w14:textId="77777777" w:rsidR="007F4578" w:rsidRPr="00506CF5" w:rsidRDefault="007F4578" w:rsidP="007F4578">
            <w:pPr>
              <w:rPr>
                <w:rFonts w:eastAsia="Aptos Narrow" w:cs="Aptos Narrow"/>
                <w:b w:val="0"/>
                <w:bCs w:val="0"/>
                <w:color w:val="000000" w:themeColor="text1"/>
                <w:sz w:val="18"/>
                <w:szCs w:val="18"/>
              </w:rPr>
            </w:pPr>
            <w:r w:rsidRPr="00506CF5">
              <w:rPr>
                <w:rFonts w:eastAsia="Aptos Narrow" w:cs="Aptos Narrow"/>
                <w:b w:val="0"/>
                <w:bCs w:val="0"/>
                <w:color w:val="000000" w:themeColor="text1"/>
                <w:sz w:val="18"/>
                <w:szCs w:val="18"/>
              </w:rPr>
              <w:t>Supervised machine learning</w:t>
            </w:r>
          </w:p>
          <w:p w14:paraId="73AF7C8D" w14:textId="77777777" w:rsidR="007F4578" w:rsidRPr="00506CF5" w:rsidRDefault="007F4578" w:rsidP="007F4578">
            <w:pPr>
              <w:pStyle w:val="TableText"/>
              <w:rPr>
                <w:rFonts w:asciiTheme="minorHAnsi" w:hAnsiTheme="minorHAnsi"/>
                <w:sz w:val="18"/>
                <w:szCs w:val="18"/>
                <w:lang w:val="en-GB"/>
              </w:rPr>
            </w:pP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2FE53FE8" w14:textId="77777777" w:rsidR="007F4578" w:rsidRPr="00E54518" w:rsidRDefault="007F4578" w:rsidP="007F4578">
            <w:pPr>
              <w:cnfStyle w:val="000000000000" w:firstRow="0" w:lastRow="0" w:firstColumn="0" w:lastColumn="0" w:oddVBand="0" w:evenVBand="0" w:oddHBand="0" w:evenHBand="0" w:firstRowFirstColumn="0" w:firstRowLastColumn="0" w:lastRowFirstColumn="0" w:lastRowLastColumn="0"/>
              <w:rPr>
                <w:b/>
                <w:bCs/>
                <w:sz w:val="18"/>
                <w:szCs w:val="18"/>
              </w:rPr>
            </w:pPr>
            <w:r w:rsidRPr="00E54518">
              <w:rPr>
                <w:rFonts w:eastAsia="Aptos Narrow" w:cs="Aptos Narrow"/>
                <w:b/>
                <w:bCs/>
                <w:color w:val="000000" w:themeColor="text1"/>
                <w:sz w:val="18"/>
                <w:szCs w:val="18"/>
              </w:rPr>
              <w:t>Machine learning: supervised</w:t>
            </w:r>
          </w:p>
          <w:p w14:paraId="65B2B232" w14:textId="77777777" w:rsidR="007F4578" w:rsidRPr="00506CF5" w:rsidRDefault="007F4578"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506CF5">
              <w:rPr>
                <w:rFonts w:eastAsia="Open Sans" w:cs="Open Sans"/>
                <w:sz w:val="18"/>
                <w:szCs w:val="18"/>
              </w:rPr>
              <w:t>Students will know and understand:</w:t>
            </w:r>
          </w:p>
          <w:p w14:paraId="136B06CD" w14:textId="77777777" w:rsidR="007F4578" w:rsidRPr="00506CF5" w:rsidRDefault="007F457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Definition</w:t>
            </w:r>
          </w:p>
          <w:p w14:paraId="0BF0A9C3" w14:textId="77777777" w:rsidR="007F4578" w:rsidRPr="00506CF5" w:rsidRDefault="007F457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Function</w:t>
            </w:r>
          </w:p>
          <w:p w14:paraId="2AAD55AA" w14:textId="77777777" w:rsidR="007F4578" w:rsidRPr="00506CF5" w:rsidRDefault="007F457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Characteristics</w:t>
            </w:r>
          </w:p>
          <w:p w14:paraId="56BC1A98" w14:textId="77777777" w:rsidR="007F4578" w:rsidRPr="00506CF5" w:rsidRDefault="007F457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Why needed</w:t>
            </w:r>
          </w:p>
          <w:p w14:paraId="09553022" w14:textId="77777777" w:rsidR="007F4578" w:rsidRPr="00506CF5" w:rsidRDefault="007F457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Operation</w:t>
            </w:r>
          </w:p>
          <w:p w14:paraId="242445F2" w14:textId="77777777" w:rsidR="007F4578" w:rsidRPr="00506CF5" w:rsidRDefault="007F457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Benefits</w:t>
            </w:r>
          </w:p>
          <w:p w14:paraId="1E9C143B" w14:textId="77777777" w:rsidR="007F4578" w:rsidRPr="00506CF5" w:rsidRDefault="007F457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506CF5">
              <w:rPr>
                <w:rFonts w:asciiTheme="minorHAnsi" w:eastAsia="Aptos Narrow" w:hAnsiTheme="minorHAnsi" w:cs="Aptos Narrow"/>
                <w:sz w:val="18"/>
                <w:szCs w:val="18"/>
              </w:rPr>
              <w:t>Drawbacks</w:t>
            </w:r>
          </w:p>
          <w:p w14:paraId="204A00BF" w14:textId="77777777" w:rsidR="00506CF5" w:rsidRDefault="00506CF5" w:rsidP="00E54518">
            <w:pPr>
              <w:spacing w:after="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569A521D" w14:textId="130CA076" w:rsidR="007F4578" w:rsidRPr="00506CF5"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1ADC50A4" w14:textId="5C3C13F0" w:rsidR="007F4578" w:rsidRPr="00506CF5" w:rsidRDefault="007F4578"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b/>
                <w:bCs/>
                <w:sz w:val="18"/>
                <w:szCs w:val="18"/>
              </w:rPr>
            </w:pPr>
            <w:r w:rsidRPr="00506CF5">
              <w:rPr>
                <w:rFonts w:asciiTheme="minorHAnsi" w:eastAsia="Aptos Narrow" w:hAnsiTheme="minorHAnsi" w:cs="Aptos Narrow"/>
                <w:sz w:val="18"/>
                <w:szCs w:val="18"/>
              </w:rPr>
              <w:t>interpret and complete a diagrammatic representation of a supervised ML system.</w:t>
            </w:r>
          </w:p>
          <w:p w14:paraId="2E4A2170" w14:textId="77777777" w:rsidR="007F4578" w:rsidRPr="00506CF5" w:rsidRDefault="007F4578" w:rsidP="007F457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110E74E1" w14:textId="3E29046D" w:rsidR="007F4578" w:rsidRPr="00506CF5" w:rsidRDefault="00B542DA" w:rsidP="007F4578">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7F4578" w:rsidRPr="00506CF5">
              <w:rPr>
                <w:rFonts w:eastAsia="Open Sans" w:cs="Open Sans"/>
                <w:sz w:val="18"/>
                <w:szCs w:val="18"/>
              </w:rPr>
              <w:t xml:space="preserve">  </w:t>
            </w:r>
          </w:p>
          <w:p w14:paraId="72A69249" w14:textId="77777777" w:rsidR="007F4578" w:rsidRPr="00506CF5" w:rsidRDefault="007F4578"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06CF5">
              <w:rPr>
                <w:rFonts w:asciiTheme="minorHAnsi" w:eastAsia="Open Sans" w:hAnsiTheme="minorHAnsi" w:cs="Open Sans"/>
                <w:sz w:val="18"/>
                <w:szCs w:val="18"/>
              </w:rPr>
              <w:t>Discuss supervised machine learning (ML)</w:t>
            </w:r>
          </w:p>
          <w:p w14:paraId="7B46DD59" w14:textId="77777777" w:rsidR="007F4578" w:rsidRPr="00506CF5" w:rsidRDefault="007F4578" w:rsidP="00A37D72">
            <w:pPr>
              <w:pStyle w:val="ListParagraph"/>
              <w:numPr>
                <w:ilvl w:val="0"/>
                <w:numId w:val="20"/>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06CF5">
              <w:rPr>
                <w:rFonts w:asciiTheme="minorHAnsi" w:eastAsia="Open Sans" w:hAnsiTheme="minorHAnsi" w:cs="Open Sans"/>
                <w:sz w:val="18"/>
                <w:szCs w:val="18"/>
              </w:rPr>
              <w:t>Option to explore MachineLearning4Kids for practical experience of training ML systems</w:t>
            </w:r>
          </w:p>
          <w:p w14:paraId="68A68FA6" w14:textId="77777777" w:rsidR="007F4578" w:rsidRPr="00506CF5" w:rsidRDefault="007F4578"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06CF5">
              <w:rPr>
                <w:rFonts w:asciiTheme="minorHAnsi" w:eastAsia="Open Sans" w:hAnsiTheme="minorHAnsi" w:cs="Open Sans"/>
                <w:sz w:val="18"/>
                <w:szCs w:val="18"/>
              </w:rPr>
              <w:t>Students identify key terms and make notes on definition, function, characteristics, operation, benefits and drawbacks as well as why supervised ML is needed</w:t>
            </w:r>
          </w:p>
          <w:p w14:paraId="58E1B7EF" w14:textId="77777777" w:rsidR="007F4578" w:rsidRPr="00506CF5" w:rsidRDefault="007F4578" w:rsidP="00E54518">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506CF5">
              <w:rPr>
                <w:rFonts w:eastAsia="Open Sans" w:cs="Open Sans"/>
                <w:sz w:val="18"/>
                <w:szCs w:val="18"/>
              </w:rPr>
              <w:t xml:space="preserve"> </w:t>
            </w:r>
          </w:p>
          <w:p w14:paraId="665A237D" w14:textId="789EB933" w:rsidR="007F4578" w:rsidRPr="00506CF5" w:rsidRDefault="00B542DA" w:rsidP="007F4578">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7F4578" w:rsidRPr="00506CF5">
              <w:rPr>
                <w:rFonts w:eastAsia="Open Sans" w:cs="Open Sans"/>
                <w:sz w:val="18"/>
                <w:szCs w:val="18"/>
              </w:rPr>
              <w:t xml:space="preserve">: </w:t>
            </w:r>
          </w:p>
          <w:p w14:paraId="2B10602F" w14:textId="77777777" w:rsidR="007F4578" w:rsidRPr="00506CF5" w:rsidRDefault="007F4578"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506CF5">
              <w:rPr>
                <w:rFonts w:asciiTheme="minorHAnsi" w:eastAsia="Open Sans" w:hAnsiTheme="minorHAnsi" w:cs="Open Sans"/>
                <w:sz w:val="18"/>
                <w:szCs w:val="18"/>
              </w:rPr>
              <w:t>Look for quizzes about machine learning on platforms like Blooket/ Kahoot/ Quizlet/ Quizizz/ Socrative/ etc.</w:t>
            </w:r>
          </w:p>
          <w:p w14:paraId="2E46A286" w14:textId="77777777" w:rsidR="007F4578" w:rsidRPr="00506CF5" w:rsidRDefault="007F4578" w:rsidP="007F4578">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b/>
                <w:bCs/>
                <w:sz w:val="18"/>
                <w:szCs w:val="18"/>
              </w:rPr>
            </w:pPr>
          </w:p>
          <w:p w14:paraId="6CF19509" w14:textId="77777777" w:rsidR="007F4578" w:rsidRPr="00506CF5" w:rsidRDefault="007F4578" w:rsidP="007F457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66D5B20A" w14:textId="5CD8ECC8" w:rsidR="007F4578" w:rsidRPr="003D388F" w:rsidRDefault="00454F20" w:rsidP="007F4578">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7F4578" w:rsidRPr="00E54518">
              <w:rPr>
                <w:rFonts w:eastAsia="Open Sans" w:cs="Open Sans"/>
                <w:b/>
                <w:bCs/>
                <w:color w:val="000000" w:themeColor="text1"/>
                <w:sz w:val="18"/>
                <w:szCs w:val="18"/>
              </w:rPr>
              <w:t xml:space="preserve"> </w:t>
            </w:r>
            <w:r w:rsidR="007F4578" w:rsidRPr="003D388F">
              <w:rPr>
                <w:rFonts w:eastAsia="Open Sans" w:cs="Open Sans"/>
                <w:color w:val="000000" w:themeColor="text1"/>
                <w:sz w:val="18"/>
                <w:szCs w:val="18"/>
              </w:rPr>
              <w:t xml:space="preserve">pp. </w:t>
            </w:r>
            <w:r w:rsidR="007F4578" w:rsidRPr="003D388F">
              <w:rPr>
                <w:rFonts w:eastAsia="Aptos Narrow" w:cs="Aptos Narrow"/>
                <w:color w:val="000000" w:themeColor="text1"/>
                <w:sz w:val="18"/>
                <w:szCs w:val="18"/>
              </w:rPr>
              <w:t>154-155</w:t>
            </w:r>
          </w:p>
          <w:p w14:paraId="2F1C0ECA" w14:textId="77777777" w:rsidR="007F4578" w:rsidRPr="00506CF5" w:rsidRDefault="007F4578" w:rsidP="007F4578">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2701719" w14:textId="51662D4C" w:rsidR="007F4578" w:rsidRPr="00506CF5" w:rsidRDefault="007F4578" w:rsidP="007F4578">
            <w:pPr>
              <w:cnfStyle w:val="000000000000" w:firstRow="0" w:lastRow="0" w:firstColumn="0" w:lastColumn="0" w:oddVBand="0" w:evenVBand="0" w:oddHBand="0" w:evenHBand="0" w:firstRowFirstColumn="0" w:firstRowLastColumn="0" w:lastRowFirstColumn="0" w:lastRowLastColumn="0"/>
              <w:rPr>
                <w:sz w:val="18"/>
                <w:szCs w:val="18"/>
                <w:lang w:val="fr-FR"/>
              </w:rPr>
            </w:pPr>
            <w:r w:rsidRPr="00506CF5">
              <w:rPr>
                <w:rFonts w:eastAsia="Aptos Narrow" w:cs="Aptos Narrow"/>
                <w:color w:val="000000" w:themeColor="text1"/>
                <w:sz w:val="18"/>
                <w:szCs w:val="18"/>
                <w:lang w:val="fr-FR"/>
              </w:rPr>
              <w:t xml:space="preserve">CrashCourseAI </w:t>
            </w:r>
            <w:r w:rsidR="00E54518" w:rsidRPr="00506CF5">
              <w:rPr>
                <w:rFonts w:eastAsia="Aptos Narrow" w:cs="Aptos Narrow"/>
                <w:color w:val="000000" w:themeColor="text1"/>
                <w:sz w:val="18"/>
                <w:szCs w:val="18"/>
                <w:lang w:val="fr-FR"/>
              </w:rPr>
              <w:t>video :</w:t>
            </w:r>
          </w:p>
          <w:p w14:paraId="0133115F" w14:textId="77777777" w:rsidR="007F4578" w:rsidRPr="00506CF5" w:rsidRDefault="007F4578" w:rsidP="007F4578">
            <w:pPr>
              <w:cnfStyle w:val="000000000000" w:firstRow="0" w:lastRow="0" w:firstColumn="0" w:lastColumn="0" w:oddVBand="0" w:evenVBand="0" w:oddHBand="0" w:evenHBand="0" w:firstRowFirstColumn="0" w:firstRowLastColumn="0" w:lastRowFirstColumn="0" w:lastRowLastColumn="0"/>
              <w:rPr>
                <w:sz w:val="18"/>
                <w:szCs w:val="18"/>
                <w:lang w:val="fr-FR"/>
              </w:rPr>
            </w:pPr>
            <w:hyperlink r:id="rId113">
              <w:r w:rsidRPr="00506CF5">
                <w:rPr>
                  <w:rStyle w:val="Hyperlink"/>
                  <w:rFonts w:eastAsia="Aptos Narrow" w:cs="Aptos Narrow"/>
                  <w:sz w:val="18"/>
                  <w:szCs w:val="18"/>
                  <w:lang w:val="fr-FR"/>
                </w:rPr>
                <w:t>https://www.youtube.com/watch?v=4qVRBYAdLAo</w:t>
              </w:r>
            </w:hyperlink>
          </w:p>
          <w:p w14:paraId="0AEF61D3" w14:textId="77777777" w:rsidR="007F4578" w:rsidRPr="00506CF5" w:rsidRDefault="007F4578" w:rsidP="007F457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fr-FR"/>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2F27D18E" w14:textId="402632F9" w:rsidR="007F4578" w:rsidRPr="0055259A" w:rsidRDefault="6571EDE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2362A84" w14:textId="4029A394" w:rsidR="007F4578" w:rsidRPr="0055259A" w:rsidRDefault="6571EDE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782DEF28" w14:textId="77321381" w:rsidR="007F4578" w:rsidRPr="0055259A" w:rsidRDefault="6571EDE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6D3B147E" w14:textId="62A3BC5E" w:rsidR="007F4578" w:rsidRPr="0055259A" w:rsidRDefault="6571EDE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1C889054" w14:textId="24A7BA14" w:rsidR="007F4578" w:rsidRPr="007036E5" w:rsidRDefault="007F457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1A444623" w14:textId="7686A34F" w:rsidR="007F4578" w:rsidRPr="007036E5" w:rsidRDefault="1DC41A7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Analysis</w:t>
            </w:r>
          </w:p>
          <w:p w14:paraId="1850BFA3" w14:textId="049E1796" w:rsidR="007F4578" w:rsidRPr="007036E5" w:rsidRDefault="1DC41A7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Problem solving</w:t>
            </w:r>
          </w:p>
          <w:p w14:paraId="646ED32E" w14:textId="1304E06F" w:rsidR="007F4578" w:rsidRPr="007036E5" w:rsidRDefault="1DC41A7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Self-direction</w:t>
            </w:r>
          </w:p>
          <w:p w14:paraId="36E11E76" w14:textId="041D361E" w:rsidR="007F4578" w:rsidRPr="007036E5" w:rsidRDefault="1DC41A7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Productivity</w:t>
            </w:r>
          </w:p>
          <w:p w14:paraId="3E15B497" w14:textId="4B57BDBE" w:rsidR="007F4578" w:rsidRPr="007036E5" w:rsidRDefault="1DC41A76"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tc>
      </w:tr>
    </w:tbl>
    <w:p w14:paraId="304817D2" w14:textId="77777777" w:rsidR="000C330D" w:rsidRDefault="000C330D">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7F4578" w:rsidRPr="008542E2" w14:paraId="5414E58B" w14:textId="77777777" w:rsidTr="00E77DF6">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4DA1D27D" w14:textId="42B4E1D2" w:rsidR="007F4578" w:rsidRPr="008542E2" w:rsidRDefault="007F4578" w:rsidP="007F4578">
            <w:pPr>
              <w:pStyle w:val="TableHeading"/>
              <w:rPr>
                <w:lang w:val="en-GB"/>
              </w:rPr>
            </w:pPr>
            <w:r w:rsidRPr="008542E2">
              <w:rPr>
                <w:b/>
                <w:bCs/>
                <w:color w:val="000000" w:themeColor="text1"/>
                <w:lang w:val="en-GB"/>
              </w:rPr>
              <w:t>Week 28</w:t>
            </w:r>
            <w:r w:rsidRPr="008542E2">
              <w:rPr>
                <w:b/>
                <w:bCs/>
                <w:color w:val="000000" w:themeColor="text1"/>
                <w:lang w:val="en-GB"/>
              </w:rPr>
              <w:br/>
              <w:t>Lesson 2</w:t>
            </w:r>
          </w:p>
        </w:tc>
      </w:tr>
      <w:tr w:rsidR="00A675F1" w:rsidRPr="008542E2" w14:paraId="31AFFB33" w14:textId="77777777" w:rsidTr="000C330D">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4EE33A42" w14:textId="77777777" w:rsidR="00A675F1" w:rsidRPr="000801D8" w:rsidRDefault="00A675F1" w:rsidP="00A675F1">
            <w:pPr>
              <w:rPr>
                <w:rFonts w:eastAsia="Aptos Narrow" w:cs="Aptos Narrow"/>
                <w:color w:val="000000" w:themeColor="text1"/>
                <w:sz w:val="18"/>
                <w:szCs w:val="18"/>
              </w:rPr>
            </w:pPr>
            <w:r w:rsidRPr="000801D8">
              <w:rPr>
                <w:rFonts w:eastAsia="Aptos Narrow" w:cs="Aptos Narrow"/>
                <w:color w:val="000000" w:themeColor="text1"/>
                <w:sz w:val="18"/>
                <w:szCs w:val="18"/>
              </w:rPr>
              <w:t>Topic 6.2.2: Machine learning (ML)</w:t>
            </w:r>
          </w:p>
          <w:p w14:paraId="7E3EE3D1" w14:textId="77777777" w:rsidR="00A675F1" w:rsidRPr="000801D8" w:rsidRDefault="00A675F1" w:rsidP="00A675F1">
            <w:pPr>
              <w:rPr>
                <w:rFonts w:eastAsia="Aptos Narrow" w:cs="Aptos Narrow"/>
                <w:color w:val="000000" w:themeColor="text1"/>
                <w:sz w:val="18"/>
                <w:szCs w:val="18"/>
              </w:rPr>
            </w:pPr>
            <w:r w:rsidRPr="000801D8">
              <w:rPr>
                <w:rFonts w:eastAsia="Aptos Narrow" w:cs="Aptos Narrow"/>
                <w:color w:val="000000" w:themeColor="text1"/>
                <w:sz w:val="18"/>
                <w:szCs w:val="18"/>
              </w:rPr>
              <w:t>b) Unsupervised</w:t>
            </w:r>
          </w:p>
          <w:p w14:paraId="4DB6D411" w14:textId="77777777" w:rsidR="00A675F1" w:rsidRPr="000801D8" w:rsidRDefault="00A675F1" w:rsidP="00A675F1">
            <w:pPr>
              <w:rPr>
                <w:rFonts w:eastAsia="Aptos Narrow" w:cs="Aptos Narrow"/>
                <w:color w:val="000000" w:themeColor="text1"/>
                <w:sz w:val="18"/>
                <w:szCs w:val="18"/>
              </w:rPr>
            </w:pPr>
          </w:p>
          <w:p w14:paraId="79F275DA" w14:textId="478776A5" w:rsidR="00A675F1" w:rsidRPr="000801D8" w:rsidRDefault="00B542DA" w:rsidP="00A675F1">
            <w:pPr>
              <w:rPr>
                <w:rFonts w:eastAsia="Aptos Narrow" w:cs="Aptos Narrow"/>
                <w:color w:val="000000" w:themeColor="text1"/>
                <w:sz w:val="18"/>
                <w:szCs w:val="18"/>
              </w:rPr>
            </w:pPr>
            <w:r w:rsidRPr="00B542DA">
              <w:rPr>
                <w:rFonts w:eastAsia="Aptos Narrow" w:cs="Aptos Narrow"/>
                <w:sz w:val="18"/>
                <w:szCs w:val="18"/>
              </w:rPr>
              <w:t>Lesson title:</w:t>
            </w:r>
            <w:r w:rsidR="00A675F1" w:rsidRPr="000801D8">
              <w:rPr>
                <w:rFonts w:eastAsia="Aptos Narrow" w:cs="Aptos Narrow"/>
                <w:b w:val="0"/>
                <w:bCs w:val="0"/>
                <w:color w:val="000000" w:themeColor="text1"/>
                <w:sz w:val="18"/>
                <w:szCs w:val="18"/>
              </w:rPr>
              <w:t xml:space="preserve"> </w:t>
            </w:r>
          </w:p>
          <w:p w14:paraId="40B6E10F" w14:textId="65A018B1" w:rsidR="00A675F1" w:rsidRPr="000801D8" w:rsidRDefault="00A675F1" w:rsidP="00A675F1">
            <w:pPr>
              <w:pStyle w:val="TableText"/>
              <w:rPr>
                <w:rFonts w:asciiTheme="minorHAnsi" w:hAnsiTheme="minorHAnsi"/>
                <w:sz w:val="18"/>
                <w:szCs w:val="18"/>
                <w:lang w:val="en-GB"/>
              </w:rPr>
            </w:pPr>
            <w:r w:rsidRPr="000801D8">
              <w:rPr>
                <w:rFonts w:asciiTheme="minorHAnsi" w:eastAsia="Aptos Narrow" w:hAnsiTheme="minorHAnsi" w:cs="Aptos Narrow"/>
                <w:b w:val="0"/>
                <w:bCs w:val="0"/>
                <w:sz w:val="18"/>
                <w:szCs w:val="18"/>
              </w:rPr>
              <w:t>Unsupervised machine learning</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49E018BD" w14:textId="77777777" w:rsidR="00A675F1" w:rsidRPr="00E54518" w:rsidRDefault="00A675F1" w:rsidP="00A675F1">
            <w:pPr>
              <w:cnfStyle w:val="000000100000" w:firstRow="0" w:lastRow="0" w:firstColumn="0" w:lastColumn="0" w:oddVBand="0" w:evenVBand="0" w:oddHBand="1" w:evenHBand="0" w:firstRowFirstColumn="0" w:firstRowLastColumn="0" w:lastRowFirstColumn="0" w:lastRowLastColumn="0"/>
              <w:rPr>
                <w:b/>
                <w:bCs/>
                <w:sz w:val="18"/>
                <w:szCs w:val="18"/>
              </w:rPr>
            </w:pPr>
            <w:r w:rsidRPr="00E54518">
              <w:rPr>
                <w:rFonts w:eastAsia="Aptos Narrow" w:cs="Aptos Narrow"/>
                <w:b/>
                <w:bCs/>
                <w:color w:val="000000" w:themeColor="text1"/>
                <w:sz w:val="18"/>
                <w:szCs w:val="18"/>
              </w:rPr>
              <w:t>Machine learning: unsupervised</w:t>
            </w:r>
          </w:p>
          <w:p w14:paraId="71A96443" w14:textId="77777777" w:rsidR="00A675F1" w:rsidRPr="000801D8" w:rsidRDefault="00A675F1"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801D8">
              <w:rPr>
                <w:rFonts w:eastAsia="Open Sans" w:cs="Open Sans"/>
                <w:sz w:val="18"/>
                <w:szCs w:val="18"/>
              </w:rPr>
              <w:t>Students will know and understand:</w:t>
            </w:r>
          </w:p>
          <w:p w14:paraId="0A7855EE" w14:textId="77777777" w:rsidR="00A675F1" w:rsidRPr="000801D8" w:rsidRDefault="00A675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Definition</w:t>
            </w:r>
          </w:p>
          <w:p w14:paraId="45853B0A" w14:textId="77777777" w:rsidR="00A675F1" w:rsidRPr="000801D8" w:rsidRDefault="00A675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Function</w:t>
            </w:r>
          </w:p>
          <w:p w14:paraId="2336D596" w14:textId="77777777" w:rsidR="00A675F1" w:rsidRPr="000801D8" w:rsidRDefault="00A675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Characteristics</w:t>
            </w:r>
          </w:p>
          <w:p w14:paraId="09ACA500" w14:textId="77777777" w:rsidR="00A675F1" w:rsidRPr="000801D8" w:rsidRDefault="00A675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Why needed</w:t>
            </w:r>
          </w:p>
          <w:p w14:paraId="3F42ABBF" w14:textId="77777777" w:rsidR="00A675F1" w:rsidRPr="000801D8" w:rsidRDefault="00A675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Operation</w:t>
            </w:r>
          </w:p>
          <w:p w14:paraId="7BC38172" w14:textId="77777777" w:rsidR="00A675F1" w:rsidRPr="000801D8" w:rsidRDefault="00A675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Benefits</w:t>
            </w:r>
          </w:p>
          <w:p w14:paraId="1649E20F" w14:textId="77777777" w:rsidR="00A675F1" w:rsidRDefault="00A675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Drawbacks</w:t>
            </w:r>
          </w:p>
          <w:p w14:paraId="2F717A27" w14:textId="77777777" w:rsidR="00506CF5" w:rsidRPr="000801D8" w:rsidRDefault="00506CF5" w:rsidP="00506CF5">
            <w:pPr>
              <w:pStyle w:val="ListParagraph"/>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p>
          <w:p w14:paraId="552106D5" w14:textId="1D466C53" w:rsidR="00A675F1" w:rsidRPr="000801D8"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6F0FFFA7" w14:textId="77777777" w:rsidR="00A675F1" w:rsidRPr="000801D8" w:rsidRDefault="00A675F1"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interpret and complete a diagrammatic representation of an unsupervised ML system.</w:t>
            </w:r>
          </w:p>
          <w:p w14:paraId="42E4D4F1" w14:textId="77777777" w:rsidR="00A675F1" w:rsidRPr="000801D8" w:rsidRDefault="00A675F1" w:rsidP="00A675F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53CFA78C" w14:textId="5A196588" w:rsidR="00A675F1" w:rsidRPr="000801D8" w:rsidRDefault="00B542DA" w:rsidP="00A675F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A675F1" w:rsidRPr="000801D8">
              <w:rPr>
                <w:rFonts w:eastAsia="Open Sans" w:cs="Open Sans"/>
                <w:sz w:val="18"/>
                <w:szCs w:val="18"/>
              </w:rPr>
              <w:t xml:space="preserve">  </w:t>
            </w:r>
          </w:p>
          <w:p w14:paraId="605B85B1" w14:textId="77777777" w:rsidR="00A675F1" w:rsidRPr="000801D8" w:rsidRDefault="00A675F1"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Discuss unsupervised machine learning (ML)</w:t>
            </w:r>
          </w:p>
          <w:p w14:paraId="3224BD5B" w14:textId="77777777" w:rsidR="00A675F1" w:rsidRPr="000801D8" w:rsidRDefault="00A675F1"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Students identify key terms and make notes on definition, function, characteristics, operation, benefits and drawbacks as well as why unsupervised ML is needed</w:t>
            </w:r>
          </w:p>
          <w:p w14:paraId="2B3DA9DD" w14:textId="77777777" w:rsidR="000801D8" w:rsidRDefault="00A675F1" w:rsidP="00E54518">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801D8">
              <w:rPr>
                <w:rFonts w:eastAsia="Open Sans" w:cs="Open Sans"/>
                <w:sz w:val="18"/>
                <w:szCs w:val="18"/>
              </w:rPr>
              <w:t xml:space="preserve"> </w:t>
            </w:r>
          </w:p>
          <w:p w14:paraId="601CA251" w14:textId="6CCA25F4" w:rsidR="00A675F1" w:rsidRPr="000801D8" w:rsidRDefault="00B542DA" w:rsidP="00A675F1">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A675F1" w:rsidRPr="000801D8">
              <w:rPr>
                <w:rFonts w:eastAsia="Open Sans" w:cs="Open Sans"/>
                <w:sz w:val="18"/>
                <w:szCs w:val="18"/>
              </w:rPr>
              <w:t xml:space="preserve">: </w:t>
            </w:r>
          </w:p>
          <w:p w14:paraId="458BE25B" w14:textId="77777777" w:rsidR="00A675F1" w:rsidRPr="000801D8" w:rsidRDefault="00A675F1"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Students complete Activity 2 on p157</w:t>
            </w:r>
          </w:p>
          <w:p w14:paraId="5FC9E8E2" w14:textId="77777777" w:rsidR="00A675F1" w:rsidRPr="000801D8" w:rsidRDefault="00A675F1" w:rsidP="00A675F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22778A3D" w14:textId="7636667E" w:rsidR="00A675F1" w:rsidRPr="003D388F" w:rsidRDefault="00454F20" w:rsidP="00A675F1">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A675F1" w:rsidRPr="00E54518">
              <w:rPr>
                <w:rFonts w:eastAsia="Open Sans" w:cs="Open Sans"/>
                <w:b/>
                <w:bCs/>
                <w:color w:val="000000" w:themeColor="text1"/>
                <w:sz w:val="18"/>
                <w:szCs w:val="18"/>
              </w:rPr>
              <w:t xml:space="preserve"> </w:t>
            </w:r>
            <w:r w:rsidR="00A675F1" w:rsidRPr="003D388F">
              <w:rPr>
                <w:rFonts w:eastAsia="Open Sans" w:cs="Open Sans"/>
                <w:color w:val="000000" w:themeColor="text1"/>
                <w:sz w:val="18"/>
                <w:szCs w:val="18"/>
              </w:rPr>
              <w:t xml:space="preserve">pp. </w:t>
            </w:r>
            <w:r w:rsidR="00A675F1" w:rsidRPr="003D388F">
              <w:rPr>
                <w:rFonts w:eastAsia="Aptos Narrow" w:cs="Aptos Narrow"/>
                <w:color w:val="000000" w:themeColor="text1"/>
                <w:sz w:val="18"/>
                <w:szCs w:val="18"/>
              </w:rPr>
              <w:t>155-157</w:t>
            </w:r>
          </w:p>
          <w:p w14:paraId="5EFEFD15" w14:textId="77777777" w:rsidR="00A675F1" w:rsidRPr="000801D8" w:rsidRDefault="00A675F1" w:rsidP="00A675F1">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773FEDEF" w14:textId="7286841E" w:rsidR="00A675F1" w:rsidRPr="000801D8" w:rsidRDefault="00D6342B" w:rsidP="00A675F1">
            <w:pPr>
              <w:cnfStyle w:val="000000100000" w:firstRow="0" w:lastRow="0" w:firstColumn="0" w:lastColumn="0" w:oddVBand="0" w:evenVBand="0" w:oddHBand="1" w:evenHBand="0" w:firstRowFirstColumn="0" w:firstRowLastColumn="0" w:lastRowFirstColumn="0" w:lastRowLastColumn="0"/>
              <w:rPr>
                <w:sz w:val="18"/>
                <w:szCs w:val="18"/>
              </w:rPr>
            </w:pPr>
            <w:r w:rsidRPr="000801D8">
              <w:rPr>
                <w:rFonts w:eastAsia="Aptos Narrow" w:cs="Aptos Narrow"/>
                <w:color w:val="000000" w:themeColor="text1"/>
                <w:sz w:val="18"/>
                <w:szCs w:val="18"/>
              </w:rPr>
              <w:t>IBM Technology</w:t>
            </w:r>
            <w:r w:rsidR="00A675F1" w:rsidRPr="000801D8">
              <w:rPr>
                <w:rFonts w:eastAsia="Aptos Narrow" w:cs="Aptos Narrow"/>
                <w:color w:val="000000" w:themeColor="text1"/>
                <w:sz w:val="18"/>
                <w:szCs w:val="18"/>
              </w:rPr>
              <w:t xml:space="preserve"> video: </w:t>
            </w:r>
          </w:p>
          <w:p w14:paraId="6A97EBD3" w14:textId="77777777" w:rsidR="00A675F1" w:rsidRPr="000801D8" w:rsidRDefault="00A675F1" w:rsidP="00A675F1">
            <w:pPr>
              <w:cnfStyle w:val="000000100000" w:firstRow="0" w:lastRow="0" w:firstColumn="0" w:lastColumn="0" w:oddVBand="0" w:evenVBand="0" w:oddHBand="1" w:evenHBand="0" w:firstRowFirstColumn="0" w:firstRowLastColumn="0" w:lastRowFirstColumn="0" w:lastRowLastColumn="0"/>
              <w:rPr>
                <w:sz w:val="18"/>
                <w:szCs w:val="18"/>
              </w:rPr>
            </w:pPr>
            <w:hyperlink r:id="rId114">
              <w:r w:rsidRPr="000801D8">
                <w:rPr>
                  <w:rStyle w:val="Hyperlink"/>
                  <w:rFonts w:eastAsia="Aptos Narrow" w:cs="Aptos Narrow"/>
                  <w:sz w:val="18"/>
                  <w:szCs w:val="18"/>
                </w:rPr>
                <w:t>https://www.youtube.com/watch?v=W01tIRP_Rqs</w:t>
              </w:r>
            </w:hyperlink>
          </w:p>
          <w:p w14:paraId="5FF7FCF1" w14:textId="77777777" w:rsidR="00A675F1" w:rsidRPr="000801D8" w:rsidRDefault="00A675F1" w:rsidP="00A675F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0A6BA822" w14:textId="1A6A6A74" w:rsidR="00A675F1" w:rsidRPr="0055259A" w:rsidRDefault="103A315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185BE19B" w14:textId="3EFB7164" w:rsidR="00A675F1" w:rsidRPr="0055259A" w:rsidRDefault="103A315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09A8371" w14:textId="2022E4E9" w:rsidR="00A675F1" w:rsidRPr="0055259A" w:rsidRDefault="103A315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33158635" w14:textId="52FBDCDD" w:rsidR="00A675F1" w:rsidRPr="0055259A" w:rsidRDefault="103A315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47AF9765" w14:textId="6D99BBE7" w:rsidR="00A675F1" w:rsidRPr="007036E5" w:rsidRDefault="00A675F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7BA65008" w14:textId="26B8E4B4" w:rsidR="00A675F1" w:rsidRPr="007036E5" w:rsidRDefault="103A315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9779768">
              <w:rPr>
                <w:rFonts w:asciiTheme="minorHAnsi" w:eastAsia="Open Sans" w:hAnsiTheme="minorHAnsi" w:cs="Open Sans"/>
                <w:color w:val="000000" w:themeColor="text1"/>
                <w:sz w:val="18"/>
                <w:szCs w:val="18"/>
              </w:rPr>
              <w:t>Decision making</w:t>
            </w:r>
          </w:p>
          <w:p w14:paraId="57AF2566" w14:textId="1EF1FEB8" w:rsidR="00A675F1" w:rsidRPr="007036E5" w:rsidRDefault="41B7990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p w14:paraId="2FF830C9" w14:textId="77430EB0" w:rsidR="00A675F1" w:rsidRPr="007036E5" w:rsidRDefault="41B7990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Critical thinking</w:t>
            </w:r>
          </w:p>
          <w:p w14:paraId="364FE279" w14:textId="6643F1E3" w:rsidR="00A675F1" w:rsidRPr="007036E5" w:rsidRDefault="41B7990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tc>
      </w:tr>
    </w:tbl>
    <w:p w14:paraId="3317E5A4" w14:textId="77777777" w:rsidR="00E77DF6" w:rsidRDefault="00E77DF6">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A675F1" w:rsidRPr="008542E2" w14:paraId="2CBC6EDD" w14:textId="77777777" w:rsidTr="00E77DF6">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474492B1" w14:textId="5C548FA7" w:rsidR="00A675F1" w:rsidRPr="008542E2" w:rsidRDefault="00A675F1" w:rsidP="00A675F1">
            <w:pPr>
              <w:pStyle w:val="TableHeading"/>
              <w:rPr>
                <w:lang w:val="en-GB"/>
              </w:rPr>
            </w:pPr>
            <w:r w:rsidRPr="008542E2">
              <w:rPr>
                <w:b/>
                <w:bCs/>
                <w:color w:val="000000" w:themeColor="text1"/>
                <w:lang w:val="en-GB"/>
              </w:rPr>
              <w:t>Week 28</w:t>
            </w:r>
            <w:r w:rsidRPr="008542E2">
              <w:rPr>
                <w:b/>
                <w:bCs/>
                <w:color w:val="000000" w:themeColor="text1"/>
                <w:lang w:val="en-GB"/>
              </w:rPr>
              <w:br/>
              <w:t>Lesson 3</w:t>
            </w:r>
          </w:p>
        </w:tc>
      </w:tr>
      <w:tr w:rsidR="00AF657D" w:rsidRPr="008542E2" w14:paraId="79018C83" w14:textId="77777777" w:rsidTr="000C330D">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753F4322" w14:textId="77777777" w:rsidR="00AF657D" w:rsidRPr="000801D8" w:rsidRDefault="00AF657D" w:rsidP="00AF657D">
            <w:pPr>
              <w:rPr>
                <w:rFonts w:eastAsia="Aptos Narrow" w:cs="Aptos Narrow"/>
                <w:color w:val="000000" w:themeColor="text1"/>
                <w:sz w:val="18"/>
                <w:szCs w:val="18"/>
              </w:rPr>
            </w:pPr>
            <w:r w:rsidRPr="000801D8">
              <w:rPr>
                <w:rFonts w:eastAsia="Aptos Narrow" w:cs="Aptos Narrow"/>
                <w:color w:val="000000" w:themeColor="text1"/>
                <w:sz w:val="18"/>
                <w:szCs w:val="18"/>
              </w:rPr>
              <w:t>Topic 6.2.3: Large language model (LLM)</w:t>
            </w:r>
          </w:p>
          <w:p w14:paraId="16FF6105" w14:textId="77777777" w:rsidR="00AF657D" w:rsidRPr="000801D8" w:rsidRDefault="00AF657D" w:rsidP="00AF657D">
            <w:pPr>
              <w:rPr>
                <w:rFonts w:eastAsia="Aptos Narrow" w:cs="Aptos Narrow"/>
                <w:color w:val="000000" w:themeColor="text1"/>
                <w:sz w:val="18"/>
                <w:szCs w:val="18"/>
              </w:rPr>
            </w:pPr>
            <w:r w:rsidRPr="000801D8">
              <w:rPr>
                <w:rFonts w:eastAsia="Aptos Narrow" w:cs="Aptos Narrow"/>
                <w:color w:val="000000" w:themeColor="text1"/>
                <w:sz w:val="18"/>
                <w:szCs w:val="18"/>
              </w:rPr>
              <w:t>a) Accuracy</w:t>
            </w:r>
          </w:p>
          <w:p w14:paraId="5E39C56C" w14:textId="77777777" w:rsidR="00AF657D" w:rsidRPr="000801D8" w:rsidRDefault="00AF657D" w:rsidP="00AF657D">
            <w:pPr>
              <w:rPr>
                <w:rFonts w:eastAsia="Aptos Narrow" w:cs="Aptos Narrow"/>
                <w:color w:val="000000" w:themeColor="text1"/>
                <w:sz w:val="18"/>
                <w:szCs w:val="18"/>
              </w:rPr>
            </w:pPr>
            <w:r w:rsidRPr="000801D8">
              <w:rPr>
                <w:rFonts w:eastAsia="Aptos Narrow" w:cs="Aptos Narrow"/>
                <w:color w:val="000000" w:themeColor="text1"/>
                <w:sz w:val="18"/>
                <w:szCs w:val="18"/>
              </w:rPr>
              <w:t>b) Knowledge limitations</w:t>
            </w:r>
          </w:p>
          <w:p w14:paraId="69579A72" w14:textId="77777777" w:rsidR="00AF657D" w:rsidRPr="000801D8" w:rsidRDefault="00AF657D" w:rsidP="00AF657D">
            <w:pPr>
              <w:rPr>
                <w:rFonts w:eastAsia="Aptos Narrow" w:cs="Aptos Narrow"/>
                <w:color w:val="000000" w:themeColor="text1"/>
                <w:sz w:val="18"/>
                <w:szCs w:val="18"/>
              </w:rPr>
            </w:pPr>
          </w:p>
          <w:p w14:paraId="60CCFBED" w14:textId="42140C35" w:rsidR="00AF657D" w:rsidRPr="000801D8" w:rsidRDefault="00B542DA" w:rsidP="00AF657D">
            <w:pPr>
              <w:rPr>
                <w:rFonts w:eastAsia="Aptos Narrow" w:cs="Aptos Narrow"/>
                <w:color w:val="000000" w:themeColor="text1"/>
                <w:sz w:val="18"/>
                <w:szCs w:val="18"/>
              </w:rPr>
            </w:pPr>
            <w:r w:rsidRPr="00B542DA">
              <w:rPr>
                <w:rFonts w:eastAsia="Aptos Narrow" w:cs="Aptos Narrow"/>
                <w:sz w:val="18"/>
                <w:szCs w:val="18"/>
              </w:rPr>
              <w:t>Lesson title:</w:t>
            </w:r>
            <w:r w:rsidR="00AF657D" w:rsidRPr="000801D8">
              <w:rPr>
                <w:rFonts w:eastAsia="Aptos Narrow" w:cs="Aptos Narrow"/>
                <w:b w:val="0"/>
                <w:bCs w:val="0"/>
                <w:color w:val="000000" w:themeColor="text1"/>
                <w:sz w:val="18"/>
                <w:szCs w:val="18"/>
              </w:rPr>
              <w:t xml:space="preserve"> </w:t>
            </w:r>
          </w:p>
          <w:p w14:paraId="53F5D09A" w14:textId="32E99E3F" w:rsidR="00AF657D" w:rsidRPr="000801D8" w:rsidRDefault="00AF657D" w:rsidP="00AF657D">
            <w:pPr>
              <w:pStyle w:val="TableHeading"/>
              <w:rPr>
                <w:rFonts w:asciiTheme="minorHAnsi" w:hAnsiTheme="minorHAnsi"/>
                <w:color w:val="000000" w:themeColor="text1"/>
                <w:sz w:val="18"/>
                <w:szCs w:val="18"/>
                <w:lang w:val="en-GB"/>
              </w:rPr>
            </w:pPr>
            <w:r w:rsidRPr="000801D8">
              <w:rPr>
                <w:rFonts w:asciiTheme="minorHAnsi" w:eastAsia="Aptos Narrow" w:hAnsiTheme="minorHAnsi" w:cs="Aptos Narrow"/>
                <w:color w:val="000000" w:themeColor="text1"/>
                <w:sz w:val="18"/>
                <w:szCs w:val="18"/>
              </w:rPr>
              <w:t>Accuracy and knowledge limitations of large language models</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4768A6FC" w14:textId="69C48EEE" w:rsidR="00AF657D" w:rsidRPr="00E54518" w:rsidRDefault="00AF657D" w:rsidP="00AF657D">
            <w:pPr>
              <w:cnfStyle w:val="000000100000" w:firstRow="0" w:lastRow="0" w:firstColumn="0" w:lastColumn="0" w:oddVBand="0" w:evenVBand="0" w:oddHBand="1" w:evenHBand="0" w:firstRowFirstColumn="0" w:firstRowLastColumn="0" w:lastRowFirstColumn="0" w:lastRowLastColumn="0"/>
              <w:rPr>
                <w:b/>
                <w:bCs/>
                <w:sz w:val="18"/>
                <w:szCs w:val="18"/>
              </w:rPr>
            </w:pPr>
            <w:r w:rsidRPr="00E54518">
              <w:rPr>
                <w:rFonts w:eastAsia="Aptos Narrow" w:cs="Aptos Narrow"/>
                <w:b/>
                <w:bCs/>
                <w:color w:val="000000" w:themeColor="text1"/>
                <w:sz w:val="18"/>
                <w:szCs w:val="18"/>
              </w:rPr>
              <w:t xml:space="preserve">Large language model: context and query </w:t>
            </w:r>
            <w:r w:rsidR="00155A69" w:rsidRPr="00E54518">
              <w:rPr>
                <w:rFonts w:eastAsia="Aptos Narrow" w:cs="Aptos Narrow"/>
                <w:b/>
                <w:bCs/>
                <w:color w:val="000000" w:themeColor="text1"/>
                <w:sz w:val="18"/>
                <w:szCs w:val="18"/>
              </w:rPr>
              <w:t>accuracy, knowledge</w:t>
            </w:r>
            <w:r w:rsidRPr="00E54518">
              <w:rPr>
                <w:rFonts w:eastAsia="Aptos Narrow" w:cs="Aptos Narrow"/>
                <w:b/>
                <w:bCs/>
                <w:color w:val="000000" w:themeColor="text1"/>
                <w:sz w:val="18"/>
                <w:szCs w:val="18"/>
              </w:rPr>
              <w:t xml:space="preserve"> limitations</w:t>
            </w:r>
          </w:p>
          <w:p w14:paraId="2E84DB21" w14:textId="77777777" w:rsidR="00AF657D" w:rsidRPr="000801D8" w:rsidRDefault="00AF657D"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801D8">
              <w:rPr>
                <w:rFonts w:eastAsia="Open Sans" w:cs="Open Sans"/>
                <w:sz w:val="18"/>
                <w:szCs w:val="18"/>
              </w:rPr>
              <w:t>Students will know and understand:</w:t>
            </w:r>
          </w:p>
          <w:p w14:paraId="39D744E0" w14:textId="77777777" w:rsidR="00AF657D" w:rsidRPr="000801D8" w:rsidRDefault="00AF65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Definition</w:t>
            </w:r>
          </w:p>
          <w:p w14:paraId="127A0E95" w14:textId="77777777" w:rsidR="00AF657D" w:rsidRPr="000801D8" w:rsidRDefault="00AF65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Function</w:t>
            </w:r>
          </w:p>
          <w:p w14:paraId="6F8E2F5C" w14:textId="77777777" w:rsidR="00AF657D" w:rsidRPr="000801D8" w:rsidRDefault="00AF65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Characteristics</w:t>
            </w:r>
          </w:p>
          <w:p w14:paraId="3CBBD655" w14:textId="77777777" w:rsidR="00AF657D" w:rsidRPr="000801D8" w:rsidRDefault="00AF65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Why needed</w:t>
            </w:r>
          </w:p>
          <w:p w14:paraId="0D1A42BD" w14:textId="77777777" w:rsidR="00AF657D" w:rsidRPr="000801D8" w:rsidRDefault="00AF65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Operation</w:t>
            </w:r>
          </w:p>
          <w:p w14:paraId="437F078E" w14:textId="77777777" w:rsidR="00AF657D" w:rsidRPr="000801D8" w:rsidRDefault="00AF65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Benefits</w:t>
            </w:r>
          </w:p>
          <w:p w14:paraId="7B51A395" w14:textId="77777777" w:rsidR="00AF657D" w:rsidRPr="000801D8" w:rsidRDefault="00AF65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Drawbacks</w:t>
            </w:r>
          </w:p>
          <w:p w14:paraId="05FD7289" w14:textId="77777777" w:rsidR="00AF657D" w:rsidRPr="000801D8" w:rsidRDefault="00AF657D" w:rsidP="00E54518">
            <w:pPr>
              <w:spacing w:after="0"/>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671F985B" w14:textId="415C1D2A" w:rsidR="00AF657D" w:rsidRPr="000801D8" w:rsidRDefault="00B542DA"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4224C9CE" w14:textId="77777777" w:rsidR="00AF657D" w:rsidRPr="000801D8" w:rsidRDefault="00AF657D"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interpret and complete a diagrammatic representation of a LLM system.</w:t>
            </w:r>
          </w:p>
          <w:p w14:paraId="18508641" w14:textId="77777777" w:rsidR="00AF657D" w:rsidRPr="000801D8" w:rsidRDefault="00AF657D" w:rsidP="00AF657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185EA926" w14:textId="41B60D28" w:rsidR="00AF657D" w:rsidRPr="000801D8" w:rsidRDefault="00B542DA" w:rsidP="00AF657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AF657D" w:rsidRPr="000801D8">
              <w:rPr>
                <w:rFonts w:eastAsia="Open Sans" w:cs="Open Sans"/>
                <w:sz w:val="18"/>
                <w:szCs w:val="18"/>
              </w:rPr>
              <w:t xml:space="preserve">  </w:t>
            </w:r>
          </w:p>
          <w:p w14:paraId="028BCAF5" w14:textId="77777777" w:rsidR="00AF657D" w:rsidRPr="000801D8" w:rsidRDefault="00AF657D"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Discuss accuracy and knowledge limitations of large language models (LLM)</w:t>
            </w:r>
          </w:p>
          <w:p w14:paraId="3E1F406D" w14:textId="44363E0C" w:rsidR="00AF657D" w:rsidRPr="000801D8" w:rsidRDefault="00AF657D"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 xml:space="preserve">Option to </w:t>
            </w:r>
            <w:r w:rsidR="6FD634C7" w:rsidRPr="13AF74A6">
              <w:rPr>
                <w:rFonts w:asciiTheme="minorHAnsi" w:eastAsia="Open Sans" w:hAnsiTheme="minorHAnsi" w:cs="Open Sans"/>
                <w:sz w:val="18"/>
                <w:szCs w:val="18"/>
              </w:rPr>
              <w:t>e</w:t>
            </w:r>
            <w:r w:rsidR="589FAEBE" w:rsidRPr="13AF74A6">
              <w:rPr>
                <w:rFonts w:asciiTheme="minorHAnsi" w:eastAsia="Open Sans" w:hAnsiTheme="minorHAnsi" w:cs="Open Sans"/>
                <w:sz w:val="18"/>
                <w:szCs w:val="18"/>
              </w:rPr>
              <w:t>xperiment</w:t>
            </w:r>
            <w:r w:rsidRPr="000801D8">
              <w:rPr>
                <w:rFonts w:asciiTheme="minorHAnsi" w:eastAsia="Open Sans" w:hAnsiTheme="minorHAnsi" w:cs="Open Sans"/>
                <w:sz w:val="18"/>
                <w:szCs w:val="18"/>
              </w:rPr>
              <w:t xml:space="preserve"> with available LLM resources</w:t>
            </w:r>
          </w:p>
          <w:p w14:paraId="4FF757D5" w14:textId="77777777" w:rsidR="00AF657D" w:rsidRPr="000801D8" w:rsidRDefault="00AF657D"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Students identify key terms and make notes on definition, function, characteristics, operation, benefits and drawbacks as well as why LLMs are needed</w:t>
            </w:r>
          </w:p>
          <w:p w14:paraId="4B8F1B21" w14:textId="77777777" w:rsidR="009827C5" w:rsidRPr="000801D8" w:rsidRDefault="00AF657D" w:rsidP="00E54518">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0801D8">
              <w:rPr>
                <w:rFonts w:eastAsia="Open Sans" w:cs="Open Sans"/>
                <w:sz w:val="18"/>
                <w:szCs w:val="18"/>
              </w:rPr>
              <w:t xml:space="preserve"> </w:t>
            </w:r>
          </w:p>
          <w:p w14:paraId="704C7040" w14:textId="183528A3" w:rsidR="00AF657D" w:rsidRPr="000801D8" w:rsidRDefault="00B542DA" w:rsidP="00AF657D">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AF657D" w:rsidRPr="000801D8">
              <w:rPr>
                <w:rFonts w:eastAsia="Open Sans" w:cs="Open Sans"/>
                <w:sz w:val="18"/>
                <w:szCs w:val="18"/>
              </w:rPr>
              <w:t xml:space="preserve">: </w:t>
            </w:r>
          </w:p>
          <w:p w14:paraId="3F7B38EB" w14:textId="77777777" w:rsidR="00AF657D" w:rsidRPr="000801D8" w:rsidRDefault="00AF657D"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Students complete Activity 3 on p160</w:t>
            </w:r>
          </w:p>
          <w:p w14:paraId="643B2B13" w14:textId="77777777" w:rsidR="00AF657D" w:rsidRPr="000801D8" w:rsidRDefault="00AF657D" w:rsidP="00AF657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754357F9" w14:textId="46A6CAC1" w:rsidR="00AF657D" w:rsidRPr="003D388F" w:rsidRDefault="00454F20" w:rsidP="00AF657D">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AF657D" w:rsidRPr="00E54518">
              <w:rPr>
                <w:rFonts w:eastAsia="Open Sans" w:cs="Open Sans"/>
                <w:b/>
                <w:bCs/>
                <w:color w:val="000000" w:themeColor="text1"/>
                <w:sz w:val="18"/>
                <w:szCs w:val="18"/>
              </w:rPr>
              <w:t xml:space="preserve"> </w:t>
            </w:r>
            <w:r w:rsidR="00AF657D" w:rsidRPr="003D388F">
              <w:rPr>
                <w:rFonts w:eastAsia="Open Sans" w:cs="Open Sans"/>
                <w:color w:val="000000" w:themeColor="text1"/>
                <w:sz w:val="18"/>
                <w:szCs w:val="18"/>
              </w:rPr>
              <w:t xml:space="preserve">pp. </w:t>
            </w:r>
            <w:r w:rsidR="00AF657D" w:rsidRPr="003D388F">
              <w:rPr>
                <w:rFonts w:eastAsia="Aptos Narrow" w:cs="Aptos Narrow"/>
                <w:color w:val="000000" w:themeColor="text1"/>
                <w:sz w:val="18"/>
                <w:szCs w:val="18"/>
              </w:rPr>
              <w:t>157-158</w:t>
            </w:r>
          </w:p>
          <w:p w14:paraId="3392EC09" w14:textId="77777777" w:rsidR="00AF657D" w:rsidRPr="000801D8" w:rsidRDefault="00AF657D" w:rsidP="00AF657D">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2675E36C" w14:textId="77777777" w:rsidR="00AF657D" w:rsidRPr="000801D8" w:rsidRDefault="00AF657D" w:rsidP="00AF657D">
            <w:pPr>
              <w:cnfStyle w:val="000000100000" w:firstRow="0" w:lastRow="0" w:firstColumn="0" w:lastColumn="0" w:oddVBand="0" w:evenVBand="0" w:oddHBand="1" w:evenHBand="0" w:firstRowFirstColumn="0" w:firstRowLastColumn="0" w:lastRowFirstColumn="0" w:lastRowLastColumn="0"/>
              <w:rPr>
                <w:sz w:val="18"/>
                <w:szCs w:val="18"/>
              </w:rPr>
            </w:pPr>
            <w:r w:rsidRPr="000801D8">
              <w:rPr>
                <w:rFonts w:eastAsia="Aptos Narrow" w:cs="Aptos Narrow"/>
                <w:color w:val="000000" w:themeColor="text1"/>
                <w:sz w:val="18"/>
                <w:szCs w:val="18"/>
              </w:rPr>
              <w:t>AdaCS notes and questions:</w:t>
            </w:r>
          </w:p>
          <w:p w14:paraId="13A26B06" w14:textId="77777777" w:rsidR="00AF657D" w:rsidRPr="004F6E92" w:rsidRDefault="00AF657D" w:rsidP="00AF657D">
            <w:pPr>
              <w:cnfStyle w:val="000000100000" w:firstRow="0" w:lastRow="0" w:firstColumn="0" w:lastColumn="0" w:oddVBand="0" w:evenVBand="0" w:oddHBand="1" w:evenHBand="0" w:firstRowFirstColumn="0" w:firstRowLastColumn="0" w:lastRowFirstColumn="0" w:lastRowLastColumn="0"/>
              <w:rPr>
                <w:sz w:val="18"/>
                <w:szCs w:val="18"/>
              </w:rPr>
            </w:pPr>
            <w:hyperlink r:id="rId115">
              <w:r w:rsidRPr="004F6E92">
                <w:rPr>
                  <w:rStyle w:val="Hyperlink"/>
                  <w:rFonts w:eastAsia="Aptos Narrow" w:cs="Aptos Narrow"/>
                  <w:sz w:val="18"/>
                  <w:szCs w:val="18"/>
                </w:rPr>
                <w:t>https://adacomputerscience.org/concepts/ai_turing_test?topic=artificial_intelligence</w:t>
              </w:r>
            </w:hyperlink>
          </w:p>
          <w:p w14:paraId="4CF07256" w14:textId="77777777" w:rsidR="00AF657D" w:rsidRPr="000801D8" w:rsidRDefault="00AF657D" w:rsidP="00AF657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7A7AB3E1" w14:textId="15E2268C" w:rsidR="00AF657D" w:rsidRPr="0055259A" w:rsidRDefault="6AC39518"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1EFB8D10" w14:textId="3C8141F6" w:rsidR="00AF657D" w:rsidRPr="0055259A" w:rsidRDefault="6AC39518"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4B493DB5" w14:textId="33771B2A" w:rsidR="00AF657D" w:rsidRPr="0055259A" w:rsidRDefault="6AC39518"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2BB2B683" w14:textId="653B01D0" w:rsidR="00AF657D" w:rsidRPr="0055259A" w:rsidRDefault="6AC39518"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3F5F1F70" w14:textId="4DB83AD4" w:rsidR="00AF657D" w:rsidRPr="007036E5" w:rsidRDefault="00AF657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auto"/>
          </w:tcPr>
          <w:p w14:paraId="0165C05A" w14:textId="68546B16" w:rsidR="00AF657D" w:rsidRPr="007036E5" w:rsidRDefault="6AC39518"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9779768">
              <w:rPr>
                <w:rFonts w:asciiTheme="minorHAnsi" w:eastAsia="Open Sans" w:hAnsiTheme="minorHAnsi" w:cs="Open Sans"/>
                <w:color w:val="000000" w:themeColor="text1"/>
                <w:sz w:val="18"/>
                <w:szCs w:val="18"/>
              </w:rPr>
              <w:t>Intellectual interest and curiosity</w:t>
            </w:r>
          </w:p>
          <w:p w14:paraId="53E02F6C" w14:textId="3121F759" w:rsidR="00AF657D" w:rsidRPr="007036E5" w:rsidRDefault="2997CB8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p w14:paraId="7E47B1E0" w14:textId="523F6273" w:rsidR="00AF657D" w:rsidRPr="007036E5" w:rsidRDefault="2997CB8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Self-direction</w:t>
            </w:r>
          </w:p>
          <w:p w14:paraId="4E6151A3" w14:textId="624E82E5" w:rsidR="00AF657D" w:rsidRPr="007036E5" w:rsidRDefault="2997CB8B"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Critical thinking</w:t>
            </w:r>
          </w:p>
          <w:p w14:paraId="6FEFA29C" w14:textId="25378485" w:rsidR="00AF657D" w:rsidRPr="007036E5" w:rsidRDefault="3E71BF8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Communication</w:t>
            </w:r>
          </w:p>
          <w:p w14:paraId="3F45EF7E" w14:textId="13694BC9" w:rsidR="00AF657D" w:rsidRPr="007036E5" w:rsidRDefault="00AF657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6B22C3B9" w14:textId="77777777" w:rsidR="00C71471" w:rsidRPr="008542E2" w:rsidRDefault="00C71471" w:rsidP="00B0773D">
      <w:pPr>
        <w:rPr>
          <w:rStyle w:val="Strong"/>
          <w:b w:val="0"/>
          <w:bCs w:val="0"/>
        </w:rPr>
      </w:pPr>
    </w:p>
    <w:p w14:paraId="45500F8D" w14:textId="77777777" w:rsidR="00C71471" w:rsidRPr="008542E2" w:rsidRDefault="00C71471" w:rsidP="00B0773D">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7EEF5923" w14:textId="77777777" w:rsidTr="000C330D">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B787254" w14:textId="77777777" w:rsidR="00CE606C" w:rsidRPr="000C330D" w:rsidRDefault="00CE606C">
            <w:pPr>
              <w:pStyle w:val="TableHeading"/>
              <w:jc w:val="center"/>
              <w:rPr>
                <w:b/>
                <w:bCs/>
                <w:color w:val="FFFFFF" w:themeColor="background1"/>
                <w:sz w:val="20"/>
                <w:szCs w:val="24"/>
                <w:lang w:val="en-GB"/>
              </w:rPr>
            </w:pPr>
            <w:r w:rsidRPr="000C330D">
              <w:rPr>
                <w:b/>
                <w:bCs/>
                <w:color w:val="FFFFFF" w:themeColor="background1"/>
                <w:sz w:val="20"/>
                <w:szCs w:val="24"/>
                <w:lang w:val="en-GB"/>
              </w:rPr>
              <w:t>Topic</w:t>
            </w:r>
            <w:r w:rsidRPr="000C330D">
              <w:rPr>
                <w:b/>
                <w:bCs/>
                <w:color w:val="FFFFFF" w:themeColor="background1"/>
                <w:sz w:val="20"/>
                <w:szCs w:val="24"/>
                <w:lang w:val="en-GB"/>
              </w:rPr>
              <w:br/>
              <w:t>Sub topic</w:t>
            </w:r>
            <w:r w:rsidRPr="000C330D">
              <w:rPr>
                <w:b/>
                <w:bCs/>
                <w:color w:val="FFFFFF" w:themeColor="background1"/>
                <w:sz w:val="20"/>
                <w:szCs w:val="24"/>
                <w:lang w:val="en-GB"/>
              </w:rPr>
              <w:br/>
            </w:r>
            <w:r w:rsidRPr="000C330D">
              <w:rPr>
                <w:b/>
                <w:bCs/>
                <w:color w:val="FFFFFF"/>
                <w:sz w:val="20"/>
                <w:szCs w:val="24"/>
                <w:lang w:val="en-GB"/>
              </w:rPr>
              <w:t>Lesson title</w:t>
            </w:r>
          </w:p>
        </w:tc>
        <w:tc>
          <w:tcPr>
            <w:tcW w:w="2551" w:type="dxa"/>
            <w:shd w:val="clear" w:color="auto" w:fill="341583" w:themeFill="accent2" w:themeFillShade="80"/>
            <w:vAlign w:val="center"/>
          </w:tcPr>
          <w:p w14:paraId="66C6DA5A"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Specification reference</w:t>
            </w:r>
          </w:p>
        </w:tc>
        <w:tc>
          <w:tcPr>
            <w:tcW w:w="4820" w:type="dxa"/>
            <w:shd w:val="clear" w:color="auto" w:fill="341583" w:themeFill="accent2" w:themeFillShade="80"/>
            <w:vAlign w:val="center"/>
          </w:tcPr>
          <w:p w14:paraId="75B3A6BA" w14:textId="4C4DC71F"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 xml:space="preserve">Suggested </w:t>
            </w:r>
            <w:r w:rsidR="00B542DA" w:rsidRPr="000C330D">
              <w:rPr>
                <w:b/>
                <w:bCs/>
                <w:color w:val="FFFFFF" w:themeColor="background1"/>
                <w:sz w:val="20"/>
                <w:szCs w:val="24"/>
                <w:lang w:val="en-GB"/>
              </w:rPr>
              <w:t>Activities</w:t>
            </w:r>
          </w:p>
        </w:tc>
        <w:tc>
          <w:tcPr>
            <w:tcW w:w="2268" w:type="dxa"/>
            <w:shd w:val="clear" w:color="auto" w:fill="341583" w:themeFill="accent2" w:themeFillShade="80"/>
            <w:vAlign w:val="center"/>
          </w:tcPr>
          <w:p w14:paraId="08102D54"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Suggested resources</w:t>
            </w:r>
          </w:p>
        </w:tc>
        <w:tc>
          <w:tcPr>
            <w:tcW w:w="1984" w:type="dxa"/>
            <w:shd w:val="clear" w:color="auto" w:fill="341583" w:themeFill="accent2" w:themeFillShade="80"/>
            <w:vAlign w:val="center"/>
          </w:tcPr>
          <w:p w14:paraId="6FA79773"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B6A0FDD" w14:textId="77777777" w:rsidR="00CE606C" w:rsidRPr="000C330D"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could be acquired through teaching and delivery in this lesson?</w:t>
            </w:r>
          </w:p>
        </w:tc>
      </w:tr>
      <w:tr w:rsidR="00CE606C" w:rsidRPr="008542E2" w14:paraId="6CC30363" w14:textId="77777777" w:rsidTr="00176C4A">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tcBorders>
              <w:bottom w:val="single" w:sz="4" w:space="0" w:color="E3DBF9" w:themeColor="accent2" w:themeTint="33"/>
            </w:tcBorders>
            <w:shd w:val="clear" w:color="auto" w:fill="E3DBF9" w:themeFill="accent2" w:themeFillTint="33"/>
          </w:tcPr>
          <w:p w14:paraId="3F3B9B56" w14:textId="7C5B79F1"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81230F" w:rsidRPr="008542E2">
              <w:rPr>
                <w:b/>
                <w:bCs/>
                <w:color w:val="000000" w:themeColor="text1"/>
                <w:lang w:val="en-GB"/>
              </w:rPr>
              <w:t>29</w:t>
            </w:r>
            <w:r w:rsidRPr="008542E2">
              <w:rPr>
                <w:b/>
                <w:bCs/>
                <w:color w:val="000000" w:themeColor="text1"/>
                <w:lang w:val="en-GB"/>
              </w:rPr>
              <w:br/>
              <w:t>Lesson 1</w:t>
            </w:r>
          </w:p>
        </w:tc>
      </w:tr>
      <w:tr w:rsidR="00B529B5" w:rsidRPr="008542E2" w14:paraId="6BDCD0DC" w14:textId="77777777" w:rsidTr="000C330D">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2FDC7660" w14:textId="77777777" w:rsidR="00B529B5" w:rsidRPr="000801D8" w:rsidRDefault="00B529B5" w:rsidP="00B529B5">
            <w:pPr>
              <w:rPr>
                <w:rFonts w:eastAsia="Aptos Narrow" w:cs="Aptos Narrow"/>
                <w:color w:val="000000" w:themeColor="text1"/>
                <w:sz w:val="18"/>
                <w:szCs w:val="18"/>
              </w:rPr>
            </w:pPr>
            <w:r w:rsidRPr="000801D8">
              <w:rPr>
                <w:rFonts w:eastAsia="Aptos Narrow" w:cs="Aptos Narrow"/>
                <w:color w:val="000000" w:themeColor="text1"/>
                <w:sz w:val="18"/>
                <w:szCs w:val="18"/>
              </w:rPr>
              <w:t>Topic 6.2.3: Large language model</w:t>
            </w:r>
          </w:p>
          <w:p w14:paraId="37B6140C" w14:textId="593B89DA" w:rsidR="00B529B5" w:rsidRPr="000801D8" w:rsidRDefault="00B529B5" w:rsidP="00A37D72">
            <w:pPr>
              <w:pStyle w:val="ListParagraph"/>
              <w:numPr>
                <w:ilvl w:val="0"/>
                <w:numId w:val="28"/>
              </w:numPr>
              <w:spacing w:after="0" w:line="276" w:lineRule="auto"/>
              <w:rPr>
                <w:rFonts w:asciiTheme="minorHAnsi" w:eastAsia="Aptos Narrow" w:hAnsiTheme="minorHAnsi" w:cs="Aptos Narrow"/>
                <w:sz w:val="18"/>
                <w:szCs w:val="18"/>
              </w:rPr>
            </w:pPr>
            <w:r w:rsidRPr="000801D8">
              <w:rPr>
                <w:rFonts w:asciiTheme="minorHAnsi" w:eastAsia="Aptos Narrow" w:hAnsiTheme="minorHAnsi" w:cs="Aptos Narrow"/>
                <w:sz w:val="18"/>
                <w:szCs w:val="18"/>
              </w:rPr>
              <w:t>Bias/ Subject</w:t>
            </w:r>
            <w:r w:rsidR="0066429C" w:rsidRPr="000801D8">
              <w:rPr>
                <w:rFonts w:asciiTheme="minorHAnsi" w:eastAsia="Aptos Narrow" w:hAnsiTheme="minorHAnsi" w:cs="Aptos Narrow"/>
                <w:sz w:val="18"/>
                <w:szCs w:val="18"/>
              </w:rPr>
              <w:t>-</w:t>
            </w:r>
            <w:r w:rsidRPr="000801D8">
              <w:rPr>
                <w:rFonts w:asciiTheme="minorHAnsi" w:eastAsia="Aptos Narrow" w:hAnsiTheme="minorHAnsi" w:cs="Aptos Narrow"/>
                <w:sz w:val="18"/>
                <w:szCs w:val="18"/>
              </w:rPr>
              <w:t>ivity</w:t>
            </w:r>
          </w:p>
          <w:p w14:paraId="5F2BDBA9" w14:textId="77777777" w:rsidR="00B529B5" w:rsidRPr="000801D8" w:rsidRDefault="00B529B5" w:rsidP="00B529B5">
            <w:pPr>
              <w:rPr>
                <w:rFonts w:eastAsia="Aptos Narrow" w:cs="Aptos Narrow"/>
                <w:color w:val="000000" w:themeColor="text1"/>
                <w:sz w:val="18"/>
                <w:szCs w:val="18"/>
              </w:rPr>
            </w:pPr>
          </w:p>
          <w:p w14:paraId="3096D14A" w14:textId="28E9A5F2" w:rsidR="00B529B5" w:rsidRPr="000801D8" w:rsidRDefault="00B542DA" w:rsidP="00B529B5">
            <w:pPr>
              <w:rPr>
                <w:rFonts w:eastAsia="Aptos Narrow" w:cs="Aptos Narrow"/>
                <w:color w:val="000000" w:themeColor="text1"/>
                <w:sz w:val="18"/>
                <w:szCs w:val="18"/>
              </w:rPr>
            </w:pPr>
            <w:r w:rsidRPr="00B542DA">
              <w:rPr>
                <w:rFonts w:eastAsia="Aptos Narrow" w:cs="Aptos Narrow"/>
                <w:sz w:val="18"/>
                <w:szCs w:val="18"/>
              </w:rPr>
              <w:t>Lesson title:</w:t>
            </w:r>
            <w:r w:rsidR="00B529B5" w:rsidRPr="000801D8">
              <w:rPr>
                <w:rFonts w:eastAsia="Aptos Narrow" w:cs="Aptos Narrow"/>
                <w:b w:val="0"/>
                <w:bCs w:val="0"/>
                <w:color w:val="000000" w:themeColor="text1"/>
                <w:sz w:val="18"/>
                <w:szCs w:val="18"/>
              </w:rPr>
              <w:t xml:space="preserve"> </w:t>
            </w:r>
          </w:p>
          <w:p w14:paraId="2BA0F74A" w14:textId="77777777" w:rsidR="0066429C" w:rsidRPr="000801D8" w:rsidRDefault="00B529B5" w:rsidP="00B529B5">
            <w:pPr>
              <w:pStyle w:val="TableText"/>
              <w:rPr>
                <w:rFonts w:asciiTheme="minorHAnsi" w:eastAsia="Aptos Narrow" w:hAnsiTheme="minorHAnsi" w:cs="Aptos Narrow"/>
                <w:sz w:val="18"/>
                <w:szCs w:val="18"/>
              </w:rPr>
            </w:pPr>
            <w:r w:rsidRPr="000801D8">
              <w:rPr>
                <w:rFonts w:asciiTheme="minorHAnsi" w:eastAsia="Aptos Narrow" w:hAnsiTheme="minorHAnsi" w:cs="Aptos Narrow"/>
                <w:b w:val="0"/>
                <w:bCs w:val="0"/>
                <w:sz w:val="18"/>
                <w:szCs w:val="18"/>
              </w:rPr>
              <w:t>Bias/</w:t>
            </w:r>
          </w:p>
          <w:p w14:paraId="1065E24E" w14:textId="490DA5DD" w:rsidR="00B529B5" w:rsidRPr="000801D8" w:rsidRDefault="00B529B5" w:rsidP="00B529B5">
            <w:pPr>
              <w:pStyle w:val="TableText"/>
              <w:rPr>
                <w:rFonts w:asciiTheme="minorHAnsi" w:hAnsiTheme="minorHAnsi"/>
                <w:sz w:val="18"/>
                <w:szCs w:val="18"/>
                <w:lang w:val="en-GB"/>
              </w:rPr>
            </w:pPr>
            <w:r w:rsidRPr="000801D8">
              <w:rPr>
                <w:rFonts w:asciiTheme="minorHAnsi" w:eastAsia="Aptos Narrow" w:hAnsiTheme="minorHAnsi" w:cs="Aptos Narrow"/>
                <w:b w:val="0"/>
                <w:bCs w:val="0"/>
                <w:sz w:val="18"/>
                <w:szCs w:val="18"/>
              </w:rPr>
              <w:t>subjectivity of large language models</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6D34DF42" w14:textId="77777777" w:rsidR="00B529B5" w:rsidRPr="00E54518" w:rsidRDefault="00B529B5" w:rsidP="00B529B5">
            <w:pPr>
              <w:cnfStyle w:val="000000000000" w:firstRow="0" w:lastRow="0" w:firstColumn="0" w:lastColumn="0" w:oddVBand="0" w:evenVBand="0" w:oddHBand="0" w:evenHBand="0" w:firstRowFirstColumn="0" w:firstRowLastColumn="0" w:lastRowFirstColumn="0" w:lastRowLastColumn="0"/>
              <w:rPr>
                <w:b/>
                <w:bCs/>
                <w:sz w:val="18"/>
                <w:szCs w:val="18"/>
              </w:rPr>
            </w:pPr>
            <w:r w:rsidRPr="00E54518">
              <w:rPr>
                <w:rFonts w:eastAsia="Aptos Narrow" w:cs="Aptos Narrow"/>
                <w:b/>
                <w:bCs/>
                <w:color w:val="000000" w:themeColor="text1"/>
                <w:sz w:val="18"/>
                <w:szCs w:val="18"/>
              </w:rPr>
              <w:t>Large language model: bias/subjectivity</w:t>
            </w:r>
          </w:p>
          <w:p w14:paraId="7D2C8671" w14:textId="77777777" w:rsidR="00B529B5" w:rsidRPr="000801D8" w:rsidRDefault="00B529B5"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0801D8">
              <w:rPr>
                <w:rFonts w:eastAsia="Open Sans" w:cs="Open Sans"/>
                <w:sz w:val="18"/>
                <w:szCs w:val="18"/>
              </w:rPr>
              <w:t>Students will know and understand:</w:t>
            </w:r>
          </w:p>
          <w:p w14:paraId="302E9922" w14:textId="77777777" w:rsidR="00B529B5" w:rsidRPr="000801D8" w:rsidRDefault="00B529B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Definition</w:t>
            </w:r>
          </w:p>
          <w:p w14:paraId="06B57F67" w14:textId="77777777" w:rsidR="00B529B5" w:rsidRPr="000801D8" w:rsidRDefault="00B529B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Function</w:t>
            </w:r>
          </w:p>
          <w:p w14:paraId="7BE541EB" w14:textId="77777777" w:rsidR="00B529B5" w:rsidRPr="000801D8" w:rsidRDefault="00B529B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Characteristics</w:t>
            </w:r>
          </w:p>
          <w:p w14:paraId="251EDAB8" w14:textId="77777777" w:rsidR="00B529B5" w:rsidRPr="000801D8" w:rsidRDefault="00B529B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Why needed</w:t>
            </w:r>
          </w:p>
          <w:p w14:paraId="2BB9928C" w14:textId="77777777" w:rsidR="00B529B5" w:rsidRPr="000801D8" w:rsidRDefault="00B529B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Operation</w:t>
            </w:r>
          </w:p>
          <w:p w14:paraId="0937C633" w14:textId="77777777" w:rsidR="00B529B5" w:rsidRPr="000801D8" w:rsidRDefault="00B529B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Benefits</w:t>
            </w:r>
          </w:p>
          <w:p w14:paraId="3BBB54FD" w14:textId="77777777" w:rsidR="00B529B5" w:rsidRPr="000801D8" w:rsidRDefault="00B529B5"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0801D8">
              <w:rPr>
                <w:rFonts w:asciiTheme="minorHAnsi" w:eastAsia="Aptos Narrow" w:hAnsiTheme="minorHAnsi" w:cs="Aptos Narrow"/>
                <w:sz w:val="18"/>
                <w:szCs w:val="18"/>
              </w:rPr>
              <w:t>Drawbacks</w:t>
            </w:r>
          </w:p>
          <w:p w14:paraId="1CB84C2C" w14:textId="77777777" w:rsidR="00B529B5" w:rsidRPr="000801D8" w:rsidRDefault="00B529B5" w:rsidP="00E54518">
            <w:pPr>
              <w:spacing w:after="0"/>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654EFACA" w14:textId="3B39898B" w:rsidR="00B529B5" w:rsidRPr="000801D8" w:rsidRDefault="00B542DA" w:rsidP="00D7538A">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Students will be able to:</w:t>
            </w:r>
          </w:p>
          <w:p w14:paraId="2FA78F32" w14:textId="594EC313" w:rsidR="00B529B5" w:rsidRPr="000801D8" w:rsidRDefault="00B529B5" w:rsidP="00A37D72">
            <w:pPr>
              <w:pStyle w:val="ListParagraph"/>
              <w:numPr>
                <w:ilvl w:val="0"/>
                <w:numId w:val="33"/>
              </w:numPr>
              <w:spacing w:after="0" w:line="276" w:lineRule="auto"/>
              <w:ind w:left="595" w:hanging="425"/>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801D8">
              <w:rPr>
                <w:rFonts w:asciiTheme="minorHAnsi" w:eastAsia="Aptos Narrow" w:hAnsiTheme="minorHAnsi" w:cs="Aptos Narrow"/>
                <w:sz w:val="18"/>
                <w:szCs w:val="18"/>
              </w:rPr>
              <w:t>interpret and complete a diagrammatic representation of a LLM system.</w:t>
            </w: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43AB1E50" w14:textId="1696D40E" w:rsidR="00B529B5" w:rsidRPr="000801D8" w:rsidRDefault="00B542DA" w:rsidP="00B529B5">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B529B5" w:rsidRPr="000801D8">
              <w:rPr>
                <w:rFonts w:eastAsia="Open Sans" w:cs="Open Sans"/>
                <w:sz w:val="18"/>
                <w:szCs w:val="18"/>
              </w:rPr>
              <w:t xml:space="preserve">  </w:t>
            </w:r>
          </w:p>
          <w:p w14:paraId="16B6C539" w14:textId="77777777" w:rsidR="00B529B5" w:rsidRPr="000801D8" w:rsidRDefault="00B529B5"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Discuss bias/subjectivity of LLMs</w:t>
            </w:r>
          </w:p>
          <w:p w14:paraId="7CB8CD3B" w14:textId="77777777" w:rsidR="00B529B5" w:rsidRPr="000801D8" w:rsidRDefault="00B529B5"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Students identify key terms and make notes on definition, function, characteristics, operation, benefits and drawbacks as well as why an understanding of bias/subjectivity of LLMs is needed</w:t>
            </w:r>
          </w:p>
          <w:p w14:paraId="58A6531B" w14:textId="77777777" w:rsidR="00B529B5" w:rsidRPr="000801D8" w:rsidRDefault="00B529B5"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Students search for news stories and recent articles on bias/subjectivity in LLMs</w:t>
            </w:r>
          </w:p>
          <w:p w14:paraId="51C1D110" w14:textId="77777777" w:rsidR="0066429C" w:rsidRPr="000801D8" w:rsidRDefault="00B529B5" w:rsidP="00E54518">
            <w:pPr>
              <w:spacing w:after="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0801D8">
              <w:rPr>
                <w:rFonts w:eastAsia="Open Sans" w:cs="Open Sans"/>
                <w:sz w:val="18"/>
                <w:szCs w:val="18"/>
              </w:rPr>
              <w:t xml:space="preserve"> </w:t>
            </w:r>
          </w:p>
          <w:p w14:paraId="49A2DA3F" w14:textId="125503BA" w:rsidR="00B529B5" w:rsidRPr="000801D8" w:rsidRDefault="00B542DA" w:rsidP="00B529B5">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Homework</w:t>
            </w:r>
            <w:r w:rsidR="00B529B5" w:rsidRPr="000801D8">
              <w:rPr>
                <w:rFonts w:eastAsia="Open Sans" w:cs="Open Sans"/>
                <w:sz w:val="18"/>
                <w:szCs w:val="18"/>
              </w:rPr>
              <w:t xml:space="preserve">: </w:t>
            </w:r>
          </w:p>
          <w:p w14:paraId="079B7DA1" w14:textId="77777777" w:rsidR="00B529B5" w:rsidRPr="000801D8" w:rsidRDefault="00B529B5"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0801D8">
              <w:rPr>
                <w:rFonts w:asciiTheme="minorHAnsi" w:eastAsia="Open Sans" w:hAnsiTheme="minorHAnsi" w:cs="Open Sans"/>
                <w:sz w:val="18"/>
                <w:szCs w:val="18"/>
              </w:rPr>
              <w:t>Students write up a case study they have found in their research</w:t>
            </w:r>
          </w:p>
          <w:p w14:paraId="4A2D483B" w14:textId="77777777" w:rsidR="00B529B5" w:rsidRPr="000801D8" w:rsidRDefault="00B529B5" w:rsidP="00B529B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732F3BB0" w14:textId="7FE05FBB" w:rsidR="00B529B5" w:rsidRPr="003D388F" w:rsidRDefault="00454F20" w:rsidP="00B529B5">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B529B5" w:rsidRPr="00E54518">
              <w:rPr>
                <w:rFonts w:eastAsia="Open Sans" w:cs="Open Sans"/>
                <w:b/>
                <w:bCs/>
                <w:color w:val="000000" w:themeColor="text1"/>
                <w:sz w:val="18"/>
                <w:szCs w:val="18"/>
              </w:rPr>
              <w:t xml:space="preserve"> </w:t>
            </w:r>
            <w:r w:rsidR="00B529B5" w:rsidRPr="003D388F">
              <w:rPr>
                <w:rFonts w:eastAsia="Open Sans" w:cs="Open Sans"/>
                <w:color w:val="000000" w:themeColor="text1"/>
                <w:sz w:val="18"/>
                <w:szCs w:val="18"/>
              </w:rPr>
              <w:t xml:space="preserve">pp. </w:t>
            </w:r>
            <w:r w:rsidR="00B529B5" w:rsidRPr="003D388F">
              <w:rPr>
                <w:rFonts w:eastAsia="Aptos Narrow" w:cs="Aptos Narrow"/>
                <w:color w:val="000000" w:themeColor="text1"/>
                <w:sz w:val="18"/>
                <w:szCs w:val="18"/>
              </w:rPr>
              <w:t>158-160</w:t>
            </w:r>
          </w:p>
          <w:p w14:paraId="7611C399" w14:textId="77777777" w:rsidR="00B529B5" w:rsidRPr="000801D8" w:rsidRDefault="00B529B5" w:rsidP="00B529B5">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2289BDBE" w14:textId="1D643D2C" w:rsidR="00B529B5" w:rsidRPr="000801D8" w:rsidRDefault="00E54518" w:rsidP="00B529B5">
            <w:pPr>
              <w:cnfStyle w:val="000000000000" w:firstRow="0" w:lastRow="0" w:firstColumn="0" w:lastColumn="0" w:oddVBand="0" w:evenVBand="0" w:oddHBand="0" w:evenHBand="0" w:firstRowFirstColumn="0" w:firstRowLastColumn="0" w:lastRowFirstColumn="0" w:lastRowLastColumn="0"/>
              <w:rPr>
                <w:sz w:val="18"/>
                <w:szCs w:val="18"/>
              </w:rPr>
            </w:pPr>
            <w:r w:rsidRPr="000801D8">
              <w:rPr>
                <w:rFonts w:eastAsia="Aptos Narrow" w:cs="Aptos Narrow"/>
                <w:color w:val="000000" w:themeColor="text1"/>
                <w:sz w:val="18"/>
                <w:szCs w:val="18"/>
              </w:rPr>
              <w:t xml:space="preserve">IBM </w:t>
            </w:r>
            <w:r>
              <w:rPr>
                <w:rFonts w:eastAsia="Aptos Narrow" w:cs="Aptos Narrow"/>
                <w:color w:val="000000" w:themeColor="text1"/>
                <w:sz w:val="18"/>
                <w:szCs w:val="18"/>
              </w:rPr>
              <w:t>Technology</w:t>
            </w:r>
            <w:r w:rsidR="00B529B5" w:rsidRPr="000801D8">
              <w:rPr>
                <w:rFonts w:eastAsia="Aptos Narrow" w:cs="Aptos Narrow"/>
                <w:color w:val="000000" w:themeColor="text1"/>
                <w:sz w:val="18"/>
                <w:szCs w:val="18"/>
              </w:rPr>
              <w:t xml:space="preserve"> video: </w:t>
            </w:r>
            <w:hyperlink r:id="rId116">
              <w:r w:rsidR="00B529B5" w:rsidRPr="000801D8">
                <w:rPr>
                  <w:rStyle w:val="Hyperlink"/>
                  <w:rFonts w:eastAsia="Aptos Narrow" w:cs="Aptos Narrow"/>
                  <w:sz w:val="18"/>
                  <w:szCs w:val="18"/>
                </w:rPr>
                <w:t>https://www.youtube.com/watch?v=dAE7OFm9oek</w:t>
              </w:r>
            </w:hyperlink>
          </w:p>
          <w:p w14:paraId="4638DBD2" w14:textId="77777777" w:rsidR="00B529B5" w:rsidRPr="000801D8" w:rsidRDefault="00B529B5" w:rsidP="00B529B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4FF8D1D4" w14:textId="0EC11569" w:rsidR="00B529B5" w:rsidRPr="0055259A" w:rsidRDefault="75174BE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7952E71A" w14:textId="0C6D4B2D" w:rsidR="00B529B5" w:rsidRPr="0055259A" w:rsidRDefault="75174BE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2FE70342" w14:textId="4EF08CC8" w:rsidR="00B529B5" w:rsidRPr="0055259A" w:rsidRDefault="75174BE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6A257F12" w14:textId="49511365" w:rsidR="00B529B5" w:rsidRPr="0055259A" w:rsidRDefault="75174BE1"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0E55DFB5" w14:textId="217A4279" w:rsidR="00B529B5" w:rsidRPr="007036E5" w:rsidRDefault="00B529B5"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tcPr>
          <w:p w14:paraId="6B4E2697" w14:textId="2119BD84" w:rsidR="00B529B5" w:rsidRPr="007036E5" w:rsidRDefault="3D6BC2F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p w14:paraId="004D72C9" w14:textId="6A15FCA7" w:rsidR="00B529B5" w:rsidRPr="007036E5" w:rsidRDefault="3D6BC2F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Critical thinking</w:t>
            </w:r>
          </w:p>
          <w:p w14:paraId="7FB9C71F" w14:textId="06C6CBAA" w:rsidR="00B529B5" w:rsidRPr="007036E5" w:rsidRDefault="3D6BC2F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p w14:paraId="0F73E31F" w14:textId="2FD5CBDA" w:rsidR="00B529B5" w:rsidRPr="007036E5" w:rsidRDefault="3D6BC2F8"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Communication</w:t>
            </w:r>
          </w:p>
        </w:tc>
      </w:tr>
    </w:tbl>
    <w:p w14:paraId="1CC4CEF5" w14:textId="77777777" w:rsidR="000C330D" w:rsidRDefault="000C330D">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B529B5" w:rsidRPr="008542E2" w14:paraId="30B565B4" w14:textId="77777777" w:rsidTr="000C330D">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bottom w:val="single" w:sz="4" w:space="0" w:color="E3DBF9" w:themeColor="accent2" w:themeTint="33"/>
            </w:tcBorders>
            <w:shd w:val="clear" w:color="auto" w:fill="E3DBF9" w:themeFill="accent2" w:themeFillTint="33"/>
          </w:tcPr>
          <w:p w14:paraId="11457565" w14:textId="7E1C3FB4" w:rsidR="00B529B5" w:rsidRPr="008542E2" w:rsidRDefault="00B529B5" w:rsidP="00B529B5">
            <w:pPr>
              <w:pStyle w:val="TableHeading"/>
              <w:rPr>
                <w:lang w:val="en-GB"/>
              </w:rPr>
            </w:pPr>
            <w:r w:rsidRPr="008542E2">
              <w:rPr>
                <w:b/>
                <w:bCs/>
                <w:color w:val="000000" w:themeColor="text1"/>
                <w:lang w:val="en-GB"/>
              </w:rPr>
              <w:t>Week 29</w:t>
            </w:r>
            <w:r w:rsidRPr="008542E2">
              <w:rPr>
                <w:b/>
                <w:bCs/>
                <w:color w:val="000000" w:themeColor="text1"/>
                <w:lang w:val="en-GB"/>
              </w:rPr>
              <w:br/>
              <w:t>Lesson 2</w:t>
            </w:r>
          </w:p>
        </w:tc>
      </w:tr>
      <w:tr w:rsidR="00FF6ECF" w:rsidRPr="008542E2" w14:paraId="2917A404" w14:textId="77777777" w:rsidTr="1977976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4AB9E880" w14:textId="77777777" w:rsidR="00FF6ECF" w:rsidRPr="009827C5" w:rsidRDefault="00FF6ECF" w:rsidP="00FF6ECF">
            <w:pPr>
              <w:rPr>
                <w:sz w:val="18"/>
                <w:szCs w:val="18"/>
              </w:rPr>
            </w:pPr>
            <w:r w:rsidRPr="009827C5">
              <w:rPr>
                <w:rFonts w:eastAsia="Aptos Narrow" w:cs="Aptos Narrow"/>
                <w:color w:val="000000" w:themeColor="text1"/>
                <w:sz w:val="18"/>
                <w:szCs w:val="18"/>
              </w:rPr>
              <w:t>6.3 Tools</w:t>
            </w:r>
          </w:p>
          <w:p w14:paraId="5919489F" w14:textId="77777777" w:rsidR="00FF6ECF" w:rsidRPr="009827C5" w:rsidRDefault="00FF6ECF" w:rsidP="00FF6ECF">
            <w:pPr>
              <w:rPr>
                <w:rFonts w:eastAsia="Aptos Narrow" w:cs="Aptos Narrow"/>
                <w:color w:val="000000" w:themeColor="text1"/>
                <w:sz w:val="18"/>
                <w:szCs w:val="18"/>
              </w:rPr>
            </w:pPr>
          </w:p>
          <w:p w14:paraId="3A03D899" w14:textId="77777777" w:rsidR="00FF6ECF" w:rsidRPr="009827C5" w:rsidRDefault="00FF6ECF" w:rsidP="00FF6ECF">
            <w:pPr>
              <w:rPr>
                <w:rFonts w:eastAsia="Aptos Narrow" w:cs="Aptos Narrow"/>
                <w:color w:val="000000" w:themeColor="text1"/>
                <w:sz w:val="18"/>
                <w:szCs w:val="18"/>
              </w:rPr>
            </w:pPr>
            <w:r w:rsidRPr="009827C5">
              <w:rPr>
                <w:rFonts w:eastAsia="Aptos Narrow" w:cs="Aptos Narrow"/>
                <w:color w:val="000000" w:themeColor="text1"/>
                <w:sz w:val="18"/>
                <w:szCs w:val="18"/>
              </w:rPr>
              <w:t>Topic 6.3.1: Integrated development environment (IDE)</w:t>
            </w:r>
          </w:p>
          <w:p w14:paraId="40994172" w14:textId="77777777" w:rsidR="00FF6ECF" w:rsidRPr="009827C5" w:rsidRDefault="00FF6ECF" w:rsidP="00FF6ECF">
            <w:pPr>
              <w:rPr>
                <w:rFonts w:eastAsia="Aptos Narrow" w:cs="Aptos Narrow"/>
                <w:color w:val="000000" w:themeColor="text1"/>
                <w:sz w:val="18"/>
                <w:szCs w:val="18"/>
              </w:rPr>
            </w:pPr>
          </w:p>
          <w:p w14:paraId="5270806A" w14:textId="7E11A51C" w:rsidR="00FF6ECF" w:rsidRPr="009827C5" w:rsidRDefault="00B542DA" w:rsidP="00FF6ECF">
            <w:pPr>
              <w:rPr>
                <w:rFonts w:eastAsia="Aptos Narrow" w:cs="Aptos Narrow"/>
                <w:color w:val="000000" w:themeColor="text1"/>
                <w:sz w:val="18"/>
                <w:szCs w:val="18"/>
              </w:rPr>
            </w:pPr>
            <w:r w:rsidRPr="00B542DA">
              <w:rPr>
                <w:rFonts w:eastAsia="Aptos Narrow" w:cs="Aptos Narrow"/>
                <w:sz w:val="18"/>
                <w:szCs w:val="18"/>
              </w:rPr>
              <w:t>Lesson title:</w:t>
            </w:r>
            <w:r w:rsidR="00FF6ECF" w:rsidRPr="009827C5">
              <w:rPr>
                <w:rFonts w:eastAsia="Aptos Narrow" w:cs="Aptos Narrow"/>
                <w:b w:val="0"/>
                <w:bCs w:val="0"/>
                <w:color w:val="000000" w:themeColor="text1"/>
                <w:sz w:val="18"/>
                <w:szCs w:val="18"/>
              </w:rPr>
              <w:t xml:space="preserve"> </w:t>
            </w:r>
          </w:p>
          <w:p w14:paraId="3A0B8534" w14:textId="40FB3FB8" w:rsidR="00FF6ECF" w:rsidRPr="009827C5" w:rsidRDefault="00FF6ECF" w:rsidP="00FF6ECF">
            <w:pPr>
              <w:pStyle w:val="TableText"/>
              <w:rPr>
                <w:rFonts w:asciiTheme="minorHAnsi" w:hAnsiTheme="minorHAnsi"/>
                <w:sz w:val="18"/>
                <w:szCs w:val="18"/>
                <w:lang w:val="en-GB"/>
              </w:rPr>
            </w:pPr>
            <w:r w:rsidRPr="009827C5">
              <w:rPr>
                <w:rFonts w:asciiTheme="minorHAnsi" w:eastAsia="Aptos Narrow" w:hAnsiTheme="minorHAnsi" w:cs="Aptos Narrow"/>
                <w:b w:val="0"/>
                <w:bCs w:val="0"/>
                <w:sz w:val="18"/>
                <w:szCs w:val="18"/>
              </w:rPr>
              <w:t>Integrated development environment</w:t>
            </w:r>
          </w:p>
        </w:tc>
        <w:tc>
          <w:tcPr>
            <w:tcW w:w="2551"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01C84E30" w14:textId="77777777" w:rsidR="00FF6ECF" w:rsidRPr="00E54518" w:rsidRDefault="00FF6ECF" w:rsidP="00FF6ECF">
            <w:pPr>
              <w:cnfStyle w:val="000000100000" w:firstRow="0" w:lastRow="0" w:firstColumn="0" w:lastColumn="0" w:oddVBand="0" w:evenVBand="0" w:oddHBand="1" w:evenHBand="0" w:firstRowFirstColumn="0" w:firstRowLastColumn="0" w:lastRowFirstColumn="0" w:lastRowLastColumn="0"/>
              <w:rPr>
                <w:b/>
                <w:bCs/>
                <w:sz w:val="18"/>
                <w:szCs w:val="18"/>
              </w:rPr>
            </w:pPr>
            <w:r w:rsidRPr="00E54518">
              <w:rPr>
                <w:rFonts w:eastAsia="Aptos Narrow" w:cs="Aptos Narrow"/>
                <w:b/>
                <w:bCs/>
                <w:color w:val="000000" w:themeColor="text1"/>
                <w:sz w:val="18"/>
                <w:szCs w:val="18"/>
              </w:rPr>
              <w:t>Integrated development environment</w:t>
            </w:r>
          </w:p>
          <w:p w14:paraId="60000A77" w14:textId="77777777" w:rsidR="00FF6ECF" w:rsidRPr="009827C5" w:rsidRDefault="00FF6ECF"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9827C5">
              <w:rPr>
                <w:rFonts w:eastAsia="Open Sans" w:cs="Open Sans"/>
                <w:sz w:val="18"/>
                <w:szCs w:val="18"/>
              </w:rPr>
              <w:t>Students will know and understand:</w:t>
            </w:r>
          </w:p>
          <w:p w14:paraId="7C9E54F6" w14:textId="77777777" w:rsidR="00FF6ECF" w:rsidRPr="009827C5" w:rsidRDefault="00FF6EC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827C5">
              <w:rPr>
                <w:rFonts w:asciiTheme="minorHAnsi" w:eastAsia="Aptos Narrow" w:hAnsiTheme="minorHAnsi" w:cs="Aptos Narrow"/>
                <w:sz w:val="18"/>
                <w:szCs w:val="18"/>
              </w:rPr>
              <w:t>Definition</w:t>
            </w:r>
          </w:p>
          <w:p w14:paraId="612E6A7C" w14:textId="77777777" w:rsidR="00FF6ECF" w:rsidRPr="009827C5" w:rsidRDefault="00FF6EC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827C5">
              <w:rPr>
                <w:rFonts w:asciiTheme="minorHAnsi" w:eastAsia="Aptos Narrow" w:hAnsiTheme="minorHAnsi" w:cs="Aptos Narrow"/>
                <w:sz w:val="18"/>
                <w:szCs w:val="18"/>
              </w:rPr>
              <w:t>Function</w:t>
            </w:r>
          </w:p>
          <w:p w14:paraId="4CB80078" w14:textId="77777777" w:rsidR="00FF6ECF" w:rsidRPr="009827C5" w:rsidRDefault="00FF6EC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827C5">
              <w:rPr>
                <w:rFonts w:asciiTheme="minorHAnsi" w:eastAsia="Aptos Narrow" w:hAnsiTheme="minorHAnsi" w:cs="Aptos Narrow"/>
                <w:sz w:val="18"/>
                <w:szCs w:val="18"/>
              </w:rPr>
              <w:t>Characteristics</w:t>
            </w:r>
          </w:p>
          <w:p w14:paraId="49F6EB3D" w14:textId="77777777" w:rsidR="00FF6ECF" w:rsidRPr="009827C5" w:rsidRDefault="00FF6EC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827C5">
              <w:rPr>
                <w:rFonts w:asciiTheme="minorHAnsi" w:eastAsia="Aptos Narrow" w:hAnsiTheme="minorHAnsi" w:cs="Aptos Narrow"/>
                <w:sz w:val="18"/>
                <w:szCs w:val="18"/>
              </w:rPr>
              <w:t>Why needed</w:t>
            </w:r>
          </w:p>
          <w:p w14:paraId="20AB4F5D" w14:textId="77777777" w:rsidR="00FF6ECF" w:rsidRPr="009827C5" w:rsidRDefault="00FF6EC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827C5">
              <w:rPr>
                <w:rFonts w:asciiTheme="minorHAnsi" w:eastAsia="Aptos Narrow" w:hAnsiTheme="minorHAnsi" w:cs="Aptos Narrow"/>
                <w:sz w:val="18"/>
                <w:szCs w:val="18"/>
              </w:rPr>
              <w:t>Operation</w:t>
            </w:r>
          </w:p>
          <w:p w14:paraId="67107235" w14:textId="77777777" w:rsidR="00FF6ECF" w:rsidRPr="009827C5" w:rsidRDefault="00FF6EC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827C5">
              <w:rPr>
                <w:rFonts w:asciiTheme="minorHAnsi" w:eastAsia="Aptos Narrow" w:hAnsiTheme="minorHAnsi" w:cs="Aptos Narrow"/>
                <w:sz w:val="18"/>
                <w:szCs w:val="18"/>
              </w:rPr>
              <w:t>Benefits</w:t>
            </w:r>
          </w:p>
          <w:p w14:paraId="7CFA49C5" w14:textId="77777777" w:rsidR="00FF6ECF" w:rsidRPr="009827C5" w:rsidRDefault="00FF6ECF"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9827C5">
              <w:rPr>
                <w:rFonts w:asciiTheme="minorHAnsi" w:eastAsia="Aptos Narrow" w:hAnsiTheme="minorHAnsi" w:cs="Aptos Narrow"/>
                <w:sz w:val="18"/>
                <w:szCs w:val="18"/>
              </w:rPr>
              <w:t>Drawbacks</w:t>
            </w:r>
          </w:p>
          <w:p w14:paraId="6701FB6C" w14:textId="77777777" w:rsidR="00FF6ECF" w:rsidRPr="009827C5" w:rsidRDefault="00FF6ECF" w:rsidP="00FF6EC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28ED07B3" w14:textId="641CDD18" w:rsidR="00FF6ECF" w:rsidRPr="009827C5" w:rsidRDefault="00B542DA" w:rsidP="00FF6ECF">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FF6ECF" w:rsidRPr="009827C5">
              <w:rPr>
                <w:rFonts w:eastAsia="Open Sans" w:cs="Open Sans"/>
                <w:sz w:val="18"/>
                <w:szCs w:val="18"/>
              </w:rPr>
              <w:t xml:space="preserve">  </w:t>
            </w:r>
          </w:p>
          <w:p w14:paraId="284D1EB1" w14:textId="77777777" w:rsidR="00FF6ECF" w:rsidRPr="009827C5" w:rsidRDefault="00FF6ECF"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827C5">
              <w:rPr>
                <w:rFonts w:asciiTheme="minorHAnsi" w:eastAsia="Open Sans" w:hAnsiTheme="minorHAnsi" w:cs="Open Sans"/>
                <w:sz w:val="18"/>
                <w:szCs w:val="18"/>
              </w:rPr>
              <w:t>Discuss the use and features of IDEs (text editor, autocomplete, syntax checker, debugger breakpoints and stepping, memory inspection)</w:t>
            </w:r>
          </w:p>
          <w:p w14:paraId="319F3CC6" w14:textId="77777777" w:rsidR="00FF6ECF" w:rsidRPr="009827C5" w:rsidRDefault="00FF6ECF"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827C5">
              <w:rPr>
                <w:rFonts w:asciiTheme="minorHAnsi" w:eastAsia="Open Sans" w:hAnsiTheme="minorHAnsi" w:cs="Open Sans"/>
                <w:sz w:val="18"/>
                <w:szCs w:val="18"/>
              </w:rPr>
              <w:t>Option to link to programming work from Unit 2 Topic 9.3.1</w:t>
            </w:r>
          </w:p>
          <w:p w14:paraId="44EB54EA" w14:textId="77777777" w:rsidR="00FF6ECF" w:rsidRPr="009827C5" w:rsidRDefault="00FF6ECF"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827C5">
              <w:rPr>
                <w:rFonts w:asciiTheme="minorHAnsi" w:eastAsia="Open Sans" w:hAnsiTheme="minorHAnsi" w:cs="Open Sans"/>
                <w:sz w:val="18"/>
                <w:szCs w:val="18"/>
              </w:rPr>
              <w:t>Teacher demonstrates features of the students’ familiar IDE</w:t>
            </w:r>
          </w:p>
          <w:p w14:paraId="13257ECF" w14:textId="77777777" w:rsidR="00FF6ECF" w:rsidRPr="009827C5" w:rsidRDefault="00FF6ECF"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827C5">
              <w:rPr>
                <w:rFonts w:asciiTheme="minorHAnsi" w:eastAsia="Open Sans" w:hAnsiTheme="minorHAnsi" w:cs="Open Sans"/>
                <w:sz w:val="18"/>
                <w:szCs w:val="18"/>
              </w:rPr>
              <w:t>Students identify key terms and make notes on definition, function, characteristics, operation, benefits and drawbacks as well as why IDEs are needed</w:t>
            </w:r>
          </w:p>
          <w:p w14:paraId="207E90F6" w14:textId="77777777" w:rsidR="00FF6ECF" w:rsidRPr="009827C5" w:rsidRDefault="00FF6ECF" w:rsidP="00E54518">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9827C5">
              <w:rPr>
                <w:rFonts w:eastAsia="Open Sans" w:cs="Open Sans"/>
                <w:sz w:val="18"/>
                <w:szCs w:val="18"/>
              </w:rPr>
              <w:t xml:space="preserve"> </w:t>
            </w:r>
          </w:p>
          <w:p w14:paraId="328BE4F7" w14:textId="642CB92D" w:rsidR="00FF6ECF" w:rsidRPr="009827C5" w:rsidRDefault="00B542DA" w:rsidP="00FF6ECF">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FF6ECF" w:rsidRPr="009827C5">
              <w:rPr>
                <w:rFonts w:eastAsia="Open Sans" w:cs="Open Sans"/>
                <w:sz w:val="18"/>
                <w:szCs w:val="18"/>
              </w:rPr>
              <w:t xml:space="preserve">: </w:t>
            </w:r>
          </w:p>
          <w:p w14:paraId="3BDBA907" w14:textId="77777777" w:rsidR="00FF6ECF" w:rsidRPr="009827C5" w:rsidRDefault="00FF6ECF"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9827C5">
              <w:rPr>
                <w:rFonts w:asciiTheme="minorHAnsi" w:eastAsia="Open Sans" w:hAnsiTheme="minorHAnsi" w:cs="Open Sans"/>
                <w:sz w:val="18"/>
                <w:szCs w:val="18"/>
              </w:rPr>
              <w:t>Students complete Activity 4 on p161</w:t>
            </w:r>
          </w:p>
          <w:p w14:paraId="52174EC7" w14:textId="77777777" w:rsidR="00FF6ECF" w:rsidRPr="009827C5" w:rsidRDefault="00FF6ECF" w:rsidP="00FF6EC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74F04E73" w14:textId="7C7E88CD" w:rsidR="00FF6ECF" w:rsidRPr="003D388F" w:rsidRDefault="00454F20" w:rsidP="00FF6ECF">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bCs/>
                <w:color w:val="000000" w:themeColor="text1"/>
                <w:sz w:val="18"/>
                <w:szCs w:val="18"/>
              </w:rPr>
              <w:t>Pearson Edexcel International A-level Computer Science Student Book 1:</w:t>
            </w:r>
            <w:r w:rsidR="00FF6ECF" w:rsidRPr="00E54518">
              <w:rPr>
                <w:rFonts w:eastAsia="Open Sans" w:cs="Open Sans"/>
                <w:b/>
                <w:bCs/>
                <w:color w:val="000000" w:themeColor="text1"/>
                <w:sz w:val="18"/>
                <w:szCs w:val="18"/>
              </w:rPr>
              <w:t xml:space="preserve"> </w:t>
            </w:r>
            <w:r w:rsidR="00FF6ECF" w:rsidRPr="003D388F">
              <w:rPr>
                <w:rFonts w:eastAsia="Open Sans" w:cs="Open Sans"/>
                <w:color w:val="000000" w:themeColor="text1"/>
                <w:sz w:val="18"/>
                <w:szCs w:val="18"/>
              </w:rPr>
              <w:t xml:space="preserve">pp. </w:t>
            </w:r>
            <w:r w:rsidR="00FF6ECF" w:rsidRPr="003D388F">
              <w:rPr>
                <w:rFonts w:eastAsia="Aptos Narrow" w:cs="Aptos Narrow"/>
                <w:color w:val="000000" w:themeColor="text1"/>
                <w:sz w:val="18"/>
                <w:szCs w:val="18"/>
              </w:rPr>
              <w:t>160-163</w:t>
            </w:r>
          </w:p>
          <w:p w14:paraId="41FE9AF9" w14:textId="77777777" w:rsidR="00FF6ECF" w:rsidRPr="009827C5" w:rsidRDefault="00FF6ECF" w:rsidP="00FF6ECF">
            <w:pPr>
              <w:cnfStyle w:val="000000100000" w:firstRow="0" w:lastRow="0" w:firstColumn="0" w:lastColumn="0" w:oddVBand="0" w:evenVBand="0" w:oddHBand="1" w:evenHBand="0" w:firstRowFirstColumn="0" w:firstRowLastColumn="0" w:lastRowFirstColumn="0" w:lastRowLastColumn="0"/>
              <w:rPr>
                <w:rFonts w:eastAsia="Aptos Narrow" w:cs="Aptos Narrow"/>
                <w:b/>
                <w:bCs/>
                <w:color w:val="000000" w:themeColor="text1"/>
                <w:sz w:val="18"/>
                <w:szCs w:val="18"/>
              </w:rPr>
            </w:pPr>
          </w:p>
          <w:p w14:paraId="5F8C0C69" w14:textId="77777777" w:rsidR="00FF6ECF" w:rsidRPr="009827C5" w:rsidRDefault="00FF6ECF" w:rsidP="00FF6ECF">
            <w:pPr>
              <w:cnfStyle w:val="000000100000" w:firstRow="0" w:lastRow="0" w:firstColumn="0" w:lastColumn="0" w:oddVBand="0" w:evenVBand="0" w:oddHBand="1" w:evenHBand="0" w:firstRowFirstColumn="0" w:firstRowLastColumn="0" w:lastRowFirstColumn="0" w:lastRowLastColumn="0"/>
              <w:rPr>
                <w:sz w:val="18"/>
                <w:szCs w:val="18"/>
              </w:rPr>
            </w:pPr>
            <w:r w:rsidRPr="009827C5">
              <w:rPr>
                <w:rFonts w:eastAsia="Aptos Narrow" w:cs="Aptos Narrow"/>
                <w:color w:val="000000" w:themeColor="text1"/>
                <w:sz w:val="18"/>
                <w:szCs w:val="18"/>
              </w:rPr>
              <w:t>AdaCS notes and questions:</w:t>
            </w:r>
          </w:p>
          <w:p w14:paraId="1AC4FCB3" w14:textId="77777777" w:rsidR="00FF6ECF" w:rsidRPr="009827C5" w:rsidRDefault="00FF6ECF" w:rsidP="00FF6ECF">
            <w:pPr>
              <w:cnfStyle w:val="000000100000" w:firstRow="0" w:lastRow="0" w:firstColumn="0" w:lastColumn="0" w:oddVBand="0" w:evenVBand="0" w:oddHBand="1" w:evenHBand="0" w:firstRowFirstColumn="0" w:firstRowLastColumn="0" w:lastRowFirstColumn="0" w:lastRowLastColumn="0"/>
              <w:rPr>
                <w:sz w:val="18"/>
                <w:szCs w:val="18"/>
              </w:rPr>
            </w:pPr>
            <w:hyperlink r:id="rId117">
              <w:r w:rsidRPr="009827C5">
                <w:rPr>
                  <w:rStyle w:val="Hyperlink"/>
                  <w:rFonts w:eastAsia="Aptos Narrow" w:cs="Aptos Narrow"/>
                  <w:sz w:val="18"/>
                  <w:szCs w:val="18"/>
                </w:rPr>
                <w:t>h</w:t>
              </w:r>
              <w:r w:rsidRPr="004F6E92">
                <w:rPr>
                  <w:rStyle w:val="Hyperlink"/>
                  <w:rFonts w:eastAsia="Aptos Narrow" w:cs="Aptos Narrow"/>
                  <w:sz w:val="18"/>
                  <w:szCs w:val="18"/>
                </w:rPr>
                <w:t>ttps://adacomputerscience.org/concepts/soft_ide?topic=software</w:t>
              </w:r>
            </w:hyperlink>
          </w:p>
          <w:p w14:paraId="6335FB63" w14:textId="77777777" w:rsidR="00FF6ECF" w:rsidRPr="009827C5" w:rsidRDefault="00FF6ECF" w:rsidP="00FF6EC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6B1AB3C8" w14:textId="18B33855" w:rsidR="00FF6ECF" w:rsidRPr="0055259A" w:rsidRDefault="166C84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6BEDF9D" w14:textId="6E0244FB" w:rsidR="00FF6ECF" w:rsidRPr="0055259A" w:rsidRDefault="166C84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6A572D6C" w14:textId="310147F2" w:rsidR="00FF6ECF" w:rsidRPr="0055259A" w:rsidRDefault="166C84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7DF8233E" w14:textId="7F69BF23" w:rsidR="00FF6ECF" w:rsidRPr="0055259A" w:rsidRDefault="166C841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28F9EFAA" w14:textId="76FCFA02" w:rsidR="00FF6ECF" w:rsidRPr="007036E5" w:rsidRDefault="00FF6ECF"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top w:val="single" w:sz="4" w:space="0" w:color="E3DBF9" w:themeColor="accent2" w:themeTint="33"/>
              <w:left w:val="single" w:sz="4" w:space="0" w:color="E3DBF9" w:themeColor="accent2" w:themeTint="33"/>
              <w:bottom w:val="single" w:sz="4" w:space="0" w:color="E3DBF9" w:themeColor="accent2" w:themeTint="33"/>
              <w:right w:val="single" w:sz="4" w:space="0" w:color="E3DBF9" w:themeColor="accent2" w:themeTint="33"/>
            </w:tcBorders>
            <w:shd w:val="clear" w:color="auto" w:fill="FFFFFF" w:themeFill="background2"/>
          </w:tcPr>
          <w:p w14:paraId="1CAC40A2" w14:textId="1CEADEF6" w:rsidR="00FF6ECF" w:rsidRPr="007036E5" w:rsidRDefault="3C9E9207"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w:t>
            </w:r>
            <w:r w:rsidR="354AE31D" w:rsidRPr="13AF74A6">
              <w:rPr>
                <w:rFonts w:asciiTheme="minorHAnsi" w:eastAsia="Open Sans" w:hAnsiTheme="minorHAnsi" w:cs="Open Sans"/>
                <w:color w:val="000000" w:themeColor="text1"/>
                <w:sz w:val="18"/>
                <w:szCs w:val="18"/>
              </w:rPr>
              <w:t>l</w:t>
            </w:r>
            <w:r w:rsidR="166C841A" w:rsidRPr="19779768">
              <w:rPr>
                <w:rFonts w:asciiTheme="minorHAnsi" w:eastAsia="Open Sans" w:hAnsiTheme="minorHAnsi" w:cs="Open Sans"/>
                <w:color w:val="000000" w:themeColor="text1"/>
                <w:sz w:val="18"/>
                <w:szCs w:val="18"/>
              </w:rPr>
              <w:t xml:space="preserve"> interest and curiosity</w:t>
            </w:r>
          </w:p>
          <w:p w14:paraId="5D09C21A" w14:textId="7683951D" w:rsidR="00FF6ECF" w:rsidRPr="007036E5" w:rsidRDefault="7BF89784"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Productivity</w:t>
            </w:r>
          </w:p>
          <w:p w14:paraId="176C196A" w14:textId="71D412AA" w:rsidR="00FF6ECF" w:rsidRPr="007036E5" w:rsidRDefault="7BF89784"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Problem solving</w:t>
            </w:r>
          </w:p>
        </w:tc>
      </w:tr>
    </w:tbl>
    <w:p w14:paraId="435284DA" w14:textId="77777777" w:rsidR="000C330D" w:rsidRDefault="000C330D">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FF6ECF" w:rsidRPr="008542E2" w14:paraId="011560E8" w14:textId="77777777" w:rsidTr="00A15691">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E3DBF9" w:themeColor="accent2" w:themeTint="33"/>
            </w:tcBorders>
            <w:shd w:val="clear" w:color="auto" w:fill="E3DBF9" w:themeFill="accent2" w:themeFillTint="33"/>
          </w:tcPr>
          <w:p w14:paraId="0AFC0340" w14:textId="703F3148" w:rsidR="00FF6ECF" w:rsidRPr="008542E2" w:rsidRDefault="00FF6ECF" w:rsidP="00FF6ECF">
            <w:pPr>
              <w:pStyle w:val="TableHeading"/>
              <w:rPr>
                <w:lang w:val="en-GB"/>
              </w:rPr>
            </w:pPr>
            <w:r w:rsidRPr="008542E2">
              <w:rPr>
                <w:b/>
                <w:bCs/>
                <w:color w:val="000000" w:themeColor="text1"/>
                <w:lang w:val="en-GB"/>
              </w:rPr>
              <w:t>Week 29</w:t>
            </w:r>
            <w:r w:rsidRPr="008542E2">
              <w:rPr>
                <w:b/>
                <w:bCs/>
                <w:color w:val="000000" w:themeColor="text1"/>
                <w:lang w:val="en-GB"/>
              </w:rPr>
              <w:br/>
              <w:t>Lesson 3</w:t>
            </w:r>
          </w:p>
        </w:tc>
      </w:tr>
      <w:tr w:rsidR="00076586" w:rsidRPr="008542E2" w14:paraId="324474C1" w14:textId="77777777" w:rsidTr="000C330D">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C6FF2C7" w14:textId="77777777" w:rsidR="00076586" w:rsidRPr="00E54518" w:rsidRDefault="00076586" w:rsidP="00076586">
            <w:pPr>
              <w:rPr>
                <w:rFonts w:eastAsia="Aptos Narrow" w:cs="Aptos Narrow"/>
                <w:color w:val="000000" w:themeColor="text1"/>
                <w:sz w:val="18"/>
                <w:szCs w:val="18"/>
              </w:rPr>
            </w:pPr>
            <w:r w:rsidRPr="00E54518">
              <w:rPr>
                <w:rFonts w:eastAsia="Aptos Narrow" w:cs="Aptos Narrow"/>
                <w:color w:val="000000" w:themeColor="text1"/>
                <w:sz w:val="18"/>
                <w:szCs w:val="18"/>
              </w:rPr>
              <w:t>Topic 6.3.2: Version control system (VCS)</w:t>
            </w:r>
          </w:p>
          <w:p w14:paraId="0DC17CE2" w14:textId="77777777" w:rsidR="00076586" w:rsidRPr="00E54518" w:rsidRDefault="00076586" w:rsidP="00076586">
            <w:pPr>
              <w:rPr>
                <w:rFonts w:eastAsia="Aptos Narrow" w:cs="Aptos Narrow"/>
                <w:color w:val="000000" w:themeColor="text1"/>
                <w:sz w:val="18"/>
                <w:szCs w:val="18"/>
              </w:rPr>
            </w:pPr>
          </w:p>
          <w:p w14:paraId="52E0B39B" w14:textId="1DA55247" w:rsidR="00076586" w:rsidRPr="00E54518" w:rsidRDefault="00B542DA" w:rsidP="00076586">
            <w:pPr>
              <w:rPr>
                <w:rFonts w:eastAsia="Aptos Narrow" w:cs="Aptos Narrow"/>
                <w:color w:val="000000" w:themeColor="text1"/>
                <w:sz w:val="18"/>
                <w:szCs w:val="18"/>
              </w:rPr>
            </w:pPr>
            <w:r w:rsidRPr="00B542DA">
              <w:rPr>
                <w:rFonts w:eastAsia="Aptos Narrow" w:cs="Aptos Narrow"/>
                <w:sz w:val="18"/>
                <w:szCs w:val="18"/>
              </w:rPr>
              <w:t>Lesson title:</w:t>
            </w:r>
            <w:r w:rsidR="00076586" w:rsidRPr="00E54518">
              <w:rPr>
                <w:rFonts w:eastAsia="Aptos Narrow" w:cs="Aptos Narrow"/>
                <w:b w:val="0"/>
                <w:bCs w:val="0"/>
                <w:color w:val="000000" w:themeColor="text1"/>
                <w:sz w:val="18"/>
                <w:szCs w:val="18"/>
              </w:rPr>
              <w:t xml:space="preserve"> </w:t>
            </w:r>
          </w:p>
          <w:p w14:paraId="2C334FAB" w14:textId="1157226B" w:rsidR="00076586" w:rsidRPr="00E54518" w:rsidRDefault="00076586" w:rsidP="00076586">
            <w:pPr>
              <w:pStyle w:val="TableHeading"/>
              <w:rPr>
                <w:rFonts w:asciiTheme="minorHAnsi" w:hAnsiTheme="minorHAnsi"/>
                <w:color w:val="000000" w:themeColor="text1"/>
                <w:sz w:val="18"/>
                <w:szCs w:val="18"/>
                <w:lang w:val="en-GB"/>
              </w:rPr>
            </w:pPr>
            <w:r w:rsidRPr="00E54518">
              <w:rPr>
                <w:rFonts w:asciiTheme="minorHAnsi" w:eastAsia="Aptos Narrow" w:hAnsiTheme="minorHAnsi" w:cs="Aptos Narrow"/>
                <w:color w:val="000000" w:themeColor="text1"/>
                <w:sz w:val="18"/>
                <w:szCs w:val="18"/>
              </w:rPr>
              <w:t>Version control system</w:t>
            </w:r>
          </w:p>
        </w:tc>
        <w:tc>
          <w:tcPr>
            <w:tcW w:w="2551" w:type="dxa"/>
            <w:shd w:val="clear" w:color="auto" w:fill="auto"/>
          </w:tcPr>
          <w:p w14:paraId="56D025EE" w14:textId="77777777" w:rsidR="00076586" w:rsidRPr="00E54518" w:rsidRDefault="00076586" w:rsidP="00076586">
            <w:pPr>
              <w:cnfStyle w:val="000000100000" w:firstRow="0" w:lastRow="0" w:firstColumn="0" w:lastColumn="0" w:oddVBand="0" w:evenVBand="0" w:oddHBand="1" w:evenHBand="0" w:firstRowFirstColumn="0" w:firstRowLastColumn="0" w:lastRowFirstColumn="0" w:lastRowLastColumn="0"/>
              <w:rPr>
                <w:b/>
                <w:bCs/>
                <w:sz w:val="18"/>
                <w:szCs w:val="18"/>
              </w:rPr>
            </w:pPr>
            <w:r w:rsidRPr="00E54518">
              <w:rPr>
                <w:rFonts w:eastAsia="Aptos Narrow" w:cs="Aptos Narrow"/>
                <w:b/>
                <w:bCs/>
                <w:color w:val="000000" w:themeColor="text1"/>
                <w:sz w:val="18"/>
                <w:szCs w:val="18"/>
              </w:rPr>
              <w:t>Version control system</w:t>
            </w:r>
          </w:p>
          <w:p w14:paraId="2252D703" w14:textId="77777777" w:rsidR="00076586" w:rsidRPr="00E54518" w:rsidRDefault="00076586" w:rsidP="00D7538A">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E54518">
              <w:rPr>
                <w:rFonts w:eastAsia="Open Sans" w:cs="Open Sans"/>
                <w:sz w:val="18"/>
                <w:szCs w:val="18"/>
              </w:rPr>
              <w:t>Students will know and understand:</w:t>
            </w:r>
          </w:p>
          <w:p w14:paraId="5F0F5D83" w14:textId="77777777" w:rsidR="00076586" w:rsidRPr="00E54518" w:rsidRDefault="0007658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E54518">
              <w:rPr>
                <w:rFonts w:asciiTheme="minorHAnsi" w:eastAsia="Aptos Narrow" w:hAnsiTheme="minorHAnsi" w:cs="Aptos Narrow"/>
                <w:sz w:val="18"/>
                <w:szCs w:val="18"/>
              </w:rPr>
              <w:t>Definition</w:t>
            </w:r>
          </w:p>
          <w:p w14:paraId="6B83591B" w14:textId="77777777" w:rsidR="00076586" w:rsidRPr="00E54518" w:rsidRDefault="0007658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E54518">
              <w:rPr>
                <w:rFonts w:asciiTheme="minorHAnsi" w:eastAsia="Aptos Narrow" w:hAnsiTheme="minorHAnsi" w:cs="Aptos Narrow"/>
                <w:sz w:val="18"/>
                <w:szCs w:val="18"/>
              </w:rPr>
              <w:t>Function</w:t>
            </w:r>
          </w:p>
          <w:p w14:paraId="28FE5DF1" w14:textId="77777777" w:rsidR="00076586" w:rsidRPr="00E54518" w:rsidRDefault="0007658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E54518">
              <w:rPr>
                <w:rFonts w:asciiTheme="minorHAnsi" w:eastAsia="Aptos Narrow" w:hAnsiTheme="minorHAnsi" w:cs="Aptos Narrow"/>
                <w:sz w:val="18"/>
                <w:szCs w:val="18"/>
              </w:rPr>
              <w:t>Characteristics</w:t>
            </w:r>
          </w:p>
          <w:p w14:paraId="4166A737" w14:textId="77777777" w:rsidR="00076586" w:rsidRPr="00E54518" w:rsidRDefault="0007658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E54518">
              <w:rPr>
                <w:rFonts w:asciiTheme="minorHAnsi" w:eastAsia="Aptos Narrow" w:hAnsiTheme="minorHAnsi" w:cs="Aptos Narrow"/>
                <w:sz w:val="18"/>
                <w:szCs w:val="18"/>
              </w:rPr>
              <w:t>Why needed</w:t>
            </w:r>
          </w:p>
          <w:p w14:paraId="1A29B975" w14:textId="77777777" w:rsidR="00076586" w:rsidRPr="00E54518" w:rsidRDefault="0007658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E54518">
              <w:rPr>
                <w:rFonts w:asciiTheme="minorHAnsi" w:eastAsia="Aptos Narrow" w:hAnsiTheme="minorHAnsi" w:cs="Aptos Narrow"/>
                <w:sz w:val="18"/>
                <w:szCs w:val="18"/>
              </w:rPr>
              <w:t>Operation</w:t>
            </w:r>
          </w:p>
          <w:p w14:paraId="4DBC7420" w14:textId="77777777" w:rsidR="00076586" w:rsidRPr="00E54518" w:rsidRDefault="0007658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E54518">
              <w:rPr>
                <w:rFonts w:asciiTheme="minorHAnsi" w:eastAsia="Aptos Narrow" w:hAnsiTheme="minorHAnsi" w:cs="Aptos Narrow"/>
                <w:sz w:val="18"/>
                <w:szCs w:val="18"/>
              </w:rPr>
              <w:t>Benefits</w:t>
            </w:r>
          </w:p>
          <w:p w14:paraId="51BFD96C" w14:textId="77777777" w:rsidR="00076586" w:rsidRPr="00E54518" w:rsidRDefault="0007658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sz w:val="18"/>
                <w:szCs w:val="18"/>
              </w:rPr>
            </w:pPr>
            <w:r w:rsidRPr="00E54518">
              <w:rPr>
                <w:rFonts w:asciiTheme="minorHAnsi" w:eastAsia="Aptos Narrow" w:hAnsiTheme="minorHAnsi" w:cs="Aptos Narrow"/>
                <w:sz w:val="18"/>
                <w:szCs w:val="18"/>
              </w:rPr>
              <w:t>Drawbacks</w:t>
            </w:r>
          </w:p>
          <w:p w14:paraId="47840D1E" w14:textId="77777777" w:rsidR="00076586" w:rsidRPr="00E54518" w:rsidRDefault="00076586" w:rsidP="0007658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4804F05B" w14:textId="33019343" w:rsidR="00076586" w:rsidRPr="00E54518" w:rsidRDefault="00B542DA" w:rsidP="00076586">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076586" w:rsidRPr="00E54518">
              <w:rPr>
                <w:rFonts w:eastAsia="Open Sans" w:cs="Open Sans"/>
                <w:sz w:val="18"/>
                <w:szCs w:val="18"/>
              </w:rPr>
              <w:t xml:space="preserve">  </w:t>
            </w:r>
          </w:p>
          <w:p w14:paraId="0085B106" w14:textId="77777777" w:rsidR="00076586" w:rsidRPr="00E54518" w:rsidRDefault="00076586"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E54518">
              <w:rPr>
                <w:rFonts w:asciiTheme="minorHAnsi" w:eastAsia="Open Sans" w:hAnsiTheme="minorHAnsi" w:cs="Open Sans"/>
                <w:sz w:val="18"/>
                <w:szCs w:val="18"/>
              </w:rPr>
              <w:t>Discuss version control systems</w:t>
            </w:r>
          </w:p>
          <w:p w14:paraId="23E4DE1E" w14:textId="77777777" w:rsidR="00076586" w:rsidRPr="00E54518" w:rsidRDefault="00076586" w:rsidP="00A37D72">
            <w:pPr>
              <w:pStyle w:val="ListParagraph"/>
              <w:numPr>
                <w:ilvl w:val="0"/>
                <w:numId w:val="20"/>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E54518">
              <w:rPr>
                <w:rFonts w:asciiTheme="minorHAnsi" w:eastAsia="Open Sans" w:hAnsiTheme="minorHAnsi" w:cs="Open Sans"/>
                <w:sz w:val="18"/>
                <w:szCs w:val="18"/>
              </w:rPr>
              <w:t>Option to demonstrate a version control system (but no direct practical experience is expected)</w:t>
            </w:r>
          </w:p>
          <w:p w14:paraId="1E29DB73" w14:textId="77777777" w:rsidR="00076586" w:rsidRPr="00E54518" w:rsidRDefault="00076586"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E54518">
              <w:rPr>
                <w:rFonts w:asciiTheme="minorHAnsi" w:eastAsia="Open Sans" w:hAnsiTheme="minorHAnsi" w:cs="Open Sans"/>
                <w:sz w:val="18"/>
                <w:szCs w:val="18"/>
              </w:rPr>
              <w:t>Students identify key terms and make notes on definition, function, characteristics, operation, benefits and drawbacks as well as why VCSs are needed</w:t>
            </w:r>
          </w:p>
          <w:p w14:paraId="46D492BF" w14:textId="77777777" w:rsidR="00076586" w:rsidRPr="00E54518" w:rsidRDefault="00076586" w:rsidP="00E54518">
            <w:pPr>
              <w:spacing w:after="0"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E54518">
              <w:rPr>
                <w:rFonts w:eastAsia="Open Sans" w:cs="Open Sans"/>
                <w:sz w:val="18"/>
                <w:szCs w:val="18"/>
              </w:rPr>
              <w:t xml:space="preserve"> </w:t>
            </w:r>
          </w:p>
          <w:p w14:paraId="640E81EA" w14:textId="0E268896" w:rsidR="00076586" w:rsidRPr="00E54518" w:rsidRDefault="00B542DA" w:rsidP="00076586">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076586" w:rsidRPr="00E54518">
              <w:rPr>
                <w:rFonts w:eastAsia="Open Sans" w:cs="Open Sans"/>
                <w:sz w:val="18"/>
                <w:szCs w:val="18"/>
              </w:rPr>
              <w:t xml:space="preserve">: </w:t>
            </w:r>
          </w:p>
          <w:p w14:paraId="1B9ACBF8" w14:textId="77777777" w:rsidR="00076586" w:rsidRPr="00E54518" w:rsidRDefault="00076586"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E54518">
              <w:rPr>
                <w:rFonts w:asciiTheme="minorHAnsi" w:eastAsia="Open Sans" w:hAnsiTheme="minorHAnsi" w:cs="Open Sans"/>
                <w:sz w:val="18"/>
                <w:szCs w:val="18"/>
              </w:rPr>
              <w:t>Look for quizzes about machine learning on platforms like Blooket/ Kahoot/ Quizlet/ Quizizz/ Socrative/ etc.</w:t>
            </w:r>
          </w:p>
          <w:p w14:paraId="1C8FBA65" w14:textId="77777777" w:rsidR="00076586" w:rsidRPr="00E54518" w:rsidRDefault="00076586" w:rsidP="00076586">
            <w:pPr>
              <w:pStyle w:val="ListParagraph"/>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2FF80D81" w14:textId="77777777" w:rsidR="00076586" w:rsidRPr="00E54518" w:rsidRDefault="00076586" w:rsidP="0007658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50EE6B3D" w14:textId="1B276701" w:rsidR="00076586" w:rsidRPr="00E54518" w:rsidRDefault="00454F20" w:rsidP="00076586">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076586" w:rsidRPr="00E54518">
              <w:rPr>
                <w:rFonts w:eastAsia="Open Sans" w:cs="Open Sans"/>
                <w:b/>
                <w:bCs/>
                <w:color w:val="000000" w:themeColor="text1"/>
                <w:sz w:val="18"/>
                <w:szCs w:val="18"/>
              </w:rPr>
              <w:t xml:space="preserve"> </w:t>
            </w:r>
            <w:r w:rsidR="00076586" w:rsidRPr="003D388F">
              <w:rPr>
                <w:rFonts w:eastAsia="Open Sans" w:cs="Open Sans"/>
                <w:color w:val="000000" w:themeColor="text1"/>
                <w:sz w:val="18"/>
                <w:szCs w:val="18"/>
              </w:rPr>
              <w:t xml:space="preserve">pp. </w:t>
            </w:r>
            <w:r w:rsidR="00076586" w:rsidRPr="003D388F">
              <w:rPr>
                <w:rFonts w:eastAsia="Aptos Narrow" w:cs="Aptos Narrow"/>
                <w:color w:val="000000" w:themeColor="text1"/>
                <w:sz w:val="18"/>
                <w:szCs w:val="18"/>
              </w:rPr>
              <w:t>164</w:t>
            </w:r>
          </w:p>
          <w:p w14:paraId="1C480B28" w14:textId="77777777" w:rsidR="00076586" w:rsidRPr="00E54518" w:rsidRDefault="00076586" w:rsidP="00076586">
            <w:pPr>
              <w:cnfStyle w:val="000000100000" w:firstRow="0" w:lastRow="0" w:firstColumn="0" w:lastColumn="0" w:oddVBand="0" w:evenVBand="0" w:oddHBand="1" w:evenHBand="0" w:firstRowFirstColumn="0" w:firstRowLastColumn="0" w:lastRowFirstColumn="0" w:lastRowLastColumn="0"/>
              <w:rPr>
                <w:sz w:val="18"/>
                <w:szCs w:val="18"/>
              </w:rPr>
            </w:pPr>
            <w:r w:rsidRPr="00E54518">
              <w:rPr>
                <w:rFonts w:eastAsia="Aptos Narrow" w:cs="Aptos Narrow"/>
                <w:color w:val="000000" w:themeColor="text1"/>
                <w:sz w:val="18"/>
                <w:szCs w:val="18"/>
              </w:rPr>
              <w:t>AdaCS notes and questions:</w:t>
            </w:r>
          </w:p>
          <w:p w14:paraId="12E0B4C2" w14:textId="77777777" w:rsidR="00076586" w:rsidRPr="00E54518" w:rsidRDefault="00076586" w:rsidP="00076586">
            <w:pPr>
              <w:cnfStyle w:val="000000100000" w:firstRow="0" w:lastRow="0" w:firstColumn="0" w:lastColumn="0" w:oddVBand="0" w:evenVBand="0" w:oddHBand="1" w:evenHBand="0" w:firstRowFirstColumn="0" w:firstRowLastColumn="0" w:lastRowFirstColumn="0" w:lastRowLastColumn="0"/>
              <w:rPr>
                <w:sz w:val="18"/>
                <w:szCs w:val="18"/>
              </w:rPr>
            </w:pPr>
            <w:hyperlink r:id="rId118">
              <w:r w:rsidRPr="00E54518">
                <w:rPr>
                  <w:rStyle w:val="Hyperlink"/>
                  <w:rFonts w:eastAsia="Aptos Narrow" w:cs="Aptos Narrow"/>
                  <w:sz w:val="18"/>
                  <w:szCs w:val="18"/>
                </w:rPr>
                <w:t>https://adacomputerscience.org/concepts/soft_ide?topic=software</w:t>
              </w:r>
            </w:hyperlink>
          </w:p>
          <w:p w14:paraId="518324EE" w14:textId="77777777" w:rsidR="00076586" w:rsidRPr="00E54518" w:rsidRDefault="00076586" w:rsidP="00076586">
            <w:pPr>
              <w:cnfStyle w:val="000000100000" w:firstRow="0" w:lastRow="0" w:firstColumn="0" w:lastColumn="0" w:oddVBand="0" w:evenVBand="0" w:oddHBand="1" w:evenHBand="0" w:firstRowFirstColumn="0" w:firstRowLastColumn="0" w:lastRowFirstColumn="0" w:lastRowLastColumn="0"/>
              <w:rPr>
                <w:sz w:val="18"/>
                <w:szCs w:val="18"/>
              </w:rPr>
            </w:pPr>
            <w:r w:rsidRPr="00E54518">
              <w:rPr>
                <w:rFonts w:eastAsia="Aptos Narrow" w:cs="Aptos Narrow"/>
                <w:color w:val="000000" w:themeColor="text1"/>
                <w:sz w:val="18"/>
                <w:szCs w:val="18"/>
              </w:rPr>
              <w:t>Udacity video:</w:t>
            </w:r>
          </w:p>
          <w:p w14:paraId="2F2CAFFB" w14:textId="77777777" w:rsidR="00076586" w:rsidRPr="00E54518" w:rsidRDefault="00076586" w:rsidP="00076586">
            <w:pPr>
              <w:cnfStyle w:val="000000100000" w:firstRow="0" w:lastRow="0" w:firstColumn="0" w:lastColumn="0" w:oddVBand="0" w:evenVBand="0" w:oddHBand="1" w:evenHBand="0" w:firstRowFirstColumn="0" w:firstRowLastColumn="0" w:lastRowFirstColumn="0" w:lastRowLastColumn="0"/>
              <w:rPr>
                <w:sz w:val="18"/>
                <w:szCs w:val="18"/>
              </w:rPr>
            </w:pPr>
            <w:hyperlink r:id="rId119">
              <w:r w:rsidRPr="00E54518">
                <w:rPr>
                  <w:rStyle w:val="Hyperlink"/>
                  <w:rFonts w:eastAsia="Aptos Narrow" w:cs="Aptos Narrow"/>
                  <w:sz w:val="18"/>
                  <w:szCs w:val="18"/>
                </w:rPr>
                <w:t>https://www.youtube.com/watch?v=zbKdDsNNOhg</w:t>
              </w:r>
            </w:hyperlink>
          </w:p>
          <w:p w14:paraId="5A2AE8AD" w14:textId="77777777" w:rsidR="00076586" w:rsidRPr="00E54518" w:rsidRDefault="00076586" w:rsidP="0007658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028CA6F3" w14:textId="5BAE0EDA" w:rsidR="00076586" w:rsidRPr="0055259A" w:rsidRDefault="065F483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237587F7" w14:textId="6EBC9CAA" w:rsidR="00076586" w:rsidRPr="0055259A" w:rsidRDefault="065F483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1FBF2DBA" w14:textId="7662E704" w:rsidR="00076586" w:rsidRPr="0055259A" w:rsidRDefault="065F483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1CF2DD22" w14:textId="31A2BE32" w:rsidR="00076586" w:rsidRPr="0055259A" w:rsidRDefault="065F4831"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3B2D1462" w14:textId="1D91809E" w:rsidR="00076586" w:rsidRPr="007036E5" w:rsidRDefault="0007658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2E656AFA" w14:textId="209D2BAC" w:rsidR="00076586" w:rsidRPr="007036E5" w:rsidRDefault="5B7A4E03"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p w14:paraId="4B73BDC8" w14:textId="218D703B" w:rsidR="00076586" w:rsidRPr="007036E5" w:rsidRDefault="5B7A4E03"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Critical thinking</w:t>
            </w:r>
          </w:p>
        </w:tc>
      </w:tr>
    </w:tbl>
    <w:p w14:paraId="3C0231AE" w14:textId="77777777" w:rsidR="00C71471" w:rsidRPr="008542E2" w:rsidRDefault="00C71471" w:rsidP="00B0773D">
      <w:pPr>
        <w:rPr>
          <w:rStyle w:val="Strong"/>
          <w:b w:val="0"/>
          <w:bCs w:val="0"/>
        </w:rPr>
      </w:pPr>
    </w:p>
    <w:p w14:paraId="09A83D83" w14:textId="77777777" w:rsidR="00C71471" w:rsidRPr="008542E2" w:rsidRDefault="00C71471" w:rsidP="00B0773D">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8542E2" w14:paraId="4EA7B4D2" w14:textId="77777777" w:rsidTr="000C330D">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73FD474" w14:textId="77777777" w:rsidR="00CE606C" w:rsidRPr="000C330D" w:rsidRDefault="00CE606C">
            <w:pPr>
              <w:pStyle w:val="TableHeading"/>
              <w:jc w:val="center"/>
              <w:rPr>
                <w:b/>
                <w:bCs/>
                <w:color w:val="FFFFFF" w:themeColor="background1"/>
                <w:sz w:val="20"/>
                <w:szCs w:val="24"/>
                <w:lang w:val="en-GB"/>
              </w:rPr>
            </w:pPr>
            <w:r w:rsidRPr="000C330D">
              <w:rPr>
                <w:b/>
                <w:bCs/>
                <w:color w:val="FFFFFF" w:themeColor="background1"/>
                <w:sz w:val="20"/>
                <w:szCs w:val="24"/>
                <w:lang w:val="en-GB"/>
              </w:rPr>
              <w:t>Topic</w:t>
            </w:r>
            <w:r w:rsidRPr="000C330D">
              <w:rPr>
                <w:b/>
                <w:bCs/>
                <w:color w:val="FFFFFF" w:themeColor="background1"/>
                <w:sz w:val="20"/>
                <w:szCs w:val="24"/>
                <w:lang w:val="en-GB"/>
              </w:rPr>
              <w:br/>
              <w:t>Sub topic</w:t>
            </w:r>
            <w:r w:rsidRPr="000C330D">
              <w:rPr>
                <w:b/>
                <w:bCs/>
                <w:color w:val="FFFFFF" w:themeColor="background1"/>
                <w:sz w:val="20"/>
                <w:szCs w:val="24"/>
                <w:lang w:val="en-GB"/>
              </w:rPr>
              <w:br/>
            </w:r>
            <w:r w:rsidRPr="000C330D">
              <w:rPr>
                <w:b/>
                <w:bCs/>
                <w:color w:val="FFFFFF"/>
                <w:sz w:val="20"/>
                <w:szCs w:val="24"/>
                <w:lang w:val="en-GB"/>
              </w:rPr>
              <w:t>Lesson title</w:t>
            </w:r>
          </w:p>
        </w:tc>
        <w:tc>
          <w:tcPr>
            <w:tcW w:w="2551" w:type="dxa"/>
            <w:shd w:val="clear" w:color="auto" w:fill="341583" w:themeFill="accent2" w:themeFillShade="80"/>
            <w:vAlign w:val="center"/>
          </w:tcPr>
          <w:p w14:paraId="36C60C6E"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6D7AAD4" w14:textId="592DA300"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 xml:space="preserve">Suggested </w:t>
            </w:r>
            <w:r w:rsidR="00B542DA" w:rsidRPr="000C330D">
              <w:rPr>
                <w:b/>
                <w:bCs/>
                <w:color w:val="FFFFFF" w:themeColor="background1"/>
                <w:sz w:val="20"/>
                <w:szCs w:val="24"/>
                <w:lang w:val="en-GB"/>
              </w:rPr>
              <w:t>Activities</w:t>
            </w:r>
          </w:p>
        </w:tc>
        <w:tc>
          <w:tcPr>
            <w:tcW w:w="2268" w:type="dxa"/>
            <w:shd w:val="clear" w:color="auto" w:fill="341583" w:themeFill="accent2" w:themeFillShade="80"/>
            <w:vAlign w:val="center"/>
          </w:tcPr>
          <w:p w14:paraId="7AC1832B"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Suggested resources</w:t>
            </w:r>
          </w:p>
        </w:tc>
        <w:tc>
          <w:tcPr>
            <w:tcW w:w="1984" w:type="dxa"/>
            <w:shd w:val="clear" w:color="auto" w:fill="341583" w:themeFill="accent2" w:themeFillShade="80"/>
            <w:vAlign w:val="center"/>
          </w:tcPr>
          <w:p w14:paraId="6CD207FF" w14:textId="77777777" w:rsidR="00CE606C" w:rsidRPr="000C330D"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089B9BF" w14:textId="77777777" w:rsidR="00CE606C" w:rsidRPr="000C330D"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0C330D">
              <w:rPr>
                <w:b/>
                <w:bCs/>
                <w:color w:val="FFFFFF" w:themeColor="background1"/>
                <w:sz w:val="20"/>
                <w:szCs w:val="24"/>
                <w:lang w:val="en-GB"/>
              </w:rPr>
              <w:t>Which skills could be acquired through teaching and delivery in this lesson?</w:t>
            </w:r>
          </w:p>
        </w:tc>
      </w:tr>
      <w:tr w:rsidR="00CE606C" w:rsidRPr="008542E2" w14:paraId="6A9790CA"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2D0AD5D" w14:textId="37676B9F" w:rsidR="00CE606C" w:rsidRPr="008542E2" w:rsidRDefault="00CE606C">
            <w:pPr>
              <w:pStyle w:val="TableHeading"/>
              <w:rPr>
                <w:color w:val="FFFFFF" w:themeColor="background1"/>
                <w:lang w:val="en-GB"/>
              </w:rPr>
            </w:pPr>
            <w:r w:rsidRPr="008542E2">
              <w:rPr>
                <w:b/>
                <w:bCs/>
                <w:color w:val="000000" w:themeColor="text1"/>
                <w:lang w:val="en-GB"/>
              </w:rPr>
              <w:t xml:space="preserve">Week </w:t>
            </w:r>
            <w:r w:rsidR="0081230F" w:rsidRPr="008542E2">
              <w:rPr>
                <w:b/>
                <w:bCs/>
                <w:color w:val="000000" w:themeColor="text1"/>
                <w:lang w:val="en-GB"/>
              </w:rPr>
              <w:t>30</w:t>
            </w:r>
            <w:r w:rsidRPr="008542E2">
              <w:rPr>
                <w:b/>
                <w:bCs/>
                <w:color w:val="000000" w:themeColor="text1"/>
                <w:lang w:val="en-GB"/>
              </w:rPr>
              <w:br/>
              <w:t>Lesson 1</w:t>
            </w:r>
          </w:p>
        </w:tc>
      </w:tr>
      <w:tr w:rsidR="00077BEA" w:rsidRPr="008542E2" w14:paraId="0AFD20D6" w14:textId="77777777" w:rsidTr="000C330D">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080256E" w14:textId="77777777" w:rsidR="00077BEA" w:rsidRPr="006532DC" w:rsidRDefault="00077BEA" w:rsidP="00077BEA">
            <w:pPr>
              <w:rPr>
                <w:rFonts w:eastAsia="Aptos Narrow" w:cs="Aptos Narrow"/>
                <w:color w:val="000000" w:themeColor="text1"/>
                <w:sz w:val="18"/>
                <w:szCs w:val="18"/>
              </w:rPr>
            </w:pPr>
            <w:r w:rsidRPr="006532DC">
              <w:rPr>
                <w:rFonts w:eastAsia="Aptos Narrow" w:cs="Aptos Narrow"/>
                <w:color w:val="000000" w:themeColor="text1"/>
                <w:sz w:val="18"/>
                <w:szCs w:val="18"/>
              </w:rPr>
              <w:t>Topic 6.3.3: Open-source technologies</w:t>
            </w:r>
          </w:p>
          <w:p w14:paraId="7F28D51C" w14:textId="77777777" w:rsidR="00077BEA" w:rsidRPr="006532DC" w:rsidRDefault="00077BEA" w:rsidP="00077BEA">
            <w:pPr>
              <w:rPr>
                <w:rFonts w:eastAsia="Aptos Narrow" w:cs="Aptos Narrow"/>
                <w:color w:val="000000" w:themeColor="text1"/>
                <w:sz w:val="18"/>
                <w:szCs w:val="18"/>
              </w:rPr>
            </w:pPr>
          </w:p>
          <w:p w14:paraId="5C847F97" w14:textId="6C7CBE1B" w:rsidR="00077BEA" w:rsidRPr="006532DC" w:rsidRDefault="00B542DA" w:rsidP="00077BEA">
            <w:pPr>
              <w:rPr>
                <w:rFonts w:eastAsia="Aptos Narrow" w:cs="Aptos Narrow"/>
                <w:color w:val="000000" w:themeColor="text1"/>
                <w:sz w:val="18"/>
                <w:szCs w:val="18"/>
              </w:rPr>
            </w:pPr>
            <w:r w:rsidRPr="00B542DA">
              <w:rPr>
                <w:rFonts w:eastAsia="Aptos Narrow" w:cs="Aptos Narrow"/>
                <w:sz w:val="18"/>
                <w:szCs w:val="18"/>
              </w:rPr>
              <w:t>Lesson title:</w:t>
            </w:r>
            <w:r w:rsidR="00077BEA" w:rsidRPr="006532DC">
              <w:rPr>
                <w:rFonts w:eastAsia="Aptos Narrow" w:cs="Aptos Narrow"/>
                <w:b w:val="0"/>
                <w:bCs w:val="0"/>
                <w:color w:val="000000" w:themeColor="text1"/>
                <w:sz w:val="18"/>
                <w:szCs w:val="18"/>
              </w:rPr>
              <w:t xml:space="preserve"> </w:t>
            </w:r>
          </w:p>
          <w:p w14:paraId="539A8493" w14:textId="621FBDC3" w:rsidR="00077BEA" w:rsidRPr="006532DC" w:rsidRDefault="00077BEA" w:rsidP="00077BEA">
            <w:pPr>
              <w:pStyle w:val="TableText"/>
              <w:rPr>
                <w:rFonts w:asciiTheme="minorHAnsi" w:hAnsiTheme="minorHAnsi"/>
                <w:sz w:val="18"/>
                <w:szCs w:val="18"/>
                <w:lang w:val="en-GB"/>
              </w:rPr>
            </w:pPr>
            <w:r w:rsidRPr="006532DC">
              <w:rPr>
                <w:rFonts w:asciiTheme="minorHAnsi" w:eastAsia="Aptos Narrow" w:hAnsiTheme="minorHAnsi" w:cs="Aptos Narrow"/>
                <w:b w:val="0"/>
                <w:bCs w:val="0"/>
                <w:sz w:val="18"/>
                <w:szCs w:val="18"/>
              </w:rPr>
              <w:t>Open-source technologies</w:t>
            </w:r>
          </w:p>
        </w:tc>
        <w:tc>
          <w:tcPr>
            <w:tcW w:w="2551" w:type="dxa"/>
          </w:tcPr>
          <w:p w14:paraId="76BFCFFB" w14:textId="77777777" w:rsidR="00077BEA" w:rsidRPr="00E54518" w:rsidRDefault="00077BEA" w:rsidP="00077BEA">
            <w:pPr>
              <w:cnfStyle w:val="000000000000" w:firstRow="0" w:lastRow="0" w:firstColumn="0" w:lastColumn="0" w:oddVBand="0" w:evenVBand="0" w:oddHBand="0" w:evenHBand="0" w:firstRowFirstColumn="0" w:firstRowLastColumn="0" w:lastRowFirstColumn="0" w:lastRowLastColumn="0"/>
              <w:rPr>
                <w:b/>
                <w:bCs/>
                <w:sz w:val="18"/>
                <w:szCs w:val="18"/>
              </w:rPr>
            </w:pPr>
            <w:r w:rsidRPr="00E54518">
              <w:rPr>
                <w:rFonts w:eastAsia="Aptos Narrow" w:cs="Aptos Narrow"/>
                <w:b/>
                <w:bCs/>
                <w:color w:val="000000" w:themeColor="text1"/>
                <w:sz w:val="18"/>
                <w:szCs w:val="18"/>
              </w:rPr>
              <w:t>Open-source technologies</w:t>
            </w:r>
          </w:p>
          <w:p w14:paraId="379AD0D6" w14:textId="77777777" w:rsidR="00077BEA" w:rsidRPr="006532DC" w:rsidRDefault="00077BEA" w:rsidP="00077BE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494A76EF" w14:textId="77777777" w:rsidR="00077BEA" w:rsidRPr="006532DC" w:rsidRDefault="00077BEA" w:rsidP="006532DC">
            <w:pPr>
              <w:spacing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6532DC">
              <w:rPr>
                <w:rFonts w:eastAsia="Open Sans" w:cs="Open Sans"/>
                <w:sz w:val="18"/>
                <w:szCs w:val="18"/>
              </w:rPr>
              <w:t>Students will know and understand:</w:t>
            </w:r>
          </w:p>
          <w:p w14:paraId="48C19CD2" w14:textId="77777777" w:rsidR="00077BEA" w:rsidRPr="006532DC" w:rsidRDefault="00077B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Definition</w:t>
            </w:r>
          </w:p>
          <w:p w14:paraId="46A9F0A4" w14:textId="77777777" w:rsidR="00077BEA" w:rsidRPr="006532DC" w:rsidRDefault="00077B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Function</w:t>
            </w:r>
          </w:p>
          <w:p w14:paraId="0081A0F1" w14:textId="77777777" w:rsidR="00077BEA" w:rsidRPr="006532DC" w:rsidRDefault="00077B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Characteristics</w:t>
            </w:r>
          </w:p>
          <w:p w14:paraId="0807FD78" w14:textId="77777777" w:rsidR="00077BEA" w:rsidRPr="006532DC" w:rsidRDefault="00077B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Why needed</w:t>
            </w:r>
          </w:p>
          <w:p w14:paraId="359395C0" w14:textId="77777777" w:rsidR="00077BEA" w:rsidRPr="006532DC" w:rsidRDefault="00077B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Operation</w:t>
            </w:r>
          </w:p>
          <w:p w14:paraId="79E4ABB8" w14:textId="77777777" w:rsidR="00077BEA" w:rsidRPr="006532DC" w:rsidRDefault="00077B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Benefits</w:t>
            </w:r>
          </w:p>
          <w:p w14:paraId="549CA695" w14:textId="77777777" w:rsidR="00077BEA" w:rsidRPr="006532DC" w:rsidRDefault="00077BEA" w:rsidP="00A37D72">
            <w:pPr>
              <w:pStyle w:val="ListParagraph"/>
              <w:numPr>
                <w:ilvl w:val="0"/>
                <w:numId w:val="34"/>
              </w:numPr>
              <w:spacing w:after="0" w:line="276" w:lineRule="auto"/>
              <w:ind w:left="60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sz w:val="18"/>
                <w:szCs w:val="18"/>
              </w:rPr>
            </w:pPr>
            <w:r w:rsidRPr="006532DC">
              <w:rPr>
                <w:rFonts w:asciiTheme="minorHAnsi" w:eastAsia="Aptos Narrow" w:hAnsiTheme="minorHAnsi" w:cs="Aptos Narrow"/>
                <w:sz w:val="18"/>
                <w:szCs w:val="18"/>
              </w:rPr>
              <w:t>Drawbacks</w:t>
            </w:r>
          </w:p>
          <w:p w14:paraId="103FF7EF" w14:textId="77777777" w:rsidR="00077BEA" w:rsidRDefault="00077BE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4E6F301" w14:textId="77777777" w:rsidR="00D7538A" w:rsidRDefault="00D7538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660DDF7" w14:textId="77777777" w:rsidR="00D7538A" w:rsidRDefault="00D7538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3E49BDEC" w14:textId="77777777" w:rsidR="00D7538A" w:rsidRDefault="00D7538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FC932DD" w14:textId="77777777" w:rsidR="00D7538A" w:rsidRDefault="00D7538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F3F8047" w14:textId="77777777" w:rsidR="00D7538A" w:rsidRDefault="00D7538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3BEFC67F" w14:textId="77777777" w:rsidR="00D7538A" w:rsidRDefault="00D7538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69DCEA85" w14:textId="77777777" w:rsidR="00D7538A" w:rsidRPr="006532DC" w:rsidRDefault="00D7538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18AF7BF8" w14:textId="06A49274" w:rsidR="00077BEA" w:rsidRPr="006532DC" w:rsidRDefault="00B542DA" w:rsidP="00077BEA">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077BEA" w:rsidRPr="006532DC">
              <w:rPr>
                <w:rFonts w:eastAsia="Open Sans" w:cs="Open Sans"/>
                <w:sz w:val="18"/>
                <w:szCs w:val="18"/>
              </w:rPr>
              <w:t xml:space="preserve">  </w:t>
            </w:r>
          </w:p>
          <w:p w14:paraId="1F33AAC5" w14:textId="77777777" w:rsidR="00077BEA" w:rsidRPr="006532DC" w:rsidRDefault="00077BEA" w:rsidP="00A37D7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Discuss open-source technologies</w:t>
            </w:r>
          </w:p>
          <w:p w14:paraId="1C2AFA98" w14:textId="77777777" w:rsidR="00077BEA" w:rsidRPr="006532DC" w:rsidRDefault="00077BEA" w:rsidP="00A37D72">
            <w:pPr>
              <w:pStyle w:val="ListParagraph"/>
              <w:numPr>
                <w:ilvl w:val="0"/>
                <w:numId w:val="19"/>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Students identify key terms and make notes on definition, function, characteristics, operation, benefits and drawbacks as well as why open-source technologies are needed</w:t>
            </w:r>
          </w:p>
          <w:p w14:paraId="3C28E3C6" w14:textId="77777777" w:rsidR="00D7538A" w:rsidRDefault="00D7538A" w:rsidP="00E54518">
            <w:pPr>
              <w:spacing w:after="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1D794C2B" w14:textId="34FA0C28" w:rsidR="00077BEA" w:rsidRPr="006532DC" w:rsidRDefault="00077BEA" w:rsidP="00077BEA">
            <w:pPr>
              <w:spacing w:line="257" w:lineRule="auto"/>
              <w:cnfStyle w:val="000000000000" w:firstRow="0" w:lastRow="0" w:firstColumn="0" w:lastColumn="0" w:oddVBand="0" w:evenVBand="0" w:oddHBand="0" w:evenHBand="0" w:firstRowFirstColumn="0" w:firstRowLastColumn="0" w:lastRowFirstColumn="0" w:lastRowLastColumn="0"/>
              <w:rPr>
                <w:sz w:val="18"/>
                <w:szCs w:val="18"/>
              </w:rPr>
            </w:pPr>
            <w:r w:rsidRPr="006532DC">
              <w:rPr>
                <w:rFonts w:eastAsia="Open Sans" w:cs="Open Sans"/>
                <w:sz w:val="18"/>
                <w:szCs w:val="18"/>
              </w:rPr>
              <w:t xml:space="preserve"> </w:t>
            </w:r>
            <w:r w:rsidR="00B542DA" w:rsidRPr="00B542DA">
              <w:rPr>
                <w:rFonts w:eastAsia="Open Sans" w:cs="Open Sans"/>
                <w:sz w:val="18"/>
                <w:szCs w:val="18"/>
              </w:rPr>
              <w:t>Homework</w:t>
            </w:r>
            <w:r w:rsidRPr="006532DC">
              <w:rPr>
                <w:rFonts w:eastAsia="Open Sans" w:cs="Open Sans"/>
                <w:sz w:val="18"/>
                <w:szCs w:val="18"/>
              </w:rPr>
              <w:t xml:space="preserve">: </w:t>
            </w:r>
          </w:p>
          <w:p w14:paraId="516BD999" w14:textId="77777777" w:rsidR="00077BEA" w:rsidRPr="006532DC" w:rsidRDefault="00077BEA" w:rsidP="00A37D72">
            <w:pPr>
              <w:pStyle w:val="ListParagraph"/>
              <w:numPr>
                <w:ilvl w:val="0"/>
                <w:numId w:val="17"/>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Students complete questions on AdaCS</w:t>
            </w:r>
          </w:p>
          <w:p w14:paraId="5B1DD877" w14:textId="77777777" w:rsidR="00077BEA" w:rsidRPr="006532DC" w:rsidRDefault="00077BEA" w:rsidP="00077BE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3187A377" w14:textId="1D052FDE" w:rsidR="00077BEA" w:rsidRPr="00E54518" w:rsidRDefault="00454F20" w:rsidP="00077BEA">
            <w:pPr>
              <w:cnfStyle w:val="000000000000" w:firstRow="0" w:lastRow="0" w:firstColumn="0" w:lastColumn="0" w:oddVBand="0" w:evenVBand="0" w:oddHBand="0"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077BEA" w:rsidRPr="00E54518">
              <w:rPr>
                <w:rFonts w:eastAsia="Open Sans" w:cs="Open Sans"/>
                <w:b/>
                <w:bCs/>
                <w:color w:val="000000" w:themeColor="text1"/>
                <w:sz w:val="18"/>
                <w:szCs w:val="18"/>
              </w:rPr>
              <w:t xml:space="preserve"> </w:t>
            </w:r>
            <w:r w:rsidR="00077BEA" w:rsidRPr="003D388F">
              <w:rPr>
                <w:rFonts w:eastAsia="Open Sans" w:cs="Open Sans"/>
                <w:color w:val="000000" w:themeColor="text1"/>
                <w:sz w:val="18"/>
                <w:szCs w:val="18"/>
              </w:rPr>
              <w:t xml:space="preserve">pp. </w:t>
            </w:r>
            <w:r w:rsidR="00077BEA" w:rsidRPr="003D388F">
              <w:rPr>
                <w:rFonts w:eastAsia="Aptos Narrow" w:cs="Aptos Narrow"/>
                <w:color w:val="000000" w:themeColor="text1"/>
                <w:sz w:val="18"/>
                <w:szCs w:val="18"/>
              </w:rPr>
              <w:t>165</w:t>
            </w:r>
          </w:p>
          <w:p w14:paraId="3B96E0C0" w14:textId="77777777" w:rsidR="00077BEA" w:rsidRPr="006532DC" w:rsidRDefault="00077BEA" w:rsidP="00077BEA">
            <w:pPr>
              <w:cnfStyle w:val="000000000000" w:firstRow="0" w:lastRow="0" w:firstColumn="0" w:lastColumn="0" w:oddVBand="0" w:evenVBand="0" w:oddHBand="0" w:evenHBand="0" w:firstRowFirstColumn="0" w:firstRowLastColumn="0" w:lastRowFirstColumn="0" w:lastRowLastColumn="0"/>
              <w:rPr>
                <w:rFonts w:eastAsia="Aptos Narrow" w:cs="Aptos Narrow"/>
                <w:b/>
                <w:bCs/>
                <w:color w:val="000000" w:themeColor="text1"/>
                <w:sz w:val="18"/>
                <w:szCs w:val="18"/>
              </w:rPr>
            </w:pPr>
          </w:p>
          <w:p w14:paraId="2638FB65" w14:textId="77777777" w:rsidR="00077BEA" w:rsidRPr="006532DC" w:rsidRDefault="00077BEA" w:rsidP="00077BEA">
            <w:pPr>
              <w:cnfStyle w:val="000000000000" w:firstRow="0" w:lastRow="0" w:firstColumn="0" w:lastColumn="0" w:oddVBand="0" w:evenVBand="0" w:oddHBand="0" w:evenHBand="0" w:firstRowFirstColumn="0" w:firstRowLastColumn="0" w:lastRowFirstColumn="0" w:lastRowLastColumn="0"/>
              <w:rPr>
                <w:sz w:val="18"/>
                <w:szCs w:val="18"/>
                <w:lang w:val="fi-FI"/>
              </w:rPr>
            </w:pPr>
            <w:r w:rsidRPr="006532DC">
              <w:rPr>
                <w:rFonts w:eastAsia="Aptos Narrow" w:cs="Aptos Narrow"/>
                <w:color w:val="000000" w:themeColor="text1"/>
                <w:sz w:val="18"/>
                <w:szCs w:val="18"/>
                <w:lang w:val="fi-FI"/>
              </w:rPr>
              <w:t>IsaacCS notes:</w:t>
            </w:r>
          </w:p>
          <w:p w14:paraId="73111CC4" w14:textId="77777777" w:rsidR="00077BEA" w:rsidRPr="006532DC" w:rsidRDefault="00077BEA" w:rsidP="00077BEA">
            <w:pPr>
              <w:cnfStyle w:val="000000000000" w:firstRow="0" w:lastRow="0" w:firstColumn="0" w:lastColumn="0" w:oddVBand="0" w:evenVBand="0" w:oddHBand="0" w:evenHBand="0" w:firstRowFirstColumn="0" w:firstRowLastColumn="0" w:lastRowFirstColumn="0" w:lastRowLastColumn="0"/>
              <w:rPr>
                <w:sz w:val="18"/>
                <w:szCs w:val="18"/>
                <w:lang w:val="fi-FI"/>
              </w:rPr>
            </w:pPr>
            <w:hyperlink r:id="rId120">
              <w:r w:rsidRPr="006532DC">
                <w:rPr>
                  <w:rStyle w:val="Hyperlink"/>
                  <w:rFonts w:eastAsia="Aptos Narrow" w:cs="Aptos Narrow"/>
                  <w:sz w:val="18"/>
                  <w:szCs w:val="18"/>
                  <w:lang w:val="fi-FI"/>
                </w:rPr>
                <w:t>https://isaaccomputerscience.org/concepts/sys_os_open_closed_source?topic=software</w:t>
              </w:r>
            </w:hyperlink>
          </w:p>
          <w:p w14:paraId="72898B8D" w14:textId="77777777" w:rsidR="00077BEA" w:rsidRPr="006532DC" w:rsidRDefault="00077BEA" w:rsidP="00077BEA">
            <w:pPr>
              <w:cnfStyle w:val="000000000000" w:firstRow="0" w:lastRow="0" w:firstColumn="0" w:lastColumn="0" w:oddVBand="0" w:evenVBand="0" w:oddHBand="0" w:evenHBand="0" w:firstRowFirstColumn="0" w:firstRowLastColumn="0" w:lastRowFirstColumn="0" w:lastRowLastColumn="0"/>
              <w:rPr>
                <w:sz w:val="18"/>
                <w:szCs w:val="18"/>
              </w:rPr>
            </w:pPr>
            <w:r w:rsidRPr="006532DC">
              <w:rPr>
                <w:rFonts w:eastAsia="Aptos Narrow" w:cs="Aptos Narrow"/>
                <w:color w:val="000000" w:themeColor="text1"/>
                <w:sz w:val="18"/>
                <w:szCs w:val="18"/>
              </w:rPr>
              <w:t>AdaCS notes and questions:</w:t>
            </w:r>
          </w:p>
          <w:p w14:paraId="21BBA646" w14:textId="77777777" w:rsidR="00077BEA" w:rsidRPr="006532DC" w:rsidRDefault="00077BEA" w:rsidP="00077BEA">
            <w:pPr>
              <w:cnfStyle w:val="000000000000" w:firstRow="0" w:lastRow="0" w:firstColumn="0" w:lastColumn="0" w:oddVBand="0" w:evenVBand="0" w:oddHBand="0" w:evenHBand="0" w:firstRowFirstColumn="0" w:firstRowLastColumn="0" w:lastRowFirstColumn="0" w:lastRowLastColumn="0"/>
              <w:rPr>
                <w:sz w:val="18"/>
                <w:szCs w:val="18"/>
              </w:rPr>
            </w:pPr>
            <w:hyperlink r:id="rId121">
              <w:r w:rsidRPr="006532DC">
                <w:rPr>
                  <w:rStyle w:val="Hyperlink"/>
                  <w:rFonts w:eastAsia="Aptos Narrow" w:cs="Aptos Narrow"/>
                  <w:sz w:val="18"/>
                  <w:szCs w:val="18"/>
                </w:rPr>
                <w:t>https://adacomputerscience.org/concepts/soft_open_closed_source?topic=software</w:t>
              </w:r>
            </w:hyperlink>
          </w:p>
          <w:p w14:paraId="23063981" w14:textId="77777777" w:rsidR="00077BEA" w:rsidRPr="006532DC" w:rsidRDefault="00077BEA" w:rsidP="00077BE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1DA35C4D" w14:textId="28130CCE" w:rsidR="00077BEA" w:rsidRPr="0055259A" w:rsidRDefault="6C2E3FB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3697D07D" w14:textId="6A02E7B4" w:rsidR="00077BEA" w:rsidRPr="0055259A" w:rsidRDefault="6C2E3FB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0B492B6" w14:textId="344A5962" w:rsidR="00077BEA" w:rsidRPr="0055259A" w:rsidRDefault="6C2E3FB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1523029E" w14:textId="24BD68B9" w:rsidR="00077BEA" w:rsidRPr="0055259A" w:rsidRDefault="6C2E3FB2"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40D8CF66" w14:textId="7CCE2D69" w:rsidR="00077BEA" w:rsidRPr="007036E5" w:rsidRDefault="00077BEA"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5BB903D1" w14:textId="74090CE2" w:rsidR="00077BEA" w:rsidRPr="007036E5" w:rsidRDefault="0D6D39B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p w14:paraId="261B5768" w14:textId="331F7C21" w:rsidR="00077BEA" w:rsidRPr="007036E5" w:rsidRDefault="0D6D39B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p w14:paraId="5899451C" w14:textId="075BFFF2" w:rsidR="00077BEA" w:rsidRPr="007036E5" w:rsidRDefault="0D6D39B9" w:rsidP="005525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Critical thinking</w:t>
            </w:r>
          </w:p>
        </w:tc>
      </w:tr>
    </w:tbl>
    <w:p w14:paraId="4A32D502" w14:textId="77777777" w:rsidR="000C330D" w:rsidRDefault="000C330D">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077BEA" w:rsidRPr="008542E2" w14:paraId="013FA3A8" w14:textId="77777777" w:rsidTr="00E7028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BE1672B" w14:textId="05B9F684" w:rsidR="00077BEA" w:rsidRPr="008542E2" w:rsidRDefault="00077BEA" w:rsidP="00077BEA">
            <w:pPr>
              <w:pStyle w:val="TableHeading"/>
              <w:rPr>
                <w:lang w:val="en-GB"/>
              </w:rPr>
            </w:pPr>
            <w:r w:rsidRPr="008542E2">
              <w:rPr>
                <w:b/>
                <w:bCs/>
                <w:color w:val="000000" w:themeColor="text1"/>
                <w:lang w:val="en-GB"/>
              </w:rPr>
              <w:t>Week 30</w:t>
            </w:r>
            <w:r w:rsidRPr="008542E2">
              <w:rPr>
                <w:b/>
                <w:bCs/>
                <w:color w:val="000000" w:themeColor="text1"/>
                <w:lang w:val="en-GB"/>
              </w:rPr>
              <w:br/>
              <w:t>Lesson 2</w:t>
            </w:r>
          </w:p>
        </w:tc>
      </w:tr>
      <w:tr w:rsidR="00B83906" w:rsidRPr="008542E2" w14:paraId="622A2D39" w14:textId="77777777" w:rsidTr="003D388F">
        <w:trPr>
          <w:cnfStyle w:val="000000100000" w:firstRow="0" w:lastRow="0" w:firstColumn="0" w:lastColumn="0" w:oddVBand="0" w:evenVBand="0" w:oddHBand="1" w:evenHBand="0" w:firstRowFirstColumn="0" w:firstRowLastColumn="0" w:lastRowFirstColumn="0" w:lastRowLastColumn="0"/>
          <w:trHeight w:val="450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2E5BD5E" w14:textId="77777777" w:rsidR="00B83906" w:rsidRPr="006532DC" w:rsidRDefault="00B83906" w:rsidP="00B83906">
            <w:pPr>
              <w:rPr>
                <w:rFonts w:eastAsia="Aptos Narrow" w:cs="Aptos Narrow"/>
                <w:color w:val="000000" w:themeColor="text1"/>
                <w:sz w:val="18"/>
                <w:szCs w:val="18"/>
              </w:rPr>
            </w:pPr>
            <w:r w:rsidRPr="006532DC">
              <w:rPr>
                <w:rFonts w:eastAsia="Aptos Narrow" w:cs="Aptos Narrow"/>
                <w:color w:val="000000" w:themeColor="text1"/>
                <w:sz w:val="18"/>
                <w:szCs w:val="18"/>
              </w:rPr>
              <w:t>Topic 6.3.3: Open-source technologies</w:t>
            </w:r>
          </w:p>
          <w:p w14:paraId="329E8522" w14:textId="77777777" w:rsidR="00B83906" w:rsidRPr="006532DC" w:rsidRDefault="00B83906" w:rsidP="00B83906">
            <w:pPr>
              <w:rPr>
                <w:rFonts w:eastAsia="Aptos Narrow" w:cs="Aptos Narrow"/>
                <w:color w:val="000000" w:themeColor="text1"/>
                <w:sz w:val="18"/>
                <w:szCs w:val="18"/>
              </w:rPr>
            </w:pPr>
          </w:p>
          <w:p w14:paraId="066635DB" w14:textId="7E3B45E8" w:rsidR="00B83906" w:rsidRPr="006532DC" w:rsidRDefault="00B542DA" w:rsidP="00B83906">
            <w:pPr>
              <w:rPr>
                <w:rFonts w:eastAsia="Aptos Narrow" w:cs="Aptos Narrow"/>
                <w:color w:val="000000" w:themeColor="text1"/>
                <w:sz w:val="18"/>
                <w:szCs w:val="18"/>
              </w:rPr>
            </w:pPr>
            <w:r w:rsidRPr="00B542DA">
              <w:rPr>
                <w:rFonts w:eastAsia="Aptos Narrow" w:cs="Aptos Narrow"/>
                <w:sz w:val="18"/>
                <w:szCs w:val="18"/>
              </w:rPr>
              <w:t>Lesson title:</w:t>
            </w:r>
            <w:r w:rsidR="00B83906" w:rsidRPr="006532DC">
              <w:rPr>
                <w:rFonts w:eastAsia="Aptos Narrow" w:cs="Aptos Narrow"/>
                <w:b w:val="0"/>
                <w:bCs w:val="0"/>
                <w:color w:val="000000" w:themeColor="text1"/>
                <w:sz w:val="18"/>
                <w:szCs w:val="18"/>
              </w:rPr>
              <w:t xml:space="preserve"> </w:t>
            </w:r>
          </w:p>
          <w:p w14:paraId="01761F01" w14:textId="1A2CD77F" w:rsidR="00B83906" w:rsidRPr="006532DC" w:rsidRDefault="00B83906" w:rsidP="00B83906">
            <w:pPr>
              <w:pStyle w:val="TableText"/>
              <w:rPr>
                <w:rFonts w:asciiTheme="minorHAnsi" w:hAnsiTheme="minorHAnsi"/>
                <w:sz w:val="18"/>
                <w:szCs w:val="18"/>
                <w:lang w:val="en-GB"/>
              </w:rPr>
            </w:pPr>
            <w:r w:rsidRPr="006532DC">
              <w:rPr>
                <w:rFonts w:asciiTheme="minorHAnsi" w:eastAsia="Aptos Narrow" w:hAnsiTheme="minorHAnsi" w:cs="Aptos Narrow"/>
                <w:b w:val="0"/>
                <w:bCs w:val="0"/>
                <w:sz w:val="18"/>
                <w:szCs w:val="18"/>
              </w:rPr>
              <w:t>Open-source technologies</w:t>
            </w:r>
          </w:p>
        </w:tc>
        <w:tc>
          <w:tcPr>
            <w:tcW w:w="2551" w:type="dxa"/>
            <w:shd w:val="clear" w:color="auto" w:fill="FFFFFF" w:themeFill="background2"/>
          </w:tcPr>
          <w:p w14:paraId="4553DACF" w14:textId="77777777" w:rsidR="00B83906" w:rsidRPr="00E54518" w:rsidRDefault="00B83906" w:rsidP="00B83906">
            <w:pPr>
              <w:cnfStyle w:val="000000100000" w:firstRow="0" w:lastRow="0" w:firstColumn="0" w:lastColumn="0" w:oddVBand="0" w:evenVBand="0" w:oddHBand="1" w:evenHBand="0" w:firstRowFirstColumn="0" w:firstRowLastColumn="0" w:lastRowFirstColumn="0" w:lastRowLastColumn="0"/>
              <w:rPr>
                <w:b/>
                <w:bCs/>
                <w:sz w:val="18"/>
                <w:szCs w:val="18"/>
              </w:rPr>
            </w:pPr>
            <w:r w:rsidRPr="00E54518">
              <w:rPr>
                <w:rFonts w:eastAsia="Aptos Narrow" w:cs="Aptos Narrow"/>
                <w:b/>
                <w:bCs/>
                <w:color w:val="000000" w:themeColor="text1"/>
                <w:sz w:val="18"/>
                <w:szCs w:val="18"/>
              </w:rPr>
              <w:t>Open-source technologies</w:t>
            </w:r>
          </w:p>
          <w:p w14:paraId="79A42104" w14:textId="77777777" w:rsidR="00B83906" w:rsidRPr="006532DC" w:rsidRDefault="00B83906" w:rsidP="00C80919">
            <w:pPr>
              <w:spacing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6532DC">
              <w:rPr>
                <w:rFonts w:eastAsia="Open Sans" w:cs="Open Sans"/>
                <w:sz w:val="18"/>
                <w:szCs w:val="18"/>
              </w:rPr>
              <w:t>Students will know and understand:</w:t>
            </w:r>
          </w:p>
          <w:p w14:paraId="2893A006" w14:textId="77777777" w:rsidR="00B83906" w:rsidRPr="006532DC" w:rsidRDefault="00B8390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6532DC">
              <w:rPr>
                <w:rFonts w:asciiTheme="minorHAnsi" w:eastAsia="Aptos Narrow" w:hAnsiTheme="minorHAnsi" w:cs="Aptos Narrow"/>
                <w:sz w:val="18"/>
                <w:szCs w:val="18"/>
              </w:rPr>
              <w:t>Definition</w:t>
            </w:r>
          </w:p>
          <w:p w14:paraId="426ECC8A" w14:textId="77777777" w:rsidR="00B83906" w:rsidRPr="006532DC" w:rsidRDefault="00B8390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6532DC">
              <w:rPr>
                <w:rFonts w:asciiTheme="minorHAnsi" w:eastAsia="Aptos Narrow" w:hAnsiTheme="minorHAnsi" w:cs="Aptos Narrow"/>
                <w:sz w:val="18"/>
                <w:szCs w:val="18"/>
              </w:rPr>
              <w:t>Function</w:t>
            </w:r>
          </w:p>
          <w:p w14:paraId="2FA9931D" w14:textId="77777777" w:rsidR="00B83906" w:rsidRPr="006532DC" w:rsidRDefault="00B8390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6532DC">
              <w:rPr>
                <w:rFonts w:asciiTheme="minorHAnsi" w:eastAsia="Aptos Narrow" w:hAnsiTheme="minorHAnsi" w:cs="Aptos Narrow"/>
                <w:sz w:val="18"/>
                <w:szCs w:val="18"/>
              </w:rPr>
              <w:t>Characteristics</w:t>
            </w:r>
          </w:p>
          <w:p w14:paraId="177D963B" w14:textId="77777777" w:rsidR="00B83906" w:rsidRPr="006532DC" w:rsidRDefault="00B8390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6532DC">
              <w:rPr>
                <w:rFonts w:asciiTheme="minorHAnsi" w:eastAsia="Aptos Narrow" w:hAnsiTheme="minorHAnsi" w:cs="Aptos Narrow"/>
                <w:sz w:val="18"/>
                <w:szCs w:val="18"/>
              </w:rPr>
              <w:t>Why needed</w:t>
            </w:r>
          </w:p>
          <w:p w14:paraId="47F90EFA" w14:textId="77777777" w:rsidR="00B83906" w:rsidRPr="006532DC" w:rsidRDefault="00B8390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6532DC">
              <w:rPr>
                <w:rFonts w:asciiTheme="minorHAnsi" w:eastAsia="Aptos Narrow" w:hAnsiTheme="minorHAnsi" w:cs="Aptos Narrow"/>
                <w:sz w:val="18"/>
                <w:szCs w:val="18"/>
              </w:rPr>
              <w:t>Operation</w:t>
            </w:r>
          </w:p>
          <w:p w14:paraId="38C079D7" w14:textId="77777777" w:rsidR="00B83906" w:rsidRPr="006532DC" w:rsidRDefault="00B8390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6532DC">
              <w:rPr>
                <w:rFonts w:asciiTheme="minorHAnsi" w:eastAsia="Aptos Narrow" w:hAnsiTheme="minorHAnsi" w:cs="Aptos Narrow"/>
                <w:sz w:val="18"/>
                <w:szCs w:val="18"/>
              </w:rPr>
              <w:t>Benefits</w:t>
            </w:r>
          </w:p>
          <w:p w14:paraId="4B0F11F5" w14:textId="77777777" w:rsidR="00B83906" w:rsidRPr="006532DC" w:rsidRDefault="00B83906" w:rsidP="00A37D72">
            <w:pPr>
              <w:pStyle w:val="ListParagraph"/>
              <w:numPr>
                <w:ilvl w:val="0"/>
                <w:numId w:val="34"/>
              </w:numPr>
              <w:spacing w:after="0" w:line="276" w:lineRule="auto"/>
              <w:ind w:left="604"/>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b/>
                <w:bCs/>
                <w:sz w:val="18"/>
                <w:szCs w:val="18"/>
              </w:rPr>
            </w:pPr>
            <w:r w:rsidRPr="006532DC">
              <w:rPr>
                <w:rFonts w:asciiTheme="minorHAnsi" w:eastAsia="Aptos Narrow" w:hAnsiTheme="minorHAnsi" w:cs="Aptos Narrow"/>
                <w:sz w:val="18"/>
                <w:szCs w:val="18"/>
              </w:rPr>
              <w:t>Drawbacks</w:t>
            </w:r>
          </w:p>
          <w:p w14:paraId="2B901AF8" w14:textId="77777777" w:rsidR="00B83906" w:rsidRPr="006532DC" w:rsidRDefault="00B83906" w:rsidP="00B83906">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2"/>
          </w:tcPr>
          <w:p w14:paraId="1C30D094" w14:textId="0EDDBCD8" w:rsidR="00B83906" w:rsidRPr="006532DC" w:rsidRDefault="00B542DA" w:rsidP="00B83906">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B83906" w:rsidRPr="006532DC">
              <w:rPr>
                <w:rFonts w:eastAsia="Open Sans" w:cs="Open Sans"/>
                <w:sz w:val="18"/>
                <w:szCs w:val="18"/>
              </w:rPr>
              <w:t xml:space="preserve">  </w:t>
            </w:r>
          </w:p>
          <w:p w14:paraId="17BE78D0" w14:textId="77777777" w:rsidR="00B83906" w:rsidRPr="006532DC" w:rsidRDefault="00B83906"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Discuss open-source technologies</w:t>
            </w:r>
          </w:p>
          <w:p w14:paraId="012D7C23" w14:textId="77777777" w:rsidR="00B83906" w:rsidRPr="006532DC" w:rsidRDefault="00B83906" w:rsidP="00A37D72">
            <w:pPr>
              <w:pStyle w:val="ListParagraph"/>
              <w:numPr>
                <w:ilvl w:val="0"/>
                <w:numId w:val="19"/>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Students identify key terms and make notes on definition, function, characteristics, operation, benefits and drawbacks as well as why open-source technologies are needed</w:t>
            </w:r>
          </w:p>
          <w:p w14:paraId="28FFC9F1" w14:textId="77777777" w:rsidR="00D7538A" w:rsidRDefault="00B83906" w:rsidP="00E54518">
            <w:pPr>
              <w:spacing w:after="0" w:line="257"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6532DC">
              <w:rPr>
                <w:rFonts w:eastAsia="Open Sans" w:cs="Open Sans"/>
                <w:sz w:val="18"/>
                <w:szCs w:val="18"/>
              </w:rPr>
              <w:t xml:space="preserve"> </w:t>
            </w:r>
          </w:p>
          <w:p w14:paraId="2093864B" w14:textId="62E5812F" w:rsidR="00B83906" w:rsidRPr="006532DC" w:rsidRDefault="00B542DA" w:rsidP="00B83906">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Homework</w:t>
            </w:r>
            <w:r w:rsidR="00B83906" w:rsidRPr="006532DC">
              <w:rPr>
                <w:rFonts w:eastAsia="Open Sans" w:cs="Open Sans"/>
                <w:sz w:val="18"/>
                <w:szCs w:val="18"/>
              </w:rPr>
              <w:t xml:space="preserve">: </w:t>
            </w:r>
          </w:p>
          <w:p w14:paraId="5693B80C" w14:textId="77777777" w:rsidR="00B83906" w:rsidRPr="006532DC" w:rsidRDefault="00B83906" w:rsidP="00A37D72">
            <w:pPr>
              <w:pStyle w:val="ListParagraph"/>
              <w:numPr>
                <w:ilvl w:val="0"/>
                <w:numId w:val="17"/>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Students complete questions on AdaCS</w:t>
            </w:r>
          </w:p>
          <w:p w14:paraId="52676482" w14:textId="77777777" w:rsidR="00B83906" w:rsidRPr="006532DC" w:rsidRDefault="00B83906" w:rsidP="00B83906">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2"/>
          </w:tcPr>
          <w:p w14:paraId="7C08852A" w14:textId="0041C3C9" w:rsidR="00B83906" w:rsidRPr="00E54518" w:rsidRDefault="00454F20" w:rsidP="00B83906">
            <w:pPr>
              <w:cnfStyle w:val="000000100000" w:firstRow="0" w:lastRow="0" w:firstColumn="0" w:lastColumn="0" w:oddVBand="0" w:evenVBand="0" w:oddHBand="1" w:evenHBand="0" w:firstRowFirstColumn="0" w:firstRowLastColumn="0" w:lastRowFirstColumn="0" w:lastRowLastColumn="0"/>
              <w:rPr>
                <w:b/>
                <w:bCs/>
                <w:sz w:val="18"/>
                <w:szCs w:val="18"/>
              </w:rPr>
            </w:pPr>
            <w:r w:rsidRPr="00454F20">
              <w:rPr>
                <w:rFonts w:eastAsia="Open Sans" w:cs="Open Sans"/>
                <w:b/>
                <w:bCs/>
                <w:color w:val="000000" w:themeColor="text1"/>
                <w:sz w:val="18"/>
                <w:szCs w:val="18"/>
              </w:rPr>
              <w:t>Pearson Edexcel International A-level Computer Science Student Book 1:</w:t>
            </w:r>
            <w:r w:rsidR="00B83906" w:rsidRPr="00E54518">
              <w:rPr>
                <w:rFonts w:eastAsia="Open Sans" w:cs="Open Sans"/>
                <w:b/>
                <w:bCs/>
                <w:color w:val="000000" w:themeColor="text1"/>
                <w:sz w:val="18"/>
                <w:szCs w:val="18"/>
              </w:rPr>
              <w:t xml:space="preserve"> </w:t>
            </w:r>
            <w:r w:rsidR="00B83906" w:rsidRPr="003D388F">
              <w:rPr>
                <w:rFonts w:eastAsia="Open Sans" w:cs="Open Sans"/>
                <w:color w:val="000000" w:themeColor="text1"/>
                <w:sz w:val="18"/>
                <w:szCs w:val="18"/>
              </w:rPr>
              <w:t xml:space="preserve">pp. </w:t>
            </w:r>
            <w:r w:rsidR="00B83906" w:rsidRPr="003D388F">
              <w:rPr>
                <w:rFonts w:eastAsia="Aptos Narrow" w:cs="Aptos Narrow"/>
                <w:color w:val="000000" w:themeColor="text1"/>
                <w:sz w:val="18"/>
                <w:szCs w:val="18"/>
              </w:rPr>
              <w:t>165</w:t>
            </w:r>
          </w:p>
          <w:p w14:paraId="344CC1D3" w14:textId="0357C9DB" w:rsidR="00B83906" w:rsidRPr="006532DC" w:rsidRDefault="00B83906" w:rsidP="00B83906">
            <w:pPr>
              <w:cnfStyle w:val="000000100000" w:firstRow="0" w:lastRow="0" w:firstColumn="0" w:lastColumn="0" w:oddVBand="0" w:evenVBand="0" w:oddHBand="1" w:evenHBand="0" w:firstRowFirstColumn="0" w:firstRowLastColumn="0" w:lastRowFirstColumn="0" w:lastRowLastColumn="0"/>
              <w:rPr>
                <w:sz w:val="18"/>
                <w:szCs w:val="18"/>
                <w:lang w:val="fi-FI"/>
              </w:rPr>
            </w:pPr>
            <w:r w:rsidRPr="006532DC">
              <w:rPr>
                <w:rFonts w:eastAsia="Aptos Narrow" w:cs="Aptos Narrow"/>
                <w:color w:val="000000" w:themeColor="text1"/>
                <w:sz w:val="18"/>
                <w:szCs w:val="18"/>
                <w:lang w:val="fi-FI"/>
              </w:rPr>
              <w:t>IsaacCS notes:</w:t>
            </w:r>
          </w:p>
          <w:p w14:paraId="7FB48D65" w14:textId="77777777" w:rsidR="00B83906" w:rsidRPr="006532DC" w:rsidRDefault="00B83906" w:rsidP="00B83906">
            <w:pPr>
              <w:cnfStyle w:val="000000100000" w:firstRow="0" w:lastRow="0" w:firstColumn="0" w:lastColumn="0" w:oddVBand="0" w:evenVBand="0" w:oddHBand="1" w:evenHBand="0" w:firstRowFirstColumn="0" w:firstRowLastColumn="0" w:lastRowFirstColumn="0" w:lastRowLastColumn="0"/>
              <w:rPr>
                <w:sz w:val="18"/>
                <w:szCs w:val="18"/>
                <w:lang w:val="fi-FI"/>
              </w:rPr>
            </w:pPr>
            <w:hyperlink r:id="rId122">
              <w:r w:rsidRPr="006532DC">
                <w:rPr>
                  <w:rStyle w:val="Hyperlink"/>
                  <w:rFonts w:eastAsia="Aptos Narrow" w:cs="Aptos Narrow"/>
                  <w:sz w:val="18"/>
                  <w:szCs w:val="18"/>
                  <w:lang w:val="fi-FI"/>
                </w:rPr>
                <w:t>https://isaaccomputerscience.org/concepts/sys_os_open_closed_source?topic=software</w:t>
              </w:r>
            </w:hyperlink>
          </w:p>
          <w:p w14:paraId="4CA16269" w14:textId="77777777" w:rsidR="00B83906" w:rsidRPr="006532DC" w:rsidRDefault="00B83906" w:rsidP="00B83906">
            <w:pPr>
              <w:cnfStyle w:val="000000100000" w:firstRow="0" w:lastRow="0" w:firstColumn="0" w:lastColumn="0" w:oddVBand="0" w:evenVBand="0" w:oddHBand="1" w:evenHBand="0" w:firstRowFirstColumn="0" w:firstRowLastColumn="0" w:lastRowFirstColumn="0" w:lastRowLastColumn="0"/>
              <w:rPr>
                <w:sz w:val="18"/>
                <w:szCs w:val="18"/>
              </w:rPr>
            </w:pPr>
            <w:r w:rsidRPr="006532DC">
              <w:rPr>
                <w:rFonts w:eastAsia="Aptos Narrow" w:cs="Aptos Narrow"/>
                <w:color w:val="000000" w:themeColor="text1"/>
                <w:sz w:val="18"/>
                <w:szCs w:val="18"/>
              </w:rPr>
              <w:t>AdaCS notes and questions:</w:t>
            </w:r>
          </w:p>
          <w:p w14:paraId="664946C2" w14:textId="77777777" w:rsidR="00B83906" w:rsidRPr="006532DC" w:rsidRDefault="00B83906" w:rsidP="00B83906">
            <w:pPr>
              <w:cnfStyle w:val="000000100000" w:firstRow="0" w:lastRow="0" w:firstColumn="0" w:lastColumn="0" w:oddVBand="0" w:evenVBand="0" w:oddHBand="1" w:evenHBand="0" w:firstRowFirstColumn="0" w:firstRowLastColumn="0" w:lastRowFirstColumn="0" w:lastRowLastColumn="0"/>
              <w:rPr>
                <w:sz w:val="18"/>
                <w:szCs w:val="18"/>
              </w:rPr>
            </w:pPr>
            <w:hyperlink r:id="rId123">
              <w:r w:rsidRPr="006532DC">
                <w:rPr>
                  <w:rStyle w:val="Hyperlink"/>
                  <w:rFonts w:eastAsia="Aptos Narrow" w:cs="Aptos Narrow"/>
                  <w:sz w:val="18"/>
                  <w:szCs w:val="18"/>
                </w:rPr>
                <w:t>https://adacomputerscience.org/concepts/soft_open_closed_source?topic=software</w:t>
              </w:r>
            </w:hyperlink>
          </w:p>
          <w:p w14:paraId="6387BA8F" w14:textId="77777777" w:rsidR="00B83906" w:rsidRPr="006532DC" w:rsidRDefault="00B83906" w:rsidP="00B8390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03AFF4EC" w14:textId="6CE1EE7D" w:rsidR="00B83906" w:rsidRPr="0055259A" w:rsidRDefault="14B1A75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7D13B711" w14:textId="52AE8562" w:rsidR="00B83906" w:rsidRPr="0055259A" w:rsidRDefault="14B1A75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0162193E" w14:textId="21482FC5" w:rsidR="00B83906" w:rsidRPr="0055259A" w:rsidRDefault="14B1A75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2061B5B6" w14:textId="6990F04E" w:rsidR="00B83906" w:rsidRPr="0055259A" w:rsidRDefault="14B1A75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690CF4AF" w14:textId="7F9B6508" w:rsidR="00B83906" w:rsidRPr="007036E5" w:rsidRDefault="00B8390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76921A94" w14:textId="74090CE2" w:rsidR="00B83906" w:rsidRPr="007036E5" w:rsidRDefault="7F44993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Ethics</w:t>
            </w:r>
          </w:p>
          <w:p w14:paraId="38A0E7A4" w14:textId="331F7C21" w:rsidR="00B83906" w:rsidRPr="007036E5" w:rsidRDefault="7F44993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Intellectual interest and curiosity</w:t>
            </w:r>
          </w:p>
          <w:p w14:paraId="223155D7" w14:textId="075BFFF2" w:rsidR="00B83906" w:rsidRPr="007036E5" w:rsidRDefault="7F44993D"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13AF74A6">
              <w:rPr>
                <w:rFonts w:asciiTheme="minorHAnsi" w:eastAsia="Open Sans" w:hAnsiTheme="minorHAnsi" w:cs="Open Sans"/>
                <w:color w:val="000000" w:themeColor="text1"/>
                <w:sz w:val="18"/>
                <w:szCs w:val="18"/>
              </w:rPr>
              <w:t>Critical thinking</w:t>
            </w:r>
          </w:p>
          <w:p w14:paraId="3113DDA1" w14:textId="52E5BD4D" w:rsidR="00B83906" w:rsidRPr="007036E5" w:rsidRDefault="00B83906"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r w:rsidR="00B83906" w:rsidRPr="008542E2" w14:paraId="69406814" w14:textId="77777777" w:rsidTr="00E70285">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715C558" w14:textId="181DAC91" w:rsidR="00B83906" w:rsidRPr="008542E2" w:rsidRDefault="00B83906" w:rsidP="00B83906">
            <w:pPr>
              <w:pStyle w:val="TableHeading"/>
              <w:rPr>
                <w:lang w:val="en-GB"/>
              </w:rPr>
            </w:pPr>
            <w:r w:rsidRPr="008542E2">
              <w:rPr>
                <w:b/>
                <w:bCs/>
                <w:color w:val="000000" w:themeColor="text1"/>
                <w:lang w:val="en-GB"/>
              </w:rPr>
              <w:t>Week 30</w:t>
            </w:r>
            <w:r w:rsidRPr="008542E2">
              <w:rPr>
                <w:b/>
                <w:bCs/>
                <w:color w:val="000000" w:themeColor="text1"/>
                <w:lang w:val="en-GB"/>
              </w:rPr>
              <w:br/>
              <w:t>Lesson 3</w:t>
            </w:r>
          </w:p>
        </w:tc>
      </w:tr>
      <w:tr w:rsidR="00176C4A" w:rsidRPr="008542E2" w14:paraId="569B483A" w14:textId="77777777" w:rsidTr="1977976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F73A19C" w14:textId="77777777" w:rsidR="00176C4A" w:rsidRPr="006532DC" w:rsidRDefault="00176C4A" w:rsidP="00176C4A">
            <w:pPr>
              <w:rPr>
                <w:rFonts w:eastAsia="Aptos Narrow" w:cs="Aptos Narrow"/>
                <w:color w:val="000000" w:themeColor="text1"/>
                <w:sz w:val="18"/>
                <w:szCs w:val="18"/>
              </w:rPr>
            </w:pPr>
            <w:r w:rsidRPr="006532DC">
              <w:rPr>
                <w:rFonts w:eastAsia="Aptos Narrow" w:cs="Aptos Narrow"/>
                <w:color w:val="000000" w:themeColor="text1"/>
                <w:sz w:val="18"/>
                <w:szCs w:val="18"/>
              </w:rPr>
              <w:t>Topic 6: Enabling technologies</w:t>
            </w:r>
          </w:p>
          <w:p w14:paraId="520BBDCE" w14:textId="77777777" w:rsidR="00176C4A" w:rsidRPr="006532DC" w:rsidRDefault="00176C4A" w:rsidP="00176C4A">
            <w:pPr>
              <w:rPr>
                <w:rFonts w:eastAsia="Aptos Narrow" w:cs="Aptos Narrow"/>
                <w:color w:val="000000" w:themeColor="text1"/>
                <w:sz w:val="18"/>
                <w:szCs w:val="18"/>
              </w:rPr>
            </w:pPr>
          </w:p>
          <w:p w14:paraId="277D6366" w14:textId="6D4AD983" w:rsidR="00176C4A" w:rsidRPr="006532DC" w:rsidRDefault="00B542DA" w:rsidP="00176C4A">
            <w:pPr>
              <w:rPr>
                <w:rFonts w:eastAsia="Aptos Narrow" w:cs="Aptos Narrow"/>
                <w:color w:val="000000" w:themeColor="text1"/>
                <w:sz w:val="18"/>
                <w:szCs w:val="18"/>
              </w:rPr>
            </w:pPr>
            <w:r w:rsidRPr="00B542DA">
              <w:rPr>
                <w:rFonts w:eastAsia="Aptos Narrow" w:cs="Aptos Narrow"/>
                <w:sz w:val="18"/>
                <w:szCs w:val="18"/>
              </w:rPr>
              <w:t>Lesson title:</w:t>
            </w:r>
            <w:r w:rsidR="00176C4A" w:rsidRPr="006532DC">
              <w:rPr>
                <w:rFonts w:eastAsia="Aptos Narrow" w:cs="Aptos Narrow"/>
                <w:b w:val="0"/>
                <w:bCs w:val="0"/>
                <w:color w:val="000000" w:themeColor="text1"/>
                <w:sz w:val="18"/>
                <w:szCs w:val="18"/>
              </w:rPr>
              <w:t xml:space="preserve"> </w:t>
            </w:r>
          </w:p>
          <w:p w14:paraId="66E5C06C" w14:textId="4E37A567" w:rsidR="00176C4A" w:rsidRPr="006532DC" w:rsidRDefault="4691711B" w:rsidP="00440121">
            <w:pPr>
              <w:pStyle w:val="TableHeading"/>
              <w:rPr>
                <w:rFonts w:asciiTheme="minorHAnsi" w:hAnsiTheme="minorHAnsi"/>
                <w:color w:val="000000" w:themeColor="text1"/>
                <w:sz w:val="18"/>
                <w:szCs w:val="18"/>
                <w:lang w:val="en-GB"/>
              </w:rPr>
            </w:pPr>
            <w:r w:rsidRPr="13AF74A6">
              <w:rPr>
                <w:rFonts w:asciiTheme="minorHAnsi" w:eastAsia="Aptos Narrow" w:hAnsiTheme="minorHAnsi" w:cs="Aptos Narrow"/>
                <w:color w:val="000000" w:themeColor="text1"/>
                <w:sz w:val="18"/>
                <w:szCs w:val="18"/>
              </w:rPr>
              <w:t>Topic</w:t>
            </w:r>
            <w:r w:rsidR="00176C4A" w:rsidRPr="006532DC">
              <w:rPr>
                <w:rFonts w:asciiTheme="minorHAnsi" w:eastAsia="Aptos Narrow" w:hAnsiTheme="minorHAnsi" w:cs="Aptos Narrow"/>
                <w:color w:val="000000" w:themeColor="text1"/>
                <w:sz w:val="18"/>
                <w:szCs w:val="18"/>
              </w:rPr>
              <w:t xml:space="preserve"> summary</w:t>
            </w:r>
          </w:p>
        </w:tc>
        <w:tc>
          <w:tcPr>
            <w:tcW w:w="2551" w:type="dxa"/>
            <w:shd w:val="clear" w:color="auto" w:fill="FFFFFF" w:themeFill="background2"/>
          </w:tcPr>
          <w:p w14:paraId="1713E46D" w14:textId="259EB0E0" w:rsidR="00176C4A" w:rsidRPr="00E54518" w:rsidRDefault="00176C4A" w:rsidP="00176C4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r w:rsidRPr="00E54518">
              <w:rPr>
                <w:rFonts w:asciiTheme="minorHAnsi" w:eastAsia="Aptos Narrow" w:hAnsiTheme="minorHAnsi" w:cs="Aptos Narrow"/>
                <w:color w:val="000000" w:themeColor="text1"/>
                <w:sz w:val="18"/>
                <w:szCs w:val="18"/>
              </w:rPr>
              <w:t xml:space="preserve">Topic 6: Enabling technologies </w:t>
            </w:r>
            <w:r w:rsidR="7D5D7E5C" w:rsidRPr="13AF74A6">
              <w:rPr>
                <w:rFonts w:asciiTheme="minorHAnsi" w:eastAsia="Aptos Narrow" w:hAnsiTheme="minorHAnsi" w:cs="Aptos Narrow"/>
                <w:color w:val="000000" w:themeColor="text1"/>
                <w:sz w:val="18"/>
                <w:szCs w:val="18"/>
              </w:rPr>
              <w:t>topic</w:t>
            </w:r>
            <w:r w:rsidRPr="00E54518">
              <w:rPr>
                <w:rFonts w:asciiTheme="minorHAnsi" w:eastAsia="Aptos Narrow" w:hAnsiTheme="minorHAnsi" w:cs="Aptos Narrow"/>
                <w:color w:val="000000" w:themeColor="text1"/>
                <w:sz w:val="18"/>
                <w:szCs w:val="18"/>
              </w:rPr>
              <w:t xml:space="preserve"> summary</w:t>
            </w:r>
          </w:p>
        </w:tc>
        <w:tc>
          <w:tcPr>
            <w:tcW w:w="4820" w:type="dxa"/>
            <w:shd w:val="clear" w:color="auto" w:fill="FFFFFF" w:themeFill="background2"/>
          </w:tcPr>
          <w:p w14:paraId="796180A4" w14:textId="50484F95" w:rsidR="00176C4A" w:rsidRPr="006532DC" w:rsidRDefault="00B542DA" w:rsidP="00176C4A">
            <w:pPr>
              <w:spacing w:line="257" w:lineRule="auto"/>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Activities</w:t>
            </w:r>
            <w:r w:rsidR="00176C4A" w:rsidRPr="006532DC">
              <w:rPr>
                <w:rFonts w:eastAsia="Open Sans" w:cs="Open Sans"/>
                <w:sz w:val="18"/>
                <w:szCs w:val="18"/>
              </w:rPr>
              <w:t xml:space="preserve">  </w:t>
            </w:r>
          </w:p>
          <w:p w14:paraId="2C91016D" w14:textId="7B9B2AC8" w:rsidR="00176C4A" w:rsidRPr="006532DC" w:rsidRDefault="00176C4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 xml:space="preserve">Use </w:t>
            </w:r>
            <w:r w:rsidR="00D6342B" w:rsidRPr="006532DC">
              <w:rPr>
                <w:rFonts w:asciiTheme="minorHAnsi" w:eastAsia="Open Sans" w:hAnsiTheme="minorHAnsi" w:cs="Open Sans"/>
                <w:sz w:val="18"/>
                <w:szCs w:val="18"/>
              </w:rPr>
              <w:t>mind maps</w:t>
            </w:r>
            <w:r w:rsidRPr="006532DC">
              <w:rPr>
                <w:rFonts w:asciiTheme="minorHAnsi" w:eastAsia="Open Sans" w:hAnsiTheme="minorHAnsi" w:cs="Open Sans"/>
                <w:sz w:val="18"/>
                <w:szCs w:val="18"/>
              </w:rPr>
              <w:t xml:space="preserve"> or knowledge organisers to summarise concepts</w:t>
            </w:r>
          </w:p>
          <w:p w14:paraId="51F07129" w14:textId="77777777" w:rsidR="00176C4A" w:rsidRPr="006532DC" w:rsidRDefault="00176C4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Search for quizzes to test knowledge and understanding</w:t>
            </w:r>
          </w:p>
          <w:p w14:paraId="10322570" w14:textId="77777777" w:rsidR="00176C4A" w:rsidRPr="006532DC" w:rsidRDefault="00176C4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Use flashcards to learn definitions of key terms</w:t>
            </w:r>
          </w:p>
          <w:p w14:paraId="6ED2F09B" w14:textId="77777777" w:rsidR="00176C4A" w:rsidRPr="006532DC" w:rsidRDefault="00176C4A" w:rsidP="00A37D7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6532DC">
              <w:rPr>
                <w:rFonts w:asciiTheme="minorHAnsi" w:eastAsia="Open Sans" w:hAnsiTheme="minorHAnsi" w:cs="Open Sans"/>
                <w:sz w:val="18"/>
                <w:szCs w:val="18"/>
              </w:rPr>
              <w:t>Use questions from sample and specimen exam papers to test exam readiness</w:t>
            </w:r>
          </w:p>
          <w:p w14:paraId="712EE05E" w14:textId="124C3CD6" w:rsidR="00176C4A" w:rsidRPr="00FD66E3" w:rsidRDefault="00176C4A" w:rsidP="00E7028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fr-FR"/>
              </w:rPr>
            </w:pPr>
            <w:r w:rsidRPr="00FD66E3">
              <w:rPr>
                <w:rFonts w:asciiTheme="minorHAnsi" w:eastAsia="Open Sans" w:hAnsiTheme="minorHAnsi" w:cs="Open Sans"/>
                <w:sz w:val="18"/>
                <w:szCs w:val="18"/>
                <w:lang w:val="fr-FR"/>
              </w:rPr>
              <w:t>Complete Checkpoint questions on p168</w:t>
            </w:r>
          </w:p>
        </w:tc>
        <w:tc>
          <w:tcPr>
            <w:tcW w:w="2268" w:type="dxa"/>
            <w:shd w:val="clear" w:color="auto" w:fill="FFFFFF" w:themeFill="background2"/>
          </w:tcPr>
          <w:p w14:paraId="2E626DE3" w14:textId="77777777" w:rsidR="00176C4A" w:rsidRPr="00FD66E3" w:rsidRDefault="00176C4A" w:rsidP="00176C4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fr-FR"/>
              </w:rPr>
            </w:pPr>
          </w:p>
        </w:tc>
        <w:tc>
          <w:tcPr>
            <w:tcW w:w="1984" w:type="dxa"/>
            <w:shd w:val="clear" w:color="auto" w:fill="FFFFFF" w:themeFill="background2"/>
          </w:tcPr>
          <w:p w14:paraId="44C04CA4" w14:textId="591F3CAC" w:rsidR="00176C4A" w:rsidRPr="0055259A" w:rsidRDefault="1788B1D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Analysis</w:t>
            </w:r>
          </w:p>
          <w:p w14:paraId="4452C97B" w14:textId="0A4121B1" w:rsidR="00176C4A" w:rsidRPr="0055259A" w:rsidRDefault="1788B1D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Communication</w:t>
            </w:r>
          </w:p>
          <w:p w14:paraId="5D9E1F12" w14:textId="0E3CEFE3" w:rsidR="00176C4A" w:rsidRPr="0055259A" w:rsidRDefault="1788B1D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Critical thinking</w:t>
            </w:r>
          </w:p>
          <w:p w14:paraId="5630A2B2" w14:textId="483BA744" w:rsidR="00176C4A" w:rsidRPr="0055259A" w:rsidRDefault="1788B1DE"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55259A">
              <w:rPr>
                <w:rFonts w:asciiTheme="minorHAnsi" w:eastAsia="Open Sans" w:hAnsiTheme="minorHAnsi" w:cs="Open Sans"/>
                <w:color w:val="000000" w:themeColor="text1"/>
                <w:sz w:val="18"/>
                <w:szCs w:val="18"/>
              </w:rPr>
              <w:t>Problem solving</w:t>
            </w:r>
          </w:p>
          <w:p w14:paraId="111E5B22" w14:textId="21C6DE61" w:rsidR="00176C4A" w:rsidRPr="007036E5" w:rsidRDefault="00176C4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7A0B5EDB" w14:textId="22BE847B" w:rsidR="00176C4A" w:rsidRPr="0055259A" w:rsidRDefault="34BF0AA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Critical thinking</w:t>
            </w:r>
          </w:p>
          <w:p w14:paraId="6D4B05DC" w14:textId="2153AEC2" w:rsidR="00176C4A" w:rsidRPr="0055259A" w:rsidRDefault="34BF0AA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Productivity</w:t>
            </w:r>
          </w:p>
          <w:p w14:paraId="5A3FD6EE" w14:textId="3A21C5F4" w:rsidR="00176C4A" w:rsidRPr="0055259A" w:rsidRDefault="34BF0AA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Initiative</w:t>
            </w:r>
          </w:p>
          <w:p w14:paraId="1D27320F" w14:textId="0717616A" w:rsidR="00176C4A" w:rsidRPr="0055259A" w:rsidRDefault="34BF0AA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Self-direction</w:t>
            </w:r>
          </w:p>
          <w:p w14:paraId="7D3379FE" w14:textId="06DC3565" w:rsidR="00176C4A" w:rsidRPr="0055259A" w:rsidRDefault="34BF0AA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Analysis</w:t>
            </w:r>
          </w:p>
          <w:p w14:paraId="2547C4B8" w14:textId="77269BC6" w:rsidR="00176C4A" w:rsidRPr="0055259A" w:rsidRDefault="34BF0AA2" w:rsidP="0055259A">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55259A">
              <w:rPr>
                <w:rFonts w:asciiTheme="minorHAnsi" w:eastAsia="Open Sans" w:hAnsiTheme="minorHAnsi" w:cs="Open Sans"/>
                <w:b w:val="0"/>
                <w:bCs w:val="0"/>
                <w:noProof w:val="0"/>
                <w:color w:val="000000" w:themeColor="text1"/>
                <w:sz w:val="18"/>
                <w:szCs w:val="18"/>
                <w:lang w:val="en-GB"/>
              </w:rPr>
              <w:t>Intellectual interest and curiosity</w:t>
            </w:r>
          </w:p>
          <w:p w14:paraId="549AEDA2" w14:textId="17A2F91D" w:rsidR="00176C4A" w:rsidRPr="007036E5" w:rsidRDefault="00176C4A" w:rsidP="0055259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4B863D50" w14:textId="0F425FB9" w:rsidR="001A1649" w:rsidRPr="008542E2" w:rsidRDefault="001A1649" w:rsidP="001A1649">
      <w:pPr>
        <w:pStyle w:val="Heading2"/>
        <w:rPr>
          <w:rStyle w:val="Strong"/>
          <w:b/>
          <w:bCs/>
        </w:rPr>
      </w:pPr>
      <w:bookmarkStart w:id="11" w:name="_Toc222747841"/>
      <w:r w:rsidRPr="008542E2">
        <w:rPr>
          <w:rStyle w:val="Strong"/>
          <w:b/>
          <w:bCs/>
        </w:rPr>
        <w:t xml:space="preserve">Unit 2: </w:t>
      </w:r>
      <w:r w:rsidR="002F3F6C" w:rsidRPr="008542E2">
        <w:rPr>
          <w:rStyle w:val="Strong"/>
          <w:b/>
          <w:bCs/>
        </w:rPr>
        <w:t>Practical Programming and Problem Solving</w:t>
      </w:r>
      <w:bookmarkEnd w:id="11"/>
    </w:p>
    <w:tbl>
      <w:tblPr>
        <w:tblStyle w:val="GridTable6Colorful-Accent1"/>
        <w:tblW w:w="15163" w:type="dxa"/>
        <w:tblInd w:w="-5" w:type="dxa"/>
        <w:tblLayout w:type="fixed"/>
        <w:tblLook w:val="04A0" w:firstRow="1" w:lastRow="0" w:firstColumn="1" w:lastColumn="0" w:noHBand="0" w:noVBand="1"/>
      </w:tblPr>
      <w:tblGrid>
        <w:gridCol w:w="1555"/>
        <w:gridCol w:w="2556"/>
        <w:gridCol w:w="4815"/>
        <w:gridCol w:w="73"/>
        <w:gridCol w:w="2085"/>
        <w:gridCol w:w="110"/>
        <w:gridCol w:w="1743"/>
        <w:gridCol w:w="241"/>
        <w:gridCol w:w="1985"/>
      </w:tblGrid>
      <w:tr w:rsidR="00E460F8" w:rsidRPr="008542E2" w14:paraId="0B1D1A98"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tcBorders>
              <w:left w:val="single" w:sz="4" w:space="0" w:color="DAD2FF" w:themeColor="text2" w:themeTint="1A"/>
              <w:bottom w:val="single" w:sz="4" w:space="0" w:color="D3C2FE" w:themeColor="accent1" w:themeTint="99"/>
            </w:tcBorders>
            <w:shd w:val="clear" w:color="auto" w:fill="341583" w:themeFill="accent2" w:themeFillShade="80"/>
            <w:vAlign w:val="center"/>
          </w:tcPr>
          <w:p w14:paraId="2C785E19" w14:textId="77777777" w:rsidR="00E460F8" w:rsidRPr="00E70285" w:rsidRDefault="00E460F8">
            <w:pPr>
              <w:pStyle w:val="TableHeading"/>
              <w:jc w:val="center"/>
              <w:rPr>
                <w:rFonts w:asciiTheme="minorHAnsi" w:hAnsiTheme="minorHAnsi"/>
                <w:b/>
                <w:bCs/>
                <w:color w:val="FFFFFF" w:themeColor="background1"/>
                <w:sz w:val="20"/>
                <w:szCs w:val="24"/>
                <w:lang w:val="en-GB"/>
              </w:rPr>
            </w:pPr>
            <w:r w:rsidRPr="00E70285">
              <w:rPr>
                <w:rFonts w:asciiTheme="minorHAnsi" w:hAnsiTheme="minorHAnsi"/>
                <w:b/>
                <w:bCs/>
                <w:color w:val="FFFFFF" w:themeColor="background1"/>
                <w:sz w:val="20"/>
                <w:szCs w:val="24"/>
                <w:lang w:val="en-GB"/>
              </w:rPr>
              <w:t>Topic</w:t>
            </w:r>
            <w:r w:rsidRPr="00E70285">
              <w:rPr>
                <w:rFonts w:asciiTheme="minorHAnsi" w:hAnsiTheme="minorHAnsi"/>
                <w:b/>
                <w:bCs/>
                <w:color w:val="FFFFFF" w:themeColor="background1"/>
                <w:sz w:val="20"/>
                <w:szCs w:val="24"/>
                <w:lang w:val="en-GB"/>
              </w:rPr>
              <w:br/>
              <w:t>Sub topic</w:t>
            </w:r>
            <w:r w:rsidRPr="00E70285">
              <w:rPr>
                <w:rFonts w:asciiTheme="minorHAnsi" w:hAnsiTheme="minorHAnsi"/>
                <w:b/>
                <w:bCs/>
                <w:color w:val="FFFFFF" w:themeColor="background1"/>
                <w:sz w:val="20"/>
                <w:szCs w:val="24"/>
                <w:lang w:val="en-GB"/>
              </w:rPr>
              <w:br/>
            </w:r>
            <w:r w:rsidRPr="00E70285">
              <w:rPr>
                <w:b/>
                <w:bCs/>
                <w:color w:val="FFFFFF"/>
                <w:sz w:val="20"/>
                <w:szCs w:val="24"/>
                <w:lang w:val="en-GB"/>
              </w:rPr>
              <w:t>Lesson title</w:t>
            </w:r>
          </w:p>
        </w:tc>
        <w:tc>
          <w:tcPr>
            <w:tcW w:w="2556" w:type="dxa"/>
            <w:tcBorders>
              <w:bottom w:val="single" w:sz="4" w:space="0" w:color="D3C2FE" w:themeColor="accent1" w:themeTint="99"/>
            </w:tcBorders>
            <w:shd w:val="clear" w:color="auto" w:fill="341583" w:themeFill="accent2" w:themeFillShade="80"/>
            <w:vAlign w:val="center"/>
          </w:tcPr>
          <w:p w14:paraId="20BEAA05"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70285">
              <w:rPr>
                <w:rFonts w:asciiTheme="minorHAnsi" w:hAnsiTheme="minorHAnsi"/>
                <w:b/>
                <w:bCs/>
                <w:color w:val="FFFFFF" w:themeColor="background1"/>
                <w:sz w:val="20"/>
                <w:szCs w:val="24"/>
                <w:lang w:val="en-GB"/>
              </w:rPr>
              <w:t>Specification reference</w:t>
            </w:r>
          </w:p>
        </w:tc>
        <w:tc>
          <w:tcPr>
            <w:tcW w:w="4815" w:type="dxa"/>
            <w:tcBorders>
              <w:bottom w:val="single" w:sz="4" w:space="0" w:color="D3C2FE" w:themeColor="accent1" w:themeTint="99"/>
            </w:tcBorders>
            <w:shd w:val="clear" w:color="auto" w:fill="341583" w:themeFill="accent2" w:themeFillShade="80"/>
            <w:vAlign w:val="center"/>
          </w:tcPr>
          <w:p w14:paraId="4D8D397D" w14:textId="2DC910C8"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70285">
              <w:rPr>
                <w:rFonts w:asciiTheme="minorHAnsi" w:hAnsiTheme="minorHAnsi"/>
                <w:b/>
                <w:bCs/>
                <w:color w:val="FFFFFF" w:themeColor="background1"/>
                <w:sz w:val="20"/>
                <w:szCs w:val="24"/>
                <w:lang w:val="en-GB"/>
              </w:rPr>
              <w:t xml:space="preserve">Suggested </w:t>
            </w:r>
            <w:r w:rsidR="00B542DA" w:rsidRPr="00E70285">
              <w:rPr>
                <w:rFonts w:asciiTheme="minorHAnsi" w:hAnsiTheme="minorHAnsi"/>
                <w:b/>
                <w:bCs/>
                <w:color w:val="FFFFFF" w:themeColor="background1"/>
                <w:sz w:val="20"/>
                <w:szCs w:val="24"/>
                <w:lang w:val="en-GB"/>
              </w:rPr>
              <w:t>Activities</w:t>
            </w:r>
          </w:p>
        </w:tc>
        <w:tc>
          <w:tcPr>
            <w:tcW w:w="2268" w:type="dxa"/>
            <w:gridSpan w:val="3"/>
            <w:tcBorders>
              <w:bottom w:val="single" w:sz="4" w:space="0" w:color="D3C2FE" w:themeColor="accent1" w:themeTint="99"/>
            </w:tcBorders>
            <w:shd w:val="clear" w:color="auto" w:fill="341583" w:themeFill="accent2" w:themeFillShade="80"/>
            <w:vAlign w:val="center"/>
          </w:tcPr>
          <w:p w14:paraId="3DE348AD"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70285">
              <w:rPr>
                <w:rFonts w:asciiTheme="minorHAnsi" w:hAnsiTheme="minorHAnsi"/>
                <w:b/>
                <w:bCs/>
                <w:color w:val="FFFFFF" w:themeColor="background1"/>
                <w:sz w:val="20"/>
                <w:szCs w:val="24"/>
                <w:lang w:val="en-GB"/>
              </w:rPr>
              <w:t>Suggested resources</w:t>
            </w:r>
          </w:p>
        </w:tc>
        <w:tc>
          <w:tcPr>
            <w:tcW w:w="1984" w:type="dxa"/>
            <w:gridSpan w:val="2"/>
            <w:tcBorders>
              <w:bottom w:val="single" w:sz="4" w:space="0" w:color="D3C2FE" w:themeColor="accent1" w:themeTint="99"/>
            </w:tcBorders>
            <w:shd w:val="clear" w:color="auto" w:fill="341583" w:themeFill="accent2" w:themeFillShade="80"/>
            <w:vAlign w:val="center"/>
          </w:tcPr>
          <w:p w14:paraId="5367EDA3"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70285">
              <w:rPr>
                <w:rFonts w:asciiTheme="minorHAnsi" w:hAnsiTheme="minorHAnsi"/>
                <w:b/>
                <w:bCs/>
                <w:color w:val="FFFFFF" w:themeColor="background1"/>
                <w:sz w:val="20"/>
                <w:szCs w:val="24"/>
                <w:lang w:val="en-GB"/>
              </w:rPr>
              <w:t>Which skills acquired in this lesson are explicitly assessed through examination?</w:t>
            </w:r>
          </w:p>
        </w:tc>
        <w:tc>
          <w:tcPr>
            <w:tcW w:w="1985" w:type="dxa"/>
            <w:tcBorders>
              <w:bottom w:val="single" w:sz="4" w:space="0" w:color="D3C2FE" w:themeColor="accent1" w:themeTint="99"/>
            </w:tcBorders>
            <w:shd w:val="clear" w:color="auto" w:fill="341583" w:themeFill="accent2" w:themeFillShade="80"/>
            <w:vAlign w:val="center"/>
          </w:tcPr>
          <w:p w14:paraId="5514696B"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FFFFFF" w:themeColor="background1"/>
                <w:sz w:val="20"/>
                <w:szCs w:val="24"/>
                <w:lang w:val="en-GB"/>
              </w:rPr>
            </w:pPr>
            <w:r w:rsidRPr="00E70285">
              <w:rPr>
                <w:rFonts w:asciiTheme="minorHAnsi" w:hAnsiTheme="minorHAnsi"/>
                <w:b/>
                <w:bCs/>
                <w:color w:val="FFFFFF" w:themeColor="background1"/>
                <w:sz w:val="20"/>
                <w:szCs w:val="24"/>
                <w:lang w:val="en-GB"/>
              </w:rPr>
              <w:t>Which skills could be acquired through teaching and delivery in this lesson?</w:t>
            </w:r>
          </w:p>
        </w:tc>
      </w:tr>
      <w:tr w:rsidR="00E460F8" w:rsidRPr="008542E2" w14:paraId="5A6B3538" w14:textId="77777777" w:rsidTr="001F6E9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9"/>
            <w:tcBorders>
              <w:left w:val="single" w:sz="4" w:space="0" w:color="DAD2FF" w:themeColor="text2" w:themeTint="1A"/>
              <w:bottom w:val="single" w:sz="4" w:space="0" w:color="DAD2FF"/>
            </w:tcBorders>
            <w:shd w:val="clear" w:color="auto" w:fill="E3DBF9" w:themeFill="accent2" w:themeFillTint="33"/>
          </w:tcPr>
          <w:p w14:paraId="76920232" w14:textId="77777777" w:rsidR="00E460F8" w:rsidRPr="008542E2" w:rsidRDefault="00E460F8">
            <w:pPr>
              <w:pStyle w:val="TableHeading"/>
              <w:rPr>
                <w:rFonts w:asciiTheme="minorHAnsi" w:hAnsiTheme="minorHAnsi"/>
                <w:color w:val="FFFFFF" w:themeColor="background1"/>
                <w:lang w:val="en-GB"/>
              </w:rPr>
            </w:pPr>
            <w:r w:rsidRPr="008542E2">
              <w:rPr>
                <w:rFonts w:asciiTheme="minorHAnsi" w:hAnsiTheme="minorHAnsi"/>
                <w:b/>
                <w:bCs/>
                <w:color w:val="000000" w:themeColor="text1"/>
                <w:lang w:val="en-GB"/>
              </w:rPr>
              <w:t xml:space="preserve">Week 1 </w:t>
            </w:r>
            <w:r w:rsidRPr="008542E2">
              <w:rPr>
                <w:rFonts w:asciiTheme="minorHAnsi" w:hAnsiTheme="minorHAnsi"/>
                <w:b/>
                <w:bCs/>
                <w:color w:val="000000" w:themeColor="text1"/>
                <w:lang w:val="en-GB"/>
              </w:rPr>
              <w:br/>
              <w:t>Lesson 1</w:t>
            </w:r>
          </w:p>
        </w:tc>
      </w:tr>
      <w:tr w:rsidR="00C338B4" w:rsidRPr="008542E2" w14:paraId="108E271E"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DAD2FF"/>
              <w:left w:val="single" w:sz="4" w:space="0" w:color="DAD2FF" w:themeColor="text2" w:themeTint="1A"/>
              <w:bottom w:val="single" w:sz="4" w:space="0" w:color="DAD2FF"/>
              <w:right w:val="single" w:sz="4" w:space="0" w:color="DAD2FF" w:themeColor="text2" w:themeTint="1A"/>
            </w:tcBorders>
          </w:tcPr>
          <w:p w14:paraId="6D6DFE20" w14:textId="77777777" w:rsidR="00C338B4" w:rsidRPr="00361BA2" w:rsidRDefault="00C338B4" w:rsidP="00C338B4">
            <w:pPr>
              <w:autoSpaceDE w:val="0"/>
              <w:autoSpaceDN w:val="0"/>
              <w:adjustRightInd w:val="0"/>
              <w:spacing w:before="40" w:after="40" w:line="200" w:lineRule="atLeast"/>
              <w:rPr>
                <w:rFonts w:eastAsia="Open Sans" w:cs="Open Sans"/>
                <w:bCs w:val="0"/>
                <w:color w:val="000000" w:themeColor="text1"/>
                <w:sz w:val="18"/>
                <w:szCs w:val="18"/>
              </w:rPr>
            </w:pPr>
            <w:r w:rsidRPr="00361BA2">
              <w:rPr>
                <w:rFonts w:eastAsia="Open Sans" w:cs="Open Sans"/>
                <w:bCs w:val="0"/>
                <w:color w:val="000000" w:themeColor="text1"/>
                <w:sz w:val="18"/>
                <w:szCs w:val="18"/>
              </w:rPr>
              <w:t>Topic 7.1.1: Constructs</w:t>
            </w:r>
          </w:p>
          <w:p w14:paraId="2FBB0278" w14:textId="77777777" w:rsidR="00C338B4" w:rsidRPr="001F6E97" w:rsidRDefault="00C338B4" w:rsidP="00C338B4">
            <w:pPr>
              <w:pStyle w:val="ListParagraph"/>
              <w:numPr>
                <w:ilvl w:val="0"/>
                <w:numId w:val="35"/>
              </w:numPr>
              <w:autoSpaceDE w:val="0"/>
              <w:autoSpaceDN w:val="0"/>
              <w:adjustRightInd w:val="0"/>
              <w:spacing w:before="40" w:after="40" w:line="200" w:lineRule="atLeast"/>
              <w:ind w:left="313"/>
              <w:rPr>
                <w:rFonts w:asciiTheme="minorHAnsi" w:eastAsia="Open Sans" w:hAnsiTheme="minorHAnsi" w:cs="Open Sans"/>
                <w:bCs w:val="0"/>
                <w:sz w:val="18"/>
                <w:szCs w:val="18"/>
              </w:rPr>
            </w:pPr>
            <w:r w:rsidRPr="001F6E97">
              <w:rPr>
                <w:rFonts w:asciiTheme="minorHAnsi" w:eastAsia="Open Sans" w:hAnsiTheme="minorHAnsi" w:cs="Open Sans"/>
                <w:sz w:val="18"/>
                <w:szCs w:val="18"/>
              </w:rPr>
              <w:t>Sequence</w:t>
            </w:r>
          </w:p>
          <w:p w14:paraId="345A7E5A" w14:textId="77777777" w:rsidR="00C338B4" w:rsidRPr="001F6E97" w:rsidRDefault="00C338B4" w:rsidP="00C338B4">
            <w:pPr>
              <w:pStyle w:val="ListParagraph"/>
              <w:numPr>
                <w:ilvl w:val="0"/>
                <w:numId w:val="35"/>
              </w:numPr>
              <w:autoSpaceDE w:val="0"/>
              <w:autoSpaceDN w:val="0"/>
              <w:adjustRightInd w:val="0"/>
              <w:spacing w:before="40" w:after="40" w:line="200" w:lineRule="atLeast"/>
              <w:ind w:left="313"/>
              <w:rPr>
                <w:rFonts w:asciiTheme="minorHAnsi" w:eastAsia="Open Sans" w:hAnsiTheme="minorHAnsi" w:cs="Open Sans"/>
                <w:sz w:val="18"/>
                <w:szCs w:val="18"/>
              </w:rPr>
            </w:pPr>
            <w:r w:rsidRPr="001F6E97">
              <w:rPr>
                <w:rFonts w:asciiTheme="minorHAnsi" w:eastAsia="Open Sans" w:hAnsiTheme="minorHAnsi" w:cs="Open Sans"/>
                <w:sz w:val="18"/>
                <w:szCs w:val="18"/>
              </w:rPr>
              <w:t>Selection</w:t>
            </w:r>
          </w:p>
          <w:p w14:paraId="0EAE047C" w14:textId="77777777" w:rsidR="00C338B4" w:rsidRPr="00361BA2" w:rsidRDefault="00C338B4" w:rsidP="00C338B4">
            <w:pPr>
              <w:autoSpaceDE w:val="0"/>
              <w:autoSpaceDN w:val="0"/>
              <w:adjustRightInd w:val="0"/>
              <w:spacing w:before="40" w:after="40" w:line="200" w:lineRule="atLeast"/>
              <w:ind w:left="360"/>
              <w:rPr>
                <w:rFonts w:eastAsia="Open Sans" w:cs="Open Sans"/>
                <w:i/>
                <w:iCs/>
                <w:color w:val="000000" w:themeColor="text1"/>
                <w:sz w:val="18"/>
                <w:szCs w:val="18"/>
              </w:rPr>
            </w:pPr>
          </w:p>
          <w:p w14:paraId="44EECEF4" w14:textId="77777777" w:rsidR="00C338B4" w:rsidRPr="00361BA2" w:rsidRDefault="00C338B4" w:rsidP="00C338B4">
            <w:pPr>
              <w:autoSpaceDE w:val="0"/>
              <w:autoSpaceDN w:val="0"/>
              <w:adjustRightInd w:val="0"/>
              <w:spacing w:before="40" w:after="40" w:line="200" w:lineRule="atLeast"/>
              <w:rPr>
                <w:rFonts w:eastAsia="Open Sans" w:cs="Open Sans"/>
                <w:b w:val="0"/>
                <w:bCs w:val="0"/>
                <w:color w:val="000000" w:themeColor="text1"/>
                <w:sz w:val="18"/>
                <w:szCs w:val="18"/>
              </w:rPr>
            </w:pPr>
          </w:p>
          <w:p w14:paraId="1886528A" w14:textId="439AE176" w:rsidR="00C338B4" w:rsidRDefault="00B542DA" w:rsidP="00C338B4">
            <w:pPr>
              <w:autoSpaceDE w:val="0"/>
              <w:autoSpaceDN w:val="0"/>
              <w:adjustRightInd w:val="0"/>
              <w:spacing w:before="40" w:after="40" w:line="200" w:lineRule="atLeast"/>
              <w:rPr>
                <w:rFonts w:eastAsia="Open Sans" w:cs="Open Sans"/>
                <w:b w:val="0"/>
                <w:bCs w:val="0"/>
                <w:color w:val="000000" w:themeColor="text1"/>
                <w:sz w:val="18"/>
                <w:szCs w:val="18"/>
              </w:rPr>
            </w:pPr>
            <w:r w:rsidRPr="00B542DA">
              <w:rPr>
                <w:rFonts w:eastAsia="Open Sans" w:cs="Open Sans"/>
                <w:sz w:val="18"/>
                <w:szCs w:val="18"/>
              </w:rPr>
              <w:t>Lesson title:</w:t>
            </w:r>
            <w:r w:rsidR="00C338B4" w:rsidRPr="00361BA2">
              <w:rPr>
                <w:rFonts w:eastAsia="Open Sans" w:cs="Open Sans"/>
                <w:color w:val="000000" w:themeColor="text1"/>
                <w:sz w:val="18"/>
                <w:szCs w:val="18"/>
              </w:rPr>
              <w:t xml:space="preserve"> </w:t>
            </w:r>
          </w:p>
          <w:p w14:paraId="40A96BE0" w14:textId="77777777" w:rsidR="004E472B" w:rsidRPr="00361BA2" w:rsidRDefault="004E472B" w:rsidP="00C338B4">
            <w:pPr>
              <w:autoSpaceDE w:val="0"/>
              <w:autoSpaceDN w:val="0"/>
              <w:adjustRightInd w:val="0"/>
              <w:spacing w:before="40" w:after="40" w:line="200" w:lineRule="atLeast"/>
              <w:rPr>
                <w:rFonts w:eastAsia="Open Sans" w:cs="Open Sans"/>
                <w:b w:val="0"/>
                <w:bCs w:val="0"/>
                <w:color w:val="000000" w:themeColor="text1"/>
                <w:sz w:val="18"/>
                <w:szCs w:val="18"/>
              </w:rPr>
            </w:pPr>
          </w:p>
          <w:p w14:paraId="65ECA5D8" w14:textId="7419412F" w:rsidR="00C338B4" w:rsidRPr="00361BA2" w:rsidRDefault="00C338B4" w:rsidP="00C338B4">
            <w:pPr>
              <w:pStyle w:val="TableText"/>
              <w:rPr>
                <w:rFonts w:asciiTheme="minorHAnsi" w:hAnsiTheme="minorHAnsi"/>
                <w:sz w:val="18"/>
                <w:szCs w:val="18"/>
                <w:lang w:val="en-GB"/>
              </w:rPr>
            </w:pPr>
            <w:r w:rsidRPr="00361BA2">
              <w:rPr>
                <w:rFonts w:asciiTheme="minorHAnsi" w:eastAsia="Open Sans" w:hAnsiTheme="minorHAnsi" w:cs="Open Sans"/>
                <w:b w:val="0"/>
                <w:bCs w:val="0"/>
                <w:sz w:val="18"/>
                <w:szCs w:val="18"/>
              </w:rPr>
              <w:t>Flow control constructs – Sequence and selection</w:t>
            </w:r>
          </w:p>
        </w:tc>
        <w:tc>
          <w:tcPr>
            <w:tcW w:w="2556" w:type="dxa"/>
            <w:tcBorders>
              <w:top w:val="single" w:sz="4" w:space="0" w:color="DAD2FF"/>
              <w:left w:val="single" w:sz="4" w:space="0" w:color="DAD2FF" w:themeColor="text2" w:themeTint="1A"/>
              <w:bottom w:val="single" w:sz="4" w:space="0" w:color="DAD2FF"/>
              <w:right w:val="single" w:sz="4" w:space="0" w:color="DAD2FF" w:themeColor="text2" w:themeTint="1A"/>
            </w:tcBorders>
          </w:tcPr>
          <w:p w14:paraId="07E6AC1A" w14:textId="26D1E38C" w:rsidR="00C338B4" w:rsidRPr="00361BA2" w:rsidRDefault="00B542DA" w:rsidP="00C338B4">
            <w:pPr>
              <w:cnfStyle w:val="000000000000" w:firstRow="0" w:lastRow="0" w:firstColumn="0" w:lastColumn="0" w:oddVBand="0" w:evenVBand="0" w:oddHBand="0" w:evenHBand="0" w:firstRowFirstColumn="0" w:firstRowLastColumn="0" w:lastRowFirstColumn="0" w:lastRowLastColumn="0"/>
              <w:rPr>
                <w:rFonts w:cs="Open Sans"/>
                <w:color w:val="000000" w:themeColor="text1"/>
                <w:sz w:val="18"/>
                <w:szCs w:val="18"/>
              </w:rPr>
            </w:pPr>
            <w:r w:rsidRPr="00B542DA">
              <w:rPr>
                <w:rFonts w:cs="Open Sans"/>
                <w:sz w:val="18"/>
                <w:szCs w:val="18"/>
              </w:rPr>
              <w:t>Students will be able to:</w:t>
            </w:r>
            <w:r w:rsidR="00C338B4" w:rsidRPr="00361BA2">
              <w:rPr>
                <w:rFonts w:cs="Open Sans"/>
                <w:color w:val="000000" w:themeColor="text1"/>
                <w:sz w:val="18"/>
                <w:szCs w:val="18"/>
              </w:rPr>
              <w:t xml:space="preserve"> </w:t>
            </w:r>
          </w:p>
          <w:p w14:paraId="3C30EFC9" w14:textId="77777777" w:rsidR="00C338B4" w:rsidRPr="00361BA2" w:rsidRDefault="00C338B4" w:rsidP="00C338B4">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rPr>
            </w:pPr>
            <w:r w:rsidRPr="00361BA2">
              <w:rPr>
                <w:rFonts w:asciiTheme="minorHAnsi" w:eastAsia="Open Sans" w:hAnsiTheme="minorHAnsi" w:cs="Open Sans"/>
                <w:color w:val="000000" w:themeColor="text1"/>
              </w:rPr>
              <w:t>7.1.1 select and use appropriate flow control constructs</w:t>
            </w:r>
          </w:p>
          <w:p w14:paraId="3C6BCB1C" w14:textId="77777777" w:rsidR="00C338B4" w:rsidRPr="00361BA2" w:rsidRDefault="00C338B4" w:rsidP="00C338B4">
            <w:pPr>
              <w:pStyle w:val="Tabletextbullets"/>
              <w:numPr>
                <w:ilvl w:val="0"/>
                <w:numId w:val="0"/>
              </w:numPr>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1836855" w14:textId="20204046" w:rsidR="00617340" w:rsidRDefault="00F243C3" w:rsidP="00C338B4">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243C3">
              <w:rPr>
                <w:rFonts w:asciiTheme="minorHAnsi" w:eastAsia="Open Sans" w:hAnsiTheme="minorHAnsi" w:cs="Open Sans"/>
                <w:color w:val="6D35FD" w:themeColor="accent1" w:themeShade="BF"/>
                <w:sz w:val="18"/>
                <w:szCs w:val="18"/>
              </w:rPr>
              <w:t>Maths skills:</w:t>
            </w:r>
            <w:r w:rsidR="00C338B4" w:rsidRPr="00361BA2">
              <w:rPr>
                <w:rFonts w:asciiTheme="minorHAnsi" w:eastAsia="Open Sans" w:hAnsiTheme="minorHAnsi" w:cs="Open Sans"/>
                <w:sz w:val="18"/>
                <w:szCs w:val="18"/>
              </w:rPr>
              <w:t xml:space="preserve"> </w:t>
            </w:r>
          </w:p>
          <w:p w14:paraId="7A99B868" w14:textId="77777777" w:rsidR="00F243C3" w:rsidRDefault="00F243C3" w:rsidP="00C338B4">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636215E3" w14:textId="3B6B6160" w:rsidR="00C338B4" w:rsidRPr="00361BA2" w:rsidRDefault="00C338B4" w:rsidP="00C338B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361BA2">
              <w:rPr>
                <w:rFonts w:asciiTheme="minorHAnsi" w:eastAsia="Open Sans" w:hAnsiTheme="minorHAnsi" w:cs="Open Sans"/>
                <w:sz w:val="18"/>
                <w:szCs w:val="18"/>
              </w:rPr>
              <w:t>using appropriate operators</w:t>
            </w:r>
          </w:p>
        </w:tc>
        <w:tc>
          <w:tcPr>
            <w:tcW w:w="4888" w:type="dxa"/>
            <w:gridSpan w:val="2"/>
            <w:tcBorders>
              <w:top w:val="single" w:sz="4" w:space="0" w:color="DAD2FF"/>
              <w:left w:val="single" w:sz="4" w:space="0" w:color="DAD2FF" w:themeColor="text2" w:themeTint="1A"/>
              <w:bottom w:val="single" w:sz="4" w:space="0" w:color="DAD2FF"/>
              <w:right w:val="single" w:sz="4" w:space="0" w:color="DAD2FF" w:themeColor="text2" w:themeTint="1A"/>
            </w:tcBorders>
          </w:tcPr>
          <w:p w14:paraId="725CE5B3" w14:textId="6115A319" w:rsidR="00C338B4" w:rsidRPr="00361BA2" w:rsidRDefault="00B542DA" w:rsidP="00C338B4">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C338B4" w:rsidRPr="00361BA2">
              <w:rPr>
                <w:rFonts w:eastAsia="Open Sans" w:cs="Open Sans"/>
                <w:sz w:val="18"/>
                <w:szCs w:val="18"/>
              </w:rPr>
              <w:t xml:space="preserve"> </w:t>
            </w:r>
          </w:p>
          <w:p w14:paraId="70E4F4DE" w14:textId="14A0864C" w:rsidR="00C338B4" w:rsidRPr="00285795" w:rsidRDefault="00C338B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61BA2">
              <w:rPr>
                <w:rFonts w:asciiTheme="minorHAnsi" w:eastAsia="Open Sans" w:hAnsiTheme="minorHAnsi" w:cs="Open Sans"/>
                <w:sz w:val="18"/>
                <w:szCs w:val="18"/>
              </w:rPr>
              <w:t xml:space="preserve">Discuss how common computing tasks can, at a high level, be broken down into different constructs. Tasks such as sending an email, a robot vacuum cleaner cleaning a room, a simple computer game (space invaders, </w:t>
            </w:r>
            <w:r w:rsidR="005E295F" w:rsidRPr="00361BA2">
              <w:rPr>
                <w:rFonts w:asciiTheme="minorHAnsi" w:eastAsia="Open Sans" w:hAnsiTheme="minorHAnsi" w:cs="Open Sans"/>
                <w:sz w:val="18"/>
                <w:szCs w:val="18"/>
              </w:rPr>
              <w:t>Pac</w:t>
            </w:r>
            <w:r w:rsidRPr="00361BA2">
              <w:rPr>
                <w:rFonts w:asciiTheme="minorHAnsi" w:eastAsia="Open Sans" w:hAnsiTheme="minorHAnsi" w:cs="Open Sans"/>
                <w:sz w:val="18"/>
                <w:szCs w:val="18"/>
              </w:rPr>
              <w:t>-man)</w:t>
            </w:r>
          </w:p>
          <w:p w14:paraId="1A92D7C5" w14:textId="77777777" w:rsidR="00C338B4" w:rsidRPr="00285795" w:rsidRDefault="00C338B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61BA2">
              <w:rPr>
                <w:rFonts w:asciiTheme="minorHAnsi" w:eastAsia="Open Sans" w:hAnsiTheme="minorHAnsi" w:cs="Open Sans"/>
                <w:sz w:val="18"/>
                <w:szCs w:val="18"/>
              </w:rPr>
              <w:t>Teacher demonstration of the use of the IDLE Python IDE software</w:t>
            </w:r>
          </w:p>
          <w:p w14:paraId="0E6C626F" w14:textId="77777777" w:rsidR="00C338B4" w:rsidRPr="00285795" w:rsidRDefault="00C338B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61BA2">
              <w:rPr>
                <w:rFonts w:asciiTheme="minorHAnsi" w:eastAsia="Open Sans" w:hAnsiTheme="minorHAnsi" w:cs="Open Sans"/>
                <w:sz w:val="18"/>
                <w:szCs w:val="18"/>
              </w:rPr>
              <w:t>Teacher demonstration of the creation of simple Python code using the ‘if’ construct</w:t>
            </w:r>
          </w:p>
          <w:p w14:paraId="6F08E2D6" w14:textId="1F5964F3" w:rsidR="00C338B4" w:rsidRPr="00285795" w:rsidRDefault="00C338B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61BA2">
              <w:rPr>
                <w:rFonts w:asciiTheme="minorHAnsi" w:eastAsia="Open Sans" w:hAnsiTheme="minorHAnsi" w:cs="Open Sans"/>
                <w:sz w:val="18"/>
                <w:szCs w:val="18"/>
              </w:rPr>
              <w:t xml:space="preserve">Practical classroom activity creating simple Python programs using the ‘if’ construct with </w:t>
            </w:r>
            <w:r w:rsidRPr="00084F77">
              <w:rPr>
                <w:rFonts w:asciiTheme="minorHAnsi" w:eastAsia="Open Sans" w:hAnsiTheme="minorHAnsi" w:cs="Open Sans"/>
                <w:color w:val="auto"/>
                <w:sz w:val="18"/>
                <w:szCs w:val="18"/>
              </w:rPr>
              <w:t xml:space="preserve">extension </w:t>
            </w:r>
            <w:r w:rsidR="00084F77" w:rsidRPr="00084F77">
              <w:rPr>
                <w:rFonts w:asciiTheme="minorHAnsi" w:eastAsia="Open Sans" w:hAnsiTheme="minorHAnsi" w:cs="Open Sans"/>
                <w:color w:val="auto"/>
                <w:sz w:val="18"/>
                <w:szCs w:val="18"/>
              </w:rPr>
              <w:t>a</w:t>
            </w:r>
            <w:r w:rsidR="00B542DA" w:rsidRPr="00084F77">
              <w:rPr>
                <w:rFonts w:asciiTheme="minorHAnsi" w:eastAsia="Open Sans" w:hAnsiTheme="minorHAnsi" w:cs="Open Sans"/>
                <w:color w:val="auto"/>
                <w:sz w:val="18"/>
                <w:szCs w:val="18"/>
              </w:rPr>
              <w:t>ctivities</w:t>
            </w:r>
            <w:r w:rsidRPr="00084F77">
              <w:rPr>
                <w:rFonts w:asciiTheme="minorHAnsi" w:eastAsia="Open Sans" w:hAnsiTheme="minorHAnsi" w:cs="Open Sans"/>
                <w:color w:val="auto"/>
                <w:sz w:val="18"/>
                <w:szCs w:val="18"/>
              </w:rPr>
              <w:t xml:space="preserve"> for </w:t>
            </w:r>
            <w:r w:rsidRPr="00361BA2">
              <w:rPr>
                <w:rFonts w:asciiTheme="minorHAnsi" w:eastAsia="Open Sans" w:hAnsiTheme="minorHAnsi" w:cs="Open Sans"/>
                <w:sz w:val="18"/>
                <w:szCs w:val="18"/>
              </w:rPr>
              <w:t>more capable learners</w:t>
            </w:r>
          </w:p>
          <w:p w14:paraId="42F31385" w14:textId="77777777" w:rsidR="00C338B4" w:rsidRPr="00285795" w:rsidRDefault="00C338B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61BA2">
              <w:rPr>
                <w:rFonts w:asciiTheme="minorHAnsi" w:eastAsia="Open Sans" w:hAnsiTheme="minorHAnsi" w:cs="Open Sans"/>
                <w:sz w:val="18"/>
                <w:szCs w:val="18"/>
              </w:rPr>
              <w:t>Quiz on program constructs, Python IDLE, basic Python syntax and simple if statements</w:t>
            </w:r>
          </w:p>
          <w:p w14:paraId="2CBC8500" w14:textId="77777777" w:rsidR="004F68AB" w:rsidRPr="00361BA2" w:rsidRDefault="004F68AB" w:rsidP="004F68AB">
            <w:pPr>
              <w:pStyle w:val="ListParagraph"/>
              <w:spacing w:after="0" w:line="240"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02409ED3" w14:textId="3D4BE1AD" w:rsidR="00C338B4" w:rsidRDefault="00B542DA" w:rsidP="007C2758">
            <w:pPr>
              <w:tabs>
                <w:tab w:val="left" w:pos="720"/>
              </w:tabs>
              <w:spacing w:after="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C338B4" w:rsidRPr="00617340">
              <w:rPr>
                <w:rFonts w:eastAsia="Open Sans" w:cs="Open Sans"/>
                <w:color w:val="auto"/>
                <w:sz w:val="18"/>
                <w:szCs w:val="18"/>
              </w:rPr>
              <w:t>:</w:t>
            </w:r>
          </w:p>
          <w:p w14:paraId="0DA87440" w14:textId="77777777" w:rsidR="007C2758" w:rsidRDefault="007C2758" w:rsidP="007C2758">
            <w:pPr>
              <w:tabs>
                <w:tab w:val="left" w:pos="720"/>
              </w:tabs>
              <w:spacing w:after="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680668E9" w14:textId="038DCB59" w:rsidR="00C338B4" w:rsidRPr="00361BA2" w:rsidRDefault="00C338B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285795">
              <w:rPr>
                <w:rFonts w:asciiTheme="minorHAnsi" w:eastAsia="Open Sans" w:hAnsiTheme="minorHAnsi" w:cs="Open Sans"/>
                <w:sz w:val="18"/>
                <w:szCs w:val="18"/>
              </w:rPr>
              <w:t>Ask students who have a computer or laptop at home to download and install the Python software on it.</w:t>
            </w:r>
            <w:r w:rsidRPr="00617340">
              <w:rPr>
                <w:rFonts w:asciiTheme="minorHAnsi" w:eastAsia="Verdana" w:hAnsiTheme="minorHAnsi" w:cs="Verdana"/>
                <w:color w:val="auto"/>
                <w:sz w:val="18"/>
                <w:szCs w:val="18"/>
              </w:rPr>
              <w:t xml:space="preserve"> </w:t>
            </w:r>
            <w:r w:rsidRPr="00361BA2">
              <w:rPr>
                <w:rFonts w:asciiTheme="minorHAnsi" w:eastAsia="Verdana" w:hAnsiTheme="minorHAnsi" w:cs="Verdana"/>
                <w:sz w:val="18"/>
                <w:szCs w:val="18"/>
              </w:rPr>
              <w:t xml:space="preserve"> </w:t>
            </w:r>
          </w:p>
        </w:tc>
        <w:tc>
          <w:tcPr>
            <w:tcW w:w="2085" w:type="dxa"/>
            <w:tcBorders>
              <w:top w:val="single" w:sz="4" w:space="0" w:color="DAD2FF"/>
              <w:left w:val="single" w:sz="4" w:space="0" w:color="DAD2FF" w:themeColor="text2" w:themeTint="1A"/>
              <w:bottom w:val="single" w:sz="4" w:space="0" w:color="DAD2FF"/>
              <w:right w:val="single" w:sz="4" w:space="0" w:color="DAD2FF" w:themeColor="text2" w:themeTint="1A"/>
            </w:tcBorders>
          </w:tcPr>
          <w:p w14:paraId="15171C47" w14:textId="12B83BB6" w:rsidR="00C338B4" w:rsidRPr="00361BA2" w:rsidRDefault="00454F20" w:rsidP="00C338B4">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C338B4" w:rsidRPr="00361BA2">
              <w:rPr>
                <w:rFonts w:eastAsia="Open Sans" w:cs="Open Sans"/>
                <w:color w:val="000000" w:themeColor="text1"/>
                <w:sz w:val="18"/>
                <w:szCs w:val="18"/>
              </w:rPr>
              <w:t xml:space="preserve"> pp. 170-173 </w:t>
            </w:r>
          </w:p>
          <w:p w14:paraId="32A47E8D" w14:textId="77777777" w:rsidR="00C338B4" w:rsidRPr="00361BA2" w:rsidRDefault="00C338B4" w:rsidP="00C338B4">
            <w:pPr>
              <w:cnfStyle w:val="000000000000" w:firstRow="0" w:lastRow="0" w:firstColumn="0" w:lastColumn="0" w:oddVBand="0" w:evenVBand="0" w:oddHBand="0" w:evenHBand="0" w:firstRowFirstColumn="0" w:firstRowLastColumn="0" w:lastRowFirstColumn="0" w:lastRowLastColumn="0"/>
              <w:rPr>
                <w:sz w:val="18"/>
                <w:szCs w:val="18"/>
              </w:rPr>
            </w:pPr>
            <w:r w:rsidRPr="00361BA2">
              <w:rPr>
                <w:rFonts w:eastAsia="Open Sans" w:cs="Open Sans"/>
                <w:color w:val="000000" w:themeColor="text1"/>
                <w:sz w:val="18"/>
                <w:szCs w:val="18"/>
              </w:rPr>
              <w:t xml:space="preserve"> </w:t>
            </w:r>
          </w:p>
          <w:p w14:paraId="6B97A7E2" w14:textId="77777777" w:rsidR="00C338B4" w:rsidRDefault="00C338B4" w:rsidP="00C338B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61BA2">
              <w:rPr>
                <w:rFonts w:eastAsia="Open Sans" w:cs="Open Sans"/>
                <w:color w:val="000000" w:themeColor="text1"/>
                <w:sz w:val="18"/>
                <w:szCs w:val="18"/>
              </w:rPr>
              <w:t>Video explaining if statements:</w:t>
            </w:r>
          </w:p>
          <w:p w14:paraId="06B3C78F" w14:textId="77777777" w:rsidR="00F90F36" w:rsidRPr="00361BA2" w:rsidRDefault="00F90F36" w:rsidP="00C338B4">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35618EAF" w14:textId="34107FF0" w:rsidR="00C338B4" w:rsidRPr="00361BA2" w:rsidRDefault="00C338B4" w:rsidP="00C338B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hyperlink r:id="rId124">
              <w:r w:rsidRPr="00617340">
                <w:rPr>
                  <w:rStyle w:val="Hyperlink"/>
                  <w:rFonts w:eastAsia="Open Sans" w:cs="Open Sans"/>
                  <w:b w:val="0"/>
                  <w:bCs w:val="0"/>
                  <w:color w:val="auto"/>
                  <w:sz w:val="18"/>
                  <w:szCs w:val="18"/>
                </w:rPr>
                <w:t>https://www.youtube.com/watch?v=FvMPfrgGeKs</w:t>
              </w:r>
            </w:hyperlink>
          </w:p>
        </w:tc>
        <w:tc>
          <w:tcPr>
            <w:tcW w:w="1853" w:type="dxa"/>
            <w:gridSpan w:val="2"/>
            <w:tcBorders>
              <w:top w:val="single" w:sz="4" w:space="0" w:color="DAD2FF"/>
              <w:left w:val="single" w:sz="4" w:space="0" w:color="DAD2FF" w:themeColor="text2" w:themeTint="1A"/>
              <w:bottom w:val="single" w:sz="4" w:space="0" w:color="DAD2FF"/>
            </w:tcBorders>
          </w:tcPr>
          <w:p w14:paraId="7808F752" w14:textId="77777777" w:rsidR="00C338B4" w:rsidRPr="007036E5" w:rsidRDefault="00C338B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B04FC87" w14:textId="77777777" w:rsidR="00C338B4" w:rsidRPr="007036E5" w:rsidRDefault="00C338B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95884B5" w14:textId="77777777" w:rsidR="00C338B4" w:rsidRPr="007036E5" w:rsidRDefault="00C338B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33E80067" w14:textId="77777777" w:rsidR="00C338B4" w:rsidRPr="007036E5" w:rsidRDefault="00C338B4" w:rsidP="005E295F">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7AAB90D5" w14:textId="6664316E" w:rsidR="00C338B4" w:rsidRPr="007036E5" w:rsidRDefault="00C338B4" w:rsidP="007036E5">
            <w:pPr>
              <w:pStyle w:val="TableHeading"/>
              <w:tabs>
                <w:tab w:val="left" w:pos="1666"/>
              </w:tabs>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2226" w:type="dxa"/>
            <w:gridSpan w:val="2"/>
            <w:tcBorders>
              <w:top w:val="single" w:sz="4" w:space="0" w:color="DAD2FF"/>
              <w:bottom w:val="single" w:sz="4" w:space="0" w:color="DAD2FF"/>
            </w:tcBorders>
          </w:tcPr>
          <w:p w14:paraId="2CC923C7" w14:textId="77777777" w:rsidR="00C338B4" w:rsidRPr="007036E5" w:rsidRDefault="00C338B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B6E4277" w14:textId="77777777" w:rsidR="00C338B4" w:rsidRPr="007036E5" w:rsidRDefault="00C338B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FF8996A" w14:textId="77777777" w:rsidR="00C338B4" w:rsidRPr="007036E5" w:rsidRDefault="00C338B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4F22243D" w14:textId="77777777" w:rsidR="00C338B4" w:rsidRPr="007036E5" w:rsidRDefault="00C338B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22E0439A" w14:textId="77777777" w:rsidR="00C338B4" w:rsidRPr="007036E5" w:rsidRDefault="00C338B4"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C338B4" w:rsidRPr="008542E2" w14:paraId="085C26FE" w14:textId="77777777" w:rsidTr="001F6E9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9"/>
            <w:tcBorders>
              <w:top w:val="single" w:sz="4" w:space="0" w:color="DAD2FF"/>
              <w:left w:val="single" w:sz="4" w:space="0" w:color="DAD2FF" w:themeColor="text2" w:themeTint="1A"/>
            </w:tcBorders>
          </w:tcPr>
          <w:p w14:paraId="387F57E8" w14:textId="77777777" w:rsidR="00C338B4" w:rsidRPr="008542E2" w:rsidRDefault="00C338B4" w:rsidP="00C338B4">
            <w:pPr>
              <w:pStyle w:val="TableHeading"/>
              <w:rPr>
                <w:rFonts w:asciiTheme="minorHAnsi" w:hAnsiTheme="minorHAnsi"/>
                <w:lang w:val="en-GB"/>
              </w:rPr>
            </w:pPr>
            <w:r w:rsidRPr="008542E2">
              <w:rPr>
                <w:rFonts w:asciiTheme="minorHAnsi" w:hAnsiTheme="minorHAnsi"/>
                <w:b/>
                <w:bCs/>
                <w:color w:val="000000" w:themeColor="text1"/>
                <w:lang w:val="en-GB"/>
              </w:rPr>
              <w:t xml:space="preserve">Week 1 </w:t>
            </w:r>
            <w:r w:rsidRPr="008542E2">
              <w:rPr>
                <w:rFonts w:asciiTheme="minorHAnsi" w:hAnsiTheme="minorHAnsi"/>
                <w:b/>
                <w:bCs/>
                <w:color w:val="000000" w:themeColor="text1"/>
                <w:lang w:val="en-GB"/>
              </w:rPr>
              <w:br/>
              <w:t>Lesson 2</w:t>
            </w:r>
          </w:p>
        </w:tc>
      </w:tr>
      <w:tr w:rsidR="007C1891" w:rsidRPr="008542E2" w14:paraId="08695B13"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DAD2FF"/>
              <w:left w:val="single" w:sz="4" w:space="0" w:color="DAD2FF"/>
              <w:bottom w:val="single" w:sz="4" w:space="0" w:color="DAD2FF"/>
              <w:right w:val="single" w:sz="4" w:space="0" w:color="DAD2FF"/>
            </w:tcBorders>
          </w:tcPr>
          <w:p w14:paraId="59BCC9AB" w14:textId="77777777" w:rsidR="007C1891" w:rsidRPr="00361BA2" w:rsidRDefault="007C1891" w:rsidP="007C1891">
            <w:pPr>
              <w:autoSpaceDE w:val="0"/>
              <w:autoSpaceDN w:val="0"/>
              <w:adjustRightInd w:val="0"/>
              <w:spacing w:before="40" w:after="40" w:line="200" w:lineRule="atLeast"/>
              <w:rPr>
                <w:rFonts w:eastAsia="Open Sans" w:cs="Open Sans"/>
                <w:bCs w:val="0"/>
                <w:color w:val="000000" w:themeColor="text1"/>
                <w:sz w:val="18"/>
                <w:szCs w:val="18"/>
              </w:rPr>
            </w:pPr>
            <w:r w:rsidRPr="00361BA2">
              <w:rPr>
                <w:rFonts w:eastAsia="Open Sans" w:cs="Open Sans"/>
                <w:bCs w:val="0"/>
                <w:color w:val="000000" w:themeColor="text1"/>
                <w:sz w:val="18"/>
                <w:szCs w:val="18"/>
              </w:rPr>
              <w:t>Topic 7.1.1: Constructs</w:t>
            </w:r>
          </w:p>
          <w:p w14:paraId="3A91827B" w14:textId="77777777" w:rsidR="007C1891" w:rsidRPr="001F6E97" w:rsidRDefault="007C1891" w:rsidP="00E213EE">
            <w:pPr>
              <w:pStyle w:val="ListParagraph"/>
              <w:numPr>
                <w:ilvl w:val="0"/>
                <w:numId w:val="36"/>
              </w:numPr>
              <w:autoSpaceDE w:val="0"/>
              <w:autoSpaceDN w:val="0"/>
              <w:adjustRightInd w:val="0"/>
              <w:spacing w:before="40" w:after="40" w:line="200" w:lineRule="atLeast"/>
              <w:rPr>
                <w:rFonts w:asciiTheme="minorHAnsi" w:eastAsia="Open Sans" w:hAnsiTheme="minorHAnsi" w:cs="Open Sans"/>
                <w:sz w:val="18"/>
                <w:szCs w:val="18"/>
              </w:rPr>
            </w:pPr>
            <w:r w:rsidRPr="001F6E97">
              <w:rPr>
                <w:rFonts w:asciiTheme="minorHAnsi" w:eastAsia="Open Sans" w:hAnsiTheme="minorHAnsi" w:cs="Open Sans"/>
                <w:sz w:val="18"/>
                <w:szCs w:val="18"/>
              </w:rPr>
              <w:t>Selection</w:t>
            </w:r>
          </w:p>
          <w:p w14:paraId="7B478EF5" w14:textId="77777777" w:rsidR="007C1891" w:rsidRPr="00361BA2" w:rsidRDefault="007C1891" w:rsidP="007C1891">
            <w:pPr>
              <w:autoSpaceDE w:val="0"/>
              <w:autoSpaceDN w:val="0"/>
              <w:adjustRightInd w:val="0"/>
              <w:spacing w:before="40" w:after="40" w:line="200" w:lineRule="atLeast"/>
              <w:ind w:left="360"/>
              <w:rPr>
                <w:rFonts w:eastAsia="Open Sans" w:cs="Open Sans"/>
                <w:i/>
                <w:iCs/>
                <w:color w:val="000000" w:themeColor="text1"/>
                <w:sz w:val="18"/>
                <w:szCs w:val="18"/>
              </w:rPr>
            </w:pPr>
          </w:p>
          <w:p w14:paraId="03444AE3" w14:textId="77777777" w:rsidR="007C1891" w:rsidRPr="00361BA2" w:rsidRDefault="007C1891" w:rsidP="007C1891">
            <w:pPr>
              <w:autoSpaceDE w:val="0"/>
              <w:autoSpaceDN w:val="0"/>
              <w:adjustRightInd w:val="0"/>
              <w:spacing w:before="40" w:after="40" w:line="200" w:lineRule="atLeast"/>
              <w:rPr>
                <w:rFonts w:eastAsia="Open Sans" w:cs="Open Sans"/>
                <w:b w:val="0"/>
                <w:bCs w:val="0"/>
                <w:color w:val="000000" w:themeColor="text1"/>
                <w:sz w:val="18"/>
                <w:szCs w:val="18"/>
              </w:rPr>
            </w:pPr>
          </w:p>
          <w:p w14:paraId="6DF99FEF" w14:textId="482A0DCE" w:rsidR="007C1891" w:rsidRDefault="00B542DA" w:rsidP="007C1891">
            <w:pPr>
              <w:autoSpaceDE w:val="0"/>
              <w:autoSpaceDN w:val="0"/>
              <w:adjustRightInd w:val="0"/>
              <w:spacing w:before="40" w:after="40" w:line="200" w:lineRule="atLeast"/>
              <w:rPr>
                <w:rFonts w:eastAsia="Open Sans" w:cs="Open Sans"/>
                <w:b w:val="0"/>
                <w:bCs w:val="0"/>
                <w:color w:val="000000" w:themeColor="text1"/>
                <w:sz w:val="18"/>
                <w:szCs w:val="18"/>
              </w:rPr>
            </w:pPr>
            <w:r w:rsidRPr="00B542DA">
              <w:rPr>
                <w:rFonts w:eastAsia="Open Sans" w:cs="Open Sans"/>
                <w:sz w:val="18"/>
                <w:szCs w:val="18"/>
              </w:rPr>
              <w:t>Lesson title:</w:t>
            </w:r>
            <w:r w:rsidR="007C1891" w:rsidRPr="00361BA2">
              <w:rPr>
                <w:rFonts w:eastAsia="Open Sans" w:cs="Open Sans"/>
                <w:color w:val="000000" w:themeColor="text1"/>
                <w:sz w:val="18"/>
                <w:szCs w:val="18"/>
              </w:rPr>
              <w:t xml:space="preserve"> </w:t>
            </w:r>
          </w:p>
          <w:p w14:paraId="0C8A5526" w14:textId="77777777" w:rsidR="004E472B" w:rsidRPr="00361BA2" w:rsidRDefault="004E472B" w:rsidP="007C1891">
            <w:pPr>
              <w:autoSpaceDE w:val="0"/>
              <w:autoSpaceDN w:val="0"/>
              <w:adjustRightInd w:val="0"/>
              <w:spacing w:before="40" w:after="40" w:line="200" w:lineRule="atLeast"/>
              <w:rPr>
                <w:rFonts w:eastAsia="Open Sans" w:cs="Open Sans"/>
                <w:b w:val="0"/>
                <w:bCs w:val="0"/>
                <w:color w:val="000000" w:themeColor="text1"/>
                <w:sz w:val="18"/>
                <w:szCs w:val="18"/>
              </w:rPr>
            </w:pPr>
          </w:p>
          <w:p w14:paraId="161C1B2A" w14:textId="1C7979E2" w:rsidR="007C1891" w:rsidRPr="00361BA2" w:rsidRDefault="007C1891" w:rsidP="007C1891">
            <w:pPr>
              <w:pStyle w:val="TableText"/>
              <w:rPr>
                <w:rFonts w:asciiTheme="minorHAnsi" w:hAnsiTheme="minorHAnsi"/>
                <w:sz w:val="18"/>
                <w:szCs w:val="18"/>
                <w:lang w:val="en-GB"/>
              </w:rPr>
            </w:pPr>
            <w:r w:rsidRPr="00361BA2">
              <w:rPr>
                <w:rFonts w:asciiTheme="minorHAnsi" w:eastAsia="Open Sans" w:hAnsiTheme="minorHAnsi" w:cs="Open Sans"/>
                <w:b w:val="0"/>
                <w:bCs w:val="0"/>
                <w:sz w:val="18"/>
                <w:szCs w:val="18"/>
              </w:rPr>
              <w:t>Flow control constructs Selection, match constructs</w:t>
            </w:r>
          </w:p>
        </w:tc>
        <w:tc>
          <w:tcPr>
            <w:tcW w:w="2556" w:type="dxa"/>
            <w:tcBorders>
              <w:top w:val="single" w:sz="4" w:space="0" w:color="DAD2FF"/>
              <w:left w:val="single" w:sz="4" w:space="0" w:color="DAD2FF"/>
              <w:bottom w:val="single" w:sz="4" w:space="0" w:color="DAD2FF"/>
              <w:right w:val="single" w:sz="4" w:space="0" w:color="DAD2FF"/>
            </w:tcBorders>
          </w:tcPr>
          <w:p w14:paraId="7B45866D" w14:textId="446C3051" w:rsidR="007C1891" w:rsidRPr="00361BA2" w:rsidRDefault="00B542DA" w:rsidP="007C1891">
            <w:pPr>
              <w:cnfStyle w:val="000000000000" w:firstRow="0" w:lastRow="0" w:firstColumn="0" w:lastColumn="0" w:oddVBand="0" w:evenVBand="0" w:oddHBand="0" w:evenHBand="0" w:firstRowFirstColumn="0" w:firstRowLastColumn="0" w:lastRowFirstColumn="0" w:lastRowLastColumn="0"/>
              <w:rPr>
                <w:rFonts w:cs="Open Sans"/>
                <w:color w:val="000000" w:themeColor="text1"/>
                <w:sz w:val="18"/>
                <w:szCs w:val="18"/>
              </w:rPr>
            </w:pPr>
            <w:r w:rsidRPr="00B542DA">
              <w:rPr>
                <w:rFonts w:cs="Open Sans"/>
                <w:sz w:val="18"/>
                <w:szCs w:val="18"/>
              </w:rPr>
              <w:t>Students will be able to:</w:t>
            </w:r>
            <w:r w:rsidR="007C1891" w:rsidRPr="00361BA2">
              <w:rPr>
                <w:rFonts w:cs="Open Sans"/>
                <w:color w:val="000000" w:themeColor="text1"/>
                <w:sz w:val="18"/>
                <w:szCs w:val="18"/>
              </w:rPr>
              <w:t xml:space="preserve"> </w:t>
            </w:r>
          </w:p>
          <w:p w14:paraId="3542EDB2" w14:textId="77777777" w:rsidR="007C1891" w:rsidRPr="00361BA2" w:rsidRDefault="007C1891" w:rsidP="007C1891">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color w:val="000000" w:themeColor="text1"/>
              </w:rPr>
            </w:pPr>
          </w:p>
          <w:p w14:paraId="63A5A74B" w14:textId="77777777" w:rsidR="007C1891" w:rsidRPr="00361BA2" w:rsidRDefault="007C1891" w:rsidP="007C1891">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rPr>
            </w:pPr>
            <w:r w:rsidRPr="00361BA2">
              <w:rPr>
                <w:rFonts w:asciiTheme="minorHAnsi" w:eastAsia="Open Sans" w:hAnsiTheme="minorHAnsi" w:cs="Open Sans"/>
                <w:color w:val="000000" w:themeColor="text1"/>
              </w:rPr>
              <w:t>7.1.1 select and use appropriate flow control constructs</w:t>
            </w:r>
          </w:p>
          <w:p w14:paraId="650FDC15" w14:textId="77777777" w:rsidR="007C1891" w:rsidRPr="00361BA2" w:rsidRDefault="007C1891" w:rsidP="007C1891">
            <w:pPr>
              <w:pStyle w:val="Tabletextbullets"/>
              <w:numPr>
                <w:ilvl w:val="0"/>
                <w:numId w:val="0"/>
              </w:numPr>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A1FA973" w14:textId="77777777" w:rsidR="00F243C3" w:rsidRDefault="00F243C3" w:rsidP="007C1891">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243C3">
              <w:rPr>
                <w:rFonts w:asciiTheme="minorHAnsi" w:eastAsia="Open Sans" w:hAnsiTheme="minorHAnsi" w:cs="Open Sans"/>
                <w:color w:val="6D35FD" w:themeColor="accent1" w:themeShade="BF"/>
                <w:sz w:val="18"/>
                <w:szCs w:val="18"/>
              </w:rPr>
              <w:t>Maths skills:</w:t>
            </w:r>
            <w:r w:rsidR="007C1891" w:rsidRPr="00361BA2">
              <w:rPr>
                <w:rFonts w:asciiTheme="minorHAnsi" w:eastAsia="Open Sans" w:hAnsiTheme="minorHAnsi" w:cs="Open Sans"/>
                <w:sz w:val="18"/>
                <w:szCs w:val="18"/>
              </w:rPr>
              <w:t xml:space="preserve">  </w:t>
            </w:r>
          </w:p>
          <w:p w14:paraId="172121F1" w14:textId="77777777" w:rsidR="00F243C3" w:rsidRDefault="00F243C3" w:rsidP="007C1891">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43B1FEC5" w14:textId="3BB48362" w:rsidR="007C1891" w:rsidRPr="00361BA2" w:rsidRDefault="007C1891" w:rsidP="007C189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361BA2">
              <w:rPr>
                <w:rFonts w:asciiTheme="minorHAnsi" w:eastAsia="Open Sans" w:hAnsiTheme="minorHAnsi" w:cs="Open Sans"/>
                <w:sz w:val="18"/>
                <w:szCs w:val="18"/>
              </w:rPr>
              <w:t>using appropriate operators</w:t>
            </w:r>
          </w:p>
        </w:tc>
        <w:tc>
          <w:tcPr>
            <w:tcW w:w="4815" w:type="dxa"/>
            <w:tcBorders>
              <w:top w:val="single" w:sz="4" w:space="0" w:color="DAD2FF"/>
              <w:left w:val="single" w:sz="4" w:space="0" w:color="DAD2FF"/>
              <w:bottom w:val="single" w:sz="4" w:space="0" w:color="DAD2FF"/>
              <w:right w:val="single" w:sz="4" w:space="0" w:color="DAD2FF"/>
            </w:tcBorders>
          </w:tcPr>
          <w:p w14:paraId="17AFEC64" w14:textId="0B603CEC" w:rsidR="007C1891" w:rsidRPr="00361BA2" w:rsidRDefault="00B542DA" w:rsidP="007C1891">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r w:rsidR="007C1891" w:rsidRPr="00361BA2">
              <w:rPr>
                <w:rFonts w:eastAsia="Open Sans" w:cs="Open Sans"/>
                <w:sz w:val="18"/>
                <w:szCs w:val="18"/>
              </w:rPr>
              <w:t xml:space="preserve"> </w:t>
            </w:r>
          </w:p>
          <w:p w14:paraId="530C89B3" w14:textId="77777777" w:rsidR="007C1891" w:rsidRPr="00285795" w:rsidRDefault="007C1891"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Discuss applications students may be familiar with (games, mobile phone apps etc) and where these might require if constructs</w:t>
            </w:r>
          </w:p>
          <w:p w14:paraId="230B7BE9" w14:textId="77777777" w:rsidR="007C1891" w:rsidRPr="00285795" w:rsidRDefault="007C1891"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of more complex ‘if’ statements (using if..elif..else)</w:t>
            </w:r>
          </w:p>
          <w:p w14:paraId="0A9D51FF" w14:textId="77777777" w:rsidR="007C1891" w:rsidRPr="00285795" w:rsidRDefault="007C1891"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of the use of the input function and the match selection construct</w:t>
            </w:r>
          </w:p>
          <w:p w14:paraId="505F4787" w14:textId="02607C1A" w:rsidR="007C1891" w:rsidRPr="00285795" w:rsidRDefault="007C1891"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 xml:space="preserve">Practical classroom activity creating Python programs </w:t>
            </w:r>
            <w:r w:rsidR="00617340" w:rsidRPr="00285795">
              <w:rPr>
                <w:rFonts w:asciiTheme="minorHAnsi" w:eastAsia="Open Sans" w:hAnsiTheme="minorHAnsi" w:cs="Open Sans"/>
                <w:sz w:val="18"/>
                <w:szCs w:val="18"/>
              </w:rPr>
              <w:t>using more</w:t>
            </w:r>
            <w:r w:rsidRPr="00285795">
              <w:rPr>
                <w:rFonts w:asciiTheme="minorHAnsi" w:eastAsia="Open Sans" w:hAnsiTheme="minorHAnsi" w:cs="Open Sans"/>
                <w:sz w:val="18"/>
                <w:szCs w:val="18"/>
              </w:rPr>
              <w:t xml:space="preserve"> complex ‘if</w:t>
            </w:r>
            <w:r w:rsidR="004F68AB" w:rsidRPr="00285795">
              <w:rPr>
                <w:rFonts w:asciiTheme="minorHAnsi" w:eastAsia="Open Sans" w:hAnsiTheme="minorHAnsi" w:cs="Open Sans"/>
                <w:sz w:val="18"/>
                <w:szCs w:val="18"/>
              </w:rPr>
              <w:t>’ and</w:t>
            </w:r>
            <w:r w:rsidRPr="00285795">
              <w:rPr>
                <w:rFonts w:asciiTheme="minorHAnsi" w:eastAsia="Open Sans" w:hAnsiTheme="minorHAnsi" w:cs="Open Sans"/>
                <w:sz w:val="18"/>
                <w:szCs w:val="18"/>
              </w:rPr>
              <w:t xml:space="preserve"> match constructs with </w:t>
            </w:r>
            <w:r w:rsidRPr="00084F77">
              <w:rPr>
                <w:rFonts w:asciiTheme="minorHAnsi" w:eastAsia="Open Sans" w:hAnsiTheme="minorHAnsi" w:cs="Open Sans"/>
                <w:color w:val="auto"/>
                <w:sz w:val="18"/>
                <w:szCs w:val="18"/>
              </w:rPr>
              <w:t xml:space="preserve">extension </w:t>
            </w:r>
            <w:r w:rsidR="00084F77" w:rsidRPr="00084F77">
              <w:rPr>
                <w:rFonts w:asciiTheme="minorHAnsi" w:eastAsia="Open Sans" w:hAnsiTheme="minorHAnsi" w:cs="Open Sans"/>
                <w:color w:val="auto"/>
                <w:sz w:val="18"/>
                <w:szCs w:val="18"/>
              </w:rPr>
              <w:t>a</w:t>
            </w:r>
            <w:r w:rsidR="00B542DA" w:rsidRPr="00084F77">
              <w:rPr>
                <w:rFonts w:asciiTheme="minorHAnsi" w:eastAsia="Open Sans" w:hAnsiTheme="minorHAnsi" w:cs="Open Sans"/>
                <w:color w:val="auto"/>
                <w:sz w:val="18"/>
                <w:szCs w:val="18"/>
              </w:rPr>
              <w:t>ctivities</w:t>
            </w:r>
            <w:r w:rsidRPr="00084F77">
              <w:rPr>
                <w:rFonts w:asciiTheme="minorHAnsi" w:eastAsia="Open Sans" w:hAnsiTheme="minorHAnsi" w:cs="Open Sans"/>
                <w:color w:val="auto"/>
                <w:sz w:val="18"/>
                <w:szCs w:val="18"/>
              </w:rPr>
              <w:t xml:space="preserve"> for more </w:t>
            </w:r>
            <w:r w:rsidRPr="00285795">
              <w:rPr>
                <w:rFonts w:asciiTheme="minorHAnsi" w:eastAsia="Open Sans" w:hAnsiTheme="minorHAnsi" w:cs="Open Sans"/>
                <w:sz w:val="18"/>
                <w:szCs w:val="18"/>
              </w:rPr>
              <w:t xml:space="preserve">capable learners (see activity </w:t>
            </w:r>
            <w:r w:rsidR="003366E8" w:rsidRPr="00285795">
              <w:rPr>
                <w:rFonts w:asciiTheme="minorHAnsi" w:eastAsia="Open Sans" w:hAnsiTheme="minorHAnsi" w:cs="Open Sans"/>
                <w:sz w:val="18"/>
                <w:szCs w:val="18"/>
              </w:rPr>
              <w:t>1, student</w:t>
            </w:r>
            <w:r w:rsidRPr="00285795">
              <w:rPr>
                <w:rFonts w:asciiTheme="minorHAnsi" w:eastAsia="Open Sans" w:hAnsiTheme="minorHAnsi" w:cs="Open Sans"/>
                <w:sz w:val="18"/>
                <w:szCs w:val="18"/>
              </w:rPr>
              <w:t xml:space="preserve"> book 1</w:t>
            </w:r>
            <w:r w:rsidR="004F68AB" w:rsidRPr="00285795">
              <w:rPr>
                <w:rFonts w:asciiTheme="minorHAnsi" w:eastAsia="Open Sans" w:hAnsiTheme="minorHAnsi" w:cs="Open Sans"/>
                <w:sz w:val="18"/>
                <w:szCs w:val="18"/>
              </w:rPr>
              <w:t xml:space="preserve">, </w:t>
            </w:r>
            <w:r w:rsidRPr="00285795">
              <w:rPr>
                <w:rFonts w:asciiTheme="minorHAnsi" w:eastAsia="Open Sans" w:hAnsiTheme="minorHAnsi" w:cs="Open Sans"/>
                <w:sz w:val="18"/>
                <w:szCs w:val="18"/>
              </w:rPr>
              <w:t>p173 for some examples)</w:t>
            </w:r>
          </w:p>
          <w:p w14:paraId="7247E01B" w14:textId="1D81E523" w:rsidR="007C1891" w:rsidRPr="00285795" w:rsidRDefault="007C1891"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Class discussion on getting programs to work, what do error messages mean, how to debug a program, common mistakes (</w:t>
            </w:r>
            <w:r w:rsidR="00617340" w:rsidRPr="00285795">
              <w:rPr>
                <w:rFonts w:asciiTheme="minorHAnsi" w:eastAsia="Open Sans" w:hAnsiTheme="minorHAnsi" w:cs="Open Sans"/>
                <w:sz w:val="18"/>
                <w:szCs w:val="18"/>
              </w:rPr>
              <w:t>e.g.</w:t>
            </w:r>
            <w:r w:rsidRPr="00285795">
              <w:rPr>
                <w:rFonts w:asciiTheme="minorHAnsi" w:eastAsia="Open Sans" w:hAnsiTheme="minorHAnsi" w:cs="Open Sans"/>
                <w:sz w:val="18"/>
                <w:szCs w:val="18"/>
              </w:rPr>
              <w:t xml:space="preserve"> syntax errors)</w:t>
            </w:r>
          </w:p>
          <w:p w14:paraId="319BB605" w14:textId="77777777" w:rsidR="004F68AB" w:rsidRDefault="004F68AB" w:rsidP="004F68A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5DFBF520" w14:textId="3EB38436" w:rsidR="00285795" w:rsidRDefault="00B542DA" w:rsidP="00285795">
            <w:pPr>
              <w:spacing w:after="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Homework</w:t>
            </w:r>
            <w:r w:rsidR="007C1891" w:rsidRPr="00285795">
              <w:rPr>
                <w:rFonts w:eastAsia="Open Sans" w:cs="Open Sans"/>
                <w:sz w:val="18"/>
                <w:szCs w:val="18"/>
              </w:rPr>
              <w:t xml:space="preserve">: </w:t>
            </w:r>
          </w:p>
          <w:p w14:paraId="7A72B0EC" w14:textId="77777777" w:rsidR="007C2758" w:rsidRDefault="007C2758" w:rsidP="00285795">
            <w:pPr>
              <w:spacing w:after="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2E5B362F" w14:textId="0FC52EE7" w:rsidR="007C1891" w:rsidRPr="00285795" w:rsidRDefault="007C1891"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285795">
              <w:rPr>
                <w:rFonts w:asciiTheme="minorHAnsi" w:eastAsia="Open Sans" w:hAnsiTheme="minorHAnsi" w:cs="Open Sans"/>
                <w:sz w:val="18"/>
                <w:szCs w:val="18"/>
              </w:rPr>
              <w:t>Search online for ‘GeeksforGeeks</w:t>
            </w:r>
            <w:r w:rsidR="003366E8" w:rsidRPr="00285795">
              <w:rPr>
                <w:rFonts w:asciiTheme="minorHAnsi" w:eastAsia="Open Sans" w:hAnsiTheme="minorHAnsi" w:cs="Open Sans"/>
                <w:sz w:val="18"/>
                <w:szCs w:val="18"/>
              </w:rPr>
              <w:t>’</w:t>
            </w:r>
            <w:r w:rsidRPr="00285795">
              <w:rPr>
                <w:rFonts w:asciiTheme="minorHAnsi" w:eastAsia="Open Sans" w:hAnsiTheme="minorHAnsi" w:cs="Open Sans"/>
                <w:sz w:val="18"/>
                <w:szCs w:val="18"/>
              </w:rPr>
              <w:t xml:space="preserve"> Python if else statement and then read the article on the Geeks for Geeks web site about Python conditional statements</w:t>
            </w:r>
          </w:p>
        </w:tc>
        <w:tc>
          <w:tcPr>
            <w:tcW w:w="2268" w:type="dxa"/>
            <w:gridSpan w:val="3"/>
            <w:tcBorders>
              <w:top w:val="single" w:sz="4" w:space="0" w:color="DAD2FF"/>
              <w:left w:val="single" w:sz="4" w:space="0" w:color="DAD2FF"/>
              <w:bottom w:val="single" w:sz="4" w:space="0" w:color="DAD2FF"/>
              <w:right w:val="single" w:sz="4" w:space="0" w:color="DAD2FF"/>
            </w:tcBorders>
          </w:tcPr>
          <w:p w14:paraId="1B089D4D" w14:textId="21982F1E" w:rsidR="007C1891" w:rsidRPr="00361BA2" w:rsidRDefault="00454F20" w:rsidP="007C1891">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7C1891" w:rsidRPr="00361BA2">
              <w:rPr>
                <w:rFonts w:eastAsia="Open Sans" w:cs="Open Sans"/>
                <w:color w:val="000000" w:themeColor="text1"/>
                <w:sz w:val="18"/>
                <w:szCs w:val="18"/>
              </w:rPr>
              <w:t xml:space="preserve"> pp. 173-174 </w:t>
            </w:r>
          </w:p>
          <w:p w14:paraId="3487525D" w14:textId="77777777" w:rsidR="007C1891" w:rsidRPr="00361BA2" w:rsidRDefault="007C1891" w:rsidP="007C1891">
            <w:pPr>
              <w:tabs>
                <w:tab w:val="left" w:pos="720"/>
              </w:tabs>
              <w:spacing w:before="40" w:after="40"/>
              <w:ind w:left="397" w:hanging="397"/>
              <w:cnfStyle w:val="000000000000" w:firstRow="0" w:lastRow="0" w:firstColumn="0" w:lastColumn="0" w:oddVBand="0" w:evenVBand="0" w:oddHBand="0" w:evenHBand="0" w:firstRowFirstColumn="0" w:firstRowLastColumn="0" w:lastRowFirstColumn="0" w:lastRowLastColumn="0"/>
              <w:rPr>
                <w:sz w:val="18"/>
                <w:szCs w:val="18"/>
              </w:rPr>
            </w:pPr>
            <w:r w:rsidRPr="00361BA2">
              <w:rPr>
                <w:rFonts w:eastAsia="Open Sans" w:cs="Open Sans"/>
                <w:color w:val="000000" w:themeColor="text1"/>
                <w:sz w:val="18"/>
                <w:szCs w:val="18"/>
              </w:rPr>
              <w:t xml:space="preserve"> </w:t>
            </w:r>
          </w:p>
          <w:p w14:paraId="466F86E3" w14:textId="77777777" w:rsidR="007C1891" w:rsidRDefault="007C1891" w:rsidP="007C1891">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1F6E97">
              <w:rPr>
                <w:rFonts w:eastAsia="Open Sans" w:cs="Open Sans"/>
                <w:color w:val="auto"/>
                <w:sz w:val="18"/>
                <w:szCs w:val="18"/>
              </w:rPr>
              <w:t>Video explaining match statements:</w:t>
            </w:r>
          </w:p>
          <w:p w14:paraId="7C5D6022" w14:textId="77777777" w:rsidR="00F90F36" w:rsidRPr="001F6E97" w:rsidRDefault="00F90F36" w:rsidP="007C1891">
            <w:pPr>
              <w:tabs>
                <w:tab w:val="left" w:pos="720"/>
              </w:tabs>
              <w:spacing w:before="40" w:after="40"/>
              <w:cnfStyle w:val="000000000000" w:firstRow="0" w:lastRow="0" w:firstColumn="0" w:lastColumn="0" w:oddVBand="0" w:evenVBand="0" w:oddHBand="0" w:evenHBand="0" w:firstRowFirstColumn="0" w:firstRowLastColumn="0" w:lastRowFirstColumn="0" w:lastRowLastColumn="0"/>
              <w:rPr>
                <w:b/>
                <w:bCs/>
                <w:color w:val="auto"/>
                <w:sz w:val="18"/>
                <w:szCs w:val="18"/>
              </w:rPr>
            </w:pPr>
          </w:p>
          <w:p w14:paraId="3F9688C8" w14:textId="77777777" w:rsidR="007C1891" w:rsidRPr="001F6E97" w:rsidRDefault="007C1891" w:rsidP="007C1891">
            <w:pPr>
              <w:tabs>
                <w:tab w:val="left" w:pos="720"/>
              </w:tabs>
              <w:spacing w:before="40" w:after="40"/>
              <w:cnfStyle w:val="000000000000" w:firstRow="0" w:lastRow="0" w:firstColumn="0" w:lastColumn="0" w:oddVBand="0" w:evenVBand="0" w:oddHBand="0" w:evenHBand="0" w:firstRowFirstColumn="0" w:firstRowLastColumn="0" w:lastRowFirstColumn="0" w:lastRowLastColumn="0"/>
              <w:rPr>
                <w:b/>
                <w:bCs/>
                <w:color w:val="auto"/>
                <w:sz w:val="18"/>
                <w:szCs w:val="18"/>
              </w:rPr>
            </w:pPr>
            <w:hyperlink r:id="rId125">
              <w:r w:rsidRPr="001F6E97">
                <w:rPr>
                  <w:rStyle w:val="Hyperlink"/>
                  <w:rFonts w:eastAsia="Open Sans" w:cs="Open Sans"/>
                  <w:color w:val="auto"/>
                  <w:sz w:val="18"/>
                  <w:szCs w:val="18"/>
                </w:rPr>
                <w:t>https://www.youtube.com/watch?v=FEaT1AYJAm0</w:t>
              </w:r>
            </w:hyperlink>
          </w:p>
          <w:p w14:paraId="0D0A4417" w14:textId="77777777" w:rsidR="007C1891" w:rsidRPr="001F6E97" w:rsidRDefault="007C1891" w:rsidP="007C1891">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5DE2DB41" w14:textId="77777777" w:rsidR="007C1891" w:rsidRDefault="007C1891" w:rsidP="007C1891">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1F6E97">
              <w:rPr>
                <w:rFonts w:eastAsia="Open Sans" w:cs="Open Sans"/>
                <w:color w:val="auto"/>
                <w:sz w:val="18"/>
                <w:szCs w:val="18"/>
              </w:rPr>
              <w:t>Web page explaining conditional statements:</w:t>
            </w:r>
          </w:p>
          <w:p w14:paraId="567AC5A3" w14:textId="77777777" w:rsidR="00F90F36" w:rsidRPr="001F6E97" w:rsidRDefault="00F90F36" w:rsidP="007C1891">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p>
          <w:p w14:paraId="5DA333FA" w14:textId="63022F97" w:rsidR="007C1891" w:rsidRPr="00361BA2" w:rsidRDefault="007C1891" w:rsidP="007C189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hyperlink r:id="rId126" w:history="1">
              <w:r w:rsidRPr="001F6E97">
                <w:rPr>
                  <w:rStyle w:val="Hyperlink"/>
                  <w:rFonts w:eastAsia="Open Sans" w:cs="Open Sans"/>
                  <w:b w:val="0"/>
                  <w:bCs w:val="0"/>
                  <w:color w:val="auto"/>
                  <w:sz w:val="18"/>
                  <w:szCs w:val="18"/>
                </w:rPr>
                <w:t>https://www.geeksforgeeks.org/python/python-if-else/</w:t>
              </w:r>
            </w:hyperlink>
          </w:p>
        </w:tc>
        <w:tc>
          <w:tcPr>
            <w:tcW w:w="1984" w:type="dxa"/>
            <w:gridSpan w:val="2"/>
            <w:tcBorders>
              <w:top w:val="single" w:sz="4" w:space="0" w:color="DAD2FF"/>
              <w:left w:val="single" w:sz="4" w:space="0" w:color="DAD2FF"/>
              <w:bottom w:val="single" w:sz="4" w:space="0" w:color="DAD2FF"/>
              <w:right w:val="single" w:sz="4" w:space="0" w:color="DAD2FF"/>
            </w:tcBorders>
          </w:tcPr>
          <w:p w14:paraId="65E8B208" w14:textId="77777777" w:rsidR="007C1891" w:rsidRPr="007036E5" w:rsidRDefault="007C189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B02D89D" w14:textId="77777777" w:rsidR="007C1891" w:rsidRPr="007036E5" w:rsidRDefault="007C189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73CD49B" w14:textId="77777777" w:rsidR="007C1891" w:rsidRPr="007036E5" w:rsidRDefault="007C189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63B5026B" w14:textId="77777777" w:rsidR="007C1891" w:rsidRPr="007036E5" w:rsidRDefault="007C189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590DDEDA" w14:textId="322AA0FB" w:rsidR="007C1891" w:rsidRPr="007036E5" w:rsidRDefault="007C1891"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tcBorders>
              <w:left w:val="single" w:sz="4" w:space="0" w:color="DAD2FF"/>
            </w:tcBorders>
          </w:tcPr>
          <w:p w14:paraId="286E9C6B" w14:textId="77777777" w:rsidR="007C1891" w:rsidRPr="007036E5" w:rsidRDefault="007C189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673898A" w14:textId="77777777" w:rsidR="007C1891" w:rsidRPr="007036E5" w:rsidRDefault="007C189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97056B7" w14:textId="77777777" w:rsidR="007C1891" w:rsidRPr="007036E5" w:rsidRDefault="007C189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35BB6D51" w14:textId="77777777" w:rsidR="007C1891" w:rsidRPr="007036E5" w:rsidRDefault="007C189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042B33A8" w14:textId="77777777" w:rsidR="007C1891" w:rsidRPr="007036E5" w:rsidRDefault="007C1891"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4C5E0C2" w14:textId="77777777" w:rsidR="00361BA2" w:rsidRDefault="00361BA2">
      <w:r>
        <w:br w:type="page"/>
      </w:r>
    </w:p>
    <w:tbl>
      <w:tblPr>
        <w:tblStyle w:val="GridTable6Colorful-Accent1"/>
        <w:tblW w:w="15163" w:type="dxa"/>
        <w:tblLayout w:type="fixed"/>
        <w:tblLook w:val="04A0" w:firstRow="1" w:lastRow="0" w:firstColumn="1" w:lastColumn="0" w:noHBand="0" w:noVBand="1"/>
      </w:tblPr>
      <w:tblGrid>
        <w:gridCol w:w="1555"/>
        <w:gridCol w:w="2551"/>
        <w:gridCol w:w="4904"/>
        <w:gridCol w:w="2136"/>
        <w:gridCol w:w="2032"/>
        <w:gridCol w:w="1985"/>
      </w:tblGrid>
      <w:tr w:rsidR="007C1891" w:rsidRPr="008542E2" w14:paraId="04572219" w14:textId="77777777" w:rsidTr="001F6E97">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left w:val="single" w:sz="4" w:space="0" w:color="DAD2FF" w:themeColor="text2" w:themeTint="1A"/>
            </w:tcBorders>
            <w:shd w:val="clear" w:color="auto" w:fill="E3DBF9" w:themeFill="accent2" w:themeFillTint="33"/>
          </w:tcPr>
          <w:p w14:paraId="4CD78D5E" w14:textId="1C2579FF" w:rsidR="007C1891" w:rsidRPr="008542E2" w:rsidRDefault="007C1891" w:rsidP="007C1891">
            <w:pPr>
              <w:pStyle w:val="TableHeading"/>
              <w:rPr>
                <w:rFonts w:asciiTheme="minorHAnsi" w:hAnsiTheme="minorHAnsi"/>
                <w:lang w:val="en-GB"/>
              </w:rPr>
            </w:pPr>
            <w:r w:rsidRPr="008542E2">
              <w:rPr>
                <w:rFonts w:asciiTheme="minorHAnsi" w:hAnsiTheme="minorHAnsi"/>
                <w:b/>
                <w:bCs/>
                <w:color w:val="000000" w:themeColor="text1"/>
                <w:lang w:val="en-GB"/>
              </w:rPr>
              <w:t xml:space="preserve">Week 1 </w:t>
            </w:r>
            <w:r w:rsidRPr="008542E2">
              <w:rPr>
                <w:rFonts w:asciiTheme="minorHAnsi" w:hAnsiTheme="minorHAnsi"/>
                <w:b/>
                <w:bCs/>
                <w:color w:val="000000" w:themeColor="text1"/>
                <w:lang w:val="en-GB"/>
              </w:rPr>
              <w:br/>
              <w:t>Lesson 3</w:t>
            </w:r>
          </w:p>
        </w:tc>
      </w:tr>
      <w:tr w:rsidR="00692F0F" w:rsidRPr="008542E2" w14:paraId="3A526800" w14:textId="77777777" w:rsidTr="00E7028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left w:val="single" w:sz="4" w:space="0" w:color="DAD2FF" w:themeColor="text2" w:themeTint="1A"/>
            </w:tcBorders>
            <w:shd w:val="clear" w:color="auto" w:fill="auto"/>
          </w:tcPr>
          <w:p w14:paraId="6C521038" w14:textId="77777777" w:rsidR="00692F0F" w:rsidRPr="001F6E97" w:rsidRDefault="00692F0F" w:rsidP="00692F0F">
            <w:pPr>
              <w:autoSpaceDE w:val="0"/>
              <w:autoSpaceDN w:val="0"/>
              <w:adjustRightInd w:val="0"/>
              <w:spacing w:before="40" w:after="40" w:line="200" w:lineRule="atLeast"/>
              <w:rPr>
                <w:rFonts w:eastAsia="Open Sans" w:cs="Open Sans"/>
                <w:bCs w:val="0"/>
                <w:color w:val="auto"/>
                <w:sz w:val="18"/>
                <w:szCs w:val="18"/>
              </w:rPr>
            </w:pPr>
            <w:r w:rsidRPr="001F6E97">
              <w:rPr>
                <w:rFonts w:eastAsia="Open Sans" w:cs="Open Sans"/>
                <w:bCs w:val="0"/>
                <w:color w:val="auto"/>
                <w:sz w:val="18"/>
                <w:szCs w:val="18"/>
              </w:rPr>
              <w:t>Topic 7.1: Constructs</w:t>
            </w:r>
          </w:p>
          <w:p w14:paraId="234537D8" w14:textId="77777777" w:rsidR="00692F0F" w:rsidRPr="001F6E97" w:rsidRDefault="00692F0F" w:rsidP="00E213EE">
            <w:pPr>
              <w:pStyle w:val="ListParagraph"/>
              <w:numPr>
                <w:ilvl w:val="0"/>
                <w:numId w:val="36"/>
              </w:numPr>
              <w:autoSpaceDE w:val="0"/>
              <w:autoSpaceDN w:val="0"/>
              <w:adjustRightInd w:val="0"/>
              <w:spacing w:before="40" w:after="40" w:line="200" w:lineRule="atLeast"/>
              <w:ind w:left="313"/>
              <w:rPr>
                <w:rFonts w:asciiTheme="minorHAnsi" w:eastAsia="Open Sans" w:hAnsiTheme="minorHAnsi" w:cs="Open Sans"/>
                <w:bCs w:val="0"/>
                <w:color w:val="auto"/>
                <w:sz w:val="18"/>
                <w:szCs w:val="18"/>
              </w:rPr>
            </w:pPr>
            <w:r w:rsidRPr="001F6E97">
              <w:rPr>
                <w:rFonts w:asciiTheme="minorHAnsi" w:eastAsia="Open Sans" w:hAnsiTheme="minorHAnsi" w:cs="Open Sans"/>
                <w:color w:val="auto"/>
                <w:sz w:val="18"/>
                <w:szCs w:val="18"/>
              </w:rPr>
              <w:t>Count controlled iteration</w:t>
            </w:r>
          </w:p>
          <w:p w14:paraId="317C2AEB" w14:textId="77777777" w:rsidR="00692F0F" w:rsidRPr="001F6E97" w:rsidRDefault="00692F0F" w:rsidP="00692F0F">
            <w:pPr>
              <w:autoSpaceDE w:val="0"/>
              <w:autoSpaceDN w:val="0"/>
              <w:adjustRightInd w:val="0"/>
              <w:spacing w:before="40" w:after="40" w:line="200" w:lineRule="atLeast"/>
              <w:ind w:left="360"/>
              <w:rPr>
                <w:rFonts w:eastAsia="Open Sans" w:cs="Open Sans"/>
                <w:i/>
                <w:iCs/>
                <w:color w:val="auto"/>
                <w:sz w:val="18"/>
                <w:szCs w:val="18"/>
              </w:rPr>
            </w:pPr>
          </w:p>
          <w:p w14:paraId="03873DDC" w14:textId="77777777" w:rsidR="00692F0F" w:rsidRPr="001F6E97" w:rsidRDefault="00692F0F" w:rsidP="00692F0F">
            <w:pPr>
              <w:autoSpaceDE w:val="0"/>
              <w:autoSpaceDN w:val="0"/>
              <w:adjustRightInd w:val="0"/>
              <w:spacing w:before="40" w:after="40" w:line="200" w:lineRule="atLeast"/>
              <w:rPr>
                <w:rFonts w:eastAsia="Open Sans" w:cs="Open Sans"/>
                <w:b w:val="0"/>
                <w:bCs w:val="0"/>
                <w:color w:val="auto"/>
                <w:sz w:val="18"/>
                <w:szCs w:val="18"/>
              </w:rPr>
            </w:pPr>
          </w:p>
          <w:p w14:paraId="765CD525" w14:textId="617F6E4A" w:rsidR="00692F0F" w:rsidRDefault="00B542DA" w:rsidP="00692F0F">
            <w:pPr>
              <w:autoSpaceDE w:val="0"/>
              <w:autoSpaceDN w:val="0"/>
              <w:adjustRightInd w:val="0"/>
              <w:spacing w:before="40" w:after="40" w:line="200" w:lineRule="atLeast"/>
              <w:rPr>
                <w:rFonts w:eastAsia="Open Sans" w:cs="Open Sans"/>
                <w:b w:val="0"/>
                <w:bCs w:val="0"/>
                <w:color w:val="auto"/>
                <w:sz w:val="18"/>
                <w:szCs w:val="18"/>
              </w:rPr>
            </w:pPr>
            <w:r w:rsidRPr="00B542DA">
              <w:rPr>
                <w:rFonts w:eastAsia="Open Sans" w:cs="Open Sans"/>
                <w:sz w:val="18"/>
                <w:szCs w:val="18"/>
              </w:rPr>
              <w:t>Lesson title:</w:t>
            </w:r>
            <w:r w:rsidR="00692F0F" w:rsidRPr="001F6E97">
              <w:rPr>
                <w:rFonts w:eastAsia="Open Sans" w:cs="Open Sans"/>
                <w:color w:val="auto"/>
                <w:sz w:val="18"/>
                <w:szCs w:val="18"/>
              </w:rPr>
              <w:t xml:space="preserve"> </w:t>
            </w:r>
          </w:p>
          <w:p w14:paraId="0F7E3134" w14:textId="77777777" w:rsidR="004E472B" w:rsidRPr="001F6E97" w:rsidRDefault="004E472B" w:rsidP="00692F0F">
            <w:pPr>
              <w:autoSpaceDE w:val="0"/>
              <w:autoSpaceDN w:val="0"/>
              <w:adjustRightInd w:val="0"/>
              <w:spacing w:before="40" w:after="40" w:line="200" w:lineRule="atLeast"/>
              <w:rPr>
                <w:rFonts w:eastAsia="Open Sans" w:cs="Open Sans"/>
                <w:b w:val="0"/>
                <w:bCs w:val="0"/>
                <w:color w:val="auto"/>
                <w:sz w:val="18"/>
                <w:szCs w:val="18"/>
              </w:rPr>
            </w:pPr>
          </w:p>
          <w:p w14:paraId="12E0E247" w14:textId="6269DD6E" w:rsidR="00692F0F" w:rsidRPr="001F6E97" w:rsidRDefault="00692F0F" w:rsidP="00692F0F">
            <w:pPr>
              <w:pStyle w:val="TableHeading"/>
              <w:rPr>
                <w:rFonts w:asciiTheme="minorHAnsi" w:hAnsiTheme="minorHAnsi"/>
                <w:color w:val="auto"/>
                <w:sz w:val="18"/>
                <w:szCs w:val="18"/>
                <w:lang w:val="en-GB"/>
              </w:rPr>
            </w:pPr>
            <w:r w:rsidRPr="001F6E97">
              <w:rPr>
                <w:rFonts w:asciiTheme="minorHAnsi" w:eastAsia="Open Sans" w:hAnsiTheme="minorHAnsi" w:cs="Open Sans"/>
                <w:color w:val="auto"/>
                <w:sz w:val="18"/>
                <w:szCs w:val="18"/>
              </w:rPr>
              <w:t>Flow control constructs – count controlled iteration</w:t>
            </w:r>
          </w:p>
        </w:tc>
        <w:tc>
          <w:tcPr>
            <w:tcW w:w="2551" w:type="dxa"/>
            <w:shd w:val="clear" w:color="auto" w:fill="auto"/>
          </w:tcPr>
          <w:p w14:paraId="1260C1DF" w14:textId="11627825" w:rsidR="00692F0F" w:rsidRPr="001F6E97" w:rsidRDefault="00B542DA" w:rsidP="00692F0F">
            <w:pPr>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B542DA">
              <w:rPr>
                <w:rFonts w:cs="Open Sans"/>
                <w:sz w:val="18"/>
                <w:szCs w:val="18"/>
              </w:rPr>
              <w:t>Students will be able to:</w:t>
            </w:r>
            <w:r w:rsidR="00692F0F" w:rsidRPr="001F6E97">
              <w:rPr>
                <w:rFonts w:cs="Open Sans"/>
                <w:color w:val="auto"/>
                <w:sz w:val="18"/>
                <w:szCs w:val="18"/>
              </w:rPr>
              <w:t xml:space="preserve"> </w:t>
            </w:r>
          </w:p>
          <w:p w14:paraId="367829B5" w14:textId="77777777" w:rsidR="007C2758" w:rsidRDefault="007C2758" w:rsidP="00692F0F">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rPr>
            </w:pPr>
          </w:p>
          <w:p w14:paraId="2D9B29AA" w14:textId="5C515008" w:rsidR="00692F0F" w:rsidRPr="001F6E97" w:rsidRDefault="00692F0F" w:rsidP="00692F0F">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auto"/>
              </w:rPr>
            </w:pPr>
            <w:r w:rsidRPr="001F6E97">
              <w:rPr>
                <w:rFonts w:asciiTheme="minorHAnsi" w:eastAsia="Open Sans" w:hAnsiTheme="minorHAnsi" w:cs="Open Sans"/>
                <w:color w:val="auto"/>
              </w:rPr>
              <w:t>7.1.1 select and use appropriate flow control constructs</w:t>
            </w:r>
          </w:p>
          <w:p w14:paraId="349A1C80" w14:textId="77777777" w:rsidR="00692F0F" w:rsidRPr="001F6E97" w:rsidRDefault="00692F0F" w:rsidP="00692F0F">
            <w:pPr>
              <w:pStyle w:val="Tabletextbullets"/>
              <w:numPr>
                <w:ilvl w:val="0"/>
                <w:numId w:val="0"/>
              </w:numPr>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0924F750" w14:textId="7C314A0C" w:rsidR="000E2022" w:rsidRDefault="00F243C3" w:rsidP="00692F0F">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6D35FD" w:themeColor="accent1" w:themeShade="BF"/>
                <w:sz w:val="18"/>
                <w:szCs w:val="18"/>
              </w:rPr>
            </w:pPr>
            <w:r w:rsidRPr="00F243C3">
              <w:rPr>
                <w:rFonts w:asciiTheme="minorHAnsi" w:eastAsia="Open Sans" w:hAnsiTheme="minorHAnsi" w:cs="Open Sans"/>
                <w:b w:val="0"/>
                <w:bCs w:val="0"/>
                <w:color w:val="6D35FD" w:themeColor="accent1" w:themeShade="BF"/>
                <w:sz w:val="18"/>
                <w:szCs w:val="18"/>
              </w:rPr>
              <w:t>Maths skills:</w:t>
            </w:r>
          </w:p>
          <w:p w14:paraId="39A0F547" w14:textId="77777777" w:rsidR="00F243C3" w:rsidRPr="001F6E97" w:rsidRDefault="00F243C3" w:rsidP="00692F0F">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p>
          <w:p w14:paraId="4328D90E" w14:textId="6A305DAD" w:rsidR="00692F0F" w:rsidRPr="001F6E97" w:rsidRDefault="00692F0F" w:rsidP="00692F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lang w:val="en-GB"/>
              </w:rPr>
            </w:pPr>
            <w:r w:rsidRPr="001F6E97">
              <w:rPr>
                <w:rFonts w:asciiTheme="minorHAnsi" w:eastAsia="Open Sans" w:hAnsiTheme="minorHAnsi" w:cs="Open Sans"/>
                <w:b w:val="0"/>
                <w:bCs w:val="0"/>
                <w:color w:val="auto"/>
                <w:sz w:val="18"/>
                <w:szCs w:val="18"/>
              </w:rPr>
              <w:t>using appropriate operators</w:t>
            </w:r>
          </w:p>
        </w:tc>
        <w:tc>
          <w:tcPr>
            <w:tcW w:w="4904" w:type="dxa"/>
            <w:shd w:val="clear" w:color="auto" w:fill="auto"/>
          </w:tcPr>
          <w:p w14:paraId="2CB5D501" w14:textId="501BCF89" w:rsidR="00692F0F" w:rsidRPr="001F6E97" w:rsidRDefault="00B542DA" w:rsidP="00692F0F">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Activities</w:t>
            </w:r>
            <w:r w:rsidR="00692F0F" w:rsidRPr="001F6E97">
              <w:rPr>
                <w:rFonts w:eastAsia="Open Sans" w:cs="Open Sans"/>
                <w:color w:val="auto"/>
                <w:sz w:val="18"/>
                <w:szCs w:val="18"/>
              </w:rPr>
              <w:t xml:space="preserve"> </w:t>
            </w:r>
          </w:p>
          <w:p w14:paraId="56B9628D" w14:textId="77777777" w:rsidR="00692F0F" w:rsidRPr="00285795" w:rsidRDefault="00692F0F"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presentation on iteration constructs and the different types of loops</w:t>
            </w:r>
          </w:p>
          <w:p w14:paraId="2106973D" w14:textId="77777777" w:rsidR="00692F0F" w:rsidRPr="00285795" w:rsidRDefault="00692F0F"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of the use of count-controlled iteration in a Python program</w:t>
            </w:r>
          </w:p>
          <w:p w14:paraId="14E4B4BD" w14:textId="05485593" w:rsidR="00692F0F" w:rsidRPr="00285795" w:rsidRDefault="00692F0F"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Python programs using count-controlled iteration with extension</w:t>
            </w:r>
            <w:r w:rsidRPr="00084F77">
              <w:rPr>
                <w:rFonts w:asciiTheme="minorHAnsi" w:eastAsia="Open Sans" w:hAnsiTheme="minorHAnsi" w:cs="Open Sans"/>
                <w:color w:val="auto"/>
                <w:sz w:val="18"/>
                <w:szCs w:val="18"/>
              </w:rPr>
              <w:t xml:space="preserve"> </w:t>
            </w:r>
            <w:r w:rsidR="00084F77">
              <w:rPr>
                <w:rFonts w:asciiTheme="minorHAnsi" w:eastAsia="Open Sans" w:hAnsiTheme="minorHAnsi" w:cs="Open Sans"/>
                <w:color w:val="auto"/>
                <w:sz w:val="18"/>
                <w:szCs w:val="18"/>
              </w:rPr>
              <w:t>a</w:t>
            </w:r>
            <w:r w:rsidR="00B542DA" w:rsidRPr="00084F77">
              <w:rPr>
                <w:rFonts w:asciiTheme="minorHAnsi" w:eastAsia="Open Sans" w:hAnsiTheme="minorHAnsi" w:cs="Open Sans"/>
                <w:color w:val="auto"/>
                <w:sz w:val="18"/>
                <w:szCs w:val="18"/>
              </w:rPr>
              <w:t>ctivities</w:t>
            </w:r>
            <w:r w:rsidRPr="00084F77">
              <w:rPr>
                <w:rFonts w:asciiTheme="minorHAnsi" w:eastAsia="Open Sans" w:hAnsiTheme="minorHAnsi" w:cs="Open Sans"/>
                <w:color w:val="auto"/>
                <w:sz w:val="18"/>
                <w:szCs w:val="18"/>
              </w:rPr>
              <w:t xml:space="preserve"> </w:t>
            </w:r>
            <w:r w:rsidRPr="00285795">
              <w:rPr>
                <w:rFonts w:asciiTheme="minorHAnsi" w:eastAsia="Open Sans" w:hAnsiTheme="minorHAnsi" w:cs="Open Sans"/>
                <w:sz w:val="18"/>
                <w:szCs w:val="18"/>
              </w:rPr>
              <w:t>for more capable learners. (see activity 2 in student book 1 page 176 for an example)</w:t>
            </w:r>
          </w:p>
          <w:p w14:paraId="05852EE1" w14:textId="4ED4F4EE" w:rsidR="00285795" w:rsidRDefault="00692F0F" w:rsidP="007C2758">
            <w:pPr>
              <w:pStyle w:val="TableHeading"/>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r w:rsidRPr="001F6E97">
              <w:rPr>
                <w:rFonts w:asciiTheme="minorHAnsi" w:hAnsiTheme="minorHAnsi"/>
                <w:color w:val="auto"/>
                <w:sz w:val="18"/>
                <w:szCs w:val="18"/>
              </w:rPr>
              <w:br/>
            </w:r>
            <w:r w:rsidR="00B542DA" w:rsidRPr="00B542DA">
              <w:rPr>
                <w:rFonts w:asciiTheme="minorHAnsi" w:eastAsia="Open Sans" w:hAnsiTheme="minorHAnsi" w:cs="Open Sans"/>
                <w:b w:val="0"/>
                <w:bCs w:val="0"/>
                <w:color w:val="6D35FD" w:themeColor="accent1" w:themeShade="BF"/>
                <w:sz w:val="18"/>
                <w:szCs w:val="18"/>
              </w:rPr>
              <w:t>Homework</w:t>
            </w:r>
            <w:r w:rsidRPr="001F6E97">
              <w:rPr>
                <w:rFonts w:asciiTheme="minorHAnsi" w:eastAsia="Open Sans" w:hAnsiTheme="minorHAnsi" w:cs="Open Sans"/>
                <w:b w:val="0"/>
                <w:bCs w:val="0"/>
                <w:color w:val="auto"/>
                <w:sz w:val="18"/>
                <w:szCs w:val="18"/>
              </w:rPr>
              <w:t>:</w:t>
            </w:r>
          </w:p>
          <w:p w14:paraId="5742F358" w14:textId="77777777" w:rsidR="007C2758" w:rsidRDefault="007C2758" w:rsidP="007C2758">
            <w:pPr>
              <w:pStyle w:val="TableHeading"/>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p>
          <w:p w14:paraId="106836D4" w14:textId="688843C4" w:rsidR="00692F0F" w:rsidRPr="001F6E97" w:rsidRDefault="00692F0F"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Ask students to create a brief guide (which can be used for revision) or wall poster on the syntax for a Python ‘for’ loop.</w:t>
            </w:r>
            <w:r w:rsidRPr="001F6E97">
              <w:rPr>
                <w:rFonts w:asciiTheme="minorHAnsi" w:eastAsia="Open Sans" w:hAnsiTheme="minorHAnsi" w:cs="Open Sans"/>
                <w:color w:val="auto"/>
                <w:sz w:val="18"/>
                <w:szCs w:val="18"/>
              </w:rPr>
              <w:t xml:space="preserve"> </w:t>
            </w:r>
          </w:p>
        </w:tc>
        <w:tc>
          <w:tcPr>
            <w:tcW w:w="2136" w:type="dxa"/>
            <w:shd w:val="clear" w:color="auto" w:fill="auto"/>
          </w:tcPr>
          <w:p w14:paraId="1B97BACC" w14:textId="4E969044" w:rsidR="00692F0F" w:rsidRPr="001F6E97" w:rsidRDefault="00454F20" w:rsidP="00692F0F">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692F0F" w:rsidRPr="001F6E97">
              <w:rPr>
                <w:rFonts w:eastAsia="Open Sans" w:cs="Open Sans"/>
                <w:color w:val="auto"/>
                <w:sz w:val="18"/>
                <w:szCs w:val="18"/>
              </w:rPr>
              <w:t xml:space="preserve"> pp. 174-176 </w:t>
            </w:r>
          </w:p>
          <w:p w14:paraId="26E5D677" w14:textId="77777777" w:rsidR="00692F0F" w:rsidRPr="001F6E97" w:rsidRDefault="00692F0F" w:rsidP="00692F0F">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1F6E97">
              <w:rPr>
                <w:rFonts w:eastAsia="Open Sans" w:cs="Open Sans"/>
                <w:color w:val="auto"/>
                <w:sz w:val="18"/>
                <w:szCs w:val="18"/>
              </w:rPr>
              <w:t xml:space="preserve"> </w:t>
            </w:r>
          </w:p>
          <w:p w14:paraId="5A61491A" w14:textId="77777777" w:rsidR="00692F0F" w:rsidRDefault="00692F0F" w:rsidP="00692F0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1F6E97">
              <w:rPr>
                <w:rFonts w:eastAsia="Open Sans" w:cs="Open Sans"/>
                <w:color w:val="auto"/>
                <w:sz w:val="18"/>
                <w:szCs w:val="18"/>
              </w:rPr>
              <w:t>Video explaining count controlled (for) loops:</w:t>
            </w:r>
          </w:p>
          <w:p w14:paraId="08495C9C" w14:textId="77777777" w:rsidR="00F90F36" w:rsidRPr="001F6E97" w:rsidRDefault="00F90F36" w:rsidP="00692F0F">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7DF30A95" w14:textId="613E5B49" w:rsidR="00692F0F" w:rsidRPr="001F6E97" w:rsidRDefault="00692F0F" w:rsidP="00692F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lang w:val="en-GB"/>
              </w:rPr>
            </w:pPr>
            <w:hyperlink r:id="rId127">
              <w:r w:rsidRPr="001F6E97">
                <w:rPr>
                  <w:rStyle w:val="Hyperlink"/>
                  <w:rFonts w:eastAsia="Open Sans" w:cs="Open Sans"/>
                  <w:b w:val="0"/>
                  <w:bCs w:val="0"/>
                  <w:color w:val="auto"/>
                  <w:sz w:val="18"/>
                  <w:szCs w:val="18"/>
                </w:rPr>
                <w:t>https://youtu.be/94UHCEmprCY?si=8d9lLZ999porxVUN</w:t>
              </w:r>
            </w:hyperlink>
          </w:p>
        </w:tc>
        <w:tc>
          <w:tcPr>
            <w:tcW w:w="2032" w:type="dxa"/>
            <w:shd w:val="clear" w:color="auto" w:fill="auto"/>
          </w:tcPr>
          <w:p w14:paraId="3040EE7D" w14:textId="77777777" w:rsidR="00692F0F" w:rsidRPr="007036E5" w:rsidRDefault="00692F0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60A0BA0" w14:textId="77777777" w:rsidR="00692F0F" w:rsidRPr="007036E5" w:rsidRDefault="00692F0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A6CC747" w14:textId="77777777" w:rsidR="00692F0F" w:rsidRPr="007036E5" w:rsidRDefault="00692F0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0A25B395" w14:textId="77777777" w:rsidR="00692F0F" w:rsidRPr="007036E5" w:rsidRDefault="00692F0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6FE9FAD3" w14:textId="636704DD" w:rsidR="00692F0F" w:rsidRPr="007036E5" w:rsidRDefault="00692F0F"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shd w:val="clear" w:color="auto" w:fill="auto"/>
          </w:tcPr>
          <w:p w14:paraId="023272CC" w14:textId="77777777" w:rsidR="00692F0F" w:rsidRPr="007036E5" w:rsidRDefault="00692F0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646AADC9" w14:textId="77777777" w:rsidR="00692F0F" w:rsidRPr="007036E5" w:rsidRDefault="00692F0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6B99E245" w14:textId="77777777" w:rsidR="00692F0F" w:rsidRPr="007036E5" w:rsidRDefault="00692F0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098A5147" w14:textId="77777777" w:rsidR="00692F0F" w:rsidRPr="007036E5" w:rsidRDefault="00692F0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7E4864DD" w14:textId="77777777" w:rsidR="00692F0F" w:rsidRPr="007036E5" w:rsidRDefault="00692F0F"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66C8944" w14:textId="6DCF23A0" w:rsidR="00361BA2" w:rsidRDefault="00361BA2" w:rsidP="00E460F8">
      <w:pPr>
        <w:pStyle w:val="BodyText"/>
        <w:rPr>
          <w:rStyle w:val="Strong"/>
          <w:b w:val="0"/>
          <w:bCs w:val="0"/>
          <w:lang w:val="en-GB"/>
        </w:rPr>
      </w:pPr>
    </w:p>
    <w:p w14:paraId="3E96A27E" w14:textId="77777777" w:rsidR="00361BA2" w:rsidRDefault="00361BA2">
      <w:pPr>
        <w:spacing w:after="0" w:line="240" w:lineRule="auto"/>
        <w:rPr>
          <w:rStyle w:val="Strong"/>
          <w:rFonts w:ascii="Plus Jakarta Sans" w:eastAsia="MS PGothic" w:hAnsi="Plus Jakarta Sans" w:cs="Open Sans Light"/>
          <w:b w:val="0"/>
          <w:bCs w:val="0"/>
          <w:noProof/>
          <w:color w:val="000000" w:themeColor="text1"/>
          <w:kern w:val="0"/>
          <w:sz w:val="24"/>
          <w:szCs w:val="24"/>
          <w:lang w:eastAsia="en-GB"/>
          <w14:ligatures w14:val="none"/>
        </w:rPr>
      </w:pPr>
      <w:r>
        <w:rPr>
          <w:rStyle w:val="Strong"/>
          <w:b w:val="0"/>
          <w:bCs w:val="0"/>
        </w:rPr>
        <w:br w:type="page"/>
      </w:r>
    </w:p>
    <w:tbl>
      <w:tblPr>
        <w:tblStyle w:val="GridTable6Colorful-Accent1"/>
        <w:tblW w:w="0" w:type="auto"/>
        <w:tblLayout w:type="fixed"/>
        <w:tblLook w:val="04A0" w:firstRow="1" w:lastRow="0" w:firstColumn="1" w:lastColumn="0" w:noHBand="0" w:noVBand="1"/>
      </w:tblPr>
      <w:tblGrid>
        <w:gridCol w:w="1508"/>
        <w:gridCol w:w="48"/>
        <w:gridCol w:w="2550"/>
        <w:gridCol w:w="4822"/>
        <w:gridCol w:w="2268"/>
        <w:gridCol w:w="1982"/>
        <w:gridCol w:w="1989"/>
      </w:tblGrid>
      <w:tr w:rsidR="00E460F8" w:rsidRPr="008542E2" w14:paraId="36A566D3"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6" w:type="dxa"/>
            <w:gridSpan w:val="2"/>
            <w:shd w:val="clear" w:color="auto" w:fill="341583" w:themeFill="accent2" w:themeFillShade="80"/>
            <w:vAlign w:val="center"/>
          </w:tcPr>
          <w:p w14:paraId="3CCCAD8C" w14:textId="77777777" w:rsidR="00E460F8" w:rsidRPr="008542E2" w:rsidRDefault="00E460F8">
            <w:pPr>
              <w:pStyle w:val="TableHeading"/>
              <w:jc w:val="center"/>
              <w:rPr>
                <w:b/>
                <w:bCs/>
                <w:color w:val="FFFFFF" w:themeColor="background1"/>
                <w:lang w:val="en-GB"/>
              </w:rPr>
            </w:pPr>
            <w:r w:rsidRPr="008542E2">
              <w:rPr>
                <w:b/>
                <w:bCs/>
                <w:color w:val="FFFFFF" w:themeColor="background1"/>
                <w:lang w:val="en-GB"/>
              </w:rPr>
              <w:t>Topic</w:t>
            </w:r>
            <w:r w:rsidRPr="008542E2">
              <w:rPr>
                <w:b/>
                <w:bCs/>
                <w:color w:val="FFFFFF" w:themeColor="background1"/>
                <w:lang w:val="en-GB"/>
              </w:rPr>
              <w:br/>
              <w:t>Sub topic</w:t>
            </w:r>
            <w:r w:rsidRPr="008542E2">
              <w:rPr>
                <w:b/>
                <w:bCs/>
                <w:color w:val="FFFFFF" w:themeColor="background1"/>
                <w:lang w:val="en-GB"/>
              </w:rPr>
              <w:br/>
            </w:r>
            <w:r w:rsidRPr="00485FE3">
              <w:rPr>
                <w:b/>
                <w:bCs/>
                <w:color w:val="FFFFFF"/>
                <w:lang w:val="en-GB"/>
              </w:rPr>
              <w:t>Lesson title</w:t>
            </w:r>
          </w:p>
        </w:tc>
        <w:tc>
          <w:tcPr>
            <w:tcW w:w="2550" w:type="dxa"/>
            <w:shd w:val="clear" w:color="auto" w:fill="341583" w:themeFill="accent2" w:themeFillShade="80"/>
            <w:vAlign w:val="center"/>
          </w:tcPr>
          <w:p w14:paraId="132A9A4C" w14:textId="77777777" w:rsidR="00E460F8" w:rsidRPr="008542E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lang w:val="en-GB"/>
              </w:rPr>
            </w:pPr>
            <w:r w:rsidRPr="008542E2">
              <w:rPr>
                <w:b/>
                <w:bCs/>
                <w:color w:val="FFFFFF" w:themeColor="background1"/>
                <w:lang w:val="en-GB"/>
              </w:rPr>
              <w:t>Specification reference</w:t>
            </w:r>
          </w:p>
        </w:tc>
        <w:tc>
          <w:tcPr>
            <w:tcW w:w="4822" w:type="dxa"/>
            <w:shd w:val="clear" w:color="auto" w:fill="341583" w:themeFill="accent2" w:themeFillShade="80"/>
            <w:vAlign w:val="center"/>
          </w:tcPr>
          <w:p w14:paraId="646DFF31" w14:textId="2828D814" w:rsidR="00E460F8" w:rsidRPr="008542E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lang w:val="en-GB"/>
              </w:rPr>
            </w:pPr>
            <w:r w:rsidRPr="008542E2">
              <w:rPr>
                <w:b/>
                <w:bCs/>
                <w:color w:val="FFFFFF" w:themeColor="background1"/>
                <w:lang w:val="en-GB"/>
              </w:rPr>
              <w:t xml:space="preserve">Suggested </w:t>
            </w:r>
            <w:r w:rsidR="00B542DA" w:rsidRPr="00B542DA">
              <w:rPr>
                <w:b/>
                <w:bCs/>
                <w:color w:val="FFFFFF" w:themeColor="background1"/>
                <w:lang w:val="en-GB"/>
              </w:rPr>
              <w:t>Activities</w:t>
            </w:r>
          </w:p>
        </w:tc>
        <w:tc>
          <w:tcPr>
            <w:tcW w:w="2268" w:type="dxa"/>
            <w:shd w:val="clear" w:color="auto" w:fill="341583" w:themeFill="accent2" w:themeFillShade="80"/>
            <w:vAlign w:val="center"/>
          </w:tcPr>
          <w:p w14:paraId="6AE3F3BC" w14:textId="77777777" w:rsidR="00E460F8" w:rsidRPr="008542E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lang w:val="en-GB"/>
              </w:rPr>
            </w:pPr>
            <w:r w:rsidRPr="008542E2">
              <w:rPr>
                <w:b/>
                <w:bCs/>
                <w:color w:val="FFFFFF" w:themeColor="background1"/>
                <w:lang w:val="en-GB"/>
              </w:rPr>
              <w:t>Suggested resources</w:t>
            </w:r>
          </w:p>
        </w:tc>
        <w:tc>
          <w:tcPr>
            <w:tcW w:w="1982" w:type="dxa"/>
            <w:shd w:val="clear" w:color="auto" w:fill="341583" w:themeFill="accent2" w:themeFillShade="80"/>
            <w:vAlign w:val="center"/>
          </w:tcPr>
          <w:p w14:paraId="460A5394" w14:textId="77777777" w:rsidR="00E460F8" w:rsidRPr="008542E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lang w:val="en-GB"/>
              </w:rPr>
            </w:pPr>
            <w:r w:rsidRPr="008542E2">
              <w:rPr>
                <w:b/>
                <w:bCs/>
                <w:color w:val="FFFFFF" w:themeColor="background1"/>
                <w:lang w:val="en-GB"/>
              </w:rPr>
              <w:t>Which skills acquired in this lesson are explicitly assessed through examination?</w:t>
            </w:r>
          </w:p>
        </w:tc>
        <w:tc>
          <w:tcPr>
            <w:tcW w:w="1989" w:type="dxa"/>
            <w:shd w:val="clear" w:color="auto" w:fill="341583" w:themeFill="accent2" w:themeFillShade="80"/>
            <w:vAlign w:val="center"/>
          </w:tcPr>
          <w:p w14:paraId="15353E58" w14:textId="77777777" w:rsidR="00E460F8" w:rsidRPr="008542E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lang w:val="en-GB"/>
              </w:rPr>
            </w:pPr>
            <w:r w:rsidRPr="008542E2">
              <w:rPr>
                <w:b/>
                <w:bCs/>
                <w:color w:val="FFFFFF" w:themeColor="background1"/>
                <w:lang w:val="en-GB"/>
              </w:rPr>
              <w:t>Which skills could be acquired through teaching and delivery in this lesson?</w:t>
            </w:r>
          </w:p>
        </w:tc>
      </w:tr>
      <w:tr w:rsidR="00E460F8" w:rsidRPr="008542E2" w14:paraId="2EFB0736"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7" w:type="dxa"/>
            <w:gridSpan w:val="7"/>
            <w:shd w:val="clear" w:color="auto" w:fill="E3DBF9" w:themeFill="accent2" w:themeFillTint="33"/>
          </w:tcPr>
          <w:p w14:paraId="0266709E" w14:textId="77777777" w:rsidR="00E460F8" w:rsidRPr="008542E2" w:rsidRDefault="00E460F8">
            <w:pPr>
              <w:pStyle w:val="TableHeading"/>
              <w:rPr>
                <w:color w:val="FFFFFF" w:themeColor="background1"/>
                <w:lang w:val="en-GB"/>
              </w:rPr>
            </w:pPr>
            <w:r w:rsidRPr="008542E2">
              <w:rPr>
                <w:b/>
                <w:bCs/>
                <w:color w:val="000000" w:themeColor="text1"/>
                <w:lang w:val="en-GB"/>
              </w:rPr>
              <w:t>Week 2</w:t>
            </w:r>
            <w:r w:rsidRPr="008542E2">
              <w:rPr>
                <w:b/>
                <w:bCs/>
                <w:color w:val="000000" w:themeColor="text1"/>
                <w:lang w:val="en-GB"/>
              </w:rPr>
              <w:br/>
              <w:t>Lesson 1</w:t>
            </w:r>
          </w:p>
        </w:tc>
      </w:tr>
      <w:tr w:rsidR="0055284F" w:rsidRPr="008542E2" w14:paraId="3FE6E6B6"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08" w:type="dxa"/>
          </w:tcPr>
          <w:p w14:paraId="2B844899" w14:textId="77777777" w:rsidR="0055284F" w:rsidRPr="00361BA2" w:rsidRDefault="0055284F" w:rsidP="0055284F">
            <w:pPr>
              <w:autoSpaceDE w:val="0"/>
              <w:autoSpaceDN w:val="0"/>
              <w:adjustRightInd w:val="0"/>
              <w:spacing w:before="40" w:after="40" w:line="200" w:lineRule="atLeast"/>
              <w:rPr>
                <w:rFonts w:eastAsia="Open Sans" w:cs="Open Sans"/>
                <w:bCs w:val="0"/>
                <w:color w:val="000000" w:themeColor="text1"/>
                <w:sz w:val="18"/>
                <w:szCs w:val="18"/>
              </w:rPr>
            </w:pPr>
            <w:r w:rsidRPr="00361BA2">
              <w:rPr>
                <w:rFonts w:eastAsia="Open Sans" w:cs="Open Sans"/>
                <w:bCs w:val="0"/>
                <w:color w:val="000000" w:themeColor="text1"/>
                <w:sz w:val="18"/>
                <w:szCs w:val="18"/>
              </w:rPr>
              <w:t>Topic 7.1: Constructs</w:t>
            </w:r>
          </w:p>
          <w:p w14:paraId="0CE1F0D9" w14:textId="77777777" w:rsidR="0055284F" w:rsidRPr="001F6E97" w:rsidRDefault="0055284F" w:rsidP="00E213EE">
            <w:pPr>
              <w:pStyle w:val="ListParagraph"/>
              <w:numPr>
                <w:ilvl w:val="0"/>
                <w:numId w:val="36"/>
              </w:numPr>
              <w:autoSpaceDE w:val="0"/>
              <w:autoSpaceDN w:val="0"/>
              <w:adjustRightInd w:val="0"/>
              <w:spacing w:before="40" w:after="40" w:line="200" w:lineRule="atLeast"/>
              <w:ind w:left="313"/>
              <w:rPr>
                <w:rFonts w:asciiTheme="minorHAnsi" w:eastAsia="Open Sans" w:hAnsiTheme="minorHAnsi" w:cs="Open Sans"/>
                <w:sz w:val="18"/>
                <w:szCs w:val="18"/>
              </w:rPr>
            </w:pPr>
            <w:r w:rsidRPr="001F6E97">
              <w:rPr>
                <w:rFonts w:asciiTheme="minorHAnsi" w:eastAsia="Open Sans" w:hAnsiTheme="minorHAnsi" w:cs="Open Sans"/>
                <w:sz w:val="18"/>
                <w:szCs w:val="18"/>
              </w:rPr>
              <w:t>Condition controlled iteration</w:t>
            </w:r>
          </w:p>
          <w:p w14:paraId="52E17173" w14:textId="77777777" w:rsidR="0055284F" w:rsidRPr="00361BA2" w:rsidRDefault="0055284F" w:rsidP="0055284F">
            <w:pPr>
              <w:autoSpaceDE w:val="0"/>
              <w:autoSpaceDN w:val="0"/>
              <w:adjustRightInd w:val="0"/>
              <w:spacing w:before="40" w:after="40" w:line="200" w:lineRule="atLeast"/>
              <w:ind w:left="360"/>
              <w:rPr>
                <w:rFonts w:eastAsia="Open Sans" w:cs="Open Sans"/>
                <w:i/>
                <w:iCs/>
                <w:color w:val="000000" w:themeColor="text1"/>
                <w:sz w:val="18"/>
                <w:szCs w:val="18"/>
              </w:rPr>
            </w:pPr>
          </w:p>
          <w:p w14:paraId="2DCA2098" w14:textId="77777777" w:rsidR="0055284F" w:rsidRPr="00361BA2" w:rsidRDefault="0055284F" w:rsidP="0055284F">
            <w:pPr>
              <w:autoSpaceDE w:val="0"/>
              <w:autoSpaceDN w:val="0"/>
              <w:adjustRightInd w:val="0"/>
              <w:spacing w:before="40" w:after="40" w:line="200" w:lineRule="atLeast"/>
              <w:rPr>
                <w:rFonts w:eastAsia="Open Sans" w:cs="Open Sans"/>
                <w:b w:val="0"/>
                <w:bCs w:val="0"/>
                <w:color w:val="000000" w:themeColor="text1"/>
                <w:sz w:val="18"/>
                <w:szCs w:val="18"/>
              </w:rPr>
            </w:pPr>
          </w:p>
          <w:p w14:paraId="6025FF72" w14:textId="77777777" w:rsidR="004E472B" w:rsidRDefault="00B542DA" w:rsidP="0055284F">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3E513C90" w14:textId="77324FA2" w:rsidR="0055284F" w:rsidRPr="00361BA2" w:rsidRDefault="0055284F" w:rsidP="0055284F">
            <w:pPr>
              <w:autoSpaceDE w:val="0"/>
              <w:autoSpaceDN w:val="0"/>
              <w:adjustRightInd w:val="0"/>
              <w:spacing w:before="40" w:after="40" w:line="200" w:lineRule="atLeast"/>
              <w:rPr>
                <w:rFonts w:eastAsia="Open Sans" w:cs="Open Sans"/>
                <w:b w:val="0"/>
                <w:bCs w:val="0"/>
                <w:color w:val="000000" w:themeColor="text1"/>
                <w:sz w:val="18"/>
                <w:szCs w:val="18"/>
              </w:rPr>
            </w:pPr>
            <w:r w:rsidRPr="00361BA2">
              <w:rPr>
                <w:rFonts w:eastAsia="Open Sans" w:cs="Open Sans"/>
                <w:color w:val="000000" w:themeColor="text1"/>
                <w:sz w:val="18"/>
                <w:szCs w:val="18"/>
              </w:rPr>
              <w:t xml:space="preserve"> </w:t>
            </w:r>
          </w:p>
          <w:p w14:paraId="636DDAB8" w14:textId="4D8D35E1" w:rsidR="0055284F" w:rsidRPr="00361BA2" w:rsidRDefault="0055284F" w:rsidP="0055284F">
            <w:pPr>
              <w:pStyle w:val="TableText"/>
              <w:rPr>
                <w:rFonts w:asciiTheme="minorHAnsi" w:hAnsiTheme="minorHAnsi"/>
                <w:sz w:val="18"/>
                <w:szCs w:val="18"/>
                <w:lang w:val="en-GB"/>
              </w:rPr>
            </w:pPr>
            <w:r w:rsidRPr="00361BA2">
              <w:rPr>
                <w:rFonts w:asciiTheme="minorHAnsi" w:eastAsia="Open Sans" w:hAnsiTheme="minorHAnsi" w:cs="Open Sans"/>
                <w:b w:val="0"/>
                <w:bCs w:val="0"/>
                <w:sz w:val="18"/>
                <w:szCs w:val="18"/>
              </w:rPr>
              <w:t>Flow control constructs – condition controlled iteration</w:t>
            </w:r>
          </w:p>
        </w:tc>
        <w:tc>
          <w:tcPr>
            <w:tcW w:w="2598" w:type="dxa"/>
            <w:gridSpan w:val="2"/>
          </w:tcPr>
          <w:p w14:paraId="3D58E336" w14:textId="08AA5300" w:rsidR="0055284F" w:rsidRPr="00361BA2" w:rsidRDefault="00B542DA" w:rsidP="0055284F">
            <w:pPr>
              <w:cnfStyle w:val="000000000000" w:firstRow="0" w:lastRow="0" w:firstColumn="0" w:lastColumn="0" w:oddVBand="0" w:evenVBand="0" w:oddHBand="0" w:evenHBand="0" w:firstRowFirstColumn="0" w:firstRowLastColumn="0" w:lastRowFirstColumn="0" w:lastRowLastColumn="0"/>
              <w:rPr>
                <w:rFonts w:cs="Open Sans"/>
                <w:color w:val="000000" w:themeColor="text1"/>
                <w:sz w:val="18"/>
                <w:szCs w:val="18"/>
              </w:rPr>
            </w:pPr>
            <w:r w:rsidRPr="00B542DA">
              <w:rPr>
                <w:rFonts w:cs="Open Sans"/>
                <w:sz w:val="18"/>
                <w:szCs w:val="18"/>
              </w:rPr>
              <w:t>Students will be able to:</w:t>
            </w:r>
            <w:r w:rsidR="0055284F" w:rsidRPr="00361BA2">
              <w:rPr>
                <w:rFonts w:cs="Open Sans"/>
                <w:color w:val="000000" w:themeColor="text1"/>
                <w:sz w:val="18"/>
                <w:szCs w:val="18"/>
              </w:rPr>
              <w:t xml:space="preserve"> </w:t>
            </w:r>
          </w:p>
          <w:p w14:paraId="3584FACE" w14:textId="77777777" w:rsidR="0055284F" w:rsidRPr="00361BA2" w:rsidRDefault="0055284F" w:rsidP="0055284F">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rPr>
            </w:pPr>
            <w:r w:rsidRPr="00361BA2">
              <w:rPr>
                <w:rFonts w:asciiTheme="minorHAnsi" w:eastAsia="Open Sans" w:hAnsiTheme="minorHAnsi" w:cs="Open Sans"/>
                <w:color w:val="000000" w:themeColor="text1"/>
              </w:rPr>
              <w:t>7.1.1 select and use appropriate flow control constructs</w:t>
            </w:r>
          </w:p>
          <w:p w14:paraId="49968581" w14:textId="77777777" w:rsidR="0055284F" w:rsidRPr="00361BA2" w:rsidRDefault="0055284F" w:rsidP="0055284F">
            <w:pPr>
              <w:pStyle w:val="Tabletextbullets"/>
              <w:numPr>
                <w:ilvl w:val="0"/>
                <w:numId w:val="0"/>
              </w:numPr>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6A68BE4" w14:textId="3A9904AB" w:rsidR="000E2022" w:rsidRDefault="00F243C3" w:rsidP="0055284F">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243C3">
              <w:rPr>
                <w:rFonts w:asciiTheme="minorHAnsi" w:eastAsia="Open Sans" w:hAnsiTheme="minorHAnsi" w:cs="Open Sans"/>
                <w:color w:val="6D35FD" w:themeColor="accent1" w:themeShade="BF"/>
                <w:sz w:val="18"/>
                <w:szCs w:val="18"/>
              </w:rPr>
              <w:t>Maths skills:</w:t>
            </w:r>
            <w:r w:rsidR="0055284F" w:rsidRPr="00361BA2">
              <w:rPr>
                <w:rFonts w:asciiTheme="minorHAnsi" w:eastAsia="Open Sans" w:hAnsiTheme="minorHAnsi" w:cs="Open Sans"/>
                <w:sz w:val="18"/>
                <w:szCs w:val="18"/>
              </w:rPr>
              <w:t xml:space="preserve"> </w:t>
            </w:r>
          </w:p>
          <w:p w14:paraId="1D1DE1EE" w14:textId="77777777" w:rsidR="00F243C3" w:rsidRPr="00361BA2" w:rsidRDefault="00F243C3" w:rsidP="0055284F">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59A7F3AA" w14:textId="0B0E8239" w:rsidR="0055284F" w:rsidRPr="00361BA2" w:rsidRDefault="0055284F" w:rsidP="0055284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361BA2">
              <w:rPr>
                <w:rFonts w:asciiTheme="minorHAnsi" w:eastAsia="Open Sans" w:hAnsiTheme="minorHAnsi" w:cs="Open Sans"/>
                <w:sz w:val="18"/>
                <w:szCs w:val="18"/>
              </w:rPr>
              <w:t>using appropriate operators</w:t>
            </w:r>
          </w:p>
        </w:tc>
        <w:tc>
          <w:tcPr>
            <w:tcW w:w="4822" w:type="dxa"/>
          </w:tcPr>
          <w:p w14:paraId="60819D40" w14:textId="4343E4FF" w:rsidR="0055284F" w:rsidRPr="00361BA2" w:rsidRDefault="00B542DA" w:rsidP="0055284F">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r w:rsidR="0055284F" w:rsidRPr="00361BA2">
              <w:rPr>
                <w:rFonts w:eastAsia="Open Sans" w:cs="Open Sans"/>
                <w:sz w:val="18"/>
                <w:szCs w:val="18"/>
              </w:rPr>
              <w:t xml:space="preserve"> </w:t>
            </w:r>
          </w:p>
          <w:p w14:paraId="677A7AFC" w14:textId="77777777" w:rsidR="0055284F" w:rsidRPr="00285795" w:rsidRDefault="0055284F"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61BA2">
              <w:rPr>
                <w:rFonts w:asciiTheme="minorHAnsi" w:eastAsia="Open Sans" w:hAnsiTheme="minorHAnsi" w:cs="Open Sans"/>
                <w:sz w:val="18"/>
                <w:szCs w:val="18"/>
              </w:rPr>
              <w:t>Teacher demonstration of the use of condition-controlled iteration in a Python program</w:t>
            </w:r>
          </w:p>
          <w:p w14:paraId="03E59243" w14:textId="167DD235" w:rsidR="001A68B7" w:rsidRPr="00285795" w:rsidRDefault="0055284F"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61BA2">
              <w:rPr>
                <w:rFonts w:asciiTheme="minorHAnsi" w:eastAsia="Open Sans" w:hAnsiTheme="minorHAnsi" w:cs="Open Sans"/>
                <w:sz w:val="18"/>
                <w:szCs w:val="18"/>
              </w:rPr>
              <w:t xml:space="preserve">Practical classroom activity creating Python programs using condition-controlled iteration with extension </w:t>
            </w:r>
            <w:r w:rsidR="00084F77">
              <w:rPr>
                <w:rFonts w:asciiTheme="minorHAnsi" w:eastAsia="Open Sans" w:hAnsiTheme="minorHAnsi" w:cs="Open Sans"/>
                <w:sz w:val="18"/>
                <w:szCs w:val="18"/>
              </w:rPr>
              <w:t>a</w:t>
            </w:r>
            <w:r w:rsidR="00B542DA" w:rsidRPr="00084F77">
              <w:rPr>
                <w:rFonts w:asciiTheme="minorHAnsi" w:eastAsia="Open Sans" w:hAnsiTheme="minorHAnsi" w:cs="Open Sans"/>
                <w:color w:val="auto"/>
                <w:sz w:val="18"/>
                <w:szCs w:val="18"/>
              </w:rPr>
              <w:t>ctivities</w:t>
            </w:r>
            <w:r w:rsidRPr="00084F77">
              <w:rPr>
                <w:rFonts w:asciiTheme="minorHAnsi" w:eastAsia="Open Sans" w:hAnsiTheme="minorHAnsi" w:cs="Open Sans"/>
                <w:color w:val="auto"/>
                <w:sz w:val="18"/>
                <w:szCs w:val="18"/>
              </w:rPr>
              <w:t xml:space="preserve"> for </w:t>
            </w:r>
            <w:r w:rsidRPr="00361BA2">
              <w:rPr>
                <w:rFonts w:asciiTheme="minorHAnsi" w:eastAsia="Open Sans" w:hAnsiTheme="minorHAnsi" w:cs="Open Sans"/>
                <w:sz w:val="18"/>
                <w:szCs w:val="18"/>
              </w:rPr>
              <w:t>more capable learners. (see activity 3 in student book 1 page 177 for an example)</w:t>
            </w:r>
          </w:p>
          <w:p w14:paraId="324B9E7D" w14:textId="77777777" w:rsidR="00960651" w:rsidRPr="00285795" w:rsidRDefault="0055284F"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61BA2">
              <w:rPr>
                <w:rFonts w:asciiTheme="minorHAnsi" w:eastAsia="Open Sans" w:hAnsiTheme="minorHAnsi" w:cs="Open Sans"/>
                <w:sz w:val="18"/>
                <w:szCs w:val="18"/>
              </w:rPr>
              <w:t xml:space="preserve">Class discussion, iteration is a useful </w:t>
            </w:r>
            <w:r w:rsidR="00960651" w:rsidRPr="00361BA2">
              <w:rPr>
                <w:rFonts w:asciiTheme="minorHAnsi" w:eastAsia="Open Sans" w:hAnsiTheme="minorHAnsi" w:cs="Open Sans"/>
                <w:sz w:val="18"/>
                <w:szCs w:val="18"/>
              </w:rPr>
              <w:t>construct,</w:t>
            </w:r>
            <w:r w:rsidRPr="00361BA2">
              <w:rPr>
                <w:rFonts w:asciiTheme="minorHAnsi" w:eastAsia="Open Sans" w:hAnsiTheme="minorHAnsi" w:cs="Open Sans"/>
                <w:sz w:val="18"/>
                <w:szCs w:val="18"/>
              </w:rPr>
              <w:t xml:space="preserve"> but what problems can using iteration cause (e.g. use excessive CPU cycles, endless loops)? How can you avoid these problems?</w:t>
            </w:r>
          </w:p>
          <w:p w14:paraId="6F086752" w14:textId="77777777" w:rsidR="00960651" w:rsidRDefault="00960651" w:rsidP="007C2758">
            <w:pPr>
              <w:spacing w:after="0" w:line="240"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18DFA8FB" w14:textId="5B9901C2" w:rsidR="00285795" w:rsidRDefault="00B542DA" w:rsidP="007C2758">
            <w:pPr>
              <w:spacing w:after="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Homework</w:t>
            </w:r>
            <w:r w:rsidR="0055284F" w:rsidRPr="00960651">
              <w:rPr>
                <w:rFonts w:eastAsia="Open Sans" w:cs="Open Sans"/>
                <w:color w:val="auto"/>
                <w:sz w:val="18"/>
                <w:szCs w:val="18"/>
              </w:rPr>
              <w:t>:</w:t>
            </w:r>
            <w:r w:rsidR="0055284F" w:rsidRPr="00960651">
              <w:rPr>
                <w:color w:val="auto"/>
                <w:sz w:val="18"/>
                <w:szCs w:val="18"/>
              </w:rPr>
              <w:br/>
            </w:r>
          </w:p>
          <w:p w14:paraId="0BF56BB6" w14:textId="675DE9CF" w:rsidR="0055284F" w:rsidRPr="00960651" w:rsidRDefault="0055284F"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285795">
              <w:rPr>
                <w:rFonts w:asciiTheme="minorHAnsi" w:eastAsia="Open Sans" w:hAnsiTheme="minorHAnsi" w:cs="Open Sans"/>
                <w:sz w:val="18"/>
                <w:szCs w:val="18"/>
              </w:rPr>
              <w:t>Ask student to draw a flowchart describing a simple program that includes both selection and iteration</w:t>
            </w:r>
          </w:p>
        </w:tc>
        <w:tc>
          <w:tcPr>
            <w:tcW w:w="2268" w:type="dxa"/>
          </w:tcPr>
          <w:p w14:paraId="677C587B" w14:textId="7255C3F2" w:rsidR="0055284F" w:rsidRPr="00361BA2" w:rsidRDefault="0055284F" w:rsidP="005528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F90F36">
              <w:rPr>
                <w:rFonts w:eastAsia="Open Sans" w:cs="Open Sans"/>
                <w:b/>
                <w:bCs/>
                <w:color w:val="000000" w:themeColor="text1"/>
                <w:sz w:val="18"/>
                <w:szCs w:val="18"/>
              </w:rPr>
              <w:t>Pearson Edexcel International A</w:t>
            </w:r>
            <w:r w:rsidR="00F20BF6" w:rsidRPr="00F90F36">
              <w:rPr>
                <w:rFonts w:eastAsia="Open Sans" w:cs="Open Sans"/>
                <w:b/>
                <w:bCs/>
                <w:color w:val="000000" w:themeColor="text1"/>
                <w:sz w:val="18"/>
                <w:szCs w:val="18"/>
              </w:rPr>
              <w:t>-level</w:t>
            </w:r>
            <w:r w:rsidRPr="00F90F36">
              <w:rPr>
                <w:rFonts w:eastAsia="Open Sans" w:cs="Open Sans"/>
                <w:b/>
                <w:bCs/>
                <w:color w:val="000000" w:themeColor="text1"/>
                <w:sz w:val="18"/>
                <w:szCs w:val="18"/>
              </w:rPr>
              <w:t xml:space="preserve"> Computer Science Student Book:</w:t>
            </w:r>
            <w:r w:rsidRPr="00361BA2">
              <w:rPr>
                <w:rFonts w:eastAsia="Open Sans" w:cs="Open Sans"/>
                <w:color w:val="000000" w:themeColor="text1"/>
                <w:sz w:val="18"/>
                <w:szCs w:val="18"/>
              </w:rPr>
              <w:t xml:space="preserve"> pp. 176-177 </w:t>
            </w:r>
          </w:p>
          <w:p w14:paraId="285B54E8" w14:textId="77777777" w:rsidR="0055284F" w:rsidRPr="00361BA2" w:rsidRDefault="0055284F" w:rsidP="005528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361BA2">
              <w:rPr>
                <w:rFonts w:eastAsia="Open Sans" w:cs="Open Sans"/>
                <w:color w:val="000000" w:themeColor="text1"/>
                <w:sz w:val="18"/>
                <w:szCs w:val="18"/>
              </w:rPr>
              <w:t xml:space="preserve"> </w:t>
            </w:r>
          </w:p>
          <w:p w14:paraId="52D5032D" w14:textId="77777777" w:rsidR="0055284F" w:rsidRDefault="0055284F" w:rsidP="0055284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61BA2">
              <w:rPr>
                <w:rFonts w:eastAsia="Open Sans" w:cs="Open Sans"/>
                <w:color w:val="000000" w:themeColor="text1"/>
                <w:sz w:val="18"/>
                <w:szCs w:val="18"/>
              </w:rPr>
              <w:t>Video explaining condition controlled (while) loops:</w:t>
            </w:r>
          </w:p>
          <w:p w14:paraId="2262CFB1" w14:textId="77777777" w:rsidR="00F90F36" w:rsidRPr="00361BA2" w:rsidRDefault="00F90F36" w:rsidP="005528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50E7A658" w14:textId="77777777" w:rsidR="0055284F" w:rsidRPr="00361BA2" w:rsidRDefault="0055284F" w:rsidP="005528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hyperlink r:id="rId128">
              <w:r w:rsidRPr="00361BA2">
                <w:rPr>
                  <w:rStyle w:val="Hyperlink"/>
                  <w:rFonts w:eastAsia="Open Sans" w:cs="Open Sans"/>
                  <w:sz w:val="18"/>
                  <w:szCs w:val="18"/>
                </w:rPr>
                <w:t>https://www.youtube.com/watch?v=KsiWTrZQFXg</w:t>
              </w:r>
            </w:hyperlink>
          </w:p>
          <w:p w14:paraId="34677506" w14:textId="61E5655E" w:rsidR="0055284F" w:rsidRPr="00361BA2" w:rsidRDefault="0055284F" w:rsidP="0055284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361BA2">
              <w:rPr>
                <w:rFonts w:asciiTheme="minorHAnsi" w:eastAsia="Open Sans" w:hAnsiTheme="minorHAnsi" w:cs="Open Sans"/>
                <w:color w:val="000000" w:themeColor="text1"/>
                <w:sz w:val="18"/>
                <w:szCs w:val="18"/>
              </w:rPr>
              <w:t xml:space="preserve"> </w:t>
            </w:r>
          </w:p>
        </w:tc>
        <w:tc>
          <w:tcPr>
            <w:tcW w:w="1982" w:type="dxa"/>
          </w:tcPr>
          <w:p w14:paraId="386EBA77" w14:textId="77777777" w:rsidR="0055284F" w:rsidRPr="007036E5" w:rsidRDefault="0055284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AF42F9D" w14:textId="77777777" w:rsidR="0055284F" w:rsidRPr="007036E5" w:rsidRDefault="0055284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4D35F58" w14:textId="77777777" w:rsidR="0055284F" w:rsidRPr="007036E5" w:rsidRDefault="0055284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4BFD8D7B" w14:textId="77777777" w:rsidR="0055284F" w:rsidRPr="007036E5" w:rsidRDefault="0055284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00014691" w14:textId="592991B5" w:rsidR="0055284F" w:rsidRPr="007036E5" w:rsidRDefault="0055284F"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9" w:type="dxa"/>
          </w:tcPr>
          <w:p w14:paraId="2AC7A76B" w14:textId="77777777" w:rsidR="0055284F" w:rsidRPr="007036E5" w:rsidRDefault="0055284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86E8578" w14:textId="77777777" w:rsidR="0055284F" w:rsidRPr="007036E5" w:rsidRDefault="0055284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3031F04" w14:textId="77777777" w:rsidR="0055284F" w:rsidRPr="007036E5" w:rsidRDefault="0055284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39C9AECD" w14:textId="77777777" w:rsidR="0055284F" w:rsidRPr="007036E5" w:rsidRDefault="0055284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4BFCE4EB" w14:textId="77777777" w:rsidR="0055284F" w:rsidRPr="007036E5" w:rsidRDefault="0055284F"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249C558" w14:textId="77777777" w:rsidR="00361BA2" w:rsidRDefault="00361BA2">
      <w:r>
        <w:br w:type="page"/>
      </w:r>
    </w:p>
    <w:tbl>
      <w:tblPr>
        <w:tblStyle w:val="GridTable6Colorful-Accent1"/>
        <w:tblW w:w="0" w:type="auto"/>
        <w:tblLayout w:type="fixed"/>
        <w:tblLook w:val="04A0" w:firstRow="1" w:lastRow="0" w:firstColumn="1" w:lastColumn="0" w:noHBand="0" w:noVBand="1"/>
      </w:tblPr>
      <w:tblGrid>
        <w:gridCol w:w="1556"/>
        <w:gridCol w:w="2550"/>
        <w:gridCol w:w="4822"/>
        <w:gridCol w:w="2268"/>
        <w:gridCol w:w="1982"/>
        <w:gridCol w:w="1989"/>
      </w:tblGrid>
      <w:tr w:rsidR="0055284F" w:rsidRPr="008542E2" w14:paraId="2A357029" w14:textId="77777777" w:rsidTr="001A68B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7" w:type="dxa"/>
            <w:gridSpan w:val="6"/>
            <w:shd w:val="clear" w:color="auto" w:fill="E3DBF9" w:themeFill="accent2" w:themeFillTint="33"/>
          </w:tcPr>
          <w:p w14:paraId="182DA591" w14:textId="33E48EDF" w:rsidR="0055284F" w:rsidRPr="008542E2" w:rsidRDefault="0055284F" w:rsidP="0055284F">
            <w:pPr>
              <w:pStyle w:val="TableHeading"/>
              <w:rPr>
                <w:lang w:val="en-GB"/>
              </w:rPr>
            </w:pPr>
            <w:r w:rsidRPr="008542E2">
              <w:rPr>
                <w:b/>
                <w:bCs/>
                <w:color w:val="000000" w:themeColor="text1"/>
                <w:lang w:val="en-GB"/>
              </w:rPr>
              <w:t xml:space="preserve">Week 2 </w:t>
            </w:r>
            <w:r w:rsidRPr="008542E2">
              <w:rPr>
                <w:b/>
                <w:bCs/>
                <w:color w:val="000000" w:themeColor="text1"/>
                <w:lang w:val="en-GB"/>
              </w:rPr>
              <w:br/>
              <w:t>Lesson 2</w:t>
            </w:r>
          </w:p>
        </w:tc>
      </w:tr>
      <w:tr w:rsidR="00360AB1" w:rsidRPr="008542E2" w14:paraId="2E0C0B3D" w14:textId="77777777" w:rsidTr="00E7028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2"/>
          </w:tcPr>
          <w:p w14:paraId="0E032CCB" w14:textId="77777777" w:rsidR="00360AB1" w:rsidRPr="00361BA2" w:rsidRDefault="00360AB1" w:rsidP="00360AB1">
            <w:pPr>
              <w:autoSpaceDE w:val="0"/>
              <w:autoSpaceDN w:val="0"/>
              <w:adjustRightInd w:val="0"/>
              <w:spacing w:before="40" w:after="40" w:line="200" w:lineRule="atLeast"/>
              <w:rPr>
                <w:rFonts w:eastAsia="Open Sans" w:cs="Open Sans"/>
                <w:bCs w:val="0"/>
                <w:color w:val="000000" w:themeColor="text1"/>
                <w:sz w:val="18"/>
                <w:szCs w:val="18"/>
              </w:rPr>
            </w:pPr>
            <w:r w:rsidRPr="00361BA2">
              <w:rPr>
                <w:rFonts w:eastAsia="Open Sans" w:cs="Open Sans"/>
                <w:color w:val="auto"/>
                <w:sz w:val="18"/>
                <w:szCs w:val="18"/>
              </w:rPr>
              <w:t>Topic 7.1: Constructs</w:t>
            </w:r>
          </w:p>
          <w:p w14:paraId="2ADA31A1" w14:textId="77777777" w:rsidR="00360AB1" w:rsidRPr="001F6E97" w:rsidRDefault="00360AB1" w:rsidP="00E213EE">
            <w:pPr>
              <w:pStyle w:val="ListParagraph"/>
              <w:numPr>
                <w:ilvl w:val="0"/>
                <w:numId w:val="36"/>
              </w:numPr>
              <w:autoSpaceDE w:val="0"/>
              <w:autoSpaceDN w:val="0"/>
              <w:adjustRightInd w:val="0"/>
              <w:spacing w:before="40" w:after="40" w:line="200" w:lineRule="atLeast"/>
              <w:ind w:left="313"/>
              <w:rPr>
                <w:rFonts w:asciiTheme="minorHAnsi" w:eastAsia="Open Sans" w:hAnsiTheme="minorHAnsi" w:cs="Open Sans"/>
                <w:iCs/>
                <w:sz w:val="18"/>
                <w:szCs w:val="18"/>
              </w:rPr>
            </w:pPr>
            <w:r w:rsidRPr="001F6E97">
              <w:rPr>
                <w:rFonts w:asciiTheme="minorHAnsi" w:eastAsia="Open Sans" w:hAnsiTheme="minorHAnsi" w:cs="Open Sans"/>
                <w:iCs/>
                <w:color w:val="auto"/>
                <w:sz w:val="18"/>
                <w:szCs w:val="18"/>
              </w:rPr>
              <w:t>Exception handling</w:t>
            </w:r>
          </w:p>
          <w:p w14:paraId="0FAEA4B7" w14:textId="77777777" w:rsidR="00360AB1" w:rsidRPr="00361BA2" w:rsidRDefault="00360AB1" w:rsidP="00360AB1">
            <w:pPr>
              <w:autoSpaceDE w:val="0"/>
              <w:autoSpaceDN w:val="0"/>
              <w:adjustRightInd w:val="0"/>
              <w:spacing w:before="40" w:after="40" w:line="200" w:lineRule="atLeast"/>
              <w:ind w:left="360"/>
              <w:rPr>
                <w:rFonts w:eastAsia="Open Sans" w:cs="Open Sans"/>
                <w:i/>
                <w:iCs/>
                <w:color w:val="000000" w:themeColor="text1"/>
                <w:sz w:val="18"/>
                <w:szCs w:val="18"/>
              </w:rPr>
            </w:pPr>
          </w:p>
          <w:p w14:paraId="39F1AEF0" w14:textId="77777777" w:rsidR="00360AB1" w:rsidRPr="00361BA2" w:rsidRDefault="00360AB1" w:rsidP="00360AB1">
            <w:pPr>
              <w:autoSpaceDE w:val="0"/>
              <w:autoSpaceDN w:val="0"/>
              <w:adjustRightInd w:val="0"/>
              <w:spacing w:before="40" w:after="40" w:line="200" w:lineRule="atLeast"/>
              <w:rPr>
                <w:rFonts w:eastAsia="Open Sans" w:cs="Open Sans"/>
                <w:b w:val="0"/>
                <w:bCs w:val="0"/>
                <w:color w:val="000000" w:themeColor="text1"/>
                <w:sz w:val="18"/>
                <w:szCs w:val="18"/>
              </w:rPr>
            </w:pPr>
          </w:p>
          <w:p w14:paraId="07D0F858" w14:textId="75030EC2" w:rsidR="00360AB1" w:rsidRDefault="00B542DA" w:rsidP="00360AB1">
            <w:pPr>
              <w:autoSpaceDE w:val="0"/>
              <w:autoSpaceDN w:val="0"/>
              <w:adjustRightInd w:val="0"/>
              <w:spacing w:before="40" w:after="40" w:line="200" w:lineRule="atLeast"/>
              <w:rPr>
                <w:rFonts w:eastAsia="Open Sans" w:cs="Open Sans"/>
                <w:b w:val="0"/>
                <w:bCs w:val="0"/>
                <w:color w:val="auto"/>
                <w:sz w:val="18"/>
                <w:szCs w:val="18"/>
              </w:rPr>
            </w:pPr>
            <w:r w:rsidRPr="00B542DA">
              <w:rPr>
                <w:rFonts w:eastAsia="Open Sans" w:cs="Open Sans"/>
                <w:sz w:val="18"/>
                <w:szCs w:val="18"/>
              </w:rPr>
              <w:t>Lesson title:</w:t>
            </w:r>
            <w:r w:rsidR="00360AB1" w:rsidRPr="00361BA2">
              <w:rPr>
                <w:rFonts w:eastAsia="Open Sans" w:cs="Open Sans"/>
                <w:color w:val="auto"/>
                <w:sz w:val="18"/>
                <w:szCs w:val="18"/>
              </w:rPr>
              <w:t xml:space="preserve"> </w:t>
            </w:r>
          </w:p>
          <w:p w14:paraId="3784DFDE" w14:textId="77777777" w:rsidR="004E472B" w:rsidRPr="00361BA2" w:rsidRDefault="004E472B" w:rsidP="00360AB1">
            <w:pPr>
              <w:autoSpaceDE w:val="0"/>
              <w:autoSpaceDN w:val="0"/>
              <w:adjustRightInd w:val="0"/>
              <w:spacing w:before="40" w:after="40" w:line="200" w:lineRule="atLeast"/>
              <w:rPr>
                <w:rFonts w:eastAsia="Open Sans" w:cs="Open Sans"/>
                <w:b w:val="0"/>
                <w:bCs w:val="0"/>
                <w:color w:val="000000" w:themeColor="text1"/>
                <w:sz w:val="18"/>
                <w:szCs w:val="18"/>
              </w:rPr>
            </w:pPr>
          </w:p>
          <w:p w14:paraId="69D3480E" w14:textId="76D4028F" w:rsidR="00360AB1" w:rsidRPr="00361BA2" w:rsidRDefault="00360AB1" w:rsidP="00360AB1">
            <w:pPr>
              <w:pStyle w:val="TableText"/>
              <w:rPr>
                <w:rFonts w:asciiTheme="minorHAnsi" w:hAnsiTheme="minorHAnsi"/>
                <w:lang w:val="en-GB"/>
              </w:rPr>
            </w:pPr>
            <w:r w:rsidRPr="00361BA2">
              <w:rPr>
                <w:rFonts w:asciiTheme="minorHAnsi" w:eastAsia="Open Sans" w:hAnsiTheme="minorHAnsi" w:cs="Open Sans"/>
                <w:b w:val="0"/>
                <w:color w:val="auto"/>
                <w:sz w:val="18"/>
                <w:szCs w:val="18"/>
              </w:rPr>
              <w:t>Flow control constructs – Exceptions</w:t>
            </w:r>
          </w:p>
        </w:tc>
        <w:tc>
          <w:tcPr>
            <w:tcW w:w="2550" w:type="dxa"/>
            <w:shd w:val="clear" w:color="auto" w:fill="FFFFFF" w:themeFill="background2"/>
          </w:tcPr>
          <w:p w14:paraId="3E7329CD" w14:textId="4D41959E" w:rsidR="00360AB1" w:rsidRPr="00361BA2" w:rsidRDefault="00B542DA" w:rsidP="00360AB1">
            <w:pPr>
              <w:cnfStyle w:val="000000100000" w:firstRow="0" w:lastRow="0" w:firstColumn="0" w:lastColumn="0" w:oddVBand="0" w:evenVBand="0" w:oddHBand="1" w:evenHBand="0" w:firstRowFirstColumn="0" w:firstRowLastColumn="0" w:lastRowFirstColumn="0" w:lastRowLastColumn="0"/>
              <w:rPr>
                <w:rFonts w:cs="Open Sans"/>
                <w:color w:val="000000" w:themeColor="text1"/>
                <w:sz w:val="18"/>
                <w:szCs w:val="18"/>
              </w:rPr>
            </w:pPr>
            <w:r w:rsidRPr="00B542DA">
              <w:rPr>
                <w:rFonts w:cs="Open Sans"/>
                <w:sz w:val="18"/>
                <w:szCs w:val="18"/>
              </w:rPr>
              <w:t>Students will be able to:</w:t>
            </w:r>
            <w:r w:rsidR="00360AB1" w:rsidRPr="00361BA2">
              <w:rPr>
                <w:rFonts w:cs="Open Sans"/>
                <w:color w:val="auto"/>
                <w:sz w:val="18"/>
                <w:szCs w:val="18"/>
              </w:rPr>
              <w:t xml:space="preserve"> </w:t>
            </w:r>
          </w:p>
          <w:p w14:paraId="150CD7F7" w14:textId="77777777" w:rsidR="00360AB1" w:rsidRPr="00361BA2" w:rsidRDefault="00360AB1" w:rsidP="00360AB1">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r w:rsidRPr="00361BA2">
              <w:rPr>
                <w:rFonts w:asciiTheme="minorHAnsi" w:eastAsia="Open Sans" w:hAnsiTheme="minorHAnsi" w:cs="Open Sans"/>
                <w:color w:val="auto"/>
              </w:rPr>
              <w:t>7.1.1 select and use appropriate flow control constructs</w:t>
            </w:r>
          </w:p>
          <w:p w14:paraId="28C5CAB7" w14:textId="77777777" w:rsidR="00360AB1" w:rsidRPr="00361BA2" w:rsidRDefault="00360AB1" w:rsidP="00360AB1">
            <w:pPr>
              <w:pStyle w:val="Tabletextbullets"/>
              <w:numPr>
                <w:ilvl w:val="0"/>
                <w:numId w:val="0"/>
              </w:numPr>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12D3E8E" w14:textId="60185B26" w:rsidR="00360AB1" w:rsidRPr="00361BA2" w:rsidRDefault="00360AB1" w:rsidP="00360AB1">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2" w:type="dxa"/>
            <w:shd w:val="clear" w:color="auto" w:fill="FFFFFF" w:themeFill="background2"/>
          </w:tcPr>
          <w:p w14:paraId="30615C6C" w14:textId="23CF7776" w:rsidR="00360AB1" w:rsidRPr="00361BA2" w:rsidRDefault="00B542DA" w:rsidP="00360AB1">
            <w:pPr>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Activities</w:t>
            </w:r>
            <w:r w:rsidR="00360AB1" w:rsidRPr="00361BA2">
              <w:rPr>
                <w:rFonts w:eastAsia="Open Sans" w:cs="Open Sans"/>
                <w:color w:val="auto"/>
                <w:sz w:val="18"/>
                <w:szCs w:val="18"/>
              </w:rPr>
              <w:t xml:space="preserve"> </w:t>
            </w:r>
          </w:p>
          <w:p w14:paraId="22236A5C" w14:textId="77777777" w:rsidR="00360AB1" w:rsidRPr="00285795" w:rsidRDefault="00360AB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presentation on the reason why exceptions occur (demonstrate an exception occurring and ask student what has happened).  Ask student why exceptions should be avoided.</w:t>
            </w:r>
          </w:p>
          <w:p w14:paraId="43B41E11" w14:textId="77777777" w:rsidR="00360AB1" w:rsidRPr="00285795" w:rsidRDefault="00360AB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of how exception handling can be included in a Python program</w:t>
            </w:r>
          </w:p>
          <w:p w14:paraId="6FF2596D" w14:textId="77777777" w:rsidR="00360AB1" w:rsidRPr="00285795" w:rsidRDefault="00360AB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and/or modifying Python programs to include exception handling. Students can add exception handling to programs they have previously written.  (see activity 4 in student book 1 page 178 for an example)</w:t>
            </w:r>
          </w:p>
          <w:p w14:paraId="3F5D8FFA" w14:textId="5050C526" w:rsidR="00360AB1" w:rsidRPr="001A68B7" w:rsidRDefault="00360AB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 xml:space="preserve">Class discussion on why exceptions which cause a program to crash should be avoided (user confusion, leaves an impression of poor-quality software, security issue – leads into </w:t>
            </w:r>
            <w:r w:rsidR="009E256A">
              <w:rPr>
                <w:rFonts w:asciiTheme="minorHAnsi" w:eastAsia="Open Sans" w:hAnsiTheme="minorHAnsi" w:cs="Open Sans"/>
                <w:color w:val="auto"/>
                <w:sz w:val="18"/>
                <w:szCs w:val="18"/>
              </w:rPr>
              <w:t>h</w:t>
            </w:r>
            <w:r w:rsidR="00B542DA" w:rsidRPr="009E256A">
              <w:rPr>
                <w:rFonts w:asciiTheme="minorHAnsi" w:eastAsia="Open Sans" w:hAnsiTheme="minorHAnsi" w:cs="Open Sans"/>
                <w:color w:val="auto"/>
                <w:sz w:val="18"/>
                <w:szCs w:val="18"/>
              </w:rPr>
              <w:t>omework</w:t>
            </w:r>
            <w:r w:rsidRPr="00285795">
              <w:rPr>
                <w:rFonts w:asciiTheme="minorHAnsi" w:eastAsia="Open Sans" w:hAnsiTheme="minorHAnsi" w:cs="Open Sans"/>
                <w:sz w:val="18"/>
                <w:szCs w:val="18"/>
              </w:rPr>
              <w:t xml:space="preserve"> task)</w:t>
            </w:r>
            <w:r w:rsidRPr="00361BA2">
              <w:rPr>
                <w:rFonts w:asciiTheme="minorHAnsi" w:hAnsiTheme="minorHAnsi"/>
              </w:rPr>
              <w:br/>
            </w:r>
          </w:p>
          <w:p w14:paraId="74DE86D2" w14:textId="397949C7" w:rsidR="00285795" w:rsidRDefault="00B542DA" w:rsidP="001A68B7">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r w:rsidRPr="00B542DA">
              <w:rPr>
                <w:rFonts w:asciiTheme="minorHAnsi" w:eastAsia="Open Sans" w:hAnsiTheme="minorHAnsi" w:cs="Open Sans"/>
                <w:color w:val="6D35FD" w:themeColor="accent1" w:themeShade="BF"/>
                <w:sz w:val="18"/>
                <w:szCs w:val="18"/>
              </w:rPr>
              <w:t>Homework</w:t>
            </w:r>
            <w:r w:rsidR="00360AB1" w:rsidRPr="001A68B7">
              <w:rPr>
                <w:rFonts w:asciiTheme="minorHAnsi" w:eastAsia="Open Sans" w:hAnsiTheme="minorHAnsi" w:cs="Open Sans"/>
                <w:color w:val="auto"/>
                <w:sz w:val="18"/>
                <w:szCs w:val="18"/>
              </w:rPr>
              <w:t>:</w:t>
            </w:r>
            <w:r w:rsidR="00360AB1" w:rsidRPr="001A68B7">
              <w:rPr>
                <w:rFonts w:asciiTheme="minorHAnsi" w:hAnsiTheme="minorHAnsi"/>
                <w:sz w:val="18"/>
                <w:szCs w:val="18"/>
              </w:rPr>
              <w:br/>
            </w:r>
          </w:p>
          <w:p w14:paraId="50696EA3" w14:textId="5762658C" w:rsidR="00360AB1" w:rsidRPr="00361BA2" w:rsidRDefault="00360AB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5795">
              <w:rPr>
                <w:rFonts w:asciiTheme="minorHAnsi" w:eastAsia="Open Sans" w:hAnsiTheme="minorHAnsi" w:cs="Open Sans"/>
                <w:sz w:val="18"/>
                <w:szCs w:val="18"/>
              </w:rPr>
              <w:t>Research activity: Why can exceptions be a security risk? Can you find any examples of how exceptions can be utilised by hackers?</w:t>
            </w:r>
          </w:p>
        </w:tc>
        <w:tc>
          <w:tcPr>
            <w:tcW w:w="2268" w:type="dxa"/>
            <w:shd w:val="clear" w:color="auto" w:fill="FFFFFF" w:themeFill="background2"/>
          </w:tcPr>
          <w:p w14:paraId="76F6CBD7" w14:textId="17464EA2" w:rsidR="00360AB1" w:rsidRPr="00361BA2" w:rsidRDefault="00360AB1" w:rsidP="00360AB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4"/>
                <w:szCs w:val="14"/>
              </w:rPr>
            </w:pPr>
            <w:r w:rsidRPr="00FE2A16">
              <w:rPr>
                <w:rFonts w:eastAsia="Open Sans" w:cs="Open Sans"/>
                <w:b/>
                <w:bCs/>
                <w:color w:val="auto"/>
                <w:sz w:val="18"/>
                <w:szCs w:val="18"/>
              </w:rPr>
              <w:t xml:space="preserve">Pearson Edexcel International </w:t>
            </w:r>
            <w:r w:rsidR="003D2296" w:rsidRPr="00FE2A16">
              <w:rPr>
                <w:rFonts w:eastAsia="Open Sans" w:cs="Open Sans"/>
                <w:b/>
                <w:bCs/>
                <w:color w:val="auto"/>
                <w:sz w:val="18"/>
                <w:szCs w:val="18"/>
              </w:rPr>
              <w:t>A-</w:t>
            </w:r>
            <w:r w:rsidR="00F20BF6" w:rsidRPr="00FE2A16">
              <w:rPr>
                <w:rFonts w:eastAsia="Open Sans" w:cs="Open Sans"/>
                <w:b/>
                <w:bCs/>
                <w:color w:val="auto"/>
                <w:sz w:val="18"/>
                <w:szCs w:val="18"/>
              </w:rPr>
              <w:t xml:space="preserve"> </w:t>
            </w:r>
            <w:r w:rsidRPr="00FE2A16">
              <w:rPr>
                <w:rFonts w:eastAsia="Open Sans" w:cs="Open Sans"/>
                <w:b/>
                <w:bCs/>
                <w:color w:val="auto"/>
                <w:sz w:val="18"/>
                <w:szCs w:val="18"/>
              </w:rPr>
              <w:t>level Computer Science Student Book 1:</w:t>
            </w:r>
            <w:r w:rsidRPr="00361BA2">
              <w:rPr>
                <w:rFonts w:eastAsia="Open Sans" w:cs="Open Sans"/>
                <w:color w:val="auto"/>
                <w:sz w:val="18"/>
                <w:szCs w:val="18"/>
              </w:rPr>
              <w:t xml:space="preserve"> pp. 177-179</w:t>
            </w:r>
            <w:r w:rsidRPr="00361BA2">
              <w:rPr>
                <w:rFonts w:eastAsia="Open Sans" w:cs="Open Sans"/>
                <w:color w:val="auto"/>
                <w:sz w:val="14"/>
                <w:szCs w:val="14"/>
              </w:rPr>
              <w:t xml:space="preserve"> </w:t>
            </w:r>
          </w:p>
          <w:p w14:paraId="3DA06ECD" w14:textId="74F6FAE7" w:rsidR="00360AB1" w:rsidRPr="00361BA2" w:rsidRDefault="00360AB1" w:rsidP="00360AB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361BA2">
              <w:rPr>
                <w:rFonts w:asciiTheme="minorHAnsi" w:eastAsia="Open Sans" w:hAnsiTheme="minorHAnsi" w:cs="Open Sans"/>
                <w:color w:val="auto"/>
                <w:sz w:val="18"/>
                <w:szCs w:val="18"/>
              </w:rPr>
              <w:t xml:space="preserve"> </w:t>
            </w:r>
          </w:p>
        </w:tc>
        <w:tc>
          <w:tcPr>
            <w:tcW w:w="1982" w:type="dxa"/>
            <w:shd w:val="clear" w:color="auto" w:fill="FFFFFF" w:themeFill="background2"/>
          </w:tcPr>
          <w:p w14:paraId="42045D3D" w14:textId="77777777" w:rsidR="00360AB1" w:rsidRPr="007036E5" w:rsidRDefault="00360AB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C79C799" w14:textId="77777777" w:rsidR="00360AB1" w:rsidRPr="007036E5" w:rsidRDefault="00360AB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6EB1BA4" w14:textId="77777777" w:rsidR="00360AB1" w:rsidRPr="007036E5" w:rsidRDefault="00360AB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24901B00" w14:textId="77777777" w:rsidR="00360AB1" w:rsidRPr="007036E5" w:rsidRDefault="00360AB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4EC78CBB" w14:textId="4768A039" w:rsidR="00360AB1" w:rsidRPr="007036E5" w:rsidRDefault="00360AB1"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9" w:type="dxa"/>
            <w:shd w:val="clear" w:color="auto" w:fill="FFFFFF" w:themeFill="background2"/>
          </w:tcPr>
          <w:p w14:paraId="13D780A7" w14:textId="77777777" w:rsidR="00360AB1" w:rsidRPr="007036E5" w:rsidRDefault="00360AB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D6F4741" w14:textId="77777777" w:rsidR="00360AB1" w:rsidRPr="007036E5" w:rsidRDefault="00360AB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410D787B" w14:textId="77777777" w:rsidR="00360AB1" w:rsidRPr="007036E5" w:rsidRDefault="00360AB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3CD3E7CB" w14:textId="77777777" w:rsidR="00360AB1" w:rsidRPr="007036E5" w:rsidRDefault="00360AB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586ECF1A" w14:textId="77777777" w:rsidR="00360AB1" w:rsidRPr="007036E5" w:rsidRDefault="00360AB1"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45573BD" w14:textId="77777777" w:rsidR="00361BA2" w:rsidRDefault="00361BA2">
      <w:r>
        <w:br w:type="page"/>
      </w:r>
    </w:p>
    <w:tbl>
      <w:tblPr>
        <w:tblStyle w:val="GridTable6Colorful-Accent1"/>
        <w:tblW w:w="0" w:type="auto"/>
        <w:tblLayout w:type="fixed"/>
        <w:tblLook w:val="04A0" w:firstRow="1" w:lastRow="0" w:firstColumn="1" w:lastColumn="0" w:noHBand="0" w:noVBand="1"/>
      </w:tblPr>
      <w:tblGrid>
        <w:gridCol w:w="1556"/>
        <w:gridCol w:w="2550"/>
        <w:gridCol w:w="4822"/>
        <w:gridCol w:w="2268"/>
        <w:gridCol w:w="1982"/>
        <w:gridCol w:w="1989"/>
      </w:tblGrid>
      <w:tr w:rsidR="00360AB1" w:rsidRPr="008542E2" w14:paraId="72246AC7" w14:textId="77777777" w:rsidTr="001A68B7">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7" w:type="dxa"/>
            <w:gridSpan w:val="6"/>
            <w:shd w:val="clear" w:color="auto" w:fill="E3DBF9" w:themeFill="accent2" w:themeFillTint="33"/>
          </w:tcPr>
          <w:p w14:paraId="1F17E121" w14:textId="2E852126" w:rsidR="00360AB1" w:rsidRPr="008542E2" w:rsidRDefault="00360AB1" w:rsidP="00360AB1">
            <w:pPr>
              <w:pStyle w:val="TableHeading"/>
              <w:rPr>
                <w:lang w:val="en-GB"/>
              </w:rPr>
            </w:pPr>
            <w:r w:rsidRPr="008542E2">
              <w:rPr>
                <w:b/>
                <w:bCs/>
                <w:color w:val="000000" w:themeColor="text1"/>
                <w:lang w:val="en-GB"/>
              </w:rPr>
              <w:t>Week 2</w:t>
            </w:r>
            <w:r w:rsidRPr="008542E2">
              <w:rPr>
                <w:b/>
                <w:bCs/>
                <w:color w:val="000000" w:themeColor="text1"/>
                <w:lang w:val="en-GB"/>
              </w:rPr>
              <w:br/>
              <w:t>Lesson 3</w:t>
            </w:r>
          </w:p>
        </w:tc>
      </w:tr>
      <w:tr w:rsidR="003B4971" w:rsidRPr="008542E2" w14:paraId="3BA5A666" w14:textId="77777777" w:rsidTr="00E7028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1"/>
          </w:tcPr>
          <w:p w14:paraId="2A1FD2D2" w14:textId="77777777" w:rsidR="003B4971" w:rsidRPr="00361BA2" w:rsidRDefault="003B4971" w:rsidP="003B4971">
            <w:pPr>
              <w:autoSpaceDE w:val="0"/>
              <w:autoSpaceDN w:val="0"/>
              <w:adjustRightInd w:val="0"/>
              <w:spacing w:before="40" w:after="40" w:line="200" w:lineRule="atLeast"/>
              <w:rPr>
                <w:rFonts w:eastAsia="Open Sans" w:cs="Open Sans"/>
                <w:bCs w:val="0"/>
                <w:color w:val="000000" w:themeColor="text1"/>
                <w:sz w:val="18"/>
                <w:szCs w:val="18"/>
              </w:rPr>
            </w:pPr>
            <w:r w:rsidRPr="00361BA2">
              <w:rPr>
                <w:rFonts w:eastAsia="Open Sans" w:cs="Open Sans"/>
                <w:color w:val="auto"/>
                <w:sz w:val="18"/>
                <w:szCs w:val="18"/>
              </w:rPr>
              <w:t>Topic 7.1.2: Variables and constants</w:t>
            </w:r>
          </w:p>
          <w:p w14:paraId="21E791F1" w14:textId="77777777" w:rsidR="003B4971" w:rsidRPr="00361BA2" w:rsidRDefault="003B4971" w:rsidP="003B4971">
            <w:pPr>
              <w:autoSpaceDE w:val="0"/>
              <w:autoSpaceDN w:val="0"/>
              <w:adjustRightInd w:val="0"/>
              <w:spacing w:before="40" w:after="40" w:line="200" w:lineRule="atLeast"/>
              <w:ind w:left="360"/>
              <w:rPr>
                <w:rFonts w:eastAsia="Open Sans" w:cs="Open Sans"/>
                <w:i/>
                <w:iCs/>
                <w:color w:val="000000" w:themeColor="text1"/>
                <w:sz w:val="18"/>
                <w:szCs w:val="18"/>
              </w:rPr>
            </w:pPr>
          </w:p>
          <w:p w14:paraId="4BD6813F" w14:textId="77777777" w:rsidR="003B4971" w:rsidRPr="00361BA2" w:rsidRDefault="003B4971" w:rsidP="003B4971">
            <w:pPr>
              <w:autoSpaceDE w:val="0"/>
              <w:autoSpaceDN w:val="0"/>
              <w:adjustRightInd w:val="0"/>
              <w:spacing w:before="40" w:after="40" w:line="200" w:lineRule="atLeast"/>
              <w:rPr>
                <w:rFonts w:eastAsia="Open Sans" w:cs="Open Sans"/>
                <w:b w:val="0"/>
                <w:bCs w:val="0"/>
                <w:color w:val="000000" w:themeColor="text1"/>
                <w:sz w:val="18"/>
                <w:szCs w:val="18"/>
              </w:rPr>
            </w:pPr>
          </w:p>
          <w:p w14:paraId="7F293EA6" w14:textId="4AE2EC71" w:rsidR="003B4971" w:rsidRDefault="00B542DA" w:rsidP="003B4971">
            <w:pPr>
              <w:autoSpaceDE w:val="0"/>
              <w:autoSpaceDN w:val="0"/>
              <w:adjustRightInd w:val="0"/>
              <w:spacing w:before="40" w:after="40" w:line="200" w:lineRule="atLeast"/>
              <w:rPr>
                <w:rFonts w:eastAsia="Open Sans" w:cs="Open Sans"/>
                <w:b w:val="0"/>
                <w:bCs w:val="0"/>
                <w:color w:val="auto"/>
                <w:sz w:val="18"/>
                <w:szCs w:val="18"/>
              </w:rPr>
            </w:pPr>
            <w:r w:rsidRPr="00B542DA">
              <w:rPr>
                <w:rFonts w:eastAsia="Open Sans" w:cs="Open Sans"/>
                <w:sz w:val="18"/>
                <w:szCs w:val="18"/>
              </w:rPr>
              <w:t>Lesson title:</w:t>
            </w:r>
            <w:r w:rsidR="003B4971" w:rsidRPr="00361BA2">
              <w:rPr>
                <w:rFonts w:eastAsia="Open Sans" w:cs="Open Sans"/>
                <w:color w:val="auto"/>
                <w:sz w:val="18"/>
                <w:szCs w:val="18"/>
              </w:rPr>
              <w:t xml:space="preserve"> </w:t>
            </w:r>
          </w:p>
          <w:p w14:paraId="6039F8E5" w14:textId="77777777" w:rsidR="004E472B" w:rsidRPr="00361BA2" w:rsidRDefault="004E472B" w:rsidP="003B4971">
            <w:pPr>
              <w:autoSpaceDE w:val="0"/>
              <w:autoSpaceDN w:val="0"/>
              <w:adjustRightInd w:val="0"/>
              <w:spacing w:before="40" w:after="40" w:line="200" w:lineRule="atLeast"/>
              <w:rPr>
                <w:rFonts w:eastAsia="Open Sans" w:cs="Open Sans"/>
                <w:b w:val="0"/>
                <w:bCs w:val="0"/>
                <w:color w:val="000000" w:themeColor="text1"/>
                <w:sz w:val="18"/>
                <w:szCs w:val="18"/>
              </w:rPr>
            </w:pPr>
          </w:p>
          <w:p w14:paraId="19EE5F1D" w14:textId="6C5574AB" w:rsidR="003B4971" w:rsidRPr="00361BA2" w:rsidRDefault="003B4971" w:rsidP="001A68B7">
            <w:pPr>
              <w:pStyle w:val="TableHeading"/>
              <w:rPr>
                <w:rFonts w:asciiTheme="minorHAnsi" w:hAnsiTheme="minorHAnsi"/>
                <w:color w:val="000000" w:themeColor="text1"/>
                <w:sz w:val="18"/>
                <w:szCs w:val="18"/>
                <w:lang w:val="en-GB"/>
              </w:rPr>
            </w:pPr>
            <w:r w:rsidRPr="00361BA2">
              <w:rPr>
                <w:rFonts w:asciiTheme="minorHAnsi" w:eastAsia="Open Sans" w:hAnsiTheme="minorHAnsi" w:cs="Open Sans"/>
                <w:color w:val="auto"/>
                <w:sz w:val="18"/>
                <w:szCs w:val="18"/>
              </w:rPr>
              <w:t>Variables and constants</w:t>
            </w:r>
          </w:p>
        </w:tc>
        <w:tc>
          <w:tcPr>
            <w:tcW w:w="2550" w:type="dxa"/>
            <w:shd w:val="clear" w:color="auto" w:fill="FFFFFF" w:themeFill="background1"/>
          </w:tcPr>
          <w:p w14:paraId="2569A275" w14:textId="24370310" w:rsidR="003B4971" w:rsidRPr="00361BA2" w:rsidRDefault="00B542DA" w:rsidP="003B4971">
            <w:pPr>
              <w:cnfStyle w:val="000000100000" w:firstRow="0" w:lastRow="0" w:firstColumn="0" w:lastColumn="0" w:oddVBand="0" w:evenVBand="0" w:oddHBand="1" w:evenHBand="0" w:firstRowFirstColumn="0" w:firstRowLastColumn="0" w:lastRowFirstColumn="0" w:lastRowLastColumn="0"/>
              <w:rPr>
                <w:rFonts w:cs="Open Sans"/>
                <w:color w:val="000000" w:themeColor="text1"/>
                <w:sz w:val="18"/>
                <w:szCs w:val="18"/>
              </w:rPr>
            </w:pPr>
            <w:r w:rsidRPr="00B542DA">
              <w:rPr>
                <w:rFonts w:cs="Open Sans"/>
                <w:sz w:val="18"/>
                <w:szCs w:val="18"/>
              </w:rPr>
              <w:t>Students will be able to:</w:t>
            </w:r>
            <w:r w:rsidR="003B4971" w:rsidRPr="00361BA2">
              <w:rPr>
                <w:rFonts w:cs="Open Sans"/>
                <w:color w:val="auto"/>
                <w:sz w:val="18"/>
                <w:szCs w:val="18"/>
              </w:rPr>
              <w:t xml:space="preserve">  </w:t>
            </w:r>
          </w:p>
          <w:p w14:paraId="306DE256" w14:textId="77777777" w:rsidR="003B4971" w:rsidRPr="00361BA2" w:rsidRDefault="003B4971" w:rsidP="003B4971">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r w:rsidRPr="00361BA2">
              <w:rPr>
                <w:rFonts w:asciiTheme="minorHAnsi" w:eastAsia="Open Sans" w:hAnsiTheme="minorHAnsi" w:cs="Open Sans"/>
                <w:color w:val="auto"/>
              </w:rPr>
              <w:t>7.1.2 select and use appropriate variables and constants</w:t>
            </w:r>
          </w:p>
          <w:p w14:paraId="0290B777" w14:textId="77777777" w:rsidR="003B4971" w:rsidRPr="00361BA2" w:rsidRDefault="003B4971" w:rsidP="003B4971">
            <w:pPr>
              <w:pStyle w:val="Tabletextbullets"/>
              <w:numPr>
                <w:ilvl w:val="0"/>
                <w:numId w:val="0"/>
              </w:numPr>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18944F0B" w14:textId="23A72EA3" w:rsidR="001A68B7" w:rsidRDefault="00F243C3" w:rsidP="001A68B7">
            <w:pPr>
              <w:spacing w:after="0" w:line="276"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F243C3">
              <w:rPr>
                <w:rFonts w:eastAsia="Open Sans" w:cs="Open Sans"/>
                <w:sz w:val="18"/>
                <w:szCs w:val="18"/>
              </w:rPr>
              <w:t>Maths skills:</w:t>
            </w:r>
            <w:r w:rsidR="003B4971" w:rsidRPr="001A68B7">
              <w:rPr>
                <w:rFonts w:eastAsia="Open Sans" w:cs="Open Sans"/>
                <w:color w:val="auto"/>
                <w:sz w:val="18"/>
                <w:szCs w:val="18"/>
              </w:rPr>
              <w:t xml:space="preserve"> </w:t>
            </w:r>
          </w:p>
          <w:p w14:paraId="34B919D9" w14:textId="77777777" w:rsidR="00F243C3" w:rsidRDefault="00F243C3" w:rsidP="001A68B7">
            <w:pPr>
              <w:spacing w:after="0" w:line="276"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6D57CD6F" w14:textId="31294DA4" w:rsidR="003B4971" w:rsidRPr="001A68B7" w:rsidRDefault="003B4971" w:rsidP="001A68B7">
            <w:pPr>
              <w:spacing w:after="0"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1A68B7">
              <w:rPr>
                <w:rFonts w:eastAsia="Open Sans" w:cs="Open Sans"/>
                <w:color w:val="auto"/>
                <w:sz w:val="18"/>
                <w:szCs w:val="18"/>
              </w:rPr>
              <w:t>using appropriate operators</w:t>
            </w:r>
          </w:p>
        </w:tc>
        <w:tc>
          <w:tcPr>
            <w:tcW w:w="4822" w:type="dxa"/>
            <w:shd w:val="clear" w:color="auto" w:fill="FFFFFF" w:themeFill="background1"/>
          </w:tcPr>
          <w:p w14:paraId="61F05F81" w14:textId="0A55004C" w:rsidR="003B4971" w:rsidRPr="00361BA2" w:rsidRDefault="00B542DA" w:rsidP="003B4971">
            <w:pPr>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Activities</w:t>
            </w:r>
          </w:p>
          <w:p w14:paraId="5D8CB86F" w14:textId="77777777" w:rsidR="003B4971" w:rsidRPr="00285795" w:rsidRDefault="003B497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presentation on variables and constants including naming conventions</w:t>
            </w:r>
          </w:p>
          <w:p w14:paraId="7A8C7068" w14:textId="77777777" w:rsidR="003B4971" w:rsidRPr="00285795" w:rsidRDefault="003B497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 activity writing programs including features covered so far (selection, iteration, exceptions, constants etc.)</w:t>
            </w:r>
          </w:p>
          <w:p w14:paraId="78C1502C" w14:textId="77777777" w:rsidR="003B4971" w:rsidRPr="00285795" w:rsidRDefault="003B497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 activity, programs provided using features covered so far with syntax and logic errors that students need to find and correct (important skill for the exam)</w:t>
            </w:r>
          </w:p>
          <w:p w14:paraId="2B2D94B5" w14:textId="77777777" w:rsidR="003B4971" w:rsidRPr="00285795" w:rsidRDefault="003B497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Quiz covering Python features covered so far (student book 1, Activity 5 p180 could be used for some of the questions)</w:t>
            </w:r>
          </w:p>
          <w:p w14:paraId="16EDE1DB" w14:textId="71173893" w:rsidR="00285795" w:rsidRDefault="003B4971" w:rsidP="001A68B7">
            <w:pPr>
              <w:pStyle w:val="TableHeading"/>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r w:rsidRPr="00361BA2">
              <w:rPr>
                <w:rFonts w:asciiTheme="minorHAnsi" w:hAnsiTheme="minorHAnsi"/>
              </w:rPr>
              <w:br/>
            </w:r>
            <w:r w:rsidR="00B542DA" w:rsidRPr="00B542DA">
              <w:rPr>
                <w:rFonts w:asciiTheme="minorHAnsi" w:eastAsia="Open Sans" w:hAnsiTheme="minorHAnsi" w:cs="Open Sans"/>
                <w:b w:val="0"/>
                <w:bCs w:val="0"/>
                <w:color w:val="6D35FD" w:themeColor="accent1" w:themeShade="BF"/>
                <w:sz w:val="18"/>
                <w:szCs w:val="18"/>
              </w:rPr>
              <w:t>Homework</w:t>
            </w:r>
            <w:r w:rsidRPr="00361BA2">
              <w:rPr>
                <w:rFonts w:asciiTheme="minorHAnsi" w:eastAsia="Open Sans" w:hAnsiTheme="minorHAnsi" w:cs="Open Sans"/>
                <w:b w:val="0"/>
                <w:bCs w:val="0"/>
                <w:color w:val="auto"/>
                <w:sz w:val="18"/>
                <w:szCs w:val="18"/>
              </w:rPr>
              <w:t>:</w:t>
            </w:r>
            <w:r w:rsidRPr="00361BA2">
              <w:rPr>
                <w:rFonts w:asciiTheme="minorHAnsi" w:hAnsiTheme="minorHAnsi"/>
              </w:rPr>
              <w:br/>
            </w:r>
          </w:p>
          <w:p w14:paraId="13D5389A" w14:textId="17E713C3" w:rsidR="003B4971" w:rsidRPr="00361BA2" w:rsidRDefault="003B4971"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285795">
              <w:rPr>
                <w:rFonts w:asciiTheme="minorHAnsi" w:eastAsia="Open Sans" w:hAnsiTheme="minorHAnsi" w:cs="Open Sans"/>
                <w:sz w:val="18"/>
                <w:szCs w:val="18"/>
              </w:rPr>
              <w:t>Ask students to produce a guide or wall display on common syntax errors (e.g. use of == for equals in comparisons, use of colons before conditional and iteration code blocks, indentation errors etc)</w:t>
            </w:r>
            <w:r w:rsidRPr="00361BA2">
              <w:rPr>
                <w:rFonts w:asciiTheme="minorHAnsi" w:eastAsia="Open Sans" w:hAnsiTheme="minorHAnsi" w:cs="Open Sans"/>
                <w:color w:val="auto"/>
                <w:sz w:val="18"/>
                <w:szCs w:val="18"/>
              </w:rPr>
              <w:t xml:space="preserve"> </w:t>
            </w:r>
          </w:p>
        </w:tc>
        <w:tc>
          <w:tcPr>
            <w:tcW w:w="2268" w:type="dxa"/>
            <w:shd w:val="clear" w:color="auto" w:fill="FFFFFF" w:themeFill="background1"/>
          </w:tcPr>
          <w:p w14:paraId="4DCBF9B5" w14:textId="55BAE92F" w:rsidR="003B4971" w:rsidRPr="00361BA2" w:rsidRDefault="003B4971" w:rsidP="003B49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4"/>
                <w:szCs w:val="14"/>
              </w:rPr>
            </w:pPr>
            <w:r w:rsidRPr="00FE2A16">
              <w:rPr>
                <w:rFonts w:eastAsia="Open Sans" w:cs="Open Sans"/>
                <w:b/>
                <w:bCs/>
                <w:color w:val="auto"/>
                <w:sz w:val="18"/>
                <w:szCs w:val="18"/>
              </w:rPr>
              <w:t>Pearson Edexcel International A</w:t>
            </w:r>
            <w:r w:rsidR="003D2296" w:rsidRPr="00FE2A16">
              <w:rPr>
                <w:rFonts w:eastAsia="Open Sans" w:cs="Open Sans"/>
                <w:b/>
                <w:bCs/>
                <w:color w:val="auto"/>
                <w:sz w:val="18"/>
                <w:szCs w:val="18"/>
              </w:rPr>
              <w:t>-</w:t>
            </w:r>
            <w:r w:rsidR="00F20BF6" w:rsidRPr="00FE2A16">
              <w:rPr>
                <w:rFonts w:eastAsia="Open Sans" w:cs="Open Sans"/>
                <w:b/>
                <w:bCs/>
                <w:color w:val="auto"/>
                <w:sz w:val="18"/>
                <w:szCs w:val="18"/>
              </w:rPr>
              <w:t xml:space="preserve"> l</w:t>
            </w:r>
            <w:r w:rsidRPr="00FE2A16">
              <w:rPr>
                <w:rFonts w:eastAsia="Open Sans" w:cs="Open Sans"/>
                <w:b/>
                <w:bCs/>
                <w:color w:val="auto"/>
                <w:sz w:val="18"/>
                <w:szCs w:val="18"/>
              </w:rPr>
              <w:t>evel Computer Science Student Book 1:</w:t>
            </w:r>
            <w:r w:rsidRPr="00361BA2">
              <w:rPr>
                <w:rFonts w:eastAsia="Open Sans" w:cs="Open Sans"/>
                <w:color w:val="auto"/>
                <w:sz w:val="18"/>
                <w:szCs w:val="18"/>
              </w:rPr>
              <w:t xml:space="preserve"> pp. 179-180</w:t>
            </w:r>
            <w:r w:rsidRPr="00361BA2">
              <w:rPr>
                <w:rFonts w:eastAsia="Open Sans" w:cs="Open Sans"/>
                <w:color w:val="auto"/>
                <w:sz w:val="14"/>
                <w:szCs w:val="14"/>
              </w:rPr>
              <w:t xml:space="preserve"> </w:t>
            </w:r>
          </w:p>
          <w:p w14:paraId="514F55A1" w14:textId="25378227" w:rsidR="003B4971" w:rsidRPr="00361BA2" w:rsidRDefault="003B4971" w:rsidP="003B497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r w:rsidRPr="00361BA2">
              <w:rPr>
                <w:rFonts w:asciiTheme="minorHAnsi" w:eastAsia="Open Sans" w:hAnsiTheme="minorHAnsi" w:cs="Open Sans"/>
                <w:color w:val="auto"/>
                <w:sz w:val="18"/>
                <w:szCs w:val="18"/>
              </w:rPr>
              <w:t xml:space="preserve"> </w:t>
            </w:r>
          </w:p>
        </w:tc>
        <w:tc>
          <w:tcPr>
            <w:tcW w:w="1982" w:type="dxa"/>
            <w:shd w:val="clear" w:color="auto" w:fill="FFFFFF" w:themeFill="background1"/>
          </w:tcPr>
          <w:p w14:paraId="5D88CD23" w14:textId="77777777" w:rsidR="003B4971" w:rsidRPr="007036E5" w:rsidRDefault="003B497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64328FAE" w14:textId="77777777" w:rsidR="003B4971" w:rsidRPr="007036E5" w:rsidRDefault="003B497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2BEE97F" w14:textId="77777777" w:rsidR="003B4971" w:rsidRPr="007036E5" w:rsidRDefault="003B497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71105419" w14:textId="77777777" w:rsidR="003B4971" w:rsidRPr="007036E5" w:rsidRDefault="003B497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6B94F506" w14:textId="1A772E4F" w:rsidR="003B4971" w:rsidRPr="007036E5" w:rsidRDefault="003B4971"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9" w:type="dxa"/>
            <w:shd w:val="clear" w:color="auto" w:fill="FFFFFF" w:themeFill="background1"/>
          </w:tcPr>
          <w:p w14:paraId="69385467" w14:textId="77777777" w:rsidR="003B4971" w:rsidRPr="007036E5" w:rsidRDefault="003B497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10AED1A" w14:textId="77777777" w:rsidR="003B4971" w:rsidRPr="007036E5" w:rsidRDefault="003B497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B36D7B0" w14:textId="77777777" w:rsidR="003B4971" w:rsidRPr="007036E5" w:rsidRDefault="003B497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51FD3B3A" w14:textId="77777777" w:rsidR="003B4971" w:rsidRPr="007036E5" w:rsidRDefault="003B497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4C88EAD4" w14:textId="77777777" w:rsidR="003B4971" w:rsidRPr="007036E5" w:rsidRDefault="003B4971"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5CED79A9" w14:textId="77777777" w:rsidR="00E460F8" w:rsidRPr="008542E2" w:rsidRDefault="00E460F8" w:rsidP="00E460F8">
      <w:r w:rsidRPr="008542E2">
        <w:br w:type="page"/>
      </w:r>
    </w:p>
    <w:tbl>
      <w:tblPr>
        <w:tblStyle w:val="GridTable6Colorful-Accent1"/>
        <w:tblW w:w="0" w:type="auto"/>
        <w:tblLayout w:type="fixed"/>
        <w:tblLook w:val="04A0" w:firstRow="1" w:lastRow="0" w:firstColumn="1" w:lastColumn="0" w:noHBand="0" w:noVBand="1"/>
      </w:tblPr>
      <w:tblGrid>
        <w:gridCol w:w="1556"/>
        <w:gridCol w:w="2550"/>
        <w:gridCol w:w="4823"/>
        <w:gridCol w:w="2053"/>
        <w:gridCol w:w="2197"/>
        <w:gridCol w:w="2014"/>
      </w:tblGrid>
      <w:tr w:rsidR="00E460F8" w:rsidRPr="008542E2" w14:paraId="2CEB2332"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6" w:type="dxa"/>
            <w:shd w:val="clear" w:color="auto" w:fill="341583" w:themeFill="accent2" w:themeFillShade="80"/>
            <w:vAlign w:val="center"/>
          </w:tcPr>
          <w:p w14:paraId="1D6123BC"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0" w:type="dxa"/>
            <w:shd w:val="clear" w:color="auto" w:fill="341583" w:themeFill="accent2" w:themeFillShade="80"/>
            <w:vAlign w:val="center"/>
          </w:tcPr>
          <w:p w14:paraId="32A4A6E2"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3" w:type="dxa"/>
            <w:shd w:val="clear" w:color="auto" w:fill="341583" w:themeFill="accent2" w:themeFillShade="80"/>
            <w:vAlign w:val="center"/>
          </w:tcPr>
          <w:p w14:paraId="71A2FFCB" w14:textId="1EE34964"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053" w:type="dxa"/>
            <w:shd w:val="clear" w:color="auto" w:fill="341583" w:themeFill="accent2" w:themeFillShade="80"/>
            <w:vAlign w:val="center"/>
          </w:tcPr>
          <w:p w14:paraId="153C0AD5"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2197" w:type="dxa"/>
            <w:shd w:val="clear" w:color="auto" w:fill="341583" w:themeFill="accent2" w:themeFillShade="80"/>
            <w:vAlign w:val="center"/>
          </w:tcPr>
          <w:p w14:paraId="3B783910"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2014" w:type="dxa"/>
            <w:shd w:val="clear" w:color="auto" w:fill="341583" w:themeFill="accent2" w:themeFillShade="80"/>
            <w:vAlign w:val="center"/>
          </w:tcPr>
          <w:p w14:paraId="0E31F0AF"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6F21E01D" w14:textId="77777777" w:rsidTr="00AD6A31">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93" w:type="dxa"/>
            <w:gridSpan w:val="6"/>
            <w:shd w:val="clear" w:color="auto" w:fill="E3DBF9" w:themeFill="accent2" w:themeFillTint="33"/>
          </w:tcPr>
          <w:p w14:paraId="53B202CA" w14:textId="77777777" w:rsidR="00E460F8" w:rsidRPr="008542E2" w:rsidRDefault="00E460F8">
            <w:pPr>
              <w:pStyle w:val="TableHeading"/>
              <w:rPr>
                <w:color w:val="FFFFFF" w:themeColor="background1"/>
                <w:lang w:val="en-GB"/>
              </w:rPr>
            </w:pPr>
            <w:r w:rsidRPr="008542E2">
              <w:rPr>
                <w:b/>
                <w:bCs/>
                <w:color w:val="000000" w:themeColor="text1"/>
                <w:lang w:val="en-GB"/>
              </w:rPr>
              <w:t>Week 3</w:t>
            </w:r>
            <w:r w:rsidRPr="008542E2">
              <w:rPr>
                <w:b/>
                <w:bCs/>
                <w:color w:val="000000" w:themeColor="text1"/>
                <w:lang w:val="en-GB"/>
              </w:rPr>
              <w:br/>
              <w:t>Lesson 1</w:t>
            </w:r>
          </w:p>
        </w:tc>
      </w:tr>
      <w:tr w:rsidR="004F0CA7" w:rsidRPr="008542E2" w14:paraId="2A4A2FD8"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6" w:type="dxa"/>
          </w:tcPr>
          <w:p w14:paraId="4FE5A887" w14:textId="77777777" w:rsidR="004F0CA7" w:rsidRPr="00361BA2" w:rsidRDefault="004F0CA7" w:rsidP="004F0CA7">
            <w:pPr>
              <w:spacing w:before="40" w:after="40"/>
              <w:rPr>
                <w:color w:val="auto"/>
              </w:rPr>
            </w:pPr>
            <w:r w:rsidRPr="00361BA2">
              <w:rPr>
                <w:rFonts w:eastAsia="Open Sans" w:cs="Open Sans"/>
                <w:color w:val="auto"/>
                <w:sz w:val="18"/>
                <w:szCs w:val="18"/>
              </w:rPr>
              <w:t>Topic 7.1.3: Operators</w:t>
            </w:r>
          </w:p>
          <w:p w14:paraId="387F1E15" w14:textId="77777777" w:rsidR="004F0CA7" w:rsidRPr="00361BA2" w:rsidRDefault="004F0CA7" w:rsidP="004F0CA7">
            <w:pPr>
              <w:spacing w:before="40" w:after="40"/>
              <w:ind w:left="360"/>
              <w:rPr>
                <w:color w:val="auto"/>
              </w:rPr>
            </w:pPr>
            <w:r w:rsidRPr="00361BA2">
              <w:rPr>
                <w:rFonts w:eastAsia="Open Sans" w:cs="Open Sans"/>
                <w:i/>
                <w:iCs/>
                <w:color w:val="auto"/>
                <w:sz w:val="18"/>
                <w:szCs w:val="18"/>
              </w:rPr>
              <w:t xml:space="preserve"> </w:t>
            </w:r>
          </w:p>
          <w:p w14:paraId="7FB1D9B3" w14:textId="77777777" w:rsidR="004F0CA7" w:rsidRPr="00361BA2" w:rsidRDefault="004F0CA7" w:rsidP="004F0CA7">
            <w:pPr>
              <w:spacing w:before="40" w:after="40"/>
              <w:rPr>
                <w:color w:val="auto"/>
              </w:rPr>
            </w:pPr>
            <w:r w:rsidRPr="00361BA2">
              <w:rPr>
                <w:rFonts w:eastAsia="Open Sans" w:cs="Open Sans"/>
                <w:color w:val="auto"/>
                <w:sz w:val="18"/>
                <w:szCs w:val="18"/>
              </w:rPr>
              <w:t xml:space="preserve"> </w:t>
            </w:r>
          </w:p>
          <w:p w14:paraId="64F9B291" w14:textId="4799A1B3" w:rsidR="004F0CA7" w:rsidRDefault="00B542DA" w:rsidP="004F0CA7">
            <w:pPr>
              <w:spacing w:before="40" w:after="40"/>
              <w:rPr>
                <w:rFonts w:eastAsia="Open Sans" w:cs="Open Sans"/>
                <w:b w:val="0"/>
                <w:bCs w:val="0"/>
                <w:color w:val="auto"/>
                <w:sz w:val="18"/>
                <w:szCs w:val="18"/>
              </w:rPr>
            </w:pPr>
            <w:r w:rsidRPr="00B542DA">
              <w:rPr>
                <w:rFonts w:eastAsia="Open Sans" w:cs="Open Sans"/>
                <w:sz w:val="18"/>
                <w:szCs w:val="18"/>
              </w:rPr>
              <w:t>Lesson title:</w:t>
            </w:r>
            <w:r w:rsidR="004F0CA7" w:rsidRPr="00361BA2">
              <w:rPr>
                <w:rFonts w:eastAsia="Open Sans" w:cs="Open Sans"/>
                <w:color w:val="auto"/>
                <w:sz w:val="18"/>
                <w:szCs w:val="18"/>
              </w:rPr>
              <w:t xml:space="preserve"> </w:t>
            </w:r>
          </w:p>
          <w:p w14:paraId="623621A3" w14:textId="77777777" w:rsidR="004E472B" w:rsidRPr="00361BA2" w:rsidRDefault="004E472B" w:rsidP="004F0CA7">
            <w:pPr>
              <w:spacing w:before="40" w:after="40"/>
              <w:rPr>
                <w:color w:val="auto"/>
              </w:rPr>
            </w:pPr>
          </w:p>
          <w:p w14:paraId="019FA57C" w14:textId="5A445F55" w:rsidR="004F0CA7" w:rsidRPr="001A68B7" w:rsidRDefault="004F0CA7" w:rsidP="004F0CA7">
            <w:pPr>
              <w:rPr>
                <w:rFonts w:eastAsia="Aptos Narrow" w:cs="Aptos Narrow"/>
                <w:b w:val="0"/>
                <w:bCs w:val="0"/>
                <w:color w:val="auto"/>
                <w:sz w:val="18"/>
                <w:szCs w:val="18"/>
              </w:rPr>
            </w:pPr>
            <w:r w:rsidRPr="001A68B7">
              <w:rPr>
                <w:rFonts w:eastAsia="Open Sans" w:cs="Open Sans"/>
                <w:b w:val="0"/>
                <w:bCs w:val="0"/>
                <w:color w:val="auto"/>
                <w:sz w:val="18"/>
                <w:szCs w:val="18"/>
              </w:rPr>
              <w:t>Arithmetic and relational operators</w:t>
            </w:r>
          </w:p>
        </w:tc>
        <w:tc>
          <w:tcPr>
            <w:tcW w:w="2550" w:type="dxa"/>
          </w:tcPr>
          <w:p w14:paraId="0C0A26FC" w14:textId="7B0506C3" w:rsidR="004F0CA7" w:rsidRPr="00361BA2" w:rsidRDefault="00B542DA" w:rsidP="004F0CA7">
            <w:pPr>
              <w:cnfStyle w:val="000000000000" w:firstRow="0" w:lastRow="0" w:firstColumn="0" w:lastColumn="0" w:oddVBand="0" w:evenVBand="0" w:oddHBand="0" w:evenHBand="0" w:firstRowFirstColumn="0" w:firstRowLastColumn="0" w:lastRowFirstColumn="0" w:lastRowLastColumn="0"/>
              <w:rPr>
                <w:color w:val="auto"/>
              </w:rPr>
            </w:pPr>
            <w:r w:rsidRPr="00B542DA">
              <w:rPr>
                <w:rFonts w:eastAsia="Open Sans" w:cs="Open Sans"/>
                <w:sz w:val="18"/>
                <w:szCs w:val="18"/>
              </w:rPr>
              <w:t>Students will be able to:</w:t>
            </w:r>
            <w:r w:rsidR="004F0CA7" w:rsidRPr="00361BA2">
              <w:rPr>
                <w:rFonts w:eastAsia="Open Sans" w:cs="Open Sans"/>
                <w:color w:val="auto"/>
                <w:sz w:val="18"/>
                <w:szCs w:val="18"/>
              </w:rPr>
              <w:t xml:space="preserve"> </w:t>
            </w:r>
          </w:p>
          <w:p w14:paraId="45B6CCFD" w14:textId="4ABADBDC" w:rsidR="004F0CA7" w:rsidRPr="00361BA2" w:rsidRDefault="004F0CA7" w:rsidP="004F0CA7">
            <w:pPr>
              <w:spacing w:before="40" w:after="40"/>
              <w:cnfStyle w:val="000000000000" w:firstRow="0" w:lastRow="0" w:firstColumn="0" w:lastColumn="0" w:oddVBand="0" w:evenVBand="0" w:oddHBand="0" w:evenHBand="0" w:firstRowFirstColumn="0" w:firstRowLastColumn="0" w:lastRowFirstColumn="0" w:lastRowLastColumn="0"/>
              <w:rPr>
                <w:color w:val="auto"/>
              </w:rPr>
            </w:pPr>
            <w:r w:rsidRPr="00361BA2">
              <w:rPr>
                <w:rFonts w:eastAsia="Open Sans" w:cs="Open Sans"/>
                <w:color w:val="auto"/>
                <w:sz w:val="18"/>
                <w:szCs w:val="18"/>
              </w:rPr>
              <w:t xml:space="preserve"> 7.1.3 select and use appropriate operators</w:t>
            </w:r>
          </w:p>
          <w:p w14:paraId="10E2F03D" w14:textId="77777777" w:rsidR="004F0CA7" w:rsidRPr="00361BA2" w:rsidRDefault="004F0CA7" w:rsidP="004F0CA7">
            <w:pPr>
              <w:tabs>
                <w:tab w:val="left" w:pos="720"/>
              </w:tabs>
              <w:spacing w:before="40" w:after="40"/>
              <w:cnfStyle w:val="000000000000" w:firstRow="0" w:lastRow="0" w:firstColumn="0" w:lastColumn="0" w:oddVBand="0" w:evenVBand="0" w:oddHBand="0" w:evenHBand="0" w:firstRowFirstColumn="0" w:firstRowLastColumn="0" w:lastRowFirstColumn="0" w:lastRowLastColumn="0"/>
              <w:rPr>
                <w:color w:val="auto"/>
              </w:rPr>
            </w:pPr>
            <w:r w:rsidRPr="00361BA2">
              <w:rPr>
                <w:rFonts w:eastAsia="Open Sans" w:cs="Open Sans"/>
                <w:color w:val="auto"/>
                <w:sz w:val="18"/>
                <w:szCs w:val="18"/>
              </w:rPr>
              <w:t xml:space="preserve"> </w:t>
            </w:r>
          </w:p>
          <w:p w14:paraId="7B1A311E" w14:textId="77777777" w:rsidR="00F243C3" w:rsidRDefault="00F243C3" w:rsidP="004F0CA7">
            <w:pPr>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F243C3">
              <w:rPr>
                <w:rFonts w:eastAsia="Open Sans" w:cs="Open Sans"/>
                <w:sz w:val="18"/>
                <w:szCs w:val="18"/>
              </w:rPr>
              <w:t>Maths skills:</w:t>
            </w:r>
            <w:r w:rsidR="004F0CA7" w:rsidRPr="00361BA2">
              <w:rPr>
                <w:rFonts w:eastAsia="Open Sans" w:cs="Open Sans"/>
                <w:color w:val="auto"/>
                <w:sz w:val="18"/>
                <w:szCs w:val="18"/>
              </w:rPr>
              <w:t xml:space="preserve"> </w:t>
            </w:r>
          </w:p>
          <w:p w14:paraId="649C3DB7" w14:textId="5278B08F" w:rsidR="004F0CA7" w:rsidRPr="00361BA2" w:rsidRDefault="004F0CA7" w:rsidP="004F0CA7">
            <w:pPr>
              <w:cnfStyle w:val="000000000000" w:firstRow="0" w:lastRow="0" w:firstColumn="0" w:lastColumn="0" w:oddVBand="0" w:evenVBand="0" w:oddHBand="0" w:evenHBand="0" w:firstRowFirstColumn="0" w:firstRowLastColumn="0" w:lastRowFirstColumn="0" w:lastRowLastColumn="0"/>
              <w:rPr>
                <w:rFonts w:eastAsia="Aptos Narrow" w:cs="Aptos Narrow"/>
                <w:color w:val="auto"/>
                <w:sz w:val="18"/>
                <w:szCs w:val="18"/>
              </w:rPr>
            </w:pPr>
            <w:r w:rsidRPr="00361BA2">
              <w:rPr>
                <w:rFonts w:eastAsia="Open Sans" w:cs="Open Sans"/>
                <w:color w:val="auto"/>
                <w:sz w:val="18"/>
                <w:szCs w:val="18"/>
              </w:rPr>
              <w:t>using appropriate operators</w:t>
            </w:r>
          </w:p>
        </w:tc>
        <w:tc>
          <w:tcPr>
            <w:tcW w:w="4823" w:type="dxa"/>
          </w:tcPr>
          <w:p w14:paraId="0BE9FA93" w14:textId="7B6D27FC" w:rsidR="004F0CA7" w:rsidRPr="00361BA2" w:rsidRDefault="00B542DA" w:rsidP="004F0CA7">
            <w:pPr>
              <w:cnfStyle w:val="000000000000" w:firstRow="0" w:lastRow="0" w:firstColumn="0" w:lastColumn="0" w:oddVBand="0" w:evenVBand="0" w:oddHBand="0" w:evenHBand="0" w:firstRowFirstColumn="0" w:firstRowLastColumn="0" w:lastRowFirstColumn="0" w:lastRowLastColumn="0"/>
              <w:rPr>
                <w:color w:val="auto"/>
              </w:rPr>
            </w:pPr>
            <w:r w:rsidRPr="00B542DA">
              <w:rPr>
                <w:rFonts w:eastAsia="Open Sans" w:cs="Open Sans"/>
                <w:sz w:val="18"/>
                <w:szCs w:val="18"/>
              </w:rPr>
              <w:t>Activities</w:t>
            </w:r>
          </w:p>
          <w:p w14:paraId="2A3E8709" w14:textId="77777777" w:rsidR="004F0CA7" w:rsidRPr="00285795" w:rsidRDefault="004F0CA7"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on arithmetic and relational operators (students will have already come across some of these so this will be a recap and covering any that have not yet been used)</w:t>
            </w:r>
          </w:p>
          <w:p w14:paraId="3BCF2F80" w14:textId="77777777" w:rsidR="004F0CA7" w:rsidRPr="00285795" w:rsidRDefault="004F0CA7"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simple Python programs using arithmetic and relational operators</w:t>
            </w:r>
          </w:p>
          <w:p w14:paraId="165E0311" w14:textId="77777777" w:rsidR="004F0CA7" w:rsidRPr="00285795" w:rsidRDefault="004F0CA7"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more complex Python programs using selection and iteration constructs using relational operators</w:t>
            </w:r>
          </w:p>
          <w:p w14:paraId="2FA8542E" w14:textId="77777777" w:rsidR="004F0CA7" w:rsidRPr="00285795" w:rsidRDefault="004F0CA7"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Quiz with students having to correctly identify a true or false outcome from if construct using relational operators.</w:t>
            </w:r>
          </w:p>
          <w:p w14:paraId="3B5D8343" w14:textId="5D58BEA5" w:rsidR="00285795" w:rsidRDefault="004F0CA7" w:rsidP="007C2758">
            <w:pPr>
              <w:spacing w:after="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361BA2">
              <w:rPr>
                <w:color w:val="auto"/>
              </w:rPr>
              <w:br/>
            </w:r>
            <w:r w:rsidR="00B542DA" w:rsidRPr="00B542DA">
              <w:rPr>
                <w:rFonts w:eastAsia="Open Sans" w:cs="Open Sans"/>
                <w:sz w:val="18"/>
                <w:szCs w:val="18"/>
              </w:rPr>
              <w:t>Homework</w:t>
            </w:r>
            <w:r w:rsidRPr="00361BA2">
              <w:rPr>
                <w:rFonts w:eastAsia="Open Sans" w:cs="Open Sans"/>
                <w:color w:val="auto"/>
                <w:sz w:val="18"/>
                <w:szCs w:val="18"/>
              </w:rPr>
              <w:t>:</w:t>
            </w:r>
            <w:r w:rsidRPr="00361BA2">
              <w:rPr>
                <w:color w:val="auto"/>
              </w:rPr>
              <w:br/>
            </w:r>
          </w:p>
          <w:p w14:paraId="58F8941C" w14:textId="3EFE4302" w:rsidR="004F0CA7" w:rsidRPr="00361BA2" w:rsidRDefault="004F0CA7"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color w:val="auto"/>
                <w:sz w:val="18"/>
                <w:szCs w:val="18"/>
              </w:rPr>
            </w:pPr>
            <w:r w:rsidRPr="00285795">
              <w:rPr>
                <w:rFonts w:asciiTheme="minorHAnsi" w:eastAsia="Open Sans" w:hAnsiTheme="minorHAnsi" w:cs="Open Sans"/>
                <w:sz w:val="18"/>
                <w:szCs w:val="18"/>
              </w:rPr>
              <w:t>Ask students to produce a guide or wall poster listing and giving an example of the arithmetic and relational operators.</w:t>
            </w:r>
          </w:p>
        </w:tc>
        <w:tc>
          <w:tcPr>
            <w:tcW w:w="2053" w:type="dxa"/>
          </w:tcPr>
          <w:p w14:paraId="3B7F3A9B" w14:textId="28F6AA04" w:rsidR="004F0CA7" w:rsidRPr="00361BA2" w:rsidRDefault="00454F20" w:rsidP="004F0CA7">
            <w:pPr>
              <w:spacing w:before="40" w:after="40"/>
              <w:cnfStyle w:val="000000000000" w:firstRow="0" w:lastRow="0" w:firstColumn="0" w:lastColumn="0" w:oddVBand="0" w:evenVBand="0" w:oddHBand="0" w:evenHBand="0" w:firstRowFirstColumn="0" w:firstRowLastColumn="0" w:lastRowFirstColumn="0" w:lastRowLastColumn="0"/>
              <w:rPr>
                <w:color w:val="auto"/>
              </w:rPr>
            </w:pPr>
            <w:r w:rsidRPr="00454F20">
              <w:rPr>
                <w:rFonts w:eastAsia="Open Sans" w:cs="Open Sans"/>
                <w:b/>
                <w:color w:val="auto"/>
                <w:sz w:val="18"/>
                <w:szCs w:val="18"/>
              </w:rPr>
              <w:t>Pearson Edexcel International A-level Computer Science Student Book 1:</w:t>
            </w:r>
            <w:r w:rsidR="004F0CA7" w:rsidRPr="00361BA2">
              <w:rPr>
                <w:rFonts w:eastAsia="Open Sans" w:cs="Open Sans"/>
                <w:color w:val="auto"/>
                <w:sz w:val="18"/>
                <w:szCs w:val="18"/>
              </w:rPr>
              <w:t xml:space="preserve"> pp. 180-182</w:t>
            </w:r>
            <w:r w:rsidR="004F0CA7" w:rsidRPr="00361BA2">
              <w:rPr>
                <w:rFonts w:eastAsia="Open Sans" w:cs="Open Sans"/>
                <w:color w:val="auto"/>
                <w:sz w:val="14"/>
                <w:szCs w:val="14"/>
              </w:rPr>
              <w:t xml:space="preserve"> </w:t>
            </w:r>
          </w:p>
          <w:p w14:paraId="5356DA6D" w14:textId="1AF80E2C" w:rsidR="004F0CA7" w:rsidRPr="00361BA2" w:rsidRDefault="004F0CA7" w:rsidP="004F0CA7">
            <w:pPr>
              <w:cnfStyle w:val="000000000000" w:firstRow="0" w:lastRow="0" w:firstColumn="0" w:lastColumn="0" w:oddVBand="0" w:evenVBand="0" w:oddHBand="0" w:evenHBand="0" w:firstRowFirstColumn="0" w:firstRowLastColumn="0" w:lastRowFirstColumn="0" w:lastRowLastColumn="0"/>
              <w:rPr>
                <w:rFonts w:eastAsia="Aptos Narrow" w:cs="Aptos Narrow"/>
                <w:color w:val="auto"/>
                <w:sz w:val="18"/>
                <w:szCs w:val="18"/>
              </w:rPr>
            </w:pPr>
            <w:r w:rsidRPr="00361BA2">
              <w:rPr>
                <w:rFonts w:eastAsia="Open Sans" w:cs="Open Sans"/>
                <w:color w:val="auto"/>
                <w:sz w:val="18"/>
                <w:szCs w:val="18"/>
              </w:rPr>
              <w:t xml:space="preserve"> </w:t>
            </w:r>
          </w:p>
        </w:tc>
        <w:tc>
          <w:tcPr>
            <w:tcW w:w="2197" w:type="dxa"/>
          </w:tcPr>
          <w:p w14:paraId="39447ADD" w14:textId="77777777" w:rsidR="004F0CA7" w:rsidRPr="007036E5" w:rsidRDefault="004F0CA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132A31B3" w14:textId="77777777" w:rsidR="004F0CA7" w:rsidRPr="007036E5" w:rsidRDefault="004F0CA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4C16975" w14:textId="77777777" w:rsidR="004F0CA7" w:rsidRPr="007036E5" w:rsidRDefault="004F0CA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1AF787A5" w14:textId="77777777" w:rsidR="004F0CA7" w:rsidRPr="007036E5" w:rsidRDefault="004F0CA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460662C9" w14:textId="251B8C20" w:rsidR="004F0CA7" w:rsidRPr="007036E5" w:rsidRDefault="004F0CA7"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 xml:space="preserve"> </w:t>
            </w:r>
          </w:p>
        </w:tc>
        <w:tc>
          <w:tcPr>
            <w:tcW w:w="2014" w:type="dxa"/>
          </w:tcPr>
          <w:p w14:paraId="2CDB7088" w14:textId="77777777" w:rsidR="004F0CA7" w:rsidRPr="007036E5" w:rsidRDefault="004F0CA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7978E120" w14:textId="77777777" w:rsidR="004F0CA7" w:rsidRPr="007036E5" w:rsidRDefault="004F0CA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D619305" w14:textId="77777777" w:rsidR="004F0CA7" w:rsidRPr="007036E5" w:rsidRDefault="004F0CA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1351ED2D" w14:textId="77777777" w:rsidR="004F0CA7" w:rsidRPr="007036E5" w:rsidRDefault="004F0CA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7E089507" w14:textId="77777777" w:rsidR="004F0CA7" w:rsidRPr="007036E5" w:rsidRDefault="004F0CA7"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p>
        </w:tc>
      </w:tr>
    </w:tbl>
    <w:p w14:paraId="203C3FEF" w14:textId="77777777" w:rsidR="00361BA2" w:rsidRDefault="00361BA2">
      <w:r>
        <w:br w:type="page"/>
      </w:r>
    </w:p>
    <w:tbl>
      <w:tblPr>
        <w:tblStyle w:val="GridTable6Colorful-Accent1"/>
        <w:tblW w:w="0" w:type="auto"/>
        <w:tblLayout w:type="fixed"/>
        <w:tblLook w:val="04A0" w:firstRow="1" w:lastRow="0" w:firstColumn="1" w:lastColumn="0" w:noHBand="0" w:noVBand="1"/>
      </w:tblPr>
      <w:tblGrid>
        <w:gridCol w:w="1556"/>
        <w:gridCol w:w="2550"/>
        <w:gridCol w:w="4823"/>
        <w:gridCol w:w="2053"/>
        <w:gridCol w:w="2197"/>
        <w:gridCol w:w="2014"/>
      </w:tblGrid>
      <w:tr w:rsidR="004F0CA7" w:rsidRPr="008542E2" w14:paraId="3A0FEFA6" w14:textId="77777777" w:rsidTr="00AD6A31">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93" w:type="dxa"/>
            <w:gridSpan w:val="6"/>
            <w:shd w:val="clear" w:color="auto" w:fill="E3DBF9" w:themeFill="accent2" w:themeFillTint="33"/>
          </w:tcPr>
          <w:p w14:paraId="7B1A4682" w14:textId="1D45F7B3" w:rsidR="004F0CA7" w:rsidRPr="008542E2" w:rsidRDefault="004F0CA7" w:rsidP="004F0CA7">
            <w:pPr>
              <w:pStyle w:val="TableHeading"/>
              <w:rPr>
                <w:lang w:val="en-GB"/>
              </w:rPr>
            </w:pPr>
            <w:r w:rsidRPr="008542E2">
              <w:rPr>
                <w:b/>
                <w:bCs/>
                <w:color w:val="000000" w:themeColor="text1"/>
                <w:lang w:val="en-GB"/>
              </w:rPr>
              <w:t>Week 3</w:t>
            </w:r>
            <w:r w:rsidRPr="008542E2">
              <w:rPr>
                <w:b/>
                <w:bCs/>
                <w:color w:val="000000" w:themeColor="text1"/>
                <w:lang w:val="en-GB"/>
              </w:rPr>
              <w:br/>
              <w:t>Lesson 2</w:t>
            </w:r>
            <w:r w:rsidR="00AF3318">
              <w:rPr>
                <w:b/>
                <w:bCs/>
                <w:color w:val="000000" w:themeColor="text1"/>
                <w:lang w:val="en-GB"/>
              </w:rPr>
              <w:t xml:space="preserve"> </w:t>
            </w:r>
            <w:r w:rsidR="00AD6A31">
              <w:rPr>
                <w:b/>
                <w:bCs/>
                <w:color w:val="000000" w:themeColor="text1"/>
                <w:lang w:val="en-GB"/>
              </w:rPr>
              <w:t>&amp; 3</w:t>
            </w:r>
          </w:p>
        </w:tc>
      </w:tr>
      <w:tr w:rsidR="00AF3318" w:rsidRPr="008542E2" w14:paraId="2785D65C" w14:textId="77777777" w:rsidTr="002B32A5">
        <w:trPr>
          <w:cnfStyle w:val="000000100000" w:firstRow="0" w:lastRow="0" w:firstColumn="0" w:lastColumn="0" w:oddVBand="0" w:evenVBand="0" w:oddHBand="1" w:evenHBand="0"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1"/>
          </w:tcPr>
          <w:p w14:paraId="21896349" w14:textId="77777777" w:rsidR="00AF3318" w:rsidRPr="00DD7C53" w:rsidRDefault="00AF3318" w:rsidP="00AF3318">
            <w:pPr>
              <w:spacing w:before="40" w:after="40"/>
              <w:rPr>
                <w:color w:val="auto"/>
                <w:sz w:val="18"/>
                <w:szCs w:val="18"/>
              </w:rPr>
            </w:pPr>
            <w:r w:rsidRPr="00DD7C53">
              <w:rPr>
                <w:rFonts w:eastAsia="Open Sans" w:cs="Open Sans"/>
                <w:color w:val="auto"/>
                <w:sz w:val="18"/>
                <w:szCs w:val="18"/>
              </w:rPr>
              <w:t>Topic 7.1.3: Operators</w:t>
            </w:r>
          </w:p>
          <w:p w14:paraId="2EB2A603" w14:textId="77777777" w:rsidR="00AF3318" w:rsidRPr="00DD7C53" w:rsidRDefault="00AF3318" w:rsidP="00AF3318">
            <w:pPr>
              <w:spacing w:before="40" w:after="40"/>
              <w:ind w:left="360"/>
              <w:rPr>
                <w:color w:val="auto"/>
                <w:sz w:val="18"/>
                <w:szCs w:val="18"/>
              </w:rPr>
            </w:pPr>
            <w:r w:rsidRPr="00DD7C53">
              <w:rPr>
                <w:rFonts w:eastAsia="Open Sans" w:cs="Open Sans"/>
                <w:i/>
                <w:iCs/>
                <w:color w:val="auto"/>
                <w:sz w:val="18"/>
                <w:szCs w:val="18"/>
              </w:rPr>
              <w:t xml:space="preserve"> </w:t>
            </w:r>
          </w:p>
          <w:p w14:paraId="1697874D" w14:textId="77777777" w:rsidR="00AF3318" w:rsidRPr="00DD7C53" w:rsidRDefault="00AF3318" w:rsidP="00AF3318">
            <w:pPr>
              <w:spacing w:before="40" w:after="40"/>
              <w:rPr>
                <w:color w:val="auto"/>
                <w:sz w:val="18"/>
                <w:szCs w:val="18"/>
              </w:rPr>
            </w:pPr>
            <w:r w:rsidRPr="00DD7C53">
              <w:rPr>
                <w:rFonts w:eastAsia="Open Sans" w:cs="Open Sans"/>
                <w:color w:val="auto"/>
                <w:sz w:val="18"/>
                <w:szCs w:val="18"/>
              </w:rPr>
              <w:t xml:space="preserve"> </w:t>
            </w:r>
          </w:p>
          <w:p w14:paraId="4E2E5004" w14:textId="203428F5" w:rsidR="00AF3318" w:rsidRDefault="00B542DA" w:rsidP="00AF3318">
            <w:pPr>
              <w:spacing w:before="40" w:after="40"/>
              <w:rPr>
                <w:rFonts w:eastAsia="Open Sans" w:cs="Open Sans"/>
                <w:b w:val="0"/>
                <w:bCs w:val="0"/>
                <w:color w:val="auto"/>
                <w:sz w:val="18"/>
                <w:szCs w:val="18"/>
              </w:rPr>
            </w:pPr>
            <w:r w:rsidRPr="00B542DA">
              <w:rPr>
                <w:rFonts w:eastAsia="Open Sans" w:cs="Open Sans"/>
                <w:sz w:val="18"/>
                <w:szCs w:val="18"/>
              </w:rPr>
              <w:t>Lesson title:</w:t>
            </w:r>
            <w:r w:rsidR="00AF3318" w:rsidRPr="00DD7C53">
              <w:rPr>
                <w:rFonts w:eastAsia="Open Sans" w:cs="Open Sans"/>
                <w:color w:val="auto"/>
                <w:sz w:val="18"/>
                <w:szCs w:val="18"/>
              </w:rPr>
              <w:t xml:space="preserve"> </w:t>
            </w:r>
          </w:p>
          <w:p w14:paraId="36F72599" w14:textId="77777777" w:rsidR="004E472B" w:rsidRPr="00DD7C53" w:rsidRDefault="004E472B" w:rsidP="00AF3318">
            <w:pPr>
              <w:spacing w:before="40" w:after="40"/>
              <w:rPr>
                <w:color w:val="auto"/>
                <w:sz w:val="18"/>
                <w:szCs w:val="18"/>
              </w:rPr>
            </w:pPr>
          </w:p>
          <w:p w14:paraId="61C08863" w14:textId="77777777" w:rsidR="00AF3318" w:rsidRPr="001A68B7" w:rsidRDefault="00AF3318" w:rsidP="00AF3318">
            <w:pPr>
              <w:spacing w:before="40" w:after="40"/>
              <w:rPr>
                <w:b w:val="0"/>
                <w:bCs w:val="0"/>
                <w:color w:val="auto"/>
                <w:sz w:val="18"/>
                <w:szCs w:val="18"/>
              </w:rPr>
            </w:pPr>
            <w:r w:rsidRPr="001A68B7">
              <w:rPr>
                <w:rFonts w:eastAsia="Open Sans" w:cs="Open Sans"/>
                <w:b w:val="0"/>
                <w:bCs w:val="0"/>
                <w:color w:val="auto"/>
                <w:sz w:val="18"/>
                <w:szCs w:val="18"/>
              </w:rPr>
              <w:t>Boolean and bitwise operators</w:t>
            </w:r>
          </w:p>
          <w:p w14:paraId="1069880D" w14:textId="323D1D20" w:rsidR="00AF3318" w:rsidRPr="00DD7C53" w:rsidRDefault="00AF3318" w:rsidP="00AF3318">
            <w:pPr>
              <w:rPr>
                <w:rFonts w:eastAsia="Aptos Narrow" w:cs="Aptos Narrow"/>
                <w:color w:val="auto"/>
                <w:sz w:val="18"/>
                <w:szCs w:val="18"/>
              </w:rPr>
            </w:pPr>
            <w:r w:rsidRPr="001A68B7">
              <w:rPr>
                <w:rFonts w:eastAsia="Open Sans" w:cs="Open Sans"/>
                <w:b w:val="0"/>
                <w:bCs w:val="0"/>
                <w:color w:val="auto"/>
                <w:sz w:val="18"/>
                <w:szCs w:val="18"/>
              </w:rPr>
              <w:t>(double lesson)</w:t>
            </w:r>
          </w:p>
        </w:tc>
        <w:tc>
          <w:tcPr>
            <w:tcW w:w="2550" w:type="dxa"/>
            <w:shd w:val="clear" w:color="auto" w:fill="FFFFFF" w:themeFill="background1"/>
          </w:tcPr>
          <w:p w14:paraId="6D932253" w14:textId="021E7B0F" w:rsidR="00AF3318" w:rsidRPr="00DD7C53" w:rsidRDefault="00B542DA" w:rsidP="00AF3318">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AF3318" w:rsidRPr="00DD7C53">
              <w:rPr>
                <w:rFonts w:eastAsia="Open Sans" w:cs="Open Sans"/>
                <w:color w:val="auto"/>
                <w:sz w:val="18"/>
                <w:szCs w:val="18"/>
              </w:rPr>
              <w:t xml:space="preserve"> </w:t>
            </w:r>
          </w:p>
          <w:p w14:paraId="3CEBE105" w14:textId="79638C28"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DD7C53">
              <w:rPr>
                <w:rFonts w:eastAsia="Open Sans" w:cs="Open Sans"/>
                <w:color w:val="auto"/>
                <w:sz w:val="18"/>
                <w:szCs w:val="18"/>
              </w:rPr>
              <w:t xml:space="preserve"> 7.1.3 select and use appropriate operators</w:t>
            </w:r>
          </w:p>
          <w:p w14:paraId="40245B14" w14:textId="77777777" w:rsidR="00AF3318" w:rsidRPr="00DD7C53" w:rsidRDefault="00AF3318" w:rsidP="00AF3318">
            <w:pPr>
              <w:tabs>
                <w:tab w:val="left" w:pos="720"/>
              </w:tabs>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DD7C53">
              <w:rPr>
                <w:rFonts w:eastAsia="Open Sans" w:cs="Open Sans"/>
                <w:color w:val="auto"/>
                <w:sz w:val="18"/>
                <w:szCs w:val="18"/>
              </w:rPr>
              <w:t xml:space="preserve"> </w:t>
            </w:r>
          </w:p>
          <w:p w14:paraId="13D5AC49" w14:textId="77777777" w:rsidR="00F243C3" w:rsidRDefault="00F243C3" w:rsidP="00AF3318">
            <w:pPr>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F243C3">
              <w:rPr>
                <w:rFonts w:eastAsia="Open Sans" w:cs="Open Sans"/>
                <w:sz w:val="18"/>
                <w:szCs w:val="18"/>
              </w:rPr>
              <w:t>Maths skills:</w:t>
            </w:r>
            <w:r w:rsidR="00AF3318" w:rsidRPr="00DD7C53">
              <w:rPr>
                <w:rFonts w:eastAsia="Open Sans" w:cs="Open Sans"/>
                <w:color w:val="auto"/>
                <w:sz w:val="18"/>
                <w:szCs w:val="18"/>
              </w:rPr>
              <w:t xml:space="preserve"> </w:t>
            </w:r>
          </w:p>
          <w:p w14:paraId="3B951EE8" w14:textId="36DB3D91" w:rsidR="00AF3318" w:rsidRPr="00DD7C53" w:rsidRDefault="00AF3318" w:rsidP="00AF3318">
            <w:pPr>
              <w:cnfStyle w:val="000000100000" w:firstRow="0" w:lastRow="0" w:firstColumn="0" w:lastColumn="0" w:oddVBand="0" w:evenVBand="0" w:oddHBand="1" w:evenHBand="0" w:firstRowFirstColumn="0" w:firstRowLastColumn="0" w:lastRowFirstColumn="0" w:lastRowLastColumn="0"/>
              <w:rPr>
                <w:rFonts w:eastAsia="Aptos Narrow" w:cs="Aptos Narrow"/>
                <w:color w:val="auto"/>
                <w:sz w:val="18"/>
                <w:szCs w:val="18"/>
              </w:rPr>
            </w:pPr>
            <w:r w:rsidRPr="00DD7C53">
              <w:rPr>
                <w:rFonts w:eastAsia="Open Sans" w:cs="Open Sans"/>
                <w:color w:val="auto"/>
                <w:sz w:val="18"/>
                <w:szCs w:val="18"/>
              </w:rPr>
              <w:t>using appropriate operators</w:t>
            </w:r>
          </w:p>
        </w:tc>
        <w:tc>
          <w:tcPr>
            <w:tcW w:w="4823" w:type="dxa"/>
            <w:shd w:val="clear" w:color="auto" w:fill="FFFFFF" w:themeFill="background1"/>
          </w:tcPr>
          <w:p w14:paraId="5FE90654" w14:textId="1D8F478D" w:rsidR="00AF3318" w:rsidRPr="00DD7C53" w:rsidRDefault="00B542DA" w:rsidP="00AF3318">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Activities</w:t>
            </w:r>
          </w:p>
          <w:p w14:paraId="09A4A8D9" w14:textId="77777777" w:rsidR="00AF3318" w:rsidRPr="00285795" w:rsidRDefault="00AF3318"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on Boolean and bitwise operators.</w:t>
            </w:r>
          </w:p>
          <w:p w14:paraId="0CEE48A1" w14:textId="605C5536" w:rsidR="00AF3318" w:rsidRPr="00285795" w:rsidRDefault="00AF3318"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 xml:space="preserve">Practical classroom activity creating Python programs using Boolean and relational operators combined and bitwise operators with </w:t>
            </w:r>
            <w:r w:rsidRPr="009E256A">
              <w:rPr>
                <w:rFonts w:asciiTheme="minorHAnsi" w:eastAsia="Open Sans" w:hAnsiTheme="minorHAnsi" w:cs="Open Sans"/>
                <w:color w:val="auto"/>
                <w:sz w:val="18"/>
                <w:szCs w:val="18"/>
              </w:rPr>
              <w:t xml:space="preserve">extension </w:t>
            </w:r>
            <w:r w:rsidR="009E256A">
              <w:rPr>
                <w:rFonts w:asciiTheme="minorHAnsi" w:eastAsia="Open Sans" w:hAnsiTheme="minorHAnsi" w:cs="Open Sans"/>
                <w:color w:val="auto"/>
                <w:sz w:val="18"/>
                <w:szCs w:val="18"/>
              </w:rPr>
              <w:t>a</w:t>
            </w:r>
            <w:r w:rsidR="00B542DA" w:rsidRPr="009E256A">
              <w:rPr>
                <w:rFonts w:asciiTheme="minorHAnsi" w:eastAsia="Open Sans" w:hAnsiTheme="minorHAnsi" w:cs="Open Sans"/>
                <w:color w:val="auto"/>
                <w:sz w:val="18"/>
                <w:szCs w:val="18"/>
              </w:rPr>
              <w:t>ctivities</w:t>
            </w:r>
            <w:r w:rsidRPr="009E256A">
              <w:rPr>
                <w:rFonts w:asciiTheme="minorHAnsi" w:eastAsia="Open Sans" w:hAnsiTheme="minorHAnsi" w:cs="Open Sans"/>
                <w:color w:val="auto"/>
                <w:sz w:val="18"/>
                <w:szCs w:val="18"/>
              </w:rPr>
              <w:t xml:space="preserve"> for </w:t>
            </w:r>
            <w:r w:rsidRPr="00285795">
              <w:rPr>
                <w:rFonts w:asciiTheme="minorHAnsi" w:eastAsia="Open Sans" w:hAnsiTheme="minorHAnsi" w:cs="Open Sans"/>
                <w:sz w:val="18"/>
                <w:szCs w:val="18"/>
              </w:rPr>
              <w:t>more capable learners. (student book 1, Activity 6 p183 gives an example)</w:t>
            </w:r>
          </w:p>
          <w:p w14:paraId="2C64FA04" w14:textId="77777777" w:rsidR="00AF3318" w:rsidRPr="00285795" w:rsidRDefault="00AF3318"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Classroom activity, students review worked example 3 on page 187 of student book 1 and discuss:</w:t>
            </w:r>
          </w:p>
          <w:p w14:paraId="6AE9767B" w14:textId="19734DB6" w:rsidR="001A68B7" w:rsidRDefault="001A68B7" w:rsidP="00E213EE">
            <w:pPr>
              <w:pStyle w:val="ListParagraph"/>
              <w:numPr>
                <w:ilvl w:val="0"/>
                <w:numId w:val="42"/>
              </w:numPr>
              <w:spacing w:after="0" w:line="276"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833D1D">
              <w:rPr>
                <w:rFonts w:eastAsia="Open Sans" w:cs="Open Sans"/>
                <w:sz w:val="18"/>
                <w:szCs w:val="18"/>
              </w:rPr>
              <w:t>how</w:t>
            </w:r>
            <w:r w:rsidR="00AF3318" w:rsidRPr="00833D1D">
              <w:rPr>
                <w:rFonts w:eastAsia="Open Sans" w:cs="Open Sans"/>
                <w:sz w:val="18"/>
                <w:szCs w:val="18"/>
              </w:rPr>
              <w:t xml:space="preserve"> the game shown could be developed into a playable game?</w:t>
            </w:r>
          </w:p>
          <w:p w14:paraId="5C45FBA6" w14:textId="090A4AEF" w:rsidR="00AF3318" w:rsidRPr="001A68B7" w:rsidRDefault="00AF3318" w:rsidP="00E213EE">
            <w:pPr>
              <w:pStyle w:val="ListParagraph"/>
              <w:numPr>
                <w:ilvl w:val="0"/>
                <w:numId w:val="42"/>
              </w:numPr>
              <w:spacing w:after="0" w:line="276" w:lineRule="auto"/>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1A68B7">
              <w:rPr>
                <w:rFonts w:eastAsia="Open Sans" w:cs="Open Sans"/>
                <w:sz w:val="18"/>
                <w:szCs w:val="18"/>
              </w:rPr>
              <w:t>Other uses bitwise operators might be put to</w:t>
            </w:r>
          </w:p>
          <w:p w14:paraId="526EB0BE" w14:textId="77777777" w:rsidR="00DD7C53" w:rsidRDefault="00DD7C53" w:rsidP="00EA61F4">
            <w:pPr>
              <w:tabs>
                <w:tab w:val="left" w:pos="720"/>
              </w:tabs>
              <w:spacing w:before="40" w:after="4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03D3FA28" w14:textId="209E50E7" w:rsidR="00AF3318" w:rsidRDefault="00B542DA" w:rsidP="00AF3318">
            <w:pPr>
              <w:tabs>
                <w:tab w:val="left" w:pos="720"/>
              </w:tabs>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AF3318" w:rsidRPr="00DD7C53">
              <w:rPr>
                <w:rFonts w:eastAsia="Open Sans" w:cs="Open Sans"/>
                <w:color w:val="auto"/>
                <w:sz w:val="18"/>
                <w:szCs w:val="18"/>
              </w:rPr>
              <w:t>:</w:t>
            </w:r>
          </w:p>
          <w:p w14:paraId="3906A06A" w14:textId="77777777" w:rsidR="00285795" w:rsidRDefault="00285795" w:rsidP="00EA61F4">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62CF8F5C" w14:textId="0D816B86" w:rsidR="00AF3318" w:rsidRPr="00DD7C53" w:rsidRDefault="00AF3318"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Aptos Narrow" w:hAnsiTheme="minorHAnsi" w:cs="Aptos Narrow"/>
                <w:color w:val="auto"/>
                <w:sz w:val="18"/>
                <w:szCs w:val="18"/>
              </w:rPr>
            </w:pPr>
            <w:r w:rsidRPr="00285795">
              <w:rPr>
                <w:rFonts w:asciiTheme="minorHAnsi" w:eastAsia="Open Sans" w:hAnsiTheme="minorHAnsi" w:cs="Open Sans"/>
                <w:sz w:val="18"/>
                <w:szCs w:val="18"/>
              </w:rPr>
              <w:t>Ask students to search for ‘Python bitwise operators’ and then read the article on the Real Python web site titled ‘Bitwise operators in Python’. This article has some background information about binary and number formats (related to Unit1) and more detail about bitwise operators and their uses including LSB Steganography which might interest more advanced learners</w:t>
            </w:r>
          </w:p>
        </w:tc>
        <w:tc>
          <w:tcPr>
            <w:tcW w:w="2053" w:type="dxa"/>
            <w:shd w:val="clear" w:color="auto" w:fill="FFFFFF" w:themeFill="background1"/>
          </w:tcPr>
          <w:p w14:paraId="3E61D11B" w14:textId="082667D7" w:rsidR="00AF3318" w:rsidRPr="00DD7C53" w:rsidRDefault="00454F20"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AF3318" w:rsidRPr="00DD7C53">
              <w:rPr>
                <w:rFonts w:eastAsia="Open Sans" w:cs="Open Sans"/>
                <w:color w:val="auto"/>
                <w:sz w:val="18"/>
                <w:szCs w:val="18"/>
              </w:rPr>
              <w:t xml:space="preserve"> pp. 182-186 </w:t>
            </w:r>
          </w:p>
          <w:p w14:paraId="499FCF5A" w14:textId="77777777"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DD7C53">
              <w:rPr>
                <w:rFonts w:eastAsia="Open Sans" w:cs="Open Sans"/>
                <w:color w:val="auto"/>
                <w:sz w:val="18"/>
                <w:szCs w:val="18"/>
              </w:rPr>
              <w:t xml:space="preserve"> </w:t>
            </w:r>
          </w:p>
          <w:p w14:paraId="12E281AC" w14:textId="77777777"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DD7C53">
              <w:rPr>
                <w:rFonts w:eastAsia="Open Sans" w:cs="Open Sans"/>
                <w:color w:val="auto"/>
                <w:sz w:val="18"/>
                <w:szCs w:val="18"/>
              </w:rPr>
              <w:t>Theory of bitwise operations is covered in Unit 1, 2.2.2</w:t>
            </w:r>
          </w:p>
          <w:p w14:paraId="16954C06" w14:textId="77777777"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DD7C53">
              <w:rPr>
                <w:rFonts w:eastAsia="Open Sans" w:cs="Open Sans"/>
                <w:color w:val="auto"/>
                <w:sz w:val="18"/>
                <w:szCs w:val="18"/>
              </w:rPr>
              <w:t xml:space="preserve"> </w:t>
            </w:r>
          </w:p>
          <w:p w14:paraId="78923FEB" w14:textId="77777777" w:rsidR="00AF3318"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DD7C53">
              <w:rPr>
                <w:rFonts w:eastAsia="Open Sans" w:cs="Open Sans"/>
                <w:color w:val="auto"/>
                <w:sz w:val="18"/>
                <w:szCs w:val="18"/>
              </w:rPr>
              <w:t>Video explaining relational, Boolean and membership operators:</w:t>
            </w:r>
          </w:p>
          <w:p w14:paraId="317566DE" w14:textId="77777777" w:rsidR="00F90F36" w:rsidRPr="00DD7C53" w:rsidRDefault="00F90F36"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1DAB0DFD" w14:textId="77777777"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hyperlink r:id="rId129">
              <w:r w:rsidRPr="00DD7C53">
                <w:rPr>
                  <w:rStyle w:val="Hyperlink"/>
                  <w:rFonts w:eastAsia="Open Sans" w:cs="Open Sans"/>
                  <w:color w:val="auto"/>
                  <w:sz w:val="18"/>
                  <w:szCs w:val="18"/>
                </w:rPr>
                <w:t>https://youtu.be/lPVke-p4S7s?si=ck__Nv0iT8gzoKnh</w:t>
              </w:r>
            </w:hyperlink>
          </w:p>
          <w:p w14:paraId="464460E0" w14:textId="77777777"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DD7C53">
              <w:rPr>
                <w:rFonts w:eastAsia="Open Sans" w:cs="Open Sans"/>
                <w:color w:val="auto"/>
                <w:sz w:val="18"/>
                <w:szCs w:val="18"/>
              </w:rPr>
              <w:t xml:space="preserve"> </w:t>
            </w:r>
          </w:p>
          <w:p w14:paraId="48455388" w14:textId="77777777" w:rsidR="00AF3318"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DD7C53">
              <w:rPr>
                <w:rFonts w:eastAsia="Open Sans" w:cs="Open Sans"/>
                <w:color w:val="auto"/>
                <w:sz w:val="18"/>
                <w:szCs w:val="18"/>
              </w:rPr>
              <w:t>Video explaining bitwise operators:</w:t>
            </w:r>
          </w:p>
          <w:p w14:paraId="6EA46B05" w14:textId="77777777" w:rsidR="00F90F36" w:rsidRPr="00DD7C53" w:rsidRDefault="00F90F36"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26A2604D" w14:textId="77777777"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hyperlink r:id="rId130">
              <w:r w:rsidRPr="00DD7C53">
                <w:rPr>
                  <w:rStyle w:val="Hyperlink"/>
                  <w:rFonts w:eastAsia="Open Sans" w:cs="Open Sans"/>
                  <w:color w:val="auto"/>
                  <w:sz w:val="18"/>
                  <w:szCs w:val="18"/>
                </w:rPr>
                <w:t>https://youtu.be/F_UIOvfmsew?si=Qxqc3WsachhE2K_E</w:t>
              </w:r>
            </w:hyperlink>
          </w:p>
          <w:p w14:paraId="3E551FEC" w14:textId="77777777"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p>
          <w:p w14:paraId="62B6722E" w14:textId="5CF6238C"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DD7C53">
              <w:rPr>
                <w:rFonts w:eastAsia="Open Sans" w:cs="Open Sans"/>
                <w:color w:val="auto"/>
                <w:sz w:val="18"/>
                <w:szCs w:val="18"/>
              </w:rPr>
              <w:t xml:space="preserve">Web page </w:t>
            </w:r>
            <w:r w:rsidR="00DD7C53" w:rsidRPr="00DD7C53">
              <w:rPr>
                <w:rFonts w:eastAsia="Open Sans" w:cs="Open Sans"/>
                <w:color w:val="auto"/>
                <w:sz w:val="18"/>
                <w:szCs w:val="18"/>
              </w:rPr>
              <w:t>explaining</w:t>
            </w:r>
            <w:r w:rsidRPr="00DD7C53">
              <w:rPr>
                <w:rFonts w:eastAsia="Open Sans" w:cs="Open Sans"/>
                <w:color w:val="auto"/>
                <w:sz w:val="18"/>
                <w:szCs w:val="18"/>
              </w:rPr>
              <w:t xml:space="preserve"> bitwise operators:</w:t>
            </w:r>
          </w:p>
          <w:p w14:paraId="0C473990" w14:textId="77777777" w:rsidR="00AF3318" w:rsidRPr="00DD7C53" w:rsidRDefault="00AF3318" w:rsidP="00AF331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hyperlink r:id="rId131">
              <w:r w:rsidRPr="00DD7C53">
                <w:rPr>
                  <w:rStyle w:val="Hyperlink"/>
                  <w:rFonts w:eastAsia="Open Sans" w:cs="Open Sans"/>
                  <w:color w:val="auto"/>
                  <w:sz w:val="18"/>
                  <w:szCs w:val="18"/>
                </w:rPr>
                <w:t>https://realpython.com/python-bitwise-operators/</w:t>
              </w:r>
            </w:hyperlink>
          </w:p>
          <w:p w14:paraId="4FBB9789" w14:textId="2377FD8A" w:rsidR="00AF3318" w:rsidRPr="00DD7C53" w:rsidRDefault="00AF3318" w:rsidP="00AF3318">
            <w:pPr>
              <w:cnfStyle w:val="000000100000" w:firstRow="0" w:lastRow="0" w:firstColumn="0" w:lastColumn="0" w:oddVBand="0" w:evenVBand="0" w:oddHBand="1" w:evenHBand="0" w:firstRowFirstColumn="0" w:firstRowLastColumn="0" w:lastRowFirstColumn="0" w:lastRowLastColumn="0"/>
              <w:rPr>
                <w:rFonts w:eastAsia="Aptos Narrow" w:cs="Aptos Narrow"/>
                <w:color w:val="auto"/>
                <w:sz w:val="18"/>
                <w:szCs w:val="18"/>
              </w:rPr>
            </w:pPr>
            <w:r w:rsidRPr="00DD7C53">
              <w:rPr>
                <w:rFonts w:eastAsia="Open Sans" w:cs="Open Sans"/>
                <w:color w:val="auto"/>
                <w:sz w:val="18"/>
                <w:szCs w:val="18"/>
              </w:rPr>
              <w:t xml:space="preserve"> </w:t>
            </w:r>
          </w:p>
        </w:tc>
        <w:tc>
          <w:tcPr>
            <w:tcW w:w="2197" w:type="dxa"/>
            <w:shd w:val="clear" w:color="auto" w:fill="FFFFFF" w:themeFill="background1"/>
          </w:tcPr>
          <w:p w14:paraId="4D4661C3" w14:textId="77777777" w:rsidR="00AF3318" w:rsidRPr="007036E5" w:rsidRDefault="00AF331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0214C62" w14:textId="77777777" w:rsidR="00AF3318" w:rsidRPr="007036E5" w:rsidRDefault="00AF331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387C1D93" w14:textId="77777777" w:rsidR="00AF3318" w:rsidRPr="007036E5" w:rsidRDefault="00AF331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0C875F4E" w14:textId="77777777" w:rsidR="00AF3318" w:rsidRPr="007036E5" w:rsidRDefault="00AF331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6AB137D0" w14:textId="405FF114" w:rsidR="00AF3318" w:rsidRPr="007036E5" w:rsidRDefault="00AF3318"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 xml:space="preserve"> </w:t>
            </w:r>
          </w:p>
        </w:tc>
        <w:tc>
          <w:tcPr>
            <w:tcW w:w="2014" w:type="dxa"/>
            <w:shd w:val="clear" w:color="auto" w:fill="FFFFFF" w:themeFill="background1"/>
          </w:tcPr>
          <w:p w14:paraId="3BB05984" w14:textId="77777777" w:rsidR="00AF3318" w:rsidRPr="007036E5" w:rsidRDefault="00AF331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77670134" w14:textId="77777777" w:rsidR="00AF3318" w:rsidRPr="007036E5" w:rsidRDefault="00AF331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45A62971" w14:textId="77777777" w:rsidR="00AF3318" w:rsidRPr="007036E5" w:rsidRDefault="00AF331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1290B024" w14:textId="77777777" w:rsidR="00AF3318" w:rsidRPr="007036E5" w:rsidRDefault="00AF331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2BB7069F" w14:textId="77777777" w:rsidR="00AF3318" w:rsidRPr="007036E5" w:rsidRDefault="00AF3318"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p>
        </w:tc>
      </w:tr>
    </w:tbl>
    <w:p w14:paraId="7B075397" w14:textId="77777777" w:rsidR="00E460F8" w:rsidRPr="008542E2" w:rsidRDefault="00E460F8" w:rsidP="00E460F8">
      <w:pPr>
        <w:pStyle w:val="BodyText"/>
        <w:rPr>
          <w:rStyle w:val="Strong"/>
          <w:b w:val="0"/>
          <w:bCs w:val="0"/>
          <w:lang w:val="en-GB"/>
        </w:rPr>
      </w:pPr>
    </w:p>
    <w:p w14:paraId="631ECCA0" w14:textId="325F24AB" w:rsidR="00E460F8" w:rsidRPr="008542E2" w:rsidRDefault="00E460F8" w:rsidP="00E460F8">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4C724BD1"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F9D113C"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1" w:type="dxa"/>
            <w:shd w:val="clear" w:color="auto" w:fill="341583" w:themeFill="accent2" w:themeFillShade="80"/>
            <w:vAlign w:val="center"/>
          </w:tcPr>
          <w:p w14:paraId="37AAEEFC"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339EF843" w14:textId="185C08AB"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268" w:type="dxa"/>
            <w:shd w:val="clear" w:color="auto" w:fill="341583" w:themeFill="accent2" w:themeFillShade="80"/>
            <w:vAlign w:val="center"/>
          </w:tcPr>
          <w:p w14:paraId="74A6FD73"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1984" w:type="dxa"/>
            <w:shd w:val="clear" w:color="auto" w:fill="341583" w:themeFill="accent2" w:themeFillShade="80"/>
            <w:vAlign w:val="center"/>
          </w:tcPr>
          <w:p w14:paraId="4556202F"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41D8B36" w14:textId="77777777" w:rsidR="00E460F8" w:rsidRPr="00E70285"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647FF53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7D3696A" w14:textId="77777777" w:rsidR="00E460F8" w:rsidRPr="008542E2" w:rsidRDefault="00E460F8">
            <w:pPr>
              <w:pStyle w:val="TableHeading"/>
              <w:rPr>
                <w:color w:val="FFFFFF" w:themeColor="background1"/>
                <w:lang w:val="en-GB"/>
              </w:rPr>
            </w:pPr>
            <w:r w:rsidRPr="008542E2">
              <w:rPr>
                <w:b/>
                <w:bCs/>
                <w:color w:val="000000" w:themeColor="text1"/>
                <w:lang w:val="en-GB"/>
              </w:rPr>
              <w:t>Week 4</w:t>
            </w:r>
            <w:r w:rsidRPr="008542E2">
              <w:rPr>
                <w:b/>
                <w:bCs/>
                <w:color w:val="000000" w:themeColor="text1"/>
                <w:lang w:val="en-GB"/>
              </w:rPr>
              <w:br/>
              <w:t>Lesson 1</w:t>
            </w:r>
          </w:p>
        </w:tc>
      </w:tr>
      <w:tr w:rsidR="009F3D54" w:rsidRPr="008542E2" w14:paraId="2FB22155"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E345FF5" w14:textId="77777777" w:rsidR="009F3D54" w:rsidRPr="00DD7C53" w:rsidRDefault="009F3D54" w:rsidP="009F3D54">
            <w:pPr>
              <w:spacing w:before="40" w:after="40"/>
              <w:rPr>
                <w:color w:val="auto"/>
                <w:sz w:val="18"/>
                <w:szCs w:val="18"/>
              </w:rPr>
            </w:pPr>
            <w:r w:rsidRPr="00DD7C53">
              <w:rPr>
                <w:rFonts w:eastAsia="Open Sans" w:cs="Open Sans"/>
                <w:color w:val="auto"/>
                <w:sz w:val="18"/>
                <w:szCs w:val="18"/>
              </w:rPr>
              <w:t>Topic 7.1.4: Subprograms</w:t>
            </w:r>
          </w:p>
          <w:p w14:paraId="2A51FD11" w14:textId="77777777" w:rsidR="009F3D54" w:rsidRPr="00DD7C53" w:rsidRDefault="009F3D54" w:rsidP="009F3D54">
            <w:pPr>
              <w:spacing w:before="40" w:after="40"/>
              <w:ind w:left="360"/>
              <w:rPr>
                <w:color w:val="auto"/>
                <w:sz w:val="18"/>
                <w:szCs w:val="18"/>
              </w:rPr>
            </w:pPr>
            <w:r w:rsidRPr="00DD7C53">
              <w:rPr>
                <w:rFonts w:eastAsia="Open Sans" w:cs="Open Sans"/>
                <w:i/>
                <w:iCs/>
                <w:color w:val="auto"/>
                <w:sz w:val="18"/>
                <w:szCs w:val="18"/>
              </w:rPr>
              <w:t xml:space="preserve"> </w:t>
            </w:r>
          </w:p>
          <w:p w14:paraId="26663E75" w14:textId="77777777" w:rsidR="009F3D54" w:rsidRPr="00DD7C53" w:rsidRDefault="009F3D54" w:rsidP="009F3D54">
            <w:pPr>
              <w:spacing w:before="40" w:after="40"/>
              <w:rPr>
                <w:color w:val="auto"/>
                <w:sz w:val="18"/>
                <w:szCs w:val="18"/>
              </w:rPr>
            </w:pPr>
            <w:r w:rsidRPr="00DD7C53">
              <w:rPr>
                <w:rFonts w:eastAsia="Open Sans" w:cs="Open Sans"/>
                <w:color w:val="auto"/>
                <w:sz w:val="18"/>
                <w:szCs w:val="18"/>
              </w:rPr>
              <w:t xml:space="preserve"> </w:t>
            </w:r>
          </w:p>
          <w:p w14:paraId="7D2EF97E" w14:textId="77777777" w:rsidR="004E472B" w:rsidRDefault="00B542DA" w:rsidP="009F3D54">
            <w:pPr>
              <w:spacing w:before="40" w:after="40"/>
              <w:rPr>
                <w:rFonts w:eastAsia="Open Sans" w:cs="Open Sans"/>
                <w:b w:val="0"/>
                <w:bCs w:val="0"/>
                <w:sz w:val="18"/>
                <w:szCs w:val="18"/>
              </w:rPr>
            </w:pPr>
            <w:r w:rsidRPr="00B542DA">
              <w:rPr>
                <w:rFonts w:eastAsia="Open Sans" w:cs="Open Sans"/>
                <w:sz w:val="18"/>
                <w:szCs w:val="18"/>
              </w:rPr>
              <w:t>Lesson title:</w:t>
            </w:r>
          </w:p>
          <w:p w14:paraId="3B76DAB5" w14:textId="426A258A" w:rsidR="009F3D54" w:rsidRPr="00DD7C53" w:rsidRDefault="009F3D54" w:rsidP="009F3D54">
            <w:pPr>
              <w:spacing w:before="40" w:after="40"/>
              <w:rPr>
                <w:color w:val="auto"/>
                <w:sz w:val="18"/>
                <w:szCs w:val="18"/>
              </w:rPr>
            </w:pPr>
            <w:r w:rsidRPr="00DD7C53">
              <w:rPr>
                <w:rFonts w:eastAsia="Open Sans" w:cs="Open Sans"/>
                <w:color w:val="auto"/>
                <w:sz w:val="18"/>
                <w:szCs w:val="18"/>
              </w:rPr>
              <w:t xml:space="preserve"> </w:t>
            </w:r>
          </w:p>
          <w:p w14:paraId="1BEEA2BC" w14:textId="59B1212D" w:rsidR="009F3D54" w:rsidRPr="00833D1D" w:rsidRDefault="009F3D54" w:rsidP="009F3D54">
            <w:pPr>
              <w:pStyle w:val="TableText"/>
              <w:rPr>
                <w:rFonts w:asciiTheme="minorHAnsi" w:hAnsiTheme="minorHAnsi"/>
                <w:b w:val="0"/>
                <w:bCs w:val="0"/>
                <w:color w:val="auto"/>
                <w:sz w:val="18"/>
                <w:szCs w:val="18"/>
                <w:lang w:val="en-GB"/>
              </w:rPr>
            </w:pPr>
            <w:r w:rsidRPr="00833D1D">
              <w:rPr>
                <w:rFonts w:asciiTheme="minorHAnsi" w:eastAsia="Open Sans" w:hAnsiTheme="minorHAnsi" w:cs="Open Sans"/>
                <w:b w:val="0"/>
                <w:bCs w:val="0"/>
                <w:color w:val="auto"/>
                <w:sz w:val="18"/>
                <w:szCs w:val="18"/>
              </w:rPr>
              <w:t>Using subprograms</w:t>
            </w:r>
          </w:p>
        </w:tc>
        <w:tc>
          <w:tcPr>
            <w:tcW w:w="2551" w:type="dxa"/>
          </w:tcPr>
          <w:p w14:paraId="7B52A9DD" w14:textId="19615A97" w:rsidR="009F3D54" w:rsidRPr="00DD7C53" w:rsidRDefault="00B542DA" w:rsidP="009F3D54">
            <w:pPr>
              <w:cnfStyle w:val="000000000000" w:firstRow="0" w:lastRow="0" w:firstColumn="0" w:lastColumn="0" w:oddVBand="0" w:evenVBand="0" w:oddHBand="0"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9F3D54" w:rsidRPr="00DD7C53">
              <w:rPr>
                <w:rFonts w:eastAsia="Open Sans" w:cs="Open Sans"/>
                <w:color w:val="auto"/>
                <w:sz w:val="18"/>
                <w:szCs w:val="18"/>
              </w:rPr>
              <w:t xml:space="preserve"> </w:t>
            </w:r>
          </w:p>
          <w:p w14:paraId="448A4989" w14:textId="7986F7BE" w:rsidR="009F3D54" w:rsidRPr="00DD7C53" w:rsidRDefault="009F3D54" w:rsidP="009F3D54">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DD7C53">
              <w:rPr>
                <w:rFonts w:eastAsia="Open Sans" w:cs="Open Sans"/>
                <w:color w:val="auto"/>
                <w:sz w:val="18"/>
                <w:szCs w:val="18"/>
              </w:rPr>
              <w:t xml:space="preserve"> 7.1.4 select and use appropriate subprograms</w:t>
            </w:r>
          </w:p>
          <w:p w14:paraId="0833DD3F" w14:textId="77777777" w:rsidR="009F3D54" w:rsidRPr="00DD7C53" w:rsidRDefault="009F3D54" w:rsidP="009F3D54">
            <w:pPr>
              <w:tabs>
                <w:tab w:val="left" w:pos="720"/>
              </w:tabs>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DD7C53">
              <w:rPr>
                <w:rFonts w:eastAsia="Open Sans" w:cs="Open Sans"/>
                <w:color w:val="auto"/>
                <w:sz w:val="18"/>
                <w:szCs w:val="18"/>
              </w:rPr>
              <w:t xml:space="preserve"> </w:t>
            </w:r>
          </w:p>
          <w:p w14:paraId="2CE5CDC8" w14:textId="58F74404" w:rsidR="009F3D54" w:rsidRPr="00DD7C53" w:rsidRDefault="009F3D54" w:rsidP="009F3D5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lang w:val="en-GB"/>
              </w:rPr>
            </w:pPr>
          </w:p>
        </w:tc>
        <w:tc>
          <w:tcPr>
            <w:tcW w:w="4820" w:type="dxa"/>
          </w:tcPr>
          <w:p w14:paraId="59D81506" w14:textId="7B82A98D" w:rsidR="009F3D54" w:rsidRPr="00DD7C53" w:rsidRDefault="00B542DA" w:rsidP="009F3D54">
            <w:pPr>
              <w:cnfStyle w:val="000000000000" w:firstRow="0" w:lastRow="0" w:firstColumn="0" w:lastColumn="0" w:oddVBand="0" w:evenVBand="0" w:oddHBand="0" w:evenHBand="0" w:firstRowFirstColumn="0" w:firstRowLastColumn="0" w:lastRowFirstColumn="0" w:lastRowLastColumn="0"/>
              <w:rPr>
                <w:color w:val="auto"/>
                <w:sz w:val="18"/>
                <w:szCs w:val="18"/>
              </w:rPr>
            </w:pPr>
            <w:r w:rsidRPr="00B542DA">
              <w:rPr>
                <w:rFonts w:eastAsia="Open Sans" w:cs="Open Sans"/>
                <w:sz w:val="18"/>
                <w:szCs w:val="18"/>
              </w:rPr>
              <w:t>Activities</w:t>
            </w:r>
          </w:p>
          <w:p w14:paraId="51AB734D" w14:textId="77777777" w:rsidR="009F3D54" w:rsidRPr="00285795" w:rsidRDefault="009F3D5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on creating and using subprograms. Explain the meaning of terminology including function, procedure, parameters and arguments.</w:t>
            </w:r>
          </w:p>
          <w:p w14:paraId="39732EEF" w14:textId="77777777" w:rsidR="009F3D54" w:rsidRPr="00285795" w:rsidRDefault="009F3D5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Python programs using subprograms and/or rewriting programs previously written to use subprograms</w:t>
            </w:r>
          </w:p>
          <w:p w14:paraId="12DC5820" w14:textId="77777777" w:rsidR="009F3D54" w:rsidRPr="00285795" w:rsidRDefault="009F3D5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Class discussion. What are the benefits of using subprograms? When should they be used?</w:t>
            </w:r>
          </w:p>
          <w:p w14:paraId="2A2D7A2D" w14:textId="77777777" w:rsidR="009F3D54" w:rsidRPr="00DD7C53" w:rsidRDefault="009F3D54" w:rsidP="00EA61F4">
            <w:pPr>
              <w:spacing w:after="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2DB4CCD1" w14:textId="311EF54D" w:rsidR="009F3D54" w:rsidRPr="00DD7C53" w:rsidRDefault="00B542DA" w:rsidP="00833D1D">
            <w:pPr>
              <w:tabs>
                <w:tab w:val="left" w:pos="720"/>
              </w:tabs>
              <w:spacing w:before="40" w:after="4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9F3D54" w:rsidRPr="00DD7C53">
              <w:rPr>
                <w:rFonts w:eastAsia="Open Sans" w:cs="Open Sans"/>
                <w:color w:val="auto"/>
                <w:sz w:val="18"/>
                <w:szCs w:val="18"/>
              </w:rPr>
              <w:t>:</w:t>
            </w:r>
          </w:p>
          <w:p w14:paraId="3F8D191F" w14:textId="77777777" w:rsidR="00285795" w:rsidRDefault="00285795" w:rsidP="00EA61F4">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07143013" w14:textId="4E44C6D8" w:rsidR="009F3D54" w:rsidRPr="00DD7C53" w:rsidRDefault="009F3D54"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Set students a programming challenge which can be implement using subprograms.</w:t>
            </w:r>
          </w:p>
        </w:tc>
        <w:tc>
          <w:tcPr>
            <w:tcW w:w="2268" w:type="dxa"/>
          </w:tcPr>
          <w:p w14:paraId="17C3B76D" w14:textId="3CB548D1" w:rsidR="009F3D54" w:rsidRPr="00DD7C53" w:rsidRDefault="00454F20" w:rsidP="009F3D54">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9F3D54" w:rsidRPr="00DD7C53">
              <w:rPr>
                <w:rFonts w:eastAsia="Open Sans" w:cs="Open Sans"/>
                <w:color w:val="auto"/>
                <w:sz w:val="18"/>
                <w:szCs w:val="18"/>
              </w:rPr>
              <w:t xml:space="preserve"> pp. 186-189 </w:t>
            </w:r>
          </w:p>
          <w:p w14:paraId="4A607F0E" w14:textId="77777777" w:rsidR="009F3D54" w:rsidRPr="00DD7C53" w:rsidRDefault="009F3D54" w:rsidP="009F3D54">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DD7C53">
              <w:rPr>
                <w:rFonts w:eastAsia="Open Sans" w:cs="Open Sans"/>
                <w:color w:val="auto"/>
                <w:sz w:val="18"/>
                <w:szCs w:val="18"/>
              </w:rPr>
              <w:t xml:space="preserve"> </w:t>
            </w:r>
          </w:p>
          <w:p w14:paraId="72F7073C" w14:textId="77777777" w:rsidR="009F3D54" w:rsidRDefault="009F3D54" w:rsidP="009F3D5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DD7C53">
              <w:rPr>
                <w:rFonts w:eastAsia="Open Sans" w:cs="Open Sans"/>
                <w:color w:val="auto"/>
                <w:sz w:val="18"/>
                <w:szCs w:val="18"/>
              </w:rPr>
              <w:t>Video explaining subprograms (functions):</w:t>
            </w:r>
          </w:p>
          <w:p w14:paraId="43908D8E" w14:textId="77777777" w:rsidR="002B32A5" w:rsidRPr="00DD7C53" w:rsidRDefault="002B32A5" w:rsidP="009F3D54">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p>
          <w:p w14:paraId="2C850825" w14:textId="09DD901F" w:rsidR="009F3D54" w:rsidRPr="00DD7C53" w:rsidRDefault="009F3D54" w:rsidP="009F3D5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lang w:val="en-GB"/>
              </w:rPr>
            </w:pPr>
            <w:hyperlink r:id="rId132">
              <w:r w:rsidRPr="00DD7C53">
                <w:rPr>
                  <w:rStyle w:val="Hyperlink"/>
                  <w:rFonts w:eastAsia="Open Sans" w:cs="Open Sans"/>
                  <w:b w:val="0"/>
                  <w:bCs w:val="0"/>
                  <w:color w:val="auto"/>
                  <w:sz w:val="18"/>
                  <w:szCs w:val="18"/>
                </w:rPr>
                <w:t>https://youtu.be/KW6qncswzHw?si=EA2CHGHE72grGYhT</w:t>
              </w:r>
            </w:hyperlink>
          </w:p>
        </w:tc>
        <w:tc>
          <w:tcPr>
            <w:tcW w:w="1984" w:type="dxa"/>
          </w:tcPr>
          <w:p w14:paraId="13EEAA8A" w14:textId="77777777" w:rsidR="009F3D54" w:rsidRPr="007036E5" w:rsidRDefault="009F3D5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611293A" w14:textId="77777777" w:rsidR="009F3D54" w:rsidRPr="007036E5" w:rsidRDefault="009F3D5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B677FA6" w14:textId="77777777" w:rsidR="009F3D54" w:rsidRPr="007036E5" w:rsidRDefault="009F3D5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6C98B428" w14:textId="77777777" w:rsidR="009F3D54" w:rsidRPr="007036E5" w:rsidRDefault="009F3D5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0696329C" w14:textId="39444CDB" w:rsidR="009F3D54" w:rsidRPr="007036E5" w:rsidRDefault="009F3D54"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tcPr>
          <w:p w14:paraId="0C453DCF" w14:textId="77777777" w:rsidR="009F3D54" w:rsidRPr="007036E5" w:rsidRDefault="009F3D5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5760F647" w14:textId="77777777" w:rsidR="009F3D54" w:rsidRPr="007036E5" w:rsidRDefault="009F3D5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3DD4F7F5" w14:textId="77777777" w:rsidR="009F3D54" w:rsidRPr="007036E5" w:rsidRDefault="009F3D5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2E3936A4" w14:textId="77777777" w:rsidR="009F3D54" w:rsidRPr="007036E5" w:rsidRDefault="009F3D5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4B2042DE" w14:textId="77777777" w:rsidR="009F3D54" w:rsidRPr="007036E5" w:rsidRDefault="009F3D54"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CBA3C5D" w14:textId="1B934F30" w:rsidR="00DD7C53" w:rsidRDefault="00DD7C53"/>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9F3D54" w:rsidRPr="008542E2" w14:paraId="4F75DF1E" w14:textId="77777777" w:rsidTr="00833D1D">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FB575D2" w14:textId="29A15157" w:rsidR="009F3D54" w:rsidRPr="008542E2" w:rsidRDefault="009F3D54" w:rsidP="009F3D54">
            <w:pPr>
              <w:pStyle w:val="TableHeading"/>
              <w:rPr>
                <w:lang w:val="en-GB"/>
              </w:rPr>
            </w:pPr>
            <w:r w:rsidRPr="008542E2">
              <w:rPr>
                <w:b/>
                <w:bCs/>
                <w:color w:val="000000" w:themeColor="text1"/>
                <w:lang w:val="en-GB"/>
              </w:rPr>
              <w:t>Week 4</w:t>
            </w:r>
            <w:r w:rsidRPr="008542E2">
              <w:rPr>
                <w:b/>
                <w:bCs/>
                <w:color w:val="000000" w:themeColor="text1"/>
                <w:lang w:val="en-GB"/>
              </w:rPr>
              <w:br/>
              <w:t>Lesson 2</w:t>
            </w:r>
          </w:p>
        </w:tc>
      </w:tr>
      <w:tr w:rsidR="00133B13" w:rsidRPr="008542E2" w14:paraId="04AE992F" w14:textId="77777777" w:rsidTr="00E7028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1BA86DC2" w14:textId="77777777" w:rsidR="00133B13" w:rsidRPr="00DD7C53" w:rsidRDefault="00133B13" w:rsidP="00133B13">
            <w:pPr>
              <w:spacing w:before="40" w:after="40"/>
              <w:rPr>
                <w:color w:val="auto"/>
              </w:rPr>
            </w:pPr>
            <w:r w:rsidRPr="00DD7C53">
              <w:rPr>
                <w:rFonts w:eastAsia="Open Sans" w:cs="Open Sans"/>
                <w:color w:val="auto"/>
                <w:sz w:val="18"/>
                <w:szCs w:val="18"/>
              </w:rPr>
              <w:t>Topic 8.1.1</w:t>
            </w:r>
          </w:p>
          <w:p w14:paraId="27875E0E" w14:textId="77777777" w:rsidR="00133B13" w:rsidRPr="00DD7C53" w:rsidRDefault="00133B13" w:rsidP="00133B13">
            <w:pPr>
              <w:spacing w:before="40" w:after="40"/>
              <w:rPr>
                <w:color w:val="auto"/>
              </w:rPr>
            </w:pPr>
            <w:r w:rsidRPr="00DD7C53">
              <w:rPr>
                <w:rFonts w:eastAsia="Open Sans" w:cs="Open Sans"/>
                <w:color w:val="auto"/>
                <w:sz w:val="18"/>
                <w:szCs w:val="18"/>
              </w:rPr>
              <w:t>Datatypes</w:t>
            </w:r>
          </w:p>
          <w:p w14:paraId="0F3009DE" w14:textId="77777777" w:rsidR="00133B13" w:rsidRPr="00DD7C53" w:rsidRDefault="00133B13" w:rsidP="00133B13">
            <w:pPr>
              <w:spacing w:before="40" w:after="40"/>
              <w:rPr>
                <w:color w:val="auto"/>
              </w:rPr>
            </w:pPr>
            <w:r w:rsidRPr="00DD7C53">
              <w:rPr>
                <w:rFonts w:eastAsia="Open Sans" w:cs="Open Sans"/>
                <w:color w:val="auto"/>
                <w:sz w:val="18"/>
                <w:szCs w:val="18"/>
              </w:rPr>
              <w:t xml:space="preserve"> </w:t>
            </w:r>
          </w:p>
          <w:p w14:paraId="40F747C4" w14:textId="1F77DC52" w:rsidR="00133B13" w:rsidRDefault="00B542DA" w:rsidP="00133B13">
            <w:pPr>
              <w:spacing w:before="40" w:after="40"/>
              <w:rPr>
                <w:rFonts w:eastAsia="Open Sans" w:cs="Open Sans"/>
                <w:b w:val="0"/>
                <w:bCs w:val="0"/>
                <w:sz w:val="18"/>
                <w:szCs w:val="18"/>
              </w:rPr>
            </w:pPr>
            <w:r w:rsidRPr="00B542DA">
              <w:rPr>
                <w:rFonts w:eastAsia="Open Sans" w:cs="Open Sans"/>
                <w:sz w:val="18"/>
                <w:szCs w:val="18"/>
              </w:rPr>
              <w:t>Lesson title:</w:t>
            </w:r>
          </w:p>
          <w:p w14:paraId="7039C2AF" w14:textId="77777777" w:rsidR="004E472B" w:rsidRPr="00DD7C53" w:rsidRDefault="004E472B" w:rsidP="00133B13">
            <w:pPr>
              <w:spacing w:before="40" w:after="40"/>
              <w:rPr>
                <w:color w:val="auto"/>
              </w:rPr>
            </w:pPr>
          </w:p>
          <w:p w14:paraId="77FD55F7" w14:textId="6988F3EE" w:rsidR="00133B13" w:rsidRPr="00E8259A" w:rsidRDefault="00133B13" w:rsidP="00133B13">
            <w:pPr>
              <w:pStyle w:val="TableText"/>
              <w:rPr>
                <w:rFonts w:asciiTheme="minorHAnsi" w:hAnsiTheme="minorHAnsi"/>
                <w:b w:val="0"/>
                <w:bCs w:val="0"/>
                <w:color w:val="auto"/>
                <w:lang w:val="en-GB"/>
              </w:rPr>
            </w:pPr>
            <w:r w:rsidRPr="00E8259A">
              <w:rPr>
                <w:rFonts w:asciiTheme="minorHAnsi" w:eastAsia="Open Sans" w:hAnsiTheme="minorHAnsi" w:cs="Open Sans"/>
                <w:b w:val="0"/>
                <w:bCs w:val="0"/>
                <w:color w:val="auto"/>
                <w:sz w:val="18"/>
                <w:szCs w:val="18"/>
              </w:rPr>
              <w:t>Python datatypes</w:t>
            </w:r>
          </w:p>
        </w:tc>
        <w:tc>
          <w:tcPr>
            <w:tcW w:w="2551" w:type="dxa"/>
            <w:shd w:val="clear" w:color="auto" w:fill="FFFFFF" w:themeFill="background1"/>
          </w:tcPr>
          <w:p w14:paraId="4602E779" w14:textId="2B289B72" w:rsidR="00133B13" w:rsidRPr="00DD7C53" w:rsidRDefault="00B542DA" w:rsidP="00133B13">
            <w:pPr>
              <w:cnfStyle w:val="000000100000" w:firstRow="0" w:lastRow="0" w:firstColumn="0" w:lastColumn="0" w:oddVBand="0" w:evenVBand="0" w:oddHBand="1" w:evenHBand="0" w:firstRowFirstColumn="0" w:firstRowLastColumn="0" w:lastRowFirstColumn="0" w:lastRowLastColumn="0"/>
              <w:rPr>
                <w:color w:val="auto"/>
              </w:rPr>
            </w:pPr>
            <w:r w:rsidRPr="00B542DA">
              <w:rPr>
                <w:rFonts w:eastAsia="Open Sans" w:cs="Open Sans"/>
                <w:sz w:val="18"/>
                <w:szCs w:val="18"/>
              </w:rPr>
              <w:t>Students will be able to:</w:t>
            </w:r>
            <w:r w:rsidR="00133B13" w:rsidRPr="00DD7C53">
              <w:rPr>
                <w:rFonts w:eastAsia="Open Sans" w:cs="Open Sans"/>
                <w:color w:val="auto"/>
                <w:sz w:val="18"/>
                <w:szCs w:val="18"/>
              </w:rPr>
              <w:t xml:space="preserve"> </w:t>
            </w:r>
          </w:p>
          <w:p w14:paraId="04FC8C39" w14:textId="17979BAC" w:rsidR="00133B13" w:rsidRPr="00DD7C53" w:rsidRDefault="00133B13" w:rsidP="00133B13">
            <w:pPr>
              <w:spacing w:before="40" w:after="40"/>
              <w:cnfStyle w:val="000000100000" w:firstRow="0" w:lastRow="0" w:firstColumn="0" w:lastColumn="0" w:oddVBand="0" w:evenVBand="0" w:oddHBand="1" w:evenHBand="0" w:firstRowFirstColumn="0" w:firstRowLastColumn="0" w:lastRowFirstColumn="0" w:lastRowLastColumn="0"/>
              <w:rPr>
                <w:color w:val="auto"/>
              </w:rPr>
            </w:pPr>
            <w:r w:rsidRPr="00DD7C53">
              <w:rPr>
                <w:rFonts w:eastAsia="Open Sans" w:cs="Open Sans"/>
                <w:color w:val="auto"/>
                <w:sz w:val="18"/>
                <w:szCs w:val="18"/>
              </w:rPr>
              <w:t xml:space="preserve"> 8.1.1 select and use appropriate datatypes.</w:t>
            </w:r>
          </w:p>
          <w:p w14:paraId="679C286B" w14:textId="77777777" w:rsidR="00133B13" w:rsidRPr="00DD7C53" w:rsidRDefault="00133B13" w:rsidP="00133B13">
            <w:pPr>
              <w:spacing w:before="40" w:after="40"/>
              <w:cnfStyle w:val="000000100000" w:firstRow="0" w:lastRow="0" w:firstColumn="0" w:lastColumn="0" w:oddVBand="0" w:evenVBand="0" w:oddHBand="1" w:evenHBand="0" w:firstRowFirstColumn="0" w:firstRowLastColumn="0" w:lastRowFirstColumn="0" w:lastRowLastColumn="0"/>
              <w:rPr>
                <w:color w:val="auto"/>
              </w:rPr>
            </w:pPr>
            <w:r w:rsidRPr="00DD7C53">
              <w:rPr>
                <w:rFonts w:eastAsia="Open Sans" w:cs="Open Sans"/>
                <w:color w:val="auto"/>
                <w:sz w:val="18"/>
                <w:szCs w:val="18"/>
              </w:rPr>
              <w:t>Convert between datatypes</w:t>
            </w:r>
          </w:p>
          <w:p w14:paraId="6CC7762C" w14:textId="77777777" w:rsidR="00133B13" w:rsidRPr="00DD7C53" w:rsidRDefault="00133B13" w:rsidP="00133B13">
            <w:pPr>
              <w:tabs>
                <w:tab w:val="left" w:pos="720"/>
              </w:tabs>
              <w:spacing w:before="40" w:after="40"/>
              <w:cnfStyle w:val="000000100000" w:firstRow="0" w:lastRow="0" w:firstColumn="0" w:lastColumn="0" w:oddVBand="0" w:evenVBand="0" w:oddHBand="1" w:evenHBand="0" w:firstRowFirstColumn="0" w:firstRowLastColumn="0" w:lastRowFirstColumn="0" w:lastRowLastColumn="0"/>
              <w:rPr>
                <w:color w:val="auto"/>
              </w:rPr>
            </w:pPr>
            <w:r w:rsidRPr="00DD7C53">
              <w:rPr>
                <w:rFonts w:eastAsia="Open Sans" w:cs="Open Sans"/>
                <w:color w:val="auto"/>
                <w:sz w:val="18"/>
                <w:szCs w:val="18"/>
              </w:rPr>
              <w:t xml:space="preserve"> </w:t>
            </w:r>
          </w:p>
          <w:p w14:paraId="08A26487" w14:textId="3A372982" w:rsidR="004C0AD7" w:rsidRPr="00DD7C53" w:rsidRDefault="00F243C3" w:rsidP="00133B1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F243C3">
              <w:rPr>
                <w:rFonts w:eastAsia="Open Sans" w:cs="Open Sans"/>
                <w:sz w:val="18"/>
                <w:szCs w:val="18"/>
              </w:rPr>
              <w:t>Maths skills:</w:t>
            </w:r>
            <w:r w:rsidR="00133B13" w:rsidRPr="00DD7C53">
              <w:rPr>
                <w:rFonts w:eastAsia="Open Sans" w:cs="Open Sans"/>
                <w:color w:val="auto"/>
                <w:sz w:val="18"/>
                <w:szCs w:val="18"/>
              </w:rPr>
              <w:t xml:space="preserve"> </w:t>
            </w:r>
          </w:p>
          <w:p w14:paraId="3B0D6601" w14:textId="51C834E7" w:rsidR="00133B13" w:rsidRPr="00DD7C53" w:rsidRDefault="00133B13" w:rsidP="00133B13">
            <w:pPr>
              <w:spacing w:before="40" w:after="40"/>
              <w:cnfStyle w:val="000000100000" w:firstRow="0" w:lastRow="0" w:firstColumn="0" w:lastColumn="0" w:oddVBand="0" w:evenVBand="0" w:oddHBand="1" w:evenHBand="0" w:firstRowFirstColumn="0" w:firstRowLastColumn="0" w:lastRowFirstColumn="0" w:lastRowLastColumn="0"/>
              <w:rPr>
                <w:color w:val="auto"/>
              </w:rPr>
            </w:pPr>
            <w:r w:rsidRPr="00DD7C53">
              <w:rPr>
                <w:rFonts w:eastAsia="Open Sans" w:cs="Open Sans"/>
                <w:color w:val="auto"/>
                <w:sz w:val="18"/>
                <w:szCs w:val="18"/>
              </w:rPr>
              <w:t>handling numeric data</w:t>
            </w:r>
          </w:p>
          <w:p w14:paraId="0C0EFD1F" w14:textId="77777777" w:rsidR="00133B13" w:rsidRPr="00DD7C53" w:rsidRDefault="00133B13" w:rsidP="00133B1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4CD7DD4A" w14:textId="77777777" w:rsidR="00133B13" w:rsidRPr="00DD7C53" w:rsidRDefault="00133B13" w:rsidP="00133B1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lang w:val="en-GB"/>
              </w:rPr>
            </w:pPr>
          </w:p>
        </w:tc>
        <w:tc>
          <w:tcPr>
            <w:tcW w:w="4820" w:type="dxa"/>
            <w:shd w:val="clear" w:color="auto" w:fill="FFFFFF" w:themeFill="background1"/>
          </w:tcPr>
          <w:p w14:paraId="3611500D" w14:textId="0E4C1AC8" w:rsidR="00133B13" w:rsidRPr="00DD7C53" w:rsidRDefault="00B542DA" w:rsidP="00133B13">
            <w:pPr>
              <w:cnfStyle w:val="000000100000" w:firstRow="0" w:lastRow="0" w:firstColumn="0" w:lastColumn="0" w:oddVBand="0" w:evenVBand="0" w:oddHBand="1" w:evenHBand="0" w:firstRowFirstColumn="0" w:firstRowLastColumn="0" w:lastRowFirstColumn="0" w:lastRowLastColumn="0"/>
              <w:rPr>
                <w:color w:val="auto"/>
              </w:rPr>
            </w:pPr>
            <w:r w:rsidRPr="00B542DA">
              <w:rPr>
                <w:rFonts w:eastAsia="Open Sans" w:cs="Open Sans"/>
                <w:sz w:val="18"/>
                <w:szCs w:val="18"/>
              </w:rPr>
              <w:t>Activities</w:t>
            </w:r>
          </w:p>
          <w:p w14:paraId="5138C8A1" w14:textId="77777777" w:rsidR="00133B13" w:rsidRPr="00285795" w:rsidRDefault="00133B13"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presentation on datatypes. Datatypes will probably already have been mentioned but this is an opportunity to formally cover all the datatypes and how to convert between them.</w:t>
            </w:r>
          </w:p>
          <w:p w14:paraId="0A75B463" w14:textId="77777777" w:rsidR="00133B13" w:rsidRPr="00285795" w:rsidRDefault="00133B13"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(this lesson can be combined with the next lesson to give more time for the programming projects if required)</w:t>
            </w:r>
          </w:p>
          <w:p w14:paraId="60960305" w14:textId="77777777" w:rsidR="00133B13" w:rsidRPr="00285795" w:rsidRDefault="00133B13"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Class activity with students writing code to demonstrate the use of different datatypes and how values can be converted between them.</w:t>
            </w:r>
          </w:p>
          <w:p w14:paraId="75FEB479" w14:textId="77777777" w:rsidR="00133B13" w:rsidRPr="00285795" w:rsidRDefault="00133B13"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Class discussion on datatypes. How are different datatypes stored on a computer? Why is getting the correct datatype important? What problems can occur if the wrong datatype is used?</w:t>
            </w:r>
          </w:p>
          <w:p w14:paraId="16787CAF" w14:textId="4711E672" w:rsidR="00DD7C53" w:rsidRDefault="00133B13" w:rsidP="00EA61F4">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r w:rsidRPr="00DD7C53">
              <w:rPr>
                <w:rFonts w:asciiTheme="minorHAnsi" w:hAnsiTheme="minorHAnsi"/>
                <w:color w:val="auto"/>
              </w:rPr>
              <w:br/>
            </w:r>
            <w:r w:rsidR="00B542DA" w:rsidRPr="00B542DA">
              <w:rPr>
                <w:rFonts w:asciiTheme="minorHAnsi" w:eastAsia="Open Sans" w:hAnsiTheme="minorHAnsi" w:cs="Open Sans"/>
                <w:color w:val="6D35FD" w:themeColor="accent1" w:themeShade="BF"/>
                <w:sz w:val="18"/>
                <w:szCs w:val="18"/>
              </w:rPr>
              <w:t>Homework</w:t>
            </w:r>
            <w:r w:rsidRPr="00DD7C53">
              <w:rPr>
                <w:rFonts w:asciiTheme="minorHAnsi" w:eastAsia="Open Sans" w:hAnsiTheme="minorHAnsi" w:cs="Open Sans"/>
                <w:color w:val="auto"/>
                <w:sz w:val="18"/>
                <w:szCs w:val="18"/>
              </w:rPr>
              <w:t>:</w:t>
            </w:r>
          </w:p>
          <w:p w14:paraId="40782725" w14:textId="77777777" w:rsidR="00285795" w:rsidRDefault="00285795" w:rsidP="00133B13">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105143C4" w14:textId="23098D22" w:rsidR="00133B13" w:rsidRPr="00DD7C53" w:rsidRDefault="00133B13"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285795">
              <w:rPr>
                <w:rFonts w:asciiTheme="minorHAnsi" w:eastAsia="Open Sans" w:hAnsiTheme="minorHAnsi" w:cs="Open Sans"/>
                <w:sz w:val="18"/>
                <w:szCs w:val="18"/>
              </w:rPr>
              <w:t>Ask students to look at some web-based forms they might fill in (such as applying for a bank account, making an online purchase or registering for an online service) and identify what datatypes are likely to be used for each input.</w:t>
            </w:r>
            <w:r w:rsidRPr="00DD7C53">
              <w:rPr>
                <w:rFonts w:asciiTheme="minorHAnsi" w:hAnsiTheme="minorHAnsi"/>
                <w:color w:val="auto"/>
              </w:rPr>
              <w:br/>
            </w:r>
            <w:r w:rsidRPr="00DD7C53">
              <w:rPr>
                <w:rFonts w:asciiTheme="minorHAnsi" w:hAnsiTheme="minorHAnsi"/>
                <w:color w:val="auto"/>
              </w:rPr>
              <w:br/>
            </w:r>
            <w:r w:rsidRPr="00DD7C53">
              <w:rPr>
                <w:rFonts w:asciiTheme="minorHAnsi" w:eastAsia="Open Sans" w:hAnsiTheme="minorHAnsi" w:cs="Open Sans"/>
                <w:color w:val="auto"/>
                <w:sz w:val="18"/>
                <w:szCs w:val="18"/>
              </w:rPr>
              <w:t xml:space="preserve"> </w:t>
            </w:r>
          </w:p>
        </w:tc>
        <w:tc>
          <w:tcPr>
            <w:tcW w:w="2268" w:type="dxa"/>
            <w:shd w:val="clear" w:color="auto" w:fill="FFFFFF" w:themeFill="background1"/>
          </w:tcPr>
          <w:p w14:paraId="10986148" w14:textId="40C1FBA0" w:rsidR="00133B13" w:rsidRPr="00DD7C53" w:rsidRDefault="00454F20" w:rsidP="00133B13">
            <w:pPr>
              <w:spacing w:before="40" w:after="40"/>
              <w:cnfStyle w:val="000000100000" w:firstRow="0" w:lastRow="0" w:firstColumn="0" w:lastColumn="0" w:oddVBand="0" w:evenVBand="0" w:oddHBand="1" w:evenHBand="0" w:firstRowFirstColumn="0" w:firstRowLastColumn="0" w:lastRowFirstColumn="0" w:lastRowLastColumn="0"/>
              <w:rPr>
                <w:color w:val="auto"/>
              </w:rPr>
            </w:pPr>
            <w:r w:rsidRPr="00454F20">
              <w:rPr>
                <w:rFonts w:eastAsia="Open Sans" w:cs="Open Sans"/>
                <w:b/>
                <w:color w:val="auto"/>
                <w:sz w:val="18"/>
                <w:szCs w:val="18"/>
              </w:rPr>
              <w:t>Pearson Edexcel International A-level Computer Science Student Book 1:</w:t>
            </w:r>
            <w:r w:rsidR="00133B13" w:rsidRPr="00DD7C53">
              <w:rPr>
                <w:rFonts w:eastAsia="Open Sans" w:cs="Open Sans"/>
                <w:color w:val="auto"/>
                <w:sz w:val="18"/>
                <w:szCs w:val="18"/>
              </w:rPr>
              <w:t xml:space="preserve"> pp. 192-193</w:t>
            </w:r>
            <w:r w:rsidR="00133B13" w:rsidRPr="00DD7C53">
              <w:rPr>
                <w:rFonts w:eastAsia="Open Sans" w:cs="Open Sans"/>
                <w:color w:val="auto"/>
                <w:sz w:val="14"/>
                <w:szCs w:val="14"/>
              </w:rPr>
              <w:t xml:space="preserve"> </w:t>
            </w:r>
          </w:p>
          <w:p w14:paraId="18A16E8D" w14:textId="40D8C918" w:rsidR="00133B13" w:rsidRPr="00DD7C53" w:rsidRDefault="00133B13" w:rsidP="00133B1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lang w:val="en-GB"/>
              </w:rPr>
            </w:pPr>
            <w:r w:rsidRPr="00DD7C53">
              <w:rPr>
                <w:rFonts w:asciiTheme="minorHAnsi" w:eastAsia="Open Sans" w:hAnsiTheme="minorHAnsi" w:cs="Open Sans"/>
                <w:color w:val="auto"/>
                <w:sz w:val="18"/>
                <w:szCs w:val="18"/>
              </w:rPr>
              <w:t xml:space="preserve"> </w:t>
            </w:r>
          </w:p>
        </w:tc>
        <w:tc>
          <w:tcPr>
            <w:tcW w:w="1984" w:type="dxa"/>
            <w:shd w:val="clear" w:color="auto" w:fill="FFFFFF" w:themeFill="background1"/>
          </w:tcPr>
          <w:p w14:paraId="57A77190" w14:textId="77777777" w:rsidR="00133B13" w:rsidRPr="007036E5" w:rsidRDefault="00133B1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DBC84F7" w14:textId="77777777" w:rsidR="00133B13" w:rsidRPr="007036E5" w:rsidRDefault="00133B1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445E7E6" w14:textId="77777777" w:rsidR="00133B13" w:rsidRPr="007036E5" w:rsidRDefault="00133B1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18DE392D" w14:textId="77777777" w:rsidR="00133B13" w:rsidRPr="007036E5" w:rsidRDefault="00133B1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041AE17B" w14:textId="204425ED" w:rsidR="00133B13" w:rsidRPr="007036E5" w:rsidRDefault="00133B13"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shd w:val="clear" w:color="auto" w:fill="FFFFFF" w:themeFill="background1"/>
          </w:tcPr>
          <w:p w14:paraId="716FBFE0" w14:textId="77777777" w:rsidR="00133B13" w:rsidRPr="007036E5" w:rsidRDefault="00133B1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6720D8DA" w14:textId="77777777" w:rsidR="00133B13" w:rsidRPr="007036E5" w:rsidRDefault="00133B1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722C135C" w14:textId="77777777" w:rsidR="00133B13" w:rsidRPr="007036E5" w:rsidRDefault="00133B1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1FEFAD68" w14:textId="77777777" w:rsidR="00133B13" w:rsidRPr="007036E5" w:rsidRDefault="00133B1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1648DF63" w14:textId="77777777" w:rsidR="00133B13" w:rsidRPr="007036E5" w:rsidRDefault="00133B13"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708860CC" w14:textId="77777777" w:rsidR="00E8259A" w:rsidRDefault="00E8259A">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133B13" w:rsidRPr="008542E2" w14:paraId="18A19003" w14:textId="77777777" w:rsidTr="00545015">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93746BD" w14:textId="468ED4D9" w:rsidR="00133B13" w:rsidRPr="008542E2" w:rsidRDefault="00133B13" w:rsidP="00133B13">
            <w:pPr>
              <w:pStyle w:val="TableHeading"/>
              <w:rPr>
                <w:lang w:val="en-GB"/>
              </w:rPr>
            </w:pPr>
            <w:r w:rsidRPr="008542E2">
              <w:rPr>
                <w:b/>
                <w:bCs/>
                <w:color w:val="000000" w:themeColor="text1"/>
                <w:lang w:val="en-GB"/>
              </w:rPr>
              <w:t>Week 4</w:t>
            </w:r>
            <w:r w:rsidRPr="008542E2">
              <w:rPr>
                <w:b/>
                <w:bCs/>
                <w:color w:val="000000" w:themeColor="text1"/>
                <w:lang w:val="en-GB"/>
              </w:rPr>
              <w:br/>
              <w:t>Lesson 3</w:t>
            </w:r>
          </w:p>
        </w:tc>
      </w:tr>
      <w:tr w:rsidR="00E31F72" w:rsidRPr="008542E2" w14:paraId="714CC8AB" w14:textId="77777777" w:rsidTr="00E7028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7EFF8539" w14:textId="77777777" w:rsidR="00E31F72" w:rsidRPr="00E8259A" w:rsidRDefault="00E31F72" w:rsidP="00E31F72">
            <w:pPr>
              <w:spacing w:before="40" w:after="40"/>
              <w:rPr>
                <w:color w:val="auto"/>
                <w:sz w:val="18"/>
                <w:szCs w:val="18"/>
              </w:rPr>
            </w:pPr>
            <w:r w:rsidRPr="00E8259A">
              <w:rPr>
                <w:rFonts w:eastAsia="Open Sans" w:cs="Open Sans"/>
                <w:color w:val="auto"/>
                <w:sz w:val="18"/>
                <w:szCs w:val="18"/>
              </w:rPr>
              <w:t>Topic 7/8</w:t>
            </w:r>
          </w:p>
          <w:p w14:paraId="2BA6D9BD" w14:textId="77777777" w:rsidR="00E31F72" w:rsidRPr="00E8259A" w:rsidRDefault="00E31F72" w:rsidP="00E31F72">
            <w:pPr>
              <w:spacing w:before="40" w:after="40"/>
              <w:rPr>
                <w:color w:val="auto"/>
                <w:sz w:val="18"/>
                <w:szCs w:val="18"/>
              </w:rPr>
            </w:pPr>
            <w:r w:rsidRPr="00E8259A">
              <w:rPr>
                <w:rFonts w:eastAsia="Open Sans" w:cs="Open Sans"/>
                <w:color w:val="auto"/>
                <w:sz w:val="18"/>
                <w:szCs w:val="18"/>
              </w:rPr>
              <w:t>Programming</w:t>
            </w:r>
          </w:p>
          <w:p w14:paraId="3AFBEF38" w14:textId="77777777" w:rsidR="00E31F72" w:rsidRPr="00E8259A" w:rsidRDefault="00E31F72" w:rsidP="00E31F72">
            <w:pPr>
              <w:spacing w:before="40" w:after="40"/>
              <w:rPr>
                <w:color w:val="auto"/>
                <w:sz w:val="18"/>
                <w:szCs w:val="18"/>
              </w:rPr>
            </w:pPr>
            <w:r w:rsidRPr="00E8259A">
              <w:rPr>
                <w:rFonts w:eastAsia="Open Sans" w:cs="Open Sans"/>
                <w:color w:val="auto"/>
                <w:sz w:val="18"/>
                <w:szCs w:val="18"/>
              </w:rPr>
              <w:t xml:space="preserve"> </w:t>
            </w:r>
          </w:p>
          <w:p w14:paraId="6E14FCBA" w14:textId="00F87398" w:rsidR="00E31F72" w:rsidRDefault="00B542DA" w:rsidP="00E31F72">
            <w:pPr>
              <w:spacing w:before="40" w:after="40"/>
              <w:rPr>
                <w:rFonts w:eastAsia="Open Sans" w:cs="Open Sans"/>
                <w:b w:val="0"/>
                <w:bCs w:val="0"/>
                <w:sz w:val="18"/>
                <w:szCs w:val="18"/>
              </w:rPr>
            </w:pPr>
            <w:r w:rsidRPr="00B542DA">
              <w:rPr>
                <w:rFonts w:eastAsia="Open Sans" w:cs="Open Sans"/>
                <w:sz w:val="18"/>
                <w:szCs w:val="18"/>
              </w:rPr>
              <w:t>Lesson title:</w:t>
            </w:r>
          </w:p>
          <w:p w14:paraId="4A260E75" w14:textId="77777777" w:rsidR="004E472B" w:rsidRPr="00E8259A" w:rsidRDefault="004E472B" w:rsidP="00E31F72">
            <w:pPr>
              <w:spacing w:before="40" w:after="40"/>
              <w:rPr>
                <w:color w:val="auto"/>
                <w:sz w:val="18"/>
                <w:szCs w:val="18"/>
              </w:rPr>
            </w:pPr>
          </w:p>
          <w:p w14:paraId="36304D0E" w14:textId="0FECC127" w:rsidR="00E31F72" w:rsidRPr="00E8259A" w:rsidRDefault="00E31F72" w:rsidP="00E31F72">
            <w:pPr>
              <w:spacing w:before="40" w:after="40"/>
              <w:rPr>
                <w:b w:val="0"/>
                <w:bCs w:val="0"/>
                <w:color w:val="auto"/>
                <w:sz w:val="18"/>
                <w:szCs w:val="18"/>
              </w:rPr>
            </w:pPr>
            <w:r w:rsidRPr="00E8259A">
              <w:rPr>
                <w:rFonts w:eastAsia="Open Sans" w:cs="Open Sans"/>
                <w:b w:val="0"/>
                <w:bCs w:val="0"/>
                <w:color w:val="auto"/>
                <w:sz w:val="18"/>
                <w:szCs w:val="18"/>
              </w:rPr>
              <w:t>Implementa</w:t>
            </w:r>
            <w:r w:rsidR="00EA61F4">
              <w:rPr>
                <w:rFonts w:eastAsia="Open Sans" w:cs="Open Sans"/>
                <w:b w:val="0"/>
                <w:bCs w:val="0"/>
                <w:color w:val="auto"/>
                <w:sz w:val="18"/>
                <w:szCs w:val="18"/>
              </w:rPr>
              <w:t>-</w:t>
            </w:r>
            <w:r w:rsidRPr="00E8259A">
              <w:rPr>
                <w:rFonts w:eastAsia="Open Sans" w:cs="Open Sans"/>
                <w:b w:val="0"/>
                <w:bCs w:val="0"/>
                <w:color w:val="auto"/>
                <w:sz w:val="18"/>
                <w:szCs w:val="18"/>
              </w:rPr>
              <w:t>tion project</w:t>
            </w:r>
          </w:p>
          <w:p w14:paraId="091E8448" w14:textId="7608D1B2" w:rsidR="00E31F72" w:rsidRPr="00E8259A" w:rsidRDefault="00E31F72" w:rsidP="00E31F72">
            <w:pPr>
              <w:pStyle w:val="TableHeading"/>
              <w:rPr>
                <w:rFonts w:asciiTheme="minorHAnsi" w:hAnsiTheme="minorHAnsi"/>
                <w:color w:val="auto"/>
                <w:sz w:val="18"/>
                <w:szCs w:val="18"/>
                <w:lang w:val="en-GB"/>
              </w:rPr>
            </w:pPr>
            <w:r w:rsidRPr="00E8259A">
              <w:rPr>
                <w:rFonts w:asciiTheme="minorHAnsi" w:eastAsia="Open Sans" w:hAnsiTheme="minorHAnsi" w:cs="Open Sans"/>
                <w:color w:val="auto"/>
                <w:sz w:val="18"/>
                <w:szCs w:val="18"/>
              </w:rPr>
              <w:t>(double lesson)</w:t>
            </w:r>
          </w:p>
        </w:tc>
        <w:tc>
          <w:tcPr>
            <w:tcW w:w="2551" w:type="dxa"/>
            <w:shd w:val="clear" w:color="auto" w:fill="FFFFFF" w:themeFill="background1"/>
          </w:tcPr>
          <w:p w14:paraId="4B61A208" w14:textId="65CFF72B" w:rsidR="00E31F72" w:rsidRPr="00E8259A" w:rsidRDefault="00B542DA" w:rsidP="00E31F72">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E31F72" w:rsidRPr="00E8259A">
              <w:rPr>
                <w:rFonts w:eastAsia="Open Sans" w:cs="Open Sans"/>
                <w:color w:val="auto"/>
                <w:sz w:val="18"/>
                <w:szCs w:val="18"/>
              </w:rPr>
              <w:t xml:space="preserve"> </w:t>
            </w:r>
          </w:p>
          <w:p w14:paraId="7B91FD38" w14:textId="77777777" w:rsidR="00E31F72" w:rsidRPr="00E8259A" w:rsidRDefault="00E31F72" w:rsidP="0002387B">
            <w:pPr>
              <w:spacing w:before="40" w:after="0"/>
              <w:cnfStyle w:val="000000100000" w:firstRow="0" w:lastRow="0" w:firstColumn="0" w:lastColumn="0" w:oddVBand="0" w:evenVBand="0" w:oddHBand="1" w:evenHBand="0" w:firstRowFirstColumn="0" w:firstRowLastColumn="0" w:lastRowFirstColumn="0" w:lastRowLastColumn="0"/>
              <w:rPr>
                <w:color w:val="auto"/>
                <w:sz w:val="18"/>
                <w:szCs w:val="18"/>
              </w:rPr>
            </w:pPr>
            <w:r w:rsidRPr="00E8259A">
              <w:rPr>
                <w:rFonts w:eastAsia="Open Sans" w:cs="Open Sans"/>
                <w:color w:val="auto"/>
                <w:sz w:val="18"/>
                <w:szCs w:val="18"/>
              </w:rPr>
              <w:t xml:space="preserve"> </w:t>
            </w:r>
          </w:p>
          <w:p w14:paraId="2AAC5843" w14:textId="77777777" w:rsidR="00E31F72" w:rsidRDefault="00E31F72" w:rsidP="00E31F7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7.1.1 select and use appropriate flow control constructs</w:t>
            </w:r>
          </w:p>
          <w:p w14:paraId="39354E0B" w14:textId="77777777" w:rsidR="00493123" w:rsidRPr="00E8259A" w:rsidRDefault="00493123" w:rsidP="00E31F72">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30C2D330" w14:textId="77777777" w:rsidR="00E31F72" w:rsidRDefault="00E31F72" w:rsidP="00E31F7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7.1.2 select and use appropriate variables and constants</w:t>
            </w:r>
          </w:p>
          <w:p w14:paraId="262C1657" w14:textId="77777777" w:rsidR="00493123" w:rsidRPr="00E8259A" w:rsidRDefault="00493123" w:rsidP="00E31F72">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3D2CB1E7" w14:textId="77777777" w:rsidR="00E31F72" w:rsidRDefault="00E31F72" w:rsidP="00E31F7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7.1.3 select and use appropriate operators</w:t>
            </w:r>
          </w:p>
          <w:p w14:paraId="6E5AD656" w14:textId="77777777" w:rsidR="00493123" w:rsidRPr="00E8259A" w:rsidRDefault="00493123" w:rsidP="00E31F72">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76B1C01C" w14:textId="77777777" w:rsidR="00E31F72" w:rsidRDefault="00E31F72" w:rsidP="00E31F7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7.1.4 select and use appropriate subprograms</w:t>
            </w:r>
          </w:p>
          <w:p w14:paraId="27ACACA2" w14:textId="77777777" w:rsidR="00493123" w:rsidRPr="00E8259A" w:rsidRDefault="00493123" w:rsidP="00E31F72">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1C23E02B" w14:textId="77777777" w:rsidR="00E31F72" w:rsidRPr="00E8259A" w:rsidRDefault="00E31F72" w:rsidP="00E31F72">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E8259A">
              <w:rPr>
                <w:rFonts w:eastAsia="Open Sans" w:cs="Open Sans"/>
                <w:color w:val="auto"/>
                <w:sz w:val="18"/>
                <w:szCs w:val="18"/>
              </w:rPr>
              <w:t>8.1.1 select and use appropriate datatypes.</w:t>
            </w:r>
          </w:p>
          <w:p w14:paraId="275B9DFA" w14:textId="77777777" w:rsidR="00E31F72" w:rsidRPr="00E8259A" w:rsidRDefault="00E31F72" w:rsidP="00E31F72">
            <w:pPr>
              <w:tabs>
                <w:tab w:val="left" w:pos="720"/>
              </w:tabs>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E8259A">
              <w:rPr>
                <w:rFonts w:eastAsia="Open Sans" w:cs="Open Sans"/>
                <w:color w:val="auto"/>
                <w:sz w:val="18"/>
                <w:szCs w:val="18"/>
              </w:rPr>
              <w:t xml:space="preserve"> </w:t>
            </w:r>
          </w:p>
          <w:p w14:paraId="6301A949" w14:textId="472BB96B" w:rsidR="004C0AD7" w:rsidRDefault="00F243C3"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r w:rsidRPr="00F243C3">
              <w:rPr>
                <w:rFonts w:asciiTheme="minorHAnsi" w:eastAsia="Open Sans" w:hAnsiTheme="minorHAnsi" w:cs="Open Sans"/>
                <w:b w:val="0"/>
                <w:bCs w:val="0"/>
                <w:color w:val="6D35FD" w:themeColor="accent1" w:themeShade="BF"/>
                <w:sz w:val="18"/>
                <w:szCs w:val="18"/>
              </w:rPr>
              <w:t>Maths skills:</w:t>
            </w:r>
            <w:r w:rsidR="00E31F72" w:rsidRPr="00E8259A">
              <w:rPr>
                <w:rFonts w:asciiTheme="minorHAnsi" w:eastAsia="Open Sans" w:hAnsiTheme="minorHAnsi" w:cs="Open Sans"/>
                <w:color w:val="auto"/>
                <w:sz w:val="18"/>
                <w:szCs w:val="18"/>
              </w:rPr>
              <w:t xml:space="preserve"> </w:t>
            </w:r>
          </w:p>
          <w:p w14:paraId="1BC9AAAA" w14:textId="77777777" w:rsidR="00F243C3" w:rsidRPr="00E8259A" w:rsidRDefault="00F243C3"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72C572AE" w14:textId="7D633BFF" w:rsidR="00E31F72" w:rsidRPr="00E8259A" w:rsidRDefault="00E31F7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lang w:val="en-GB"/>
              </w:rPr>
            </w:pPr>
            <w:r w:rsidRPr="00E8259A">
              <w:rPr>
                <w:rFonts w:asciiTheme="minorHAnsi" w:eastAsia="Open Sans" w:hAnsiTheme="minorHAnsi" w:cs="Open Sans"/>
                <w:b w:val="0"/>
                <w:bCs w:val="0"/>
                <w:color w:val="auto"/>
                <w:sz w:val="18"/>
                <w:szCs w:val="18"/>
              </w:rPr>
              <w:t>using appropriate operators, handling numeric data</w:t>
            </w:r>
          </w:p>
        </w:tc>
        <w:tc>
          <w:tcPr>
            <w:tcW w:w="4820" w:type="dxa"/>
            <w:shd w:val="clear" w:color="auto" w:fill="FFFFFF" w:themeFill="background1"/>
          </w:tcPr>
          <w:p w14:paraId="1BEBD635" w14:textId="1C38451B" w:rsidR="00E31F72" w:rsidRPr="00E8259A" w:rsidRDefault="00B542DA" w:rsidP="00E31F72">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Activities</w:t>
            </w:r>
          </w:p>
          <w:p w14:paraId="41856069" w14:textId="62EE98EE" w:rsidR="00E31F72" w:rsidRPr="00285795" w:rsidRDefault="00E31F72"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 xml:space="preserve">Teacher presentation on Python features covered so far with a quiz on programming syntax. For example, different Python statements or code snippets could be shown, some with errors and students </w:t>
            </w:r>
            <w:r w:rsidR="00C42D57" w:rsidRPr="00285795">
              <w:rPr>
                <w:rFonts w:asciiTheme="minorHAnsi" w:eastAsia="Open Sans" w:hAnsiTheme="minorHAnsi" w:cs="Open Sans"/>
                <w:sz w:val="18"/>
                <w:szCs w:val="18"/>
              </w:rPr>
              <w:t>must</w:t>
            </w:r>
            <w:r w:rsidRPr="00285795">
              <w:rPr>
                <w:rFonts w:asciiTheme="minorHAnsi" w:eastAsia="Open Sans" w:hAnsiTheme="minorHAnsi" w:cs="Open Sans"/>
                <w:sz w:val="18"/>
                <w:szCs w:val="18"/>
              </w:rPr>
              <w:t xml:space="preserve"> identify which ones are correct and which are not (and what the error is)</w:t>
            </w:r>
          </w:p>
          <w:p w14:paraId="34D0611E" w14:textId="28086C5D" w:rsidR="00E31F72" w:rsidRPr="00285795" w:rsidRDefault="00E31F72"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some longer ‘</w:t>
            </w:r>
            <w:r w:rsidR="001468B8" w:rsidRPr="00285795">
              <w:rPr>
                <w:rFonts w:asciiTheme="minorHAnsi" w:eastAsia="Open Sans" w:hAnsiTheme="minorHAnsi" w:cs="Open Sans"/>
                <w:sz w:val="18"/>
                <w:szCs w:val="18"/>
              </w:rPr>
              <w:t>mini applications</w:t>
            </w:r>
            <w:r w:rsidRPr="00285795">
              <w:rPr>
                <w:rFonts w:asciiTheme="minorHAnsi" w:eastAsia="Open Sans" w:hAnsiTheme="minorHAnsi" w:cs="Open Sans"/>
                <w:sz w:val="18"/>
                <w:szCs w:val="18"/>
              </w:rPr>
              <w:t>’ (rather than simple code snippets) implementing the topics covered so far (selection, iteration, exceptions operators, subprograms etc.)</w:t>
            </w:r>
          </w:p>
          <w:p w14:paraId="392A8A46" w14:textId="77777777" w:rsidR="00E31F72" w:rsidRPr="00E8259A" w:rsidRDefault="00E31F72"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auto"/>
                <w:sz w:val="18"/>
                <w:szCs w:val="18"/>
              </w:rPr>
            </w:pPr>
            <w:r w:rsidRPr="00285795">
              <w:rPr>
                <w:rFonts w:asciiTheme="minorHAnsi" w:eastAsia="Open Sans" w:hAnsiTheme="minorHAnsi" w:cs="Open Sans"/>
                <w:sz w:val="18"/>
                <w:szCs w:val="18"/>
              </w:rPr>
              <w:t>Classroom discussion on progress so far, what have students found most difficult? Hints/tips on avoiding syntax or logic errors.</w:t>
            </w:r>
            <w:r w:rsidRPr="00E8259A">
              <w:rPr>
                <w:rFonts w:asciiTheme="minorHAnsi" w:eastAsia="Open Sans" w:hAnsiTheme="minorHAnsi" w:cs="Open Sans"/>
                <w:color w:val="auto"/>
                <w:sz w:val="18"/>
                <w:szCs w:val="18"/>
              </w:rPr>
              <w:t xml:space="preserve"> </w:t>
            </w:r>
            <w:r w:rsidRPr="00E8259A">
              <w:rPr>
                <w:rFonts w:asciiTheme="minorHAnsi" w:hAnsiTheme="minorHAnsi"/>
                <w:color w:val="auto"/>
                <w:sz w:val="18"/>
                <w:szCs w:val="18"/>
              </w:rPr>
              <w:br/>
            </w:r>
          </w:p>
          <w:p w14:paraId="25AFDAE0" w14:textId="0207526A" w:rsidR="00E8259A" w:rsidRDefault="00B542DA"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B542DA">
              <w:rPr>
                <w:rFonts w:asciiTheme="minorHAnsi" w:eastAsia="Open Sans" w:hAnsiTheme="minorHAnsi" w:cs="Open Sans"/>
                <w:b w:val="0"/>
                <w:bCs w:val="0"/>
                <w:color w:val="6D35FD" w:themeColor="accent1" w:themeShade="BF"/>
                <w:sz w:val="18"/>
                <w:szCs w:val="18"/>
              </w:rPr>
              <w:t>Homework</w:t>
            </w:r>
            <w:r w:rsidR="00E31F72" w:rsidRPr="00E8259A">
              <w:rPr>
                <w:rFonts w:asciiTheme="minorHAnsi" w:eastAsia="Open Sans" w:hAnsiTheme="minorHAnsi" w:cs="Open Sans"/>
                <w:b w:val="0"/>
                <w:bCs w:val="0"/>
                <w:color w:val="auto"/>
                <w:sz w:val="18"/>
                <w:szCs w:val="18"/>
              </w:rPr>
              <w:t>:</w:t>
            </w:r>
          </w:p>
          <w:p w14:paraId="17C64D41" w14:textId="77777777" w:rsidR="00285795" w:rsidRDefault="00285795"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p>
          <w:p w14:paraId="1BCD63B7" w14:textId="760A26E5" w:rsidR="00E31F72" w:rsidRPr="00E8259A" w:rsidRDefault="00E31F72"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Ask students to watch this video which talks about matching career goals to programming languages</w:t>
            </w:r>
            <w:r w:rsidRPr="00285795">
              <w:rPr>
                <w:rFonts w:asciiTheme="minorHAnsi" w:eastAsia="Open Sans" w:hAnsiTheme="minorHAnsi" w:cs="Open Sans"/>
                <w:sz w:val="18"/>
                <w:szCs w:val="18"/>
              </w:rPr>
              <w:br/>
            </w:r>
          </w:p>
        </w:tc>
        <w:tc>
          <w:tcPr>
            <w:tcW w:w="2268" w:type="dxa"/>
            <w:shd w:val="clear" w:color="auto" w:fill="FFFFFF" w:themeFill="background1"/>
          </w:tcPr>
          <w:p w14:paraId="29BE5E00" w14:textId="4319E88C" w:rsidR="00E31F72" w:rsidRPr="00E8259A" w:rsidRDefault="00454F20" w:rsidP="00E31F72">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E31F72" w:rsidRPr="00E8259A">
              <w:rPr>
                <w:rFonts w:eastAsia="Open Sans" w:cs="Open Sans"/>
                <w:color w:val="auto"/>
                <w:sz w:val="18"/>
                <w:szCs w:val="18"/>
              </w:rPr>
              <w:t xml:space="preserve"> pp. 170-193 </w:t>
            </w:r>
          </w:p>
          <w:p w14:paraId="6A9476A7" w14:textId="77777777" w:rsidR="004F6E92" w:rsidRDefault="00E31F7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r w:rsidRPr="00E8259A">
              <w:rPr>
                <w:rFonts w:asciiTheme="minorHAnsi" w:eastAsia="Open Sans" w:hAnsiTheme="minorHAnsi" w:cs="Open Sans"/>
                <w:color w:val="auto"/>
                <w:sz w:val="18"/>
                <w:szCs w:val="18"/>
              </w:rPr>
              <w:t xml:space="preserve"> </w:t>
            </w:r>
          </w:p>
          <w:p w14:paraId="6E048E0A"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4319CE14"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376D1B79"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45F71DE4"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7AC58DD2"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04DEC570"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1BFDA540"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19F89773"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7F0DC3C2"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4159F9DB" w14:textId="77777777" w:rsidR="002B32A5" w:rsidRDefault="002B32A5"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20E8FE10"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0B65F88C" w14:textId="77777777" w:rsid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3177298A" w14:textId="09BAF88C" w:rsidR="00E31F72" w:rsidRPr="004F6E92" w:rsidRDefault="004F6E92" w:rsidP="00E31F72">
            <w:pPr>
              <w:pStyle w:val="TableHeading"/>
              <w:cnfStyle w:val="000000100000" w:firstRow="0" w:lastRow="0" w:firstColumn="0" w:lastColumn="0" w:oddVBand="0" w:evenVBand="0" w:oddHBand="1" w:evenHBand="0" w:firstRowFirstColumn="0" w:firstRowLastColumn="0" w:lastRowFirstColumn="0" w:lastRowLastColumn="0"/>
              <w:rPr>
                <w:rStyle w:val="Hyperlink"/>
                <w:b w:val="0"/>
                <w:bCs w:val="0"/>
              </w:rPr>
            </w:pPr>
            <w:hyperlink r:id="rId133" w:history="1">
              <w:r w:rsidRPr="004F6E92">
                <w:rPr>
                  <w:rStyle w:val="Hyperlink"/>
                  <w:b w:val="0"/>
                  <w:bCs w:val="0"/>
                  <w:sz w:val="18"/>
                  <w:szCs w:val="22"/>
                </w:rPr>
                <w:t>https://www.youtube.com/watch?v=8BBHhLioIus</w:t>
              </w:r>
            </w:hyperlink>
          </w:p>
        </w:tc>
        <w:tc>
          <w:tcPr>
            <w:tcW w:w="1984" w:type="dxa"/>
            <w:shd w:val="clear" w:color="auto" w:fill="FFFFFF" w:themeFill="background1"/>
          </w:tcPr>
          <w:p w14:paraId="4656E18B" w14:textId="77777777" w:rsidR="00E31F72" w:rsidRPr="007036E5" w:rsidRDefault="00E31F72"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E17644C" w14:textId="77777777" w:rsidR="00E31F72" w:rsidRPr="007036E5" w:rsidRDefault="00E31F72"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326F6012" w14:textId="77777777" w:rsidR="00E31F72" w:rsidRPr="007036E5" w:rsidRDefault="00E31F72"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75C56FAC" w14:textId="77777777" w:rsidR="00E31F72" w:rsidRPr="007036E5" w:rsidRDefault="00E31F72"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4381669A" w14:textId="325A1139" w:rsidR="00E31F72" w:rsidRPr="007036E5" w:rsidRDefault="00E31F72"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shd w:val="clear" w:color="auto" w:fill="FFFFFF" w:themeFill="background1"/>
          </w:tcPr>
          <w:p w14:paraId="44537560" w14:textId="77777777" w:rsidR="00E31F72" w:rsidRPr="007036E5" w:rsidRDefault="00E31F72"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50CAAA28" w14:textId="77777777" w:rsidR="00E31F72" w:rsidRPr="007036E5" w:rsidRDefault="00E31F72"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9EEA8E9" w14:textId="77777777" w:rsidR="00E31F72" w:rsidRPr="007036E5" w:rsidRDefault="00E31F72"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23D2A719" w14:textId="77777777" w:rsidR="00E31F72" w:rsidRPr="007036E5" w:rsidRDefault="00E31F72"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564A091F" w14:textId="77777777" w:rsidR="00E31F72" w:rsidRPr="007036E5" w:rsidRDefault="00E31F72"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9BB433B" w14:textId="77777777" w:rsidR="00E460F8" w:rsidRPr="008542E2" w:rsidRDefault="00E460F8" w:rsidP="00E460F8">
      <w:pPr>
        <w:pStyle w:val="BodyText"/>
        <w:rPr>
          <w:rStyle w:val="Strong"/>
          <w:b w:val="0"/>
          <w:bCs w:val="0"/>
          <w:lang w:val="en-GB"/>
        </w:rPr>
      </w:pPr>
    </w:p>
    <w:p w14:paraId="100EF2B2" w14:textId="77777777" w:rsidR="00E460F8" w:rsidRPr="008542E2" w:rsidRDefault="00E460F8" w:rsidP="00E460F8">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sidRPr="008542E2">
        <w:rPr>
          <w:rStyle w:val="Strong"/>
          <w:b w:val="0"/>
          <w:bCs w:val="0"/>
        </w:rPr>
        <w:br w:type="page"/>
      </w:r>
    </w:p>
    <w:p w14:paraId="28815C59" w14:textId="77777777" w:rsidR="00E460F8" w:rsidRPr="008542E2" w:rsidRDefault="00E460F8" w:rsidP="00E460F8">
      <w:pPr>
        <w:pStyle w:val="BodyText"/>
        <w:rPr>
          <w:rStyle w:val="Strong"/>
          <w:b w:val="0"/>
          <w:bCs w:val="0"/>
          <w:lang w:val="en-GB"/>
        </w:rPr>
        <w:sectPr w:rsidR="00E460F8" w:rsidRPr="008542E2" w:rsidSect="00440121">
          <w:pgSz w:w="16820" w:h="11900" w:orient="landscape" w:code="9"/>
          <w:pgMar w:top="794" w:right="680" w:bottom="794" w:left="680" w:header="0" w:footer="567" w:gutter="0"/>
          <w:cols w:space="720"/>
          <w:noEndnote/>
          <w:titlePg/>
          <w:docGrid w:linePitch="326"/>
        </w:sect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284D82AD"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5C09954"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1" w:type="dxa"/>
            <w:shd w:val="clear" w:color="auto" w:fill="341583" w:themeFill="accent2" w:themeFillShade="80"/>
            <w:vAlign w:val="center"/>
          </w:tcPr>
          <w:p w14:paraId="48C6DA92"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0FBBEF94" w14:textId="35D6685D"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268" w:type="dxa"/>
            <w:shd w:val="clear" w:color="auto" w:fill="341583" w:themeFill="accent2" w:themeFillShade="80"/>
            <w:vAlign w:val="center"/>
          </w:tcPr>
          <w:p w14:paraId="37E2C0C1"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1984" w:type="dxa"/>
            <w:shd w:val="clear" w:color="auto" w:fill="341583" w:themeFill="accent2" w:themeFillShade="80"/>
            <w:vAlign w:val="center"/>
          </w:tcPr>
          <w:p w14:paraId="11098A9A"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616EB4C" w14:textId="77777777" w:rsidR="00E460F8" w:rsidRPr="00E70285"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1173FFC8"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09AE5F0" w14:textId="77777777" w:rsidR="00E460F8" w:rsidRPr="008542E2" w:rsidRDefault="00E460F8">
            <w:pPr>
              <w:pStyle w:val="TableHeading"/>
              <w:rPr>
                <w:color w:val="FFFFFF" w:themeColor="background1"/>
                <w:lang w:val="en-GB"/>
              </w:rPr>
            </w:pPr>
            <w:r w:rsidRPr="008542E2">
              <w:rPr>
                <w:b/>
                <w:bCs/>
                <w:color w:val="000000" w:themeColor="text1"/>
                <w:lang w:val="en-GB"/>
              </w:rPr>
              <w:t>Week 5</w:t>
            </w:r>
            <w:r w:rsidRPr="008542E2">
              <w:rPr>
                <w:b/>
                <w:bCs/>
                <w:color w:val="000000" w:themeColor="text1"/>
                <w:lang w:val="en-GB"/>
              </w:rPr>
              <w:br/>
              <w:t>Lesson 1</w:t>
            </w:r>
          </w:p>
        </w:tc>
      </w:tr>
      <w:tr w:rsidR="00E460F8" w:rsidRPr="008542E2" w14:paraId="5A04A72D" w14:textId="77777777" w:rsidTr="00E70285">
        <w:trPr>
          <w:trHeight w:val="621"/>
        </w:trPr>
        <w:tc>
          <w:tcPr>
            <w:cnfStyle w:val="001000000000" w:firstRow="0" w:lastRow="0" w:firstColumn="1" w:lastColumn="0" w:oddVBand="0" w:evenVBand="0" w:oddHBand="0" w:evenHBand="0" w:firstRowFirstColumn="0" w:firstRowLastColumn="0" w:lastRowFirstColumn="0" w:lastRowLastColumn="0"/>
            <w:tcW w:w="1555" w:type="dxa"/>
          </w:tcPr>
          <w:p w14:paraId="2A285C19" w14:textId="3DB3F339" w:rsidR="00E460F8" w:rsidRPr="008542E2" w:rsidRDefault="00E31F72">
            <w:pPr>
              <w:pStyle w:val="TableText"/>
              <w:rPr>
                <w:lang w:val="en-GB"/>
              </w:rPr>
            </w:pPr>
            <w:r w:rsidRPr="00B263A6">
              <w:rPr>
                <w:sz w:val="18"/>
                <w:szCs w:val="18"/>
                <w:lang w:val="en-GB"/>
              </w:rPr>
              <w:t xml:space="preserve">Double lesson </w:t>
            </w:r>
            <w:r w:rsidR="00E70285">
              <w:rPr>
                <w:sz w:val="18"/>
                <w:szCs w:val="18"/>
                <w:lang w:val="en-GB"/>
              </w:rPr>
              <w:t xml:space="preserve">continued </w:t>
            </w:r>
            <w:r w:rsidR="00CA17FA" w:rsidRPr="00B263A6">
              <w:rPr>
                <w:sz w:val="18"/>
                <w:szCs w:val="18"/>
                <w:lang w:val="en-GB"/>
              </w:rPr>
              <w:t>from Week 4</w:t>
            </w:r>
          </w:p>
        </w:tc>
        <w:tc>
          <w:tcPr>
            <w:tcW w:w="2551" w:type="dxa"/>
          </w:tcPr>
          <w:p w14:paraId="6961E6A6" w14:textId="77777777" w:rsidR="00E460F8" w:rsidRPr="008542E2" w:rsidRDefault="00E460F8">
            <w:pPr>
              <w:pStyle w:val="TableText"/>
              <w:cnfStyle w:val="000000000000" w:firstRow="0" w:lastRow="0" w:firstColumn="0" w:lastColumn="0" w:oddVBand="0" w:evenVBand="0" w:oddHBand="0" w:evenHBand="0" w:firstRowFirstColumn="0" w:firstRowLastColumn="0" w:lastRowFirstColumn="0" w:lastRowLastColumn="0"/>
              <w:rPr>
                <w:lang w:val="en-GB"/>
              </w:rPr>
            </w:pPr>
          </w:p>
        </w:tc>
        <w:tc>
          <w:tcPr>
            <w:tcW w:w="4820" w:type="dxa"/>
          </w:tcPr>
          <w:p w14:paraId="6BDA57A7" w14:textId="77777777" w:rsidR="00E460F8" w:rsidRPr="008542E2" w:rsidRDefault="00E460F8">
            <w:pPr>
              <w:pStyle w:val="TableText"/>
              <w:cnfStyle w:val="000000000000" w:firstRow="0" w:lastRow="0" w:firstColumn="0" w:lastColumn="0" w:oddVBand="0" w:evenVBand="0" w:oddHBand="0" w:evenHBand="0" w:firstRowFirstColumn="0" w:firstRowLastColumn="0" w:lastRowFirstColumn="0" w:lastRowLastColumn="0"/>
              <w:rPr>
                <w:lang w:val="en-GB"/>
              </w:rPr>
            </w:pPr>
          </w:p>
        </w:tc>
        <w:tc>
          <w:tcPr>
            <w:tcW w:w="2268" w:type="dxa"/>
          </w:tcPr>
          <w:p w14:paraId="32618A58" w14:textId="77777777" w:rsidR="00E460F8" w:rsidRPr="008542E2" w:rsidRDefault="00E460F8">
            <w:pPr>
              <w:pStyle w:val="TableHeading"/>
              <w:cnfStyle w:val="000000000000" w:firstRow="0" w:lastRow="0" w:firstColumn="0" w:lastColumn="0" w:oddVBand="0" w:evenVBand="0" w:oddHBand="0" w:evenHBand="0" w:firstRowFirstColumn="0" w:firstRowLastColumn="0" w:lastRowFirstColumn="0" w:lastRowLastColumn="0"/>
              <w:rPr>
                <w:lang w:val="en-GB"/>
              </w:rPr>
            </w:pPr>
          </w:p>
        </w:tc>
        <w:tc>
          <w:tcPr>
            <w:tcW w:w="1984" w:type="dxa"/>
          </w:tcPr>
          <w:p w14:paraId="6305225D" w14:textId="77777777" w:rsidR="00E460F8" w:rsidRPr="008542E2" w:rsidRDefault="00E460F8">
            <w:pPr>
              <w:pStyle w:val="TableHeading"/>
              <w:cnfStyle w:val="000000000000" w:firstRow="0" w:lastRow="0" w:firstColumn="0" w:lastColumn="0" w:oddVBand="0" w:evenVBand="0" w:oddHBand="0" w:evenHBand="0" w:firstRowFirstColumn="0" w:firstRowLastColumn="0" w:lastRowFirstColumn="0" w:lastRowLastColumn="0"/>
              <w:rPr>
                <w:lang w:val="en-GB"/>
              </w:rPr>
            </w:pPr>
          </w:p>
        </w:tc>
        <w:tc>
          <w:tcPr>
            <w:tcW w:w="1985" w:type="dxa"/>
          </w:tcPr>
          <w:p w14:paraId="5704462A" w14:textId="77777777" w:rsidR="00E460F8" w:rsidRPr="008542E2" w:rsidRDefault="00E460F8">
            <w:pPr>
              <w:pStyle w:val="TableHeading"/>
              <w:cnfStyle w:val="000000000000" w:firstRow="0" w:lastRow="0" w:firstColumn="0" w:lastColumn="0" w:oddVBand="0" w:evenVBand="0" w:oddHBand="0" w:evenHBand="0" w:firstRowFirstColumn="0" w:firstRowLastColumn="0" w:lastRowFirstColumn="0" w:lastRowLastColumn="0"/>
              <w:rPr>
                <w:lang w:val="en-GB"/>
              </w:rPr>
            </w:pPr>
          </w:p>
        </w:tc>
      </w:tr>
      <w:tr w:rsidR="00E460F8" w:rsidRPr="008542E2" w14:paraId="12635B34"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7F8E5517" w14:textId="77777777" w:rsidR="00E460F8" w:rsidRPr="008542E2" w:rsidRDefault="00E460F8">
            <w:pPr>
              <w:pStyle w:val="TableHeading"/>
              <w:rPr>
                <w:lang w:val="en-GB"/>
              </w:rPr>
            </w:pPr>
            <w:r w:rsidRPr="008542E2">
              <w:rPr>
                <w:b/>
                <w:bCs/>
                <w:color w:val="000000" w:themeColor="text1"/>
                <w:lang w:val="en-GB"/>
              </w:rPr>
              <w:t>Week 5</w:t>
            </w:r>
            <w:r w:rsidRPr="008542E2">
              <w:rPr>
                <w:b/>
                <w:bCs/>
                <w:color w:val="000000" w:themeColor="text1"/>
                <w:lang w:val="en-GB"/>
              </w:rPr>
              <w:br/>
              <w:t>Lesson 2</w:t>
            </w:r>
          </w:p>
        </w:tc>
      </w:tr>
      <w:tr w:rsidR="00A25673" w:rsidRPr="008542E2" w14:paraId="14B2CF73"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ED44CA5" w14:textId="77777777" w:rsidR="00A25673" w:rsidRPr="00E8259A" w:rsidRDefault="00A25673" w:rsidP="00A25673">
            <w:pPr>
              <w:spacing w:before="40" w:after="40"/>
              <w:rPr>
                <w:color w:val="auto"/>
                <w:sz w:val="18"/>
                <w:szCs w:val="18"/>
              </w:rPr>
            </w:pPr>
            <w:r w:rsidRPr="00E8259A">
              <w:rPr>
                <w:rFonts w:eastAsia="Open Sans" w:cs="Open Sans"/>
                <w:color w:val="auto"/>
                <w:sz w:val="18"/>
                <w:szCs w:val="18"/>
              </w:rPr>
              <w:t>Topic 8.1.2</w:t>
            </w:r>
          </w:p>
          <w:p w14:paraId="018D1962" w14:textId="77777777" w:rsidR="00A25673" w:rsidRPr="00E8259A" w:rsidRDefault="00A25673" w:rsidP="00A25673">
            <w:pPr>
              <w:spacing w:before="40" w:after="40"/>
              <w:rPr>
                <w:color w:val="auto"/>
                <w:sz w:val="18"/>
                <w:szCs w:val="18"/>
              </w:rPr>
            </w:pPr>
            <w:r w:rsidRPr="00E8259A">
              <w:rPr>
                <w:rFonts w:eastAsia="Open Sans" w:cs="Open Sans"/>
                <w:color w:val="auto"/>
                <w:sz w:val="18"/>
                <w:szCs w:val="18"/>
              </w:rPr>
              <w:t>Data structures</w:t>
            </w:r>
          </w:p>
          <w:p w14:paraId="1D136400" w14:textId="77777777" w:rsidR="00A25673" w:rsidRPr="00E8259A" w:rsidRDefault="00A25673" w:rsidP="00A25673">
            <w:pPr>
              <w:spacing w:before="40" w:after="40"/>
              <w:rPr>
                <w:color w:val="auto"/>
                <w:sz w:val="18"/>
                <w:szCs w:val="18"/>
              </w:rPr>
            </w:pPr>
            <w:r w:rsidRPr="00E8259A">
              <w:rPr>
                <w:rFonts w:eastAsia="Open Sans" w:cs="Open Sans"/>
                <w:color w:val="auto"/>
                <w:sz w:val="18"/>
                <w:szCs w:val="18"/>
              </w:rPr>
              <w:t xml:space="preserve"> </w:t>
            </w:r>
          </w:p>
          <w:p w14:paraId="0BF00B9A" w14:textId="358DD8F4" w:rsidR="00A25673" w:rsidRDefault="00B542DA" w:rsidP="00A25673">
            <w:pPr>
              <w:spacing w:before="40" w:after="40"/>
              <w:rPr>
                <w:rFonts w:eastAsia="Open Sans" w:cs="Open Sans"/>
                <w:b w:val="0"/>
                <w:bCs w:val="0"/>
                <w:sz w:val="18"/>
                <w:szCs w:val="18"/>
              </w:rPr>
            </w:pPr>
            <w:r w:rsidRPr="00B542DA">
              <w:rPr>
                <w:rFonts w:eastAsia="Open Sans" w:cs="Open Sans"/>
                <w:sz w:val="18"/>
                <w:szCs w:val="18"/>
              </w:rPr>
              <w:t>Lesson title:</w:t>
            </w:r>
          </w:p>
          <w:p w14:paraId="3945A0E2" w14:textId="77777777" w:rsidR="004E472B" w:rsidRPr="00E8259A" w:rsidRDefault="004E472B" w:rsidP="00A25673">
            <w:pPr>
              <w:spacing w:before="40" w:after="40"/>
              <w:rPr>
                <w:color w:val="auto"/>
                <w:sz w:val="18"/>
                <w:szCs w:val="18"/>
              </w:rPr>
            </w:pPr>
          </w:p>
          <w:p w14:paraId="08AE9982" w14:textId="12F9C962" w:rsidR="00A25673" w:rsidRPr="00E8259A" w:rsidRDefault="00A25673" w:rsidP="00E8259A">
            <w:pPr>
              <w:rPr>
                <w:b w:val="0"/>
                <w:bCs w:val="0"/>
                <w:color w:val="auto"/>
                <w:sz w:val="18"/>
                <w:szCs w:val="18"/>
                <w:lang w:eastAsia="en-GB"/>
              </w:rPr>
            </w:pPr>
            <w:r w:rsidRPr="00E8259A">
              <w:rPr>
                <w:rFonts w:eastAsia="Open Sans" w:cs="Open Sans"/>
                <w:b w:val="0"/>
                <w:bCs w:val="0"/>
                <w:color w:val="auto"/>
                <w:sz w:val="18"/>
                <w:szCs w:val="18"/>
              </w:rPr>
              <w:t>Array and list data structures</w:t>
            </w:r>
          </w:p>
        </w:tc>
        <w:tc>
          <w:tcPr>
            <w:tcW w:w="2551" w:type="dxa"/>
          </w:tcPr>
          <w:p w14:paraId="6EE75533" w14:textId="11AA25BF" w:rsidR="00545015" w:rsidRDefault="00B542DA" w:rsidP="00A27AAB">
            <w:pPr>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Students will be able to:</w:t>
            </w:r>
            <w:r w:rsidR="00A25673" w:rsidRPr="00E8259A">
              <w:rPr>
                <w:rFonts w:eastAsia="Open Sans" w:cs="Open Sans"/>
                <w:color w:val="auto"/>
                <w:sz w:val="18"/>
                <w:szCs w:val="18"/>
              </w:rPr>
              <w:t xml:space="preserve"> </w:t>
            </w:r>
          </w:p>
          <w:p w14:paraId="355CDBB8" w14:textId="6D6FA3AF" w:rsidR="00A25673" w:rsidRDefault="00A25673" w:rsidP="0002387B">
            <w:pPr>
              <w:spacing w:after="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 xml:space="preserve"> 8.1.2 select and use one and two-dimensional data structures.</w:t>
            </w:r>
          </w:p>
          <w:p w14:paraId="597D65A7" w14:textId="77777777" w:rsidR="0002387B" w:rsidRDefault="0002387B" w:rsidP="0002387B">
            <w:pPr>
              <w:spacing w:after="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4665FBE8" w14:textId="60CBC11D" w:rsidR="00A25673" w:rsidRDefault="00A27AAB" w:rsidP="00A25673">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Pr>
                <w:rFonts w:eastAsia="Open Sans" w:cs="Open Sans"/>
                <w:color w:val="auto"/>
                <w:sz w:val="18"/>
                <w:szCs w:val="18"/>
              </w:rPr>
              <w:t>S</w:t>
            </w:r>
            <w:r w:rsidR="00A25673" w:rsidRPr="00E8259A">
              <w:rPr>
                <w:rFonts w:eastAsia="Open Sans" w:cs="Open Sans"/>
                <w:color w:val="auto"/>
                <w:sz w:val="18"/>
                <w:szCs w:val="18"/>
              </w:rPr>
              <w:t>elect and use one and two-dimensional lists as equivalent to one and two-dimensional arrays.</w:t>
            </w:r>
          </w:p>
          <w:p w14:paraId="550D289E" w14:textId="77777777" w:rsidR="00A27AAB" w:rsidRPr="00E8259A" w:rsidRDefault="00A27AAB" w:rsidP="00A25673">
            <w:pPr>
              <w:tabs>
                <w:tab w:val="left" w:pos="720"/>
              </w:tabs>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p>
          <w:p w14:paraId="517DD9DB" w14:textId="56CD5028" w:rsidR="00A25673" w:rsidRDefault="00A25673" w:rsidP="00A25673">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Co</w:t>
            </w:r>
            <w:r w:rsidR="00A27AAB">
              <w:rPr>
                <w:rFonts w:eastAsia="Open Sans" w:cs="Open Sans"/>
                <w:color w:val="auto"/>
                <w:sz w:val="18"/>
                <w:szCs w:val="18"/>
              </w:rPr>
              <w:t>n</w:t>
            </w:r>
            <w:r w:rsidRPr="00E8259A">
              <w:rPr>
                <w:rFonts w:eastAsia="Open Sans" w:cs="Open Sans"/>
                <w:color w:val="auto"/>
                <w:sz w:val="18"/>
                <w:szCs w:val="18"/>
              </w:rPr>
              <w:t>vert between data structures</w:t>
            </w:r>
          </w:p>
          <w:p w14:paraId="484026EC" w14:textId="4348C6B9" w:rsidR="00545015" w:rsidRPr="00E8259A" w:rsidRDefault="00545015" w:rsidP="2B66D4C2">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6E964C20" w14:textId="6DBF76ED" w:rsidR="00545015" w:rsidRDefault="00F243C3" w:rsidP="2B66D4C2">
            <w:pPr>
              <w:pStyle w:val="TableHeading"/>
              <w:spacing w:before="40" w:after="4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color w:val="auto"/>
                <w:sz w:val="18"/>
                <w:szCs w:val="18"/>
              </w:rPr>
            </w:pPr>
            <w:r w:rsidRPr="00F243C3">
              <w:rPr>
                <w:rFonts w:asciiTheme="minorHAnsi" w:eastAsia="Open Sans" w:hAnsiTheme="minorHAnsi" w:cs="Open Sans"/>
                <w:b w:val="0"/>
                <w:bCs w:val="0"/>
                <w:color w:val="6D35FD" w:themeColor="accent1" w:themeShade="BF"/>
                <w:sz w:val="18"/>
                <w:szCs w:val="18"/>
              </w:rPr>
              <w:t>Maths skills:</w:t>
            </w:r>
            <w:r w:rsidR="1BEABCDF" w:rsidRPr="2B66D4C2">
              <w:rPr>
                <w:rFonts w:asciiTheme="minorHAnsi" w:eastAsia="Open Sans" w:hAnsiTheme="minorHAnsi" w:cs="Open Sans"/>
                <w:b w:val="0"/>
                <w:bCs w:val="0"/>
                <w:color w:val="auto"/>
                <w:sz w:val="18"/>
                <w:szCs w:val="18"/>
              </w:rPr>
              <w:t xml:space="preserve"> </w:t>
            </w:r>
          </w:p>
          <w:p w14:paraId="2D43CBDF" w14:textId="5960AB73" w:rsidR="00545015" w:rsidRPr="00E8259A" w:rsidRDefault="1BEABCDF" w:rsidP="002B32A5">
            <w:pPr>
              <w:pStyle w:val="TableHeading"/>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lang w:val="en-GB"/>
              </w:rPr>
            </w:pPr>
            <w:r w:rsidRPr="2B66D4C2">
              <w:rPr>
                <w:rFonts w:asciiTheme="minorHAnsi" w:eastAsia="Open Sans" w:hAnsiTheme="minorHAnsi" w:cs="Open Sans"/>
                <w:b w:val="0"/>
                <w:bCs w:val="0"/>
                <w:color w:val="auto"/>
                <w:sz w:val="18"/>
                <w:szCs w:val="18"/>
              </w:rPr>
              <w:t>using sets</w:t>
            </w:r>
          </w:p>
        </w:tc>
        <w:tc>
          <w:tcPr>
            <w:tcW w:w="4820" w:type="dxa"/>
          </w:tcPr>
          <w:p w14:paraId="11EDCEA1" w14:textId="1ED438BC" w:rsidR="00A25673" w:rsidRPr="00E8259A" w:rsidRDefault="00B542DA" w:rsidP="00A25673">
            <w:pPr>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Activities</w:t>
            </w:r>
          </w:p>
          <w:p w14:paraId="6B1CB7AC" w14:textId="77777777" w:rsidR="00A25673" w:rsidRPr="00285795" w:rsidRDefault="00A25673"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on arrays and lists</w:t>
            </w:r>
          </w:p>
          <w:p w14:paraId="47BF42BC" w14:textId="77777777" w:rsidR="00A25673" w:rsidRPr="00285795" w:rsidRDefault="00A25673"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Python programs utilising the features of lists, including functions which can be used with lists.</w:t>
            </w:r>
          </w:p>
          <w:p w14:paraId="0F700CE1" w14:textId="77777777" w:rsidR="00A25673" w:rsidRPr="00285795" w:rsidRDefault="00A25673"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including programs provided with syntax and logic errors that students need to find and correct (important skill for the exam)</w:t>
            </w:r>
          </w:p>
          <w:p w14:paraId="4C60BD4C" w14:textId="5E302CE9" w:rsidR="00E8259A" w:rsidRPr="00E8259A" w:rsidRDefault="00A25673"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r w:rsidRPr="00E8259A">
              <w:rPr>
                <w:rFonts w:asciiTheme="minorHAnsi" w:hAnsiTheme="minorHAnsi"/>
                <w:color w:val="auto"/>
                <w:sz w:val="18"/>
                <w:szCs w:val="18"/>
              </w:rPr>
              <w:br/>
            </w:r>
            <w:r w:rsidR="00B542DA" w:rsidRPr="00B542DA">
              <w:rPr>
                <w:rFonts w:asciiTheme="minorHAnsi" w:eastAsia="Open Sans" w:hAnsiTheme="minorHAnsi" w:cs="Open Sans"/>
                <w:color w:val="6D35FD" w:themeColor="accent1" w:themeShade="BF"/>
                <w:sz w:val="18"/>
                <w:szCs w:val="18"/>
              </w:rPr>
              <w:t>Homework</w:t>
            </w:r>
            <w:r w:rsidRPr="00E8259A">
              <w:rPr>
                <w:rFonts w:asciiTheme="minorHAnsi" w:eastAsia="Open Sans" w:hAnsiTheme="minorHAnsi" w:cs="Open Sans"/>
                <w:color w:val="auto"/>
                <w:sz w:val="18"/>
                <w:szCs w:val="18"/>
              </w:rPr>
              <w:t>:</w:t>
            </w:r>
          </w:p>
          <w:p w14:paraId="4C82DAC7" w14:textId="77777777" w:rsidR="00285795" w:rsidRDefault="00285795"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1CF0F3F8" w14:textId="2D8E709C" w:rsidR="00A25673" w:rsidRPr="00E8259A" w:rsidRDefault="00A25673"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Set students a programming challenge using lists and other features covered so far</w:t>
            </w:r>
          </w:p>
        </w:tc>
        <w:tc>
          <w:tcPr>
            <w:tcW w:w="2268" w:type="dxa"/>
          </w:tcPr>
          <w:p w14:paraId="28BDD0C5" w14:textId="653DBD0A" w:rsidR="00A25673" w:rsidRPr="00E8259A" w:rsidRDefault="00454F20" w:rsidP="00A25673">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A25673" w:rsidRPr="00E8259A">
              <w:rPr>
                <w:rFonts w:eastAsia="Open Sans" w:cs="Open Sans"/>
                <w:color w:val="auto"/>
                <w:sz w:val="18"/>
                <w:szCs w:val="18"/>
              </w:rPr>
              <w:t xml:space="preserve"> pp. 193-197 </w:t>
            </w:r>
          </w:p>
          <w:p w14:paraId="14FED6C2" w14:textId="77777777" w:rsidR="00A25673" w:rsidRPr="00E8259A" w:rsidRDefault="00A25673" w:rsidP="00A25673">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E8259A">
              <w:rPr>
                <w:rFonts w:eastAsia="Open Sans" w:cs="Open Sans"/>
                <w:color w:val="auto"/>
                <w:sz w:val="18"/>
                <w:szCs w:val="18"/>
              </w:rPr>
              <w:t xml:space="preserve"> </w:t>
            </w:r>
          </w:p>
          <w:p w14:paraId="0F818501" w14:textId="77777777" w:rsidR="00A25673" w:rsidRDefault="00A25673" w:rsidP="00A25673">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Video explaining Python lists:</w:t>
            </w:r>
          </w:p>
          <w:p w14:paraId="46E7AB35" w14:textId="77777777" w:rsidR="002B32A5" w:rsidRPr="00E8259A" w:rsidRDefault="002B32A5" w:rsidP="00A25673">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p>
          <w:p w14:paraId="62CC2F48" w14:textId="76D83780" w:rsidR="00A25673" w:rsidRPr="00E8259A" w:rsidRDefault="00A25673" w:rsidP="00A25673">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lang w:val="en-GB"/>
              </w:rPr>
            </w:pPr>
            <w:hyperlink r:id="rId134">
              <w:r w:rsidRPr="00E8259A">
                <w:rPr>
                  <w:rStyle w:val="Hyperlink"/>
                  <w:rFonts w:eastAsia="Open Sans" w:cs="Open Sans"/>
                  <w:b w:val="0"/>
                  <w:bCs w:val="0"/>
                  <w:color w:val="auto"/>
                  <w:sz w:val="18"/>
                  <w:szCs w:val="18"/>
                </w:rPr>
                <w:t>https://youtu.be/ohCDWZgNIU0?si=8iAuKxSaibOfckUZ</w:t>
              </w:r>
            </w:hyperlink>
          </w:p>
        </w:tc>
        <w:tc>
          <w:tcPr>
            <w:tcW w:w="1984" w:type="dxa"/>
          </w:tcPr>
          <w:p w14:paraId="5FD615EB" w14:textId="77777777" w:rsidR="00A25673" w:rsidRPr="007036E5" w:rsidRDefault="00A25673"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313D248" w14:textId="77777777" w:rsidR="00A25673" w:rsidRPr="007036E5" w:rsidRDefault="00A25673"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A76DBF1" w14:textId="77777777" w:rsidR="00A25673" w:rsidRPr="007036E5" w:rsidRDefault="00A25673"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5CE0607A" w14:textId="77777777" w:rsidR="00A25673" w:rsidRPr="007036E5" w:rsidRDefault="00A25673"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4E3ED437" w14:textId="26E1FD71" w:rsidR="00A25673" w:rsidRPr="007036E5" w:rsidRDefault="00A25673"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tcPr>
          <w:p w14:paraId="46C498B7" w14:textId="77777777" w:rsidR="00A25673" w:rsidRPr="007036E5" w:rsidRDefault="00A25673"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7F2374F3" w14:textId="77777777" w:rsidR="00A25673" w:rsidRPr="007036E5" w:rsidRDefault="00A25673"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E4A91A1" w14:textId="77777777" w:rsidR="00A25673" w:rsidRPr="007036E5" w:rsidRDefault="00A25673"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5B6033DF" w14:textId="147C24BF" w:rsidR="00A25673" w:rsidRPr="007036E5" w:rsidRDefault="00A25673" w:rsidP="002B32A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7036E5">
              <w:rPr>
                <w:rFonts w:asciiTheme="minorHAnsi" w:eastAsia="Open Sans" w:hAnsiTheme="minorHAnsi" w:cs="Open Sans"/>
                <w:color w:val="000000" w:themeColor="text1"/>
                <w:sz w:val="18"/>
                <w:szCs w:val="18"/>
              </w:rPr>
              <w:t>Initiative             Productivity</w:t>
            </w:r>
          </w:p>
        </w:tc>
      </w:tr>
    </w:tbl>
    <w:p w14:paraId="3595CC62" w14:textId="50CC9CE6" w:rsidR="00E70285" w:rsidRDefault="00E70285"/>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A25673" w:rsidRPr="008542E2" w14:paraId="1D9067CB" w14:textId="77777777" w:rsidTr="009B36D8">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ACD35A9" w14:textId="3B869884" w:rsidR="00A25673" w:rsidRPr="008542E2" w:rsidRDefault="00A25673" w:rsidP="00A25673">
            <w:pPr>
              <w:pStyle w:val="TableHeading"/>
              <w:rPr>
                <w:lang w:val="en-GB"/>
              </w:rPr>
            </w:pPr>
            <w:r w:rsidRPr="008542E2">
              <w:rPr>
                <w:b/>
                <w:bCs/>
                <w:color w:val="000000" w:themeColor="text1"/>
                <w:lang w:val="en-GB"/>
              </w:rPr>
              <w:t>Week 5</w:t>
            </w:r>
            <w:r w:rsidRPr="008542E2">
              <w:rPr>
                <w:b/>
                <w:bCs/>
                <w:color w:val="000000" w:themeColor="text1"/>
                <w:lang w:val="en-GB"/>
              </w:rPr>
              <w:br/>
              <w:t>Lesson 3</w:t>
            </w:r>
          </w:p>
        </w:tc>
      </w:tr>
      <w:tr w:rsidR="00E54DF7" w:rsidRPr="008542E2" w14:paraId="5B89A4F1" w14:textId="77777777" w:rsidTr="007036E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218DE74D" w14:textId="77777777" w:rsidR="00E54DF7" w:rsidRPr="00E8259A" w:rsidRDefault="00E54DF7" w:rsidP="00D73B5B">
            <w:pPr>
              <w:rPr>
                <w:color w:val="auto"/>
                <w:sz w:val="18"/>
                <w:szCs w:val="18"/>
              </w:rPr>
            </w:pPr>
            <w:r w:rsidRPr="00E8259A">
              <w:rPr>
                <w:rFonts w:eastAsia="Open Sans" w:cs="Open Sans"/>
                <w:color w:val="auto"/>
                <w:sz w:val="18"/>
                <w:szCs w:val="18"/>
              </w:rPr>
              <w:t>Topic 8.1.2</w:t>
            </w:r>
          </w:p>
          <w:p w14:paraId="5BEF485E" w14:textId="77777777" w:rsidR="00E54DF7" w:rsidRPr="00E8259A" w:rsidRDefault="00E54DF7" w:rsidP="00D73B5B">
            <w:pPr>
              <w:rPr>
                <w:color w:val="auto"/>
                <w:sz w:val="18"/>
                <w:szCs w:val="18"/>
              </w:rPr>
            </w:pPr>
            <w:r w:rsidRPr="00E8259A">
              <w:rPr>
                <w:rFonts w:eastAsia="Open Sans" w:cs="Open Sans"/>
                <w:color w:val="auto"/>
                <w:sz w:val="18"/>
                <w:szCs w:val="18"/>
              </w:rPr>
              <w:t>Data structures</w:t>
            </w:r>
          </w:p>
          <w:p w14:paraId="05B81E5C" w14:textId="77777777" w:rsidR="00E54DF7" w:rsidRPr="00E8259A" w:rsidRDefault="00E54DF7" w:rsidP="00D73B5B">
            <w:pPr>
              <w:rPr>
                <w:color w:val="auto"/>
                <w:sz w:val="18"/>
                <w:szCs w:val="18"/>
              </w:rPr>
            </w:pPr>
            <w:r w:rsidRPr="00E8259A">
              <w:rPr>
                <w:rFonts w:eastAsia="Open Sans" w:cs="Open Sans"/>
                <w:color w:val="auto"/>
                <w:sz w:val="18"/>
                <w:szCs w:val="18"/>
              </w:rPr>
              <w:t xml:space="preserve"> </w:t>
            </w:r>
          </w:p>
          <w:p w14:paraId="03716B98" w14:textId="3DFEA1DB" w:rsidR="00E54DF7" w:rsidRDefault="00B542DA" w:rsidP="00D73B5B">
            <w:pPr>
              <w:rPr>
                <w:rFonts w:eastAsia="Open Sans" w:cs="Open Sans"/>
                <w:b w:val="0"/>
                <w:bCs w:val="0"/>
                <w:sz w:val="18"/>
                <w:szCs w:val="18"/>
              </w:rPr>
            </w:pPr>
            <w:r w:rsidRPr="00B542DA">
              <w:rPr>
                <w:rFonts w:eastAsia="Open Sans" w:cs="Open Sans"/>
                <w:sz w:val="18"/>
                <w:szCs w:val="18"/>
              </w:rPr>
              <w:t>Lesson title:</w:t>
            </w:r>
          </w:p>
          <w:p w14:paraId="2923C9F7" w14:textId="77777777" w:rsidR="004E472B" w:rsidRPr="00E8259A" w:rsidRDefault="004E472B" w:rsidP="00D73B5B">
            <w:pPr>
              <w:rPr>
                <w:color w:val="auto"/>
                <w:sz w:val="18"/>
                <w:szCs w:val="18"/>
              </w:rPr>
            </w:pPr>
          </w:p>
          <w:p w14:paraId="47EA9097" w14:textId="3139543A" w:rsidR="00E54DF7" w:rsidRPr="00E8259A" w:rsidRDefault="00E54DF7" w:rsidP="00D73B5B">
            <w:pPr>
              <w:pStyle w:val="TableHeading"/>
              <w:spacing w:after="160"/>
              <w:rPr>
                <w:rFonts w:asciiTheme="minorHAnsi" w:hAnsiTheme="minorHAnsi"/>
                <w:color w:val="auto"/>
                <w:sz w:val="18"/>
                <w:szCs w:val="18"/>
                <w:lang w:val="en-GB"/>
              </w:rPr>
            </w:pPr>
            <w:r w:rsidRPr="00E8259A">
              <w:rPr>
                <w:rFonts w:asciiTheme="minorHAnsi" w:eastAsia="Open Sans" w:hAnsiTheme="minorHAnsi" w:cs="Open Sans"/>
                <w:color w:val="auto"/>
                <w:sz w:val="18"/>
                <w:szCs w:val="18"/>
              </w:rPr>
              <w:t>Record, tuple and set data structures</w:t>
            </w:r>
          </w:p>
        </w:tc>
        <w:tc>
          <w:tcPr>
            <w:tcW w:w="2551" w:type="dxa"/>
            <w:shd w:val="clear" w:color="auto" w:fill="FFFFFF" w:themeFill="background1"/>
          </w:tcPr>
          <w:p w14:paraId="7F60FCC6" w14:textId="3638996F" w:rsidR="00E54DF7" w:rsidRPr="00E8259A" w:rsidRDefault="00B542DA" w:rsidP="00D73B5B">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E54DF7" w:rsidRPr="00E8259A">
              <w:rPr>
                <w:rFonts w:eastAsia="Open Sans" w:cs="Open Sans"/>
                <w:color w:val="auto"/>
                <w:sz w:val="18"/>
                <w:szCs w:val="18"/>
              </w:rPr>
              <w:t xml:space="preserve"> </w:t>
            </w:r>
          </w:p>
          <w:p w14:paraId="6F522D46" w14:textId="6D9AE57F" w:rsidR="00E54DF7" w:rsidRDefault="00E54DF7" w:rsidP="00D73B5B">
            <w:pPr>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 xml:space="preserve"> 8.1.2 select and use one and two-dimensional data structures.</w:t>
            </w:r>
          </w:p>
          <w:p w14:paraId="3E9FBD15" w14:textId="6BD8F50D" w:rsidR="00E54DF7" w:rsidRDefault="00A27AAB" w:rsidP="00D73B5B">
            <w:pPr>
              <w:tabs>
                <w:tab w:val="left" w:pos="720"/>
              </w:tabs>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Pr>
                <w:rFonts w:eastAsia="Open Sans" w:cs="Open Sans"/>
                <w:color w:val="auto"/>
                <w:sz w:val="18"/>
                <w:szCs w:val="18"/>
              </w:rPr>
              <w:t>S</w:t>
            </w:r>
            <w:r w:rsidR="00E54DF7" w:rsidRPr="00E8259A">
              <w:rPr>
                <w:rFonts w:eastAsia="Open Sans" w:cs="Open Sans"/>
                <w:color w:val="auto"/>
                <w:sz w:val="18"/>
                <w:szCs w:val="18"/>
              </w:rPr>
              <w:t>elect and use one and two-dimensional lists as equivalent to one and two-dimensional arrays.</w:t>
            </w:r>
          </w:p>
          <w:p w14:paraId="1125A2C7" w14:textId="30149878" w:rsidR="00E54DF7" w:rsidRPr="00E8259A" w:rsidRDefault="00E54DF7" w:rsidP="00D73B5B">
            <w:pPr>
              <w:tabs>
                <w:tab w:val="left" w:pos="720"/>
              </w:tabs>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Co</w:t>
            </w:r>
            <w:r w:rsidR="00A27AAB">
              <w:rPr>
                <w:rFonts w:eastAsia="Open Sans" w:cs="Open Sans"/>
                <w:color w:val="auto"/>
                <w:sz w:val="18"/>
                <w:szCs w:val="18"/>
              </w:rPr>
              <w:t>n</w:t>
            </w:r>
            <w:r w:rsidRPr="00E8259A">
              <w:rPr>
                <w:rFonts w:eastAsia="Open Sans" w:cs="Open Sans"/>
                <w:color w:val="auto"/>
                <w:sz w:val="18"/>
                <w:szCs w:val="18"/>
              </w:rPr>
              <w:t>vert between data structures</w:t>
            </w:r>
          </w:p>
          <w:p w14:paraId="0C61132F" w14:textId="3B7A9B7C" w:rsidR="00B263A6" w:rsidRDefault="00F243C3" w:rsidP="00D73B5B">
            <w:pPr>
              <w:pStyle w:val="TableHead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r w:rsidRPr="00F243C3">
              <w:rPr>
                <w:rFonts w:asciiTheme="minorHAnsi" w:eastAsia="Open Sans" w:hAnsiTheme="minorHAnsi" w:cs="Open Sans"/>
                <w:b w:val="0"/>
                <w:bCs w:val="0"/>
                <w:color w:val="6D35FD" w:themeColor="accent1" w:themeShade="BF"/>
                <w:sz w:val="18"/>
                <w:szCs w:val="18"/>
              </w:rPr>
              <w:t>Maths skills:</w:t>
            </w:r>
            <w:r w:rsidR="00E54DF7" w:rsidRPr="00E8259A">
              <w:rPr>
                <w:rFonts w:asciiTheme="minorHAnsi" w:eastAsia="Open Sans" w:hAnsiTheme="minorHAnsi" w:cs="Open Sans"/>
                <w:b w:val="0"/>
                <w:bCs w:val="0"/>
                <w:color w:val="auto"/>
                <w:sz w:val="18"/>
                <w:szCs w:val="18"/>
              </w:rPr>
              <w:t xml:space="preserve"> </w:t>
            </w:r>
          </w:p>
          <w:p w14:paraId="0CB9D364" w14:textId="22680A55" w:rsidR="00E54DF7" w:rsidRPr="00E8259A" w:rsidRDefault="00E54DF7" w:rsidP="00D73B5B">
            <w:pPr>
              <w:pStyle w:val="TableHeading"/>
              <w:spacing w:after="160"/>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color w:val="auto"/>
                <w:sz w:val="18"/>
                <w:szCs w:val="18"/>
                <w:lang w:val="en-GB"/>
              </w:rPr>
            </w:pPr>
            <w:r w:rsidRPr="00E8259A">
              <w:rPr>
                <w:rFonts w:asciiTheme="minorHAnsi" w:eastAsia="Open Sans" w:hAnsiTheme="minorHAnsi" w:cs="Open Sans"/>
                <w:b w:val="0"/>
                <w:bCs w:val="0"/>
                <w:color w:val="auto"/>
                <w:sz w:val="18"/>
                <w:szCs w:val="18"/>
              </w:rPr>
              <w:t>using sets</w:t>
            </w:r>
          </w:p>
        </w:tc>
        <w:tc>
          <w:tcPr>
            <w:tcW w:w="4820" w:type="dxa"/>
            <w:shd w:val="clear" w:color="auto" w:fill="FFFFFF" w:themeFill="background1"/>
          </w:tcPr>
          <w:p w14:paraId="6666FB66" w14:textId="356009BB" w:rsidR="00E54DF7" w:rsidRPr="00E8259A" w:rsidRDefault="00B542DA" w:rsidP="00D73B5B">
            <w:pPr>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B542DA">
              <w:rPr>
                <w:rFonts w:eastAsia="Open Sans" w:cs="Open Sans"/>
                <w:sz w:val="18"/>
                <w:szCs w:val="18"/>
              </w:rPr>
              <w:t>Activities</w:t>
            </w:r>
          </w:p>
          <w:p w14:paraId="17C7769D" w14:textId="77777777" w:rsidR="00E54DF7" w:rsidRPr="00285795" w:rsidRDefault="00E54DF7" w:rsidP="00D73B5B">
            <w:pPr>
              <w:pStyle w:val="ListParagraph"/>
              <w:numPr>
                <w:ilvl w:val="0"/>
                <w:numId w:val="21"/>
              </w:numPr>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Teacher demonstration on records, tuples and sets (note that set are covered in more detail in 8.2.7 – week 11).</w:t>
            </w:r>
          </w:p>
          <w:p w14:paraId="5A1E107E" w14:textId="77777777" w:rsidR="00E54DF7" w:rsidRPr="00285795" w:rsidRDefault="00E54DF7" w:rsidP="00D73B5B">
            <w:pPr>
              <w:pStyle w:val="ListParagraph"/>
              <w:numPr>
                <w:ilvl w:val="0"/>
                <w:numId w:val="21"/>
              </w:numPr>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Python programs utilising the features of tuples, demonstrating the difference between lists and converting between structures</w:t>
            </w:r>
          </w:p>
          <w:p w14:paraId="4E6B9919" w14:textId="77777777" w:rsidR="00E54DF7" w:rsidRPr="00285795" w:rsidRDefault="00E54DF7" w:rsidP="00D73B5B">
            <w:pPr>
              <w:pStyle w:val="ListParagraph"/>
              <w:numPr>
                <w:ilvl w:val="0"/>
                <w:numId w:val="21"/>
              </w:numPr>
              <w:spacing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Class quiz on different data structures, features, syntax, relevant functions</w:t>
            </w:r>
          </w:p>
          <w:p w14:paraId="20BB87B1" w14:textId="6F58333F" w:rsidR="00285795" w:rsidRDefault="00E54DF7" w:rsidP="00D73B5B">
            <w:pPr>
              <w:pStyle w:val="TableHeading"/>
              <w:spacing w:after="160"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r w:rsidRPr="00E8259A">
              <w:rPr>
                <w:rFonts w:asciiTheme="minorHAnsi" w:hAnsiTheme="minorHAnsi"/>
                <w:color w:val="auto"/>
                <w:sz w:val="18"/>
                <w:szCs w:val="18"/>
              </w:rPr>
              <w:br/>
            </w:r>
            <w:r w:rsidR="00B542DA" w:rsidRPr="00B542DA">
              <w:rPr>
                <w:rFonts w:asciiTheme="minorHAnsi" w:eastAsia="Open Sans" w:hAnsiTheme="minorHAnsi" w:cs="Open Sans"/>
                <w:b w:val="0"/>
                <w:bCs w:val="0"/>
                <w:color w:val="6D35FD" w:themeColor="accent1" w:themeShade="BF"/>
                <w:sz w:val="18"/>
                <w:szCs w:val="18"/>
              </w:rPr>
              <w:t>Homework</w:t>
            </w:r>
            <w:r w:rsidRPr="00E8259A">
              <w:rPr>
                <w:rFonts w:asciiTheme="minorHAnsi" w:eastAsia="Open Sans" w:hAnsiTheme="minorHAnsi" w:cs="Open Sans"/>
                <w:b w:val="0"/>
                <w:bCs w:val="0"/>
                <w:color w:val="auto"/>
                <w:sz w:val="18"/>
                <w:szCs w:val="18"/>
              </w:rPr>
              <w:t>:</w:t>
            </w:r>
            <w:r w:rsidRPr="00E8259A">
              <w:rPr>
                <w:rFonts w:asciiTheme="minorHAnsi" w:hAnsiTheme="minorHAnsi"/>
                <w:color w:val="auto"/>
                <w:sz w:val="18"/>
                <w:szCs w:val="18"/>
              </w:rPr>
              <w:br/>
            </w:r>
          </w:p>
          <w:p w14:paraId="4FEF5155" w14:textId="530FD06B" w:rsidR="00E54DF7" w:rsidRPr="00E8259A" w:rsidRDefault="00E54DF7" w:rsidP="00D73B5B">
            <w:pPr>
              <w:pStyle w:val="ListParagraph"/>
              <w:numPr>
                <w:ilvl w:val="0"/>
                <w:numId w:val="21"/>
              </w:numPr>
              <w:spacing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Ask students to search for ‘Python lists vs sets vs tuples’ then read then read the article on the Geeks for Geeks web site about lists, sets and tuples.</w:t>
            </w:r>
          </w:p>
        </w:tc>
        <w:tc>
          <w:tcPr>
            <w:tcW w:w="2268" w:type="dxa"/>
            <w:shd w:val="clear" w:color="auto" w:fill="FFFFFF" w:themeFill="background1"/>
          </w:tcPr>
          <w:p w14:paraId="12FD8877" w14:textId="295941EB" w:rsidR="00E54DF7" w:rsidRPr="00E8259A" w:rsidRDefault="00454F20" w:rsidP="00D73B5B">
            <w:pPr>
              <w:cnfStyle w:val="000000100000" w:firstRow="0" w:lastRow="0" w:firstColumn="0" w:lastColumn="0" w:oddVBand="0" w:evenVBand="0" w:oddHBand="1"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E54DF7" w:rsidRPr="00E8259A">
              <w:rPr>
                <w:rFonts w:eastAsia="Open Sans" w:cs="Open Sans"/>
                <w:color w:val="auto"/>
                <w:sz w:val="18"/>
                <w:szCs w:val="18"/>
              </w:rPr>
              <w:t xml:space="preserve"> pp. 197-199 </w:t>
            </w:r>
          </w:p>
          <w:p w14:paraId="2369022B" w14:textId="77777777" w:rsidR="00E54DF7" w:rsidRPr="00E8259A" w:rsidRDefault="00E54DF7" w:rsidP="00D73B5B">
            <w:pPr>
              <w:cnfStyle w:val="000000100000" w:firstRow="0" w:lastRow="0" w:firstColumn="0" w:lastColumn="0" w:oddVBand="0" w:evenVBand="0" w:oddHBand="1" w:evenHBand="0" w:firstRowFirstColumn="0" w:firstRowLastColumn="0" w:lastRowFirstColumn="0" w:lastRowLastColumn="0"/>
              <w:rPr>
                <w:color w:val="auto"/>
                <w:sz w:val="18"/>
                <w:szCs w:val="18"/>
              </w:rPr>
            </w:pPr>
            <w:r w:rsidRPr="00E8259A">
              <w:rPr>
                <w:rFonts w:eastAsia="Open Sans" w:cs="Open Sans"/>
                <w:color w:val="auto"/>
                <w:sz w:val="18"/>
                <w:szCs w:val="18"/>
              </w:rPr>
              <w:t xml:space="preserve"> </w:t>
            </w:r>
          </w:p>
          <w:p w14:paraId="0E84E34C" w14:textId="77777777" w:rsidR="00E54DF7" w:rsidRDefault="00E54DF7" w:rsidP="00D73B5B">
            <w:pPr>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E8259A">
              <w:rPr>
                <w:rFonts w:eastAsia="Open Sans" w:cs="Open Sans"/>
                <w:color w:val="auto"/>
                <w:sz w:val="18"/>
                <w:szCs w:val="18"/>
              </w:rPr>
              <w:t>Video explaining the difference Python lists and tuples:</w:t>
            </w:r>
          </w:p>
          <w:p w14:paraId="6669AEBF" w14:textId="77777777" w:rsidR="002B32A5" w:rsidRPr="00E8259A" w:rsidRDefault="002B32A5" w:rsidP="00D73B5B">
            <w:pPr>
              <w:cnfStyle w:val="000000100000" w:firstRow="0" w:lastRow="0" w:firstColumn="0" w:lastColumn="0" w:oddVBand="0" w:evenVBand="0" w:oddHBand="1" w:evenHBand="0" w:firstRowFirstColumn="0" w:firstRowLastColumn="0" w:lastRowFirstColumn="0" w:lastRowLastColumn="0"/>
              <w:rPr>
                <w:color w:val="auto"/>
                <w:sz w:val="18"/>
                <w:szCs w:val="18"/>
              </w:rPr>
            </w:pPr>
          </w:p>
          <w:p w14:paraId="2B1017F3" w14:textId="1B108C84" w:rsidR="00E54DF7" w:rsidRPr="009B36D8" w:rsidRDefault="00E54DF7" w:rsidP="00D73B5B">
            <w:pPr>
              <w:pStyle w:val="TableHeading"/>
              <w:spacing w:after="160"/>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color w:val="auto"/>
                <w:sz w:val="18"/>
                <w:szCs w:val="18"/>
                <w:lang w:val="en-GB"/>
              </w:rPr>
            </w:pPr>
            <w:hyperlink r:id="rId135">
              <w:r w:rsidRPr="009B36D8">
                <w:rPr>
                  <w:rStyle w:val="Hyperlink"/>
                  <w:rFonts w:eastAsia="Open Sans" w:cs="Open Sans"/>
                  <w:b w:val="0"/>
                  <w:bCs w:val="0"/>
                  <w:color w:val="auto"/>
                  <w:sz w:val="18"/>
                  <w:szCs w:val="18"/>
                </w:rPr>
                <w:t>https://youtu.be/RaRjZcvbUKE?si=rFTQIUyMuaHQn-78</w:t>
              </w:r>
            </w:hyperlink>
          </w:p>
        </w:tc>
        <w:tc>
          <w:tcPr>
            <w:tcW w:w="1984" w:type="dxa"/>
            <w:shd w:val="clear" w:color="auto" w:fill="FFFFFF" w:themeFill="background1"/>
          </w:tcPr>
          <w:p w14:paraId="48CE25E6" w14:textId="77777777" w:rsidR="00966811" w:rsidRDefault="00E54DF7"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159AD75E" w14:textId="77777777" w:rsidR="00966811" w:rsidRDefault="00E54DF7"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4DDFF31" w14:textId="77777777" w:rsidR="00966811" w:rsidRDefault="00E54DF7"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5FE0677C" w14:textId="77777777" w:rsidR="00966811" w:rsidRDefault="00E54DF7"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34917DE9" w14:textId="15866514" w:rsidR="00E54DF7" w:rsidRPr="007036E5" w:rsidRDefault="00E54DF7"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2373989A" w14:textId="4C982A56" w:rsidR="00E54DF7" w:rsidRPr="007036E5" w:rsidRDefault="00E54DF7" w:rsidP="00D73B5B">
            <w:pPr>
              <w:pStyle w:val="TableHeading"/>
              <w:spacing w:after="160"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shd w:val="clear" w:color="auto" w:fill="FFFFFF" w:themeFill="background1"/>
          </w:tcPr>
          <w:p w14:paraId="5A1D7E3A" w14:textId="77777777" w:rsidR="00D73B5B" w:rsidRDefault="00E54DF7"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63C3915D" w14:textId="605FE693" w:rsidR="00D73B5B" w:rsidRDefault="00E54DF7"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75D5040" w14:textId="55A86EC4" w:rsidR="00966811" w:rsidRDefault="00D73B5B"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Pr>
                <w:rFonts w:asciiTheme="minorHAnsi" w:eastAsia="Open Sans" w:hAnsiTheme="minorHAnsi" w:cs="Open Sans"/>
                <w:color w:val="000000" w:themeColor="text1"/>
                <w:sz w:val="18"/>
                <w:szCs w:val="18"/>
              </w:rPr>
              <w:t>A</w:t>
            </w:r>
            <w:r w:rsidR="00E54DF7" w:rsidRPr="007036E5">
              <w:rPr>
                <w:rFonts w:asciiTheme="minorHAnsi" w:eastAsia="Open Sans" w:hAnsiTheme="minorHAnsi" w:cs="Open Sans"/>
                <w:color w:val="000000" w:themeColor="text1"/>
                <w:sz w:val="18"/>
                <w:szCs w:val="18"/>
              </w:rPr>
              <w:t>nalysis</w:t>
            </w:r>
          </w:p>
          <w:p w14:paraId="52E9CBA7" w14:textId="314C4E1C" w:rsidR="00E54DF7" w:rsidRDefault="00E54DF7"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Initiative  </w:t>
            </w:r>
          </w:p>
          <w:p w14:paraId="672D1A79" w14:textId="77777777" w:rsidR="00966811" w:rsidRPr="007036E5" w:rsidRDefault="00966811"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24B1FED3" w14:textId="012F73E4" w:rsidR="00966811" w:rsidRPr="007036E5" w:rsidRDefault="00966811" w:rsidP="00D73B5B">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tc>
      </w:tr>
    </w:tbl>
    <w:p w14:paraId="4A89858C" w14:textId="77777777" w:rsidR="00E460F8" w:rsidRPr="008542E2" w:rsidRDefault="00E460F8" w:rsidP="00E460F8">
      <w:pPr>
        <w:pStyle w:val="Heading2"/>
        <w:rPr>
          <w:rStyle w:val="Strong"/>
          <w:b/>
          <w:bCs/>
        </w:rPr>
      </w:pPr>
    </w:p>
    <w:p w14:paraId="18D51717" w14:textId="77777777" w:rsidR="00E460F8" w:rsidRPr="008542E2" w:rsidRDefault="00E460F8" w:rsidP="00E460F8">
      <w:pPr>
        <w:spacing w:after="0" w:line="240" w:lineRule="auto"/>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01A0A9F6"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1E38EEB"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1" w:type="dxa"/>
            <w:shd w:val="clear" w:color="auto" w:fill="341583" w:themeFill="accent2" w:themeFillShade="80"/>
            <w:vAlign w:val="center"/>
          </w:tcPr>
          <w:p w14:paraId="51EEA4BD"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4B32B88E" w14:textId="1309B901"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268" w:type="dxa"/>
            <w:shd w:val="clear" w:color="auto" w:fill="341583" w:themeFill="accent2" w:themeFillShade="80"/>
            <w:vAlign w:val="center"/>
          </w:tcPr>
          <w:p w14:paraId="73DF0DE1"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1984" w:type="dxa"/>
            <w:shd w:val="clear" w:color="auto" w:fill="341583" w:themeFill="accent2" w:themeFillShade="80"/>
            <w:vAlign w:val="center"/>
          </w:tcPr>
          <w:p w14:paraId="4F2458F7"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075C8AF" w14:textId="77777777" w:rsidR="00E460F8" w:rsidRPr="00E70285"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4F649494"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BA4E151" w14:textId="77777777" w:rsidR="00E460F8" w:rsidRPr="008542E2" w:rsidRDefault="00E460F8">
            <w:pPr>
              <w:pStyle w:val="TableHeading"/>
              <w:rPr>
                <w:color w:val="FFFFFF" w:themeColor="background1"/>
                <w:lang w:val="en-GB"/>
              </w:rPr>
            </w:pPr>
            <w:r w:rsidRPr="008542E2">
              <w:rPr>
                <w:b/>
                <w:bCs/>
                <w:color w:val="000000" w:themeColor="text1"/>
                <w:lang w:val="en-GB"/>
              </w:rPr>
              <w:t>Week 6</w:t>
            </w:r>
            <w:r w:rsidRPr="008542E2">
              <w:rPr>
                <w:b/>
                <w:bCs/>
                <w:color w:val="000000" w:themeColor="text1"/>
                <w:lang w:val="en-GB"/>
              </w:rPr>
              <w:br/>
              <w:t>Lesson 1</w:t>
            </w:r>
          </w:p>
        </w:tc>
      </w:tr>
      <w:tr w:rsidR="0020547E" w:rsidRPr="008542E2" w14:paraId="6E0605D3"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C693136" w14:textId="77777777" w:rsidR="0020547E" w:rsidRPr="00F11A16" w:rsidRDefault="0020547E" w:rsidP="0020547E">
            <w:pPr>
              <w:spacing w:before="40" w:after="40"/>
              <w:rPr>
                <w:sz w:val="18"/>
                <w:szCs w:val="18"/>
              </w:rPr>
            </w:pPr>
            <w:r w:rsidRPr="00F11A16">
              <w:rPr>
                <w:rFonts w:eastAsia="Open Sans" w:cs="Open Sans"/>
                <w:color w:val="000000" w:themeColor="text1"/>
                <w:sz w:val="18"/>
                <w:szCs w:val="18"/>
              </w:rPr>
              <w:t>Topic 8.1.2</w:t>
            </w:r>
          </w:p>
          <w:p w14:paraId="0A919D31" w14:textId="77777777" w:rsidR="0020547E" w:rsidRPr="00F11A16" w:rsidRDefault="0020547E" w:rsidP="0020547E">
            <w:pPr>
              <w:spacing w:before="40" w:after="40"/>
              <w:rPr>
                <w:sz w:val="18"/>
                <w:szCs w:val="18"/>
              </w:rPr>
            </w:pPr>
            <w:r w:rsidRPr="00F11A16">
              <w:rPr>
                <w:rFonts w:eastAsia="Open Sans" w:cs="Open Sans"/>
                <w:color w:val="000000" w:themeColor="text1"/>
                <w:sz w:val="18"/>
                <w:szCs w:val="18"/>
              </w:rPr>
              <w:t>Data structures</w:t>
            </w:r>
          </w:p>
          <w:p w14:paraId="0F48199A" w14:textId="77777777" w:rsidR="0020547E" w:rsidRPr="00F11A16" w:rsidRDefault="0020547E" w:rsidP="0020547E">
            <w:pPr>
              <w:spacing w:before="40" w:after="40"/>
              <w:rPr>
                <w:sz w:val="18"/>
                <w:szCs w:val="18"/>
              </w:rPr>
            </w:pPr>
            <w:r w:rsidRPr="00F11A16">
              <w:rPr>
                <w:rFonts w:eastAsia="Open Sans" w:cs="Open Sans"/>
                <w:color w:val="000000" w:themeColor="text1"/>
                <w:sz w:val="18"/>
                <w:szCs w:val="18"/>
              </w:rPr>
              <w:t xml:space="preserve"> </w:t>
            </w:r>
          </w:p>
          <w:p w14:paraId="5C0AD048" w14:textId="0C20943F" w:rsidR="0020547E" w:rsidRDefault="00B542DA" w:rsidP="0020547E">
            <w:pPr>
              <w:spacing w:before="40" w:after="40"/>
              <w:rPr>
                <w:rFonts w:eastAsia="Open Sans" w:cs="Open Sans"/>
                <w:b w:val="0"/>
                <w:bCs w:val="0"/>
                <w:sz w:val="18"/>
                <w:szCs w:val="18"/>
              </w:rPr>
            </w:pPr>
            <w:r w:rsidRPr="00B542DA">
              <w:rPr>
                <w:rFonts w:eastAsia="Open Sans" w:cs="Open Sans"/>
                <w:sz w:val="18"/>
                <w:szCs w:val="18"/>
              </w:rPr>
              <w:t>Lesson title:</w:t>
            </w:r>
          </w:p>
          <w:p w14:paraId="113E5BB7" w14:textId="77777777" w:rsidR="004E472B" w:rsidRPr="00F11A16" w:rsidRDefault="004E472B" w:rsidP="0020547E">
            <w:pPr>
              <w:spacing w:before="40" w:after="40"/>
              <w:rPr>
                <w:sz w:val="18"/>
                <w:szCs w:val="18"/>
              </w:rPr>
            </w:pPr>
          </w:p>
          <w:p w14:paraId="60A4C0ED" w14:textId="25E541DC" w:rsidR="0020547E" w:rsidRPr="00F11A16" w:rsidRDefault="0020547E" w:rsidP="0020547E">
            <w:pPr>
              <w:pStyle w:val="TableText"/>
              <w:rPr>
                <w:rFonts w:asciiTheme="minorHAnsi" w:hAnsiTheme="minorHAnsi"/>
                <w:b w:val="0"/>
                <w:bCs w:val="0"/>
                <w:sz w:val="18"/>
                <w:szCs w:val="18"/>
                <w:lang w:val="en-GB"/>
              </w:rPr>
            </w:pPr>
            <w:r w:rsidRPr="00F11A16">
              <w:rPr>
                <w:rFonts w:asciiTheme="minorHAnsi" w:eastAsia="Open Sans" w:hAnsiTheme="minorHAnsi" w:cs="Open Sans"/>
                <w:b w:val="0"/>
                <w:bCs w:val="0"/>
                <w:sz w:val="18"/>
                <w:szCs w:val="18"/>
              </w:rPr>
              <w:t>Two-dimensional data structures</w:t>
            </w:r>
          </w:p>
        </w:tc>
        <w:tc>
          <w:tcPr>
            <w:tcW w:w="2551" w:type="dxa"/>
          </w:tcPr>
          <w:p w14:paraId="671C5762" w14:textId="5898FE4A" w:rsidR="0020547E" w:rsidRPr="00F11A16" w:rsidRDefault="00B542DA" w:rsidP="0020547E">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20547E" w:rsidRPr="00F11A16">
              <w:rPr>
                <w:rFonts w:eastAsia="Open Sans" w:cs="Open Sans"/>
                <w:color w:val="000000" w:themeColor="text1"/>
                <w:sz w:val="18"/>
                <w:szCs w:val="18"/>
              </w:rPr>
              <w:t xml:space="preserve"> </w:t>
            </w:r>
          </w:p>
          <w:p w14:paraId="55996D17" w14:textId="087961B3" w:rsidR="0020547E" w:rsidRPr="00F11A16" w:rsidRDefault="0020547E" w:rsidP="0020547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F11A16">
              <w:rPr>
                <w:rFonts w:eastAsia="Open Sans" w:cs="Open Sans"/>
                <w:color w:val="000000" w:themeColor="text1"/>
                <w:sz w:val="18"/>
                <w:szCs w:val="18"/>
              </w:rPr>
              <w:t xml:space="preserve"> </w:t>
            </w:r>
            <w:r w:rsidR="00F45B10" w:rsidRPr="00F11A16">
              <w:rPr>
                <w:rFonts w:eastAsia="Open Sans" w:cs="Open Sans"/>
                <w:color w:val="000000" w:themeColor="text1"/>
                <w:sz w:val="18"/>
                <w:szCs w:val="18"/>
              </w:rPr>
              <w:t xml:space="preserve">8.1.2 </w:t>
            </w:r>
            <w:r w:rsidR="00F45B10">
              <w:rPr>
                <w:rFonts w:eastAsia="Open Sans" w:cs="Open Sans"/>
                <w:color w:val="000000" w:themeColor="text1"/>
                <w:sz w:val="18"/>
                <w:szCs w:val="18"/>
              </w:rPr>
              <w:t>select</w:t>
            </w:r>
            <w:r w:rsidRPr="00F11A16">
              <w:rPr>
                <w:rFonts w:eastAsia="Open Sans" w:cs="Open Sans"/>
                <w:color w:val="000000" w:themeColor="text1"/>
                <w:sz w:val="18"/>
                <w:szCs w:val="18"/>
              </w:rPr>
              <w:t xml:space="preserve"> and use one and two-dimensional data structures.</w:t>
            </w:r>
          </w:p>
          <w:p w14:paraId="737698BC" w14:textId="77777777" w:rsidR="00B244E0" w:rsidRDefault="00B244E0" w:rsidP="0020547E">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9FAFE24" w14:textId="366818BC" w:rsidR="0020547E" w:rsidRPr="00F11A16" w:rsidRDefault="00F45B10" w:rsidP="0020547E">
            <w:pPr>
              <w:tabs>
                <w:tab w:val="left" w:pos="720"/>
              </w:tabs>
              <w:spacing w:before="40" w:after="40"/>
              <w:cnfStyle w:val="000000000000" w:firstRow="0" w:lastRow="0" w:firstColumn="0" w:lastColumn="0" w:oddVBand="0" w:evenVBand="0" w:oddHBand="0" w:evenHBand="0" w:firstRowFirstColumn="0" w:firstRowLastColumn="0" w:lastRowFirstColumn="0" w:lastRowLastColumn="0"/>
              <w:rPr>
                <w:sz w:val="18"/>
                <w:szCs w:val="18"/>
              </w:rPr>
            </w:pPr>
            <w:r>
              <w:rPr>
                <w:rFonts w:eastAsia="Open Sans" w:cs="Open Sans"/>
                <w:color w:val="000000" w:themeColor="text1"/>
                <w:sz w:val="18"/>
                <w:szCs w:val="18"/>
              </w:rPr>
              <w:t>S</w:t>
            </w:r>
            <w:r w:rsidR="0020547E" w:rsidRPr="00F11A16">
              <w:rPr>
                <w:rFonts w:eastAsia="Open Sans" w:cs="Open Sans"/>
                <w:color w:val="000000" w:themeColor="text1"/>
                <w:sz w:val="18"/>
                <w:szCs w:val="18"/>
              </w:rPr>
              <w:t>elect and use one and two-dimensional lists as equivalent to one and two-dimensional arrays.</w:t>
            </w:r>
          </w:p>
          <w:p w14:paraId="2796BFF2" w14:textId="77777777" w:rsidR="00B244E0" w:rsidRDefault="00B244E0" w:rsidP="0020547E">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DBF0C4A" w14:textId="79F73DC9" w:rsidR="0020547E" w:rsidRDefault="00F243C3" w:rsidP="2B66D4C2">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rPr>
            </w:pPr>
            <w:r w:rsidRPr="00F243C3">
              <w:rPr>
                <w:rFonts w:asciiTheme="minorHAnsi" w:eastAsia="Open Sans" w:hAnsiTheme="minorHAnsi" w:cs="Open Sans"/>
                <w:color w:val="6D35FD" w:themeColor="accent1" w:themeShade="BF"/>
                <w:sz w:val="18"/>
                <w:szCs w:val="18"/>
              </w:rPr>
              <w:t>Maths skills:</w:t>
            </w:r>
          </w:p>
          <w:p w14:paraId="04E1F82E" w14:textId="77777777" w:rsidR="008E1C62" w:rsidRPr="00F11A16" w:rsidRDefault="008E1C62" w:rsidP="2B66D4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E1B5F4D" w14:textId="1E3D0FE0" w:rsidR="0020547E" w:rsidRPr="00F11A16" w:rsidRDefault="0020547E" w:rsidP="0020547E">
            <w:pPr>
              <w:tabs>
                <w:tab w:val="left" w:pos="720"/>
              </w:tabs>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F11A16">
              <w:rPr>
                <w:rFonts w:eastAsia="Open Sans" w:cs="Open Sans"/>
                <w:color w:val="000000" w:themeColor="text1"/>
                <w:sz w:val="18"/>
                <w:szCs w:val="18"/>
              </w:rPr>
              <w:t>Co</w:t>
            </w:r>
            <w:r w:rsidR="00B244E0">
              <w:rPr>
                <w:rFonts w:eastAsia="Open Sans" w:cs="Open Sans"/>
                <w:color w:val="000000" w:themeColor="text1"/>
                <w:sz w:val="18"/>
                <w:szCs w:val="18"/>
              </w:rPr>
              <w:t>n</w:t>
            </w:r>
            <w:r w:rsidRPr="00F11A16">
              <w:rPr>
                <w:rFonts w:eastAsia="Open Sans" w:cs="Open Sans"/>
                <w:color w:val="000000" w:themeColor="text1"/>
                <w:sz w:val="18"/>
                <w:szCs w:val="18"/>
              </w:rPr>
              <w:t>vert between data structures</w:t>
            </w:r>
          </w:p>
          <w:p w14:paraId="2B8A2D73" w14:textId="1398E74C" w:rsidR="0020547E" w:rsidRPr="00F11A16" w:rsidRDefault="0020547E" w:rsidP="0020547E">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459FF8F8" w14:textId="73460D8C" w:rsidR="0020547E" w:rsidRPr="00F11A16" w:rsidRDefault="00B542DA" w:rsidP="0020547E">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Activities</w:t>
            </w:r>
          </w:p>
          <w:p w14:paraId="251F1A49" w14:textId="5327634D" w:rsidR="0020547E" w:rsidRPr="00285795" w:rsidRDefault="0020547E"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11A16">
              <w:rPr>
                <w:rFonts w:asciiTheme="minorHAnsi" w:eastAsia="Open Sans" w:hAnsiTheme="minorHAnsi" w:cs="Open Sans"/>
                <w:sz w:val="18"/>
                <w:szCs w:val="18"/>
              </w:rPr>
              <w:t xml:space="preserve">Teacher demonstration on </w:t>
            </w:r>
            <w:r w:rsidR="00D73B5B" w:rsidRPr="00F11A16">
              <w:rPr>
                <w:rFonts w:asciiTheme="minorHAnsi" w:eastAsia="Open Sans" w:hAnsiTheme="minorHAnsi" w:cs="Open Sans"/>
                <w:sz w:val="18"/>
                <w:szCs w:val="18"/>
              </w:rPr>
              <w:t>two-dimensional</w:t>
            </w:r>
            <w:r w:rsidRPr="00F11A16">
              <w:rPr>
                <w:rFonts w:asciiTheme="minorHAnsi" w:eastAsia="Open Sans" w:hAnsiTheme="minorHAnsi" w:cs="Open Sans"/>
                <w:sz w:val="18"/>
                <w:szCs w:val="18"/>
              </w:rPr>
              <w:t xml:space="preserve"> lists</w:t>
            </w:r>
          </w:p>
          <w:p w14:paraId="35403458" w14:textId="666F766F" w:rsidR="0020547E" w:rsidRPr="00285795" w:rsidRDefault="0020547E"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11A16">
              <w:rPr>
                <w:rFonts w:asciiTheme="minorHAnsi" w:eastAsia="Open Sans" w:hAnsiTheme="minorHAnsi" w:cs="Open Sans"/>
                <w:sz w:val="18"/>
                <w:szCs w:val="18"/>
              </w:rPr>
              <w:t xml:space="preserve">Practical classroom activity creating Python programs utilising 2D lists. (student book 1, Activity </w:t>
            </w:r>
            <w:r w:rsidR="001468B8" w:rsidRPr="00F11A16">
              <w:rPr>
                <w:rFonts w:asciiTheme="minorHAnsi" w:eastAsia="Open Sans" w:hAnsiTheme="minorHAnsi" w:cs="Open Sans"/>
                <w:sz w:val="18"/>
                <w:szCs w:val="18"/>
              </w:rPr>
              <w:t>1</w:t>
            </w:r>
            <w:r w:rsidR="001468B8">
              <w:rPr>
                <w:rFonts w:asciiTheme="minorHAnsi" w:eastAsia="Open Sans" w:hAnsiTheme="minorHAnsi" w:cs="Open Sans"/>
                <w:sz w:val="18"/>
                <w:szCs w:val="18"/>
              </w:rPr>
              <w:t xml:space="preserve">, </w:t>
            </w:r>
            <w:r w:rsidR="001468B8" w:rsidRPr="00F11A16">
              <w:rPr>
                <w:rFonts w:asciiTheme="minorHAnsi" w:eastAsia="Open Sans" w:hAnsiTheme="minorHAnsi" w:cs="Open Sans"/>
                <w:sz w:val="18"/>
                <w:szCs w:val="18"/>
              </w:rPr>
              <w:t>p</w:t>
            </w:r>
            <w:r w:rsidRPr="00F11A16">
              <w:rPr>
                <w:rFonts w:asciiTheme="minorHAnsi" w:eastAsia="Open Sans" w:hAnsiTheme="minorHAnsi" w:cs="Open Sans"/>
                <w:sz w:val="18"/>
                <w:szCs w:val="18"/>
              </w:rPr>
              <w:t>201 gives an example). This should include a task where students need to choose the appropriate data structure for a given requirement.</w:t>
            </w:r>
          </w:p>
          <w:p w14:paraId="7B24D4EE" w14:textId="77777777" w:rsidR="0020547E" w:rsidRPr="00285795" w:rsidRDefault="0020547E"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11A16">
              <w:rPr>
                <w:rFonts w:asciiTheme="minorHAnsi" w:eastAsia="Open Sans" w:hAnsiTheme="minorHAnsi" w:cs="Open Sans"/>
                <w:sz w:val="18"/>
                <w:szCs w:val="18"/>
              </w:rPr>
              <w:t>A quick fun game of ‘bingo’ with a 2D table with words (such as colours or football players) in it. The teacher flashes up coordinates, and the leaners shout out the corresponding word (or vice versa)</w:t>
            </w:r>
          </w:p>
          <w:p w14:paraId="7D5864B3" w14:textId="597D8ECC" w:rsidR="00F11A16" w:rsidRDefault="0020547E"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11A16">
              <w:rPr>
                <w:rFonts w:asciiTheme="minorHAnsi" w:hAnsiTheme="minorHAnsi"/>
                <w:sz w:val="18"/>
                <w:szCs w:val="18"/>
              </w:rPr>
              <w:br/>
            </w:r>
            <w:r w:rsidR="00B542DA" w:rsidRPr="00B542DA">
              <w:rPr>
                <w:rFonts w:asciiTheme="minorHAnsi" w:eastAsia="Open Sans" w:hAnsiTheme="minorHAnsi" w:cs="Open Sans"/>
                <w:color w:val="6D35FD" w:themeColor="accent1" w:themeShade="BF"/>
                <w:sz w:val="18"/>
                <w:szCs w:val="18"/>
              </w:rPr>
              <w:t>Homework</w:t>
            </w:r>
            <w:r w:rsidRPr="00F11A16">
              <w:rPr>
                <w:rFonts w:asciiTheme="minorHAnsi" w:eastAsia="Open Sans" w:hAnsiTheme="minorHAnsi" w:cs="Open Sans"/>
                <w:sz w:val="18"/>
                <w:szCs w:val="18"/>
              </w:rPr>
              <w:t>:</w:t>
            </w:r>
          </w:p>
          <w:p w14:paraId="2D7FCD29" w14:textId="77777777" w:rsidR="00285795" w:rsidRDefault="00285795"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6EFE5716" w14:textId="55515D94" w:rsidR="0020547E" w:rsidRPr="00F11A16" w:rsidRDefault="0020547E" w:rsidP="00285795">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F11A16">
              <w:rPr>
                <w:rFonts w:asciiTheme="minorHAnsi" w:eastAsia="Open Sans" w:hAnsiTheme="minorHAnsi" w:cs="Open Sans"/>
                <w:sz w:val="18"/>
                <w:szCs w:val="18"/>
              </w:rPr>
              <w:t>Ask students to produce a guide or wall poster identifying the differences between the various data structures covered.</w:t>
            </w:r>
          </w:p>
        </w:tc>
        <w:tc>
          <w:tcPr>
            <w:tcW w:w="2268" w:type="dxa"/>
          </w:tcPr>
          <w:p w14:paraId="3E84C3DA" w14:textId="774AB47F" w:rsidR="0020547E" w:rsidRPr="00F11A16" w:rsidRDefault="00454F20" w:rsidP="0020547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20547E" w:rsidRPr="00F11A16">
              <w:rPr>
                <w:rFonts w:eastAsia="Open Sans" w:cs="Open Sans"/>
                <w:color w:val="000000" w:themeColor="text1"/>
                <w:sz w:val="18"/>
                <w:szCs w:val="18"/>
              </w:rPr>
              <w:t xml:space="preserve"> pp. 199-200 </w:t>
            </w:r>
          </w:p>
          <w:p w14:paraId="065A5512" w14:textId="77777777" w:rsidR="0020547E" w:rsidRPr="00F11A16" w:rsidRDefault="0020547E" w:rsidP="0020547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F11A16">
              <w:rPr>
                <w:rFonts w:eastAsia="Open Sans" w:cs="Open Sans"/>
                <w:color w:val="000000" w:themeColor="text1"/>
                <w:sz w:val="18"/>
                <w:szCs w:val="18"/>
              </w:rPr>
              <w:t xml:space="preserve"> </w:t>
            </w:r>
          </w:p>
          <w:p w14:paraId="527E42F8" w14:textId="77777777" w:rsidR="0020547E" w:rsidRDefault="0020547E" w:rsidP="0020547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F11A16">
              <w:rPr>
                <w:rFonts w:eastAsia="Open Sans" w:cs="Open Sans"/>
                <w:color w:val="000000" w:themeColor="text1"/>
                <w:sz w:val="18"/>
                <w:szCs w:val="18"/>
              </w:rPr>
              <w:t>Video explaining 2D data structures:</w:t>
            </w:r>
          </w:p>
          <w:p w14:paraId="32502966" w14:textId="77777777" w:rsidR="00D73B5B" w:rsidRPr="00F11A16" w:rsidRDefault="00D73B5B" w:rsidP="0020547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2E5FDDAE" w14:textId="50DBFD1C" w:rsidR="0020547E" w:rsidRPr="00F11A16" w:rsidRDefault="0020547E" w:rsidP="0020547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sz w:val="18"/>
                <w:szCs w:val="18"/>
                <w:lang w:val="en-GB"/>
              </w:rPr>
            </w:pPr>
            <w:hyperlink r:id="rId136">
              <w:r w:rsidRPr="00F11A16">
                <w:rPr>
                  <w:rStyle w:val="Hyperlink"/>
                  <w:rFonts w:eastAsia="Open Sans" w:cs="Open Sans"/>
                  <w:b w:val="0"/>
                  <w:bCs w:val="0"/>
                  <w:color w:val="auto"/>
                  <w:sz w:val="18"/>
                  <w:szCs w:val="18"/>
                </w:rPr>
                <w:t>https://youtu.be/Xy6qeQWQwFw?si=TVaOlXmhYMRgEE63</w:t>
              </w:r>
            </w:hyperlink>
          </w:p>
        </w:tc>
        <w:tc>
          <w:tcPr>
            <w:tcW w:w="1984" w:type="dxa"/>
          </w:tcPr>
          <w:p w14:paraId="1EF7C67E" w14:textId="77777777" w:rsidR="00D73B5B"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2868D37" w14:textId="77777777" w:rsidR="00D73B5B"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EE44EB9" w14:textId="77777777" w:rsidR="00D73B5B"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37ACDD95" w14:textId="77777777" w:rsidR="00D73B5B"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7DBD76D1" w14:textId="77777777" w:rsidR="00D73B5B" w:rsidRPr="007036E5"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2EC82B43" w14:textId="1BAB8AC7" w:rsidR="0020547E" w:rsidRPr="007036E5" w:rsidRDefault="0020547E"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7AA6353D" w14:textId="77777777" w:rsidR="00D73B5B"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55555F11" w14:textId="77777777" w:rsidR="00D73B5B"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472CFD65" w14:textId="77777777" w:rsidR="00D73B5B"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2401ECF3" w14:textId="77777777" w:rsidR="00D73B5B"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78EBF746" w14:textId="77777777" w:rsidR="00D73B5B" w:rsidRPr="007036E5" w:rsidRDefault="00D73B5B" w:rsidP="00D73B5B">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50307504" w14:textId="77777777" w:rsidR="0020547E" w:rsidRPr="007036E5" w:rsidRDefault="0020547E"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276E552" w14:textId="77777777" w:rsidR="00B244E0" w:rsidRDefault="00B244E0">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20547E" w:rsidRPr="008542E2" w14:paraId="252E852D" w14:textId="77777777" w:rsidTr="009B36D8">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81A54A7" w14:textId="27CE5A9C" w:rsidR="0020547E" w:rsidRPr="008542E2" w:rsidRDefault="0020547E" w:rsidP="0020547E">
            <w:pPr>
              <w:pStyle w:val="TableHeading"/>
              <w:rPr>
                <w:lang w:val="en-GB"/>
              </w:rPr>
            </w:pPr>
            <w:r w:rsidRPr="008542E2">
              <w:rPr>
                <w:b/>
                <w:bCs/>
                <w:color w:val="000000" w:themeColor="text1"/>
                <w:lang w:val="en-GB"/>
              </w:rPr>
              <w:t>Week 6</w:t>
            </w:r>
            <w:r w:rsidRPr="008542E2">
              <w:rPr>
                <w:b/>
                <w:bCs/>
                <w:color w:val="000000" w:themeColor="text1"/>
                <w:lang w:val="en-GB"/>
              </w:rPr>
              <w:br/>
              <w:t>Lesson 2</w:t>
            </w:r>
          </w:p>
        </w:tc>
      </w:tr>
      <w:tr w:rsidR="009B2B0A" w:rsidRPr="008542E2" w14:paraId="1C8CAC93" w14:textId="77777777" w:rsidTr="00E7028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0CE4E337" w14:textId="77777777" w:rsidR="009B2B0A" w:rsidRPr="000E48E6" w:rsidRDefault="009B2B0A" w:rsidP="009B2B0A">
            <w:pPr>
              <w:spacing w:before="40" w:after="40"/>
              <w:rPr>
                <w:sz w:val="18"/>
                <w:szCs w:val="18"/>
              </w:rPr>
            </w:pPr>
            <w:r w:rsidRPr="000E48E6">
              <w:rPr>
                <w:rFonts w:eastAsia="Open Sans" w:cs="Open Sans"/>
                <w:color w:val="000000" w:themeColor="text1"/>
                <w:sz w:val="18"/>
                <w:szCs w:val="18"/>
              </w:rPr>
              <w:t>Topic 8.2.1</w:t>
            </w:r>
          </w:p>
          <w:p w14:paraId="43ED6C0E" w14:textId="77777777" w:rsidR="009B2B0A" w:rsidRPr="000E48E6" w:rsidRDefault="009B2B0A" w:rsidP="009B2B0A">
            <w:pPr>
              <w:spacing w:before="40" w:after="40"/>
              <w:rPr>
                <w:sz w:val="18"/>
                <w:szCs w:val="18"/>
              </w:rPr>
            </w:pPr>
            <w:r w:rsidRPr="000E48E6">
              <w:rPr>
                <w:rFonts w:eastAsia="Open Sans" w:cs="Open Sans"/>
                <w:color w:val="000000" w:themeColor="text1"/>
                <w:sz w:val="18"/>
                <w:szCs w:val="18"/>
              </w:rPr>
              <w:t>Methods to handle numeric data</w:t>
            </w:r>
          </w:p>
          <w:p w14:paraId="06571BF9" w14:textId="77777777" w:rsidR="009B2B0A" w:rsidRPr="000E48E6" w:rsidRDefault="009B2B0A" w:rsidP="009B2B0A">
            <w:pPr>
              <w:spacing w:before="40" w:after="40"/>
              <w:rPr>
                <w:sz w:val="18"/>
                <w:szCs w:val="18"/>
              </w:rPr>
            </w:pPr>
            <w:r w:rsidRPr="000E48E6">
              <w:rPr>
                <w:rFonts w:eastAsia="Open Sans" w:cs="Open Sans"/>
                <w:color w:val="000000" w:themeColor="text1"/>
                <w:sz w:val="18"/>
                <w:szCs w:val="18"/>
              </w:rPr>
              <w:t xml:space="preserve"> </w:t>
            </w:r>
          </w:p>
          <w:p w14:paraId="56D8CC7D" w14:textId="3A1C8C0B" w:rsidR="009B2B0A" w:rsidRDefault="00B542DA" w:rsidP="009B2B0A">
            <w:pPr>
              <w:spacing w:before="40" w:after="40"/>
              <w:rPr>
                <w:rFonts w:eastAsia="Open Sans" w:cs="Open Sans"/>
                <w:b w:val="0"/>
                <w:bCs w:val="0"/>
                <w:sz w:val="18"/>
                <w:szCs w:val="18"/>
              </w:rPr>
            </w:pPr>
            <w:r w:rsidRPr="00B542DA">
              <w:rPr>
                <w:rFonts w:eastAsia="Open Sans" w:cs="Open Sans"/>
                <w:sz w:val="18"/>
                <w:szCs w:val="18"/>
              </w:rPr>
              <w:t>Lesson title:</w:t>
            </w:r>
          </w:p>
          <w:p w14:paraId="681860EE" w14:textId="77777777" w:rsidR="004E472B" w:rsidRPr="000E48E6" w:rsidRDefault="004E472B" w:rsidP="009B2B0A">
            <w:pPr>
              <w:spacing w:before="40" w:after="40"/>
              <w:rPr>
                <w:sz w:val="18"/>
                <w:szCs w:val="18"/>
              </w:rPr>
            </w:pPr>
          </w:p>
          <w:p w14:paraId="04B7E897" w14:textId="5629B79E" w:rsidR="009B2B0A" w:rsidRPr="009B36D8" w:rsidRDefault="009B2B0A" w:rsidP="009B2B0A">
            <w:pPr>
              <w:pStyle w:val="TableText"/>
              <w:rPr>
                <w:rFonts w:asciiTheme="minorHAnsi" w:hAnsiTheme="minorHAnsi"/>
                <w:b w:val="0"/>
                <w:bCs w:val="0"/>
                <w:sz w:val="18"/>
                <w:szCs w:val="18"/>
                <w:lang w:val="en-GB"/>
              </w:rPr>
            </w:pPr>
            <w:r w:rsidRPr="009B36D8">
              <w:rPr>
                <w:rFonts w:asciiTheme="minorHAnsi" w:eastAsia="Open Sans" w:hAnsiTheme="minorHAnsi" w:cs="Open Sans"/>
                <w:b w:val="0"/>
                <w:bCs w:val="0"/>
                <w:sz w:val="18"/>
                <w:szCs w:val="18"/>
              </w:rPr>
              <w:t>Dealing with numbers</w:t>
            </w:r>
          </w:p>
        </w:tc>
        <w:tc>
          <w:tcPr>
            <w:tcW w:w="2551" w:type="dxa"/>
            <w:shd w:val="clear" w:color="auto" w:fill="FFFFFF" w:themeFill="background1"/>
          </w:tcPr>
          <w:p w14:paraId="19760AEF" w14:textId="07F793AC" w:rsidR="009B2B0A" w:rsidRPr="000E48E6" w:rsidRDefault="00B542DA" w:rsidP="009B2B0A">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9B2B0A" w:rsidRPr="000E48E6">
              <w:rPr>
                <w:rFonts w:eastAsia="Open Sans" w:cs="Open Sans"/>
                <w:color w:val="000000" w:themeColor="text1"/>
                <w:sz w:val="18"/>
                <w:szCs w:val="18"/>
              </w:rPr>
              <w:t xml:space="preserve"> </w:t>
            </w:r>
          </w:p>
          <w:p w14:paraId="478E5316" w14:textId="0D5BB42D" w:rsidR="009B2B0A" w:rsidRPr="000E48E6" w:rsidRDefault="009B2B0A" w:rsidP="009B2B0A">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0E48E6">
              <w:rPr>
                <w:rFonts w:eastAsia="Open Sans" w:cs="Open Sans"/>
                <w:color w:val="000000" w:themeColor="text1"/>
                <w:sz w:val="18"/>
                <w:szCs w:val="18"/>
              </w:rPr>
              <w:t>8.2.1 select and use appropriate methods for handling numeric data</w:t>
            </w:r>
          </w:p>
          <w:p w14:paraId="3A164650" w14:textId="77777777" w:rsidR="009B2B0A" w:rsidRPr="000E48E6" w:rsidRDefault="009B2B0A" w:rsidP="009B2B0A">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0E48E6">
              <w:rPr>
                <w:rFonts w:eastAsia="Open Sans" w:cs="Open Sans"/>
                <w:color w:val="000000" w:themeColor="text1"/>
                <w:sz w:val="18"/>
                <w:szCs w:val="18"/>
              </w:rPr>
              <w:t xml:space="preserve"> </w:t>
            </w:r>
          </w:p>
          <w:p w14:paraId="5E2240EA" w14:textId="2B5408FB" w:rsidR="00B263A6" w:rsidRDefault="00F243C3" w:rsidP="009B2B0A">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243C3">
              <w:rPr>
                <w:rFonts w:asciiTheme="minorHAnsi" w:eastAsia="Open Sans" w:hAnsiTheme="minorHAnsi" w:cs="Open Sans"/>
                <w:color w:val="6D35FD" w:themeColor="accent1" w:themeShade="BF"/>
                <w:sz w:val="18"/>
                <w:szCs w:val="18"/>
              </w:rPr>
              <w:t>Maths skills:</w:t>
            </w:r>
            <w:r w:rsidR="009B2B0A" w:rsidRPr="000E48E6">
              <w:rPr>
                <w:rFonts w:asciiTheme="minorHAnsi" w:eastAsia="Open Sans" w:hAnsiTheme="minorHAnsi" w:cs="Open Sans"/>
                <w:sz w:val="18"/>
                <w:szCs w:val="18"/>
              </w:rPr>
              <w:t xml:space="preserve"> </w:t>
            </w:r>
          </w:p>
          <w:p w14:paraId="0C3D27FE" w14:textId="77777777" w:rsidR="008E1C62" w:rsidRPr="000E48E6" w:rsidRDefault="008E1C62" w:rsidP="009B2B0A">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p>
          <w:p w14:paraId="1E62A925" w14:textId="4C2C64C2" w:rsidR="009B2B0A" w:rsidRPr="000E48E6" w:rsidRDefault="009B2B0A" w:rsidP="009B2B0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r w:rsidRPr="000E48E6">
              <w:rPr>
                <w:rFonts w:asciiTheme="minorHAnsi" w:eastAsia="Open Sans" w:hAnsiTheme="minorHAnsi" w:cs="Open Sans"/>
                <w:sz w:val="18"/>
                <w:szCs w:val="18"/>
              </w:rPr>
              <w:t>handling numeric data</w:t>
            </w:r>
          </w:p>
        </w:tc>
        <w:tc>
          <w:tcPr>
            <w:tcW w:w="4820" w:type="dxa"/>
            <w:shd w:val="clear" w:color="auto" w:fill="FFFFFF" w:themeFill="background1"/>
          </w:tcPr>
          <w:p w14:paraId="6A0D249F" w14:textId="6D1A88CD" w:rsidR="009B2B0A" w:rsidRPr="000E48E6" w:rsidRDefault="00B542DA" w:rsidP="009B2B0A">
            <w:pPr>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r w:rsidRPr="00B542DA">
              <w:rPr>
                <w:rFonts w:eastAsia="Open Sans" w:cs="Open Sans"/>
                <w:sz w:val="18"/>
                <w:szCs w:val="18"/>
              </w:rPr>
              <w:t>Activities</w:t>
            </w:r>
          </w:p>
          <w:p w14:paraId="1542E21F" w14:textId="77777777" w:rsidR="009B2B0A" w:rsidRPr="00285795" w:rsidRDefault="009B2B0A"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0E48E6">
              <w:rPr>
                <w:rFonts w:asciiTheme="minorHAnsi" w:eastAsia="Open Sans" w:hAnsiTheme="minorHAnsi" w:cs="Open Sans"/>
                <w:sz w:val="18"/>
                <w:szCs w:val="18"/>
              </w:rPr>
              <w:t>Teacher demonstration on rounding, truncation and randomisation</w:t>
            </w:r>
          </w:p>
          <w:p w14:paraId="41E98A7D" w14:textId="17EC8242" w:rsidR="009B2B0A" w:rsidRPr="00285795" w:rsidRDefault="009B2B0A"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0E48E6">
              <w:rPr>
                <w:rFonts w:asciiTheme="minorHAnsi" w:eastAsia="Open Sans" w:hAnsiTheme="minorHAnsi" w:cs="Open Sans"/>
                <w:sz w:val="18"/>
                <w:szCs w:val="18"/>
              </w:rPr>
              <w:t xml:space="preserve">Practical classroom activity creating Python programs demonstrating the use of rounding, truncation and randomisation (student book 1, Activity </w:t>
            </w:r>
            <w:r w:rsidR="001468B8" w:rsidRPr="000E48E6">
              <w:rPr>
                <w:rFonts w:asciiTheme="minorHAnsi" w:eastAsia="Open Sans" w:hAnsiTheme="minorHAnsi" w:cs="Open Sans"/>
                <w:sz w:val="18"/>
                <w:szCs w:val="18"/>
              </w:rPr>
              <w:t>2,</w:t>
            </w:r>
            <w:r w:rsidR="00F45B10">
              <w:rPr>
                <w:rFonts w:asciiTheme="minorHAnsi" w:eastAsia="Open Sans" w:hAnsiTheme="minorHAnsi" w:cs="Open Sans"/>
                <w:sz w:val="18"/>
                <w:szCs w:val="18"/>
              </w:rPr>
              <w:t xml:space="preserve"> </w:t>
            </w:r>
            <w:r w:rsidRPr="000E48E6">
              <w:rPr>
                <w:rFonts w:asciiTheme="minorHAnsi" w:eastAsia="Open Sans" w:hAnsiTheme="minorHAnsi" w:cs="Open Sans"/>
                <w:sz w:val="18"/>
                <w:szCs w:val="18"/>
              </w:rPr>
              <w:t>p207 gives an example).</w:t>
            </w:r>
          </w:p>
          <w:p w14:paraId="3772C556" w14:textId="77777777" w:rsidR="009B2B0A" w:rsidRPr="00285795" w:rsidRDefault="009B2B0A"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0E48E6">
              <w:rPr>
                <w:rFonts w:asciiTheme="minorHAnsi" w:eastAsia="Open Sans" w:hAnsiTheme="minorHAnsi" w:cs="Open Sans"/>
                <w:sz w:val="18"/>
                <w:szCs w:val="18"/>
              </w:rPr>
              <w:t xml:space="preserve">Classroom discussion on potential use of random numbers in games. Ask students to come up with some ideas for games that could be implemented using their current skill level. </w:t>
            </w:r>
          </w:p>
          <w:p w14:paraId="462FBE9A" w14:textId="54DEA674" w:rsidR="00285795" w:rsidRDefault="009B2B0A" w:rsidP="00F22FE0">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0E48E6">
              <w:rPr>
                <w:rFonts w:asciiTheme="minorHAnsi" w:hAnsiTheme="minorHAnsi"/>
                <w:sz w:val="18"/>
                <w:szCs w:val="18"/>
              </w:rPr>
              <w:br/>
            </w:r>
            <w:r w:rsidR="00B542DA" w:rsidRPr="00B542DA">
              <w:rPr>
                <w:rFonts w:asciiTheme="minorHAnsi" w:eastAsia="Open Sans" w:hAnsiTheme="minorHAnsi" w:cs="Open Sans"/>
                <w:color w:val="6D35FD" w:themeColor="accent1" w:themeShade="BF"/>
                <w:sz w:val="18"/>
                <w:szCs w:val="18"/>
              </w:rPr>
              <w:t>Homework</w:t>
            </w:r>
            <w:r w:rsidRPr="000E48E6">
              <w:rPr>
                <w:rFonts w:asciiTheme="minorHAnsi" w:eastAsia="Open Sans" w:hAnsiTheme="minorHAnsi" w:cs="Open Sans"/>
                <w:sz w:val="18"/>
                <w:szCs w:val="18"/>
              </w:rPr>
              <w:t>:</w:t>
            </w:r>
            <w:r w:rsidRPr="000E48E6">
              <w:rPr>
                <w:rFonts w:asciiTheme="minorHAnsi" w:hAnsiTheme="minorHAnsi"/>
                <w:sz w:val="18"/>
                <w:szCs w:val="18"/>
              </w:rPr>
              <w:br/>
            </w:r>
          </w:p>
          <w:p w14:paraId="49FFC470" w14:textId="1AEE61EF" w:rsidR="009B2B0A" w:rsidRPr="000E48E6" w:rsidRDefault="009B2B0A"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E48E6">
              <w:rPr>
                <w:rFonts w:asciiTheme="minorHAnsi" w:eastAsia="Open Sans" w:hAnsiTheme="minorHAnsi" w:cs="Open Sans"/>
                <w:sz w:val="18"/>
                <w:szCs w:val="18"/>
              </w:rPr>
              <w:t>Ask students to take one of the ideas for games a little further, perhaps creating a flow chart or storyboard showing the game play</w:t>
            </w:r>
          </w:p>
        </w:tc>
        <w:tc>
          <w:tcPr>
            <w:tcW w:w="2268" w:type="dxa"/>
            <w:shd w:val="clear" w:color="auto" w:fill="FFFFFF" w:themeFill="background1"/>
          </w:tcPr>
          <w:p w14:paraId="04A67193" w14:textId="5133717A" w:rsidR="009B2B0A" w:rsidRPr="000E48E6" w:rsidRDefault="00454F20" w:rsidP="009B2B0A">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9B2B0A" w:rsidRPr="000E48E6">
              <w:rPr>
                <w:rFonts w:eastAsia="Open Sans" w:cs="Open Sans"/>
                <w:color w:val="000000" w:themeColor="text1"/>
                <w:sz w:val="18"/>
                <w:szCs w:val="18"/>
              </w:rPr>
              <w:t xml:space="preserve"> pp. 202-204 </w:t>
            </w:r>
          </w:p>
          <w:p w14:paraId="005FB5F9" w14:textId="77777777" w:rsidR="009B2B0A" w:rsidRPr="000E48E6" w:rsidRDefault="009B2B0A" w:rsidP="009B2B0A">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0E48E6">
              <w:rPr>
                <w:rFonts w:eastAsia="Open Sans" w:cs="Open Sans"/>
                <w:color w:val="000000" w:themeColor="text1"/>
                <w:sz w:val="18"/>
                <w:szCs w:val="18"/>
              </w:rPr>
              <w:t xml:space="preserve"> </w:t>
            </w:r>
          </w:p>
          <w:p w14:paraId="72D4D351" w14:textId="77777777" w:rsidR="009B2B0A" w:rsidRDefault="009B2B0A" w:rsidP="009B2B0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0E48E6">
              <w:rPr>
                <w:rFonts w:eastAsia="Open Sans" w:cs="Open Sans"/>
                <w:color w:val="000000" w:themeColor="text1"/>
                <w:sz w:val="18"/>
                <w:szCs w:val="18"/>
              </w:rPr>
              <w:t>Video explaining creating random numbers:</w:t>
            </w:r>
          </w:p>
          <w:p w14:paraId="6632FEAC" w14:textId="77777777" w:rsidR="00D73B5B" w:rsidRPr="000E48E6" w:rsidRDefault="00D73B5B" w:rsidP="009B2B0A">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
          <w:p w14:paraId="741FC7EA" w14:textId="69BBBDAA" w:rsidR="009B2B0A" w:rsidRPr="000E48E6" w:rsidRDefault="009B2B0A" w:rsidP="009B2B0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sz w:val="18"/>
                <w:szCs w:val="18"/>
                <w:lang w:val="en-GB"/>
              </w:rPr>
            </w:pPr>
            <w:hyperlink r:id="rId137">
              <w:r w:rsidRPr="009B36D8">
                <w:rPr>
                  <w:rStyle w:val="Hyperlink"/>
                  <w:rFonts w:eastAsia="Open Sans" w:cs="Open Sans"/>
                  <w:b w:val="0"/>
                  <w:bCs w:val="0"/>
                  <w:color w:val="auto"/>
                  <w:sz w:val="18"/>
                  <w:szCs w:val="18"/>
                </w:rPr>
                <w:t>https://www.youtube.com/watch?v=piJc18hcH0Y&amp;t=52s</w:t>
              </w:r>
            </w:hyperlink>
          </w:p>
        </w:tc>
        <w:tc>
          <w:tcPr>
            <w:tcW w:w="1984" w:type="dxa"/>
            <w:shd w:val="clear" w:color="auto" w:fill="FFFFFF" w:themeFill="background1"/>
          </w:tcPr>
          <w:p w14:paraId="626818EB" w14:textId="77777777" w:rsidR="009B2B0A" w:rsidRPr="007036E5" w:rsidRDefault="009B2B0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E90DA5E" w14:textId="77777777" w:rsidR="009B2B0A" w:rsidRPr="007036E5" w:rsidRDefault="009B2B0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61630AD" w14:textId="77777777" w:rsidR="009B2B0A" w:rsidRPr="007036E5" w:rsidRDefault="009B2B0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3C561F3C" w14:textId="77777777" w:rsidR="009B2B0A" w:rsidRPr="007036E5" w:rsidRDefault="009B2B0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024543F0" w14:textId="4EF91816" w:rsidR="009B2B0A" w:rsidRPr="007036E5" w:rsidRDefault="009B2B0A"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shd w:val="clear" w:color="auto" w:fill="FFFFFF" w:themeFill="background1"/>
          </w:tcPr>
          <w:p w14:paraId="451DF549" w14:textId="77777777" w:rsidR="009B2B0A" w:rsidRPr="007036E5" w:rsidRDefault="009B2B0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957BD93" w14:textId="77777777" w:rsidR="009B2B0A" w:rsidRPr="007036E5" w:rsidRDefault="009B2B0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61071E4" w14:textId="77777777" w:rsidR="009B2B0A" w:rsidRPr="007036E5" w:rsidRDefault="009B2B0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5FEE0839" w14:textId="77777777" w:rsidR="009B2B0A" w:rsidRPr="007036E5" w:rsidRDefault="009B2B0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364BFF44" w14:textId="77777777" w:rsidR="009B2B0A" w:rsidRPr="007036E5" w:rsidRDefault="009B2B0A"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55EFC870" w14:textId="77777777" w:rsidR="000E48E6" w:rsidRDefault="000E48E6">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9B2B0A" w:rsidRPr="008542E2" w14:paraId="37FC85BB" w14:textId="77777777" w:rsidTr="00D16D70">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BC537DA" w14:textId="79232FDA" w:rsidR="009B2B0A" w:rsidRPr="008542E2" w:rsidRDefault="009B2B0A" w:rsidP="009B2B0A">
            <w:pPr>
              <w:pStyle w:val="TableHeading"/>
              <w:rPr>
                <w:lang w:val="en-GB"/>
              </w:rPr>
            </w:pPr>
            <w:r w:rsidRPr="008542E2">
              <w:rPr>
                <w:b/>
                <w:bCs/>
                <w:color w:val="000000" w:themeColor="text1"/>
                <w:lang w:val="en-GB"/>
              </w:rPr>
              <w:t>Week 6</w:t>
            </w:r>
            <w:r w:rsidRPr="008542E2">
              <w:rPr>
                <w:b/>
                <w:bCs/>
                <w:color w:val="000000" w:themeColor="text1"/>
                <w:lang w:val="en-GB"/>
              </w:rPr>
              <w:br/>
              <w:t>Lesson 3</w:t>
            </w:r>
          </w:p>
        </w:tc>
      </w:tr>
      <w:tr w:rsidR="002D3AE6" w:rsidRPr="008542E2" w14:paraId="21F1A2AC" w14:textId="77777777" w:rsidTr="00E7028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10885A1" w14:textId="77777777" w:rsidR="002D3AE6" w:rsidRPr="000E48E6" w:rsidRDefault="002D3AE6" w:rsidP="002D3AE6">
            <w:pPr>
              <w:spacing w:before="40" w:after="40"/>
              <w:rPr>
                <w:color w:val="auto"/>
                <w:sz w:val="18"/>
                <w:szCs w:val="18"/>
              </w:rPr>
            </w:pPr>
            <w:r w:rsidRPr="000E48E6">
              <w:rPr>
                <w:rFonts w:eastAsia="Open Sans" w:cs="Open Sans"/>
                <w:color w:val="auto"/>
                <w:sz w:val="18"/>
                <w:szCs w:val="18"/>
              </w:rPr>
              <w:t>Topic 8.2.1</w:t>
            </w:r>
          </w:p>
          <w:p w14:paraId="3EFB2437" w14:textId="77777777" w:rsidR="002D3AE6" w:rsidRPr="000E48E6" w:rsidRDefault="002D3AE6" w:rsidP="002D3AE6">
            <w:pPr>
              <w:spacing w:before="40" w:after="40"/>
              <w:rPr>
                <w:color w:val="auto"/>
                <w:sz w:val="18"/>
                <w:szCs w:val="18"/>
              </w:rPr>
            </w:pPr>
            <w:r w:rsidRPr="000E48E6">
              <w:rPr>
                <w:rFonts w:eastAsia="Open Sans" w:cs="Open Sans"/>
                <w:color w:val="auto"/>
                <w:sz w:val="18"/>
                <w:szCs w:val="18"/>
              </w:rPr>
              <w:t>Methods to handle numeric data</w:t>
            </w:r>
          </w:p>
          <w:p w14:paraId="43A92AB2" w14:textId="77777777" w:rsidR="002D3AE6" w:rsidRPr="000E48E6" w:rsidRDefault="002D3AE6" w:rsidP="002D3AE6">
            <w:pPr>
              <w:spacing w:before="40" w:after="40"/>
              <w:rPr>
                <w:color w:val="auto"/>
                <w:sz w:val="18"/>
                <w:szCs w:val="18"/>
              </w:rPr>
            </w:pPr>
            <w:r w:rsidRPr="000E48E6">
              <w:rPr>
                <w:rFonts w:eastAsia="Open Sans" w:cs="Open Sans"/>
                <w:color w:val="auto"/>
                <w:sz w:val="18"/>
                <w:szCs w:val="18"/>
              </w:rPr>
              <w:t xml:space="preserve"> </w:t>
            </w:r>
          </w:p>
          <w:p w14:paraId="4BD7D65D" w14:textId="3EDA295D" w:rsidR="002D3AE6" w:rsidRDefault="00B542DA" w:rsidP="002D3AE6">
            <w:pPr>
              <w:spacing w:before="40" w:after="40"/>
              <w:rPr>
                <w:rFonts w:eastAsia="Open Sans" w:cs="Open Sans"/>
                <w:b w:val="0"/>
                <w:bCs w:val="0"/>
                <w:sz w:val="18"/>
                <w:szCs w:val="18"/>
              </w:rPr>
            </w:pPr>
            <w:r w:rsidRPr="00B542DA">
              <w:rPr>
                <w:rFonts w:eastAsia="Open Sans" w:cs="Open Sans"/>
                <w:sz w:val="18"/>
                <w:szCs w:val="18"/>
              </w:rPr>
              <w:t>Lesson title:</w:t>
            </w:r>
          </w:p>
          <w:p w14:paraId="0AF19D06" w14:textId="77777777" w:rsidR="004E472B" w:rsidRPr="000E48E6" w:rsidRDefault="004E472B" w:rsidP="002D3AE6">
            <w:pPr>
              <w:spacing w:before="40" w:after="40"/>
              <w:rPr>
                <w:color w:val="auto"/>
                <w:sz w:val="18"/>
                <w:szCs w:val="18"/>
              </w:rPr>
            </w:pPr>
          </w:p>
          <w:p w14:paraId="6DA3211C" w14:textId="3247969C" w:rsidR="002D3AE6" w:rsidRPr="000E48E6" w:rsidRDefault="002D3AE6" w:rsidP="002D3AE6">
            <w:pPr>
              <w:pStyle w:val="TableHeading"/>
              <w:rPr>
                <w:rFonts w:asciiTheme="minorHAnsi" w:hAnsiTheme="minorHAnsi"/>
                <w:color w:val="auto"/>
                <w:sz w:val="18"/>
                <w:szCs w:val="18"/>
                <w:lang w:val="en-GB"/>
              </w:rPr>
            </w:pPr>
            <w:r w:rsidRPr="000E48E6">
              <w:rPr>
                <w:rFonts w:asciiTheme="minorHAnsi" w:eastAsia="Open Sans" w:hAnsiTheme="minorHAnsi" w:cs="Open Sans"/>
                <w:color w:val="auto"/>
                <w:sz w:val="18"/>
                <w:szCs w:val="18"/>
              </w:rPr>
              <w:t>Using the math library</w:t>
            </w:r>
          </w:p>
        </w:tc>
        <w:tc>
          <w:tcPr>
            <w:tcW w:w="2551" w:type="dxa"/>
            <w:shd w:val="clear" w:color="auto" w:fill="auto"/>
          </w:tcPr>
          <w:p w14:paraId="7F69BCEE" w14:textId="662D44D8" w:rsidR="002D3AE6" w:rsidRPr="000E48E6" w:rsidRDefault="00B542DA" w:rsidP="002D3AE6">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2D3AE6" w:rsidRPr="000E48E6">
              <w:rPr>
                <w:rFonts w:eastAsia="Open Sans" w:cs="Open Sans"/>
                <w:color w:val="auto"/>
                <w:sz w:val="18"/>
                <w:szCs w:val="18"/>
              </w:rPr>
              <w:t xml:space="preserve"> </w:t>
            </w:r>
          </w:p>
          <w:p w14:paraId="10068A5B" w14:textId="7864C9B3" w:rsidR="002D3AE6" w:rsidRPr="000E48E6" w:rsidRDefault="002D3AE6" w:rsidP="002D3AE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0E48E6">
              <w:rPr>
                <w:rFonts w:eastAsia="Open Sans" w:cs="Open Sans"/>
                <w:color w:val="auto"/>
                <w:sz w:val="18"/>
                <w:szCs w:val="18"/>
              </w:rPr>
              <w:t xml:space="preserve"> 8.2.1 select and use appropriate methods for handling numeric data</w:t>
            </w:r>
          </w:p>
          <w:p w14:paraId="65F689FE" w14:textId="77777777" w:rsidR="002D3AE6" w:rsidRPr="000E48E6" w:rsidRDefault="002D3AE6" w:rsidP="002D3AE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0E48E6">
              <w:rPr>
                <w:rFonts w:eastAsia="Open Sans" w:cs="Open Sans"/>
                <w:color w:val="auto"/>
                <w:sz w:val="18"/>
                <w:szCs w:val="18"/>
              </w:rPr>
              <w:t xml:space="preserve"> </w:t>
            </w:r>
          </w:p>
          <w:p w14:paraId="6B38C95E" w14:textId="7D6B8354" w:rsidR="000E2022" w:rsidRDefault="00F243C3" w:rsidP="002D3AE6">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r w:rsidRPr="00F243C3">
              <w:rPr>
                <w:rFonts w:asciiTheme="minorHAnsi" w:eastAsia="Open Sans" w:hAnsiTheme="minorHAnsi" w:cs="Open Sans"/>
                <w:b w:val="0"/>
                <w:bCs w:val="0"/>
                <w:color w:val="6D35FD" w:themeColor="accent1" w:themeShade="BF"/>
                <w:sz w:val="18"/>
                <w:szCs w:val="18"/>
              </w:rPr>
              <w:t>Maths skills:</w:t>
            </w:r>
            <w:r w:rsidR="002D3AE6" w:rsidRPr="000E48E6">
              <w:rPr>
                <w:rFonts w:asciiTheme="minorHAnsi" w:eastAsia="Open Sans" w:hAnsiTheme="minorHAnsi" w:cs="Open Sans"/>
                <w:color w:val="auto"/>
                <w:sz w:val="18"/>
                <w:szCs w:val="18"/>
              </w:rPr>
              <w:t xml:space="preserve">  </w:t>
            </w:r>
          </w:p>
          <w:p w14:paraId="5EEB1DF9" w14:textId="77777777" w:rsidR="008E1C62" w:rsidRPr="000E48E6" w:rsidRDefault="008E1C62" w:rsidP="002D3AE6">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263A28A2" w14:textId="014C67DA" w:rsidR="002D3AE6" w:rsidRPr="000E48E6" w:rsidRDefault="002D3AE6" w:rsidP="002D3AE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color w:val="auto"/>
                <w:sz w:val="18"/>
                <w:szCs w:val="18"/>
                <w:lang w:val="en-GB"/>
              </w:rPr>
            </w:pPr>
            <w:r w:rsidRPr="000E48E6">
              <w:rPr>
                <w:rFonts w:asciiTheme="minorHAnsi" w:eastAsia="Open Sans" w:hAnsiTheme="minorHAnsi" w:cs="Open Sans"/>
                <w:b w:val="0"/>
                <w:bCs w:val="0"/>
                <w:color w:val="auto"/>
                <w:sz w:val="18"/>
                <w:szCs w:val="18"/>
              </w:rPr>
              <w:t>handling numeric data</w:t>
            </w:r>
          </w:p>
        </w:tc>
        <w:tc>
          <w:tcPr>
            <w:tcW w:w="4820" w:type="dxa"/>
            <w:shd w:val="clear" w:color="auto" w:fill="auto"/>
          </w:tcPr>
          <w:p w14:paraId="54A3B5F7" w14:textId="2FE2FB2E" w:rsidR="002D3AE6" w:rsidRPr="000E48E6" w:rsidRDefault="00B542DA" w:rsidP="002D3AE6">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Activities</w:t>
            </w:r>
          </w:p>
          <w:p w14:paraId="27889D86" w14:textId="60F44C47" w:rsidR="002D3AE6" w:rsidRPr="00285795" w:rsidRDefault="002D3AE6"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 xml:space="preserve">Teacher presentation on maths library functions. This is a good point to show learners the online official python documentation at </w:t>
            </w:r>
            <w:hyperlink r:id="rId138" w:history="1">
              <w:r w:rsidRPr="00285795">
                <w:rPr>
                  <w:rStyle w:val="Hyperlink"/>
                  <w:rFonts w:ascii="Plus Jakarta Sans" w:hAnsi="Plus Jakarta Sans"/>
                  <w:sz w:val="18"/>
                  <w:szCs w:val="18"/>
                </w:rPr>
                <w:t>https://docs.python.org/3/</w:t>
              </w:r>
            </w:hyperlink>
            <w:r w:rsidRPr="00285795">
              <w:rPr>
                <w:rFonts w:asciiTheme="minorHAnsi" w:eastAsia="Open Sans" w:hAnsiTheme="minorHAnsi" w:cs="Open Sans"/>
                <w:sz w:val="18"/>
                <w:szCs w:val="18"/>
              </w:rPr>
              <w:t xml:space="preserve"> which</w:t>
            </w:r>
            <w:r w:rsidRPr="00285795">
              <w:rPr>
                <w:rFonts w:asciiTheme="minorHAnsi" w:eastAsia="Open Sans" w:hAnsiTheme="minorHAnsi" w:cs="Open Sans"/>
                <w:sz w:val="16"/>
                <w:szCs w:val="16"/>
              </w:rPr>
              <w:t xml:space="preserve"> </w:t>
            </w:r>
            <w:r w:rsidRPr="00285795">
              <w:rPr>
                <w:rFonts w:asciiTheme="minorHAnsi" w:eastAsia="Open Sans" w:hAnsiTheme="minorHAnsi" w:cs="Open Sans"/>
                <w:sz w:val="18"/>
                <w:szCs w:val="18"/>
              </w:rPr>
              <w:t>explains all the math module functions in detail.</w:t>
            </w:r>
          </w:p>
          <w:p w14:paraId="3F0FDA86" w14:textId="77777777" w:rsidR="002D3AE6" w:rsidRPr="00285795" w:rsidRDefault="002D3AE6"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5795">
              <w:rPr>
                <w:rFonts w:asciiTheme="minorHAnsi" w:eastAsia="Open Sans" w:hAnsiTheme="minorHAnsi" w:cs="Open Sans"/>
                <w:sz w:val="18"/>
                <w:szCs w:val="18"/>
              </w:rPr>
              <w:t>Practical classroom activity creating Python programs demonstrating the use of maths library functions.</w:t>
            </w:r>
          </w:p>
          <w:p w14:paraId="5E3F0D09" w14:textId="77777777" w:rsidR="002D3AE6" w:rsidRPr="000E48E6" w:rsidRDefault="002D3AE6"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auto"/>
                <w:sz w:val="18"/>
                <w:szCs w:val="18"/>
              </w:rPr>
            </w:pPr>
            <w:r w:rsidRPr="00285795">
              <w:rPr>
                <w:rFonts w:asciiTheme="minorHAnsi" w:eastAsia="Open Sans" w:hAnsiTheme="minorHAnsi" w:cs="Open Sans"/>
                <w:sz w:val="18"/>
                <w:szCs w:val="18"/>
              </w:rPr>
              <w:t>Class discussion on the possible applications of some of the functions covered (e.g. square root, absolute value, pi, raise to powers etc)</w:t>
            </w:r>
            <w:r w:rsidRPr="000E48E6">
              <w:rPr>
                <w:rFonts w:asciiTheme="minorHAnsi" w:hAnsiTheme="minorHAnsi"/>
                <w:color w:val="auto"/>
                <w:sz w:val="18"/>
                <w:szCs w:val="18"/>
              </w:rPr>
              <w:br/>
            </w:r>
          </w:p>
          <w:p w14:paraId="6A954744" w14:textId="52E8EA57" w:rsidR="00285795" w:rsidRDefault="00B542DA" w:rsidP="00F22FE0">
            <w:pPr>
              <w:pStyle w:val="TableHeading"/>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r w:rsidRPr="00B542DA">
              <w:rPr>
                <w:rFonts w:asciiTheme="minorHAnsi" w:eastAsia="Open Sans" w:hAnsiTheme="minorHAnsi" w:cs="Open Sans"/>
                <w:b w:val="0"/>
                <w:bCs w:val="0"/>
                <w:color w:val="6D35FD" w:themeColor="accent1" w:themeShade="BF"/>
                <w:sz w:val="18"/>
                <w:szCs w:val="18"/>
              </w:rPr>
              <w:t>Homework</w:t>
            </w:r>
            <w:r w:rsidR="002D3AE6" w:rsidRPr="000E48E6">
              <w:rPr>
                <w:rFonts w:asciiTheme="minorHAnsi" w:eastAsia="Open Sans" w:hAnsiTheme="minorHAnsi" w:cs="Open Sans"/>
                <w:b w:val="0"/>
                <w:bCs w:val="0"/>
                <w:color w:val="auto"/>
                <w:sz w:val="18"/>
                <w:szCs w:val="18"/>
              </w:rPr>
              <w:t>:</w:t>
            </w:r>
            <w:r w:rsidR="002D3AE6" w:rsidRPr="000E48E6">
              <w:rPr>
                <w:rFonts w:asciiTheme="minorHAnsi" w:hAnsiTheme="minorHAnsi"/>
                <w:color w:val="auto"/>
                <w:sz w:val="18"/>
                <w:szCs w:val="18"/>
              </w:rPr>
              <w:br/>
            </w:r>
          </w:p>
          <w:p w14:paraId="4544EDF7" w14:textId="082BDF8B" w:rsidR="00F75462" w:rsidRPr="00F75462" w:rsidRDefault="002D3AE6"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 xml:space="preserve">Ask students to search for ‘Python maths module’ and then look at the page on the W3C Schools web site which covers </w:t>
            </w:r>
            <w:r w:rsidR="00F75462" w:rsidRPr="00285795">
              <w:rPr>
                <w:rFonts w:asciiTheme="minorHAnsi" w:eastAsia="Open Sans" w:hAnsiTheme="minorHAnsi" w:cs="Open Sans"/>
                <w:sz w:val="18"/>
                <w:szCs w:val="18"/>
              </w:rPr>
              <w:t>all</w:t>
            </w:r>
            <w:r w:rsidRPr="00285795">
              <w:rPr>
                <w:rFonts w:asciiTheme="minorHAnsi" w:eastAsia="Open Sans" w:hAnsiTheme="minorHAnsi" w:cs="Open Sans"/>
                <w:sz w:val="18"/>
                <w:szCs w:val="18"/>
              </w:rPr>
              <w:t xml:space="preserve"> the functions in the module.</w:t>
            </w:r>
          </w:p>
          <w:p w14:paraId="1EE12B3E" w14:textId="77777777" w:rsidR="00F75462" w:rsidRPr="00F75462" w:rsidRDefault="002D3AE6"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Ask the</w:t>
            </w:r>
            <w:r w:rsidR="00F75462">
              <w:rPr>
                <w:rFonts w:asciiTheme="minorHAnsi" w:eastAsia="Open Sans" w:hAnsiTheme="minorHAnsi" w:cs="Open Sans"/>
                <w:sz w:val="18"/>
                <w:szCs w:val="18"/>
              </w:rPr>
              <w:t>m</w:t>
            </w:r>
            <w:r w:rsidRPr="00285795">
              <w:rPr>
                <w:rFonts w:asciiTheme="minorHAnsi" w:eastAsia="Open Sans" w:hAnsiTheme="minorHAnsi" w:cs="Open Sans"/>
                <w:sz w:val="18"/>
                <w:szCs w:val="18"/>
              </w:rPr>
              <w:t xml:space="preserve"> to pick 2 or 3 functions and investigate what they do and how they can be used. W3C schools is a useful reference for Python, not as comprehensive as the official documentation but a bit easier for beginners to digest. </w:t>
            </w:r>
          </w:p>
          <w:p w14:paraId="20359343" w14:textId="162B86DB" w:rsidR="002D3AE6" w:rsidRPr="000E48E6" w:rsidRDefault="002D3AE6" w:rsidP="00285795">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285795">
              <w:rPr>
                <w:rFonts w:asciiTheme="minorHAnsi" w:eastAsia="Open Sans" w:hAnsiTheme="minorHAnsi" w:cs="Open Sans"/>
                <w:sz w:val="18"/>
                <w:szCs w:val="18"/>
              </w:rPr>
              <w:t>Note that only those maths library functions listed in the PLS will be used in the exam</w:t>
            </w:r>
            <w:r w:rsidRPr="000E48E6">
              <w:rPr>
                <w:rFonts w:asciiTheme="minorHAnsi" w:eastAsia="Open Sans" w:hAnsiTheme="minorHAnsi" w:cs="Open Sans"/>
                <w:color w:val="auto"/>
                <w:sz w:val="18"/>
                <w:szCs w:val="18"/>
              </w:rPr>
              <w:t>.</w:t>
            </w:r>
          </w:p>
        </w:tc>
        <w:tc>
          <w:tcPr>
            <w:tcW w:w="2268" w:type="dxa"/>
            <w:shd w:val="clear" w:color="auto" w:fill="auto"/>
          </w:tcPr>
          <w:p w14:paraId="4D1EBABA" w14:textId="1E7E723C" w:rsidR="002D3AE6" w:rsidRPr="000E48E6" w:rsidRDefault="00454F20" w:rsidP="002D3AE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2D3AE6" w:rsidRPr="000E48E6">
              <w:rPr>
                <w:rFonts w:eastAsia="Open Sans" w:cs="Open Sans"/>
                <w:color w:val="auto"/>
                <w:sz w:val="18"/>
                <w:szCs w:val="18"/>
              </w:rPr>
              <w:t xml:space="preserve"> pp. 204 </w:t>
            </w:r>
          </w:p>
          <w:p w14:paraId="2EEE517B" w14:textId="77777777" w:rsidR="002D3AE6" w:rsidRPr="000E48E6" w:rsidRDefault="002D3AE6" w:rsidP="002D3AE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0E48E6">
              <w:rPr>
                <w:rFonts w:eastAsia="Open Sans" w:cs="Open Sans"/>
                <w:color w:val="auto"/>
                <w:sz w:val="18"/>
                <w:szCs w:val="18"/>
              </w:rPr>
              <w:t xml:space="preserve"> </w:t>
            </w:r>
          </w:p>
          <w:p w14:paraId="07B8A258" w14:textId="77777777" w:rsidR="002D3AE6" w:rsidRDefault="002D3AE6" w:rsidP="002D3AE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0E48E6">
              <w:rPr>
                <w:rFonts w:eastAsia="Open Sans" w:cs="Open Sans"/>
                <w:color w:val="auto"/>
                <w:sz w:val="18"/>
                <w:szCs w:val="18"/>
              </w:rPr>
              <w:t>Web page describing features of the Python math module:</w:t>
            </w:r>
          </w:p>
          <w:p w14:paraId="1EEB90B7" w14:textId="77777777" w:rsidR="00D73B5B" w:rsidRPr="000E48E6" w:rsidRDefault="00D73B5B" w:rsidP="002D3AE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p>
          <w:p w14:paraId="425F44F6" w14:textId="5138C875" w:rsidR="002D3AE6" w:rsidRPr="000E48E6" w:rsidRDefault="002D3AE6" w:rsidP="002D3AE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lang w:val="en-GB"/>
              </w:rPr>
            </w:pPr>
            <w:hyperlink r:id="rId139" w:history="1">
              <w:r w:rsidRPr="000E48E6">
                <w:rPr>
                  <w:rStyle w:val="Hyperlink"/>
                  <w:rFonts w:eastAsia="Open Sans" w:cs="Open Sans"/>
                  <w:b w:val="0"/>
                  <w:bCs w:val="0"/>
                  <w:color w:val="auto"/>
                  <w:sz w:val="18"/>
                  <w:szCs w:val="18"/>
                </w:rPr>
                <w:t>https://www.w3schools.com/python/module_math.asp</w:t>
              </w:r>
            </w:hyperlink>
          </w:p>
        </w:tc>
        <w:tc>
          <w:tcPr>
            <w:tcW w:w="1984" w:type="dxa"/>
            <w:shd w:val="clear" w:color="auto" w:fill="auto"/>
          </w:tcPr>
          <w:p w14:paraId="0A6F1D14" w14:textId="77777777" w:rsidR="002D3AE6" w:rsidRPr="007036E5" w:rsidRDefault="002D3AE6"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63BB434F" w14:textId="77777777" w:rsidR="002D3AE6" w:rsidRPr="007036E5" w:rsidRDefault="002D3AE6"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2120CA3" w14:textId="77777777" w:rsidR="002D3AE6" w:rsidRPr="007036E5" w:rsidRDefault="002D3AE6"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297B8203" w14:textId="77777777" w:rsidR="002D3AE6" w:rsidRPr="007036E5" w:rsidRDefault="002D3AE6"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5BE5601E" w14:textId="02377ACB" w:rsidR="002D3AE6" w:rsidRPr="007036E5" w:rsidRDefault="002D3AE6"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shd w:val="clear" w:color="auto" w:fill="auto"/>
          </w:tcPr>
          <w:p w14:paraId="256E7F16" w14:textId="77777777" w:rsidR="002D3AE6" w:rsidRPr="007036E5" w:rsidRDefault="002D3AE6"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1B0E3175" w14:textId="77777777" w:rsidR="002D3AE6" w:rsidRPr="007036E5" w:rsidRDefault="002D3AE6"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A8C2468" w14:textId="77777777" w:rsidR="002D3AE6" w:rsidRPr="007036E5" w:rsidRDefault="002D3AE6"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3D5D6786" w14:textId="77777777" w:rsidR="002D3AE6" w:rsidRPr="007036E5" w:rsidRDefault="002D3AE6"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09A53512" w14:textId="77777777" w:rsidR="002D3AE6" w:rsidRPr="007036E5" w:rsidRDefault="002D3AE6"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DFA5DA0" w14:textId="1AAFE015" w:rsidR="002D3AE6" w:rsidRDefault="002D3AE6" w:rsidP="00E460F8">
      <w:pPr>
        <w:rPr>
          <w:rStyle w:val="Strong"/>
          <w:b w:val="0"/>
          <w:bCs w:val="0"/>
        </w:rPr>
      </w:pPr>
    </w:p>
    <w:p w14:paraId="683435CE" w14:textId="77777777" w:rsidR="002D3AE6" w:rsidRDefault="002D3AE6">
      <w:pPr>
        <w:spacing w:after="0" w:line="240" w:lineRule="auto"/>
        <w:rPr>
          <w:rStyle w:val="Strong"/>
          <w:b w:val="0"/>
          <w:bCs w:val="0"/>
        </w:rPr>
      </w:pPr>
      <w:r>
        <w:rPr>
          <w:rStyle w:val="Strong"/>
          <w:b w:val="0"/>
          <w:bCs w:val="0"/>
        </w:rPr>
        <w:br w:type="page"/>
      </w:r>
    </w:p>
    <w:p w14:paraId="7080DD1F" w14:textId="77777777" w:rsidR="00E460F8" w:rsidRPr="008542E2" w:rsidRDefault="00E460F8" w:rsidP="00E460F8">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33481DAB"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8E6A55C"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1" w:type="dxa"/>
            <w:shd w:val="clear" w:color="auto" w:fill="341583" w:themeFill="accent2" w:themeFillShade="80"/>
            <w:vAlign w:val="center"/>
          </w:tcPr>
          <w:p w14:paraId="636272EA"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52DF7990" w14:textId="7CC3F11B"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268" w:type="dxa"/>
            <w:shd w:val="clear" w:color="auto" w:fill="341583" w:themeFill="accent2" w:themeFillShade="80"/>
            <w:vAlign w:val="center"/>
          </w:tcPr>
          <w:p w14:paraId="62475B22"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1984" w:type="dxa"/>
            <w:shd w:val="clear" w:color="auto" w:fill="341583" w:themeFill="accent2" w:themeFillShade="80"/>
            <w:vAlign w:val="center"/>
          </w:tcPr>
          <w:p w14:paraId="66800EAD"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9BFEF31" w14:textId="77777777" w:rsidR="00E460F8" w:rsidRPr="00E70285"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4F076D1F"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0A6EE0D" w14:textId="77777777" w:rsidR="00E460F8" w:rsidRPr="008542E2" w:rsidRDefault="00E460F8">
            <w:pPr>
              <w:pStyle w:val="TableHeading"/>
              <w:rPr>
                <w:color w:val="FFFFFF" w:themeColor="background1"/>
                <w:lang w:val="en-GB"/>
              </w:rPr>
            </w:pPr>
            <w:r w:rsidRPr="008542E2">
              <w:rPr>
                <w:b/>
                <w:bCs/>
                <w:color w:val="000000" w:themeColor="text1"/>
                <w:lang w:val="en-GB"/>
              </w:rPr>
              <w:t>Week 7</w:t>
            </w:r>
            <w:r w:rsidRPr="008542E2">
              <w:rPr>
                <w:b/>
                <w:bCs/>
                <w:color w:val="000000" w:themeColor="text1"/>
                <w:lang w:val="en-GB"/>
              </w:rPr>
              <w:br/>
              <w:t>Lesson 1</w:t>
            </w:r>
          </w:p>
        </w:tc>
      </w:tr>
      <w:tr w:rsidR="00662FBE" w:rsidRPr="008542E2" w14:paraId="7E312E6E"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7196944" w14:textId="77777777" w:rsidR="00662FBE" w:rsidRPr="00372291" w:rsidRDefault="00662FBE" w:rsidP="00662FBE">
            <w:pPr>
              <w:spacing w:before="40" w:after="40"/>
              <w:rPr>
                <w:sz w:val="18"/>
                <w:szCs w:val="18"/>
              </w:rPr>
            </w:pPr>
            <w:r w:rsidRPr="00372291">
              <w:rPr>
                <w:rFonts w:eastAsia="Open Sans" w:cs="Open Sans"/>
                <w:color w:val="000000" w:themeColor="text1"/>
                <w:sz w:val="18"/>
                <w:szCs w:val="18"/>
              </w:rPr>
              <w:t>Topic 8.2.1</w:t>
            </w:r>
          </w:p>
          <w:p w14:paraId="24E846FF" w14:textId="77777777" w:rsidR="00662FBE" w:rsidRPr="00372291" w:rsidRDefault="00662FBE" w:rsidP="00662FBE">
            <w:pPr>
              <w:spacing w:before="40" w:after="40"/>
              <w:rPr>
                <w:sz w:val="18"/>
                <w:szCs w:val="18"/>
              </w:rPr>
            </w:pPr>
            <w:r w:rsidRPr="00372291">
              <w:rPr>
                <w:rFonts w:eastAsia="Open Sans" w:cs="Open Sans"/>
                <w:color w:val="000000" w:themeColor="text1"/>
                <w:sz w:val="18"/>
                <w:szCs w:val="18"/>
              </w:rPr>
              <w:t>Methods to handle numeric data</w:t>
            </w:r>
          </w:p>
          <w:p w14:paraId="7DF870AF" w14:textId="77777777" w:rsidR="00662FBE" w:rsidRPr="00372291" w:rsidRDefault="00662FBE" w:rsidP="00662FBE">
            <w:pPr>
              <w:spacing w:before="40" w:after="40"/>
              <w:rPr>
                <w:sz w:val="18"/>
                <w:szCs w:val="18"/>
              </w:rPr>
            </w:pPr>
            <w:r w:rsidRPr="00372291">
              <w:rPr>
                <w:rFonts w:eastAsia="Open Sans" w:cs="Open Sans"/>
                <w:color w:val="000000" w:themeColor="text1"/>
                <w:sz w:val="18"/>
                <w:szCs w:val="18"/>
              </w:rPr>
              <w:t xml:space="preserve"> </w:t>
            </w:r>
          </w:p>
          <w:p w14:paraId="3F07F7CA" w14:textId="6B3724F9" w:rsidR="00662FBE" w:rsidRDefault="00B542DA" w:rsidP="00662FBE">
            <w:pPr>
              <w:spacing w:before="40" w:after="40"/>
              <w:rPr>
                <w:rFonts w:eastAsia="Open Sans" w:cs="Open Sans"/>
                <w:b w:val="0"/>
                <w:bCs w:val="0"/>
                <w:sz w:val="18"/>
                <w:szCs w:val="18"/>
              </w:rPr>
            </w:pPr>
            <w:r w:rsidRPr="00B542DA">
              <w:rPr>
                <w:rFonts w:eastAsia="Open Sans" w:cs="Open Sans"/>
                <w:sz w:val="18"/>
                <w:szCs w:val="18"/>
              </w:rPr>
              <w:t>Lesson title:</w:t>
            </w:r>
          </w:p>
          <w:p w14:paraId="1266764E" w14:textId="77777777" w:rsidR="004E472B" w:rsidRPr="00372291" w:rsidRDefault="004E472B" w:rsidP="00662FBE">
            <w:pPr>
              <w:spacing w:before="40" w:after="40"/>
              <w:rPr>
                <w:sz w:val="18"/>
                <w:szCs w:val="18"/>
              </w:rPr>
            </w:pPr>
          </w:p>
          <w:p w14:paraId="6AF2169A" w14:textId="2FB9D0EF" w:rsidR="00662FBE" w:rsidRPr="00372291" w:rsidRDefault="00662FBE" w:rsidP="000E48E6">
            <w:pPr>
              <w:pStyle w:val="TableText"/>
              <w:rPr>
                <w:rFonts w:asciiTheme="minorHAnsi" w:hAnsiTheme="minorHAnsi"/>
                <w:b w:val="0"/>
                <w:bCs w:val="0"/>
                <w:sz w:val="18"/>
                <w:szCs w:val="18"/>
                <w:lang w:val="en-GB"/>
              </w:rPr>
            </w:pPr>
            <w:r w:rsidRPr="00372291">
              <w:rPr>
                <w:rFonts w:asciiTheme="minorHAnsi" w:eastAsia="Open Sans" w:hAnsiTheme="minorHAnsi" w:cs="Open Sans"/>
                <w:b w:val="0"/>
                <w:bCs w:val="0"/>
                <w:sz w:val="18"/>
                <w:szCs w:val="18"/>
              </w:rPr>
              <w:t>Using the date/time library</w:t>
            </w:r>
          </w:p>
        </w:tc>
        <w:tc>
          <w:tcPr>
            <w:tcW w:w="2551" w:type="dxa"/>
          </w:tcPr>
          <w:p w14:paraId="06911E6B" w14:textId="11E4E0C1" w:rsidR="00662FBE" w:rsidRPr="00372291" w:rsidRDefault="00B542DA" w:rsidP="00662FBE">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662FBE" w:rsidRPr="00372291">
              <w:rPr>
                <w:rFonts w:eastAsia="Open Sans" w:cs="Open Sans"/>
                <w:color w:val="000000" w:themeColor="text1"/>
                <w:sz w:val="18"/>
                <w:szCs w:val="18"/>
              </w:rPr>
              <w:t xml:space="preserve"> </w:t>
            </w:r>
          </w:p>
          <w:p w14:paraId="674F2D91" w14:textId="599D8867" w:rsidR="00662FBE" w:rsidRPr="00372291" w:rsidRDefault="00662FBE" w:rsidP="00662FB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372291">
              <w:rPr>
                <w:rFonts w:eastAsia="Open Sans" w:cs="Open Sans"/>
                <w:color w:val="000000" w:themeColor="text1"/>
                <w:sz w:val="18"/>
                <w:szCs w:val="18"/>
              </w:rPr>
              <w:t xml:space="preserve"> 8.2.1 select and use appropriate methods for handling numeric data</w:t>
            </w:r>
          </w:p>
          <w:p w14:paraId="6394147A" w14:textId="77777777" w:rsidR="00662FBE" w:rsidRPr="00372291" w:rsidRDefault="00662FBE" w:rsidP="00662FB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372291">
              <w:rPr>
                <w:rFonts w:eastAsia="Open Sans" w:cs="Open Sans"/>
                <w:color w:val="000000" w:themeColor="text1"/>
                <w:sz w:val="18"/>
                <w:szCs w:val="18"/>
              </w:rPr>
              <w:t xml:space="preserve"> </w:t>
            </w:r>
          </w:p>
          <w:p w14:paraId="0BD7289A" w14:textId="539CB740" w:rsidR="00B263A6" w:rsidRDefault="00F243C3" w:rsidP="00662FBE">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243C3">
              <w:rPr>
                <w:rFonts w:asciiTheme="minorHAnsi" w:eastAsia="Open Sans" w:hAnsiTheme="minorHAnsi" w:cs="Open Sans"/>
                <w:color w:val="6D35FD" w:themeColor="accent1" w:themeShade="BF"/>
                <w:sz w:val="18"/>
                <w:szCs w:val="18"/>
              </w:rPr>
              <w:t>Maths skills:</w:t>
            </w:r>
            <w:r w:rsidR="00662FBE" w:rsidRPr="00372291">
              <w:rPr>
                <w:rFonts w:asciiTheme="minorHAnsi" w:eastAsia="Open Sans" w:hAnsiTheme="minorHAnsi" w:cs="Open Sans"/>
                <w:sz w:val="18"/>
                <w:szCs w:val="18"/>
              </w:rPr>
              <w:t xml:space="preserve"> </w:t>
            </w:r>
          </w:p>
          <w:p w14:paraId="30CECB66" w14:textId="77777777" w:rsidR="008E1C62" w:rsidRPr="00372291" w:rsidRDefault="008E1C62" w:rsidP="00662FBE">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6459F1B4" w14:textId="379DFE44" w:rsidR="00662FBE" w:rsidRPr="00372291" w:rsidRDefault="00662FBE" w:rsidP="00662FB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372291">
              <w:rPr>
                <w:rFonts w:asciiTheme="minorHAnsi" w:eastAsia="Open Sans" w:hAnsiTheme="minorHAnsi" w:cs="Open Sans"/>
                <w:sz w:val="18"/>
                <w:szCs w:val="18"/>
              </w:rPr>
              <w:t>handling numeric data</w:t>
            </w:r>
          </w:p>
        </w:tc>
        <w:tc>
          <w:tcPr>
            <w:tcW w:w="4820" w:type="dxa"/>
          </w:tcPr>
          <w:p w14:paraId="03D794AA" w14:textId="212CFE61" w:rsidR="00662FBE" w:rsidRPr="00372291" w:rsidRDefault="00B542DA" w:rsidP="00662FBE">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39DECB58" w14:textId="77777777" w:rsidR="00662FBE" w:rsidRPr="00F75462" w:rsidRDefault="00662FBE"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72291">
              <w:rPr>
                <w:rFonts w:asciiTheme="minorHAnsi" w:eastAsia="Open Sans" w:hAnsiTheme="minorHAnsi" w:cs="Open Sans"/>
                <w:sz w:val="18"/>
                <w:szCs w:val="18"/>
              </w:rPr>
              <w:t>Teacher presentation on the date/time library</w:t>
            </w:r>
          </w:p>
          <w:p w14:paraId="332BAF8F" w14:textId="77777777" w:rsidR="00662FBE" w:rsidRPr="00F75462" w:rsidRDefault="00662FBE"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72291">
              <w:rPr>
                <w:rFonts w:asciiTheme="minorHAnsi" w:eastAsia="Open Sans" w:hAnsiTheme="minorHAnsi" w:cs="Open Sans"/>
                <w:sz w:val="18"/>
                <w:szCs w:val="18"/>
              </w:rPr>
              <w:t>Practical classroom activity creating Python programs demonstrating the use of date/time library functions (may need some time to complete this in the next lesson)</w:t>
            </w:r>
          </w:p>
          <w:p w14:paraId="2DFAD5EB" w14:textId="77777777" w:rsidR="00662FBE" w:rsidRPr="00F75462" w:rsidRDefault="00662FBE"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72291">
              <w:rPr>
                <w:rFonts w:asciiTheme="minorHAnsi" w:eastAsia="Open Sans" w:hAnsiTheme="minorHAnsi" w:cs="Open Sans"/>
                <w:sz w:val="18"/>
                <w:szCs w:val="18"/>
              </w:rPr>
              <w:t>Classroom discussion, why can dates be difficult to deal with? (e.g. many different formats, dd/mm/yy, mm/dd/yy, month names rather than number, different separators etc.)</w:t>
            </w:r>
          </w:p>
          <w:p w14:paraId="49E6D59F" w14:textId="77777777" w:rsidR="000E48E6" w:rsidRPr="00372291" w:rsidRDefault="000E48E6" w:rsidP="00D16D70">
            <w:pPr>
              <w:pStyle w:val="ListParagraph"/>
              <w:spacing w:after="0" w:line="240" w:lineRule="auto"/>
              <w:ind w:left="34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3D98D047" w14:textId="71C47675" w:rsidR="00285795" w:rsidRDefault="00B542DA" w:rsidP="00F22FE0">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542DA">
              <w:rPr>
                <w:rFonts w:asciiTheme="minorHAnsi" w:eastAsia="Open Sans" w:hAnsiTheme="minorHAnsi" w:cs="Open Sans"/>
                <w:color w:val="6D35FD" w:themeColor="accent1" w:themeShade="BF"/>
                <w:sz w:val="18"/>
                <w:szCs w:val="18"/>
              </w:rPr>
              <w:t>Homework</w:t>
            </w:r>
            <w:r w:rsidR="00662FBE" w:rsidRPr="00372291">
              <w:rPr>
                <w:rFonts w:asciiTheme="minorHAnsi" w:eastAsia="Open Sans" w:hAnsiTheme="minorHAnsi" w:cs="Open Sans"/>
                <w:sz w:val="18"/>
                <w:szCs w:val="18"/>
              </w:rPr>
              <w:t>:</w:t>
            </w:r>
            <w:r w:rsidR="00662FBE" w:rsidRPr="00372291">
              <w:rPr>
                <w:rFonts w:asciiTheme="minorHAnsi" w:hAnsiTheme="minorHAnsi"/>
                <w:sz w:val="18"/>
                <w:szCs w:val="18"/>
              </w:rPr>
              <w:br/>
            </w:r>
          </w:p>
          <w:p w14:paraId="699A659F" w14:textId="7BDBE2CD" w:rsidR="00662FBE" w:rsidRPr="00372291" w:rsidRDefault="00662FBE"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72291">
              <w:rPr>
                <w:rFonts w:asciiTheme="minorHAnsi" w:eastAsia="Open Sans" w:hAnsiTheme="minorHAnsi" w:cs="Open Sans"/>
                <w:sz w:val="18"/>
                <w:szCs w:val="18"/>
              </w:rPr>
              <w:t>Ask students to create a guide or wall poster on using the date/time library.</w:t>
            </w:r>
          </w:p>
        </w:tc>
        <w:tc>
          <w:tcPr>
            <w:tcW w:w="2268" w:type="dxa"/>
          </w:tcPr>
          <w:p w14:paraId="52269495" w14:textId="04C131D2" w:rsidR="00662FBE" w:rsidRPr="00372291" w:rsidRDefault="00454F20" w:rsidP="00662FB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662FBE" w:rsidRPr="00372291">
              <w:rPr>
                <w:rFonts w:eastAsia="Open Sans" w:cs="Open Sans"/>
                <w:color w:val="000000" w:themeColor="text1"/>
                <w:sz w:val="18"/>
                <w:szCs w:val="18"/>
              </w:rPr>
              <w:t xml:space="preserve"> pp. 205-6 </w:t>
            </w:r>
          </w:p>
          <w:p w14:paraId="2D1EF45E" w14:textId="77777777" w:rsidR="00662FBE" w:rsidRPr="00372291" w:rsidRDefault="00662FBE" w:rsidP="00662FB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372291">
              <w:rPr>
                <w:rFonts w:eastAsia="Open Sans" w:cs="Open Sans"/>
                <w:color w:val="000000" w:themeColor="text1"/>
                <w:sz w:val="18"/>
                <w:szCs w:val="18"/>
              </w:rPr>
              <w:t xml:space="preserve"> </w:t>
            </w:r>
          </w:p>
          <w:p w14:paraId="179184A1" w14:textId="77777777" w:rsidR="00662FBE" w:rsidRDefault="00662FBE" w:rsidP="00662FB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72291">
              <w:rPr>
                <w:rFonts w:eastAsia="Open Sans" w:cs="Open Sans"/>
                <w:color w:val="000000" w:themeColor="text1"/>
                <w:sz w:val="18"/>
                <w:szCs w:val="18"/>
              </w:rPr>
              <w:t>Video explaining the use of the date and time library:</w:t>
            </w:r>
          </w:p>
          <w:p w14:paraId="10E4762D" w14:textId="77777777" w:rsidR="00D73B5B" w:rsidRPr="00372291" w:rsidRDefault="00D73B5B" w:rsidP="00662FB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63397FCB" w14:textId="4499DD18" w:rsidR="00662FBE" w:rsidRPr="00372291" w:rsidRDefault="00662FBE" w:rsidP="00662FB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hyperlink r:id="rId140">
              <w:r w:rsidRPr="00D16D70">
                <w:rPr>
                  <w:rStyle w:val="Hyperlink"/>
                  <w:rFonts w:eastAsia="Open Sans" w:cs="Open Sans"/>
                  <w:b w:val="0"/>
                  <w:bCs w:val="0"/>
                  <w:color w:val="auto"/>
                  <w:sz w:val="18"/>
                  <w:szCs w:val="18"/>
                </w:rPr>
                <w:t>https://www.youtube.com/watch?v=r1Iv4d6CO2Q</w:t>
              </w:r>
            </w:hyperlink>
          </w:p>
        </w:tc>
        <w:tc>
          <w:tcPr>
            <w:tcW w:w="1984" w:type="dxa"/>
          </w:tcPr>
          <w:p w14:paraId="5DC3BBEE" w14:textId="77777777" w:rsidR="00662FBE" w:rsidRPr="007036E5" w:rsidRDefault="00662FB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90D8DFA" w14:textId="77777777" w:rsidR="00662FBE" w:rsidRPr="007036E5" w:rsidRDefault="00662FB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80C749A" w14:textId="77777777" w:rsidR="00662FBE" w:rsidRPr="007036E5" w:rsidRDefault="00662FB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70E22E67" w14:textId="77777777" w:rsidR="00662FBE" w:rsidRPr="007036E5" w:rsidRDefault="00662FB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2FE87254" w14:textId="301B2C4A" w:rsidR="00662FBE" w:rsidRPr="007036E5" w:rsidRDefault="00662FBE"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tcPr>
          <w:p w14:paraId="1D7EEAED" w14:textId="77777777" w:rsidR="00662FBE" w:rsidRPr="007036E5" w:rsidRDefault="00662FB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90749FC" w14:textId="77777777" w:rsidR="00662FBE" w:rsidRPr="007036E5" w:rsidRDefault="00662FB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7AE11C1" w14:textId="77777777" w:rsidR="00662FBE" w:rsidRPr="007036E5" w:rsidRDefault="00662FB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0BEBDE5A" w14:textId="77777777" w:rsidR="00662FBE" w:rsidRPr="007036E5" w:rsidRDefault="00662FB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             Productivity</w:t>
            </w:r>
          </w:p>
          <w:p w14:paraId="0376C35B" w14:textId="77777777" w:rsidR="00662FBE" w:rsidRPr="007036E5" w:rsidRDefault="00662FBE"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74F1D270" w14:textId="77777777" w:rsidR="00372291" w:rsidRDefault="00372291">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662FBE" w:rsidRPr="008542E2" w14:paraId="0A936948" w14:textId="77777777" w:rsidTr="00BA78F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FCF30E4" w14:textId="08530BA1" w:rsidR="00662FBE" w:rsidRPr="008542E2" w:rsidRDefault="00662FBE" w:rsidP="00662FBE">
            <w:pPr>
              <w:pStyle w:val="TableHeading"/>
              <w:rPr>
                <w:lang w:val="en-GB"/>
              </w:rPr>
            </w:pPr>
            <w:r w:rsidRPr="008542E2">
              <w:rPr>
                <w:b/>
                <w:bCs/>
                <w:color w:val="000000" w:themeColor="text1"/>
                <w:lang w:val="en-GB"/>
              </w:rPr>
              <w:t>Week 7</w:t>
            </w:r>
            <w:r w:rsidRPr="008542E2">
              <w:rPr>
                <w:b/>
                <w:bCs/>
                <w:color w:val="000000" w:themeColor="text1"/>
                <w:lang w:val="en-GB"/>
              </w:rPr>
              <w:br/>
              <w:t>Lesson 2</w:t>
            </w:r>
          </w:p>
        </w:tc>
      </w:tr>
      <w:tr w:rsidR="00B831C2" w:rsidRPr="008542E2" w14:paraId="4E814203" w14:textId="77777777" w:rsidTr="00E7028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691C4691" w14:textId="77777777" w:rsidR="00B831C2" w:rsidRPr="00372291" w:rsidRDefault="00B831C2" w:rsidP="00B831C2">
            <w:pPr>
              <w:spacing w:before="40" w:after="40"/>
            </w:pPr>
            <w:r w:rsidRPr="00372291">
              <w:rPr>
                <w:rFonts w:eastAsia="Open Sans" w:cs="Open Sans"/>
                <w:color w:val="000000" w:themeColor="text1"/>
                <w:sz w:val="18"/>
                <w:szCs w:val="18"/>
              </w:rPr>
              <w:t>Topic 8.2.1</w:t>
            </w:r>
          </w:p>
          <w:p w14:paraId="7CCC2414" w14:textId="77777777" w:rsidR="00B831C2" w:rsidRPr="00372291" w:rsidRDefault="00B831C2" w:rsidP="00B831C2">
            <w:pPr>
              <w:spacing w:before="40" w:after="40"/>
            </w:pPr>
            <w:r w:rsidRPr="00372291">
              <w:rPr>
                <w:rFonts w:eastAsia="Open Sans" w:cs="Open Sans"/>
                <w:color w:val="000000" w:themeColor="text1"/>
                <w:sz w:val="18"/>
                <w:szCs w:val="18"/>
              </w:rPr>
              <w:t>Methods to handle numeric data</w:t>
            </w:r>
          </w:p>
          <w:p w14:paraId="3E9119B0" w14:textId="77777777" w:rsidR="00B831C2" w:rsidRPr="00372291" w:rsidRDefault="00B831C2" w:rsidP="00B831C2">
            <w:pPr>
              <w:spacing w:before="40" w:after="40"/>
            </w:pPr>
            <w:r w:rsidRPr="00372291">
              <w:rPr>
                <w:rFonts w:eastAsia="Open Sans" w:cs="Open Sans"/>
                <w:color w:val="000000" w:themeColor="text1"/>
                <w:sz w:val="18"/>
                <w:szCs w:val="18"/>
              </w:rPr>
              <w:t xml:space="preserve"> </w:t>
            </w:r>
          </w:p>
          <w:p w14:paraId="5F9349AE" w14:textId="2F9D6DA6" w:rsidR="00B831C2" w:rsidRDefault="00B542DA" w:rsidP="00B831C2">
            <w:pPr>
              <w:spacing w:before="40" w:after="40"/>
              <w:rPr>
                <w:rFonts w:eastAsia="Open Sans" w:cs="Open Sans"/>
                <w:b w:val="0"/>
                <w:bCs w:val="0"/>
                <w:sz w:val="18"/>
                <w:szCs w:val="18"/>
              </w:rPr>
            </w:pPr>
            <w:r w:rsidRPr="00B542DA">
              <w:rPr>
                <w:rFonts w:eastAsia="Open Sans" w:cs="Open Sans"/>
                <w:sz w:val="18"/>
                <w:szCs w:val="18"/>
              </w:rPr>
              <w:t>Lesson title:</w:t>
            </w:r>
          </w:p>
          <w:p w14:paraId="35ABFED1" w14:textId="77777777" w:rsidR="004E472B" w:rsidRPr="00372291" w:rsidRDefault="004E472B" w:rsidP="00B831C2">
            <w:pPr>
              <w:spacing w:before="40" w:after="40"/>
            </w:pPr>
          </w:p>
          <w:p w14:paraId="543AA973" w14:textId="307E82C3" w:rsidR="00B831C2" w:rsidRPr="00372291" w:rsidRDefault="00B831C2" w:rsidP="00B831C2">
            <w:pPr>
              <w:pStyle w:val="TableText"/>
              <w:rPr>
                <w:rFonts w:asciiTheme="minorHAnsi" w:hAnsiTheme="minorHAnsi"/>
                <w:b w:val="0"/>
                <w:bCs w:val="0"/>
                <w:lang w:val="en-GB"/>
              </w:rPr>
            </w:pPr>
            <w:r w:rsidRPr="00372291">
              <w:rPr>
                <w:rFonts w:asciiTheme="minorHAnsi" w:eastAsia="Open Sans" w:hAnsiTheme="minorHAnsi" w:cs="Open Sans"/>
                <w:b w:val="0"/>
                <w:bCs w:val="0"/>
                <w:sz w:val="18"/>
                <w:szCs w:val="18"/>
              </w:rPr>
              <w:t>Datatype conversions</w:t>
            </w:r>
          </w:p>
        </w:tc>
        <w:tc>
          <w:tcPr>
            <w:tcW w:w="2551" w:type="dxa"/>
            <w:shd w:val="clear" w:color="auto" w:fill="FFFFFF" w:themeFill="background1"/>
          </w:tcPr>
          <w:p w14:paraId="006B318F" w14:textId="4CD91690" w:rsidR="00B831C2" w:rsidRPr="00372291" w:rsidRDefault="00B542DA" w:rsidP="00B831C2">
            <w:pPr>
              <w:cnfStyle w:val="000000100000" w:firstRow="0" w:lastRow="0" w:firstColumn="0" w:lastColumn="0" w:oddVBand="0" w:evenVBand="0" w:oddHBand="1" w:evenHBand="0" w:firstRowFirstColumn="0" w:firstRowLastColumn="0" w:lastRowFirstColumn="0" w:lastRowLastColumn="0"/>
            </w:pPr>
            <w:r w:rsidRPr="00B542DA">
              <w:rPr>
                <w:rFonts w:eastAsia="Open Sans" w:cs="Open Sans"/>
                <w:sz w:val="18"/>
                <w:szCs w:val="18"/>
              </w:rPr>
              <w:t>Students will be able to:</w:t>
            </w:r>
            <w:r w:rsidR="00B831C2" w:rsidRPr="00372291">
              <w:rPr>
                <w:rFonts w:eastAsia="Open Sans" w:cs="Open Sans"/>
                <w:color w:val="000000" w:themeColor="text1"/>
                <w:sz w:val="18"/>
                <w:szCs w:val="18"/>
              </w:rPr>
              <w:t xml:space="preserve"> </w:t>
            </w:r>
          </w:p>
          <w:p w14:paraId="0DF07B13" w14:textId="704D20DE" w:rsidR="00B831C2" w:rsidRPr="00372291" w:rsidRDefault="00B831C2" w:rsidP="00B831C2">
            <w:pPr>
              <w:spacing w:before="40" w:after="40"/>
              <w:cnfStyle w:val="000000100000" w:firstRow="0" w:lastRow="0" w:firstColumn="0" w:lastColumn="0" w:oddVBand="0" w:evenVBand="0" w:oddHBand="1" w:evenHBand="0" w:firstRowFirstColumn="0" w:firstRowLastColumn="0" w:lastRowFirstColumn="0" w:lastRowLastColumn="0"/>
            </w:pPr>
            <w:r w:rsidRPr="00372291">
              <w:rPr>
                <w:rFonts w:eastAsia="Open Sans" w:cs="Open Sans"/>
                <w:color w:val="000000" w:themeColor="text1"/>
                <w:sz w:val="18"/>
                <w:szCs w:val="18"/>
              </w:rPr>
              <w:t xml:space="preserve"> 8.2.1 select and use appropriate methods for handling numeric data</w:t>
            </w:r>
          </w:p>
          <w:p w14:paraId="5DAE4D19" w14:textId="77777777" w:rsidR="00B831C2" w:rsidRPr="00372291" w:rsidRDefault="00B831C2" w:rsidP="00B831C2">
            <w:pPr>
              <w:spacing w:before="40" w:after="40"/>
              <w:cnfStyle w:val="000000100000" w:firstRow="0" w:lastRow="0" w:firstColumn="0" w:lastColumn="0" w:oddVBand="0" w:evenVBand="0" w:oddHBand="1" w:evenHBand="0" w:firstRowFirstColumn="0" w:firstRowLastColumn="0" w:lastRowFirstColumn="0" w:lastRowLastColumn="0"/>
            </w:pPr>
            <w:r w:rsidRPr="00372291">
              <w:rPr>
                <w:rFonts w:eastAsia="Open Sans" w:cs="Open Sans"/>
                <w:color w:val="000000" w:themeColor="text1"/>
                <w:sz w:val="18"/>
                <w:szCs w:val="18"/>
              </w:rPr>
              <w:t xml:space="preserve"> </w:t>
            </w:r>
          </w:p>
          <w:p w14:paraId="41D222C7" w14:textId="2B3D87D8" w:rsidR="00B263A6" w:rsidRDefault="00F243C3" w:rsidP="00B831C2">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243C3">
              <w:rPr>
                <w:rFonts w:asciiTheme="minorHAnsi" w:eastAsia="Open Sans" w:hAnsiTheme="minorHAnsi" w:cs="Open Sans"/>
                <w:color w:val="6D35FD" w:themeColor="accent1" w:themeShade="BF"/>
                <w:sz w:val="18"/>
                <w:szCs w:val="18"/>
              </w:rPr>
              <w:t>Maths skills:</w:t>
            </w:r>
            <w:r w:rsidR="00B831C2" w:rsidRPr="00372291">
              <w:rPr>
                <w:rFonts w:asciiTheme="minorHAnsi" w:eastAsia="Open Sans" w:hAnsiTheme="minorHAnsi" w:cs="Open Sans"/>
                <w:sz w:val="18"/>
                <w:szCs w:val="18"/>
              </w:rPr>
              <w:t xml:space="preserve"> </w:t>
            </w:r>
          </w:p>
          <w:p w14:paraId="112388BC" w14:textId="77777777" w:rsidR="008E1C62" w:rsidRPr="00372291" w:rsidRDefault="008E1C62" w:rsidP="00B831C2">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p>
          <w:p w14:paraId="698386C1" w14:textId="583D46CE" w:rsidR="00B831C2" w:rsidRPr="00372291" w:rsidRDefault="00B831C2" w:rsidP="00B831C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372291">
              <w:rPr>
                <w:rFonts w:asciiTheme="minorHAnsi" w:eastAsia="Open Sans" w:hAnsiTheme="minorHAnsi" w:cs="Open Sans"/>
                <w:sz w:val="18"/>
                <w:szCs w:val="18"/>
              </w:rPr>
              <w:t xml:space="preserve"> handling numeric data</w:t>
            </w:r>
          </w:p>
        </w:tc>
        <w:tc>
          <w:tcPr>
            <w:tcW w:w="4820" w:type="dxa"/>
            <w:shd w:val="clear" w:color="auto" w:fill="FFFFFF" w:themeFill="background1"/>
          </w:tcPr>
          <w:p w14:paraId="17E39C37" w14:textId="4743FBD4" w:rsidR="00B831C2" w:rsidRPr="00372291" w:rsidRDefault="00B542DA" w:rsidP="00B831C2">
            <w:pPr>
              <w:cnfStyle w:val="000000100000" w:firstRow="0" w:lastRow="0" w:firstColumn="0" w:lastColumn="0" w:oddVBand="0" w:evenVBand="0" w:oddHBand="1" w:evenHBand="0" w:firstRowFirstColumn="0" w:firstRowLastColumn="0" w:lastRowFirstColumn="0" w:lastRowLastColumn="0"/>
            </w:pPr>
            <w:r w:rsidRPr="00B542DA">
              <w:rPr>
                <w:rFonts w:eastAsia="Open Sans" w:cs="Open Sans"/>
                <w:sz w:val="18"/>
                <w:szCs w:val="18"/>
              </w:rPr>
              <w:t>Activities</w:t>
            </w:r>
          </w:p>
          <w:p w14:paraId="11ECB464" w14:textId="77777777" w:rsidR="00B831C2" w:rsidRPr="00F75462" w:rsidRDefault="00B831C2" w:rsidP="00F7546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Teacher demonstration on converting between datatypes</w:t>
            </w:r>
          </w:p>
          <w:p w14:paraId="40D1129B" w14:textId="77777777" w:rsidR="00B831C2" w:rsidRPr="00F75462" w:rsidRDefault="00B831C2" w:rsidP="00F7546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Practical classroom activity creating Python programs demonstrating the use of date/time library functions (continued) and conversion between datatypes, including the validation of user input of numeric values.</w:t>
            </w:r>
          </w:p>
          <w:p w14:paraId="2FC39994" w14:textId="77777777" w:rsidR="00B831C2" w:rsidRPr="00F75462" w:rsidRDefault="00B831C2" w:rsidP="00F7546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Class discussion about the importance of validating user input. What problems, other than program crashes can be caused by not validating user input?</w:t>
            </w:r>
          </w:p>
          <w:p w14:paraId="65CFA6A5" w14:textId="66243B9E" w:rsidR="00372291" w:rsidRPr="00372291" w:rsidRDefault="00B831C2" w:rsidP="00D16D70">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D16D70">
              <w:rPr>
                <w:rFonts w:asciiTheme="minorHAnsi" w:hAnsiTheme="minorHAnsi"/>
                <w:sz w:val="18"/>
                <w:szCs w:val="18"/>
              </w:rPr>
              <w:br/>
            </w:r>
            <w:r w:rsidR="00B542DA" w:rsidRPr="00B542DA">
              <w:rPr>
                <w:rFonts w:asciiTheme="minorHAnsi" w:eastAsia="Open Sans" w:hAnsiTheme="minorHAnsi" w:cs="Open Sans"/>
                <w:color w:val="6D35FD" w:themeColor="accent1" w:themeShade="BF"/>
                <w:sz w:val="18"/>
                <w:szCs w:val="18"/>
              </w:rPr>
              <w:t>Homework</w:t>
            </w:r>
            <w:r w:rsidRPr="00372291">
              <w:rPr>
                <w:rFonts w:asciiTheme="minorHAnsi" w:eastAsia="Open Sans" w:hAnsiTheme="minorHAnsi" w:cs="Open Sans"/>
                <w:sz w:val="18"/>
                <w:szCs w:val="18"/>
              </w:rPr>
              <w:t>:</w:t>
            </w:r>
          </w:p>
          <w:p w14:paraId="4DA45313" w14:textId="77777777" w:rsidR="00285795" w:rsidRDefault="00285795" w:rsidP="00F22FE0">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p>
          <w:p w14:paraId="75D57C1E" w14:textId="2A7B0CBC" w:rsidR="00B831C2" w:rsidRPr="00F75462" w:rsidRDefault="00B831C2" w:rsidP="00F7546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color w:val="6D35FD" w:themeColor="accent1" w:themeShade="BF"/>
              </w:rPr>
            </w:pPr>
            <w:r w:rsidRPr="00F22FE0">
              <w:rPr>
                <w:rFonts w:asciiTheme="minorHAnsi" w:eastAsia="Open Sans" w:hAnsiTheme="minorHAnsi" w:cs="Open Sans"/>
                <w:sz w:val="18"/>
                <w:szCs w:val="18"/>
              </w:rPr>
              <w:t>Ask students to review some of the programs that that have written so far which accept user input and consider if validating user input would make them more robust</w:t>
            </w:r>
          </w:p>
        </w:tc>
        <w:tc>
          <w:tcPr>
            <w:tcW w:w="2268" w:type="dxa"/>
            <w:shd w:val="clear" w:color="auto" w:fill="FFFFFF" w:themeFill="background1"/>
          </w:tcPr>
          <w:p w14:paraId="37C08B61" w14:textId="73381719" w:rsidR="00B831C2" w:rsidRPr="00372291" w:rsidRDefault="00454F20" w:rsidP="00B831C2">
            <w:pPr>
              <w:spacing w:before="40" w:after="40"/>
              <w:cnfStyle w:val="000000100000" w:firstRow="0" w:lastRow="0" w:firstColumn="0" w:lastColumn="0" w:oddVBand="0" w:evenVBand="0" w:oddHBand="1" w:evenHBand="0" w:firstRowFirstColumn="0" w:firstRowLastColumn="0" w:lastRowFirstColumn="0" w:lastRowLastColumn="0"/>
            </w:pPr>
            <w:r w:rsidRPr="00454F20">
              <w:rPr>
                <w:rFonts w:eastAsia="Open Sans" w:cs="Open Sans"/>
                <w:b/>
                <w:color w:val="000000" w:themeColor="text1"/>
                <w:sz w:val="18"/>
                <w:szCs w:val="18"/>
              </w:rPr>
              <w:t>Pearson Edexcel International A-level Computer Science Student Book 1:</w:t>
            </w:r>
            <w:r w:rsidR="00B831C2" w:rsidRPr="00372291">
              <w:rPr>
                <w:rFonts w:eastAsia="Open Sans" w:cs="Open Sans"/>
                <w:color w:val="000000" w:themeColor="text1"/>
                <w:sz w:val="18"/>
                <w:szCs w:val="18"/>
              </w:rPr>
              <w:t xml:space="preserve"> pp. 206</w:t>
            </w:r>
            <w:r w:rsidR="00B831C2" w:rsidRPr="00372291">
              <w:rPr>
                <w:rFonts w:eastAsia="Open Sans" w:cs="Open Sans"/>
                <w:color w:val="000000" w:themeColor="text1"/>
                <w:sz w:val="14"/>
                <w:szCs w:val="14"/>
              </w:rPr>
              <w:t xml:space="preserve"> </w:t>
            </w:r>
          </w:p>
          <w:p w14:paraId="1A077B38" w14:textId="70AFE5F9" w:rsidR="00B831C2" w:rsidRPr="00372291" w:rsidRDefault="00B831C2" w:rsidP="00B831C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372291">
              <w:rPr>
                <w:rFonts w:asciiTheme="minorHAnsi" w:eastAsia="Open Sans" w:hAnsiTheme="minorHAnsi" w:cs="Open Sans"/>
                <w:color w:val="000000" w:themeColor="text1"/>
                <w:sz w:val="18"/>
                <w:szCs w:val="18"/>
              </w:rPr>
              <w:t xml:space="preserve"> </w:t>
            </w:r>
          </w:p>
        </w:tc>
        <w:tc>
          <w:tcPr>
            <w:tcW w:w="1984" w:type="dxa"/>
            <w:shd w:val="clear" w:color="auto" w:fill="FFFFFF" w:themeFill="background1"/>
          </w:tcPr>
          <w:p w14:paraId="33078CD4"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3B26CEB"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F094D49"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12E6C22A"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39B3742A"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2C0ED19C" w14:textId="532D290F" w:rsidR="00B831C2" w:rsidRPr="007036E5" w:rsidRDefault="00B831C2"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shd w:val="clear" w:color="auto" w:fill="FFFFFF" w:themeFill="background1"/>
          </w:tcPr>
          <w:p w14:paraId="13E37862"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188E0F63"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CF0FCE5"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64228BF2"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1C5FA9F1"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4F8C2556" w14:textId="77777777" w:rsidR="00B831C2" w:rsidRPr="007036E5" w:rsidRDefault="00B831C2"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37D2F66" w14:textId="77777777" w:rsidR="00563F3B" w:rsidRDefault="00563F3B">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B831C2" w:rsidRPr="008542E2" w14:paraId="381C4348" w14:textId="77777777" w:rsidTr="00BA78F3">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FCE4AE6" w14:textId="49B51897" w:rsidR="00B831C2" w:rsidRPr="008542E2" w:rsidRDefault="00B831C2" w:rsidP="00B831C2">
            <w:pPr>
              <w:pStyle w:val="TableHeading"/>
              <w:rPr>
                <w:lang w:val="en-GB"/>
              </w:rPr>
            </w:pPr>
            <w:r w:rsidRPr="008542E2">
              <w:rPr>
                <w:b/>
                <w:bCs/>
                <w:color w:val="000000" w:themeColor="text1"/>
                <w:lang w:val="en-GB"/>
              </w:rPr>
              <w:t>Week 7</w:t>
            </w:r>
            <w:r w:rsidRPr="008542E2">
              <w:rPr>
                <w:b/>
                <w:bCs/>
                <w:color w:val="000000" w:themeColor="text1"/>
                <w:lang w:val="en-GB"/>
              </w:rPr>
              <w:br/>
              <w:t>Lesson 3</w:t>
            </w:r>
          </w:p>
        </w:tc>
      </w:tr>
      <w:tr w:rsidR="000D6586" w:rsidRPr="008542E2" w14:paraId="3097C364" w14:textId="77777777" w:rsidTr="00E7028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048D4B4" w14:textId="77777777" w:rsidR="000D6586" w:rsidRPr="00BA78F3" w:rsidRDefault="000D6586" w:rsidP="000D6586">
            <w:pPr>
              <w:spacing w:before="40" w:after="40"/>
              <w:rPr>
                <w:color w:val="auto"/>
                <w:sz w:val="18"/>
                <w:szCs w:val="18"/>
              </w:rPr>
            </w:pPr>
            <w:r w:rsidRPr="00BA78F3">
              <w:rPr>
                <w:rFonts w:eastAsia="Open Sans" w:cs="Open Sans"/>
                <w:color w:val="auto"/>
                <w:sz w:val="18"/>
                <w:szCs w:val="18"/>
              </w:rPr>
              <w:t>Topic 8.2.2</w:t>
            </w:r>
          </w:p>
          <w:p w14:paraId="1514DAFB" w14:textId="77777777" w:rsidR="000D6586" w:rsidRPr="00BA78F3" w:rsidRDefault="000D6586" w:rsidP="000D6586">
            <w:pPr>
              <w:spacing w:before="40" w:after="40"/>
              <w:rPr>
                <w:color w:val="auto"/>
                <w:sz w:val="18"/>
                <w:szCs w:val="18"/>
              </w:rPr>
            </w:pPr>
            <w:r w:rsidRPr="00BA78F3">
              <w:rPr>
                <w:rFonts w:eastAsia="Open Sans" w:cs="Open Sans"/>
                <w:color w:val="auto"/>
                <w:sz w:val="18"/>
                <w:szCs w:val="18"/>
              </w:rPr>
              <w:t>Methods to handle string data</w:t>
            </w:r>
          </w:p>
          <w:p w14:paraId="5C217DA3" w14:textId="77777777" w:rsidR="000D6586" w:rsidRPr="00BA78F3" w:rsidRDefault="000D6586" w:rsidP="000D6586">
            <w:pPr>
              <w:spacing w:before="40" w:after="40"/>
              <w:rPr>
                <w:color w:val="auto"/>
                <w:sz w:val="18"/>
                <w:szCs w:val="18"/>
              </w:rPr>
            </w:pPr>
            <w:r w:rsidRPr="00BA78F3">
              <w:rPr>
                <w:rFonts w:eastAsia="Open Sans" w:cs="Open Sans"/>
                <w:color w:val="auto"/>
                <w:sz w:val="18"/>
                <w:szCs w:val="18"/>
              </w:rPr>
              <w:t xml:space="preserve"> </w:t>
            </w:r>
          </w:p>
          <w:p w14:paraId="0BDDC7BC" w14:textId="7F377277" w:rsidR="000D6586" w:rsidRDefault="00B542DA" w:rsidP="000D6586">
            <w:pPr>
              <w:spacing w:before="40" w:after="40"/>
              <w:rPr>
                <w:rFonts w:eastAsia="Open Sans" w:cs="Open Sans"/>
                <w:b w:val="0"/>
                <w:bCs w:val="0"/>
                <w:sz w:val="18"/>
                <w:szCs w:val="18"/>
              </w:rPr>
            </w:pPr>
            <w:r w:rsidRPr="00B542DA">
              <w:rPr>
                <w:rFonts w:eastAsia="Open Sans" w:cs="Open Sans"/>
                <w:sz w:val="18"/>
                <w:szCs w:val="18"/>
              </w:rPr>
              <w:t>Lesson title:</w:t>
            </w:r>
          </w:p>
          <w:p w14:paraId="2A6A2F64" w14:textId="77777777" w:rsidR="004E472B" w:rsidRPr="00BA78F3" w:rsidRDefault="004E472B" w:rsidP="000D6586">
            <w:pPr>
              <w:spacing w:before="40" w:after="40"/>
              <w:rPr>
                <w:color w:val="auto"/>
                <w:sz w:val="18"/>
                <w:szCs w:val="18"/>
              </w:rPr>
            </w:pPr>
          </w:p>
          <w:p w14:paraId="2F4DDFF3" w14:textId="564431E4" w:rsidR="000D6586" w:rsidRPr="00BA78F3" w:rsidRDefault="000D6586" w:rsidP="00372291">
            <w:pPr>
              <w:pStyle w:val="TableHeading"/>
              <w:rPr>
                <w:rFonts w:asciiTheme="minorHAnsi" w:hAnsiTheme="minorHAnsi"/>
                <w:color w:val="auto"/>
                <w:sz w:val="18"/>
                <w:szCs w:val="18"/>
                <w:lang w:val="en-GB"/>
              </w:rPr>
            </w:pPr>
            <w:r w:rsidRPr="00BA78F3">
              <w:rPr>
                <w:rFonts w:asciiTheme="minorHAnsi" w:eastAsia="Open Sans" w:hAnsiTheme="minorHAnsi" w:cs="Open Sans"/>
                <w:color w:val="auto"/>
                <w:sz w:val="18"/>
                <w:szCs w:val="18"/>
              </w:rPr>
              <w:t>Handling strings</w:t>
            </w:r>
          </w:p>
        </w:tc>
        <w:tc>
          <w:tcPr>
            <w:tcW w:w="2551" w:type="dxa"/>
            <w:shd w:val="clear" w:color="auto" w:fill="auto"/>
          </w:tcPr>
          <w:p w14:paraId="113AD352" w14:textId="17B8AFEE" w:rsidR="000D6586" w:rsidRPr="00BA78F3" w:rsidRDefault="00B542DA" w:rsidP="000D6586">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0D6586" w:rsidRPr="00BA78F3">
              <w:rPr>
                <w:rFonts w:eastAsia="Open Sans" w:cs="Open Sans"/>
                <w:color w:val="auto"/>
                <w:sz w:val="18"/>
                <w:szCs w:val="18"/>
              </w:rPr>
              <w:t xml:space="preserve"> </w:t>
            </w:r>
          </w:p>
          <w:p w14:paraId="097084BC" w14:textId="1D7FB575" w:rsidR="000D6586" w:rsidRPr="00BA78F3" w:rsidRDefault="000D6586" w:rsidP="000D658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BA78F3">
              <w:rPr>
                <w:rFonts w:eastAsia="Open Sans" w:cs="Open Sans"/>
                <w:color w:val="auto"/>
                <w:sz w:val="18"/>
                <w:szCs w:val="18"/>
              </w:rPr>
              <w:t xml:space="preserve"> 8.2.2 select and use appropriate methods for handling string data</w:t>
            </w:r>
          </w:p>
          <w:p w14:paraId="3CA0D067" w14:textId="77777777" w:rsidR="000D6586" w:rsidRPr="00BA78F3" w:rsidRDefault="000D6586" w:rsidP="000D658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BA78F3">
              <w:rPr>
                <w:rFonts w:eastAsia="Open Sans" w:cs="Open Sans"/>
                <w:color w:val="auto"/>
                <w:sz w:val="18"/>
                <w:szCs w:val="18"/>
              </w:rPr>
              <w:t xml:space="preserve"> </w:t>
            </w:r>
          </w:p>
          <w:p w14:paraId="599528FE" w14:textId="570309BB" w:rsidR="000D6586" w:rsidRPr="00BA78F3" w:rsidRDefault="000D6586" w:rsidP="000D6586">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color w:val="6D35FD" w:themeColor="accent1" w:themeShade="BF"/>
                <w:sz w:val="18"/>
                <w:szCs w:val="18"/>
                <w:lang w:val="en-GB"/>
              </w:rPr>
            </w:pPr>
          </w:p>
        </w:tc>
        <w:tc>
          <w:tcPr>
            <w:tcW w:w="4820" w:type="dxa"/>
            <w:shd w:val="clear" w:color="auto" w:fill="auto"/>
          </w:tcPr>
          <w:p w14:paraId="28CD6442" w14:textId="062F5D96" w:rsidR="000D6586" w:rsidRPr="00BA78F3" w:rsidRDefault="00B542DA" w:rsidP="000D6586">
            <w:pPr>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B542DA">
              <w:rPr>
                <w:rFonts w:eastAsia="Open Sans" w:cs="Open Sans"/>
                <w:sz w:val="18"/>
                <w:szCs w:val="18"/>
              </w:rPr>
              <w:t>Activities</w:t>
            </w:r>
          </w:p>
          <w:p w14:paraId="16501021" w14:textId="77777777" w:rsidR="000D6586" w:rsidRPr="00F75462" w:rsidRDefault="000D6586" w:rsidP="00F7546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Teacher demonstration on basic string handling and formatting</w:t>
            </w:r>
          </w:p>
          <w:p w14:paraId="18878FB1" w14:textId="77777777" w:rsidR="000D6586" w:rsidRPr="00F75462" w:rsidRDefault="000D6586" w:rsidP="00F7546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Practical classroom activity creating Python programs demonstrating basic string handling and the use of the placeholder to format string output</w:t>
            </w:r>
          </w:p>
          <w:p w14:paraId="23A03AA4" w14:textId="77777777" w:rsidR="000D6586" w:rsidRPr="00F75462" w:rsidRDefault="000D6586" w:rsidP="00F7546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Class discussion on user interfaces. Are there any applications that still use a command line interface? What additional functions need to be added to a program to create and use a GUI?</w:t>
            </w:r>
          </w:p>
          <w:p w14:paraId="7A2D4D54" w14:textId="5FD8751B" w:rsidR="00285795" w:rsidRDefault="000D6586" w:rsidP="00030D1F">
            <w:pPr>
              <w:pStyle w:val="TableHeading"/>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r w:rsidRPr="00BA78F3">
              <w:rPr>
                <w:rFonts w:asciiTheme="minorHAnsi" w:hAnsiTheme="minorHAnsi"/>
                <w:color w:val="auto"/>
                <w:sz w:val="18"/>
                <w:szCs w:val="18"/>
              </w:rPr>
              <w:br/>
            </w:r>
            <w:r w:rsidR="00B542DA" w:rsidRPr="00B542DA">
              <w:rPr>
                <w:rFonts w:asciiTheme="minorHAnsi" w:eastAsia="Open Sans" w:hAnsiTheme="minorHAnsi" w:cs="Open Sans"/>
                <w:b w:val="0"/>
                <w:bCs w:val="0"/>
                <w:color w:val="6D35FD" w:themeColor="accent1" w:themeShade="BF"/>
                <w:sz w:val="18"/>
                <w:szCs w:val="18"/>
              </w:rPr>
              <w:t>Homework</w:t>
            </w:r>
            <w:r w:rsidRPr="00BA78F3">
              <w:rPr>
                <w:rFonts w:asciiTheme="minorHAnsi" w:eastAsia="Open Sans" w:hAnsiTheme="minorHAnsi" w:cs="Open Sans"/>
                <w:b w:val="0"/>
                <w:bCs w:val="0"/>
                <w:color w:val="auto"/>
                <w:sz w:val="18"/>
                <w:szCs w:val="18"/>
              </w:rPr>
              <w:t>:</w:t>
            </w:r>
            <w:r w:rsidRPr="00BA78F3">
              <w:rPr>
                <w:rFonts w:asciiTheme="minorHAnsi" w:hAnsiTheme="minorHAnsi"/>
                <w:color w:val="auto"/>
                <w:sz w:val="18"/>
                <w:szCs w:val="18"/>
              </w:rPr>
              <w:br/>
            </w:r>
          </w:p>
          <w:p w14:paraId="4A528F8F" w14:textId="3413E462" w:rsidR="000D6586" w:rsidRPr="00BA78F3" w:rsidRDefault="000D6586" w:rsidP="00F75462">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rPr>
            </w:pPr>
            <w:r w:rsidRPr="00F75462">
              <w:rPr>
                <w:rFonts w:asciiTheme="minorHAnsi" w:eastAsia="Open Sans" w:hAnsiTheme="minorHAnsi" w:cs="Open Sans"/>
                <w:sz w:val="18"/>
                <w:szCs w:val="18"/>
              </w:rPr>
              <w:t>Ask students to review the programs they have written previously to see if the use of formatted strings could improve the output they produce</w:t>
            </w:r>
          </w:p>
        </w:tc>
        <w:tc>
          <w:tcPr>
            <w:tcW w:w="2268" w:type="dxa"/>
            <w:shd w:val="clear" w:color="auto" w:fill="auto"/>
          </w:tcPr>
          <w:p w14:paraId="0C0225E5" w14:textId="746CD820" w:rsidR="000D6586" w:rsidRPr="00BA78F3" w:rsidRDefault="00454F20" w:rsidP="000D658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0D6586" w:rsidRPr="00BA78F3">
              <w:rPr>
                <w:rFonts w:eastAsia="Open Sans" w:cs="Open Sans"/>
                <w:color w:val="auto"/>
                <w:sz w:val="18"/>
                <w:szCs w:val="18"/>
              </w:rPr>
              <w:t xml:space="preserve"> pp. 207-210 </w:t>
            </w:r>
          </w:p>
          <w:p w14:paraId="49748900" w14:textId="77777777" w:rsidR="000D6586" w:rsidRPr="00BA78F3" w:rsidRDefault="000D6586" w:rsidP="000D658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BA78F3">
              <w:rPr>
                <w:rFonts w:eastAsia="Open Sans" w:cs="Open Sans"/>
                <w:color w:val="auto"/>
                <w:sz w:val="18"/>
                <w:szCs w:val="18"/>
              </w:rPr>
              <w:t xml:space="preserve"> </w:t>
            </w:r>
          </w:p>
          <w:p w14:paraId="16B8916E" w14:textId="77777777" w:rsidR="000D6586" w:rsidRDefault="000D6586" w:rsidP="000D658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A78F3">
              <w:rPr>
                <w:rFonts w:eastAsia="Open Sans" w:cs="Open Sans"/>
                <w:color w:val="auto"/>
                <w:sz w:val="18"/>
                <w:szCs w:val="18"/>
              </w:rPr>
              <w:t>Video describing basic string handling:</w:t>
            </w:r>
          </w:p>
          <w:p w14:paraId="07EBFC26" w14:textId="77777777" w:rsidR="00941833" w:rsidRPr="00BA78F3" w:rsidRDefault="00941833" w:rsidP="000D6586">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5C5A4161" w14:textId="41AFE6ED" w:rsidR="000D6586" w:rsidRPr="00BA78F3" w:rsidRDefault="000D6586" w:rsidP="000D658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color w:val="auto"/>
                <w:sz w:val="18"/>
                <w:szCs w:val="18"/>
                <w:lang w:val="en-GB"/>
              </w:rPr>
            </w:pPr>
            <w:hyperlink r:id="rId141">
              <w:r w:rsidRPr="00BA78F3">
                <w:rPr>
                  <w:rStyle w:val="Hyperlink"/>
                  <w:rFonts w:eastAsia="Open Sans" w:cs="Open Sans"/>
                  <w:b w:val="0"/>
                  <w:bCs w:val="0"/>
                  <w:color w:val="auto"/>
                  <w:sz w:val="18"/>
                  <w:szCs w:val="18"/>
                </w:rPr>
                <w:t>https://www.youtube.com/watch?v=Ctqi5Y4X-jA</w:t>
              </w:r>
            </w:hyperlink>
          </w:p>
        </w:tc>
        <w:tc>
          <w:tcPr>
            <w:tcW w:w="1984" w:type="dxa"/>
            <w:shd w:val="clear" w:color="auto" w:fill="auto"/>
          </w:tcPr>
          <w:p w14:paraId="012295E7"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6DD5F10"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594BFBC"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068C42E4"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4DEEC768"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0D8B1DAD" w14:textId="2F19DF98" w:rsidR="000D6586" w:rsidRPr="007036E5" w:rsidRDefault="000D6586"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shd w:val="clear" w:color="auto" w:fill="auto"/>
          </w:tcPr>
          <w:p w14:paraId="5E3068E9"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2358CF0"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B6C81F1"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6CC1E194"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64F7D23D"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2CFE3DDB" w14:textId="77777777" w:rsidR="000D6586" w:rsidRPr="007036E5" w:rsidRDefault="000D6586"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92F9C15" w14:textId="06D28029" w:rsidR="00563F3B" w:rsidRDefault="00563F3B" w:rsidP="00E460F8"/>
    <w:p w14:paraId="548B4BC8" w14:textId="77777777" w:rsidR="00563F3B" w:rsidRDefault="00563F3B">
      <w:pPr>
        <w:spacing w:after="0" w:line="240" w:lineRule="auto"/>
      </w:pPr>
      <w:r>
        <w:br w:type="page"/>
      </w:r>
    </w:p>
    <w:p w14:paraId="1A429172" w14:textId="77777777" w:rsidR="00E460F8" w:rsidRPr="008542E2" w:rsidRDefault="00E460F8" w:rsidP="00E460F8"/>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2FD3A478"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283B9C8"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1" w:type="dxa"/>
            <w:shd w:val="clear" w:color="auto" w:fill="341583" w:themeFill="accent2" w:themeFillShade="80"/>
            <w:vAlign w:val="center"/>
          </w:tcPr>
          <w:p w14:paraId="527AF390"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51DEC735" w14:textId="623F82B4"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268" w:type="dxa"/>
            <w:shd w:val="clear" w:color="auto" w:fill="341583" w:themeFill="accent2" w:themeFillShade="80"/>
            <w:vAlign w:val="center"/>
          </w:tcPr>
          <w:p w14:paraId="6A8D2BAC"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1984" w:type="dxa"/>
            <w:shd w:val="clear" w:color="auto" w:fill="341583" w:themeFill="accent2" w:themeFillShade="80"/>
            <w:vAlign w:val="center"/>
          </w:tcPr>
          <w:p w14:paraId="44D14325"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2B09BE3B" w14:textId="77777777" w:rsidR="00E460F8" w:rsidRPr="00E70285"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2D8E4E48"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5594A8F" w14:textId="77777777" w:rsidR="00E460F8" w:rsidRPr="008542E2" w:rsidRDefault="00E460F8">
            <w:pPr>
              <w:pStyle w:val="TableHeading"/>
              <w:rPr>
                <w:color w:val="FFFFFF" w:themeColor="background1"/>
                <w:lang w:val="en-GB"/>
              </w:rPr>
            </w:pPr>
            <w:r w:rsidRPr="008542E2">
              <w:rPr>
                <w:b/>
                <w:bCs/>
                <w:color w:val="000000" w:themeColor="text1"/>
                <w:lang w:val="en-GB"/>
              </w:rPr>
              <w:t>Week 8</w:t>
            </w:r>
            <w:r w:rsidRPr="008542E2">
              <w:rPr>
                <w:b/>
                <w:bCs/>
                <w:color w:val="000000" w:themeColor="text1"/>
                <w:lang w:val="en-GB"/>
              </w:rPr>
              <w:br/>
              <w:t>Lesson 1</w:t>
            </w:r>
          </w:p>
        </w:tc>
      </w:tr>
      <w:tr w:rsidR="00304599" w:rsidRPr="008542E2" w14:paraId="70E3A09E" w14:textId="77777777" w:rsidTr="00E70285">
        <w:trPr>
          <w:trHeight w:val="702"/>
        </w:trPr>
        <w:tc>
          <w:tcPr>
            <w:cnfStyle w:val="001000000000" w:firstRow="0" w:lastRow="0" w:firstColumn="1" w:lastColumn="0" w:oddVBand="0" w:evenVBand="0" w:oddHBand="0" w:evenHBand="0" w:firstRowFirstColumn="0" w:firstRowLastColumn="0" w:lastRowFirstColumn="0" w:lastRowLastColumn="0"/>
            <w:tcW w:w="1555" w:type="dxa"/>
          </w:tcPr>
          <w:p w14:paraId="68DA4198" w14:textId="77777777" w:rsidR="00304599" w:rsidRPr="00DF5009" w:rsidRDefault="00304599" w:rsidP="00304599">
            <w:pPr>
              <w:spacing w:before="40" w:after="40"/>
            </w:pPr>
            <w:r w:rsidRPr="00DF5009">
              <w:rPr>
                <w:rFonts w:eastAsia="Open Sans" w:cs="Open Sans"/>
                <w:color w:val="000000" w:themeColor="text1"/>
                <w:sz w:val="18"/>
                <w:szCs w:val="18"/>
              </w:rPr>
              <w:t>Topic 8.2.2</w:t>
            </w:r>
          </w:p>
          <w:p w14:paraId="18135C7B" w14:textId="77777777" w:rsidR="00304599" w:rsidRPr="00DF5009" w:rsidRDefault="00304599" w:rsidP="00304599">
            <w:pPr>
              <w:spacing w:before="40" w:after="40"/>
            </w:pPr>
            <w:r w:rsidRPr="00DF5009">
              <w:rPr>
                <w:rFonts w:eastAsia="Open Sans" w:cs="Open Sans"/>
                <w:color w:val="000000" w:themeColor="text1"/>
                <w:sz w:val="18"/>
                <w:szCs w:val="18"/>
              </w:rPr>
              <w:t>Methods to handle string data</w:t>
            </w:r>
          </w:p>
          <w:p w14:paraId="39CFA29E" w14:textId="77777777" w:rsidR="00304599" w:rsidRPr="00DF5009" w:rsidRDefault="00304599" w:rsidP="00304599">
            <w:pPr>
              <w:spacing w:before="40" w:after="40"/>
            </w:pPr>
            <w:r w:rsidRPr="00DF5009">
              <w:rPr>
                <w:rFonts w:eastAsia="Open Sans" w:cs="Open Sans"/>
                <w:color w:val="000000" w:themeColor="text1"/>
                <w:sz w:val="18"/>
                <w:szCs w:val="18"/>
              </w:rPr>
              <w:t xml:space="preserve"> </w:t>
            </w:r>
          </w:p>
          <w:p w14:paraId="6D9E4942" w14:textId="681FFCF7" w:rsidR="00304599" w:rsidRDefault="00B542DA" w:rsidP="00304599">
            <w:pPr>
              <w:spacing w:before="40" w:after="40"/>
              <w:rPr>
                <w:rFonts w:eastAsia="Open Sans" w:cs="Open Sans"/>
                <w:b w:val="0"/>
                <w:bCs w:val="0"/>
                <w:sz w:val="18"/>
                <w:szCs w:val="18"/>
              </w:rPr>
            </w:pPr>
            <w:r w:rsidRPr="00B542DA">
              <w:rPr>
                <w:rFonts w:eastAsia="Open Sans" w:cs="Open Sans"/>
                <w:sz w:val="18"/>
                <w:szCs w:val="18"/>
              </w:rPr>
              <w:t>Lesson title:</w:t>
            </w:r>
          </w:p>
          <w:p w14:paraId="58C6AB23" w14:textId="77777777" w:rsidR="004E472B" w:rsidRPr="00DF5009" w:rsidRDefault="004E472B" w:rsidP="00304599">
            <w:pPr>
              <w:spacing w:before="40" w:after="40"/>
            </w:pPr>
          </w:p>
          <w:p w14:paraId="475DDD13" w14:textId="6C6D5C37" w:rsidR="00304599" w:rsidRPr="00DF5009" w:rsidRDefault="00304599" w:rsidP="00304599">
            <w:pPr>
              <w:pStyle w:val="TableText"/>
              <w:rPr>
                <w:rFonts w:asciiTheme="minorHAnsi" w:hAnsiTheme="minorHAnsi"/>
                <w:b w:val="0"/>
                <w:bCs w:val="0"/>
                <w:lang w:val="en-GB"/>
              </w:rPr>
            </w:pPr>
            <w:r w:rsidRPr="00DF5009">
              <w:rPr>
                <w:rFonts w:asciiTheme="minorHAnsi" w:eastAsia="Open Sans" w:hAnsiTheme="minorHAnsi" w:cs="Open Sans"/>
                <w:b w:val="0"/>
                <w:bCs w:val="0"/>
                <w:sz w:val="18"/>
                <w:szCs w:val="18"/>
              </w:rPr>
              <w:t>Manipulating strings</w:t>
            </w:r>
          </w:p>
        </w:tc>
        <w:tc>
          <w:tcPr>
            <w:tcW w:w="2551" w:type="dxa"/>
          </w:tcPr>
          <w:p w14:paraId="3A7791E8" w14:textId="35E1608C" w:rsidR="00304599" w:rsidRPr="00DF5009" w:rsidRDefault="00B542DA" w:rsidP="00304599">
            <w:pPr>
              <w:cnfStyle w:val="000000000000" w:firstRow="0" w:lastRow="0" w:firstColumn="0" w:lastColumn="0" w:oddVBand="0" w:evenVBand="0" w:oddHBand="0" w:evenHBand="0" w:firstRowFirstColumn="0" w:firstRowLastColumn="0" w:lastRowFirstColumn="0" w:lastRowLastColumn="0"/>
            </w:pPr>
            <w:r w:rsidRPr="00B542DA">
              <w:rPr>
                <w:rFonts w:eastAsia="Open Sans" w:cs="Open Sans"/>
                <w:sz w:val="18"/>
                <w:szCs w:val="18"/>
              </w:rPr>
              <w:t>Students will be able to:</w:t>
            </w:r>
            <w:r w:rsidR="00304599" w:rsidRPr="00DF5009">
              <w:rPr>
                <w:rFonts w:eastAsia="Open Sans" w:cs="Open Sans"/>
                <w:color w:val="000000" w:themeColor="text1"/>
                <w:sz w:val="18"/>
                <w:szCs w:val="18"/>
              </w:rPr>
              <w:t xml:space="preserve"> </w:t>
            </w:r>
          </w:p>
          <w:p w14:paraId="6963BA12" w14:textId="4E6129C2" w:rsidR="00304599" w:rsidRPr="00DF5009" w:rsidRDefault="00304599" w:rsidP="00304599">
            <w:pPr>
              <w:spacing w:before="40" w:after="40"/>
              <w:cnfStyle w:val="000000000000" w:firstRow="0" w:lastRow="0" w:firstColumn="0" w:lastColumn="0" w:oddVBand="0" w:evenVBand="0" w:oddHBand="0" w:evenHBand="0" w:firstRowFirstColumn="0" w:firstRowLastColumn="0" w:lastRowFirstColumn="0" w:lastRowLastColumn="0"/>
            </w:pPr>
            <w:r w:rsidRPr="00DF5009">
              <w:rPr>
                <w:rFonts w:eastAsia="Open Sans" w:cs="Open Sans"/>
                <w:color w:val="000000" w:themeColor="text1"/>
                <w:sz w:val="18"/>
                <w:szCs w:val="18"/>
              </w:rPr>
              <w:t xml:space="preserve"> 8.2.2 select and use appropriate methods for handling string data</w:t>
            </w:r>
          </w:p>
          <w:p w14:paraId="31E62EB7" w14:textId="77777777" w:rsidR="00304599" w:rsidRPr="00DF5009" w:rsidRDefault="00304599" w:rsidP="00304599">
            <w:pPr>
              <w:spacing w:before="40" w:after="40"/>
              <w:cnfStyle w:val="000000000000" w:firstRow="0" w:lastRow="0" w:firstColumn="0" w:lastColumn="0" w:oddVBand="0" w:evenVBand="0" w:oddHBand="0" w:evenHBand="0" w:firstRowFirstColumn="0" w:firstRowLastColumn="0" w:lastRowFirstColumn="0" w:lastRowLastColumn="0"/>
            </w:pPr>
            <w:r w:rsidRPr="00DF5009">
              <w:rPr>
                <w:rFonts w:eastAsia="Open Sans" w:cs="Open Sans"/>
                <w:color w:val="000000" w:themeColor="text1"/>
                <w:sz w:val="18"/>
                <w:szCs w:val="18"/>
              </w:rPr>
              <w:t xml:space="preserve"> </w:t>
            </w:r>
          </w:p>
          <w:p w14:paraId="76F6EF3A" w14:textId="091756B2" w:rsidR="00304599" w:rsidRPr="00DF5009" w:rsidRDefault="00304599" w:rsidP="00304599">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5F453032" w14:textId="7D6D4D93" w:rsidR="00304599" w:rsidRPr="00DF5009" w:rsidRDefault="00B542DA" w:rsidP="00304599">
            <w:pPr>
              <w:cnfStyle w:val="000000000000" w:firstRow="0" w:lastRow="0" w:firstColumn="0" w:lastColumn="0" w:oddVBand="0" w:evenVBand="0" w:oddHBand="0" w:evenHBand="0" w:firstRowFirstColumn="0" w:firstRowLastColumn="0" w:lastRowFirstColumn="0" w:lastRowLastColumn="0"/>
              <w:rPr>
                <w:rFonts w:eastAsia="Open Sans" w:cs="Open Sans"/>
                <w:b/>
                <w:bCs/>
                <w:sz w:val="18"/>
                <w:szCs w:val="18"/>
              </w:rPr>
            </w:pPr>
            <w:r w:rsidRPr="00B542DA">
              <w:rPr>
                <w:rFonts w:eastAsia="Open Sans" w:cs="Open Sans"/>
                <w:sz w:val="18"/>
                <w:szCs w:val="18"/>
              </w:rPr>
              <w:t>Activities</w:t>
            </w:r>
          </w:p>
          <w:p w14:paraId="2D038955" w14:textId="77777777" w:rsidR="00304599" w:rsidRPr="00F75462" w:rsidRDefault="00304599"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DF5009">
              <w:rPr>
                <w:rFonts w:asciiTheme="minorHAnsi" w:eastAsia="Open Sans" w:hAnsiTheme="minorHAnsi" w:cs="Open Sans"/>
                <w:sz w:val="18"/>
                <w:szCs w:val="18"/>
              </w:rPr>
              <w:t>Teacher demonstration on string manipulation and functions that can be used to manipulate and format strings.</w:t>
            </w:r>
          </w:p>
          <w:p w14:paraId="7BB84A7B" w14:textId="77777777" w:rsidR="00304599" w:rsidRPr="00F75462" w:rsidRDefault="00304599"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DF5009">
              <w:rPr>
                <w:rFonts w:asciiTheme="minorHAnsi" w:eastAsia="Open Sans" w:hAnsiTheme="minorHAnsi" w:cs="Open Sans"/>
                <w:sz w:val="18"/>
                <w:szCs w:val="18"/>
              </w:rPr>
              <w:t>Practical classroom activity creating Python programs demonstrating the use of string manipulation functions (student book 1, Activity 3 p212 gives an example)</w:t>
            </w:r>
          </w:p>
          <w:p w14:paraId="680E5142" w14:textId="77777777" w:rsidR="00304599" w:rsidRPr="00F75462" w:rsidRDefault="00304599"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DF5009">
              <w:rPr>
                <w:rFonts w:asciiTheme="minorHAnsi" w:eastAsia="Open Sans" w:hAnsiTheme="minorHAnsi" w:cs="Open Sans"/>
                <w:sz w:val="18"/>
                <w:szCs w:val="18"/>
              </w:rPr>
              <w:t>Class discussion, ask learners if they can think of any applications where string manipulation might be needed (word games, natural language processing, data science, text predictions etc.)</w:t>
            </w:r>
          </w:p>
          <w:p w14:paraId="507EC297" w14:textId="77777777" w:rsidR="00DF5009" w:rsidRPr="00DF5009" w:rsidRDefault="00DF5009" w:rsidP="002811A4">
            <w:pPr>
              <w:pStyle w:val="ListParagraph"/>
              <w:spacing w:after="0" w:line="240"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0850457E" w14:textId="51B7A522" w:rsidR="00304599" w:rsidRPr="00DF5009" w:rsidRDefault="00B542DA" w:rsidP="00304599">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304599" w:rsidRPr="00DF5009">
              <w:rPr>
                <w:rFonts w:eastAsia="Open Sans" w:cs="Open Sans"/>
                <w:color w:val="auto"/>
                <w:sz w:val="18"/>
                <w:szCs w:val="18"/>
              </w:rPr>
              <w:t>:</w:t>
            </w:r>
          </w:p>
          <w:p w14:paraId="109B692F" w14:textId="77777777" w:rsidR="00285795" w:rsidRDefault="00285795"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7A446F4A" w14:textId="258D12C2" w:rsidR="00304599" w:rsidRPr="00DF5009" w:rsidRDefault="00304599"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F75462">
              <w:rPr>
                <w:rFonts w:asciiTheme="minorHAnsi" w:eastAsia="Open Sans" w:hAnsiTheme="minorHAnsi" w:cs="Open Sans"/>
                <w:sz w:val="18"/>
                <w:szCs w:val="18"/>
              </w:rPr>
              <w:t xml:space="preserve">Ask students to search for ‘format specification </w:t>
            </w:r>
            <w:r w:rsidR="00312A26" w:rsidRPr="00F75462">
              <w:rPr>
                <w:rFonts w:asciiTheme="minorHAnsi" w:eastAsia="Open Sans" w:hAnsiTheme="minorHAnsi" w:cs="Open Sans"/>
                <w:sz w:val="18"/>
                <w:szCs w:val="18"/>
              </w:rPr>
              <w:t>mini language</w:t>
            </w:r>
            <w:r w:rsidRPr="00F75462">
              <w:rPr>
                <w:rFonts w:asciiTheme="minorHAnsi" w:eastAsia="Open Sans" w:hAnsiTheme="minorHAnsi" w:cs="Open Sans"/>
                <w:sz w:val="18"/>
                <w:szCs w:val="18"/>
              </w:rPr>
              <w:t>’ to find the official Python documentation on string manipulation. The section within the documentation on formatting string describes many ways of formatting output. Ask students to try out a few of the ones not covered in the lesson.  Note that only those string formats listed in the PLS will be used in the exam.</w:t>
            </w:r>
          </w:p>
        </w:tc>
        <w:tc>
          <w:tcPr>
            <w:tcW w:w="2268" w:type="dxa"/>
          </w:tcPr>
          <w:p w14:paraId="6D3CB90C" w14:textId="7ECA6F2E" w:rsidR="00304599" w:rsidRPr="00DF5009" w:rsidRDefault="00454F20" w:rsidP="00304599">
            <w:pPr>
              <w:spacing w:before="40" w:after="40"/>
              <w:cnfStyle w:val="000000000000" w:firstRow="0" w:lastRow="0" w:firstColumn="0" w:lastColumn="0" w:oddVBand="0" w:evenVBand="0" w:oddHBand="0" w:evenHBand="0" w:firstRowFirstColumn="0" w:firstRowLastColumn="0" w:lastRowFirstColumn="0" w:lastRowLastColumn="0"/>
            </w:pPr>
            <w:r w:rsidRPr="00454F20">
              <w:rPr>
                <w:rFonts w:eastAsia="Open Sans" w:cs="Open Sans"/>
                <w:b/>
                <w:color w:val="000000" w:themeColor="text1"/>
                <w:sz w:val="18"/>
                <w:szCs w:val="18"/>
              </w:rPr>
              <w:t>Pearson Edexcel International A-level Computer Science Student Book 1:</w:t>
            </w:r>
            <w:r w:rsidR="00304599" w:rsidRPr="00DF5009">
              <w:rPr>
                <w:rFonts w:eastAsia="Open Sans" w:cs="Open Sans"/>
                <w:color w:val="000000" w:themeColor="text1"/>
                <w:sz w:val="18"/>
                <w:szCs w:val="18"/>
              </w:rPr>
              <w:t xml:space="preserve"> pp. 210-212</w:t>
            </w:r>
            <w:r w:rsidR="00304599" w:rsidRPr="00DF5009">
              <w:rPr>
                <w:rFonts w:eastAsia="Open Sans" w:cs="Open Sans"/>
                <w:color w:val="000000" w:themeColor="text1"/>
                <w:sz w:val="14"/>
                <w:szCs w:val="14"/>
              </w:rPr>
              <w:t xml:space="preserve"> </w:t>
            </w:r>
          </w:p>
          <w:p w14:paraId="4D93E1DE" w14:textId="77777777" w:rsidR="00304599" w:rsidRPr="00DF5009" w:rsidRDefault="00304599" w:rsidP="00304599">
            <w:pPr>
              <w:spacing w:before="40" w:after="40"/>
              <w:cnfStyle w:val="000000000000" w:firstRow="0" w:lastRow="0" w:firstColumn="0" w:lastColumn="0" w:oddVBand="0" w:evenVBand="0" w:oddHBand="0" w:evenHBand="0" w:firstRowFirstColumn="0" w:firstRowLastColumn="0" w:lastRowFirstColumn="0" w:lastRowLastColumn="0"/>
            </w:pPr>
            <w:r w:rsidRPr="00DF5009">
              <w:rPr>
                <w:rFonts w:eastAsia="Open Sans" w:cs="Open Sans"/>
                <w:color w:val="000000" w:themeColor="text1"/>
                <w:sz w:val="18"/>
                <w:szCs w:val="18"/>
              </w:rPr>
              <w:t xml:space="preserve"> </w:t>
            </w:r>
          </w:p>
          <w:p w14:paraId="3D4CD9B1" w14:textId="044B112A" w:rsidR="00304599" w:rsidRDefault="00304599" w:rsidP="0030459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DF5009">
              <w:rPr>
                <w:rFonts w:eastAsia="Open Sans" w:cs="Open Sans"/>
                <w:color w:val="000000" w:themeColor="text1"/>
                <w:sz w:val="18"/>
                <w:szCs w:val="18"/>
              </w:rPr>
              <w:t xml:space="preserve">Python documentation on the format </w:t>
            </w:r>
            <w:r w:rsidR="00DF5009" w:rsidRPr="00DF5009">
              <w:rPr>
                <w:rFonts w:eastAsia="Open Sans" w:cs="Open Sans"/>
                <w:color w:val="000000" w:themeColor="text1"/>
                <w:sz w:val="18"/>
                <w:szCs w:val="18"/>
              </w:rPr>
              <w:t>specification</w:t>
            </w:r>
            <w:r w:rsidRPr="00DF5009">
              <w:rPr>
                <w:rFonts w:eastAsia="Open Sans" w:cs="Open Sans"/>
                <w:color w:val="000000" w:themeColor="text1"/>
                <w:sz w:val="18"/>
                <w:szCs w:val="18"/>
              </w:rPr>
              <w:t xml:space="preserve"> </w:t>
            </w:r>
            <w:r w:rsidR="00DF5009" w:rsidRPr="00DF5009">
              <w:rPr>
                <w:rFonts w:eastAsia="Open Sans" w:cs="Open Sans"/>
                <w:color w:val="000000" w:themeColor="text1"/>
                <w:sz w:val="18"/>
                <w:szCs w:val="18"/>
              </w:rPr>
              <w:t>mini language</w:t>
            </w:r>
            <w:r w:rsidRPr="00DF5009">
              <w:rPr>
                <w:rFonts w:eastAsia="Open Sans" w:cs="Open Sans"/>
                <w:color w:val="000000" w:themeColor="text1"/>
                <w:sz w:val="18"/>
                <w:szCs w:val="18"/>
              </w:rPr>
              <w:t>:</w:t>
            </w:r>
          </w:p>
          <w:p w14:paraId="1A1845CD" w14:textId="77777777" w:rsidR="00941833" w:rsidRPr="00DF5009" w:rsidRDefault="00941833" w:rsidP="0030459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2E6E6764" w14:textId="248DB690" w:rsidR="00304599" w:rsidRPr="00DF5009" w:rsidRDefault="00304599" w:rsidP="0030459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hyperlink r:id="rId142" w:history="1">
              <w:r w:rsidRPr="00DF5009">
                <w:rPr>
                  <w:rStyle w:val="Hyperlink"/>
                  <w:rFonts w:eastAsia="Open Sans" w:cs="Open Sans"/>
                  <w:b w:val="0"/>
                  <w:bCs w:val="0"/>
                  <w:color w:val="auto"/>
                  <w:sz w:val="18"/>
                  <w:szCs w:val="18"/>
                </w:rPr>
                <w:t>https://docs.python.org/3/library/string.html#formatspec</w:t>
              </w:r>
            </w:hyperlink>
          </w:p>
        </w:tc>
        <w:tc>
          <w:tcPr>
            <w:tcW w:w="1984" w:type="dxa"/>
          </w:tcPr>
          <w:p w14:paraId="4487FF8E"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063BF08"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7DA46494"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26B37754"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4DF5AB34"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5C812465" w14:textId="34A903BF" w:rsidR="00304599" w:rsidRPr="007036E5" w:rsidRDefault="00304599"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tcPr>
          <w:p w14:paraId="4FD5D11E"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58C45D30"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037ECDB"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7C864F0B"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47934FC2"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615E11F4" w14:textId="77777777" w:rsidR="00304599" w:rsidRPr="007036E5" w:rsidRDefault="00304599"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304599" w:rsidRPr="008542E2" w14:paraId="78AFC21B"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6795CB93" w14:textId="34C36675" w:rsidR="00304599" w:rsidRPr="008542E2" w:rsidRDefault="00304599" w:rsidP="00304599">
            <w:pPr>
              <w:pStyle w:val="TableHeading"/>
              <w:rPr>
                <w:lang w:val="en-GB"/>
              </w:rPr>
            </w:pPr>
            <w:r w:rsidRPr="008542E2">
              <w:rPr>
                <w:b/>
                <w:bCs/>
                <w:color w:val="000000" w:themeColor="text1"/>
                <w:lang w:val="en-GB"/>
              </w:rPr>
              <w:t>Week 8</w:t>
            </w:r>
            <w:r w:rsidRPr="008542E2">
              <w:rPr>
                <w:b/>
                <w:bCs/>
                <w:color w:val="000000" w:themeColor="text1"/>
                <w:lang w:val="en-GB"/>
              </w:rPr>
              <w:br/>
              <w:t>Lesson 2</w:t>
            </w:r>
            <w:r w:rsidR="00FB4D3D">
              <w:rPr>
                <w:b/>
                <w:bCs/>
                <w:color w:val="000000" w:themeColor="text1"/>
                <w:lang w:val="en-GB"/>
              </w:rPr>
              <w:t xml:space="preserve"> &amp; 3</w:t>
            </w:r>
          </w:p>
        </w:tc>
      </w:tr>
      <w:tr w:rsidR="00FB4D3D" w:rsidRPr="008542E2" w14:paraId="18454B8D"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42945A5D" w14:textId="77777777" w:rsidR="00FB4D3D" w:rsidRPr="00DF5009" w:rsidRDefault="00FB4D3D" w:rsidP="00FB4D3D">
            <w:pPr>
              <w:spacing w:before="40" w:after="40"/>
            </w:pPr>
            <w:r w:rsidRPr="00DF5009">
              <w:rPr>
                <w:rFonts w:eastAsia="Open Sans" w:cs="Open Sans"/>
                <w:color w:val="000000" w:themeColor="text1"/>
                <w:sz w:val="18"/>
                <w:szCs w:val="18"/>
              </w:rPr>
              <w:t>Topic 8.2.2</w:t>
            </w:r>
          </w:p>
          <w:p w14:paraId="505B7BEC" w14:textId="77777777" w:rsidR="00FB4D3D" w:rsidRPr="00DF5009" w:rsidRDefault="00FB4D3D" w:rsidP="00FB4D3D">
            <w:pPr>
              <w:spacing w:before="40" w:after="40"/>
            </w:pPr>
            <w:r w:rsidRPr="00DF5009">
              <w:rPr>
                <w:rFonts w:eastAsia="Open Sans" w:cs="Open Sans"/>
                <w:color w:val="000000" w:themeColor="text1"/>
                <w:sz w:val="18"/>
                <w:szCs w:val="18"/>
              </w:rPr>
              <w:t>Methods to handle string data</w:t>
            </w:r>
          </w:p>
          <w:p w14:paraId="60ADFA47" w14:textId="77777777" w:rsidR="00FB4D3D" w:rsidRPr="00DF5009" w:rsidRDefault="00FB4D3D" w:rsidP="00FB4D3D">
            <w:pPr>
              <w:spacing w:before="40" w:after="40"/>
            </w:pPr>
            <w:r w:rsidRPr="00DF5009">
              <w:rPr>
                <w:rFonts w:eastAsia="Open Sans" w:cs="Open Sans"/>
                <w:color w:val="000000" w:themeColor="text1"/>
                <w:sz w:val="18"/>
                <w:szCs w:val="18"/>
              </w:rPr>
              <w:t xml:space="preserve"> </w:t>
            </w:r>
          </w:p>
          <w:p w14:paraId="0D676511" w14:textId="4647EB6D" w:rsidR="00FB4D3D" w:rsidRDefault="00B542DA" w:rsidP="00FB4D3D">
            <w:pPr>
              <w:spacing w:before="40" w:after="40"/>
              <w:rPr>
                <w:rFonts w:eastAsia="Open Sans" w:cs="Open Sans"/>
                <w:b w:val="0"/>
                <w:bCs w:val="0"/>
                <w:sz w:val="18"/>
                <w:szCs w:val="18"/>
              </w:rPr>
            </w:pPr>
            <w:r w:rsidRPr="00B542DA">
              <w:rPr>
                <w:rFonts w:eastAsia="Open Sans" w:cs="Open Sans"/>
                <w:sz w:val="18"/>
                <w:szCs w:val="18"/>
              </w:rPr>
              <w:t>Lesson title:</w:t>
            </w:r>
          </w:p>
          <w:p w14:paraId="17857CFB" w14:textId="77777777" w:rsidR="004E472B" w:rsidRPr="00DF5009" w:rsidRDefault="004E472B" w:rsidP="00FB4D3D">
            <w:pPr>
              <w:spacing w:before="40" w:after="40"/>
            </w:pPr>
          </w:p>
          <w:p w14:paraId="529CE689" w14:textId="77777777" w:rsidR="00FB4D3D" w:rsidRDefault="00FB4D3D" w:rsidP="00FB4D3D">
            <w:pPr>
              <w:spacing w:before="40" w:after="40"/>
              <w:rPr>
                <w:rFonts w:eastAsia="Open Sans" w:cs="Open Sans"/>
                <w:color w:val="000000" w:themeColor="text1"/>
                <w:sz w:val="18"/>
                <w:szCs w:val="18"/>
              </w:rPr>
            </w:pPr>
            <w:r w:rsidRPr="00DF5009">
              <w:rPr>
                <w:rFonts w:eastAsia="Open Sans" w:cs="Open Sans"/>
                <w:color w:val="000000" w:themeColor="text1"/>
                <w:sz w:val="18"/>
                <w:szCs w:val="18"/>
              </w:rPr>
              <w:t xml:space="preserve">String </w:t>
            </w:r>
            <w:r w:rsidRPr="00DF5009">
              <w:rPr>
                <w:rFonts w:eastAsia="Open Sans" w:cs="Open Sans"/>
                <w:b w:val="0"/>
                <w:bCs w:val="0"/>
                <w:color w:val="000000" w:themeColor="text1"/>
                <w:sz w:val="18"/>
                <w:szCs w:val="18"/>
              </w:rPr>
              <w:t>Manipulation projects</w:t>
            </w:r>
          </w:p>
          <w:p w14:paraId="24A93112" w14:textId="77777777" w:rsidR="00DF5009" w:rsidRPr="00DF5009" w:rsidRDefault="00DF5009" w:rsidP="00FB4D3D">
            <w:pPr>
              <w:spacing w:before="40" w:after="40"/>
              <w:rPr>
                <w:b w:val="0"/>
                <w:bCs w:val="0"/>
              </w:rPr>
            </w:pPr>
          </w:p>
          <w:p w14:paraId="09B681BE" w14:textId="6844F9CC" w:rsidR="00FB4D3D" w:rsidRPr="00DF5009" w:rsidRDefault="00FB4D3D" w:rsidP="00FB4D3D">
            <w:pPr>
              <w:pStyle w:val="TableText"/>
              <w:rPr>
                <w:rFonts w:asciiTheme="minorHAnsi" w:hAnsiTheme="minorHAnsi"/>
                <w:lang w:val="en-GB"/>
              </w:rPr>
            </w:pPr>
            <w:r w:rsidRPr="00DF5009">
              <w:rPr>
                <w:rFonts w:asciiTheme="minorHAnsi" w:eastAsia="Open Sans" w:hAnsiTheme="minorHAnsi" w:cs="Open Sans"/>
                <w:b w:val="0"/>
                <w:bCs w:val="0"/>
                <w:sz w:val="18"/>
                <w:szCs w:val="18"/>
              </w:rPr>
              <w:t>(double lesson)</w:t>
            </w:r>
          </w:p>
        </w:tc>
        <w:tc>
          <w:tcPr>
            <w:tcW w:w="2551" w:type="dxa"/>
          </w:tcPr>
          <w:p w14:paraId="392FF3C2" w14:textId="4C8D5668" w:rsidR="00FB4D3D" w:rsidRPr="00DF5009" w:rsidRDefault="00B542DA" w:rsidP="00FB4D3D">
            <w:pPr>
              <w:cnfStyle w:val="000000000000" w:firstRow="0" w:lastRow="0" w:firstColumn="0" w:lastColumn="0" w:oddVBand="0" w:evenVBand="0" w:oddHBand="0" w:evenHBand="0" w:firstRowFirstColumn="0" w:firstRowLastColumn="0" w:lastRowFirstColumn="0" w:lastRowLastColumn="0"/>
            </w:pPr>
            <w:r w:rsidRPr="00B542DA">
              <w:rPr>
                <w:rFonts w:eastAsia="Open Sans" w:cs="Open Sans"/>
                <w:sz w:val="18"/>
                <w:szCs w:val="18"/>
              </w:rPr>
              <w:t>Students will be able to:</w:t>
            </w:r>
            <w:r w:rsidR="00FB4D3D" w:rsidRPr="00DF5009">
              <w:rPr>
                <w:rFonts w:eastAsia="Open Sans" w:cs="Open Sans"/>
                <w:color w:val="000000" w:themeColor="text1"/>
                <w:sz w:val="18"/>
                <w:szCs w:val="18"/>
              </w:rPr>
              <w:t xml:space="preserve"> </w:t>
            </w:r>
          </w:p>
          <w:p w14:paraId="48D66539" w14:textId="56735454" w:rsidR="00FB4D3D" w:rsidRPr="00DF5009" w:rsidRDefault="00FB4D3D" w:rsidP="00FB4D3D">
            <w:pPr>
              <w:spacing w:before="40" w:after="40"/>
              <w:cnfStyle w:val="000000000000" w:firstRow="0" w:lastRow="0" w:firstColumn="0" w:lastColumn="0" w:oddVBand="0" w:evenVBand="0" w:oddHBand="0" w:evenHBand="0" w:firstRowFirstColumn="0" w:firstRowLastColumn="0" w:lastRowFirstColumn="0" w:lastRowLastColumn="0"/>
            </w:pPr>
            <w:r w:rsidRPr="00DF5009">
              <w:rPr>
                <w:rFonts w:eastAsia="Open Sans" w:cs="Open Sans"/>
                <w:color w:val="000000" w:themeColor="text1"/>
                <w:sz w:val="18"/>
                <w:szCs w:val="18"/>
              </w:rPr>
              <w:t xml:space="preserve"> 8.2.2 select and use appropriate methods for handling string data</w:t>
            </w:r>
          </w:p>
          <w:p w14:paraId="63F61B3D" w14:textId="77777777" w:rsidR="00FB4D3D" w:rsidRPr="00DF5009" w:rsidRDefault="00FB4D3D" w:rsidP="00FB4D3D">
            <w:pPr>
              <w:spacing w:before="40" w:after="40"/>
              <w:cnfStyle w:val="000000000000" w:firstRow="0" w:lastRow="0" w:firstColumn="0" w:lastColumn="0" w:oddVBand="0" w:evenVBand="0" w:oddHBand="0" w:evenHBand="0" w:firstRowFirstColumn="0" w:firstRowLastColumn="0" w:lastRowFirstColumn="0" w:lastRowLastColumn="0"/>
            </w:pPr>
            <w:r w:rsidRPr="00DF5009">
              <w:rPr>
                <w:rFonts w:eastAsia="Open Sans" w:cs="Open Sans"/>
                <w:color w:val="000000" w:themeColor="text1"/>
                <w:sz w:val="18"/>
                <w:szCs w:val="18"/>
              </w:rPr>
              <w:t xml:space="preserve"> </w:t>
            </w:r>
          </w:p>
          <w:p w14:paraId="399C1A49" w14:textId="49EFE076" w:rsidR="00FB4D3D" w:rsidRPr="00DF5009" w:rsidRDefault="00FB4D3D" w:rsidP="00FB4D3D">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0C4F437D" w14:textId="482ABC4C" w:rsidR="00FB4D3D" w:rsidRPr="00DF5009" w:rsidRDefault="00B542DA" w:rsidP="00FB4D3D">
            <w:pPr>
              <w:cnfStyle w:val="000000000000" w:firstRow="0" w:lastRow="0" w:firstColumn="0" w:lastColumn="0" w:oddVBand="0" w:evenVBand="0" w:oddHBand="0" w:evenHBand="0" w:firstRowFirstColumn="0" w:firstRowLastColumn="0" w:lastRowFirstColumn="0" w:lastRowLastColumn="0"/>
              <w:rPr>
                <w:rFonts w:eastAsia="Open Sans" w:cs="Open Sans"/>
                <w:b/>
                <w:bCs/>
                <w:sz w:val="18"/>
                <w:szCs w:val="18"/>
              </w:rPr>
            </w:pPr>
            <w:r w:rsidRPr="00B542DA">
              <w:rPr>
                <w:rFonts w:eastAsia="Open Sans" w:cs="Open Sans"/>
                <w:sz w:val="18"/>
                <w:szCs w:val="18"/>
              </w:rPr>
              <w:t>Activities</w:t>
            </w:r>
          </w:p>
          <w:p w14:paraId="4E2A09E9" w14:textId="12FDDFB1" w:rsidR="00FB4D3D" w:rsidRPr="00F75462" w:rsidRDefault="00FB4D3D"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DF5009">
              <w:rPr>
                <w:rFonts w:asciiTheme="minorHAnsi" w:eastAsia="Open Sans" w:hAnsiTheme="minorHAnsi" w:cs="Open Sans"/>
                <w:sz w:val="18"/>
                <w:szCs w:val="18"/>
              </w:rPr>
              <w:t xml:space="preserve">Recap on key topics recently covered including </w:t>
            </w:r>
            <w:r w:rsidR="007646AF" w:rsidRPr="00DF5009">
              <w:rPr>
                <w:rFonts w:asciiTheme="minorHAnsi" w:eastAsia="Open Sans" w:hAnsiTheme="minorHAnsi" w:cs="Open Sans"/>
                <w:sz w:val="18"/>
                <w:szCs w:val="18"/>
              </w:rPr>
              <w:t>1- and 2-dimensional</w:t>
            </w:r>
            <w:r w:rsidRPr="00DF5009">
              <w:rPr>
                <w:rFonts w:asciiTheme="minorHAnsi" w:eastAsia="Open Sans" w:hAnsiTheme="minorHAnsi" w:cs="Open Sans"/>
                <w:sz w:val="18"/>
                <w:szCs w:val="18"/>
              </w:rPr>
              <w:t xml:space="preserve"> data structures, processing of numeric and string data.</w:t>
            </w:r>
          </w:p>
          <w:p w14:paraId="3DCAFE65" w14:textId="7D97E440" w:rsidR="00FB4D3D" w:rsidRPr="00F75462" w:rsidRDefault="00FB4D3D"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Practical classroom activity creating ‘</w:t>
            </w:r>
            <w:r w:rsidR="00312A26" w:rsidRPr="00F75462">
              <w:rPr>
                <w:rFonts w:asciiTheme="minorHAnsi" w:eastAsia="Open Sans" w:hAnsiTheme="minorHAnsi" w:cs="Open Sans"/>
                <w:sz w:val="18"/>
                <w:szCs w:val="18"/>
              </w:rPr>
              <w:t>mini applications</w:t>
            </w:r>
            <w:r w:rsidRPr="00F75462">
              <w:rPr>
                <w:rFonts w:asciiTheme="minorHAnsi" w:eastAsia="Open Sans" w:hAnsiTheme="minorHAnsi" w:cs="Open Sans"/>
                <w:sz w:val="18"/>
                <w:szCs w:val="18"/>
              </w:rPr>
              <w:t>’ using string manipulation and other features covered so far</w:t>
            </w:r>
          </w:p>
          <w:p w14:paraId="2F8E3EDC" w14:textId="77777777" w:rsidR="00FB4D3D" w:rsidRPr="00F75462" w:rsidRDefault="00FB4D3D"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DF5009">
              <w:rPr>
                <w:rFonts w:asciiTheme="minorHAnsi" w:eastAsia="Open Sans" w:hAnsiTheme="minorHAnsi" w:cs="Open Sans"/>
                <w:sz w:val="18"/>
                <w:szCs w:val="18"/>
              </w:rPr>
              <w:t>Practical classroom activity including programs provided with syntax and logic errors that students need to find and correct (important skill for the exam)</w:t>
            </w:r>
          </w:p>
          <w:p w14:paraId="06F6425B" w14:textId="77777777" w:rsidR="00DF5009" w:rsidRPr="00DF5009" w:rsidRDefault="00DF5009" w:rsidP="002811A4">
            <w:pPr>
              <w:pStyle w:val="ListParagraph"/>
              <w:spacing w:after="0" w:line="240"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7F0E5369" w14:textId="742A7919" w:rsidR="00FB4D3D" w:rsidRPr="00DF5009" w:rsidRDefault="00B542DA" w:rsidP="00FB4D3D">
            <w:pPr>
              <w:tabs>
                <w:tab w:val="left" w:pos="720"/>
              </w:tabs>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FB4D3D" w:rsidRPr="00DF5009">
              <w:rPr>
                <w:rFonts w:eastAsia="Open Sans" w:cs="Open Sans"/>
                <w:color w:val="auto"/>
                <w:sz w:val="18"/>
                <w:szCs w:val="18"/>
              </w:rPr>
              <w:t>:</w:t>
            </w:r>
          </w:p>
          <w:p w14:paraId="7BC79881" w14:textId="77777777" w:rsidR="00285795" w:rsidRDefault="00285795" w:rsidP="002811A4">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34A92834" w14:textId="62F4E25B" w:rsidR="00FB4D3D" w:rsidRPr="00DF5009" w:rsidRDefault="00FB4D3D"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F75462">
              <w:rPr>
                <w:rFonts w:asciiTheme="minorHAnsi" w:eastAsia="Open Sans" w:hAnsiTheme="minorHAnsi" w:cs="Open Sans"/>
                <w:sz w:val="18"/>
                <w:szCs w:val="18"/>
              </w:rPr>
              <w:t xml:space="preserve">Ask students to search for ‘Python errors and exception’ and read the official python documentation on </w:t>
            </w:r>
            <w:r w:rsidR="00312A26" w:rsidRPr="00F75462">
              <w:rPr>
                <w:rFonts w:asciiTheme="minorHAnsi" w:eastAsia="Open Sans" w:hAnsiTheme="minorHAnsi" w:cs="Open Sans"/>
                <w:sz w:val="18"/>
                <w:szCs w:val="18"/>
              </w:rPr>
              <w:t>syntax</w:t>
            </w:r>
            <w:r w:rsidRPr="00F75462">
              <w:rPr>
                <w:rFonts w:asciiTheme="minorHAnsi" w:eastAsia="Open Sans" w:hAnsiTheme="minorHAnsi" w:cs="Open Sans"/>
                <w:sz w:val="18"/>
                <w:szCs w:val="18"/>
              </w:rPr>
              <w:t xml:space="preserve"> error errors and exceptions</w:t>
            </w:r>
          </w:p>
        </w:tc>
        <w:tc>
          <w:tcPr>
            <w:tcW w:w="2268" w:type="dxa"/>
          </w:tcPr>
          <w:p w14:paraId="7C6B6E51" w14:textId="360F0A60" w:rsidR="00FB4D3D" w:rsidRPr="00DF5009" w:rsidRDefault="00454F20" w:rsidP="00FB4D3D">
            <w:pPr>
              <w:spacing w:before="40" w:after="40"/>
              <w:cnfStyle w:val="000000000000" w:firstRow="0" w:lastRow="0" w:firstColumn="0" w:lastColumn="0" w:oddVBand="0" w:evenVBand="0" w:oddHBand="0" w:evenHBand="0" w:firstRowFirstColumn="0" w:firstRowLastColumn="0" w:lastRowFirstColumn="0" w:lastRowLastColumn="0"/>
            </w:pPr>
            <w:r w:rsidRPr="00454F20">
              <w:rPr>
                <w:rFonts w:eastAsia="Open Sans" w:cs="Open Sans"/>
                <w:b/>
                <w:color w:val="000000" w:themeColor="text1"/>
                <w:sz w:val="18"/>
                <w:szCs w:val="18"/>
              </w:rPr>
              <w:t>Pearson Edexcel International A-level Computer Science Student Book 1:</w:t>
            </w:r>
            <w:r w:rsidR="00FB4D3D" w:rsidRPr="00DF5009">
              <w:rPr>
                <w:rFonts w:eastAsia="Open Sans" w:cs="Open Sans"/>
                <w:color w:val="000000" w:themeColor="text1"/>
                <w:sz w:val="18"/>
                <w:szCs w:val="18"/>
              </w:rPr>
              <w:t xml:space="preserve"> pp. 207-212</w:t>
            </w:r>
            <w:r w:rsidR="00FB4D3D" w:rsidRPr="00DF5009">
              <w:rPr>
                <w:rFonts w:eastAsia="Open Sans" w:cs="Open Sans"/>
                <w:color w:val="000000" w:themeColor="text1"/>
                <w:sz w:val="14"/>
                <w:szCs w:val="14"/>
              </w:rPr>
              <w:t xml:space="preserve"> </w:t>
            </w:r>
          </w:p>
          <w:p w14:paraId="40741EA6" w14:textId="77777777" w:rsidR="00FB4D3D" w:rsidRPr="00DF5009" w:rsidRDefault="00FB4D3D" w:rsidP="00FB4D3D">
            <w:pPr>
              <w:spacing w:before="40" w:after="40"/>
              <w:cnfStyle w:val="000000000000" w:firstRow="0" w:lastRow="0" w:firstColumn="0" w:lastColumn="0" w:oddVBand="0" w:evenVBand="0" w:oddHBand="0" w:evenHBand="0" w:firstRowFirstColumn="0" w:firstRowLastColumn="0" w:lastRowFirstColumn="0" w:lastRowLastColumn="0"/>
            </w:pPr>
            <w:r w:rsidRPr="00DF5009">
              <w:rPr>
                <w:rFonts w:eastAsia="Open Sans" w:cs="Open Sans"/>
                <w:color w:val="000000" w:themeColor="text1"/>
                <w:sz w:val="18"/>
                <w:szCs w:val="18"/>
              </w:rPr>
              <w:t xml:space="preserve"> </w:t>
            </w:r>
          </w:p>
          <w:p w14:paraId="41C89EA5" w14:textId="77777777" w:rsidR="00FB4D3D" w:rsidRDefault="00FB4D3D" w:rsidP="00FB4D3D">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DF5009">
              <w:rPr>
                <w:rFonts w:eastAsia="Open Sans" w:cs="Open Sans"/>
                <w:color w:val="000000" w:themeColor="text1"/>
                <w:sz w:val="18"/>
                <w:szCs w:val="18"/>
              </w:rPr>
              <w:t>Python documentation on errors and exceptions:</w:t>
            </w:r>
          </w:p>
          <w:p w14:paraId="509B93A5" w14:textId="77777777" w:rsidR="00941833" w:rsidRPr="00DF5009" w:rsidRDefault="00941833" w:rsidP="00FB4D3D">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87829E2" w14:textId="34D7DE7D" w:rsidR="00FB4D3D" w:rsidRPr="00DF5009" w:rsidRDefault="00FB4D3D" w:rsidP="00FB4D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lang w:val="en-GB"/>
              </w:rPr>
            </w:pPr>
            <w:hyperlink r:id="rId143" w:history="1">
              <w:r w:rsidRPr="00DF5009">
                <w:rPr>
                  <w:rStyle w:val="Hyperlink"/>
                  <w:rFonts w:eastAsia="Open Sans" w:cs="Open Sans"/>
                  <w:b w:val="0"/>
                  <w:bCs w:val="0"/>
                  <w:sz w:val="18"/>
                  <w:szCs w:val="18"/>
                </w:rPr>
                <w:t>https://docs.python.org/3/tutorial/errors.html</w:t>
              </w:r>
            </w:hyperlink>
          </w:p>
        </w:tc>
        <w:tc>
          <w:tcPr>
            <w:tcW w:w="1984" w:type="dxa"/>
          </w:tcPr>
          <w:p w14:paraId="1761D9E7"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1FF13E73"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4F578DB"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582A0A14"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5FD174A9"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14EB9886" w14:textId="2C22B8C5" w:rsidR="00FB4D3D" w:rsidRPr="007036E5" w:rsidRDefault="00FB4D3D"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tcPr>
          <w:p w14:paraId="39ED6D7D"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648E16A5"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3A07A7A9"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52B7D190"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70EF72FA"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2D4702DB" w14:textId="77777777" w:rsidR="00FB4D3D" w:rsidRPr="007036E5" w:rsidRDefault="00FB4D3D"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B83465F" w14:textId="77777777" w:rsidR="00E460F8" w:rsidRPr="008542E2" w:rsidRDefault="00E460F8" w:rsidP="00E460F8">
      <w:pPr>
        <w:spacing w:after="0" w:line="240" w:lineRule="auto"/>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1E300B38"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62F56F2"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1" w:type="dxa"/>
            <w:shd w:val="clear" w:color="auto" w:fill="341583" w:themeFill="accent2" w:themeFillShade="80"/>
            <w:vAlign w:val="center"/>
          </w:tcPr>
          <w:p w14:paraId="212750BE"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7C513FCB" w14:textId="675FFA79"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268" w:type="dxa"/>
            <w:shd w:val="clear" w:color="auto" w:fill="341583" w:themeFill="accent2" w:themeFillShade="80"/>
            <w:vAlign w:val="center"/>
          </w:tcPr>
          <w:p w14:paraId="5409467B"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1984" w:type="dxa"/>
            <w:shd w:val="clear" w:color="auto" w:fill="341583" w:themeFill="accent2" w:themeFillShade="80"/>
            <w:vAlign w:val="center"/>
          </w:tcPr>
          <w:p w14:paraId="02E1C0B8"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29AAF2C4" w14:textId="77777777" w:rsidR="00E460F8" w:rsidRPr="00E70285"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77AF1E9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42B2ECC" w14:textId="77777777" w:rsidR="00E460F8" w:rsidRPr="008542E2" w:rsidRDefault="00E460F8">
            <w:pPr>
              <w:pStyle w:val="TableHeading"/>
              <w:rPr>
                <w:color w:val="FFFFFF" w:themeColor="background1"/>
                <w:lang w:val="en-GB"/>
              </w:rPr>
            </w:pPr>
            <w:r w:rsidRPr="008542E2">
              <w:rPr>
                <w:b/>
                <w:bCs/>
                <w:color w:val="000000" w:themeColor="text1"/>
                <w:lang w:val="en-GB"/>
              </w:rPr>
              <w:t>Week 9</w:t>
            </w:r>
            <w:r w:rsidRPr="008542E2">
              <w:rPr>
                <w:b/>
                <w:bCs/>
                <w:color w:val="000000" w:themeColor="text1"/>
                <w:lang w:val="en-GB"/>
              </w:rPr>
              <w:br/>
              <w:t>Lesson 1</w:t>
            </w:r>
          </w:p>
        </w:tc>
      </w:tr>
      <w:tr w:rsidR="00144130" w:rsidRPr="008542E2" w14:paraId="31ECD0B5"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22A1BCA" w14:textId="77777777" w:rsidR="00144130" w:rsidRPr="007646AF" w:rsidRDefault="00144130" w:rsidP="00144130">
            <w:pPr>
              <w:spacing w:before="40" w:after="40"/>
              <w:rPr>
                <w:color w:val="auto"/>
                <w:sz w:val="18"/>
                <w:szCs w:val="18"/>
              </w:rPr>
            </w:pPr>
            <w:r w:rsidRPr="007646AF">
              <w:rPr>
                <w:rFonts w:eastAsia="Open Sans" w:cs="Open Sans"/>
                <w:color w:val="auto"/>
                <w:sz w:val="18"/>
                <w:szCs w:val="18"/>
              </w:rPr>
              <w:t>Topic 8.2.3</w:t>
            </w:r>
          </w:p>
          <w:p w14:paraId="4478C71C" w14:textId="77777777" w:rsidR="00144130" w:rsidRPr="007646AF" w:rsidRDefault="00144130" w:rsidP="00144130">
            <w:pPr>
              <w:spacing w:before="40" w:after="40"/>
              <w:rPr>
                <w:color w:val="auto"/>
                <w:sz w:val="18"/>
                <w:szCs w:val="18"/>
              </w:rPr>
            </w:pPr>
            <w:r w:rsidRPr="007646AF">
              <w:rPr>
                <w:rFonts w:eastAsia="Open Sans" w:cs="Open Sans"/>
                <w:color w:val="auto"/>
                <w:sz w:val="18"/>
                <w:szCs w:val="18"/>
              </w:rPr>
              <w:t>Methods to handle text files</w:t>
            </w:r>
          </w:p>
          <w:p w14:paraId="687B55E3" w14:textId="77777777" w:rsidR="00144130" w:rsidRPr="007646AF" w:rsidRDefault="00144130" w:rsidP="00144130">
            <w:pPr>
              <w:spacing w:before="40" w:after="40"/>
              <w:rPr>
                <w:color w:val="auto"/>
                <w:sz w:val="18"/>
                <w:szCs w:val="18"/>
              </w:rPr>
            </w:pPr>
            <w:r w:rsidRPr="007646AF">
              <w:rPr>
                <w:rFonts w:eastAsia="Open Sans" w:cs="Open Sans"/>
                <w:color w:val="auto"/>
                <w:sz w:val="18"/>
                <w:szCs w:val="18"/>
              </w:rPr>
              <w:t xml:space="preserve"> </w:t>
            </w:r>
          </w:p>
          <w:p w14:paraId="5E9AC1B3" w14:textId="64691EB6" w:rsidR="00144130" w:rsidRDefault="00B542DA" w:rsidP="00144130">
            <w:pPr>
              <w:spacing w:before="40" w:after="40"/>
              <w:rPr>
                <w:rFonts w:eastAsia="Open Sans" w:cs="Open Sans"/>
                <w:b w:val="0"/>
                <w:bCs w:val="0"/>
                <w:sz w:val="18"/>
                <w:szCs w:val="18"/>
              </w:rPr>
            </w:pPr>
            <w:r w:rsidRPr="00B542DA">
              <w:rPr>
                <w:rFonts w:eastAsia="Open Sans" w:cs="Open Sans"/>
                <w:sz w:val="18"/>
                <w:szCs w:val="18"/>
              </w:rPr>
              <w:t>Lesson title:</w:t>
            </w:r>
          </w:p>
          <w:p w14:paraId="506D38DD" w14:textId="77777777" w:rsidR="00D80DC9" w:rsidRPr="007646AF" w:rsidRDefault="00D80DC9" w:rsidP="00144130">
            <w:pPr>
              <w:spacing w:before="40" w:after="40"/>
              <w:rPr>
                <w:color w:val="auto"/>
                <w:sz w:val="18"/>
                <w:szCs w:val="18"/>
              </w:rPr>
            </w:pPr>
          </w:p>
          <w:p w14:paraId="1434DEC6" w14:textId="7205E0DE" w:rsidR="00144130" w:rsidRPr="007646AF" w:rsidRDefault="00144130" w:rsidP="00144130">
            <w:pPr>
              <w:pStyle w:val="TableText"/>
              <w:rPr>
                <w:rFonts w:asciiTheme="minorHAnsi" w:hAnsiTheme="minorHAnsi"/>
                <w:b w:val="0"/>
                <w:bCs w:val="0"/>
                <w:color w:val="auto"/>
                <w:sz w:val="18"/>
                <w:szCs w:val="18"/>
                <w:lang w:val="en-GB"/>
              </w:rPr>
            </w:pPr>
            <w:r w:rsidRPr="007646AF">
              <w:rPr>
                <w:rFonts w:asciiTheme="minorHAnsi" w:eastAsia="Open Sans" w:hAnsiTheme="minorHAnsi" w:cs="Open Sans"/>
                <w:b w:val="0"/>
                <w:bCs w:val="0"/>
                <w:color w:val="auto"/>
                <w:sz w:val="18"/>
                <w:szCs w:val="18"/>
              </w:rPr>
              <w:t>Text files – open, write</w:t>
            </w:r>
          </w:p>
        </w:tc>
        <w:tc>
          <w:tcPr>
            <w:tcW w:w="2551" w:type="dxa"/>
          </w:tcPr>
          <w:p w14:paraId="6690939D" w14:textId="4C91659A" w:rsidR="00144130" w:rsidRPr="007646AF" w:rsidRDefault="00B542DA" w:rsidP="00144130">
            <w:pPr>
              <w:cnfStyle w:val="000000000000" w:firstRow="0" w:lastRow="0" w:firstColumn="0" w:lastColumn="0" w:oddVBand="0" w:evenVBand="0" w:oddHBand="0"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144130" w:rsidRPr="007646AF">
              <w:rPr>
                <w:rFonts w:eastAsia="Open Sans" w:cs="Open Sans"/>
                <w:color w:val="auto"/>
                <w:sz w:val="18"/>
                <w:szCs w:val="18"/>
              </w:rPr>
              <w:t xml:space="preserve"> </w:t>
            </w:r>
          </w:p>
          <w:p w14:paraId="5480AB0E" w14:textId="7DB1634D" w:rsidR="00144130" w:rsidRPr="007646AF" w:rsidRDefault="00144130" w:rsidP="00144130">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7646AF">
              <w:rPr>
                <w:rFonts w:eastAsia="Open Sans" w:cs="Open Sans"/>
                <w:color w:val="auto"/>
                <w:sz w:val="18"/>
                <w:szCs w:val="18"/>
              </w:rPr>
              <w:t xml:space="preserve"> 8.2.3 select and use appropriate methods for handling text files</w:t>
            </w:r>
          </w:p>
          <w:p w14:paraId="672F1F1C" w14:textId="77777777" w:rsidR="00144130" w:rsidRPr="007646AF" w:rsidRDefault="00144130" w:rsidP="00144130">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7646AF">
              <w:rPr>
                <w:rFonts w:eastAsia="Open Sans" w:cs="Open Sans"/>
                <w:color w:val="auto"/>
                <w:sz w:val="18"/>
                <w:szCs w:val="18"/>
              </w:rPr>
              <w:t xml:space="preserve"> </w:t>
            </w:r>
          </w:p>
          <w:p w14:paraId="4B52FEA9" w14:textId="70C77C68" w:rsidR="00144130" w:rsidRPr="007646AF" w:rsidRDefault="00144130" w:rsidP="00144130">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6B4165B6" w14:textId="7F495BEE" w:rsidR="00144130" w:rsidRPr="007646AF" w:rsidRDefault="00B542DA" w:rsidP="00144130">
            <w:pPr>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B542DA">
              <w:rPr>
                <w:rFonts w:eastAsia="Open Sans" w:cs="Open Sans"/>
                <w:sz w:val="18"/>
                <w:szCs w:val="18"/>
              </w:rPr>
              <w:t>Activities</w:t>
            </w:r>
          </w:p>
          <w:p w14:paraId="48AC5D21" w14:textId="77777777" w:rsidR="00144130" w:rsidRPr="00F75462" w:rsidRDefault="00144130"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Teacher presentation of text files and the CSV format and where the CSV format is commonly used.</w:t>
            </w:r>
          </w:p>
          <w:p w14:paraId="177D98F3" w14:textId="77777777" w:rsidR="00144130" w:rsidRPr="00F75462" w:rsidRDefault="00144130"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Teacher demonstration of methods used to open and read data from text files</w:t>
            </w:r>
          </w:p>
          <w:p w14:paraId="48617393" w14:textId="77777777" w:rsidR="00144130" w:rsidRPr="00F75462" w:rsidRDefault="00144130"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75462">
              <w:rPr>
                <w:rFonts w:asciiTheme="minorHAnsi" w:eastAsia="Open Sans" w:hAnsiTheme="minorHAnsi" w:cs="Open Sans"/>
                <w:sz w:val="18"/>
                <w:szCs w:val="18"/>
              </w:rPr>
              <w:t>Practical classroom activity creating Python programs demonstrating opening and writing to text files</w:t>
            </w:r>
          </w:p>
          <w:p w14:paraId="7E96C31D" w14:textId="77777777" w:rsidR="007646AF" w:rsidRPr="007646AF" w:rsidRDefault="007646AF" w:rsidP="002811A4">
            <w:pPr>
              <w:spacing w:before="40" w:after="4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5D9BAB50" w14:textId="436ECF44" w:rsidR="00144130" w:rsidRPr="007646AF" w:rsidRDefault="00B542DA" w:rsidP="0014413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144130" w:rsidRPr="007646AF">
              <w:rPr>
                <w:rFonts w:eastAsia="Open Sans" w:cs="Open Sans"/>
                <w:color w:val="auto"/>
                <w:sz w:val="18"/>
                <w:szCs w:val="18"/>
              </w:rPr>
              <w:t>:</w:t>
            </w:r>
          </w:p>
          <w:p w14:paraId="36156E71" w14:textId="77777777" w:rsidR="00285795" w:rsidRDefault="00285795"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4A008418" w14:textId="33843572" w:rsidR="00144130" w:rsidRPr="007646AF" w:rsidRDefault="00144130" w:rsidP="00F75462">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rPr>
            </w:pPr>
            <w:r w:rsidRPr="00F75462">
              <w:rPr>
                <w:rFonts w:asciiTheme="minorHAnsi" w:eastAsia="Open Sans" w:hAnsiTheme="minorHAnsi" w:cs="Open Sans"/>
                <w:sz w:val="18"/>
                <w:szCs w:val="18"/>
              </w:rPr>
              <w:t>Set students a research task looking into different file formats and why they are used. For example, CSV files, text files, PDF files, binary files. How can a Python program access different file types?</w:t>
            </w:r>
          </w:p>
        </w:tc>
        <w:tc>
          <w:tcPr>
            <w:tcW w:w="2268" w:type="dxa"/>
          </w:tcPr>
          <w:p w14:paraId="25CA6113" w14:textId="7FD59348" w:rsidR="00144130" w:rsidRPr="007646AF" w:rsidRDefault="00454F20" w:rsidP="00144130">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144130" w:rsidRPr="007646AF">
              <w:rPr>
                <w:rFonts w:eastAsia="Open Sans" w:cs="Open Sans"/>
                <w:color w:val="auto"/>
                <w:sz w:val="18"/>
                <w:szCs w:val="18"/>
              </w:rPr>
              <w:t xml:space="preserve"> pp. 212-214 </w:t>
            </w:r>
          </w:p>
          <w:p w14:paraId="5FFACD1F" w14:textId="77777777" w:rsidR="00144130" w:rsidRPr="007646AF" w:rsidRDefault="00144130" w:rsidP="00144130">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7646AF">
              <w:rPr>
                <w:rFonts w:eastAsia="Open Sans" w:cs="Open Sans"/>
                <w:color w:val="auto"/>
                <w:sz w:val="18"/>
                <w:szCs w:val="18"/>
              </w:rPr>
              <w:t xml:space="preserve"> </w:t>
            </w:r>
          </w:p>
          <w:p w14:paraId="339C1972" w14:textId="77777777" w:rsidR="00144130" w:rsidRDefault="00144130" w:rsidP="0014413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7646AF">
              <w:rPr>
                <w:rFonts w:eastAsia="Open Sans" w:cs="Open Sans"/>
                <w:color w:val="auto"/>
                <w:sz w:val="18"/>
                <w:szCs w:val="18"/>
              </w:rPr>
              <w:t>Video explaining writing to text files:</w:t>
            </w:r>
          </w:p>
          <w:p w14:paraId="4BF64350" w14:textId="77777777" w:rsidR="00941833" w:rsidRPr="007646AF" w:rsidRDefault="00941833" w:rsidP="00144130">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p>
          <w:p w14:paraId="10D85960" w14:textId="0688F592" w:rsidR="00144130" w:rsidRPr="007646AF" w:rsidRDefault="00144130" w:rsidP="0014413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color w:val="auto"/>
                <w:sz w:val="18"/>
                <w:szCs w:val="18"/>
                <w:lang w:val="en-GB"/>
              </w:rPr>
            </w:pPr>
            <w:hyperlink r:id="rId144">
              <w:r w:rsidRPr="007646AF">
                <w:rPr>
                  <w:rStyle w:val="Hyperlink"/>
                  <w:rFonts w:eastAsia="Open Sans" w:cs="Open Sans"/>
                  <w:b w:val="0"/>
                  <w:bCs w:val="0"/>
                  <w:color w:val="auto"/>
                  <w:sz w:val="18"/>
                  <w:szCs w:val="18"/>
                </w:rPr>
                <w:t>https://www.youtube.com/watch?v=1IYrmTTKOoI</w:t>
              </w:r>
            </w:hyperlink>
          </w:p>
        </w:tc>
        <w:tc>
          <w:tcPr>
            <w:tcW w:w="1984" w:type="dxa"/>
          </w:tcPr>
          <w:p w14:paraId="12613D59"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77B2ADE"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B284E95"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245B6BFE"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624ABC26"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56E96462" w14:textId="00376786" w:rsidR="00144130" w:rsidRPr="007036E5" w:rsidRDefault="00144130"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7036E5">
              <w:rPr>
                <w:rFonts w:asciiTheme="minorHAnsi" w:eastAsia="Open Sans" w:hAnsiTheme="minorHAnsi" w:cs="Open Sans"/>
                <w:b w:val="0"/>
                <w:bCs w:val="0"/>
                <w:noProof w:val="0"/>
                <w:color w:val="000000" w:themeColor="text1"/>
                <w:sz w:val="18"/>
                <w:szCs w:val="18"/>
                <w:lang w:val="en-GB"/>
              </w:rPr>
              <w:t xml:space="preserve"> </w:t>
            </w:r>
          </w:p>
        </w:tc>
        <w:tc>
          <w:tcPr>
            <w:tcW w:w="1985" w:type="dxa"/>
          </w:tcPr>
          <w:p w14:paraId="208C6410"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4E77F7F"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0130222"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74458167"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29824F52"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52BCD965" w14:textId="77777777" w:rsidR="00144130" w:rsidRPr="007036E5" w:rsidRDefault="00144130"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0620FD4" w14:textId="77777777" w:rsidR="007646AF" w:rsidRDefault="007646AF">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144130" w:rsidRPr="008542E2" w14:paraId="1EE7EBDC" w14:textId="77777777" w:rsidTr="00BA78F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50F8180" w14:textId="505D2505" w:rsidR="00144130" w:rsidRPr="008542E2" w:rsidRDefault="00144130" w:rsidP="00144130">
            <w:pPr>
              <w:pStyle w:val="TableHeading"/>
              <w:rPr>
                <w:lang w:val="en-GB"/>
              </w:rPr>
            </w:pPr>
            <w:r w:rsidRPr="008542E2">
              <w:rPr>
                <w:b/>
                <w:bCs/>
                <w:color w:val="000000" w:themeColor="text1"/>
                <w:lang w:val="en-GB"/>
              </w:rPr>
              <w:t>Week 9</w:t>
            </w:r>
            <w:r w:rsidRPr="008542E2">
              <w:rPr>
                <w:b/>
                <w:bCs/>
                <w:color w:val="000000" w:themeColor="text1"/>
                <w:lang w:val="en-GB"/>
              </w:rPr>
              <w:br/>
              <w:t>Lesson 2</w:t>
            </w:r>
          </w:p>
        </w:tc>
      </w:tr>
      <w:tr w:rsidR="00650F48" w:rsidRPr="008542E2" w14:paraId="0F8F9ADB" w14:textId="77777777" w:rsidTr="00E7028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78D0583" w14:textId="77777777" w:rsidR="00650F48" w:rsidRPr="007646AF" w:rsidRDefault="00650F48" w:rsidP="00650F48">
            <w:pPr>
              <w:spacing w:before="40" w:after="40"/>
              <w:rPr>
                <w:sz w:val="18"/>
                <w:szCs w:val="18"/>
              </w:rPr>
            </w:pPr>
            <w:r w:rsidRPr="007646AF">
              <w:rPr>
                <w:rFonts w:eastAsia="Open Sans" w:cs="Open Sans"/>
                <w:color w:val="000000" w:themeColor="text1"/>
                <w:sz w:val="18"/>
                <w:szCs w:val="18"/>
              </w:rPr>
              <w:t>Topic 8.2.3</w:t>
            </w:r>
          </w:p>
          <w:p w14:paraId="28196CF3" w14:textId="77777777" w:rsidR="00650F48" w:rsidRPr="007646AF" w:rsidRDefault="00650F48" w:rsidP="00650F48">
            <w:pPr>
              <w:spacing w:before="40" w:after="40"/>
              <w:rPr>
                <w:sz w:val="18"/>
                <w:szCs w:val="18"/>
              </w:rPr>
            </w:pPr>
            <w:r w:rsidRPr="007646AF">
              <w:rPr>
                <w:rFonts w:eastAsia="Open Sans" w:cs="Open Sans"/>
                <w:color w:val="000000" w:themeColor="text1"/>
                <w:sz w:val="18"/>
                <w:szCs w:val="18"/>
              </w:rPr>
              <w:t>Methods to handle text files</w:t>
            </w:r>
          </w:p>
          <w:p w14:paraId="72757181" w14:textId="77777777" w:rsidR="00650F48" w:rsidRPr="007646AF" w:rsidRDefault="00650F48" w:rsidP="00650F48">
            <w:pPr>
              <w:spacing w:before="40" w:after="40"/>
              <w:rPr>
                <w:sz w:val="18"/>
                <w:szCs w:val="18"/>
              </w:rPr>
            </w:pPr>
            <w:r w:rsidRPr="007646AF">
              <w:rPr>
                <w:rFonts w:eastAsia="Open Sans" w:cs="Open Sans"/>
                <w:color w:val="000000" w:themeColor="text1"/>
                <w:sz w:val="18"/>
                <w:szCs w:val="18"/>
              </w:rPr>
              <w:t xml:space="preserve"> </w:t>
            </w:r>
          </w:p>
          <w:p w14:paraId="1E9049CB" w14:textId="464BBD48" w:rsidR="00650F48" w:rsidRDefault="00B542DA" w:rsidP="00650F48">
            <w:pPr>
              <w:spacing w:before="40" w:after="40"/>
              <w:rPr>
                <w:rFonts w:eastAsia="Open Sans" w:cs="Open Sans"/>
                <w:b w:val="0"/>
                <w:bCs w:val="0"/>
                <w:sz w:val="18"/>
                <w:szCs w:val="18"/>
              </w:rPr>
            </w:pPr>
            <w:r w:rsidRPr="00B542DA">
              <w:rPr>
                <w:rFonts w:eastAsia="Open Sans" w:cs="Open Sans"/>
                <w:sz w:val="18"/>
                <w:szCs w:val="18"/>
              </w:rPr>
              <w:t>Lesson title:</w:t>
            </w:r>
          </w:p>
          <w:p w14:paraId="10CBEAFD" w14:textId="77777777" w:rsidR="00D80DC9" w:rsidRPr="007646AF" w:rsidRDefault="00D80DC9" w:rsidP="00650F48">
            <w:pPr>
              <w:spacing w:before="40" w:after="40"/>
              <w:rPr>
                <w:sz w:val="18"/>
                <w:szCs w:val="18"/>
              </w:rPr>
            </w:pPr>
          </w:p>
          <w:p w14:paraId="42502107" w14:textId="206BA1D4" w:rsidR="00650F48" w:rsidRPr="007646AF" w:rsidRDefault="00650F48" w:rsidP="00650F48">
            <w:pPr>
              <w:pStyle w:val="TableText"/>
              <w:rPr>
                <w:rFonts w:asciiTheme="minorHAnsi" w:hAnsiTheme="minorHAnsi"/>
                <w:b w:val="0"/>
                <w:bCs w:val="0"/>
                <w:sz w:val="18"/>
                <w:szCs w:val="18"/>
                <w:lang w:val="en-GB"/>
              </w:rPr>
            </w:pPr>
            <w:r w:rsidRPr="007646AF">
              <w:rPr>
                <w:rFonts w:asciiTheme="minorHAnsi" w:eastAsia="Open Sans" w:hAnsiTheme="minorHAnsi" w:cs="Open Sans"/>
                <w:b w:val="0"/>
                <w:bCs w:val="0"/>
                <w:sz w:val="18"/>
                <w:szCs w:val="18"/>
              </w:rPr>
              <w:t>Text files – read</w:t>
            </w:r>
          </w:p>
        </w:tc>
        <w:tc>
          <w:tcPr>
            <w:tcW w:w="2551" w:type="dxa"/>
            <w:shd w:val="clear" w:color="auto" w:fill="FFFFFF" w:themeFill="background2"/>
          </w:tcPr>
          <w:p w14:paraId="5C2BF484" w14:textId="1F35FEA4" w:rsidR="00650F48" w:rsidRPr="007646AF" w:rsidRDefault="00B542DA" w:rsidP="00650F48">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650F48" w:rsidRPr="007646AF">
              <w:rPr>
                <w:rFonts w:eastAsia="Open Sans" w:cs="Open Sans"/>
                <w:color w:val="000000" w:themeColor="text1"/>
                <w:sz w:val="18"/>
                <w:szCs w:val="18"/>
              </w:rPr>
              <w:t xml:space="preserve"> </w:t>
            </w:r>
          </w:p>
          <w:p w14:paraId="2E04F23A" w14:textId="713C70CD" w:rsidR="00650F48" w:rsidRPr="007646AF" w:rsidRDefault="00650F48" w:rsidP="00650F48">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7646AF">
              <w:rPr>
                <w:rFonts w:eastAsia="Open Sans" w:cs="Open Sans"/>
                <w:color w:val="000000" w:themeColor="text1"/>
                <w:sz w:val="18"/>
                <w:szCs w:val="18"/>
              </w:rPr>
              <w:t xml:space="preserve"> 8.2.3 select and use appropriate methods for handling text files</w:t>
            </w:r>
          </w:p>
          <w:p w14:paraId="0ECD646E" w14:textId="77777777" w:rsidR="00650F48" w:rsidRPr="007646AF" w:rsidRDefault="00650F48" w:rsidP="00650F48">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7646AF">
              <w:rPr>
                <w:rFonts w:eastAsia="Open Sans" w:cs="Open Sans"/>
                <w:color w:val="000000" w:themeColor="text1"/>
                <w:sz w:val="18"/>
                <w:szCs w:val="18"/>
              </w:rPr>
              <w:t xml:space="preserve"> </w:t>
            </w:r>
          </w:p>
          <w:p w14:paraId="170FD5AC" w14:textId="559E3929" w:rsidR="00650F48" w:rsidRPr="007646AF" w:rsidRDefault="00650F48" w:rsidP="00650F48">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shd w:val="clear" w:color="auto" w:fill="FFFFFF" w:themeFill="background1"/>
          </w:tcPr>
          <w:p w14:paraId="26C95CDF" w14:textId="32E02031" w:rsidR="00650F48" w:rsidRPr="007646AF" w:rsidRDefault="00B542DA" w:rsidP="00650F48">
            <w:pPr>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r w:rsidRPr="00B542DA">
              <w:rPr>
                <w:rFonts w:eastAsia="Open Sans" w:cs="Open Sans"/>
                <w:sz w:val="18"/>
                <w:szCs w:val="18"/>
              </w:rPr>
              <w:t>Activities</w:t>
            </w:r>
          </w:p>
          <w:p w14:paraId="17844A9D" w14:textId="77777777" w:rsidR="00650F48" w:rsidRPr="002811A4" w:rsidRDefault="00650F48"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646AF">
              <w:rPr>
                <w:rFonts w:asciiTheme="minorHAnsi" w:eastAsia="Open Sans" w:hAnsiTheme="minorHAnsi" w:cs="Open Sans"/>
                <w:sz w:val="18"/>
                <w:szCs w:val="18"/>
              </w:rPr>
              <w:t>Teacher demonstration of methods used to write data to text files including creation of CSV format files which can be opened in Excel etc.</w:t>
            </w:r>
          </w:p>
          <w:p w14:paraId="492F372F" w14:textId="77777777" w:rsidR="00650F48" w:rsidRPr="002811A4" w:rsidRDefault="00650F48"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646AF">
              <w:rPr>
                <w:rFonts w:asciiTheme="minorHAnsi" w:eastAsia="Open Sans" w:hAnsiTheme="minorHAnsi" w:cs="Open Sans"/>
                <w:sz w:val="18"/>
                <w:szCs w:val="18"/>
              </w:rPr>
              <w:t>Practical classroom activity creating Python programs demonstrating opening and writing to text files. (student book 1, Activity 4 p217 gives an example)</w:t>
            </w:r>
          </w:p>
          <w:p w14:paraId="3364F139" w14:textId="1E400EDD" w:rsidR="00650F48" w:rsidRPr="002811A4" w:rsidRDefault="00650F48"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646AF">
              <w:rPr>
                <w:rFonts w:asciiTheme="minorHAnsi" w:eastAsia="Open Sans" w:hAnsiTheme="minorHAnsi" w:cs="Open Sans"/>
                <w:sz w:val="18"/>
                <w:szCs w:val="18"/>
              </w:rPr>
              <w:t>Classroom activity with students shown code snippets, some of which contain syntax errors other contain some poor practice (e.g. variable names not meaningful, lack of input validation, complex if statements where a match statement could be used etc). Ask students to identify corrections or improvements to the code</w:t>
            </w:r>
            <w:r w:rsidR="007646AF" w:rsidRPr="007646AF">
              <w:rPr>
                <w:rFonts w:asciiTheme="minorHAnsi" w:eastAsia="Open Sans" w:hAnsiTheme="minorHAnsi" w:cs="Open Sans"/>
                <w:sz w:val="18"/>
                <w:szCs w:val="18"/>
              </w:rPr>
              <w:t>.</w:t>
            </w:r>
          </w:p>
          <w:p w14:paraId="3508660F" w14:textId="77777777" w:rsidR="007646AF" w:rsidRPr="007646AF" w:rsidRDefault="007646AF" w:rsidP="0002387B">
            <w:pPr>
              <w:pStyle w:val="ListParagraph"/>
              <w:spacing w:after="0" w:line="240"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47C02F9E" w14:textId="0E73FED2" w:rsidR="007646AF" w:rsidRPr="007646AF" w:rsidRDefault="00B542DA" w:rsidP="00650F4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650F48" w:rsidRPr="007646AF">
              <w:rPr>
                <w:rFonts w:eastAsia="Open Sans" w:cs="Open Sans"/>
                <w:color w:val="auto"/>
                <w:sz w:val="18"/>
                <w:szCs w:val="18"/>
              </w:rPr>
              <w:t>:</w:t>
            </w:r>
          </w:p>
          <w:p w14:paraId="3BC2A21D" w14:textId="77777777" w:rsidR="00285795" w:rsidRDefault="00285795" w:rsidP="00312A26">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5584EFF0" w14:textId="6F3ABF1D" w:rsidR="00650F48" w:rsidRPr="007646AF" w:rsidRDefault="00650F48"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2811A4">
              <w:rPr>
                <w:rFonts w:asciiTheme="minorHAnsi" w:eastAsia="Open Sans" w:hAnsiTheme="minorHAnsi" w:cs="Open Sans"/>
                <w:sz w:val="18"/>
                <w:szCs w:val="18"/>
              </w:rPr>
              <w:t>Ask students to do some research to attempt to find some interesting data online in CSV format. This could be weather data, sports data etc. (</w:t>
            </w:r>
            <w:hyperlink r:id="rId145">
              <w:r w:rsidRPr="009E256A">
                <w:rPr>
                  <w:rFonts w:asciiTheme="minorHAnsi" w:eastAsia="Open Sans" w:hAnsiTheme="minorHAnsi" w:cs="Open Sans"/>
                  <w:sz w:val="18"/>
                  <w:szCs w:val="18"/>
                </w:rPr>
                <w:t>www.kaggle.com</w:t>
              </w:r>
            </w:hyperlink>
            <w:r w:rsidRPr="002811A4">
              <w:rPr>
                <w:rFonts w:asciiTheme="minorHAnsi" w:eastAsia="Open Sans" w:hAnsiTheme="minorHAnsi" w:cs="Open Sans"/>
                <w:sz w:val="18"/>
                <w:szCs w:val="18"/>
              </w:rPr>
              <w:t xml:space="preserve"> has a huge collection of data sets). This data can then be used in the project in week 9</w:t>
            </w:r>
          </w:p>
        </w:tc>
        <w:tc>
          <w:tcPr>
            <w:tcW w:w="2268" w:type="dxa"/>
            <w:shd w:val="clear" w:color="auto" w:fill="FFFFFF" w:themeFill="background2"/>
          </w:tcPr>
          <w:p w14:paraId="25CECA03" w14:textId="3168C566" w:rsidR="00650F48" w:rsidRPr="007646AF" w:rsidRDefault="00454F20" w:rsidP="00650F48">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650F48" w:rsidRPr="007646AF">
              <w:rPr>
                <w:rFonts w:eastAsia="Open Sans" w:cs="Open Sans"/>
                <w:color w:val="000000" w:themeColor="text1"/>
                <w:sz w:val="18"/>
                <w:szCs w:val="18"/>
              </w:rPr>
              <w:t xml:space="preserve"> pp. 214-216</w:t>
            </w:r>
          </w:p>
          <w:p w14:paraId="092898FB" w14:textId="77777777" w:rsidR="00650F48" w:rsidRPr="007646AF" w:rsidRDefault="00650F48" w:rsidP="00650F48">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7646AF">
              <w:rPr>
                <w:rFonts w:eastAsia="Open Sans" w:cs="Open Sans"/>
                <w:color w:val="000000" w:themeColor="text1"/>
                <w:sz w:val="18"/>
                <w:szCs w:val="18"/>
              </w:rPr>
              <w:t xml:space="preserve"> </w:t>
            </w:r>
          </w:p>
          <w:p w14:paraId="75817806" w14:textId="77777777" w:rsidR="00650F48" w:rsidRDefault="00650F48" w:rsidP="00650F4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7646AF">
              <w:rPr>
                <w:rFonts w:eastAsia="Open Sans" w:cs="Open Sans"/>
                <w:color w:val="000000" w:themeColor="text1"/>
                <w:sz w:val="18"/>
                <w:szCs w:val="18"/>
              </w:rPr>
              <w:t>Video explaining reading and writing to text files:</w:t>
            </w:r>
          </w:p>
          <w:p w14:paraId="1690C8A6" w14:textId="77777777" w:rsidR="00941833" w:rsidRPr="007646AF" w:rsidRDefault="00941833" w:rsidP="00650F48">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
          <w:p w14:paraId="67F5BCD3" w14:textId="02E669C8" w:rsidR="00650F48" w:rsidRPr="007646AF" w:rsidRDefault="00650F48" w:rsidP="00650F4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sz w:val="18"/>
                <w:szCs w:val="18"/>
                <w:lang w:val="en-GB"/>
              </w:rPr>
            </w:pPr>
            <w:hyperlink r:id="rId146">
              <w:r w:rsidRPr="007646AF">
                <w:rPr>
                  <w:rStyle w:val="Hyperlink"/>
                  <w:rFonts w:eastAsia="Open Sans" w:cs="Open Sans"/>
                  <w:b w:val="0"/>
                  <w:bCs w:val="0"/>
                  <w:sz w:val="18"/>
                  <w:szCs w:val="18"/>
                </w:rPr>
                <w:t>https://www.youtube.com/watch?v=0MKcCHrTo0c</w:t>
              </w:r>
            </w:hyperlink>
          </w:p>
        </w:tc>
        <w:tc>
          <w:tcPr>
            <w:tcW w:w="1984" w:type="dxa"/>
            <w:shd w:val="clear" w:color="auto" w:fill="FFFFFF" w:themeFill="background2"/>
          </w:tcPr>
          <w:p w14:paraId="0DEA03D8"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65A233E2"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AAD4AB5"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0517C0EC"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7B50D5ED"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5959E768" w14:textId="77777777" w:rsidR="00650F48" w:rsidRPr="007036E5" w:rsidRDefault="00650F4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334731EB"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D52D179"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7D3AE545"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577A91DC"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143A8043"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690F6B2D" w14:textId="77777777" w:rsidR="00650F48" w:rsidRPr="007036E5" w:rsidRDefault="00650F4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7AF89357" w14:textId="77777777" w:rsidR="00BA78F3" w:rsidRDefault="00BA78F3">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650F48" w:rsidRPr="008542E2" w14:paraId="60347584" w14:textId="77777777" w:rsidTr="00BA78F3">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334808E" w14:textId="494BC605" w:rsidR="00650F48" w:rsidRPr="008542E2" w:rsidRDefault="00650F48" w:rsidP="00650F48">
            <w:pPr>
              <w:pStyle w:val="TableHeading"/>
              <w:rPr>
                <w:lang w:val="en-GB"/>
              </w:rPr>
            </w:pPr>
            <w:r w:rsidRPr="008542E2">
              <w:rPr>
                <w:b/>
                <w:bCs/>
                <w:color w:val="000000" w:themeColor="text1"/>
                <w:lang w:val="en-GB"/>
              </w:rPr>
              <w:t>Week 9</w:t>
            </w:r>
            <w:r w:rsidRPr="008542E2">
              <w:rPr>
                <w:b/>
                <w:bCs/>
                <w:color w:val="000000" w:themeColor="text1"/>
                <w:lang w:val="en-GB"/>
              </w:rPr>
              <w:br/>
              <w:t>Lesson 3</w:t>
            </w:r>
          </w:p>
        </w:tc>
      </w:tr>
      <w:tr w:rsidR="00812553" w:rsidRPr="008542E2" w14:paraId="43F6A34D" w14:textId="77777777" w:rsidTr="00E7028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E8AE8F7" w14:textId="77777777" w:rsidR="00812553" w:rsidRPr="001C44FE" w:rsidRDefault="00812553" w:rsidP="001C44FE">
            <w:pPr>
              <w:spacing w:before="40" w:after="0"/>
            </w:pPr>
            <w:r w:rsidRPr="001C44FE">
              <w:rPr>
                <w:rFonts w:eastAsia="Open Sans" w:cs="Open Sans"/>
                <w:color w:val="000000" w:themeColor="text1"/>
                <w:sz w:val="18"/>
                <w:szCs w:val="18"/>
              </w:rPr>
              <w:t>Topic 8.2.4</w:t>
            </w:r>
          </w:p>
          <w:p w14:paraId="72181DB4" w14:textId="77777777" w:rsidR="00812553" w:rsidRPr="001C44FE" w:rsidRDefault="00812553" w:rsidP="001C44FE">
            <w:pPr>
              <w:spacing w:before="40" w:after="0"/>
            </w:pPr>
            <w:r w:rsidRPr="001C44FE">
              <w:rPr>
                <w:rFonts w:eastAsia="Open Sans" w:cs="Open Sans"/>
                <w:color w:val="000000" w:themeColor="text1"/>
                <w:sz w:val="18"/>
                <w:szCs w:val="18"/>
              </w:rPr>
              <w:t>Methods to handle data structures</w:t>
            </w:r>
          </w:p>
          <w:p w14:paraId="2238684C" w14:textId="77777777" w:rsidR="00812553" w:rsidRPr="001C44FE" w:rsidRDefault="00812553" w:rsidP="001C44FE">
            <w:pPr>
              <w:spacing w:before="40" w:after="0"/>
            </w:pPr>
            <w:r w:rsidRPr="001C44FE">
              <w:rPr>
                <w:rFonts w:eastAsia="Open Sans" w:cs="Open Sans"/>
                <w:color w:val="000000" w:themeColor="text1"/>
                <w:sz w:val="18"/>
                <w:szCs w:val="18"/>
              </w:rPr>
              <w:t xml:space="preserve"> </w:t>
            </w:r>
          </w:p>
          <w:p w14:paraId="6905E048" w14:textId="12F61015" w:rsidR="00812553" w:rsidRDefault="00B542DA" w:rsidP="001C44FE">
            <w:pPr>
              <w:spacing w:before="40" w:after="0"/>
              <w:rPr>
                <w:rFonts w:eastAsia="Open Sans" w:cs="Open Sans"/>
                <w:b w:val="0"/>
                <w:bCs w:val="0"/>
                <w:sz w:val="18"/>
                <w:szCs w:val="18"/>
              </w:rPr>
            </w:pPr>
            <w:r w:rsidRPr="00B542DA">
              <w:rPr>
                <w:rFonts w:eastAsia="Open Sans" w:cs="Open Sans"/>
                <w:sz w:val="18"/>
                <w:szCs w:val="18"/>
              </w:rPr>
              <w:t>Lesson title:</w:t>
            </w:r>
          </w:p>
          <w:p w14:paraId="5C8E3A3A" w14:textId="77777777" w:rsidR="00D80DC9" w:rsidRPr="001C44FE" w:rsidRDefault="00D80DC9" w:rsidP="001C44FE">
            <w:pPr>
              <w:spacing w:before="40" w:after="0"/>
            </w:pPr>
          </w:p>
          <w:p w14:paraId="578D300E" w14:textId="217A1E99" w:rsidR="00812553" w:rsidRPr="001C44FE" w:rsidRDefault="00812553" w:rsidP="001C44FE">
            <w:pPr>
              <w:pStyle w:val="TableHeading"/>
              <w:rPr>
                <w:rFonts w:asciiTheme="minorHAnsi" w:hAnsiTheme="minorHAnsi"/>
                <w:color w:val="000000" w:themeColor="text1"/>
                <w:lang w:val="en-GB"/>
              </w:rPr>
            </w:pPr>
            <w:r w:rsidRPr="001C44FE">
              <w:rPr>
                <w:rFonts w:asciiTheme="minorHAnsi" w:eastAsia="Open Sans" w:hAnsiTheme="minorHAnsi" w:cs="Open Sans"/>
                <w:color w:val="000000" w:themeColor="text1"/>
                <w:sz w:val="18"/>
                <w:szCs w:val="18"/>
              </w:rPr>
              <w:t>Data structures - dictionaries</w:t>
            </w:r>
          </w:p>
        </w:tc>
        <w:tc>
          <w:tcPr>
            <w:tcW w:w="2551" w:type="dxa"/>
            <w:shd w:val="clear" w:color="auto" w:fill="FFFFFF" w:themeFill="background1"/>
          </w:tcPr>
          <w:p w14:paraId="64F49165" w14:textId="6019AEBE" w:rsidR="00812553" w:rsidRPr="001C44FE" w:rsidRDefault="00B542DA" w:rsidP="001C44FE">
            <w:pPr>
              <w:spacing w:after="0"/>
              <w:cnfStyle w:val="000000100000" w:firstRow="0" w:lastRow="0" w:firstColumn="0" w:lastColumn="0" w:oddVBand="0" w:evenVBand="0" w:oddHBand="1" w:evenHBand="0" w:firstRowFirstColumn="0" w:firstRowLastColumn="0" w:lastRowFirstColumn="0" w:lastRowLastColumn="0"/>
            </w:pPr>
            <w:r w:rsidRPr="00B542DA">
              <w:rPr>
                <w:rFonts w:eastAsia="Open Sans" w:cs="Open Sans"/>
                <w:sz w:val="18"/>
                <w:szCs w:val="18"/>
              </w:rPr>
              <w:t>Students will be able to:</w:t>
            </w:r>
            <w:r w:rsidR="00812553" w:rsidRPr="001C44FE">
              <w:rPr>
                <w:rFonts w:eastAsia="Open Sans" w:cs="Open Sans"/>
                <w:color w:val="000000" w:themeColor="text1"/>
                <w:sz w:val="18"/>
                <w:szCs w:val="18"/>
              </w:rPr>
              <w:t xml:space="preserve"> </w:t>
            </w:r>
          </w:p>
          <w:p w14:paraId="157ACA47" w14:textId="77777777" w:rsidR="00812553" w:rsidRPr="001C44FE" w:rsidRDefault="00812553" w:rsidP="0002387B">
            <w:pPr>
              <w:spacing w:before="40" w:after="0" w:line="240" w:lineRule="auto"/>
              <w:cnfStyle w:val="000000100000" w:firstRow="0" w:lastRow="0" w:firstColumn="0" w:lastColumn="0" w:oddVBand="0" w:evenVBand="0" w:oddHBand="1" w:evenHBand="0" w:firstRowFirstColumn="0" w:firstRowLastColumn="0" w:lastRowFirstColumn="0" w:lastRowLastColumn="0"/>
            </w:pPr>
            <w:r w:rsidRPr="001C44FE">
              <w:rPr>
                <w:rFonts w:eastAsia="Open Sans" w:cs="Open Sans"/>
                <w:color w:val="000000" w:themeColor="text1"/>
                <w:sz w:val="18"/>
                <w:szCs w:val="18"/>
              </w:rPr>
              <w:t xml:space="preserve"> </w:t>
            </w:r>
          </w:p>
          <w:p w14:paraId="22AEBF91" w14:textId="77777777" w:rsidR="00812553" w:rsidRPr="001C44FE" w:rsidRDefault="00812553" w:rsidP="001C44FE">
            <w:pPr>
              <w:spacing w:before="40" w:after="0"/>
              <w:cnfStyle w:val="000000100000" w:firstRow="0" w:lastRow="0" w:firstColumn="0" w:lastColumn="0" w:oddVBand="0" w:evenVBand="0" w:oddHBand="1" w:evenHBand="0" w:firstRowFirstColumn="0" w:firstRowLastColumn="0" w:lastRowFirstColumn="0" w:lastRowLastColumn="0"/>
            </w:pPr>
            <w:r w:rsidRPr="001C44FE">
              <w:rPr>
                <w:rFonts w:eastAsia="Open Sans" w:cs="Open Sans"/>
                <w:color w:val="000000" w:themeColor="text1"/>
                <w:sz w:val="18"/>
                <w:szCs w:val="18"/>
              </w:rPr>
              <w:t>8.2.4 select and use appropriate methods for handling data structures</w:t>
            </w:r>
          </w:p>
          <w:p w14:paraId="24F7D2E0" w14:textId="77777777" w:rsidR="00812553" w:rsidRPr="001C44FE" w:rsidRDefault="00812553" w:rsidP="001C44FE">
            <w:pPr>
              <w:spacing w:before="40" w:after="0"/>
              <w:cnfStyle w:val="000000100000" w:firstRow="0" w:lastRow="0" w:firstColumn="0" w:lastColumn="0" w:oddVBand="0" w:evenVBand="0" w:oddHBand="1" w:evenHBand="0" w:firstRowFirstColumn="0" w:firstRowLastColumn="0" w:lastRowFirstColumn="0" w:lastRowLastColumn="0"/>
            </w:pPr>
            <w:r w:rsidRPr="001C44FE">
              <w:rPr>
                <w:rFonts w:eastAsia="Open Sans" w:cs="Open Sans"/>
                <w:color w:val="000000" w:themeColor="text1"/>
                <w:sz w:val="18"/>
                <w:szCs w:val="18"/>
              </w:rPr>
              <w:t xml:space="preserve"> </w:t>
            </w:r>
          </w:p>
          <w:p w14:paraId="5E796087" w14:textId="2483E14E" w:rsidR="00812553" w:rsidRPr="001C44FE" w:rsidRDefault="00812553" w:rsidP="001C44FE">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color w:val="6D35FD" w:themeColor="accent1" w:themeShade="BF"/>
                <w:sz w:val="18"/>
                <w:szCs w:val="18"/>
                <w:lang w:val="en-GB"/>
              </w:rPr>
            </w:pPr>
          </w:p>
        </w:tc>
        <w:tc>
          <w:tcPr>
            <w:tcW w:w="4820" w:type="dxa"/>
            <w:shd w:val="clear" w:color="auto" w:fill="FFFFFF" w:themeFill="background2"/>
          </w:tcPr>
          <w:p w14:paraId="093E12FC" w14:textId="3A857050" w:rsidR="00812553" w:rsidRPr="001C44FE" w:rsidRDefault="00B542DA" w:rsidP="001C44FE">
            <w:pPr>
              <w:spacing w:after="0"/>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r w:rsidRPr="00B542DA">
              <w:rPr>
                <w:rFonts w:eastAsia="Open Sans" w:cs="Open Sans"/>
                <w:sz w:val="18"/>
                <w:szCs w:val="18"/>
              </w:rPr>
              <w:t>Activities</w:t>
            </w:r>
          </w:p>
          <w:p w14:paraId="2D6AFE07" w14:textId="77777777" w:rsidR="00812553" w:rsidRPr="001C44FE" w:rsidRDefault="00812553" w:rsidP="001C44FE">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7CA01A05" w14:textId="77777777" w:rsidR="00812553" w:rsidRPr="002811A4" w:rsidRDefault="00812553"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1C44FE">
              <w:rPr>
                <w:rFonts w:asciiTheme="minorHAnsi" w:eastAsia="Open Sans" w:hAnsiTheme="minorHAnsi" w:cs="Open Sans"/>
                <w:sz w:val="18"/>
                <w:szCs w:val="18"/>
              </w:rPr>
              <w:t>Teacher demonstration of how to create and use dictionaries</w:t>
            </w:r>
          </w:p>
          <w:p w14:paraId="25133CF6" w14:textId="77777777" w:rsidR="00812553" w:rsidRPr="001C44FE" w:rsidRDefault="00812553"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1C44FE">
              <w:rPr>
                <w:rFonts w:asciiTheme="minorHAnsi" w:eastAsia="Open Sans" w:hAnsiTheme="minorHAnsi" w:cs="Open Sans"/>
                <w:sz w:val="18"/>
                <w:szCs w:val="18"/>
              </w:rPr>
              <w:t>Practical classroom activity creating Python programs demonstrating creating and accessing dictionaries</w:t>
            </w:r>
          </w:p>
          <w:p w14:paraId="6E1668AE" w14:textId="6C0E59EF" w:rsidR="00812553" w:rsidRPr="001C44FE" w:rsidRDefault="00812553"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1C44FE">
              <w:rPr>
                <w:rFonts w:asciiTheme="minorHAnsi" w:eastAsia="Open Sans" w:hAnsiTheme="minorHAnsi" w:cs="Open Sans"/>
                <w:sz w:val="18"/>
                <w:szCs w:val="18"/>
              </w:rPr>
              <w:t xml:space="preserve">A fun class activity with a speed programming challenge. Give learners a </w:t>
            </w:r>
            <w:r w:rsidR="00C42D57" w:rsidRPr="001C44FE">
              <w:rPr>
                <w:rFonts w:asciiTheme="minorHAnsi" w:eastAsia="Open Sans" w:hAnsiTheme="minorHAnsi" w:cs="Open Sans"/>
                <w:sz w:val="18"/>
                <w:szCs w:val="18"/>
              </w:rPr>
              <w:t>simple</w:t>
            </w:r>
            <w:r w:rsidRPr="001C44FE">
              <w:rPr>
                <w:rFonts w:asciiTheme="minorHAnsi" w:eastAsia="Open Sans" w:hAnsiTheme="minorHAnsi" w:cs="Open Sans"/>
                <w:sz w:val="18"/>
                <w:szCs w:val="18"/>
              </w:rPr>
              <w:t xml:space="preserve"> but clear definition of a program to be written. The first student to complete a fully working version of the program raises their hand and everyone stops work. The teacher checks the program, if it is fully </w:t>
            </w:r>
            <w:r w:rsidR="00312A26" w:rsidRPr="001C44FE">
              <w:rPr>
                <w:rFonts w:asciiTheme="minorHAnsi" w:eastAsia="Open Sans" w:hAnsiTheme="minorHAnsi" w:cs="Open Sans"/>
                <w:sz w:val="18"/>
                <w:szCs w:val="18"/>
              </w:rPr>
              <w:t>working,</w:t>
            </w:r>
            <w:r w:rsidRPr="001C44FE">
              <w:rPr>
                <w:rFonts w:asciiTheme="minorHAnsi" w:eastAsia="Open Sans" w:hAnsiTheme="minorHAnsi" w:cs="Open Sans"/>
                <w:sz w:val="18"/>
                <w:szCs w:val="18"/>
              </w:rPr>
              <w:t xml:space="preserve"> they have won, if not they are disqualified and the others can continue and so on until a student completes a fully working version. Make sure the definition of ‘fully working’ is clear at the start.</w:t>
            </w:r>
          </w:p>
          <w:p w14:paraId="256FB01F" w14:textId="77777777" w:rsidR="001C44FE" w:rsidRPr="001C44FE" w:rsidRDefault="001C44FE" w:rsidP="0002387B">
            <w:pPr>
              <w:pStyle w:val="ListParagraph"/>
              <w:spacing w:after="0" w:line="240"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p>
          <w:p w14:paraId="3023E9EF" w14:textId="061C1EC9" w:rsidR="001C44FE" w:rsidRPr="00BA78F3" w:rsidRDefault="00B542DA" w:rsidP="001C44FE">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r w:rsidRPr="00B542DA">
              <w:rPr>
                <w:rFonts w:asciiTheme="minorHAnsi" w:eastAsia="Open Sans" w:hAnsiTheme="minorHAnsi" w:cs="Open Sans"/>
                <w:b w:val="0"/>
                <w:bCs w:val="0"/>
                <w:color w:val="6D35FD" w:themeColor="accent1" w:themeShade="BF"/>
                <w:sz w:val="18"/>
                <w:szCs w:val="18"/>
              </w:rPr>
              <w:t>Homework</w:t>
            </w:r>
            <w:r w:rsidR="00812553" w:rsidRPr="00BA78F3">
              <w:rPr>
                <w:rFonts w:asciiTheme="minorHAnsi" w:eastAsia="Open Sans" w:hAnsiTheme="minorHAnsi" w:cs="Open Sans"/>
                <w:b w:val="0"/>
                <w:bCs w:val="0"/>
                <w:color w:val="auto"/>
                <w:sz w:val="18"/>
                <w:szCs w:val="18"/>
              </w:rPr>
              <w:t>:</w:t>
            </w:r>
          </w:p>
          <w:p w14:paraId="7748E687" w14:textId="77777777" w:rsidR="00285795" w:rsidRDefault="00285795" w:rsidP="0002387B">
            <w:pPr>
              <w:pStyle w:val="TableHeading"/>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p>
          <w:p w14:paraId="7178F3E8" w14:textId="34D1FFA3" w:rsidR="00812553" w:rsidRPr="001C44FE" w:rsidRDefault="00812553"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811A4">
              <w:rPr>
                <w:rFonts w:asciiTheme="minorHAnsi" w:eastAsia="Open Sans" w:hAnsiTheme="minorHAnsi" w:cs="Open Sans"/>
                <w:sz w:val="18"/>
                <w:szCs w:val="18"/>
              </w:rPr>
              <w:t>As mentioned in the student book 1 (p220) Python dictionaries have some similarities to the JSON format. Ask students to research JSON, what is it used for, how it relates to Python dictionaries and how you convert between JSON and Python</w:t>
            </w:r>
          </w:p>
        </w:tc>
        <w:tc>
          <w:tcPr>
            <w:tcW w:w="2268" w:type="dxa"/>
            <w:shd w:val="clear" w:color="auto" w:fill="FFFFFF" w:themeFill="background2"/>
          </w:tcPr>
          <w:p w14:paraId="548C4531" w14:textId="3DF9AE77" w:rsidR="00812553" w:rsidRPr="001C44FE" w:rsidRDefault="00454F20" w:rsidP="001C44FE">
            <w:pPr>
              <w:spacing w:before="40" w:after="0"/>
              <w:cnfStyle w:val="000000100000" w:firstRow="0" w:lastRow="0" w:firstColumn="0" w:lastColumn="0" w:oddVBand="0" w:evenVBand="0" w:oddHBand="1" w:evenHBand="0" w:firstRowFirstColumn="0" w:firstRowLastColumn="0" w:lastRowFirstColumn="0" w:lastRowLastColumn="0"/>
            </w:pPr>
            <w:r w:rsidRPr="00454F20">
              <w:rPr>
                <w:rFonts w:eastAsia="Open Sans" w:cs="Open Sans"/>
                <w:b/>
                <w:color w:val="000000" w:themeColor="text1"/>
                <w:sz w:val="18"/>
                <w:szCs w:val="18"/>
              </w:rPr>
              <w:t>Pearson Edexcel International A-level Computer Science Student Book 1:</w:t>
            </w:r>
            <w:r w:rsidR="00812553" w:rsidRPr="001C44FE">
              <w:rPr>
                <w:rFonts w:eastAsia="Open Sans" w:cs="Open Sans"/>
                <w:color w:val="000000" w:themeColor="text1"/>
                <w:sz w:val="18"/>
                <w:szCs w:val="18"/>
              </w:rPr>
              <w:t xml:space="preserve"> pp. 218-219</w:t>
            </w:r>
          </w:p>
          <w:p w14:paraId="24474BEF" w14:textId="77777777" w:rsidR="00812553" w:rsidRPr="001C44FE" w:rsidRDefault="00812553" w:rsidP="001C44FE">
            <w:pPr>
              <w:spacing w:before="40" w:after="0"/>
              <w:cnfStyle w:val="000000100000" w:firstRow="0" w:lastRow="0" w:firstColumn="0" w:lastColumn="0" w:oddVBand="0" w:evenVBand="0" w:oddHBand="1" w:evenHBand="0" w:firstRowFirstColumn="0" w:firstRowLastColumn="0" w:lastRowFirstColumn="0" w:lastRowLastColumn="0"/>
            </w:pPr>
            <w:r w:rsidRPr="001C44FE">
              <w:rPr>
                <w:rFonts w:eastAsia="Open Sans" w:cs="Open Sans"/>
                <w:color w:val="000000" w:themeColor="text1"/>
                <w:sz w:val="18"/>
                <w:szCs w:val="18"/>
              </w:rPr>
              <w:t xml:space="preserve"> </w:t>
            </w:r>
          </w:p>
          <w:p w14:paraId="5E38CF36" w14:textId="77777777" w:rsidR="00812553" w:rsidRDefault="00812553" w:rsidP="001C44FE">
            <w:pPr>
              <w:spacing w:before="40" w:after="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C44FE">
              <w:rPr>
                <w:rFonts w:eastAsia="Open Sans" w:cs="Open Sans"/>
                <w:color w:val="000000" w:themeColor="text1"/>
                <w:sz w:val="18"/>
                <w:szCs w:val="18"/>
              </w:rPr>
              <w:t>Video explaining dictionaries:</w:t>
            </w:r>
          </w:p>
          <w:p w14:paraId="5FC62A0C" w14:textId="77777777" w:rsidR="00941833" w:rsidRPr="001C44FE" w:rsidRDefault="00941833" w:rsidP="001C44FE">
            <w:pPr>
              <w:spacing w:before="40" w:after="0"/>
              <w:cnfStyle w:val="000000100000" w:firstRow="0" w:lastRow="0" w:firstColumn="0" w:lastColumn="0" w:oddVBand="0" w:evenVBand="0" w:oddHBand="1" w:evenHBand="0" w:firstRowFirstColumn="0" w:firstRowLastColumn="0" w:lastRowFirstColumn="0" w:lastRowLastColumn="0"/>
            </w:pPr>
          </w:p>
          <w:p w14:paraId="4831F574" w14:textId="44723E15" w:rsidR="00812553" w:rsidRPr="00803854" w:rsidRDefault="00812553" w:rsidP="001C44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color w:val="000000" w:themeColor="text1"/>
                <w:sz w:val="18"/>
                <w:szCs w:val="18"/>
                <w:lang w:val="en-GB"/>
              </w:rPr>
            </w:pPr>
            <w:hyperlink r:id="rId147">
              <w:r w:rsidRPr="00803854">
                <w:rPr>
                  <w:rStyle w:val="Hyperlink"/>
                  <w:rFonts w:eastAsia="Open Sans" w:cs="Open Sans"/>
                  <w:b w:val="0"/>
                  <w:bCs w:val="0"/>
                  <w:sz w:val="18"/>
                  <w:szCs w:val="18"/>
                </w:rPr>
                <w:t>https://www.youtube.com/watch?v=4t10v2QmTHU</w:t>
              </w:r>
            </w:hyperlink>
          </w:p>
        </w:tc>
        <w:tc>
          <w:tcPr>
            <w:tcW w:w="1984" w:type="dxa"/>
            <w:shd w:val="clear" w:color="auto" w:fill="FFFFFF" w:themeFill="background2"/>
          </w:tcPr>
          <w:p w14:paraId="217AAF72"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7AA97C68"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316935F"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24208B70"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0F921F0F"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3FA24BD1" w14:textId="77777777" w:rsidR="00812553" w:rsidRPr="007036E5" w:rsidRDefault="0081255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0CF16FC1"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5590613"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634ABAE7"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44F10C01"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6E666544"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50436140" w14:textId="77777777" w:rsidR="00812553" w:rsidRPr="007036E5" w:rsidRDefault="0081255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67E38CA6" w14:textId="77777777" w:rsidR="00E460F8" w:rsidRPr="008542E2" w:rsidRDefault="00E460F8" w:rsidP="00E460F8">
      <w:pPr>
        <w:rPr>
          <w:rStyle w:val="Strong"/>
          <w:b w:val="0"/>
          <w:bCs w:val="0"/>
        </w:rPr>
      </w:pPr>
    </w:p>
    <w:p w14:paraId="1F97A7AE"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5488F972"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8087CDB"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1" w:type="dxa"/>
            <w:shd w:val="clear" w:color="auto" w:fill="341583" w:themeFill="accent2" w:themeFillShade="80"/>
            <w:vAlign w:val="center"/>
          </w:tcPr>
          <w:p w14:paraId="18AA8B58"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1B061C5" w14:textId="1E5911B8"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268" w:type="dxa"/>
            <w:shd w:val="clear" w:color="auto" w:fill="341583" w:themeFill="accent2" w:themeFillShade="80"/>
            <w:vAlign w:val="center"/>
          </w:tcPr>
          <w:p w14:paraId="46A3A240"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1984" w:type="dxa"/>
            <w:shd w:val="clear" w:color="auto" w:fill="341583" w:themeFill="accent2" w:themeFillShade="80"/>
            <w:vAlign w:val="center"/>
          </w:tcPr>
          <w:p w14:paraId="0E94495E"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9CF6600" w14:textId="77777777" w:rsidR="00E460F8" w:rsidRPr="00E70285"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2F8883FD"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5D67663" w14:textId="77777777" w:rsidR="00E460F8" w:rsidRPr="008542E2" w:rsidRDefault="00E460F8">
            <w:pPr>
              <w:pStyle w:val="TableHeading"/>
              <w:rPr>
                <w:color w:val="FFFFFF" w:themeColor="background1"/>
                <w:lang w:val="en-GB"/>
              </w:rPr>
            </w:pPr>
            <w:r w:rsidRPr="008542E2">
              <w:rPr>
                <w:b/>
                <w:bCs/>
                <w:color w:val="000000" w:themeColor="text1"/>
                <w:lang w:val="en-GB"/>
              </w:rPr>
              <w:t>Week 10</w:t>
            </w:r>
            <w:r w:rsidRPr="008542E2">
              <w:rPr>
                <w:b/>
                <w:bCs/>
                <w:color w:val="000000" w:themeColor="text1"/>
                <w:lang w:val="en-GB"/>
              </w:rPr>
              <w:br/>
              <w:t>Lesson 1</w:t>
            </w:r>
          </w:p>
        </w:tc>
      </w:tr>
      <w:tr w:rsidR="005B5F76" w:rsidRPr="008542E2" w14:paraId="5FE3C43F"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FFD3F78" w14:textId="77777777" w:rsidR="005B5F76" w:rsidRPr="00CC77D7" w:rsidRDefault="005B5F76" w:rsidP="005B5F76">
            <w:pPr>
              <w:spacing w:before="40" w:after="40"/>
            </w:pPr>
            <w:r w:rsidRPr="00CC77D7">
              <w:rPr>
                <w:rFonts w:eastAsia="Open Sans" w:cs="Open Sans"/>
                <w:color w:val="000000" w:themeColor="text1"/>
                <w:sz w:val="18"/>
                <w:szCs w:val="18"/>
              </w:rPr>
              <w:t>Topic 8.2.4</w:t>
            </w:r>
          </w:p>
          <w:p w14:paraId="3178EAA3" w14:textId="77777777" w:rsidR="005B5F76" w:rsidRPr="00CC77D7" w:rsidRDefault="005B5F76" w:rsidP="005B5F76">
            <w:pPr>
              <w:spacing w:before="40" w:after="40"/>
            </w:pPr>
            <w:r w:rsidRPr="00CC77D7">
              <w:rPr>
                <w:rFonts w:eastAsia="Open Sans" w:cs="Open Sans"/>
                <w:color w:val="000000" w:themeColor="text1"/>
                <w:sz w:val="18"/>
                <w:szCs w:val="18"/>
              </w:rPr>
              <w:t>Methods to handle data structures</w:t>
            </w:r>
          </w:p>
          <w:p w14:paraId="06CE356D" w14:textId="77777777" w:rsidR="005B5F76" w:rsidRPr="00CC77D7" w:rsidRDefault="005B5F76" w:rsidP="005B5F76">
            <w:pPr>
              <w:spacing w:before="40" w:after="40"/>
            </w:pPr>
            <w:r w:rsidRPr="00CC77D7">
              <w:rPr>
                <w:rFonts w:eastAsia="Open Sans" w:cs="Open Sans"/>
                <w:color w:val="000000" w:themeColor="text1"/>
                <w:sz w:val="18"/>
                <w:szCs w:val="18"/>
              </w:rPr>
              <w:t xml:space="preserve"> </w:t>
            </w:r>
          </w:p>
          <w:p w14:paraId="2FE451A4" w14:textId="45AF7221" w:rsidR="005B5F76" w:rsidRDefault="00B542DA" w:rsidP="005B5F76">
            <w:pPr>
              <w:spacing w:before="40" w:after="40"/>
              <w:rPr>
                <w:rFonts w:eastAsia="Open Sans" w:cs="Open Sans"/>
                <w:b w:val="0"/>
                <w:bCs w:val="0"/>
                <w:sz w:val="18"/>
                <w:szCs w:val="18"/>
              </w:rPr>
            </w:pPr>
            <w:r w:rsidRPr="00B542DA">
              <w:rPr>
                <w:rFonts w:eastAsia="Open Sans" w:cs="Open Sans"/>
                <w:sz w:val="18"/>
                <w:szCs w:val="18"/>
              </w:rPr>
              <w:t>Lesson title:</w:t>
            </w:r>
          </w:p>
          <w:p w14:paraId="5E8491FF" w14:textId="77777777" w:rsidR="00D80DC9" w:rsidRPr="00CC77D7" w:rsidRDefault="00D80DC9" w:rsidP="005B5F76">
            <w:pPr>
              <w:spacing w:before="40" w:after="40"/>
            </w:pPr>
          </w:p>
          <w:p w14:paraId="233C5A74" w14:textId="651CDF83" w:rsidR="005B5F76" w:rsidRPr="00CC77D7" w:rsidRDefault="005B5F76" w:rsidP="005B5F76">
            <w:pPr>
              <w:pStyle w:val="TableText"/>
              <w:rPr>
                <w:rFonts w:asciiTheme="minorHAnsi" w:hAnsiTheme="minorHAnsi"/>
                <w:b w:val="0"/>
                <w:bCs w:val="0"/>
                <w:lang w:val="en-GB"/>
              </w:rPr>
            </w:pPr>
            <w:r w:rsidRPr="00CC77D7">
              <w:rPr>
                <w:rFonts w:asciiTheme="minorHAnsi" w:eastAsia="Open Sans" w:hAnsiTheme="minorHAnsi" w:cs="Open Sans"/>
                <w:b w:val="0"/>
                <w:bCs w:val="0"/>
                <w:sz w:val="18"/>
                <w:szCs w:val="18"/>
              </w:rPr>
              <w:t>Data structures – dictionary subprograms</w:t>
            </w:r>
          </w:p>
        </w:tc>
        <w:tc>
          <w:tcPr>
            <w:tcW w:w="2551" w:type="dxa"/>
          </w:tcPr>
          <w:p w14:paraId="1FB783C0" w14:textId="56A61BD6" w:rsidR="005B5F76" w:rsidRPr="00CC77D7" w:rsidRDefault="00B542DA" w:rsidP="005B5F76">
            <w:pPr>
              <w:cnfStyle w:val="000000000000" w:firstRow="0" w:lastRow="0" w:firstColumn="0" w:lastColumn="0" w:oddVBand="0" w:evenVBand="0" w:oddHBand="0" w:evenHBand="0" w:firstRowFirstColumn="0" w:firstRowLastColumn="0" w:lastRowFirstColumn="0" w:lastRowLastColumn="0"/>
            </w:pPr>
            <w:r w:rsidRPr="00B542DA">
              <w:rPr>
                <w:rFonts w:eastAsia="Open Sans" w:cs="Open Sans"/>
                <w:sz w:val="18"/>
                <w:szCs w:val="18"/>
              </w:rPr>
              <w:t>Students will be able to:</w:t>
            </w:r>
            <w:r w:rsidR="005B5F76" w:rsidRPr="00CC77D7">
              <w:rPr>
                <w:rFonts w:eastAsia="Open Sans" w:cs="Open Sans"/>
                <w:color w:val="000000" w:themeColor="text1"/>
                <w:sz w:val="18"/>
                <w:szCs w:val="18"/>
              </w:rPr>
              <w:t xml:space="preserve"> </w:t>
            </w:r>
          </w:p>
          <w:p w14:paraId="44D7657A" w14:textId="1ACDA885" w:rsidR="005B5F76" w:rsidRPr="00CC77D7" w:rsidRDefault="005B5F76" w:rsidP="005B5F76">
            <w:pPr>
              <w:spacing w:before="40" w:after="40"/>
              <w:cnfStyle w:val="000000000000" w:firstRow="0" w:lastRow="0" w:firstColumn="0" w:lastColumn="0" w:oddVBand="0" w:evenVBand="0" w:oddHBand="0" w:evenHBand="0" w:firstRowFirstColumn="0" w:firstRowLastColumn="0" w:lastRowFirstColumn="0" w:lastRowLastColumn="0"/>
            </w:pPr>
            <w:r w:rsidRPr="00CC77D7">
              <w:rPr>
                <w:rFonts w:eastAsia="Open Sans" w:cs="Open Sans"/>
                <w:color w:val="000000" w:themeColor="text1"/>
                <w:sz w:val="18"/>
                <w:szCs w:val="18"/>
              </w:rPr>
              <w:t xml:space="preserve"> 8.2.4 select and use appropriate methods for handling data structures</w:t>
            </w:r>
          </w:p>
          <w:p w14:paraId="165CE226" w14:textId="77777777" w:rsidR="005B5F76" w:rsidRPr="00CC77D7" w:rsidRDefault="005B5F76" w:rsidP="005B5F76">
            <w:pPr>
              <w:spacing w:before="40" w:after="40"/>
              <w:cnfStyle w:val="000000000000" w:firstRow="0" w:lastRow="0" w:firstColumn="0" w:lastColumn="0" w:oddVBand="0" w:evenVBand="0" w:oddHBand="0" w:evenHBand="0" w:firstRowFirstColumn="0" w:firstRowLastColumn="0" w:lastRowFirstColumn="0" w:lastRowLastColumn="0"/>
            </w:pPr>
            <w:r w:rsidRPr="00CC77D7">
              <w:rPr>
                <w:rFonts w:eastAsia="Open Sans" w:cs="Open Sans"/>
                <w:color w:val="000000" w:themeColor="text1"/>
                <w:sz w:val="18"/>
                <w:szCs w:val="18"/>
              </w:rPr>
              <w:t xml:space="preserve"> </w:t>
            </w:r>
          </w:p>
          <w:p w14:paraId="5D66C9F0" w14:textId="3C589395" w:rsidR="005B5F76" w:rsidRPr="00CC77D7" w:rsidRDefault="005B5F76" w:rsidP="005B5F76">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6C355732" w14:textId="14DB656F" w:rsidR="005B5F76" w:rsidRPr="00CC77D7" w:rsidRDefault="00B542DA" w:rsidP="005B5F76">
            <w:pPr>
              <w:cnfStyle w:val="000000000000" w:firstRow="0" w:lastRow="0" w:firstColumn="0" w:lastColumn="0" w:oddVBand="0" w:evenVBand="0" w:oddHBand="0" w:evenHBand="0" w:firstRowFirstColumn="0" w:firstRowLastColumn="0" w:lastRowFirstColumn="0" w:lastRowLastColumn="0"/>
              <w:rPr>
                <w:rFonts w:eastAsia="Open Sans" w:cs="Open Sans"/>
                <w:b/>
                <w:bCs/>
                <w:sz w:val="18"/>
                <w:szCs w:val="18"/>
              </w:rPr>
            </w:pPr>
            <w:r w:rsidRPr="00B542DA">
              <w:rPr>
                <w:rFonts w:eastAsia="Open Sans" w:cs="Open Sans"/>
                <w:sz w:val="18"/>
                <w:szCs w:val="18"/>
              </w:rPr>
              <w:t>Activities</w:t>
            </w:r>
          </w:p>
          <w:p w14:paraId="3A5A73F8" w14:textId="77777777" w:rsidR="005B5F76" w:rsidRPr="002811A4" w:rsidRDefault="005B5F76"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C77D7">
              <w:rPr>
                <w:rFonts w:asciiTheme="minorHAnsi" w:eastAsia="Open Sans" w:hAnsiTheme="minorHAnsi" w:cs="Open Sans"/>
                <w:sz w:val="18"/>
                <w:szCs w:val="18"/>
              </w:rPr>
              <w:t>Teacher demonstration of subprograms that can be used with dictionaries</w:t>
            </w:r>
          </w:p>
          <w:p w14:paraId="3B1FD340" w14:textId="77777777" w:rsidR="005B5F76" w:rsidRPr="00CC77D7" w:rsidRDefault="005B5F76"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C77D7">
              <w:rPr>
                <w:rFonts w:asciiTheme="minorHAnsi" w:eastAsia="Open Sans" w:hAnsiTheme="minorHAnsi" w:cs="Open Sans"/>
                <w:sz w:val="18"/>
                <w:szCs w:val="18"/>
              </w:rPr>
              <w:t>Practical classroom activity creating Python programs demonstrating the use of subprograms with dictionaries</w:t>
            </w:r>
          </w:p>
          <w:p w14:paraId="4EF81624" w14:textId="77777777" w:rsidR="005B5F76" w:rsidRPr="00CC77D7" w:rsidRDefault="005B5F76"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C77D7">
              <w:rPr>
                <w:rFonts w:asciiTheme="minorHAnsi" w:eastAsia="Open Sans" w:hAnsiTheme="minorHAnsi" w:cs="Open Sans"/>
                <w:sz w:val="18"/>
                <w:szCs w:val="18"/>
              </w:rPr>
              <w:t>Class discussion on when to use lists, tuples and dictionaries and the differences between then (a short quiz could be used here to help remind students of the different features and syntax)</w:t>
            </w:r>
          </w:p>
          <w:p w14:paraId="4A06DA74" w14:textId="77777777" w:rsidR="001C44FE" w:rsidRPr="00CC77D7" w:rsidRDefault="001C44FE" w:rsidP="005B5F76">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46B8E28E" w14:textId="43956302" w:rsidR="001C44FE" w:rsidRPr="00CC77D7" w:rsidRDefault="00B542DA" w:rsidP="005B5F76">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542DA">
              <w:rPr>
                <w:rFonts w:asciiTheme="minorHAnsi" w:eastAsia="Open Sans" w:hAnsiTheme="minorHAnsi" w:cs="Open Sans"/>
                <w:color w:val="6D35FD" w:themeColor="accent1" w:themeShade="BF"/>
                <w:sz w:val="18"/>
                <w:szCs w:val="18"/>
              </w:rPr>
              <w:t>Homework</w:t>
            </w:r>
            <w:r w:rsidR="005B5F76" w:rsidRPr="00CC77D7">
              <w:rPr>
                <w:rFonts w:asciiTheme="minorHAnsi" w:eastAsia="Open Sans" w:hAnsiTheme="minorHAnsi" w:cs="Open Sans"/>
                <w:sz w:val="18"/>
                <w:szCs w:val="18"/>
              </w:rPr>
              <w:t>:</w:t>
            </w:r>
          </w:p>
          <w:p w14:paraId="7A653714" w14:textId="77777777" w:rsidR="00285795" w:rsidRDefault="00285795"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4B5DE610" w14:textId="42C0D2D6" w:rsidR="005B5F76" w:rsidRPr="00CC77D7" w:rsidRDefault="005B5F76"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CC77D7">
              <w:rPr>
                <w:rFonts w:asciiTheme="minorHAnsi" w:eastAsia="Open Sans" w:hAnsiTheme="minorHAnsi" w:cs="Open Sans"/>
                <w:sz w:val="18"/>
                <w:szCs w:val="18"/>
              </w:rPr>
              <w:t>Ask students to create a revision guide or wall poster on the different data structures, lists, tuples and dictionaries</w:t>
            </w:r>
          </w:p>
        </w:tc>
        <w:tc>
          <w:tcPr>
            <w:tcW w:w="2268" w:type="dxa"/>
          </w:tcPr>
          <w:p w14:paraId="396AB0C7" w14:textId="502AFDB0" w:rsidR="005B5F76" w:rsidRPr="00CC77D7" w:rsidRDefault="00454F20" w:rsidP="005B5F76">
            <w:pPr>
              <w:spacing w:before="40" w:after="40"/>
              <w:cnfStyle w:val="000000000000" w:firstRow="0" w:lastRow="0" w:firstColumn="0" w:lastColumn="0" w:oddVBand="0" w:evenVBand="0" w:oddHBand="0" w:evenHBand="0" w:firstRowFirstColumn="0" w:firstRowLastColumn="0" w:lastRowFirstColumn="0" w:lastRowLastColumn="0"/>
            </w:pPr>
            <w:r w:rsidRPr="00454F20">
              <w:rPr>
                <w:rFonts w:eastAsia="Open Sans" w:cs="Open Sans"/>
                <w:b/>
                <w:color w:val="000000" w:themeColor="text1"/>
                <w:sz w:val="18"/>
                <w:szCs w:val="18"/>
              </w:rPr>
              <w:t>Pearson Edexcel International A-level Computer Science Student Book 1:</w:t>
            </w:r>
            <w:r w:rsidR="005B5F76" w:rsidRPr="00CC77D7">
              <w:rPr>
                <w:rFonts w:eastAsia="Open Sans" w:cs="Open Sans"/>
                <w:color w:val="000000" w:themeColor="text1"/>
                <w:sz w:val="18"/>
                <w:szCs w:val="18"/>
              </w:rPr>
              <w:t xml:space="preserve"> pp. 219-220</w:t>
            </w:r>
          </w:p>
          <w:p w14:paraId="6C4FC089" w14:textId="4D0C86C7" w:rsidR="005B5F76" w:rsidRPr="00CC77D7" w:rsidRDefault="005B5F76" w:rsidP="005B5F7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CC77D7">
              <w:rPr>
                <w:rFonts w:asciiTheme="minorHAnsi" w:eastAsia="Open Sans" w:hAnsiTheme="minorHAnsi" w:cs="Open Sans"/>
                <w:color w:val="000000" w:themeColor="text1"/>
                <w:sz w:val="18"/>
                <w:szCs w:val="18"/>
              </w:rPr>
              <w:t xml:space="preserve"> </w:t>
            </w:r>
          </w:p>
        </w:tc>
        <w:tc>
          <w:tcPr>
            <w:tcW w:w="1984" w:type="dxa"/>
          </w:tcPr>
          <w:p w14:paraId="6C2715D7"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27DCB5F"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EEFD581"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71DE6F1B"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7D595651"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4A9A47F9" w14:textId="77777777" w:rsidR="005B5F76" w:rsidRPr="007036E5" w:rsidRDefault="005B5F76"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050A4C7C"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7724D71B"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B5D3180"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2140DDBC"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50872DCB"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1BC7ED35" w14:textId="77777777" w:rsidR="005B5F76" w:rsidRPr="007036E5" w:rsidRDefault="005B5F76"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9A9DF5E" w14:textId="77777777" w:rsidR="00CC77D7" w:rsidRDefault="00CC77D7">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5B5F76" w:rsidRPr="008542E2" w14:paraId="722A902F" w14:textId="77777777" w:rsidTr="00152394">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FEC955B" w14:textId="517B7E52" w:rsidR="005B5F76" w:rsidRPr="008542E2" w:rsidRDefault="005B5F76" w:rsidP="005B5F76">
            <w:pPr>
              <w:pStyle w:val="TableHeading"/>
              <w:rPr>
                <w:lang w:val="en-GB"/>
              </w:rPr>
            </w:pPr>
            <w:r w:rsidRPr="008542E2">
              <w:rPr>
                <w:b/>
                <w:bCs/>
                <w:color w:val="000000" w:themeColor="text1"/>
                <w:lang w:val="en-GB"/>
              </w:rPr>
              <w:t>Week 10</w:t>
            </w:r>
            <w:r w:rsidRPr="008542E2">
              <w:rPr>
                <w:b/>
                <w:bCs/>
                <w:color w:val="000000" w:themeColor="text1"/>
                <w:lang w:val="en-GB"/>
              </w:rPr>
              <w:br/>
              <w:t>Lesson 2</w:t>
            </w:r>
            <w:r w:rsidR="00D8623F">
              <w:rPr>
                <w:b/>
                <w:bCs/>
                <w:color w:val="000000" w:themeColor="text1"/>
                <w:lang w:val="en-GB"/>
              </w:rPr>
              <w:t xml:space="preserve"> &amp; 3</w:t>
            </w:r>
          </w:p>
        </w:tc>
      </w:tr>
      <w:tr w:rsidR="00D8623F" w:rsidRPr="008542E2" w14:paraId="35A40B04" w14:textId="77777777" w:rsidTr="00E7028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CEE6699" w14:textId="77777777" w:rsidR="00D8623F" w:rsidRPr="00CC77D7" w:rsidRDefault="00D8623F" w:rsidP="00D8623F">
            <w:pPr>
              <w:spacing w:before="40" w:after="40"/>
            </w:pPr>
            <w:r w:rsidRPr="00CC77D7">
              <w:rPr>
                <w:rFonts w:eastAsia="Open Sans" w:cs="Open Sans"/>
                <w:color w:val="000000" w:themeColor="text1"/>
                <w:sz w:val="18"/>
                <w:szCs w:val="18"/>
              </w:rPr>
              <w:t>Topic 8.2.1</w:t>
            </w:r>
          </w:p>
          <w:p w14:paraId="20E2E1F0" w14:textId="77777777" w:rsidR="00D8623F" w:rsidRPr="00CC77D7" w:rsidRDefault="00D8623F" w:rsidP="00D8623F">
            <w:pPr>
              <w:spacing w:before="40" w:after="40"/>
            </w:pPr>
            <w:r w:rsidRPr="00CC77D7">
              <w:rPr>
                <w:rFonts w:eastAsia="Open Sans" w:cs="Open Sans"/>
                <w:color w:val="000000" w:themeColor="text1"/>
                <w:sz w:val="18"/>
                <w:szCs w:val="18"/>
              </w:rPr>
              <w:t>Methods to handle numeric data</w:t>
            </w:r>
          </w:p>
          <w:p w14:paraId="3B026C4F" w14:textId="77777777" w:rsidR="00D8623F" w:rsidRPr="00CC77D7" w:rsidRDefault="00D8623F" w:rsidP="00D8623F">
            <w:pPr>
              <w:spacing w:before="40" w:after="40"/>
            </w:pPr>
            <w:r w:rsidRPr="00CC77D7">
              <w:rPr>
                <w:rFonts w:eastAsia="Open Sans" w:cs="Open Sans"/>
                <w:color w:val="000000" w:themeColor="text1"/>
                <w:sz w:val="18"/>
                <w:szCs w:val="18"/>
              </w:rPr>
              <w:t>Topic 8.2.3</w:t>
            </w:r>
          </w:p>
          <w:p w14:paraId="6701EE69" w14:textId="77777777" w:rsidR="00D8623F" w:rsidRPr="00CC77D7" w:rsidRDefault="00D8623F" w:rsidP="00D8623F">
            <w:pPr>
              <w:spacing w:before="40" w:after="40"/>
            </w:pPr>
            <w:r w:rsidRPr="00CC77D7">
              <w:rPr>
                <w:rFonts w:eastAsia="Open Sans" w:cs="Open Sans"/>
                <w:color w:val="000000" w:themeColor="text1"/>
                <w:sz w:val="18"/>
                <w:szCs w:val="18"/>
              </w:rPr>
              <w:t>Methods to handle text files</w:t>
            </w:r>
          </w:p>
          <w:p w14:paraId="50241892" w14:textId="77777777" w:rsidR="00D8623F" w:rsidRPr="00CC77D7" w:rsidRDefault="00D8623F" w:rsidP="00D8623F">
            <w:pPr>
              <w:spacing w:before="40" w:after="40"/>
            </w:pPr>
            <w:r w:rsidRPr="00CC77D7">
              <w:rPr>
                <w:rFonts w:eastAsia="Open Sans" w:cs="Open Sans"/>
                <w:color w:val="000000" w:themeColor="text1"/>
                <w:sz w:val="18"/>
                <w:szCs w:val="18"/>
              </w:rPr>
              <w:t>Topic 8.2.4</w:t>
            </w:r>
          </w:p>
          <w:p w14:paraId="13CF7E7F" w14:textId="77777777" w:rsidR="00D8623F" w:rsidRPr="00CC77D7" w:rsidRDefault="00D8623F" w:rsidP="00D8623F">
            <w:pPr>
              <w:spacing w:before="40" w:after="40"/>
            </w:pPr>
            <w:r w:rsidRPr="00CC77D7">
              <w:rPr>
                <w:rFonts w:eastAsia="Open Sans" w:cs="Open Sans"/>
                <w:color w:val="000000" w:themeColor="text1"/>
                <w:sz w:val="18"/>
                <w:szCs w:val="18"/>
              </w:rPr>
              <w:t>Methods to handle data structures</w:t>
            </w:r>
          </w:p>
          <w:p w14:paraId="1A347F5E" w14:textId="77777777" w:rsidR="00D8623F" w:rsidRPr="00CC77D7" w:rsidRDefault="00D8623F" w:rsidP="00D8623F">
            <w:pPr>
              <w:spacing w:before="40" w:after="40"/>
            </w:pPr>
            <w:r w:rsidRPr="00CC77D7">
              <w:rPr>
                <w:rFonts w:eastAsia="Open Sans" w:cs="Open Sans"/>
                <w:color w:val="000000" w:themeColor="text1"/>
                <w:sz w:val="18"/>
                <w:szCs w:val="18"/>
              </w:rPr>
              <w:t xml:space="preserve"> </w:t>
            </w:r>
          </w:p>
          <w:p w14:paraId="6B06F996" w14:textId="609BB897" w:rsidR="00D8623F" w:rsidRDefault="00B542DA" w:rsidP="00D8623F">
            <w:pPr>
              <w:spacing w:before="40" w:after="40"/>
              <w:rPr>
                <w:rFonts w:eastAsia="Open Sans" w:cs="Open Sans"/>
                <w:b w:val="0"/>
                <w:bCs w:val="0"/>
                <w:sz w:val="18"/>
                <w:szCs w:val="18"/>
              </w:rPr>
            </w:pPr>
            <w:r w:rsidRPr="00B542DA">
              <w:rPr>
                <w:rFonts w:eastAsia="Open Sans" w:cs="Open Sans"/>
                <w:sz w:val="18"/>
                <w:szCs w:val="18"/>
              </w:rPr>
              <w:t>Lesson title:</w:t>
            </w:r>
          </w:p>
          <w:p w14:paraId="5E95AB92" w14:textId="77777777" w:rsidR="008E1C62" w:rsidRPr="00CC77D7" w:rsidRDefault="008E1C62" w:rsidP="00D8623F">
            <w:pPr>
              <w:spacing w:before="40" w:after="40"/>
            </w:pPr>
          </w:p>
          <w:p w14:paraId="05A1D16D" w14:textId="77777777" w:rsidR="00D8623F" w:rsidRPr="00CC77D7" w:rsidRDefault="00D8623F" w:rsidP="00D8623F">
            <w:pPr>
              <w:spacing w:before="40" w:after="40"/>
              <w:rPr>
                <w:b w:val="0"/>
                <w:bCs w:val="0"/>
              </w:rPr>
            </w:pPr>
            <w:r w:rsidRPr="00CC77D7">
              <w:rPr>
                <w:rFonts w:eastAsia="Open Sans" w:cs="Open Sans"/>
                <w:b w:val="0"/>
                <w:bCs w:val="0"/>
                <w:color w:val="000000" w:themeColor="text1"/>
                <w:sz w:val="18"/>
                <w:szCs w:val="18"/>
              </w:rPr>
              <w:t>Project covering handling numbers, text files and data structures</w:t>
            </w:r>
          </w:p>
          <w:p w14:paraId="65EA49E4" w14:textId="2BEC05A9" w:rsidR="00D8623F" w:rsidRPr="00CC77D7" w:rsidRDefault="00D8623F" w:rsidP="00D8623F">
            <w:pPr>
              <w:pStyle w:val="TableText"/>
              <w:rPr>
                <w:rFonts w:asciiTheme="minorHAnsi" w:hAnsiTheme="minorHAnsi"/>
                <w:lang w:val="en-GB"/>
              </w:rPr>
            </w:pPr>
            <w:r w:rsidRPr="00CC77D7">
              <w:rPr>
                <w:rFonts w:asciiTheme="minorHAnsi" w:eastAsia="Open Sans" w:hAnsiTheme="minorHAnsi" w:cs="Open Sans"/>
                <w:b w:val="0"/>
                <w:bCs w:val="0"/>
                <w:sz w:val="18"/>
                <w:szCs w:val="18"/>
              </w:rPr>
              <w:t>(double lesson)</w:t>
            </w:r>
          </w:p>
        </w:tc>
        <w:tc>
          <w:tcPr>
            <w:tcW w:w="2551" w:type="dxa"/>
            <w:shd w:val="clear" w:color="auto" w:fill="auto"/>
          </w:tcPr>
          <w:p w14:paraId="18A1EDAD" w14:textId="75E729D5" w:rsidR="00D8623F" w:rsidRPr="00CC77D7" w:rsidRDefault="00B542DA" w:rsidP="00D8623F">
            <w:pPr>
              <w:cnfStyle w:val="000000100000" w:firstRow="0" w:lastRow="0" w:firstColumn="0" w:lastColumn="0" w:oddVBand="0" w:evenVBand="0" w:oddHBand="1" w:evenHBand="0" w:firstRowFirstColumn="0" w:firstRowLastColumn="0" w:lastRowFirstColumn="0" w:lastRowLastColumn="0"/>
            </w:pPr>
            <w:r w:rsidRPr="00B542DA">
              <w:rPr>
                <w:rFonts w:eastAsia="Open Sans" w:cs="Open Sans"/>
                <w:sz w:val="18"/>
                <w:szCs w:val="18"/>
              </w:rPr>
              <w:t>Students will be able to:</w:t>
            </w:r>
            <w:r w:rsidR="00D8623F" w:rsidRPr="00CC77D7">
              <w:rPr>
                <w:rFonts w:eastAsia="Open Sans" w:cs="Open Sans"/>
                <w:color w:val="000000" w:themeColor="text1"/>
                <w:sz w:val="18"/>
                <w:szCs w:val="18"/>
              </w:rPr>
              <w:t xml:space="preserve"> </w:t>
            </w:r>
          </w:p>
          <w:p w14:paraId="1727D20D" w14:textId="77777777" w:rsidR="00D8623F" w:rsidRDefault="00D8623F" w:rsidP="00D8623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C77D7">
              <w:rPr>
                <w:rFonts w:eastAsia="Open Sans" w:cs="Open Sans"/>
                <w:color w:val="000000" w:themeColor="text1"/>
                <w:sz w:val="18"/>
                <w:szCs w:val="18"/>
              </w:rPr>
              <w:t>8.2.1 select and use appropriate methods for handling numeric data</w:t>
            </w:r>
          </w:p>
          <w:p w14:paraId="12A55B72" w14:textId="77777777" w:rsidR="00CC77D7" w:rsidRPr="00CC77D7" w:rsidRDefault="00CC77D7" w:rsidP="00D8623F">
            <w:pPr>
              <w:spacing w:before="40" w:after="40"/>
              <w:cnfStyle w:val="000000100000" w:firstRow="0" w:lastRow="0" w:firstColumn="0" w:lastColumn="0" w:oddVBand="0" w:evenVBand="0" w:oddHBand="1" w:evenHBand="0" w:firstRowFirstColumn="0" w:firstRowLastColumn="0" w:lastRowFirstColumn="0" w:lastRowLastColumn="0"/>
            </w:pPr>
          </w:p>
          <w:p w14:paraId="6DB20C25" w14:textId="77777777" w:rsidR="00D8623F" w:rsidRDefault="00D8623F" w:rsidP="00D8623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C77D7">
              <w:rPr>
                <w:rFonts w:eastAsia="Open Sans" w:cs="Open Sans"/>
                <w:color w:val="000000" w:themeColor="text1"/>
                <w:sz w:val="18"/>
                <w:szCs w:val="18"/>
              </w:rPr>
              <w:t>8.2.3 select and use appropriate methods for handling text files</w:t>
            </w:r>
          </w:p>
          <w:p w14:paraId="7C44280D" w14:textId="77777777" w:rsidR="00CC77D7" w:rsidRPr="00CC77D7" w:rsidRDefault="00CC77D7" w:rsidP="00D8623F">
            <w:pPr>
              <w:spacing w:before="40" w:after="40"/>
              <w:cnfStyle w:val="000000100000" w:firstRow="0" w:lastRow="0" w:firstColumn="0" w:lastColumn="0" w:oddVBand="0" w:evenVBand="0" w:oddHBand="1" w:evenHBand="0" w:firstRowFirstColumn="0" w:firstRowLastColumn="0" w:lastRowFirstColumn="0" w:lastRowLastColumn="0"/>
            </w:pPr>
          </w:p>
          <w:p w14:paraId="6288D5F5" w14:textId="77777777" w:rsidR="00D8623F" w:rsidRPr="00CC77D7" w:rsidRDefault="00D8623F" w:rsidP="00D8623F">
            <w:pPr>
              <w:spacing w:before="40" w:after="40"/>
              <w:cnfStyle w:val="000000100000" w:firstRow="0" w:lastRow="0" w:firstColumn="0" w:lastColumn="0" w:oddVBand="0" w:evenVBand="0" w:oddHBand="1" w:evenHBand="0" w:firstRowFirstColumn="0" w:firstRowLastColumn="0" w:lastRowFirstColumn="0" w:lastRowLastColumn="0"/>
            </w:pPr>
            <w:r w:rsidRPr="00CC77D7">
              <w:rPr>
                <w:rFonts w:eastAsia="Open Sans" w:cs="Open Sans"/>
                <w:color w:val="000000" w:themeColor="text1"/>
                <w:sz w:val="18"/>
                <w:szCs w:val="18"/>
              </w:rPr>
              <w:t>8.2.4 select and use appropriate methods for handling data structures</w:t>
            </w:r>
          </w:p>
          <w:p w14:paraId="36851536" w14:textId="77777777" w:rsidR="00D8623F" w:rsidRPr="00CC77D7" w:rsidRDefault="00D8623F" w:rsidP="00D8623F">
            <w:pPr>
              <w:spacing w:before="40" w:after="40"/>
              <w:cnfStyle w:val="000000100000" w:firstRow="0" w:lastRow="0" w:firstColumn="0" w:lastColumn="0" w:oddVBand="0" w:evenVBand="0" w:oddHBand="1" w:evenHBand="0" w:firstRowFirstColumn="0" w:firstRowLastColumn="0" w:lastRowFirstColumn="0" w:lastRowLastColumn="0"/>
            </w:pPr>
            <w:r w:rsidRPr="00CC77D7">
              <w:rPr>
                <w:rFonts w:eastAsia="Open Sans" w:cs="Open Sans"/>
                <w:color w:val="000000" w:themeColor="text1"/>
                <w:sz w:val="18"/>
                <w:szCs w:val="18"/>
              </w:rPr>
              <w:t xml:space="preserve"> </w:t>
            </w:r>
          </w:p>
          <w:p w14:paraId="00282165" w14:textId="493D65F7" w:rsidR="00B263A6" w:rsidRDefault="00F243C3" w:rsidP="00D8623F">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243C3">
              <w:rPr>
                <w:rFonts w:asciiTheme="minorHAnsi" w:eastAsia="Open Sans" w:hAnsiTheme="minorHAnsi" w:cs="Open Sans"/>
                <w:color w:val="6D35FD" w:themeColor="accent1" w:themeShade="BF"/>
                <w:sz w:val="18"/>
                <w:szCs w:val="18"/>
              </w:rPr>
              <w:t>Maths skills:</w:t>
            </w:r>
            <w:r w:rsidR="00D8623F" w:rsidRPr="00CC77D7">
              <w:rPr>
                <w:rFonts w:asciiTheme="minorHAnsi" w:eastAsia="Open Sans" w:hAnsiTheme="minorHAnsi" w:cs="Open Sans"/>
                <w:sz w:val="18"/>
                <w:szCs w:val="18"/>
              </w:rPr>
              <w:t xml:space="preserve">  </w:t>
            </w:r>
          </w:p>
          <w:p w14:paraId="32098D00" w14:textId="77777777" w:rsidR="008E1C62" w:rsidRPr="00CC77D7" w:rsidRDefault="008E1C62" w:rsidP="00D8623F">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p>
          <w:p w14:paraId="6821A28B" w14:textId="1E95DA70" w:rsidR="00D8623F" w:rsidRPr="00CC77D7" w:rsidRDefault="00D8623F" w:rsidP="00D8623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CC77D7">
              <w:rPr>
                <w:rFonts w:asciiTheme="minorHAnsi" w:eastAsia="Open Sans" w:hAnsiTheme="minorHAnsi" w:cs="Open Sans"/>
                <w:sz w:val="18"/>
                <w:szCs w:val="18"/>
              </w:rPr>
              <w:t>handling numeric data</w:t>
            </w:r>
          </w:p>
        </w:tc>
        <w:tc>
          <w:tcPr>
            <w:tcW w:w="4820" w:type="dxa"/>
            <w:shd w:val="clear" w:color="auto" w:fill="auto"/>
          </w:tcPr>
          <w:p w14:paraId="44BE23DC" w14:textId="03C91DB6" w:rsidR="00D8623F" w:rsidRPr="00CC77D7" w:rsidRDefault="00B542DA" w:rsidP="00D8623F">
            <w:pPr>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r w:rsidRPr="00B542DA">
              <w:rPr>
                <w:rFonts w:eastAsia="Open Sans" w:cs="Open Sans"/>
                <w:sz w:val="18"/>
                <w:szCs w:val="18"/>
              </w:rPr>
              <w:t>Activities</w:t>
            </w:r>
          </w:p>
          <w:p w14:paraId="3FB8BE35" w14:textId="77777777" w:rsidR="00D8623F" w:rsidRPr="002811A4" w:rsidRDefault="00D8623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C77D7">
              <w:rPr>
                <w:rFonts w:asciiTheme="minorHAnsi" w:eastAsia="Open Sans" w:hAnsiTheme="minorHAnsi" w:cs="Open Sans"/>
                <w:sz w:val="18"/>
                <w:szCs w:val="18"/>
              </w:rPr>
              <w:t>Recap on previous topics covered and introduction to the projects</w:t>
            </w:r>
          </w:p>
          <w:p w14:paraId="2D65D5D1" w14:textId="7DF3F255" w:rsidR="00D8623F" w:rsidRPr="002811A4" w:rsidRDefault="00D8623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C77D7">
              <w:rPr>
                <w:rFonts w:asciiTheme="minorHAnsi" w:eastAsia="Open Sans" w:hAnsiTheme="minorHAnsi" w:cs="Open Sans"/>
                <w:sz w:val="18"/>
                <w:szCs w:val="18"/>
              </w:rPr>
              <w:t>Practical classroom activity creating some longer ‘</w:t>
            </w:r>
            <w:r w:rsidR="00CC77D7" w:rsidRPr="00CC77D7">
              <w:rPr>
                <w:rFonts w:asciiTheme="minorHAnsi" w:eastAsia="Open Sans" w:hAnsiTheme="minorHAnsi" w:cs="Open Sans"/>
                <w:sz w:val="18"/>
                <w:szCs w:val="18"/>
              </w:rPr>
              <w:t>mini applications</w:t>
            </w:r>
            <w:r w:rsidRPr="00CC77D7">
              <w:rPr>
                <w:rFonts w:asciiTheme="minorHAnsi" w:eastAsia="Open Sans" w:hAnsiTheme="minorHAnsi" w:cs="Open Sans"/>
                <w:sz w:val="18"/>
                <w:szCs w:val="18"/>
              </w:rPr>
              <w:t xml:space="preserve">’ (rather than simple code snippets) implementing the topics covered so far (including math library, dictionaries and text files etc.). One project could involve developing a Python program to process CSV data students have found in a previous </w:t>
            </w:r>
            <w:r w:rsidR="00803854">
              <w:rPr>
                <w:rFonts w:asciiTheme="minorHAnsi" w:eastAsia="Open Sans" w:hAnsiTheme="minorHAnsi" w:cs="Open Sans"/>
                <w:color w:val="auto"/>
                <w:sz w:val="18"/>
                <w:szCs w:val="18"/>
              </w:rPr>
              <w:t>h</w:t>
            </w:r>
            <w:r w:rsidR="00B542DA" w:rsidRPr="00803854">
              <w:rPr>
                <w:rFonts w:asciiTheme="minorHAnsi" w:eastAsia="Open Sans" w:hAnsiTheme="minorHAnsi" w:cs="Open Sans"/>
                <w:color w:val="auto"/>
                <w:sz w:val="18"/>
                <w:szCs w:val="18"/>
              </w:rPr>
              <w:t>omework</w:t>
            </w:r>
            <w:r w:rsidRPr="00803854">
              <w:rPr>
                <w:rFonts w:asciiTheme="minorHAnsi" w:eastAsia="Open Sans" w:hAnsiTheme="minorHAnsi" w:cs="Open Sans"/>
                <w:color w:val="auto"/>
                <w:sz w:val="18"/>
                <w:szCs w:val="18"/>
              </w:rPr>
              <w:t xml:space="preserve"> exercise</w:t>
            </w:r>
            <w:r w:rsidRPr="00CC77D7">
              <w:rPr>
                <w:rFonts w:asciiTheme="minorHAnsi" w:eastAsia="Open Sans" w:hAnsiTheme="minorHAnsi" w:cs="Open Sans"/>
                <w:sz w:val="18"/>
                <w:szCs w:val="18"/>
              </w:rPr>
              <w:t>.</w:t>
            </w:r>
          </w:p>
          <w:p w14:paraId="36C86F3E" w14:textId="77777777" w:rsidR="00D8623F" w:rsidRPr="002811A4" w:rsidRDefault="00D8623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C77D7">
              <w:rPr>
                <w:rFonts w:asciiTheme="minorHAnsi" w:eastAsia="Open Sans" w:hAnsiTheme="minorHAnsi" w:cs="Open Sans"/>
                <w:sz w:val="18"/>
                <w:szCs w:val="18"/>
              </w:rPr>
              <w:t>Practical classroom activity including programs provided with syntax and logic errors that students need to find and correct (important skill for the exam)</w:t>
            </w:r>
          </w:p>
          <w:p w14:paraId="1DF25BFA" w14:textId="3532943A" w:rsidR="00277BBC" w:rsidRPr="00152394" w:rsidRDefault="00D8623F" w:rsidP="0002387B">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r w:rsidRPr="00152394">
              <w:rPr>
                <w:rFonts w:asciiTheme="minorHAnsi" w:hAnsiTheme="minorHAnsi"/>
                <w:color w:val="auto"/>
              </w:rPr>
              <w:br/>
            </w:r>
            <w:r w:rsidR="00B542DA" w:rsidRPr="00B542DA">
              <w:rPr>
                <w:rFonts w:asciiTheme="minorHAnsi" w:eastAsia="Open Sans" w:hAnsiTheme="minorHAnsi" w:cs="Open Sans"/>
                <w:color w:val="6D35FD" w:themeColor="accent1" w:themeShade="BF"/>
                <w:sz w:val="18"/>
                <w:szCs w:val="18"/>
              </w:rPr>
              <w:t>Homework</w:t>
            </w:r>
            <w:r w:rsidRPr="00152394">
              <w:rPr>
                <w:rFonts w:asciiTheme="minorHAnsi" w:eastAsia="Open Sans" w:hAnsiTheme="minorHAnsi" w:cs="Open Sans"/>
                <w:color w:val="auto"/>
                <w:sz w:val="18"/>
                <w:szCs w:val="18"/>
              </w:rPr>
              <w:t>:</w:t>
            </w:r>
          </w:p>
          <w:p w14:paraId="2885E5D4" w14:textId="77777777" w:rsidR="00285795" w:rsidRDefault="00285795" w:rsidP="0002387B">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42607FD4" w14:textId="17FEE438" w:rsidR="00D8623F" w:rsidRPr="00152394" w:rsidRDefault="00D8623F" w:rsidP="00277BBC">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6"/>
                <w:szCs w:val="16"/>
              </w:rPr>
            </w:pPr>
            <w:r w:rsidRPr="00152394">
              <w:rPr>
                <w:rFonts w:asciiTheme="minorHAnsi" w:eastAsia="Open Sans" w:hAnsiTheme="minorHAnsi" w:cs="Open Sans"/>
                <w:color w:val="auto"/>
                <w:sz w:val="18"/>
                <w:szCs w:val="18"/>
              </w:rPr>
              <w:t>Ask students to review their progress in learning Python by answering questions such as:</w:t>
            </w:r>
          </w:p>
          <w:p w14:paraId="15E37396" w14:textId="77777777" w:rsidR="00152394" w:rsidRPr="002811A4" w:rsidRDefault="00D8623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What aspects of python have you found most difficult?</w:t>
            </w:r>
          </w:p>
          <w:p w14:paraId="3C7F07D0" w14:textId="5961BED9" w:rsidR="00152394" w:rsidRPr="002811A4" w:rsidRDefault="00D8623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How easy do you find it to write Python code which has no syntax errors?</w:t>
            </w:r>
          </w:p>
          <w:p w14:paraId="3216F725" w14:textId="27427B40" w:rsidR="00FD2060" w:rsidRPr="002811A4" w:rsidRDefault="00D8623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Can you remember how to create basic constructs such as selection and iteration without referring to notes?</w:t>
            </w:r>
          </w:p>
          <w:p w14:paraId="6D658BDB" w14:textId="076B1526" w:rsidR="00D8623F" w:rsidRPr="00FD2060" w:rsidRDefault="00D8623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color w:val="6D35FD" w:themeColor="accent1" w:themeShade="BF"/>
              </w:rPr>
            </w:pPr>
            <w:r w:rsidRPr="002811A4">
              <w:rPr>
                <w:rFonts w:asciiTheme="minorHAnsi" w:eastAsia="Open Sans" w:hAnsiTheme="minorHAnsi" w:cs="Open Sans"/>
                <w:sz w:val="18"/>
                <w:szCs w:val="18"/>
              </w:rPr>
              <w:t>What would help you improve your ability to write Python programs? This can be developed into an action plan to develop skills.</w:t>
            </w:r>
            <w:r w:rsidRPr="00152394">
              <w:rPr>
                <w:color w:val="auto"/>
              </w:rPr>
              <w:br/>
            </w:r>
          </w:p>
        </w:tc>
        <w:tc>
          <w:tcPr>
            <w:tcW w:w="2268" w:type="dxa"/>
            <w:shd w:val="clear" w:color="auto" w:fill="auto"/>
          </w:tcPr>
          <w:p w14:paraId="5BAC4A87" w14:textId="3FEDB57C" w:rsidR="00D8623F" w:rsidRPr="00CC77D7" w:rsidRDefault="00454F20" w:rsidP="00D8623F">
            <w:pPr>
              <w:spacing w:before="40" w:after="40"/>
              <w:cnfStyle w:val="000000100000" w:firstRow="0" w:lastRow="0" w:firstColumn="0" w:lastColumn="0" w:oddVBand="0" w:evenVBand="0" w:oddHBand="1" w:evenHBand="0" w:firstRowFirstColumn="0" w:firstRowLastColumn="0" w:lastRowFirstColumn="0" w:lastRowLastColumn="0"/>
            </w:pPr>
            <w:r w:rsidRPr="00454F20">
              <w:rPr>
                <w:rFonts w:eastAsia="Open Sans" w:cs="Open Sans"/>
                <w:b/>
                <w:color w:val="000000" w:themeColor="text1"/>
                <w:sz w:val="18"/>
                <w:szCs w:val="18"/>
              </w:rPr>
              <w:t>Pearson Edexcel International A-level Computer Science Student Book 1:</w:t>
            </w:r>
            <w:r w:rsidR="00D8623F" w:rsidRPr="00CC77D7">
              <w:rPr>
                <w:rFonts w:eastAsia="Open Sans" w:cs="Open Sans"/>
                <w:color w:val="000000" w:themeColor="text1"/>
                <w:sz w:val="18"/>
                <w:szCs w:val="18"/>
              </w:rPr>
              <w:t xml:space="preserve"> pp. 202-219</w:t>
            </w:r>
          </w:p>
          <w:p w14:paraId="6BB336D5" w14:textId="7BB411C7" w:rsidR="00D8623F" w:rsidRPr="00CC77D7" w:rsidRDefault="00D8623F" w:rsidP="00D8623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CC77D7">
              <w:rPr>
                <w:rFonts w:asciiTheme="minorHAnsi" w:eastAsia="Open Sans" w:hAnsiTheme="minorHAnsi" w:cs="Open Sans"/>
                <w:color w:val="000000" w:themeColor="text1"/>
                <w:sz w:val="18"/>
                <w:szCs w:val="18"/>
              </w:rPr>
              <w:t xml:space="preserve"> </w:t>
            </w:r>
          </w:p>
        </w:tc>
        <w:tc>
          <w:tcPr>
            <w:tcW w:w="1984" w:type="dxa"/>
            <w:shd w:val="clear" w:color="auto" w:fill="auto"/>
          </w:tcPr>
          <w:p w14:paraId="29D3F418"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34805A0"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3D0C9AD9"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279D5ADD"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5AB39691"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554B8755" w14:textId="77777777" w:rsidR="00D8623F" w:rsidRPr="007036E5" w:rsidRDefault="00D8623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61EFED91"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C79BC93"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754438A1"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553D6189" w14:textId="77777777" w:rsidR="00941833"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2ED3B816" w14:textId="77777777" w:rsidR="00941833" w:rsidRPr="007036E5" w:rsidRDefault="00941833" w:rsidP="0094183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4D93AEC1" w14:textId="77777777" w:rsidR="00D8623F" w:rsidRPr="007036E5" w:rsidRDefault="00D8623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6DFF515D" w14:textId="77777777" w:rsidR="00E460F8" w:rsidRPr="008542E2" w:rsidRDefault="00E460F8" w:rsidP="00E460F8">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443902B9" w14:textId="77777777" w:rsidTr="00E7028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3A861807" w14:textId="77777777" w:rsidR="00E460F8" w:rsidRPr="00E70285" w:rsidRDefault="00E460F8">
            <w:pPr>
              <w:pStyle w:val="TableHeading"/>
              <w:jc w:val="center"/>
              <w:rPr>
                <w:b/>
                <w:bCs/>
                <w:color w:val="FFFFFF" w:themeColor="background1"/>
                <w:sz w:val="20"/>
                <w:szCs w:val="24"/>
                <w:lang w:val="en-GB"/>
              </w:rPr>
            </w:pPr>
            <w:r w:rsidRPr="00E70285">
              <w:rPr>
                <w:b/>
                <w:bCs/>
                <w:color w:val="FFFFFF" w:themeColor="background1"/>
                <w:sz w:val="20"/>
                <w:szCs w:val="24"/>
                <w:lang w:val="en-GB"/>
              </w:rPr>
              <w:t>Topic</w:t>
            </w:r>
            <w:r w:rsidRPr="00E70285">
              <w:rPr>
                <w:b/>
                <w:bCs/>
                <w:color w:val="FFFFFF" w:themeColor="background1"/>
                <w:sz w:val="20"/>
                <w:szCs w:val="24"/>
                <w:lang w:val="en-GB"/>
              </w:rPr>
              <w:br/>
              <w:t>Sub topic</w:t>
            </w:r>
            <w:r w:rsidRPr="00E70285">
              <w:rPr>
                <w:b/>
                <w:bCs/>
                <w:color w:val="FFFFFF" w:themeColor="background1"/>
                <w:sz w:val="20"/>
                <w:szCs w:val="24"/>
                <w:lang w:val="en-GB"/>
              </w:rPr>
              <w:br/>
            </w:r>
            <w:r w:rsidRPr="00E70285">
              <w:rPr>
                <w:b/>
                <w:bCs/>
                <w:color w:val="FFFFFF"/>
                <w:sz w:val="20"/>
                <w:szCs w:val="24"/>
                <w:lang w:val="en-GB"/>
              </w:rPr>
              <w:t>Lesson title</w:t>
            </w:r>
          </w:p>
        </w:tc>
        <w:tc>
          <w:tcPr>
            <w:tcW w:w="2551" w:type="dxa"/>
            <w:shd w:val="clear" w:color="auto" w:fill="341583" w:themeFill="accent2" w:themeFillShade="80"/>
            <w:vAlign w:val="center"/>
          </w:tcPr>
          <w:p w14:paraId="4554855B"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Specification reference</w:t>
            </w:r>
          </w:p>
        </w:tc>
        <w:tc>
          <w:tcPr>
            <w:tcW w:w="4820" w:type="dxa"/>
            <w:shd w:val="clear" w:color="auto" w:fill="341583" w:themeFill="accent2" w:themeFillShade="80"/>
            <w:vAlign w:val="center"/>
          </w:tcPr>
          <w:p w14:paraId="568CD278" w14:textId="38D8F41B"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 xml:space="preserve">Suggested </w:t>
            </w:r>
            <w:r w:rsidR="00B542DA" w:rsidRPr="00E70285">
              <w:rPr>
                <w:b/>
                <w:bCs/>
                <w:color w:val="FFFFFF" w:themeColor="background1"/>
                <w:sz w:val="20"/>
                <w:szCs w:val="24"/>
                <w:lang w:val="en-GB"/>
              </w:rPr>
              <w:t>Activities</w:t>
            </w:r>
          </w:p>
        </w:tc>
        <w:tc>
          <w:tcPr>
            <w:tcW w:w="2268" w:type="dxa"/>
            <w:shd w:val="clear" w:color="auto" w:fill="341583" w:themeFill="accent2" w:themeFillShade="80"/>
            <w:vAlign w:val="center"/>
          </w:tcPr>
          <w:p w14:paraId="73731A56"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Suggested resources</w:t>
            </w:r>
          </w:p>
        </w:tc>
        <w:tc>
          <w:tcPr>
            <w:tcW w:w="1984" w:type="dxa"/>
            <w:shd w:val="clear" w:color="auto" w:fill="341583" w:themeFill="accent2" w:themeFillShade="80"/>
            <w:vAlign w:val="center"/>
          </w:tcPr>
          <w:p w14:paraId="21C63FCB" w14:textId="77777777" w:rsidR="00E460F8" w:rsidRPr="00E70285"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D8A0D9C" w14:textId="77777777" w:rsidR="00E460F8" w:rsidRPr="00E70285"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70285">
              <w:rPr>
                <w:b/>
                <w:bCs/>
                <w:color w:val="FFFFFF" w:themeColor="background1"/>
                <w:sz w:val="20"/>
                <w:szCs w:val="24"/>
                <w:lang w:val="en-GB"/>
              </w:rPr>
              <w:t>Which skills could be acquired through teaching and delivery in this lesson?</w:t>
            </w:r>
          </w:p>
        </w:tc>
      </w:tr>
      <w:tr w:rsidR="00E460F8" w:rsidRPr="008542E2" w14:paraId="21E66D89"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A2A4002" w14:textId="77777777" w:rsidR="00E460F8" w:rsidRPr="008542E2" w:rsidRDefault="00E460F8">
            <w:pPr>
              <w:pStyle w:val="TableHeading"/>
              <w:rPr>
                <w:color w:val="FFFFFF" w:themeColor="background1"/>
                <w:lang w:val="en-GB"/>
              </w:rPr>
            </w:pPr>
            <w:r w:rsidRPr="008542E2">
              <w:rPr>
                <w:b/>
                <w:bCs/>
                <w:color w:val="000000" w:themeColor="text1"/>
                <w:lang w:val="en-GB"/>
              </w:rPr>
              <w:t>Week 11</w:t>
            </w:r>
            <w:r w:rsidRPr="008542E2">
              <w:rPr>
                <w:b/>
                <w:bCs/>
                <w:color w:val="000000" w:themeColor="text1"/>
                <w:lang w:val="en-GB"/>
              </w:rPr>
              <w:br/>
              <w:t>Lesson 1</w:t>
            </w:r>
          </w:p>
        </w:tc>
      </w:tr>
      <w:tr w:rsidR="00CF0DAD" w:rsidRPr="008542E2" w14:paraId="04FB785B" w14:textId="77777777" w:rsidTr="00E70285">
        <w:trPr>
          <w:trHeight w:val="560"/>
        </w:trPr>
        <w:tc>
          <w:tcPr>
            <w:cnfStyle w:val="001000000000" w:firstRow="0" w:lastRow="0" w:firstColumn="1" w:lastColumn="0" w:oddVBand="0" w:evenVBand="0" w:oddHBand="0" w:evenHBand="0" w:firstRowFirstColumn="0" w:firstRowLastColumn="0" w:lastRowFirstColumn="0" w:lastRowLastColumn="0"/>
            <w:tcW w:w="1555" w:type="dxa"/>
          </w:tcPr>
          <w:p w14:paraId="0D869205" w14:textId="77777777" w:rsidR="00CF0DAD" w:rsidRPr="00277BBC" w:rsidRDefault="00CF0DAD" w:rsidP="00CF0DAD">
            <w:pPr>
              <w:spacing w:before="40" w:after="40"/>
              <w:rPr>
                <w:color w:val="auto"/>
                <w:sz w:val="18"/>
                <w:szCs w:val="18"/>
              </w:rPr>
            </w:pPr>
            <w:r w:rsidRPr="00277BBC">
              <w:rPr>
                <w:rFonts w:eastAsia="Open Sans" w:cs="Open Sans"/>
                <w:color w:val="auto"/>
                <w:sz w:val="18"/>
                <w:szCs w:val="18"/>
              </w:rPr>
              <w:t>Topic 8.2.5</w:t>
            </w:r>
          </w:p>
          <w:p w14:paraId="7E9C8861" w14:textId="77777777" w:rsidR="00CF0DAD" w:rsidRPr="00277BBC" w:rsidRDefault="00CF0DAD" w:rsidP="00CF0DAD">
            <w:pPr>
              <w:spacing w:before="40" w:after="40"/>
              <w:rPr>
                <w:color w:val="auto"/>
                <w:sz w:val="18"/>
                <w:szCs w:val="18"/>
              </w:rPr>
            </w:pPr>
            <w:r w:rsidRPr="00277BBC">
              <w:rPr>
                <w:rFonts w:eastAsia="Open Sans" w:cs="Open Sans"/>
                <w:color w:val="auto"/>
                <w:sz w:val="18"/>
                <w:szCs w:val="18"/>
              </w:rPr>
              <w:t>Methods to represent and handle a stack implemented as a fixed length list</w:t>
            </w:r>
          </w:p>
          <w:p w14:paraId="5628E4C7" w14:textId="77777777" w:rsidR="00CF0DAD" w:rsidRPr="00277BBC" w:rsidRDefault="00CF0DAD" w:rsidP="00CF0DAD">
            <w:pPr>
              <w:spacing w:before="40" w:after="40"/>
              <w:rPr>
                <w:color w:val="auto"/>
                <w:sz w:val="18"/>
                <w:szCs w:val="18"/>
              </w:rPr>
            </w:pPr>
            <w:r w:rsidRPr="00277BBC">
              <w:rPr>
                <w:rFonts w:eastAsia="Open Sans" w:cs="Open Sans"/>
                <w:color w:val="auto"/>
                <w:sz w:val="18"/>
                <w:szCs w:val="18"/>
              </w:rPr>
              <w:t xml:space="preserve"> </w:t>
            </w:r>
          </w:p>
          <w:p w14:paraId="79DD83BA" w14:textId="58869731" w:rsidR="00CF0DAD" w:rsidRDefault="00B542DA" w:rsidP="00CF0DAD">
            <w:pPr>
              <w:spacing w:before="40" w:after="40"/>
              <w:rPr>
                <w:rFonts w:eastAsia="Open Sans" w:cs="Open Sans"/>
                <w:b w:val="0"/>
                <w:bCs w:val="0"/>
                <w:sz w:val="18"/>
                <w:szCs w:val="18"/>
              </w:rPr>
            </w:pPr>
            <w:r w:rsidRPr="00B542DA">
              <w:rPr>
                <w:rFonts w:eastAsia="Open Sans" w:cs="Open Sans"/>
                <w:sz w:val="18"/>
                <w:szCs w:val="18"/>
              </w:rPr>
              <w:t>Lesson title:</w:t>
            </w:r>
          </w:p>
          <w:p w14:paraId="585C3E64" w14:textId="77777777" w:rsidR="00D80DC9" w:rsidRPr="00277BBC" w:rsidRDefault="00D80DC9" w:rsidP="00CF0DAD">
            <w:pPr>
              <w:spacing w:before="40" w:after="40"/>
              <w:rPr>
                <w:color w:val="auto"/>
                <w:sz w:val="18"/>
                <w:szCs w:val="18"/>
              </w:rPr>
            </w:pPr>
          </w:p>
          <w:p w14:paraId="2004EE53" w14:textId="421363D1" w:rsidR="00CF0DAD" w:rsidRPr="00277BBC" w:rsidRDefault="00CF0DAD" w:rsidP="00CF0DAD">
            <w:pPr>
              <w:pStyle w:val="TableText"/>
              <w:rPr>
                <w:rFonts w:asciiTheme="minorHAnsi" w:hAnsiTheme="minorHAnsi"/>
                <w:b w:val="0"/>
                <w:bCs w:val="0"/>
                <w:color w:val="auto"/>
                <w:sz w:val="18"/>
                <w:szCs w:val="18"/>
                <w:lang w:val="en-GB"/>
              </w:rPr>
            </w:pPr>
            <w:r w:rsidRPr="00277BBC">
              <w:rPr>
                <w:rFonts w:asciiTheme="minorHAnsi" w:eastAsia="Open Sans" w:hAnsiTheme="minorHAnsi" w:cs="Open Sans"/>
                <w:b w:val="0"/>
                <w:bCs w:val="0"/>
                <w:color w:val="auto"/>
                <w:sz w:val="18"/>
                <w:szCs w:val="18"/>
              </w:rPr>
              <w:t>Stacks</w:t>
            </w:r>
          </w:p>
        </w:tc>
        <w:tc>
          <w:tcPr>
            <w:tcW w:w="2551" w:type="dxa"/>
          </w:tcPr>
          <w:p w14:paraId="7CE91C78" w14:textId="74941E7B" w:rsidR="00CF0DAD" w:rsidRPr="00277BBC" w:rsidRDefault="00B542DA" w:rsidP="00CF0DAD">
            <w:pPr>
              <w:cnfStyle w:val="000000000000" w:firstRow="0" w:lastRow="0" w:firstColumn="0" w:lastColumn="0" w:oddVBand="0" w:evenVBand="0" w:oddHBand="0"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CF0DAD" w:rsidRPr="00277BBC">
              <w:rPr>
                <w:rFonts w:eastAsia="Open Sans" w:cs="Open Sans"/>
                <w:color w:val="auto"/>
                <w:sz w:val="18"/>
                <w:szCs w:val="18"/>
              </w:rPr>
              <w:t xml:space="preserve"> </w:t>
            </w:r>
          </w:p>
          <w:p w14:paraId="1CACCE1A" w14:textId="10F61D81" w:rsidR="00CF0DAD" w:rsidRPr="00277BBC"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277BBC">
              <w:rPr>
                <w:rFonts w:eastAsia="Open Sans" w:cs="Open Sans"/>
                <w:color w:val="auto"/>
                <w:sz w:val="18"/>
                <w:szCs w:val="18"/>
              </w:rPr>
              <w:t xml:space="preserve"> 8.2.5 select and use appropriate methods to handle a stack implemented as a fixed length list</w:t>
            </w:r>
          </w:p>
          <w:p w14:paraId="2C6B7824" w14:textId="77777777" w:rsidR="00CF0DAD" w:rsidRPr="00277BBC"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277BBC">
              <w:rPr>
                <w:rFonts w:eastAsia="Open Sans" w:cs="Open Sans"/>
                <w:color w:val="auto"/>
                <w:sz w:val="18"/>
                <w:szCs w:val="18"/>
              </w:rPr>
              <w:t xml:space="preserve"> </w:t>
            </w:r>
          </w:p>
          <w:p w14:paraId="7837998D" w14:textId="5165C5CB" w:rsidR="00CF0DAD" w:rsidRPr="00277BBC" w:rsidRDefault="00CF0DAD" w:rsidP="00CF0DAD">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60FBC0B8" w14:textId="7C2C8FCF" w:rsidR="00CF0DAD" w:rsidRPr="00277BBC" w:rsidRDefault="00B542DA" w:rsidP="00CF0DAD">
            <w:pPr>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Activities</w:t>
            </w:r>
          </w:p>
          <w:p w14:paraId="351D4F27" w14:textId="77777777" w:rsidR="00CF0DAD" w:rsidRPr="002811A4" w:rsidRDefault="00CF0DA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Teacher presentation on Abstract Data types and the nature of stacks and how they can be implemented in Python</w:t>
            </w:r>
          </w:p>
          <w:p w14:paraId="40724BC2" w14:textId="77777777" w:rsidR="00CF0DAD" w:rsidRPr="002811A4" w:rsidRDefault="00CF0DA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Practical classroom activity creating Python programs demonstrating creating stacks using a list and the Queue library</w:t>
            </w:r>
          </w:p>
          <w:p w14:paraId="7BD11AFA" w14:textId="77777777" w:rsidR="00CF0DAD" w:rsidRPr="002811A4" w:rsidRDefault="00CF0DA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Classroom discussion about what ADTs are and why they are important in computer science. What are stacks and queues are typically used for (refer to Unit 1 lessons)?</w:t>
            </w:r>
          </w:p>
          <w:p w14:paraId="2004F04B" w14:textId="2A28ECF6" w:rsidR="00CF0DAD" w:rsidRPr="00277BBC" w:rsidRDefault="00CF0DAD" w:rsidP="0002387B">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r w:rsidRPr="00277BBC">
              <w:rPr>
                <w:rFonts w:asciiTheme="minorHAnsi" w:hAnsiTheme="minorHAnsi"/>
                <w:color w:val="auto"/>
                <w:sz w:val="18"/>
                <w:szCs w:val="18"/>
              </w:rPr>
              <w:br/>
            </w:r>
            <w:r w:rsidR="00B542DA" w:rsidRPr="00B542DA">
              <w:rPr>
                <w:rFonts w:asciiTheme="minorHAnsi" w:eastAsia="Open Sans" w:hAnsiTheme="minorHAnsi" w:cs="Open Sans"/>
                <w:color w:val="6D35FD" w:themeColor="accent1" w:themeShade="BF"/>
                <w:sz w:val="18"/>
                <w:szCs w:val="18"/>
              </w:rPr>
              <w:t>Homework</w:t>
            </w:r>
            <w:r w:rsidRPr="00277BBC">
              <w:rPr>
                <w:rFonts w:asciiTheme="minorHAnsi" w:eastAsia="Open Sans" w:hAnsiTheme="minorHAnsi" w:cs="Open Sans"/>
                <w:color w:val="auto"/>
                <w:sz w:val="18"/>
                <w:szCs w:val="18"/>
              </w:rPr>
              <w:t>:</w:t>
            </w:r>
          </w:p>
          <w:p w14:paraId="1BC1A782" w14:textId="77777777" w:rsidR="00285795" w:rsidRDefault="00285795"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080AA74B" w14:textId="33CEB34F" w:rsidR="00CF0DAD" w:rsidRPr="00277BBC" w:rsidRDefault="00CF0DA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rPr>
            </w:pPr>
            <w:r w:rsidRPr="002811A4">
              <w:rPr>
                <w:rFonts w:asciiTheme="minorHAnsi" w:eastAsia="Open Sans" w:hAnsiTheme="minorHAnsi" w:cs="Open Sans"/>
                <w:sz w:val="18"/>
                <w:szCs w:val="18"/>
              </w:rPr>
              <w:t>Ask students to search for ‘python stack data structure’ and read the Code Academy article on Python stacks, when and why to use them</w:t>
            </w:r>
          </w:p>
        </w:tc>
        <w:tc>
          <w:tcPr>
            <w:tcW w:w="2268" w:type="dxa"/>
          </w:tcPr>
          <w:p w14:paraId="5BE10FFA" w14:textId="5D4B70F4" w:rsidR="00CF0DAD" w:rsidRPr="00277BBC" w:rsidRDefault="00454F20" w:rsidP="00CF0DAD">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CF0DAD" w:rsidRPr="00277BBC">
              <w:rPr>
                <w:rFonts w:eastAsia="Open Sans" w:cs="Open Sans"/>
                <w:color w:val="auto"/>
                <w:sz w:val="18"/>
                <w:szCs w:val="18"/>
              </w:rPr>
              <w:t xml:space="preserve"> pp. 222-3</w:t>
            </w:r>
          </w:p>
          <w:p w14:paraId="642EDC89" w14:textId="77777777" w:rsidR="00CF0DAD" w:rsidRPr="00277BBC"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277BBC">
              <w:rPr>
                <w:rFonts w:eastAsia="Open Sans" w:cs="Open Sans"/>
                <w:color w:val="auto"/>
                <w:sz w:val="18"/>
                <w:szCs w:val="18"/>
              </w:rPr>
              <w:t xml:space="preserve"> </w:t>
            </w:r>
          </w:p>
          <w:p w14:paraId="74CF5121" w14:textId="77777777" w:rsidR="00CF0DAD" w:rsidRPr="00277BBC"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277BBC">
              <w:rPr>
                <w:rFonts w:eastAsia="Open Sans" w:cs="Open Sans"/>
                <w:color w:val="auto"/>
                <w:sz w:val="18"/>
                <w:szCs w:val="18"/>
              </w:rPr>
              <w:t>The theory of stacks is covered in Unit 1, section 4.3.1</w:t>
            </w:r>
          </w:p>
          <w:p w14:paraId="50684544" w14:textId="77777777" w:rsidR="00CF0DAD" w:rsidRPr="00277BBC"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277BBC">
              <w:rPr>
                <w:rFonts w:eastAsia="Open Sans" w:cs="Open Sans"/>
                <w:color w:val="auto"/>
                <w:sz w:val="18"/>
                <w:szCs w:val="18"/>
              </w:rPr>
              <w:t xml:space="preserve"> </w:t>
            </w:r>
          </w:p>
          <w:p w14:paraId="4B36194B" w14:textId="77777777" w:rsidR="00CF0DAD"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277BBC">
              <w:rPr>
                <w:rFonts w:eastAsia="Open Sans" w:cs="Open Sans"/>
                <w:color w:val="auto"/>
                <w:sz w:val="18"/>
                <w:szCs w:val="18"/>
              </w:rPr>
              <w:t>Video explaining how stacks work and can be implemented:</w:t>
            </w:r>
          </w:p>
          <w:p w14:paraId="66874224" w14:textId="77777777" w:rsidR="00941833" w:rsidRPr="00277BBC" w:rsidRDefault="00941833" w:rsidP="00CF0DAD">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p>
          <w:p w14:paraId="7575390B" w14:textId="77777777" w:rsidR="00CF0DAD" w:rsidRPr="000B5C08"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hyperlink r:id="rId148">
              <w:r w:rsidRPr="000B5C08">
                <w:rPr>
                  <w:rStyle w:val="Hyperlink"/>
                  <w:rFonts w:eastAsia="Open Sans" w:cs="Open Sans"/>
                  <w:color w:val="auto"/>
                  <w:sz w:val="18"/>
                  <w:szCs w:val="18"/>
                </w:rPr>
                <w:t>https://www.youtube.com/watch?v=NKmasqr_Xkw</w:t>
              </w:r>
            </w:hyperlink>
          </w:p>
          <w:p w14:paraId="2D1A634B" w14:textId="77777777" w:rsidR="00CF0DAD" w:rsidRPr="00277BBC"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685FF74E" w14:textId="77777777" w:rsidR="00CF0DAD"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277BBC">
              <w:rPr>
                <w:rFonts w:eastAsia="Open Sans" w:cs="Open Sans"/>
                <w:color w:val="auto"/>
                <w:sz w:val="18"/>
                <w:szCs w:val="18"/>
              </w:rPr>
              <w:t>Web page explaining when and why to use a stack:</w:t>
            </w:r>
          </w:p>
          <w:p w14:paraId="7816C784" w14:textId="77777777" w:rsidR="00941833" w:rsidRPr="00277BBC" w:rsidRDefault="00941833" w:rsidP="00CF0DAD">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449F5AFB" w14:textId="77777777" w:rsidR="00CF0DAD" w:rsidRPr="00277BBC" w:rsidRDefault="00CF0DAD" w:rsidP="00CF0DAD">
            <w:pPr>
              <w:spacing w:before="40" w:after="40"/>
              <w:cnfStyle w:val="000000000000" w:firstRow="0" w:lastRow="0" w:firstColumn="0" w:lastColumn="0" w:oddVBand="0" w:evenVBand="0" w:oddHBand="0" w:evenHBand="0" w:firstRowFirstColumn="0" w:firstRowLastColumn="0" w:lastRowFirstColumn="0" w:lastRowLastColumn="0"/>
              <w:rPr>
                <w:b/>
                <w:bCs/>
                <w:color w:val="auto"/>
                <w:sz w:val="18"/>
                <w:szCs w:val="18"/>
              </w:rPr>
            </w:pPr>
            <w:hyperlink r:id="rId149">
              <w:r w:rsidRPr="00277BBC">
                <w:rPr>
                  <w:rStyle w:val="Hyperlink"/>
                  <w:rFonts w:eastAsia="Open Sans" w:cs="Open Sans"/>
                  <w:color w:val="auto"/>
                  <w:sz w:val="18"/>
                  <w:szCs w:val="18"/>
                </w:rPr>
                <w:t>https://www.codecademy.com/article/python-stack-data-structure-when-and-why-to-use-it</w:t>
              </w:r>
            </w:hyperlink>
          </w:p>
          <w:p w14:paraId="1BC09F79" w14:textId="77777777" w:rsidR="00CF0DAD" w:rsidRPr="00277BBC" w:rsidRDefault="00CF0DAD" w:rsidP="00CF0DA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lang w:val="en-GB"/>
              </w:rPr>
            </w:pPr>
          </w:p>
        </w:tc>
        <w:tc>
          <w:tcPr>
            <w:tcW w:w="1984" w:type="dxa"/>
          </w:tcPr>
          <w:p w14:paraId="4A8D563A"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B31D14E"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313755D5"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32E4A492"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088A46DD"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47B2936A" w14:textId="77777777" w:rsidR="00CF0DAD" w:rsidRPr="007036E5" w:rsidRDefault="00CF0DAD"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7FC8217B"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BB9660B"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28C7F4C"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72FC7580" w14:textId="77777777" w:rsidR="00941833"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5A34A91B" w14:textId="77777777" w:rsidR="00941833" w:rsidRPr="007036E5" w:rsidRDefault="00941833" w:rsidP="0094183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28CE14AA" w14:textId="77777777" w:rsidR="00CF0DAD" w:rsidRPr="007036E5" w:rsidRDefault="00CF0DAD"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CF0DAD" w:rsidRPr="008542E2" w14:paraId="75BF0C98"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3E44F02F" w14:textId="77777777" w:rsidR="00CF0DAD" w:rsidRPr="008542E2" w:rsidRDefault="00CF0DAD" w:rsidP="00CF0DAD">
            <w:pPr>
              <w:pStyle w:val="TableHeading"/>
              <w:rPr>
                <w:lang w:val="en-GB"/>
              </w:rPr>
            </w:pPr>
            <w:r w:rsidRPr="008542E2">
              <w:rPr>
                <w:b/>
                <w:bCs/>
                <w:color w:val="000000" w:themeColor="text1"/>
                <w:lang w:val="en-GB"/>
              </w:rPr>
              <w:t>Week 11</w:t>
            </w:r>
            <w:r w:rsidRPr="008542E2">
              <w:rPr>
                <w:b/>
                <w:bCs/>
                <w:color w:val="000000" w:themeColor="text1"/>
                <w:lang w:val="en-GB"/>
              </w:rPr>
              <w:br/>
              <w:t>Lesson 2</w:t>
            </w:r>
          </w:p>
        </w:tc>
      </w:tr>
      <w:tr w:rsidR="007C2301" w:rsidRPr="008542E2" w14:paraId="25AB631F" w14:textId="77777777" w:rsidTr="00E70285">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569A04C" w14:textId="77777777" w:rsidR="007C2301" w:rsidRPr="00917D72" w:rsidRDefault="007C2301" w:rsidP="007C2301">
            <w:pPr>
              <w:spacing w:before="40" w:after="40"/>
              <w:rPr>
                <w:color w:val="auto"/>
                <w:sz w:val="18"/>
                <w:szCs w:val="18"/>
              </w:rPr>
            </w:pPr>
            <w:r w:rsidRPr="00917D72">
              <w:rPr>
                <w:rFonts w:eastAsia="Open Sans" w:cs="Open Sans"/>
                <w:color w:val="auto"/>
                <w:sz w:val="18"/>
                <w:szCs w:val="18"/>
              </w:rPr>
              <w:t>Topic 8.2.6</w:t>
            </w:r>
          </w:p>
          <w:p w14:paraId="50376457" w14:textId="77777777" w:rsidR="007C2301" w:rsidRPr="00917D72" w:rsidRDefault="007C2301" w:rsidP="007C2301">
            <w:pPr>
              <w:spacing w:before="40" w:after="40"/>
              <w:rPr>
                <w:color w:val="auto"/>
                <w:sz w:val="18"/>
                <w:szCs w:val="18"/>
              </w:rPr>
            </w:pPr>
            <w:r w:rsidRPr="00917D72">
              <w:rPr>
                <w:rFonts w:eastAsia="Open Sans" w:cs="Open Sans"/>
                <w:color w:val="auto"/>
                <w:sz w:val="18"/>
                <w:szCs w:val="18"/>
              </w:rPr>
              <w:t>Methods to represent and handle a queue implemented as a fixed length list</w:t>
            </w:r>
          </w:p>
          <w:p w14:paraId="78114A8C" w14:textId="77777777" w:rsidR="007C2301" w:rsidRPr="00917D72" w:rsidRDefault="007C2301" w:rsidP="007C2301">
            <w:pPr>
              <w:spacing w:before="40" w:after="40"/>
              <w:rPr>
                <w:color w:val="auto"/>
                <w:sz w:val="18"/>
                <w:szCs w:val="18"/>
              </w:rPr>
            </w:pPr>
            <w:r w:rsidRPr="00917D72">
              <w:rPr>
                <w:rFonts w:eastAsia="Open Sans" w:cs="Open Sans"/>
                <w:color w:val="auto"/>
                <w:sz w:val="18"/>
                <w:szCs w:val="18"/>
              </w:rPr>
              <w:t xml:space="preserve"> </w:t>
            </w:r>
          </w:p>
          <w:p w14:paraId="4A65E11C" w14:textId="47D56163" w:rsidR="007C2301" w:rsidRDefault="00B542DA" w:rsidP="007C2301">
            <w:pPr>
              <w:spacing w:before="40" w:after="40"/>
              <w:rPr>
                <w:rFonts w:eastAsia="Open Sans" w:cs="Open Sans"/>
                <w:b w:val="0"/>
                <w:bCs w:val="0"/>
                <w:sz w:val="18"/>
                <w:szCs w:val="18"/>
              </w:rPr>
            </w:pPr>
            <w:r w:rsidRPr="00B542DA">
              <w:rPr>
                <w:rFonts w:eastAsia="Open Sans" w:cs="Open Sans"/>
                <w:sz w:val="18"/>
                <w:szCs w:val="18"/>
              </w:rPr>
              <w:t>Lesson title:</w:t>
            </w:r>
          </w:p>
          <w:p w14:paraId="5587E85D" w14:textId="77777777" w:rsidR="00D80DC9" w:rsidRPr="00917D72" w:rsidRDefault="00D80DC9" w:rsidP="007C2301">
            <w:pPr>
              <w:spacing w:before="40" w:after="40"/>
              <w:rPr>
                <w:color w:val="auto"/>
                <w:sz w:val="18"/>
                <w:szCs w:val="18"/>
              </w:rPr>
            </w:pPr>
          </w:p>
          <w:p w14:paraId="3D531509" w14:textId="4179B993" w:rsidR="007C2301" w:rsidRPr="00505511" w:rsidRDefault="007C2301" w:rsidP="007C2301">
            <w:pPr>
              <w:pStyle w:val="TableText"/>
              <w:rPr>
                <w:rFonts w:asciiTheme="minorHAnsi" w:hAnsiTheme="minorHAnsi"/>
                <w:b w:val="0"/>
                <w:bCs w:val="0"/>
                <w:color w:val="auto"/>
                <w:sz w:val="18"/>
                <w:szCs w:val="18"/>
                <w:lang w:val="en-GB"/>
              </w:rPr>
            </w:pPr>
            <w:r w:rsidRPr="00505511">
              <w:rPr>
                <w:rFonts w:asciiTheme="minorHAnsi" w:eastAsia="Open Sans" w:hAnsiTheme="minorHAnsi" w:cs="Open Sans"/>
                <w:b w:val="0"/>
                <w:bCs w:val="0"/>
                <w:color w:val="auto"/>
                <w:sz w:val="18"/>
                <w:szCs w:val="18"/>
              </w:rPr>
              <w:t>Queues</w:t>
            </w:r>
          </w:p>
        </w:tc>
        <w:tc>
          <w:tcPr>
            <w:tcW w:w="2551" w:type="dxa"/>
          </w:tcPr>
          <w:p w14:paraId="75D12466" w14:textId="1FF2203D" w:rsidR="007C2301" w:rsidRPr="00917D72" w:rsidRDefault="00B542DA" w:rsidP="007C2301">
            <w:pPr>
              <w:cnfStyle w:val="000000000000" w:firstRow="0" w:lastRow="0" w:firstColumn="0" w:lastColumn="0" w:oddVBand="0" w:evenVBand="0" w:oddHBand="0"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7C2301" w:rsidRPr="00917D72">
              <w:rPr>
                <w:rFonts w:eastAsia="Open Sans" w:cs="Open Sans"/>
                <w:color w:val="auto"/>
                <w:sz w:val="18"/>
                <w:szCs w:val="18"/>
              </w:rPr>
              <w:t xml:space="preserve"> </w:t>
            </w:r>
          </w:p>
          <w:p w14:paraId="6CA8F6F6" w14:textId="25400193" w:rsidR="007C2301" w:rsidRPr="00917D72" w:rsidRDefault="007C2301" w:rsidP="007C2301">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917D72">
              <w:rPr>
                <w:rFonts w:eastAsia="Open Sans" w:cs="Open Sans"/>
                <w:color w:val="auto"/>
                <w:sz w:val="18"/>
                <w:szCs w:val="18"/>
              </w:rPr>
              <w:t xml:space="preserve"> 8.2.6 select and use appropriate methods to handle a queue implemented as a fixed length list</w:t>
            </w:r>
          </w:p>
          <w:p w14:paraId="29173115" w14:textId="77777777" w:rsidR="007C2301" w:rsidRPr="00917D72" w:rsidRDefault="007C2301" w:rsidP="007C2301">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917D72">
              <w:rPr>
                <w:rFonts w:eastAsia="Open Sans" w:cs="Open Sans"/>
                <w:color w:val="auto"/>
                <w:sz w:val="18"/>
                <w:szCs w:val="18"/>
              </w:rPr>
              <w:t xml:space="preserve"> </w:t>
            </w:r>
          </w:p>
          <w:p w14:paraId="375AD0D0" w14:textId="6FB37810" w:rsidR="007C2301" w:rsidRPr="00917D72" w:rsidRDefault="007C2301" w:rsidP="007C2301">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3D7C13AF" w14:textId="4CA0ECE1" w:rsidR="007C2301" w:rsidRPr="00917D72" w:rsidRDefault="00B542DA" w:rsidP="007C2301">
            <w:pPr>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Activities</w:t>
            </w:r>
          </w:p>
          <w:p w14:paraId="5C0C031B" w14:textId="77777777" w:rsidR="007C2301" w:rsidRPr="002811A4" w:rsidRDefault="007C2301"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Teacher presentation on the nature of queues and how they can be implemented in Python</w:t>
            </w:r>
          </w:p>
          <w:p w14:paraId="53DFF72D" w14:textId="77777777" w:rsidR="007C2301" w:rsidRPr="002811A4" w:rsidRDefault="007C2301"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Practical classroom activity creating Python programs demonstrating creating a queue using lists and the Queue module (student book 1, Activity 5 p225 gives an example)</w:t>
            </w:r>
          </w:p>
          <w:p w14:paraId="521A676B" w14:textId="77777777" w:rsidR="007C2301" w:rsidRPr="002811A4" w:rsidRDefault="007C2301"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Working in pairs ask students to review each other’s programs that they have recently written and discuss potential improvements to them.</w:t>
            </w:r>
          </w:p>
          <w:p w14:paraId="4ECE7340" w14:textId="0979E8D1" w:rsidR="00917D72" w:rsidRPr="00917D72" w:rsidRDefault="007C2301"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r w:rsidRPr="00917D72">
              <w:rPr>
                <w:rFonts w:asciiTheme="minorHAnsi" w:hAnsiTheme="minorHAnsi"/>
                <w:color w:val="auto"/>
                <w:sz w:val="18"/>
                <w:szCs w:val="18"/>
              </w:rPr>
              <w:br/>
            </w:r>
            <w:r w:rsidR="00B542DA" w:rsidRPr="00B542DA">
              <w:rPr>
                <w:rFonts w:asciiTheme="minorHAnsi" w:eastAsia="Open Sans" w:hAnsiTheme="minorHAnsi" w:cs="Open Sans"/>
                <w:color w:val="6D35FD" w:themeColor="accent1" w:themeShade="BF"/>
                <w:sz w:val="18"/>
                <w:szCs w:val="18"/>
              </w:rPr>
              <w:t>Homework</w:t>
            </w:r>
            <w:r w:rsidRPr="00917D72">
              <w:rPr>
                <w:rFonts w:asciiTheme="minorHAnsi" w:eastAsia="Open Sans" w:hAnsiTheme="minorHAnsi" w:cs="Open Sans"/>
                <w:color w:val="auto"/>
                <w:sz w:val="18"/>
                <w:szCs w:val="18"/>
              </w:rPr>
              <w:t>:</w:t>
            </w:r>
          </w:p>
          <w:p w14:paraId="188805A0" w14:textId="77777777" w:rsidR="00285795" w:rsidRDefault="00285795" w:rsidP="0002387B">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32098D89" w14:textId="16AA5622" w:rsidR="007C2301" w:rsidRPr="00917D72" w:rsidRDefault="007C2301"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rPr>
            </w:pPr>
            <w:r w:rsidRPr="002811A4">
              <w:rPr>
                <w:rFonts w:asciiTheme="minorHAnsi" w:eastAsia="Open Sans" w:hAnsiTheme="minorHAnsi" w:cs="Open Sans"/>
                <w:sz w:val="18"/>
                <w:szCs w:val="18"/>
              </w:rPr>
              <w:t>Ask students to watch this video:</w:t>
            </w:r>
            <w:r w:rsidRPr="002811A4">
              <w:rPr>
                <w:rFonts w:asciiTheme="minorHAnsi" w:eastAsia="Open Sans" w:hAnsiTheme="minorHAnsi" w:cs="Open Sans"/>
                <w:sz w:val="18"/>
                <w:szCs w:val="18"/>
              </w:rPr>
              <w:br/>
              <w:t xml:space="preserve">This describes a real-life application of queues </w:t>
            </w:r>
            <w:r w:rsidR="002244C3" w:rsidRPr="002811A4">
              <w:rPr>
                <w:rFonts w:asciiTheme="minorHAnsi" w:eastAsia="Open Sans" w:hAnsiTheme="minorHAnsi" w:cs="Open Sans"/>
                <w:sz w:val="18"/>
                <w:szCs w:val="18"/>
              </w:rPr>
              <w:t>and</w:t>
            </w:r>
            <w:r w:rsidRPr="002811A4">
              <w:rPr>
                <w:rFonts w:asciiTheme="minorHAnsi" w:eastAsia="Open Sans" w:hAnsiTheme="minorHAnsi" w:cs="Open Sans"/>
                <w:sz w:val="18"/>
                <w:szCs w:val="18"/>
              </w:rPr>
              <w:t xml:space="preserve"> explains how queues are implemented in Python and other languages so it an interesting extension activity</w:t>
            </w:r>
          </w:p>
        </w:tc>
        <w:tc>
          <w:tcPr>
            <w:tcW w:w="2268" w:type="dxa"/>
          </w:tcPr>
          <w:p w14:paraId="0AFDFC0B" w14:textId="532718F3" w:rsidR="007C2301" w:rsidRPr="00917D72" w:rsidRDefault="00454F20" w:rsidP="007C2301">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7C2301" w:rsidRPr="00917D72">
              <w:rPr>
                <w:rFonts w:eastAsia="Open Sans" w:cs="Open Sans"/>
                <w:color w:val="auto"/>
                <w:sz w:val="18"/>
                <w:szCs w:val="18"/>
              </w:rPr>
              <w:t xml:space="preserve"> pp. 225</w:t>
            </w:r>
          </w:p>
          <w:p w14:paraId="0B81EAFD" w14:textId="77777777" w:rsidR="007C2301" w:rsidRDefault="007C2301" w:rsidP="007C2301">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r w:rsidRPr="00917D72">
              <w:rPr>
                <w:rFonts w:asciiTheme="minorHAnsi" w:eastAsia="Open Sans" w:hAnsiTheme="minorHAnsi" w:cs="Open Sans"/>
                <w:color w:val="auto"/>
                <w:sz w:val="18"/>
                <w:szCs w:val="18"/>
              </w:rPr>
              <w:t>The theory of queues is covered in Unit 1, section 4.3.2</w:t>
            </w:r>
          </w:p>
          <w:p w14:paraId="074A9941" w14:textId="77777777" w:rsidR="00307D05" w:rsidRDefault="00307D05" w:rsidP="007C2301">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3B3F499F" w14:textId="77777777" w:rsidR="00307D05" w:rsidRDefault="00307D05" w:rsidP="007C2301">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1DC2AF3B" w14:textId="77777777" w:rsidR="00307D05" w:rsidRDefault="00307D05" w:rsidP="007C2301">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52617937" w14:textId="77777777" w:rsidR="00307D05" w:rsidRDefault="00307D05" w:rsidP="007C2301">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012AAE4C" w14:textId="77777777" w:rsidR="00307D05" w:rsidRDefault="00307D05" w:rsidP="007C2301">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4EAFDCC7" w14:textId="77777777" w:rsidR="002244C3" w:rsidRDefault="002244C3" w:rsidP="007C2301">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33878FAC" w14:textId="5D6D59BF" w:rsidR="00307D05" w:rsidRPr="00307D05" w:rsidRDefault="00307D05" w:rsidP="007C230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color w:val="auto"/>
                <w:sz w:val="18"/>
                <w:szCs w:val="18"/>
                <w:lang w:val="en-GB"/>
              </w:rPr>
            </w:pPr>
            <w:hyperlink r:id="rId150" w:history="1">
              <w:r w:rsidRPr="00307D05">
                <w:rPr>
                  <w:rStyle w:val="Hyperlink"/>
                  <w:rFonts w:ascii="Plus Jakarta Sans" w:hAnsi="Plus Jakarta Sans"/>
                  <w:b w:val="0"/>
                  <w:bCs w:val="0"/>
                  <w:sz w:val="18"/>
                  <w:szCs w:val="18"/>
                </w:rPr>
                <w:t>https://www.youtube.com/watch?v=rUUrmGKYwHw</w:t>
              </w:r>
            </w:hyperlink>
          </w:p>
        </w:tc>
        <w:tc>
          <w:tcPr>
            <w:tcW w:w="1984" w:type="dxa"/>
          </w:tcPr>
          <w:p w14:paraId="340FD4B5" w14:textId="77777777" w:rsidR="002244C3"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5E5FE58A" w14:textId="77777777" w:rsidR="002244C3"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1FF5CB68" w14:textId="77777777" w:rsidR="002244C3"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33891A51" w14:textId="77777777" w:rsidR="002244C3"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2DC35E7B" w14:textId="77777777" w:rsidR="002244C3" w:rsidRPr="007036E5"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729F7739" w14:textId="77777777" w:rsidR="007C2301" w:rsidRPr="007036E5" w:rsidRDefault="007C230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6D088384" w14:textId="77777777" w:rsidR="002244C3"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7AAA60CD" w14:textId="77777777" w:rsidR="002244C3"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7550906E" w14:textId="77777777" w:rsidR="002244C3"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2EC1C4D2" w14:textId="77777777" w:rsidR="002244C3"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5AA885AD" w14:textId="77777777" w:rsidR="002244C3" w:rsidRPr="007036E5" w:rsidRDefault="002244C3" w:rsidP="002244C3">
            <w:pPr>
              <w:pStyle w:val="NoSpacing"/>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6AADB952" w14:textId="77777777" w:rsidR="007C2301" w:rsidRPr="007036E5" w:rsidRDefault="007C230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0B460CC8" w14:textId="77777777" w:rsidR="007F4625" w:rsidRDefault="007F4625">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7C2301" w:rsidRPr="008542E2" w14:paraId="7D6CE8F9" w14:textId="77777777" w:rsidTr="00440121">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B06580E" w14:textId="553C744A" w:rsidR="007C2301" w:rsidRPr="008542E2" w:rsidRDefault="007C2301" w:rsidP="007C2301">
            <w:pPr>
              <w:pStyle w:val="TableHeading"/>
              <w:rPr>
                <w:lang w:val="en-GB"/>
              </w:rPr>
            </w:pPr>
            <w:r w:rsidRPr="008542E2">
              <w:rPr>
                <w:b/>
                <w:bCs/>
                <w:color w:val="000000" w:themeColor="text1"/>
                <w:lang w:val="en-GB"/>
              </w:rPr>
              <w:t>Week 11</w:t>
            </w:r>
            <w:r w:rsidRPr="008542E2">
              <w:rPr>
                <w:b/>
                <w:bCs/>
                <w:color w:val="000000" w:themeColor="text1"/>
                <w:lang w:val="en-GB"/>
              </w:rPr>
              <w:br/>
              <w:t>Lesson 3</w:t>
            </w:r>
          </w:p>
        </w:tc>
      </w:tr>
      <w:tr w:rsidR="00DA554D" w:rsidRPr="008542E2" w14:paraId="12DFA655" w14:textId="77777777" w:rsidTr="00D409E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44B6895D" w14:textId="77777777" w:rsidR="00DA554D" w:rsidRPr="007F4625" w:rsidRDefault="00DA554D" w:rsidP="00DA554D">
            <w:pPr>
              <w:spacing w:before="40" w:after="40"/>
              <w:rPr>
                <w:color w:val="auto"/>
                <w:sz w:val="18"/>
                <w:szCs w:val="18"/>
              </w:rPr>
            </w:pPr>
            <w:r w:rsidRPr="007F4625">
              <w:rPr>
                <w:rFonts w:eastAsia="Open Sans" w:cs="Open Sans"/>
                <w:color w:val="auto"/>
                <w:sz w:val="18"/>
                <w:szCs w:val="18"/>
              </w:rPr>
              <w:t>Topic 8.2.7</w:t>
            </w:r>
          </w:p>
          <w:p w14:paraId="29C0A016" w14:textId="77777777" w:rsidR="00DA554D" w:rsidRPr="007F4625" w:rsidRDefault="00DA554D" w:rsidP="00DA554D">
            <w:pPr>
              <w:spacing w:before="40" w:after="40"/>
              <w:rPr>
                <w:color w:val="auto"/>
                <w:sz w:val="18"/>
                <w:szCs w:val="18"/>
              </w:rPr>
            </w:pPr>
            <w:r w:rsidRPr="007F4625">
              <w:rPr>
                <w:rFonts w:eastAsia="Open Sans" w:cs="Open Sans"/>
                <w:color w:val="auto"/>
                <w:sz w:val="18"/>
                <w:szCs w:val="18"/>
              </w:rPr>
              <w:t xml:space="preserve">Methods handle a set </w:t>
            </w:r>
          </w:p>
          <w:p w14:paraId="5DCA23AA" w14:textId="77777777" w:rsidR="00DA554D" w:rsidRPr="007F4625" w:rsidRDefault="00DA554D" w:rsidP="00DA554D">
            <w:pPr>
              <w:spacing w:before="40" w:after="40"/>
              <w:rPr>
                <w:color w:val="auto"/>
                <w:sz w:val="18"/>
                <w:szCs w:val="18"/>
              </w:rPr>
            </w:pPr>
            <w:r w:rsidRPr="007F4625">
              <w:rPr>
                <w:rFonts w:eastAsia="Open Sans" w:cs="Open Sans"/>
                <w:color w:val="auto"/>
                <w:sz w:val="18"/>
                <w:szCs w:val="18"/>
              </w:rPr>
              <w:t xml:space="preserve"> </w:t>
            </w:r>
          </w:p>
          <w:p w14:paraId="2EC70906" w14:textId="616E0912" w:rsidR="00DA554D" w:rsidRDefault="00B542DA" w:rsidP="00DA554D">
            <w:pPr>
              <w:spacing w:before="40" w:after="40"/>
              <w:rPr>
                <w:rFonts w:eastAsia="Open Sans" w:cs="Open Sans"/>
                <w:b w:val="0"/>
                <w:bCs w:val="0"/>
                <w:sz w:val="18"/>
                <w:szCs w:val="18"/>
              </w:rPr>
            </w:pPr>
            <w:r w:rsidRPr="00B542DA">
              <w:rPr>
                <w:rFonts w:eastAsia="Open Sans" w:cs="Open Sans"/>
                <w:sz w:val="18"/>
                <w:szCs w:val="18"/>
              </w:rPr>
              <w:t>Lesson title:</w:t>
            </w:r>
          </w:p>
          <w:p w14:paraId="5C5C3356" w14:textId="77777777" w:rsidR="008E1C62" w:rsidRPr="007F4625" w:rsidRDefault="008E1C62" w:rsidP="00DA554D">
            <w:pPr>
              <w:spacing w:before="40" w:after="40"/>
              <w:rPr>
                <w:color w:val="auto"/>
                <w:sz w:val="18"/>
                <w:szCs w:val="18"/>
              </w:rPr>
            </w:pPr>
          </w:p>
          <w:p w14:paraId="56329B22" w14:textId="24B203F9" w:rsidR="00DA554D" w:rsidRPr="007F4625" w:rsidRDefault="00DA554D" w:rsidP="00DA554D">
            <w:pPr>
              <w:pStyle w:val="TableHeading"/>
              <w:rPr>
                <w:rFonts w:asciiTheme="minorHAnsi" w:hAnsiTheme="minorHAnsi"/>
                <w:color w:val="auto"/>
                <w:sz w:val="18"/>
                <w:szCs w:val="18"/>
                <w:lang w:val="en-GB"/>
              </w:rPr>
            </w:pPr>
            <w:r w:rsidRPr="007F4625">
              <w:rPr>
                <w:rFonts w:asciiTheme="minorHAnsi" w:eastAsia="Open Sans" w:hAnsiTheme="minorHAnsi" w:cs="Open Sans"/>
                <w:color w:val="auto"/>
                <w:sz w:val="18"/>
                <w:szCs w:val="18"/>
              </w:rPr>
              <w:t>Sets</w:t>
            </w:r>
          </w:p>
        </w:tc>
        <w:tc>
          <w:tcPr>
            <w:tcW w:w="2551" w:type="dxa"/>
            <w:shd w:val="clear" w:color="auto" w:fill="FFFFFF" w:themeFill="background1"/>
          </w:tcPr>
          <w:p w14:paraId="5C4F244C" w14:textId="69D2D631" w:rsidR="00DA554D" w:rsidRPr="007F4625" w:rsidRDefault="00B542DA" w:rsidP="00DA554D">
            <w:pPr>
              <w:cnfStyle w:val="000000100000" w:firstRow="0" w:lastRow="0" w:firstColumn="0" w:lastColumn="0" w:oddVBand="0" w:evenVBand="0" w:oddHBand="1"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DA554D" w:rsidRPr="007F4625">
              <w:rPr>
                <w:rFonts w:eastAsia="Open Sans" w:cs="Open Sans"/>
                <w:color w:val="auto"/>
                <w:sz w:val="18"/>
                <w:szCs w:val="18"/>
              </w:rPr>
              <w:t xml:space="preserve"> </w:t>
            </w:r>
          </w:p>
          <w:p w14:paraId="5285D9DC" w14:textId="2558CC67" w:rsidR="00DA554D" w:rsidRPr="007F4625" w:rsidRDefault="00DA554D" w:rsidP="00DA554D">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7F4625">
              <w:rPr>
                <w:rFonts w:eastAsia="Open Sans" w:cs="Open Sans"/>
                <w:color w:val="auto"/>
                <w:sz w:val="18"/>
                <w:szCs w:val="18"/>
              </w:rPr>
              <w:t xml:space="preserve"> 8.2.7 select and use appropriate methods to handle a set</w:t>
            </w:r>
          </w:p>
          <w:p w14:paraId="7403A39C" w14:textId="77777777" w:rsidR="00DA554D" w:rsidRPr="007F4625" w:rsidRDefault="00DA554D" w:rsidP="00DA554D">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7F4625">
              <w:rPr>
                <w:rFonts w:eastAsia="Open Sans" w:cs="Open Sans"/>
                <w:color w:val="auto"/>
                <w:sz w:val="18"/>
                <w:szCs w:val="18"/>
              </w:rPr>
              <w:t xml:space="preserve"> </w:t>
            </w:r>
          </w:p>
          <w:p w14:paraId="71A4DF1C" w14:textId="158529AD" w:rsidR="00385F14" w:rsidRDefault="00F243C3" w:rsidP="00DA554D">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r w:rsidRPr="00F243C3">
              <w:rPr>
                <w:rFonts w:asciiTheme="minorHAnsi" w:eastAsia="Open Sans" w:hAnsiTheme="minorHAnsi" w:cs="Open Sans"/>
                <w:b w:val="0"/>
                <w:bCs w:val="0"/>
                <w:color w:val="6D35FD" w:themeColor="accent1" w:themeShade="BF"/>
                <w:sz w:val="18"/>
                <w:szCs w:val="18"/>
              </w:rPr>
              <w:t>Maths skills:</w:t>
            </w:r>
            <w:r w:rsidR="00DA554D" w:rsidRPr="00440121">
              <w:rPr>
                <w:rFonts w:asciiTheme="minorHAnsi" w:eastAsia="Open Sans" w:hAnsiTheme="minorHAnsi" w:cs="Open Sans"/>
                <w:b w:val="0"/>
                <w:bCs w:val="0"/>
                <w:color w:val="auto"/>
                <w:sz w:val="18"/>
                <w:szCs w:val="18"/>
              </w:rPr>
              <w:t xml:space="preserve"> </w:t>
            </w:r>
          </w:p>
          <w:p w14:paraId="7A7FEC7D" w14:textId="77777777" w:rsidR="008E1C62" w:rsidRPr="00440121" w:rsidRDefault="008E1C62" w:rsidP="00DA554D">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auto"/>
                <w:sz w:val="18"/>
                <w:szCs w:val="18"/>
              </w:rPr>
            </w:pPr>
          </w:p>
          <w:p w14:paraId="6E7638CC" w14:textId="4A81D3BD" w:rsidR="00DA554D" w:rsidRPr="007F4625" w:rsidRDefault="00DA554D" w:rsidP="00DA554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color w:val="auto"/>
                <w:sz w:val="18"/>
                <w:szCs w:val="18"/>
                <w:lang w:val="en-GB"/>
              </w:rPr>
            </w:pPr>
            <w:r w:rsidRPr="007F4625">
              <w:rPr>
                <w:rFonts w:asciiTheme="minorHAnsi" w:eastAsia="Open Sans" w:hAnsiTheme="minorHAnsi" w:cs="Open Sans"/>
                <w:b w:val="0"/>
                <w:bCs w:val="0"/>
                <w:color w:val="auto"/>
                <w:sz w:val="18"/>
                <w:szCs w:val="18"/>
              </w:rPr>
              <w:t>Using sets</w:t>
            </w:r>
          </w:p>
        </w:tc>
        <w:tc>
          <w:tcPr>
            <w:tcW w:w="4820" w:type="dxa"/>
            <w:shd w:val="clear" w:color="auto" w:fill="FFFFFF" w:themeFill="background1"/>
          </w:tcPr>
          <w:p w14:paraId="41C01392" w14:textId="70AA7E20" w:rsidR="00DA554D" w:rsidRPr="007F4625" w:rsidRDefault="00B542DA" w:rsidP="00DA554D">
            <w:pPr>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Activities</w:t>
            </w:r>
          </w:p>
          <w:p w14:paraId="00BBACE6" w14:textId="77777777" w:rsidR="00DA554D" w:rsidRPr="002811A4" w:rsidRDefault="00DA554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Teacher presentation on the nature of a sets and how they can be implemented in Python</w:t>
            </w:r>
          </w:p>
          <w:p w14:paraId="39E58835" w14:textId="77777777" w:rsidR="007F4625" w:rsidRPr="002811A4" w:rsidRDefault="00DA554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Practical classroom activity creating Python programs demonstrating creating sets and using set functions</w:t>
            </w:r>
          </w:p>
          <w:p w14:paraId="4D944644" w14:textId="4FDF0592" w:rsidR="00DA554D" w:rsidRPr="002811A4" w:rsidRDefault="00DA554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Set students a programming challenge to answer a simple exam style coding question (for example find syntax errors or resolve a bug in a program) in a limited amount of time</w:t>
            </w:r>
          </w:p>
          <w:p w14:paraId="4C43E7D2" w14:textId="77777777" w:rsidR="00917D72" w:rsidRPr="007F4625" w:rsidRDefault="00917D72" w:rsidP="00E213EE">
            <w:pPr>
              <w:pStyle w:val="ListParagraph"/>
              <w:numPr>
                <w:ilvl w:val="0"/>
                <w:numId w:val="37"/>
              </w:numPr>
              <w:spacing w:after="0" w:line="240" w:lineRule="auto"/>
              <w:ind w:left="0" w:hanging="397"/>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auto"/>
                <w:sz w:val="18"/>
                <w:szCs w:val="18"/>
              </w:rPr>
            </w:pPr>
          </w:p>
          <w:p w14:paraId="69B938E4" w14:textId="0B0E0325" w:rsidR="007F4625" w:rsidRPr="007F4625" w:rsidRDefault="00B542DA" w:rsidP="007F4625">
            <w:pPr>
              <w:pStyle w:val="ListParagraph"/>
              <w:spacing w:after="0"/>
              <w:ind w:left="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r w:rsidRPr="00B542DA">
              <w:rPr>
                <w:rFonts w:asciiTheme="minorHAnsi" w:eastAsia="Open Sans" w:hAnsiTheme="minorHAnsi" w:cs="Open Sans"/>
                <w:color w:val="6D35FD" w:themeColor="accent1" w:themeShade="BF"/>
                <w:sz w:val="18"/>
                <w:szCs w:val="18"/>
              </w:rPr>
              <w:t>Homework</w:t>
            </w:r>
            <w:r w:rsidR="00DA554D" w:rsidRPr="007F4625">
              <w:rPr>
                <w:rFonts w:asciiTheme="minorHAnsi" w:eastAsia="Open Sans" w:hAnsiTheme="minorHAnsi" w:cs="Open Sans"/>
                <w:color w:val="auto"/>
                <w:sz w:val="18"/>
                <w:szCs w:val="18"/>
              </w:rPr>
              <w:t>:</w:t>
            </w:r>
          </w:p>
          <w:p w14:paraId="56228344" w14:textId="77777777" w:rsidR="00285795" w:rsidRDefault="00285795" w:rsidP="0002387B">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4C5875D8" w14:textId="354C95FB" w:rsidR="00DA554D" w:rsidRPr="007F4625" w:rsidRDefault="00DA554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auto"/>
                <w:sz w:val="18"/>
                <w:szCs w:val="18"/>
              </w:rPr>
            </w:pPr>
            <w:r w:rsidRPr="002811A4">
              <w:rPr>
                <w:rFonts w:asciiTheme="minorHAnsi" w:eastAsia="Open Sans" w:hAnsiTheme="minorHAnsi" w:cs="Open Sans"/>
                <w:sz w:val="18"/>
                <w:szCs w:val="18"/>
              </w:rPr>
              <w:t>Ask students to read the section in the official Python documentation on data structures.</w:t>
            </w:r>
            <w:r w:rsidRPr="007F4625">
              <w:rPr>
                <w:rFonts w:asciiTheme="minorHAnsi" w:hAnsiTheme="minorHAnsi"/>
                <w:color w:val="auto"/>
                <w:sz w:val="18"/>
                <w:szCs w:val="18"/>
              </w:rPr>
              <w:br/>
            </w:r>
          </w:p>
          <w:p w14:paraId="78ADC2D2" w14:textId="77777777" w:rsidR="00DA554D" w:rsidRPr="007F4625" w:rsidRDefault="00DA554D" w:rsidP="00DA554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7F4625">
              <w:rPr>
                <w:rFonts w:eastAsia="Open Sans" w:cs="Open Sans"/>
                <w:color w:val="auto"/>
                <w:sz w:val="18"/>
                <w:szCs w:val="18"/>
              </w:rPr>
              <w:t xml:space="preserve"> </w:t>
            </w:r>
          </w:p>
          <w:p w14:paraId="486DD4F5" w14:textId="77777777" w:rsidR="00DA554D" w:rsidRPr="007F4625" w:rsidRDefault="00DA554D" w:rsidP="00DA554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lang w:val="en-GB"/>
              </w:rPr>
            </w:pPr>
          </w:p>
        </w:tc>
        <w:tc>
          <w:tcPr>
            <w:tcW w:w="2268" w:type="dxa"/>
            <w:shd w:val="clear" w:color="auto" w:fill="FFFFFF" w:themeFill="background1"/>
          </w:tcPr>
          <w:p w14:paraId="3D17ECF2" w14:textId="5D27DDA9" w:rsidR="00DA554D" w:rsidRPr="007F4625" w:rsidRDefault="00454F20" w:rsidP="00DA554D">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DA554D" w:rsidRPr="007F4625">
              <w:rPr>
                <w:rFonts w:eastAsia="Open Sans" w:cs="Open Sans"/>
                <w:color w:val="auto"/>
                <w:sz w:val="18"/>
                <w:szCs w:val="18"/>
              </w:rPr>
              <w:t xml:space="preserve"> pp. 225-227</w:t>
            </w:r>
          </w:p>
          <w:p w14:paraId="59E9E717" w14:textId="77777777" w:rsidR="00DA554D" w:rsidRPr="007F4625" w:rsidRDefault="00DA554D" w:rsidP="00DA554D">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7F4625">
              <w:rPr>
                <w:rFonts w:eastAsia="Open Sans" w:cs="Open Sans"/>
                <w:color w:val="auto"/>
                <w:sz w:val="18"/>
                <w:szCs w:val="18"/>
              </w:rPr>
              <w:t xml:space="preserve"> </w:t>
            </w:r>
          </w:p>
          <w:p w14:paraId="7D533BC3" w14:textId="77777777" w:rsidR="00DA554D" w:rsidRDefault="00DA554D" w:rsidP="00DA554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7F4625">
              <w:rPr>
                <w:rFonts w:eastAsia="Open Sans" w:cs="Open Sans"/>
                <w:color w:val="auto"/>
                <w:sz w:val="18"/>
                <w:szCs w:val="18"/>
              </w:rPr>
              <w:t>Video explaining sets in Python:</w:t>
            </w:r>
          </w:p>
          <w:p w14:paraId="1268ED34" w14:textId="77777777" w:rsidR="002244C3" w:rsidRPr="007F4625" w:rsidRDefault="002244C3" w:rsidP="00DA554D">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p>
          <w:p w14:paraId="7D28A2F2" w14:textId="77777777" w:rsidR="00DA554D" w:rsidRPr="000B5C08" w:rsidRDefault="00DA554D" w:rsidP="00DA554D">
            <w:pPr>
              <w:spacing w:before="40" w:after="40"/>
              <w:cnfStyle w:val="000000100000" w:firstRow="0" w:lastRow="0" w:firstColumn="0" w:lastColumn="0" w:oddVBand="0" w:evenVBand="0" w:oddHBand="1" w:evenHBand="0" w:firstRowFirstColumn="0" w:firstRowLastColumn="0" w:lastRowFirstColumn="0" w:lastRowLastColumn="0"/>
              <w:rPr>
                <w:b/>
                <w:bCs/>
                <w:color w:val="auto"/>
                <w:sz w:val="18"/>
                <w:szCs w:val="18"/>
              </w:rPr>
            </w:pPr>
            <w:hyperlink r:id="rId151">
              <w:r w:rsidRPr="000B5C08">
                <w:rPr>
                  <w:rStyle w:val="Hyperlink"/>
                  <w:rFonts w:eastAsia="Open Sans" w:cs="Open Sans"/>
                  <w:color w:val="auto"/>
                  <w:sz w:val="18"/>
                  <w:szCs w:val="18"/>
                </w:rPr>
                <w:t>https://www.youtube.com/watch?v=t9j8lCUGZXo</w:t>
              </w:r>
            </w:hyperlink>
          </w:p>
          <w:p w14:paraId="1B00088A" w14:textId="77777777" w:rsidR="00DA554D" w:rsidRPr="000B5C08" w:rsidRDefault="00DA554D" w:rsidP="00DA554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p>
          <w:p w14:paraId="6B545BE4" w14:textId="49ECC650" w:rsidR="00DA554D" w:rsidRPr="000B5C08" w:rsidRDefault="00DA554D" w:rsidP="00DA554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lang w:val="fr-FR"/>
              </w:rPr>
            </w:pPr>
            <w:r w:rsidRPr="000B5C08">
              <w:rPr>
                <w:rFonts w:eastAsia="Open Sans" w:cs="Open Sans"/>
                <w:color w:val="auto"/>
                <w:sz w:val="18"/>
                <w:szCs w:val="18"/>
                <w:lang w:val="fr-FR"/>
              </w:rPr>
              <w:t xml:space="preserve">Python documentation on data </w:t>
            </w:r>
            <w:r w:rsidR="00440121" w:rsidRPr="000B5C08">
              <w:rPr>
                <w:rFonts w:eastAsia="Open Sans" w:cs="Open Sans"/>
                <w:color w:val="auto"/>
                <w:sz w:val="18"/>
                <w:szCs w:val="18"/>
                <w:lang w:val="fr-FR"/>
              </w:rPr>
              <w:t>structures :</w:t>
            </w:r>
          </w:p>
          <w:p w14:paraId="3E9834E9" w14:textId="77777777" w:rsidR="002244C3" w:rsidRPr="000B5C08" w:rsidRDefault="002244C3" w:rsidP="00DA554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color w:val="auto"/>
                <w:sz w:val="18"/>
                <w:szCs w:val="18"/>
                <w:lang w:val="fr-FR"/>
              </w:rPr>
            </w:pPr>
          </w:p>
          <w:p w14:paraId="388F95BE" w14:textId="1E5617CA" w:rsidR="00DA554D" w:rsidRPr="007F4625" w:rsidRDefault="00DA554D" w:rsidP="00DA554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lang w:val="fr-FR"/>
              </w:rPr>
            </w:pPr>
            <w:hyperlink r:id="rId152">
              <w:r w:rsidRPr="000B5C08">
                <w:rPr>
                  <w:rStyle w:val="Hyperlink"/>
                  <w:rFonts w:eastAsia="Open Sans" w:cs="Open Sans"/>
                  <w:b w:val="0"/>
                  <w:color w:val="auto"/>
                  <w:sz w:val="18"/>
                  <w:szCs w:val="18"/>
                  <w:lang w:val="fr-FR"/>
                </w:rPr>
                <w:t>https://docs.python.org/3/tutorial/datastructures.html</w:t>
              </w:r>
            </w:hyperlink>
          </w:p>
        </w:tc>
        <w:tc>
          <w:tcPr>
            <w:tcW w:w="1984" w:type="dxa"/>
            <w:shd w:val="clear" w:color="auto" w:fill="FFFFFF" w:themeFill="background1"/>
          </w:tcPr>
          <w:p w14:paraId="2B08C7BA" w14:textId="77777777" w:rsidR="002244C3"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AE2FE7E" w14:textId="77777777" w:rsidR="002244C3"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4149EC09" w14:textId="77777777" w:rsidR="002244C3"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4BF0DAF4" w14:textId="77777777" w:rsidR="002244C3"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720C99A1" w14:textId="77777777" w:rsidR="002244C3" w:rsidRPr="007036E5"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77707296" w14:textId="77777777" w:rsidR="00DA554D" w:rsidRPr="007036E5" w:rsidRDefault="00DA554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1"/>
          </w:tcPr>
          <w:p w14:paraId="72D9F8E1" w14:textId="77777777" w:rsidR="002244C3"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F2DC00F" w14:textId="77777777" w:rsidR="002244C3"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92DBDB8" w14:textId="77777777" w:rsidR="002244C3"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Analysis</w:t>
            </w:r>
          </w:p>
          <w:p w14:paraId="3AD3ED26" w14:textId="77777777" w:rsidR="002244C3"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Initiative</w:t>
            </w:r>
          </w:p>
          <w:p w14:paraId="6F3D9235" w14:textId="77777777" w:rsidR="002244C3" w:rsidRPr="007036E5" w:rsidRDefault="002244C3" w:rsidP="002244C3">
            <w:pPr>
              <w:pStyle w:val="NoSpacing"/>
              <w:spacing w:after="1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Productivity</w:t>
            </w:r>
          </w:p>
          <w:p w14:paraId="2FE8D928" w14:textId="77777777" w:rsidR="00DA554D" w:rsidRPr="007036E5" w:rsidRDefault="00DA554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28FCB358" w14:textId="77777777" w:rsidR="00E460F8" w:rsidRPr="008542E2" w:rsidRDefault="00E460F8" w:rsidP="00E460F8">
      <w:pPr>
        <w:rPr>
          <w:rStyle w:val="Strong"/>
          <w:b w:val="0"/>
          <w:bCs w:val="0"/>
        </w:rPr>
      </w:pPr>
    </w:p>
    <w:p w14:paraId="0178EDBF"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3F3E1E32" w14:textId="77777777" w:rsidTr="00286CEE">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7456366" w14:textId="77777777" w:rsidR="00E460F8" w:rsidRPr="00286CEE" w:rsidRDefault="00E460F8">
            <w:pPr>
              <w:pStyle w:val="TableHeading"/>
              <w:jc w:val="center"/>
              <w:rPr>
                <w:b/>
                <w:bCs/>
                <w:color w:val="FFFFFF" w:themeColor="background1"/>
                <w:sz w:val="20"/>
                <w:szCs w:val="24"/>
                <w:lang w:val="en-GB"/>
              </w:rPr>
            </w:pPr>
            <w:r w:rsidRPr="00286CEE">
              <w:rPr>
                <w:b/>
                <w:bCs/>
                <w:color w:val="FFFFFF" w:themeColor="background1"/>
                <w:sz w:val="20"/>
                <w:szCs w:val="24"/>
                <w:lang w:val="en-GB"/>
              </w:rPr>
              <w:t>Topic</w:t>
            </w:r>
            <w:r w:rsidRPr="00286CEE">
              <w:rPr>
                <w:b/>
                <w:bCs/>
                <w:color w:val="FFFFFF" w:themeColor="background1"/>
                <w:sz w:val="20"/>
                <w:szCs w:val="24"/>
                <w:lang w:val="en-GB"/>
              </w:rPr>
              <w:br/>
              <w:t>Sub topic</w:t>
            </w:r>
            <w:r w:rsidRPr="00286CEE">
              <w:rPr>
                <w:b/>
                <w:bCs/>
                <w:color w:val="FFFFFF" w:themeColor="background1"/>
                <w:sz w:val="20"/>
                <w:szCs w:val="24"/>
                <w:lang w:val="en-GB"/>
              </w:rPr>
              <w:br/>
              <w:t>Lesson title</w:t>
            </w:r>
          </w:p>
        </w:tc>
        <w:tc>
          <w:tcPr>
            <w:tcW w:w="2551" w:type="dxa"/>
            <w:shd w:val="clear" w:color="auto" w:fill="341583" w:themeFill="accent2" w:themeFillShade="80"/>
            <w:vAlign w:val="center"/>
          </w:tcPr>
          <w:p w14:paraId="5C02FD92" w14:textId="77777777" w:rsidR="00E460F8" w:rsidRPr="00286CE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Specification reference</w:t>
            </w:r>
          </w:p>
        </w:tc>
        <w:tc>
          <w:tcPr>
            <w:tcW w:w="4820" w:type="dxa"/>
            <w:shd w:val="clear" w:color="auto" w:fill="341583" w:themeFill="accent2" w:themeFillShade="80"/>
            <w:vAlign w:val="center"/>
          </w:tcPr>
          <w:p w14:paraId="79C6B43F" w14:textId="4D2152B5" w:rsidR="00E460F8" w:rsidRPr="00286CE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 xml:space="preserve">Suggested </w:t>
            </w:r>
            <w:r w:rsidR="00B542DA" w:rsidRPr="00286CEE">
              <w:rPr>
                <w:b/>
                <w:bCs/>
                <w:color w:val="FFFFFF" w:themeColor="background1"/>
                <w:sz w:val="20"/>
                <w:szCs w:val="24"/>
                <w:lang w:val="en-GB"/>
              </w:rPr>
              <w:t>Activities</w:t>
            </w:r>
          </w:p>
        </w:tc>
        <w:tc>
          <w:tcPr>
            <w:tcW w:w="2268" w:type="dxa"/>
            <w:shd w:val="clear" w:color="auto" w:fill="341583" w:themeFill="accent2" w:themeFillShade="80"/>
            <w:vAlign w:val="center"/>
          </w:tcPr>
          <w:p w14:paraId="56FDD41D" w14:textId="77777777" w:rsidR="00E460F8" w:rsidRPr="00286CE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Suggested resources</w:t>
            </w:r>
          </w:p>
        </w:tc>
        <w:tc>
          <w:tcPr>
            <w:tcW w:w="1984" w:type="dxa"/>
            <w:shd w:val="clear" w:color="auto" w:fill="341583" w:themeFill="accent2" w:themeFillShade="80"/>
            <w:vAlign w:val="center"/>
          </w:tcPr>
          <w:p w14:paraId="62BF46DB" w14:textId="77777777" w:rsidR="00E460F8" w:rsidRPr="00286CE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F0E3618" w14:textId="77777777" w:rsidR="00E460F8" w:rsidRPr="00286CEE"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Which skills could be acquired through teaching and delivery in this lesson?</w:t>
            </w:r>
          </w:p>
        </w:tc>
      </w:tr>
      <w:tr w:rsidR="00E460F8" w:rsidRPr="008542E2" w14:paraId="5B89684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D193815" w14:textId="514C1944" w:rsidR="00E460F8" w:rsidRPr="008542E2" w:rsidRDefault="00E460F8">
            <w:pPr>
              <w:pStyle w:val="TableHeading"/>
              <w:rPr>
                <w:color w:val="FFFFFF" w:themeColor="background1"/>
                <w:lang w:val="en-GB"/>
              </w:rPr>
            </w:pPr>
            <w:r w:rsidRPr="008542E2">
              <w:rPr>
                <w:b/>
                <w:bCs/>
                <w:color w:val="000000" w:themeColor="text1"/>
                <w:lang w:val="en-GB"/>
              </w:rPr>
              <w:t>Week 12</w:t>
            </w:r>
            <w:r w:rsidRPr="008542E2">
              <w:rPr>
                <w:b/>
                <w:bCs/>
                <w:color w:val="000000" w:themeColor="text1"/>
                <w:lang w:val="en-GB"/>
              </w:rPr>
              <w:br/>
              <w:t>Lesson 1</w:t>
            </w:r>
            <w:r w:rsidR="006D6E89">
              <w:rPr>
                <w:b/>
                <w:bCs/>
                <w:color w:val="000000" w:themeColor="text1"/>
                <w:lang w:val="en-GB"/>
              </w:rPr>
              <w:t xml:space="preserve"> &amp; 2</w:t>
            </w:r>
          </w:p>
        </w:tc>
      </w:tr>
      <w:tr w:rsidR="006D6E89" w:rsidRPr="008542E2" w14:paraId="5FE9B106" w14:textId="77777777" w:rsidTr="00286CEE">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B8B3F6A" w14:textId="77777777" w:rsidR="006D6E89" w:rsidRPr="00865EE9" w:rsidRDefault="006D6E89" w:rsidP="006D6E89">
            <w:pPr>
              <w:spacing w:before="40" w:after="40"/>
              <w:rPr>
                <w:sz w:val="18"/>
                <w:szCs w:val="18"/>
              </w:rPr>
            </w:pPr>
            <w:r w:rsidRPr="00865EE9">
              <w:rPr>
                <w:rFonts w:eastAsia="Open Sans" w:cs="Open Sans"/>
                <w:color w:val="000000" w:themeColor="text1"/>
                <w:sz w:val="18"/>
                <w:szCs w:val="18"/>
              </w:rPr>
              <w:t>Topic 8.2.5</w:t>
            </w:r>
          </w:p>
          <w:p w14:paraId="180C8EDE" w14:textId="77777777" w:rsidR="006D6E89" w:rsidRPr="00865EE9" w:rsidRDefault="006D6E89" w:rsidP="006D6E89">
            <w:pPr>
              <w:spacing w:before="40" w:after="40"/>
              <w:rPr>
                <w:sz w:val="18"/>
                <w:szCs w:val="18"/>
              </w:rPr>
            </w:pPr>
            <w:r w:rsidRPr="00865EE9">
              <w:rPr>
                <w:rFonts w:eastAsia="Open Sans" w:cs="Open Sans"/>
                <w:color w:val="000000" w:themeColor="text1"/>
                <w:sz w:val="18"/>
                <w:szCs w:val="18"/>
              </w:rPr>
              <w:t>Methods to represent and handle a stack implemented as a fixed length list</w:t>
            </w:r>
          </w:p>
          <w:p w14:paraId="34D18775" w14:textId="77777777" w:rsidR="006D6E89" w:rsidRPr="00865EE9" w:rsidRDefault="006D6E89" w:rsidP="006D6E89">
            <w:pPr>
              <w:spacing w:before="40" w:after="40"/>
              <w:rPr>
                <w:sz w:val="18"/>
                <w:szCs w:val="18"/>
              </w:rPr>
            </w:pPr>
            <w:r w:rsidRPr="00865EE9">
              <w:rPr>
                <w:rFonts w:eastAsia="Open Sans" w:cs="Open Sans"/>
                <w:color w:val="000000" w:themeColor="text1"/>
                <w:sz w:val="18"/>
                <w:szCs w:val="18"/>
              </w:rPr>
              <w:t>Topic 8.2.6</w:t>
            </w:r>
          </w:p>
          <w:p w14:paraId="65465ECE" w14:textId="77777777" w:rsidR="006D6E89" w:rsidRPr="00865EE9" w:rsidRDefault="006D6E89" w:rsidP="006D6E89">
            <w:pPr>
              <w:spacing w:before="40" w:after="40"/>
              <w:rPr>
                <w:sz w:val="18"/>
                <w:szCs w:val="18"/>
              </w:rPr>
            </w:pPr>
            <w:r w:rsidRPr="00865EE9">
              <w:rPr>
                <w:rFonts w:eastAsia="Open Sans" w:cs="Open Sans"/>
                <w:color w:val="000000" w:themeColor="text1"/>
                <w:sz w:val="18"/>
                <w:szCs w:val="18"/>
              </w:rPr>
              <w:t>Methods to represent and handle a queue implemented as a fixed length list</w:t>
            </w:r>
          </w:p>
          <w:p w14:paraId="57AFF3BB" w14:textId="77777777" w:rsidR="006D6E89" w:rsidRPr="00865EE9" w:rsidRDefault="006D6E89" w:rsidP="006D6E89">
            <w:pPr>
              <w:spacing w:before="40" w:after="40"/>
              <w:rPr>
                <w:sz w:val="18"/>
                <w:szCs w:val="18"/>
              </w:rPr>
            </w:pPr>
            <w:r w:rsidRPr="00865EE9">
              <w:rPr>
                <w:rFonts w:eastAsia="Open Sans" w:cs="Open Sans"/>
                <w:color w:val="000000" w:themeColor="text1"/>
                <w:sz w:val="18"/>
                <w:szCs w:val="18"/>
              </w:rPr>
              <w:t>Topic 8.2.7</w:t>
            </w:r>
          </w:p>
          <w:p w14:paraId="1426202F" w14:textId="77777777" w:rsidR="006D6E89" w:rsidRDefault="006D6E89" w:rsidP="006D6E89">
            <w:pPr>
              <w:spacing w:before="40" w:after="40"/>
              <w:rPr>
                <w:rFonts w:eastAsia="Open Sans" w:cs="Open Sans"/>
                <w:b w:val="0"/>
                <w:bCs w:val="0"/>
                <w:color w:val="000000" w:themeColor="text1"/>
                <w:sz w:val="18"/>
                <w:szCs w:val="18"/>
              </w:rPr>
            </w:pPr>
            <w:r w:rsidRPr="00865EE9">
              <w:rPr>
                <w:rFonts w:eastAsia="Open Sans" w:cs="Open Sans"/>
                <w:color w:val="000000" w:themeColor="text1"/>
                <w:sz w:val="18"/>
                <w:szCs w:val="18"/>
              </w:rPr>
              <w:t xml:space="preserve">Methods handle a set </w:t>
            </w:r>
          </w:p>
          <w:p w14:paraId="21DC5689" w14:textId="77777777" w:rsidR="003B4AB2" w:rsidRPr="00865EE9" w:rsidRDefault="003B4AB2" w:rsidP="006D6E89">
            <w:pPr>
              <w:spacing w:before="40" w:after="40"/>
              <w:rPr>
                <w:sz w:val="18"/>
                <w:szCs w:val="18"/>
              </w:rPr>
            </w:pPr>
          </w:p>
          <w:p w14:paraId="15AD56FC" w14:textId="34C3A32F" w:rsidR="006D6E89" w:rsidRDefault="00B542DA" w:rsidP="006D6E89">
            <w:pPr>
              <w:spacing w:before="40" w:after="40"/>
              <w:rPr>
                <w:rFonts w:eastAsia="Open Sans" w:cs="Open Sans"/>
                <w:b w:val="0"/>
                <w:bCs w:val="0"/>
                <w:sz w:val="18"/>
                <w:szCs w:val="18"/>
              </w:rPr>
            </w:pPr>
            <w:r w:rsidRPr="00B542DA">
              <w:rPr>
                <w:rFonts w:eastAsia="Open Sans" w:cs="Open Sans"/>
                <w:sz w:val="18"/>
                <w:szCs w:val="18"/>
              </w:rPr>
              <w:t>Lesson title:</w:t>
            </w:r>
          </w:p>
          <w:p w14:paraId="423C0138" w14:textId="77777777" w:rsidR="00286CEE" w:rsidRPr="00865EE9" w:rsidRDefault="00286CEE" w:rsidP="006D6E89">
            <w:pPr>
              <w:spacing w:before="40" w:after="40"/>
              <w:rPr>
                <w:sz w:val="18"/>
                <w:szCs w:val="18"/>
              </w:rPr>
            </w:pPr>
          </w:p>
          <w:p w14:paraId="35EEC5F5" w14:textId="77777777" w:rsidR="006D6E89" w:rsidRPr="00865EE9" w:rsidRDefault="006D6E89" w:rsidP="006D6E89">
            <w:pPr>
              <w:spacing w:before="40" w:after="40"/>
              <w:rPr>
                <w:b w:val="0"/>
                <w:bCs w:val="0"/>
                <w:sz w:val="18"/>
                <w:szCs w:val="18"/>
              </w:rPr>
            </w:pPr>
            <w:r w:rsidRPr="00865EE9">
              <w:rPr>
                <w:rFonts w:eastAsia="Open Sans" w:cs="Open Sans"/>
                <w:b w:val="0"/>
                <w:bCs w:val="0"/>
                <w:color w:val="000000" w:themeColor="text1"/>
                <w:sz w:val="18"/>
                <w:szCs w:val="18"/>
              </w:rPr>
              <w:t>Stack, queues and sets project</w:t>
            </w:r>
          </w:p>
          <w:p w14:paraId="41714B4C" w14:textId="688F6C37" w:rsidR="006D6E89" w:rsidRPr="00865EE9" w:rsidRDefault="006D6E89" w:rsidP="003B4AB2">
            <w:pPr>
              <w:spacing w:before="40" w:after="40"/>
              <w:rPr>
                <w:sz w:val="18"/>
                <w:szCs w:val="18"/>
              </w:rPr>
            </w:pPr>
            <w:r w:rsidRPr="00865EE9">
              <w:rPr>
                <w:rFonts w:eastAsia="Open Sans" w:cs="Open Sans"/>
                <w:b w:val="0"/>
                <w:bCs w:val="0"/>
                <w:color w:val="000000" w:themeColor="text1"/>
                <w:sz w:val="18"/>
                <w:szCs w:val="18"/>
              </w:rPr>
              <w:t xml:space="preserve"> (double lesson)</w:t>
            </w:r>
          </w:p>
        </w:tc>
        <w:tc>
          <w:tcPr>
            <w:tcW w:w="2551" w:type="dxa"/>
          </w:tcPr>
          <w:p w14:paraId="718997DF" w14:textId="5B3D61BF" w:rsidR="006D6E89" w:rsidRPr="00865EE9" w:rsidRDefault="00B542DA" w:rsidP="006D6E89">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6D6E89" w:rsidRPr="00865EE9">
              <w:rPr>
                <w:rFonts w:eastAsia="Open Sans" w:cs="Open Sans"/>
                <w:color w:val="000000" w:themeColor="text1"/>
                <w:sz w:val="18"/>
                <w:szCs w:val="18"/>
              </w:rPr>
              <w:t xml:space="preserve"> </w:t>
            </w:r>
          </w:p>
          <w:p w14:paraId="40C9A424" w14:textId="59BFAAD1" w:rsidR="006D6E89" w:rsidRPr="00865EE9" w:rsidRDefault="006D6E89" w:rsidP="006D6E8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865EE9">
              <w:rPr>
                <w:rFonts w:eastAsia="Open Sans" w:cs="Open Sans"/>
                <w:color w:val="000000" w:themeColor="text1"/>
                <w:sz w:val="18"/>
                <w:szCs w:val="18"/>
              </w:rPr>
              <w:t xml:space="preserve"> 8.2.5 select and use appropriate methods to handle a stack implemented as a fixed length list</w:t>
            </w:r>
          </w:p>
          <w:p w14:paraId="44CA011D" w14:textId="77777777" w:rsidR="00BF75F1" w:rsidRPr="00865EE9" w:rsidRDefault="00BF75F1" w:rsidP="006D6E8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12AAC429" w14:textId="2A0CB6B5" w:rsidR="006D6E89" w:rsidRPr="00865EE9" w:rsidRDefault="006D6E89" w:rsidP="006D6E8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65EE9">
              <w:rPr>
                <w:rFonts w:eastAsia="Open Sans" w:cs="Open Sans"/>
                <w:color w:val="000000" w:themeColor="text1"/>
                <w:sz w:val="18"/>
                <w:szCs w:val="18"/>
              </w:rPr>
              <w:t>8.2.6 select and use appropriate methods to handle a queue implemented as a fixed length list</w:t>
            </w:r>
          </w:p>
          <w:p w14:paraId="175B01B5" w14:textId="77777777" w:rsidR="00BF75F1" w:rsidRPr="00865EE9" w:rsidRDefault="00BF75F1" w:rsidP="006D6E8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3C340C85" w14:textId="77777777" w:rsidR="006D6E89" w:rsidRPr="00865EE9" w:rsidRDefault="006D6E89" w:rsidP="006D6E8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865EE9">
              <w:rPr>
                <w:rFonts w:eastAsia="Open Sans" w:cs="Open Sans"/>
                <w:color w:val="000000" w:themeColor="text1"/>
                <w:sz w:val="18"/>
                <w:szCs w:val="18"/>
              </w:rPr>
              <w:t>8.2.7 select and use appropriate methods to handle a set</w:t>
            </w:r>
          </w:p>
          <w:p w14:paraId="33D129ED" w14:textId="77777777" w:rsidR="006D6E89" w:rsidRPr="00865EE9" w:rsidRDefault="006D6E89" w:rsidP="006D6E8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865EE9">
              <w:rPr>
                <w:rFonts w:eastAsia="Open Sans" w:cs="Open Sans"/>
                <w:color w:val="000000" w:themeColor="text1"/>
                <w:sz w:val="18"/>
                <w:szCs w:val="18"/>
              </w:rPr>
              <w:t xml:space="preserve"> </w:t>
            </w:r>
          </w:p>
          <w:p w14:paraId="0357F6EE" w14:textId="30A10F8D" w:rsidR="00286CEE" w:rsidRDefault="00F243C3" w:rsidP="006D6E89">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rPr>
            </w:pPr>
            <w:r w:rsidRPr="00F243C3">
              <w:rPr>
                <w:rFonts w:asciiTheme="minorHAnsi" w:eastAsia="Open Sans" w:hAnsiTheme="minorHAnsi" w:cs="Open Sans"/>
                <w:color w:val="6D35FD" w:themeColor="accent1" w:themeShade="BF"/>
                <w:sz w:val="18"/>
                <w:szCs w:val="18"/>
              </w:rPr>
              <w:t>Maths skills:</w:t>
            </w:r>
          </w:p>
          <w:p w14:paraId="387C9535" w14:textId="6B0D969D" w:rsidR="00385F14" w:rsidRPr="00865EE9" w:rsidRDefault="006D6E89" w:rsidP="00286CE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65EE9">
              <w:rPr>
                <w:rFonts w:asciiTheme="minorHAnsi" w:eastAsia="Open Sans" w:hAnsiTheme="minorHAnsi" w:cs="Open Sans"/>
                <w:sz w:val="18"/>
                <w:szCs w:val="18"/>
              </w:rPr>
              <w:t xml:space="preserve"> </w:t>
            </w:r>
          </w:p>
          <w:p w14:paraId="3262799A" w14:textId="5AA64A48" w:rsidR="006D6E89" w:rsidRPr="00865EE9" w:rsidRDefault="006D6E89" w:rsidP="006D6E8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865EE9">
              <w:rPr>
                <w:rFonts w:asciiTheme="minorHAnsi" w:eastAsia="Open Sans" w:hAnsiTheme="minorHAnsi" w:cs="Open Sans"/>
                <w:sz w:val="18"/>
                <w:szCs w:val="18"/>
              </w:rPr>
              <w:t>Using sets</w:t>
            </w:r>
          </w:p>
        </w:tc>
        <w:tc>
          <w:tcPr>
            <w:tcW w:w="4820" w:type="dxa"/>
          </w:tcPr>
          <w:p w14:paraId="59C151DC" w14:textId="15236108" w:rsidR="006D6E89" w:rsidRPr="00865EE9" w:rsidRDefault="00B542DA" w:rsidP="006D6E8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Activities</w:t>
            </w:r>
          </w:p>
          <w:p w14:paraId="686E5024" w14:textId="77777777" w:rsidR="006D6E89" w:rsidRPr="002811A4" w:rsidRDefault="006D6E89"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65EE9">
              <w:rPr>
                <w:rFonts w:asciiTheme="minorHAnsi" w:eastAsia="Open Sans" w:hAnsiTheme="minorHAnsi" w:cs="Open Sans"/>
                <w:sz w:val="18"/>
                <w:szCs w:val="18"/>
              </w:rPr>
              <w:t>Recap on stacks queue and sets, introduction to the projects</w:t>
            </w:r>
          </w:p>
          <w:p w14:paraId="6B057281" w14:textId="77777777" w:rsidR="006D6E89" w:rsidRPr="002811A4" w:rsidRDefault="006D6E89"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65EE9">
              <w:rPr>
                <w:rFonts w:asciiTheme="minorHAnsi" w:eastAsia="Open Sans" w:hAnsiTheme="minorHAnsi" w:cs="Open Sans"/>
                <w:sz w:val="18"/>
                <w:szCs w:val="18"/>
              </w:rPr>
              <w:t>Practical classroom activity creating some longer ‘mini-applications’ (rather than simple code snippets) implementing the queues, stacks and sets</w:t>
            </w:r>
          </w:p>
          <w:p w14:paraId="4B06C19D" w14:textId="77777777" w:rsidR="006D6E89" w:rsidRPr="002811A4" w:rsidRDefault="006D6E89"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65EE9">
              <w:rPr>
                <w:rFonts w:asciiTheme="minorHAnsi" w:eastAsia="Open Sans" w:hAnsiTheme="minorHAnsi" w:cs="Open Sans"/>
                <w:sz w:val="18"/>
                <w:szCs w:val="18"/>
              </w:rPr>
              <w:t>Class quiz on queues, stacks and sets, the way they work, how they are used and syntax.</w:t>
            </w:r>
          </w:p>
          <w:p w14:paraId="0C3B3541" w14:textId="77777777" w:rsidR="00030D1F" w:rsidRPr="00865EE9" w:rsidRDefault="00030D1F" w:rsidP="000661D2">
            <w:pPr>
              <w:pStyle w:val="ListParagraph"/>
              <w:spacing w:after="0" w:line="240"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5D3E7C86" w14:textId="6C27486A" w:rsidR="006D6E89" w:rsidRPr="00865EE9" w:rsidRDefault="00B542DA" w:rsidP="006D6E89">
            <w:pPr>
              <w:tabs>
                <w:tab w:val="left" w:pos="720"/>
              </w:tabs>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6D6E89" w:rsidRPr="00865EE9">
              <w:rPr>
                <w:rFonts w:eastAsia="Open Sans" w:cs="Open Sans"/>
                <w:color w:val="auto"/>
                <w:sz w:val="18"/>
                <w:szCs w:val="18"/>
              </w:rPr>
              <w:t>:</w:t>
            </w:r>
          </w:p>
          <w:p w14:paraId="3983C3DF" w14:textId="77777777" w:rsidR="00285795" w:rsidRDefault="00285795" w:rsidP="000661D2">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06DFDE5E" w14:textId="0512B3AE" w:rsidR="006D6E89" w:rsidRPr="00865EE9" w:rsidRDefault="006D6E89"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2811A4">
              <w:rPr>
                <w:rFonts w:asciiTheme="minorHAnsi" w:eastAsia="Open Sans" w:hAnsiTheme="minorHAnsi" w:cs="Open Sans"/>
                <w:sz w:val="18"/>
                <w:szCs w:val="18"/>
              </w:rPr>
              <w:t>Ask students to review material covered in unit 1 on databases in preparation for topic 8.3 on relational databases</w:t>
            </w:r>
          </w:p>
        </w:tc>
        <w:tc>
          <w:tcPr>
            <w:tcW w:w="2268" w:type="dxa"/>
          </w:tcPr>
          <w:p w14:paraId="55627252" w14:textId="19E678A6" w:rsidR="006D6E89" w:rsidRPr="00865EE9" w:rsidRDefault="00454F20" w:rsidP="006D6E8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454F20">
              <w:rPr>
                <w:rFonts w:asciiTheme="minorHAnsi" w:eastAsia="Open Sans" w:hAnsiTheme="minorHAnsi" w:cs="Open Sans"/>
                <w:bCs w:val="0"/>
                <w:color w:val="000000" w:themeColor="text1"/>
                <w:sz w:val="18"/>
                <w:szCs w:val="18"/>
              </w:rPr>
              <w:t>Pearson Edexcel International A-level Computer Science Student Book 1:</w:t>
            </w:r>
            <w:r w:rsidR="006D6E89" w:rsidRPr="00865EE9">
              <w:rPr>
                <w:rFonts w:asciiTheme="minorHAnsi" w:eastAsia="Open Sans" w:hAnsiTheme="minorHAnsi" w:cs="Open Sans"/>
                <w:color w:val="000000" w:themeColor="text1"/>
                <w:sz w:val="18"/>
                <w:szCs w:val="18"/>
              </w:rPr>
              <w:t xml:space="preserve"> </w:t>
            </w:r>
            <w:r w:rsidR="006D6E89" w:rsidRPr="00C47BAD">
              <w:rPr>
                <w:rFonts w:asciiTheme="minorHAnsi" w:eastAsia="Open Sans" w:hAnsiTheme="minorHAnsi" w:cs="Open Sans"/>
                <w:b w:val="0"/>
                <w:bCs w:val="0"/>
                <w:color w:val="000000" w:themeColor="text1"/>
                <w:sz w:val="18"/>
                <w:szCs w:val="18"/>
              </w:rPr>
              <w:t>pp. 222-227</w:t>
            </w:r>
          </w:p>
        </w:tc>
        <w:tc>
          <w:tcPr>
            <w:tcW w:w="1984" w:type="dxa"/>
          </w:tcPr>
          <w:p w14:paraId="7EFF0D52" w14:textId="77777777" w:rsidR="006D6E89" w:rsidRPr="007036E5" w:rsidRDefault="006D6E8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19AF0DEF" w14:textId="77777777" w:rsidR="006D6E89" w:rsidRPr="007036E5" w:rsidRDefault="006D6E8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6BB64923" w14:textId="77777777" w:rsidR="006D6E89" w:rsidRPr="007036E5" w:rsidRDefault="006D6E8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4B20B036" w14:textId="77777777" w:rsidR="006D6E89" w:rsidRPr="007036E5" w:rsidRDefault="006D6E8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Initiative             </w:t>
            </w:r>
          </w:p>
          <w:p w14:paraId="3CC89A24" w14:textId="77777777" w:rsidR="006D6E89" w:rsidRPr="007036E5" w:rsidRDefault="006D6E89"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4014E20E" w14:textId="77777777" w:rsidR="006D6E89" w:rsidRPr="007036E5" w:rsidRDefault="006D6E8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7C311623" w14:textId="77777777" w:rsidR="006D6E89" w:rsidRPr="007036E5" w:rsidRDefault="006D6E8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22B41DE" w14:textId="77777777" w:rsidR="006D6E89" w:rsidRPr="007036E5" w:rsidRDefault="006D6E8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508A8C95" w14:textId="77777777" w:rsidR="006D6E89" w:rsidRPr="007036E5" w:rsidRDefault="006D6E8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Initiative             </w:t>
            </w:r>
          </w:p>
          <w:p w14:paraId="76CE358F" w14:textId="77777777" w:rsidR="006D6E89" w:rsidRPr="007036E5" w:rsidRDefault="006D6E89"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6A47875" w14:textId="12CD92F5" w:rsidR="00286CEE" w:rsidRDefault="00286CEE"/>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6D6E89" w:rsidRPr="008542E2" w14:paraId="609834C3" w14:textId="77777777" w:rsidTr="00286CEE">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339199C" w14:textId="2B8EF6F2" w:rsidR="006D6E89" w:rsidRPr="008542E2" w:rsidRDefault="006D6E89" w:rsidP="006D6E89">
            <w:pPr>
              <w:pStyle w:val="TableHeading"/>
              <w:rPr>
                <w:lang w:val="en-GB"/>
              </w:rPr>
            </w:pPr>
            <w:r w:rsidRPr="008542E2">
              <w:rPr>
                <w:b/>
                <w:bCs/>
                <w:color w:val="000000" w:themeColor="text1"/>
                <w:lang w:val="en-GB"/>
              </w:rPr>
              <w:t>Week 12</w:t>
            </w:r>
            <w:r w:rsidRPr="008542E2">
              <w:rPr>
                <w:b/>
                <w:bCs/>
                <w:color w:val="000000" w:themeColor="text1"/>
                <w:lang w:val="en-GB"/>
              </w:rPr>
              <w:br/>
              <w:t xml:space="preserve">Lesson </w:t>
            </w:r>
            <w:r>
              <w:rPr>
                <w:b/>
                <w:bCs/>
                <w:color w:val="000000" w:themeColor="text1"/>
                <w:lang w:val="en-GB"/>
              </w:rPr>
              <w:t>3</w:t>
            </w:r>
          </w:p>
        </w:tc>
      </w:tr>
      <w:tr w:rsidR="00C9596D" w:rsidRPr="008542E2" w14:paraId="569C08FD" w14:textId="77777777" w:rsidTr="00286CEE">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5192703F" w14:textId="77777777" w:rsidR="00C9596D" w:rsidRPr="003B4AB2" w:rsidRDefault="00C9596D" w:rsidP="00C9596D">
            <w:pPr>
              <w:spacing w:before="40" w:after="40"/>
              <w:rPr>
                <w:sz w:val="18"/>
                <w:szCs w:val="18"/>
              </w:rPr>
            </w:pPr>
            <w:r w:rsidRPr="003B4AB2">
              <w:rPr>
                <w:rFonts w:eastAsia="Open Sans" w:cs="Open Sans"/>
                <w:color w:val="000000" w:themeColor="text1"/>
                <w:sz w:val="18"/>
                <w:szCs w:val="18"/>
              </w:rPr>
              <w:t>Topic 8.3.1</w:t>
            </w:r>
          </w:p>
          <w:p w14:paraId="79E8FCF9" w14:textId="77777777" w:rsidR="00C9596D" w:rsidRPr="003B4AB2" w:rsidRDefault="00C9596D" w:rsidP="00C9596D">
            <w:pPr>
              <w:spacing w:before="40" w:after="40"/>
              <w:rPr>
                <w:sz w:val="18"/>
                <w:szCs w:val="18"/>
              </w:rPr>
            </w:pPr>
            <w:r w:rsidRPr="003B4AB2">
              <w:rPr>
                <w:rFonts w:eastAsia="Open Sans" w:cs="Open Sans"/>
                <w:color w:val="000000" w:themeColor="text1"/>
                <w:sz w:val="18"/>
                <w:szCs w:val="18"/>
              </w:rPr>
              <w:t>Methods to administer an SQLite database</w:t>
            </w:r>
          </w:p>
          <w:p w14:paraId="7A3DD65D" w14:textId="77777777" w:rsidR="00C9596D" w:rsidRPr="003B4AB2" w:rsidRDefault="00C9596D" w:rsidP="00C9596D">
            <w:pPr>
              <w:spacing w:before="40" w:after="40"/>
              <w:rPr>
                <w:sz w:val="18"/>
                <w:szCs w:val="18"/>
              </w:rPr>
            </w:pPr>
            <w:r w:rsidRPr="003B4AB2">
              <w:rPr>
                <w:rFonts w:eastAsia="Open Sans" w:cs="Open Sans"/>
                <w:color w:val="000000" w:themeColor="text1"/>
                <w:sz w:val="18"/>
                <w:szCs w:val="18"/>
              </w:rPr>
              <w:t xml:space="preserve"> </w:t>
            </w:r>
          </w:p>
          <w:p w14:paraId="31559C02" w14:textId="5C371414" w:rsidR="00C9596D" w:rsidRDefault="00B542DA" w:rsidP="00C9596D">
            <w:pPr>
              <w:spacing w:before="40" w:after="40"/>
              <w:rPr>
                <w:rFonts w:eastAsia="Open Sans" w:cs="Open Sans"/>
                <w:b w:val="0"/>
                <w:bCs w:val="0"/>
                <w:sz w:val="18"/>
                <w:szCs w:val="18"/>
              </w:rPr>
            </w:pPr>
            <w:r w:rsidRPr="00B542DA">
              <w:rPr>
                <w:rFonts w:eastAsia="Open Sans" w:cs="Open Sans"/>
                <w:sz w:val="18"/>
                <w:szCs w:val="18"/>
              </w:rPr>
              <w:t>Lesson title:</w:t>
            </w:r>
          </w:p>
          <w:p w14:paraId="2762FA08" w14:textId="77777777" w:rsidR="00286CEE" w:rsidRPr="003B4AB2" w:rsidRDefault="00286CEE" w:rsidP="00C9596D">
            <w:pPr>
              <w:spacing w:before="40" w:after="40"/>
              <w:rPr>
                <w:sz w:val="18"/>
                <w:szCs w:val="18"/>
              </w:rPr>
            </w:pPr>
          </w:p>
          <w:p w14:paraId="3C4EB3B2" w14:textId="77777777" w:rsidR="00C9596D" w:rsidRPr="003B4AB2" w:rsidRDefault="00C9596D" w:rsidP="00C9596D">
            <w:pPr>
              <w:spacing w:before="40" w:after="40"/>
              <w:rPr>
                <w:b w:val="0"/>
                <w:bCs w:val="0"/>
                <w:sz w:val="18"/>
                <w:szCs w:val="18"/>
              </w:rPr>
            </w:pPr>
            <w:r w:rsidRPr="003B4AB2">
              <w:rPr>
                <w:rFonts w:eastAsia="Open Sans" w:cs="Open Sans"/>
                <w:b w:val="0"/>
                <w:bCs w:val="0"/>
                <w:color w:val="000000" w:themeColor="text1"/>
                <w:sz w:val="18"/>
                <w:szCs w:val="18"/>
              </w:rPr>
              <w:t>Intro to SQlite</w:t>
            </w:r>
          </w:p>
          <w:p w14:paraId="4A2CF46E" w14:textId="32508BA2" w:rsidR="00C9596D" w:rsidRPr="003B4AB2" w:rsidRDefault="00C9596D" w:rsidP="00C9596D">
            <w:pPr>
              <w:pStyle w:val="TableText"/>
              <w:rPr>
                <w:rFonts w:asciiTheme="minorHAnsi" w:hAnsiTheme="minorHAnsi"/>
                <w:sz w:val="18"/>
                <w:szCs w:val="18"/>
                <w:lang w:val="en-GB"/>
              </w:rPr>
            </w:pPr>
            <w:r w:rsidRPr="003B4AB2">
              <w:rPr>
                <w:rFonts w:asciiTheme="minorHAnsi" w:eastAsia="Open Sans" w:hAnsiTheme="minorHAnsi" w:cs="Open Sans"/>
                <w:sz w:val="18"/>
                <w:szCs w:val="18"/>
              </w:rPr>
              <w:t xml:space="preserve"> </w:t>
            </w:r>
          </w:p>
        </w:tc>
        <w:tc>
          <w:tcPr>
            <w:tcW w:w="2551" w:type="dxa"/>
            <w:shd w:val="clear" w:color="auto" w:fill="FFFFFF" w:themeFill="background1"/>
          </w:tcPr>
          <w:p w14:paraId="570982C4" w14:textId="759F8D15" w:rsidR="00C9596D" w:rsidRPr="003B4AB2" w:rsidRDefault="00B542DA" w:rsidP="00C9596D">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C9596D" w:rsidRPr="003B4AB2">
              <w:rPr>
                <w:rFonts w:eastAsia="Open Sans" w:cs="Open Sans"/>
                <w:color w:val="000000" w:themeColor="text1"/>
                <w:sz w:val="18"/>
                <w:szCs w:val="18"/>
              </w:rPr>
              <w:t xml:space="preserve"> </w:t>
            </w:r>
          </w:p>
          <w:p w14:paraId="1B2BF20E" w14:textId="0FFD36D6" w:rsidR="00C9596D" w:rsidRPr="003B4AB2" w:rsidRDefault="00C9596D" w:rsidP="00C9596D">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3B4AB2">
              <w:rPr>
                <w:rFonts w:eastAsia="Open Sans" w:cs="Open Sans"/>
                <w:color w:val="000000" w:themeColor="text1"/>
                <w:sz w:val="18"/>
                <w:szCs w:val="18"/>
              </w:rPr>
              <w:t xml:space="preserve"> 8.3.1 select and use appropriate methods to administer an SQLite database</w:t>
            </w:r>
          </w:p>
          <w:p w14:paraId="7FF1B3C9" w14:textId="77777777" w:rsidR="00C9596D" w:rsidRPr="003B4AB2" w:rsidRDefault="00C9596D" w:rsidP="00C9596D">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3B4AB2">
              <w:rPr>
                <w:rFonts w:eastAsia="Open Sans" w:cs="Open Sans"/>
                <w:sz w:val="18"/>
                <w:szCs w:val="18"/>
              </w:rPr>
              <w:t xml:space="preserve"> </w:t>
            </w:r>
          </w:p>
          <w:p w14:paraId="62542710" w14:textId="77952B0A" w:rsidR="00286CEE" w:rsidRDefault="00F243C3" w:rsidP="00C9596D">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6D35FD" w:themeColor="accent1" w:themeShade="BF"/>
                <w:sz w:val="18"/>
                <w:szCs w:val="18"/>
                <w:lang w:val="sv-SE"/>
              </w:rPr>
            </w:pPr>
            <w:r w:rsidRPr="00F243C3">
              <w:rPr>
                <w:rFonts w:asciiTheme="minorHAnsi" w:eastAsia="Open Sans" w:hAnsiTheme="minorHAnsi" w:cs="Open Sans"/>
                <w:color w:val="6D35FD" w:themeColor="accent1" w:themeShade="BF"/>
                <w:sz w:val="18"/>
                <w:szCs w:val="18"/>
                <w:lang w:val="sv-SE"/>
              </w:rPr>
              <w:t>Maths skills:</w:t>
            </w:r>
          </w:p>
          <w:p w14:paraId="21DBAF59" w14:textId="77777777" w:rsidR="00286CEE" w:rsidRDefault="00286CEE" w:rsidP="00286CE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6D35FD" w:themeColor="accent1" w:themeShade="BF"/>
                <w:sz w:val="18"/>
                <w:szCs w:val="18"/>
                <w:lang w:val="sv-SE"/>
              </w:rPr>
            </w:pPr>
          </w:p>
          <w:p w14:paraId="39AA06C3" w14:textId="03E2BDB5" w:rsidR="00C9596D" w:rsidRPr="003B4AB2" w:rsidRDefault="00C9596D" w:rsidP="00C9596D">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sv-SE"/>
              </w:rPr>
            </w:pPr>
            <w:r w:rsidRPr="003B4AB2">
              <w:rPr>
                <w:rFonts w:asciiTheme="minorHAnsi" w:eastAsia="Open Sans" w:hAnsiTheme="minorHAnsi" w:cs="Open Sans"/>
                <w:sz w:val="18"/>
                <w:szCs w:val="18"/>
                <w:lang w:val="sv-SE"/>
              </w:rPr>
              <w:t>Manipulating SQLite databases</w:t>
            </w:r>
          </w:p>
        </w:tc>
        <w:tc>
          <w:tcPr>
            <w:tcW w:w="4820" w:type="dxa"/>
            <w:shd w:val="clear" w:color="auto" w:fill="FFFFFF" w:themeFill="background1"/>
          </w:tcPr>
          <w:p w14:paraId="53A7E60E" w14:textId="15F2554D" w:rsidR="00C9596D" w:rsidRPr="003B4AB2" w:rsidRDefault="00B542DA" w:rsidP="00C9596D">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6B3194DB" w14:textId="77777777" w:rsidR="00C9596D" w:rsidRPr="002811A4" w:rsidRDefault="00C9596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3B4AB2">
              <w:rPr>
                <w:rFonts w:asciiTheme="minorHAnsi" w:eastAsia="Open Sans" w:hAnsiTheme="minorHAnsi" w:cs="Open Sans"/>
                <w:sz w:val="18"/>
                <w:szCs w:val="18"/>
              </w:rPr>
              <w:t>Teacher presentation on SQL (recap on Unit 1 material) and overview of SQLite</w:t>
            </w:r>
          </w:p>
          <w:p w14:paraId="6828735E" w14:textId="77777777" w:rsidR="00C9596D" w:rsidRPr="002811A4" w:rsidRDefault="00C9596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3B4AB2">
              <w:rPr>
                <w:rFonts w:asciiTheme="minorHAnsi" w:eastAsia="Open Sans" w:hAnsiTheme="minorHAnsi" w:cs="Open Sans"/>
                <w:sz w:val="18"/>
                <w:szCs w:val="18"/>
              </w:rPr>
              <w:t>Teacher demonstration of connecting to an SQLite database and creating a table using Python</w:t>
            </w:r>
          </w:p>
          <w:p w14:paraId="72DEC6DF" w14:textId="77777777" w:rsidR="00C9596D" w:rsidRPr="002811A4" w:rsidRDefault="00C9596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3B4AB2">
              <w:rPr>
                <w:rFonts w:asciiTheme="minorHAnsi" w:eastAsia="Open Sans" w:hAnsiTheme="minorHAnsi" w:cs="Open Sans"/>
                <w:sz w:val="18"/>
                <w:szCs w:val="18"/>
              </w:rPr>
              <w:t>Practical classroom activity creating Python programs demonstrating connecting to SQLite and creating tables (later lessons with add and retrieve records to and from these tables)</w:t>
            </w:r>
          </w:p>
          <w:p w14:paraId="67803E2A" w14:textId="77777777" w:rsidR="00C9596D" w:rsidRPr="002811A4" w:rsidRDefault="00C9596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3B4AB2">
              <w:rPr>
                <w:rFonts w:asciiTheme="minorHAnsi" w:eastAsia="Open Sans" w:hAnsiTheme="minorHAnsi" w:cs="Open Sans"/>
                <w:sz w:val="18"/>
                <w:szCs w:val="18"/>
              </w:rPr>
              <w:t>Class quiz on relational database terminology and features</w:t>
            </w:r>
          </w:p>
          <w:p w14:paraId="22C40A0A" w14:textId="77777777" w:rsidR="00030D1F" w:rsidRPr="003B4AB2" w:rsidRDefault="00030D1F" w:rsidP="000661D2">
            <w:pPr>
              <w:pStyle w:val="ListParagraph"/>
              <w:spacing w:after="0" w:line="240"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3DDDB37D" w14:textId="6187F5FC" w:rsidR="00C9596D" w:rsidRPr="003B4AB2" w:rsidRDefault="00B542DA" w:rsidP="00C9596D">
            <w:pPr>
              <w:tabs>
                <w:tab w:val="left" w:pos="720"/>
              </w:tabs>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C9596D" w:rsidRPr="003B4AB2">
              <w:rPr>
                <w:rFonts w:eastAsia="Open Sans" w:cs="Open Sans"/>
                <w:color w:val="auto"/>
                <w:sz w:val="18"/>
                <w:szCs w:val="18"/>
              </w:rPr>
              <w:t>:</w:t>
            </w:r>
          </w:p>
          <w:p w14:paraId="4573CC62" w14:textId="77777777" w:rsidR="00285795" w:rsidRDefault="00285795" w:rsidP="004B17F0">
            <w:pPr>
              <w:tabs>
                <w:tab w:val="left" w:pos="720"/>
              </w:tabs>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7D3BA144" w14:textId="0EFE1B8E" w:rsidR="00C9596D" w:rsidRPr="002811A4" w:rsidRDefault="00C9596D"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Ask students to read the tutorial section of the official Python documentation on the SQLite interface,</w:t>
            </w:r>
          </w:p>
          <w:p w14:paraId="4AD248C5" w14:textId="73A6AC41" w:rsidR="00C9596D" w:rsidRPr="003B4AB2" w:rsidRDefault="00C9596D" w:rsidP="00C9596D">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r w:rsidRPr="003B4AB2">
              <w:rPr>
                <w:rFonts w:asciiTheme="minorHAnsi" w:eastAsia="Verdana" w:hAnsiTheme="minorHAnsi" w:cs="Verdana"/>
                <w:sz w:val="18"/>
                <w:szCs w:val="18"/>
              </w:rPr>
              <w:t xml:space="preserve"> </w:t>
            </w:r>
          </w:p>
        </w:tc>
        <w:tc>
          <w:tcPr>
            <w:tcW w:w="2268" w:type="dxa"/>
            <w:shd w:val="clear" w:color="auto" w:fill="FFFFFF" w:themeFill="background1"/>
          </w:tcPr>
          <w:p w14:paraId="5C2B31DF" w14:textId="142BDB6C" w:rsidR="00C9596D" w:rsidRPr="00CF5B94" w:rsidRDefault="00454F20" w:rsidP="00C9596D">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C9596D" w:rsidRPr="00CF5B94">
              <w:rPr>
                <w:rFonts w:eastAsia="Open Sans" w:cs="Open Sans"/>
                <w:color w:val="auto"/>
                <w:sz w:val="18"/>
                <w:szCs w:val="18"/>
              </w:rPr>
              <w:t xml:space="preserve"> pp. 228-229</w:t>
            </w:r>
          </w:p>
          <w:p w14:paraId="00252663" w14:textId="77777777" w:rsidR="00C9596D" w:rsidRPr="00CF5B94" w:rsidRDefault="00C9596D" w:rsidP="00C9596D">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CF5B94">
              <w:rPr>
                <w:rFonts w:eastAsia="Open Sans" w:cs="Open Sans"/>
                <w:color w:val="auto"/>
                <w:sz w:val="18"/>
                <w:szCs w:val="18"/>
              </w:rPr>
              <w:t>The theory of relational databases is covered in Unit 1, section 4.1</w:t>
            </w:r>
          </w:p>
          <w:p w14:paraId="2C3E466F" w14:textId="77777777" w:rsidR="00C9596D" w:rsidRPr="00CF5B94" w:rsidRDefault="00C9596D" w:rsidP="00C9596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6C20D914" w14:textId="77777777" w:rsidR="00C9596D" w:rsidRDefault="00C9596D" w:rsidP="00C9596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CF5B94">
              <w:rPr>
                <w:rFonts w:eastAsia="Open Sans" w:cs="Open Sans"/>
                <w:color w:val="auto"/>
                <w:sz w:val="18"/>
                <w:szCs w:val="18"/>
              </w:rPr>
              <w:t>Python tutorial on SQLite interface:</w:t>
            </w:r>
          </w:p>
          <w:p w14:paraId="4798E903" w14:textId="77777777" w:rsidR="002244C3" w:rsidRPr="00CF5B94" w:rsidRDefault="002244C3" w:rsidP="00C9596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4334CACD" w14:textId="77777777" w:rsidR="00C9596D" w:rsidRPr="00CF5B94" w:rsidRDefault="00C9596D" w:rsidP="00C9596D">
            <w:pPr>
              <w:tabs>
                <w:tab w:val="left" w:pos="720"/>
              </w:tabs>
              <w:spacing w:before="40" w:after="40"/>
              <w:cnfStyle w:val="000000100000" w:firstRow="0" w:lastRow="0" w:firstColumn="0" w:lastColumn="0" w:oddVBand="0" w:evenVBand="0" w:oddHBand="1" w:evenHBand="0" w:firstRowFirstColumn="0" w:firstRowLastColumn="0" w:lastRowFirstColumn="0" w:lastRowLastColumn="0"/>
              <w:rPr>
                <w:b/>
                <w:bCs/>
                <w:color w:val="auto"/>
                <w:sz w:val="18"/>
                <w:szCs w:val="18"/>
              </w:rPr>
            </w:pPr>
            <w:hyperlink r:id="rId153">
              <w:r w:rsidRPr="00CF5B94">
                <w:rPr>
                  <w:rStyle w:val="Hyperlink"/>
                  <w:rFonts w:eastAsia="Open Sans" w:cs="Open Sans"/>
                  <w:color w:val="auto"/>
                  <w:sz w:val="18"/>
                  <w:szCs w:val="18"/>
                </w:rPr>
                <w:t>https://docs.python.org/3/library/sqlite3.html</w:t>
              </w:r>
            </w:hyperlink>
          </w:p>
          <w:p w14:paraId="003E96EB" w14:textId="77777777" w:rsidR="00C9596D" w:rsidRPr="00CF5B94" w:rsidRDefault="00C9596D" w:rsidP="00C9596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18"/>
                <w:szCs w:val="18"/>
                <w:lang w:val="en-GB"/>
              </w:rPr>
            </w:pPr>
          </w:p>
        </w:tc>
        <w:tc>
          <w:tcPr>
            <w:tcW w:w="1984" w:type="dxa"/>
            <w:shd w:val="clear" w:color="auto" w:fill="FFFFFF" w:themeFill="background1"/>
          </w:tcPr>
          <w:p w14:paraId="5B550219" w14:textId="77777777" w:rsidR="00C9596D" w:rsidRPr="007036E5" w:rsidRDefault="00C9596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673E5AF0" w14:textId="77777777" w:rsidR="00C9596D" w:rsidRPr="007036E5" w:rsidRDefault="00C9596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E338B91" w14:textId="77777777" w:rsidR="00C9596D" w:rsidRPr="007036E5" w:rsidRDefault="00C9596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7A7E2678" w14:textId="77777777" w:rsidR="00C9596D" w:rsidRPr="007036E5" w:rsidRDefault="00C9596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Initiative             </w:t>
            </w:r>
          </w:p>
          <w:p w14:paraId="7C3077AE" w14:textId="77777777" w:rsidR="00C9596D" w:rsidRPr="007036E5" w:rsidRDefault="00C9596D"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1"/>
          </w:tcPr>
          <w:p w14:paraId="5496BFE8" w14:textId="77777777" w:rsidR="00C9596D" w:rsidRPr="007036E5" w:rsidRDefault="00C9596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364CF9EE" w14:textId="77777777" w:rsidR="00C9596D" w:rsidRPr="007036E5" w:rsidRDefault="00C9596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421CE059" w14:textId="77777777" w:rsidR="00C9596D" w:rsidRPr="007036E5" w:rsidRDefault="00C9596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Analysis   </w:t>
            </w:r>
          </w:p>
          <w:p w14:paraId="68D79BB5" w14:textId="77777777" w:rsidR="00C9596D" w:rsidRPr="007036E5" w:rsidRDefault="00C9596D"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Initiative             </w:t>
            </w:r>
          </w:p>
          <w:p w14:paraId="6A6C44E6" w14:textId="77777777" w:rsidR="00C9596D" w:rsidRPr="007036E5" w:rsidRDefault="00C9596D"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7ACA0CFD" w14:textId="77777777" w:rsidR="00E460F8" w:rsidRPr="008542E2" w:rsidRDefault="00E460F8" w:rsidP="00E460F8">
      <w:pPr>
        <w:rPr>
          <w:rStyle w:val="Strong"/>
          <w:b w:val="0"/>
          <w:bCs w:val="0"/>
        </w:rPr>
      </w:pPr>
    </w:p>
    <w:p w14:paraId="3461376D" w14:textId="77777777" w:rsidR="00E460F8" w:rsidRPr="008542E2" w:rsidRDefault="00E460F8" w:rsidP="00E460F8">
      <w:pPr>
        <w:spacing w:after="0" w:line="240" w:lineRule="auto"/>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61224779" w14:textId="77777777" w:rsidTr="00286CEE">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09831A2" w14:textId="77777777" w:rsidR="00E460F8" w:rsidRPr="00286CEE" w:rsidRDefault="00E460F8">
            <w:pPr>
              <w:pStyle w:val="TableHeading"/>
              <w:jc w:val="center"/>
              <w:rPr>
                <w:b/>
                <w:bCs/>
                <w:color w:val="FFFFFF" w:themeColor="background1"/>
                <w:sz w:val="20"/>
                <w:szCs w:val="24"/>
                <w:lang w:val="en-GB"/>
              </w:rPr>
            </w:pPr>
            <w:r w:rsidRPr="00286CEE">
              <w:rPr>
                <w:b/>
                <w:bCs/>
                <w:color w:val="FFFFFF" w:themeColor="background1"/>
                <w:sz w:val="20"/>
                <w:szCs w:val="24"/>
                <w:lang w:val="en-GB"/>
              </w:rPr>
              <w:t>Topic</w:t>
            </w:r>
            <w:r w:rsidRPr="00286CEE">
              <w:rPr>
                <w:b/>
                <w:bCs/>
                <w:color w:val="FFFFFF" w:themeColor="background1"/>
                <w:sz w:val="20"/>
                <w:szCs w:val="24"/>
                <w:lang w:val="en-GB"/>
              </w:rPr>
              <w:br/>
              <w:t>Sub topic</w:t>
            </w:r>
            <w:r w:rsidRPr="00286CEE">
              <w:rPr>
                <w:b/>
                <w:bCs/>
                <w:color w:val="FFFFFF" w:themeColor="background1"/>
                <w:sz w:val="20"/>
                <w:szCs w:val="24"/>
                <w:lang w:val="en-GB"/>
              </w:rPr>
              <w:br/>
            </w:r>
            <w:r w:rsidRPr="00286CEE">
              <w:rPr>
                <w:b/>
                <w:bCs/>
                <w:color w:val="FFFFFF"/>
                <w:sz w:val="20"/>
                <w:szCs w:val="24"/>
                <w:lang w:val="en-GB"/>
              </w:rPr>
              <w:t>Lesson title</w:t>
            </w:r>
          </w:p>
        </w:tc>
        <w:tc>
          <w:tcPr>
            <w:tcW w:w="2551" w:type="dxa"/>
            <w:shd w:val="clear" w:color="auto" w:fill="341583" w:themeFill="accent2" w:themeFillShade="80"/>
            <w:vAlign w:val="center"/>
          </w:tcPr>
          <w:p w14:paraId="39B4CFF2" w14:textId="77777777" w:rsidR="00E460F8" w:rsidRPr="00286CE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89A4450" w14:textId="40E1D268" w:rsidR="00E460F8" w:rsidRPr="00286CE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 xml:space="preserve">Suggested </w:t>
            </w:r>
            <w:r w:rsidR="00B542DA" w:rsidRPr="00286CEE">
              <w:rPr>
                <w:b/>
                <w:bCs/>
                <w:color w:val="FFFFFF" w:themeColor="background1"/>
                <w:sz w:val="20"/>
                <w:szCs w:val="24"/>
                <w:lang w:val="en-GB"/>
              </w:rPr>
              <w:t>Activities</w:t>
            </w:r>
          </w:p>
        </w:tc>
        <w:tc>
          <w:tcPr>
            <w:tcW w:w="2268" w:type="dxa"/>
            <w:shd w:val="clear" w:color="auto" w:fill="341583" w:themeFill="accent2" w:themeFillShade="80"/>
            <w:vAlign w:val="center"/>
          </w:tcPr>
          <w:p w14:paraId="013BA342" w14:textId="77777777" w:rsidR="00E460F8" w:rsidRPr="00286CE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Suggested resources</w:t>
            </w:r>
          </w:p>
        </w:tc>
        <w:tc>
          <w:tcPr>
            <w:tcW w:w="1984" w:type="dxa"/>
            <w:shd w:val="clear" w:color="auto" w:fill="341583" w:themeFill="accent2" w:themeFillShade="80"/>
            <w:vAlign w:val="center"/>
          </w:tcPr>
          <w:p w14:paraId="67F2C78F" w14:textId="77777777" w:rsidR="00E460F8" w:rsidRPr="00286CE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7DE95B6" w14:textId="77777777" w:rsidR="00E460F8" w:rsidRPr="00286CEE"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286CEE">
              <w:rPr>
                <w:b/>
                <w:bCs/>
                <w:color w:val="FFFFFF" w:themeColor="background1"/>
                <w:sz w:val="20"/>
                <w:szCs w:val="24"/>
                <w:lang w:val="en-GB"/>
              </w:rPr>
              <w:t>Which skills could be acquired through teaching and delivery in this lesson?</w:t>
            </w:r>
          </w:p>
        </w:tc>
      </w:tr>
      <w:tr w:rsidR="00E460F8" w:rsidRPr="008542E2" w14:paraId="1D676ABA"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B1CDD6C" w14:textId="53456AEB" w:rsidR="00E460F8" w:rsidRPr="008542E2" w:rsidRDefault="00E460F8">
            <w:pPr>
              <w:pStyle w:val="TableHeading"/>
              <w:rPr>
                <w:color w:val="FFFFFF" w:themeColor="background1"/>
                <w:lang w:val="en-GB"/>
              </w:rPr>
            </w:pPr>
            <w:r w:rsidRPr="008542E2">
              <w:rPr>
                <w:b/>
                <w:bCs/>
                <w:color w:val="000000" w:themeColor="text1"/>
                <w:lang w:val="en-GB"/>
              </w:rPr>
              <w:t>Week 13</w:t>
            </w:r>
            <w:r w:rsidRPr="008542E2">
              <w:rPr>
                <w:b/>
                <w:bCs/>
                <w:color w:val="000000" w:themeColor="text1"/>
                <w:lang w:val="en-GB"/>
              </w:rPr>
              <w:br/>
              <w:t>Lesson 1</w:t>
            </w:r>
            <w:r w:rsidR="006306FD">
              <w:rPr>
                <w:b/>
                <w:bCs/>
                <w:color w:val="000000" w:themeColor="text1"/>
                <w:lang w:val="en-GB"/>
              </w:rPr>
              <w:t xml:space="preserve"> &amp;2</w:t>
            </w:r>
          </w:p>
        </w:tc>
      </w:tr>
      <w:tr w:rsidR="006306FD" w:rsidRPr="008542E2" w14:paraId="316301AB" w14:textId="77777777" w:rsidTr="00286CEE">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BE5BD63" w14:textId="77777777" w:rsidR="006306FD" w:rsidRPr="00CF5B94" w:rsidRDefault="006306FD" w:rsidP="00CF5B94">
            <w:pPr>
              <w:spacing w:after="0"/>
              <w:rPr>
                <w:sz w:val="18"/>
                <w:szCs w:val="18"/>
              </w:rPr>
            </w:pPr>
            <w:r w:rsidRPr="00CF5B94">
              <w:rPr>
                <w:rFonts w:eastAsia="Open Sans" w:cs="Open Sans"/>
                <w:color w:val="000000" w:themeColor="text1"/>
                <w:sz w:val="18"/>
                <w:szCs w:val="18"/>
              </w:rPr>
              <w:t>Topic 8.3.2</w:t>
            </w:r>
          </w:p>
          <w:p w14:paraId="079F2961" w14:textId="77777777" w:rsidR="006306FD" w:rsidRPr="00CF5B94" w:rsidRDefault="006306FD" w:rsidP="00CF5B94">
            <w:pPr>
              <w:spacing w:after="0"/>
              <w:rPr>
                <w:sz w:val="18"/>
                <w:szCs w:val="18"/>
              </w:rPr>
            </w:pPr>
            <w:r w:rsidRPr="00CF5B94">
              <w:rPr>
                <w:rFonts w:eastAsia="Open Sans" w:cs="Open Sans"/>
                <w:color w:val="000000" w:themeColor="text1"/>
                <w:sz w:val="18"/>
                <w:szCs w:val="18"/>
              </w:rPr>
              <w:t>Methods to manipulate an SQLite database</w:t>
            </w:r>
          </w:p>
          <w:p w14:paraId="00031A60" w14:textId="77777777" w:rsidR="006306FD" w:rsidRPr="00CF5B94" w:rsidRDefault="006306FD" w:rsidP="00CF5B94">
            <w:pPr>
              <w:spacing w:after="0"/>
              <w:rPr>
                <w:sz w:val="18"/>
                <w:szCs w:val="18"/>
              </w:rPr>
            </w:pPr>
            <w:r w:rsidRPr="00CF5B94">
              <w:rPr>
                <w:rFonts w:eastAsia="Open Sans" w:cs="Open Sans"/>
                <w:color w:val="000000" w:themeColor="text1"/>
                <w:sz w:val="18"/>
                <w:szCs w:val="18"/>
              </w:rPr>
              <w:t xml:space="preserve"> </w:t>
            </w:r>
          </w:p>
          <w:p w14:paraId="121787D4" w14:textId="4A47413C" w:rsidR="006306FD" w:rsidRDefault="00B542DA" w:rsidP="00CF5B94">
            <w:pPr>
              <w:spacing w:after="0"/>
              <w:rPr>
                <w:rFonts w:eastAsia="Open Sans" w:cs="Open Sans"/>
                <w:b w:val="0"/>
                <w:bCs w:val="0"/>
                <w:sz w:val="18"/>
                <w:szCs w:val="18"/>
              </w:rPr>
            </w:pPr>
            <w:r w:rsidRPr="00B542DA">
              <w:rPr>
                <w:rFonts w:eastAsia="Open Sans" w:cs="Open Sans"/>
                <w:sz w:val="18"/>
                <w:szCs w:val="18"/>
              </w:rPr>
              <w:t>Lesson title:</w:t>
            </w:r>
          </w:p>
          <w:p w14:paraId="26F43DF4" w14:textId="77777777" w:rsidR="00286CEE" w:rsidRPr="00CF5B94" w:rsidRDefault="00286CEE" w:rsidP="00CF5B94">
            <w:pPr>
              <w:spacing w:after="0"/>
              <w:rPr>
                <w:sz w:val="18"/>
                <w:szCs w:val="18"/>
              </w:rPr>
            </w:pPr>
          </w:p>
          <w:p w14:paraId="2BC29747" w14:textId="77777777" w:rsidR="006306FD" w:rsidRPr="00CF5B94" w:rsidRDefault="006306FD" w:rsidP="00CF5B94">
            <w:pPr>
              <w:spacing w:after="0"/>
              <w:rPr>
                <w:b w:val="0"/>
                <w:bCs w:val="0"/>
                <w:sz w:val="18"/>
                <w:szCs w:val="18"/>
              </w:rPr>
            </w:pPr>
            <w:r w:rsidRPr="00CF5B94">
              <w:rPr>
                <w:rFonts w:eastAsia="Open Sans" w:cs="Open Sans"/>
                <w:b w:val="0"/>
                <w:bCs w:val="0"/>
                <w:color w:val="000000" w:themeColor="text1"/>
                <w:sz w:val="18"/>
                <w:szCs w:val="18"/>
              </w:rPr>
              <w:t>Manipulate data in an SQLite database</w:t>
            </w:r>
          </w:p>
          <w:p w14:paraId="23762A07" w14:textId="3B093EF4" w:rsidR="006306FD" w:rsidRPr="00CF5B94" w:rsidRDefault="006306FD" w:rsidP="00CF5B94">
            <w:pPr>
              <w:spacing w:after="0"/>
              <w:rPr>
                <w:sz w:val="18"/>
                <w:szCs w:val="18"/>
              </w:rPr>
            </w:pPr>
            <w:r w:rsidRPr="00CF5B94">
              <w:rPr>
                <w:rFonts w:eastAsia="Open Sans" w:cs="Open Sans"/>
                <w:b w:val="0"/>
                <w:bCs w:val="0"/>
                <w:color w:val="000000" w:themeColor="text1"/>
                <w:sz w:val="18"/>
                <w:szCs w:val="18"/>
              </w:rPr>
              <w:t xml:space="preserve">(double </w:t>
            </w:r>
            <w:r w:rsidR="00CF5B94" w:rsidRPr="00CF5B94">
              <w:rPr>
                <w:rFonts w:eastAsia="Open Sans" w:cs="Open Sans"/>
                <w:b w:val="0"/>
                <w:bCs w:val="0"/>
                <w:color w:val="000000" w:themeColor="text1"/>
                <w:sz w:val="18"/>
                <w:szCs w:val="18"/>
              </w:rPr>
              <w:t>l</w:t>
            </w:r>
            <w:r w:rsidRPr="00CF5B94">
              <w:rPr>
                <w:rFonts w:eastAsia="Open Sans" w:cs="Open Sans"/>
                <w:b w:val="0"/>
                <w:bCs w:val="0"/>
                <w:color w:val="000000" w:themeColor="text1"/>
                <w:sz w:val="18"/>
                <w:szCs w:val="18"/>
              </w:rPr>
              <w:t>esson)</w:t>
            </w:r>
          </w:p>
        </w:tc>
        <w:tc>
          <w:tcPr>
            <w:tcW w:w="2551" w:type="dxa"/>
          </w:tcPr>
          <w:p w14:paraId="51004361" w14:textId="2BF2B9A1" w:rsidR="006306FD" w:rsidRDefault="00B542DA" w:rsidP="00CF5B94">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Students will be able to:</w:t>
            </w:r>
            <w:r w:rsidR="006306FD" w:rsidRPr="00CF5B94">
              <w:rPr>
                <w:rFonts w:eastAsia="Open Sans" w:cs="Open Sans"/>
                <w:color w:val="auto"/>
                <w:sz w:val="18"/>
                <w:szCs w:val="18"/>
              </w:rPr>
              <w:t xml:space="preserve"> </w:t>
            </w:r>
          </w:p>
          <w:p w14:paraId="46F0017D" w14:textId="77777777" w:rsidR="000661D2" w:rsidRPr="00CF5B94" w:rsidRDefault="000661D2" w:rsidP="00CF5B94">
            <w:pPr>
              <w:spacing w:after="0"/>
              <w:cnfStyle w:val="000000000000" w:firstRow="0" w:lastRow="0" w:firstColumn="0" w:lastColumn="0" w:oddVBand="0" w:evenVBand="0" w:oddHBand="0" w:evenHBand="0" w:firstRowFirstColumn="0" w:firstRowLastColumn="0" w:lastRowFirstColumn="0" w:lastRowLastColumn="0"/>
              <w:rPr>
                <w:color w:val="auto"/>
                <w:sz w:val="18"/>
                <w:szCs w:val="18"/>
              </w:rPr>
            </w:pPr>
          </w:p>
          <w:p w14:paraId="4FE13A96" w14:textId="417D0BAB" w:rsidR="006306FD" w:rsidRPr="00CF5B94" w:rsidRDefault="006306FD" w:rsidP="00CF5B94">
            <w:pPr>
              <w:spacing w:after="0"/>
              <w:cnfStyle w:val="000000000000" w:firstRow="0" w:lastRow="0" w:firstColumn="0" w:lastColumn="0" w:oddVBand="0" w:evenVBand="0" w:oddHBand="0" w:evenHBand="0" w:firstRowFirstColumn="0" w:firstRowLastColumn="0" w:lastRowFirstColumn="0" w:lastRowLastColumn="0"/>
              <w:rPr>
                <w:color w:val="auto"/>
                <w:sz w:val="18"/>
                <w:szCs w:val="18"/>
              </w:rPr>
            </w:pPr>
            <w:r w:rsidRPr="00CF5B94">
              <w:rPr>
                <w:rFonts w:eastAsia="Open Sans" w:cs="Open Sans"/>
                <w:color w:val="auto"/>
                <w:sz w:val="18"/>
                <w:szCs w:val="18"/>
              </w:rPr>
              <w:t xml:space="preserve"> 8.3.2 select and use appropriate methods to manipulate data in an SQLite database</w:t>
            </w:r>
          </w:p>
          <w:p w14:paraId="0E917878" w14:textId="77777777" w:rsidR="006306FD" w:rsidRPr="00CF5B94" w:rsidRDefault="006306FD" w:rsidP="00CF5B94">
            <w:pPr>
              <w:spacing w:after="0"/>
              <w:cnfStyle w:val="000000000000" w:firstRow="0" w:lastRow="0" w:firstColumn="0" w:lastColumn="0" w:oddVBand="0" w:evenVBand="0" w:oddHBand="0" w:evenHBand="0" w:firstRowFirstColumn="0" w:firstRowLastColumn="0" w:lastRowFirstColumn="0" w:lastRowLastColumn="0"/>
              <w:rPr>
                <w:color w:val="auto"/>
                <w:sz w:val="18"/>
                <w:szCs w:val="18"/>
              </w:rPr>
            </w:pPr>
            <w:r w:rsidRPr="00CF5B94">
              <w:rPr>
                <w:rFonts w:eastAsia="Open Sans" w:cs="Open Sans"/>
                <w:color w:val="auto"/>
                <w:sz w:val="18"/>
                <w:szCs w:val="18"/>
              </w:rPr>
              <w:t xml:space="preserve"> </w:t>
            </w:r>
          </w:p>
          <w:p w14:paraId="3BB9B9BC" w14:textId="6AB33214" w:rsidR="0017057B" w:rsidRDefault="00F243C3" w:rsidP="00CF5B94">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sv-SE"/>
              </w:rPr>
            </w:pPr>
            <w:r w:rsidRPr="00F243C3">
              <w:rPr>
                <w:rFonts w:asciiTheme="minorHAnsi" w:eastAsia="Open Sans" w:hAnsiTheme="minorHAnsi" w:cs="Open Sans"/>
                <w:color w:val="6D35FD" w:themeColor="accent1" w:themeShade="BF"/>
                <w:sz w:val="18"/>
                <w:szCs w:val="18"/>
                <w:lang w:val="sv-SE"/>
              </w:rPr>
              <w:t>Maths skills:</w:t>
            </w:r>
          </w:p>
          <w:p w14:paraId="165EE0C1" w14:textId="77777777" w:rsidR="0017057B" w:rsidRDefault="0017057B" w:rsidP="00CF5B94">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sv-SE"/>
              </w:rPr>
            </w:pPr>
          </w:p>
          <w:p w14:paraId="07371AD3" w14:textId="50E11A90" w:rsidR="006306FD" w:rsidRPr="00CF5B94" w:rsidRDefault="006306FD" w:rsidP="00CF5B9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sv-SE"/>
              </w:rPr>
            </w:pPr>
            <w:r w:rsidRPr="00CF5B94">
              <w:rPr>
                <w:rFonts w:asciiTheme="minorHAnsi" w:eastAsia="Open Sans" w:hAnsiTheme="minorHAnsi" w:cs="Open Sans"/>
                <w:color w:val="auto"/>
                <w:sz w:val="18"/>
                <w:szCs w:val="18"/>
                <w:lang w:val="sv-SE"/>
              </w:rPr>
              <w:t>Manipulating SQLite databases</w:t>
            </w:r>
          </w:p>
        </w:tc>
        <w:tc>
          <w:tcPr>
            <w:tcW w:w="4820" w:type="dxa"/>
          </w:tcPr>
          <w:p w14:paraId="5F85C027" w14:textId="4C7AB194" w:rsidR="006306FD" w:rsidRDefault="00B542DA" w:rsidP="00CF5B94">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550FA3F8" w14:textId="77777777" w:rsidR="00667490" w:rsidRPr="00CF5B94" w:rsidRDefault="00667490" w:rsidP="00CF5B94">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29297468" w14:textId="77777777" w:rsidR="006306FD" w:rsidRPr="002811A4" w:rsidRDefault="006306F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F5B94">
              <w:rPr>
                <w:rFonts w:asciiTheme="minorHAnsi" w:eastAsia="Open Sans" w:hAnsiTheme="minorHAnsi" w:cs="Open Sans"/>
                <w:sz w:val="18"/>
                <w:szCs w:val="18"/>
              </w:rPr>
              <w:t>Teacher demonstration of using SQL insert to add records to an SQLite table</w:t>
            </w:r>
          </w:p>
          <w:p w14:paraId="36638443" w14:textId="77777777" w:rsidR="006306FD" w:rsidRPr="002811A4" w:rsidRDefault="006306F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F5B94">
              <w:rPr>
                <w:rFonts w:asciiTheme="minorHAnsi" w:eastAsia="Open Sans" w:hAnsiTheme="minorHAnsi" w:cs="Open Sans"/>
                <w:sz w:val="18"/>
                <w:szCs w:val="18"/>
              </w:rPr>
              <w:t>Practical classroom activity creating Python programs demonstrating inserting records into an SQLite table (student book 1, Activity 7 p233 gives an example)</w:t>
            </w:r>
          </w:p>
          <w:p w14:paraId="22D5C6F3" w14:textId="77777777" w:rsidR="006306FD" w:rsidRPr="002811A4" w:rsidRDefault="006306F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F5B94">
              <w:rPr>
                <w:rFonts w:asciiTheme="minorHAnsi" w:eastAsia="Open Sans" w:hAnsiTheme="minorHAnsi" w:cs="Open Sans"/>
                <w:sz w:val="18"/>
                <w:szCs w:val="18"/>
              </w:rPr>
              <w:t>Class practical activity. To make maintaining and testing SQLite databases easier install a GUI database browser such as DB Browser (open source) and have students use it to check their Python programs have inserted data in the tables as expected.</w:t>
            </w:r>
          </w:p>
          <w:p w14:paraId="7E3E0C20" w14:textId="77777777" w:rsidR="006306FD" w:rsidRPr="002811A4" w:rsidRDefault="006306F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F5B94">
              <w:rPr>
                <w:rFonts w:asciiTheme="minorHAnsi" w:eastAsia="Open Sans" w:hAnsiTheme="minorHAnsi" w:cs="Open Sans"/>
                <w:sz w:val="18"/>
                <w:szCs w:val="18"/>
              </w:rPr>
              <w:t>Class discussion on the benefits and drawback of using a GUI to access SQLite data compared to a Python program. What situations would best suit each method?</w:t>
            </w:r>
          </w:p>
          <w:p w14:paraId="0AF5DAFA" w14:textId="77777777" w:rsidR="00CF5B94" w:rsidRPr="00CF5B94" w:rsidRDefault="00CF5B94" w:rsidP="000661D2">
            <w:pPr>
              <w:pStyle w:val="ListParagraph"/>
              <w:spacing w:after="0" w:line="240"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749855EF" w14:textId="3E1F7121" w:rsidR="006306FD" w:rsidRPr="00CF5B94" w:rsidRDefault="00B542DA" w:rsidP="00CF5B94">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6306FD" w:rsidRPr="00CF5B94">
              <w:rPr>
                <w:rFonts w:eastAsia="Open Sans" w:cs="Open Sans"/>
                <w:color w:val="auto"/>
                <w:sz w:val="18"/>
                <w:szCs w:val="18"/>
              </w:rPr>
              <w:t>:</w:t>
            </w:r>
          </w:p>
          <w:p w14:paraId="4662D60C" w14:textId="77777777" w:rsidR="00285795" w:rsidRDefault="00285795" w:rsidP="000661D2">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680CC0AE" w14:textId="0674B57B" w:rsidR="006306FD" w:rsidRPr="00CF5B94" w:rsidRDefault="006306FD" w:rsidP="002811A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2811A4">
              <w:rPr>
                <w:rFonts w:asciiTheme="minorHAnsi" w:eastAsia="Open Sans" w:hAnsiTheme="minorHAnsi" w:cs="Open Sans"/>
                <w:sz w:val="18"/>
                <w:szCs w:val="18"/>
              </w:rPr>
              <w:t>Ask students to read the official SQLite documentation on the insert statement.</w:t>
            </w:r>
          </w:p>
        </w:tc>
        <w:tc>
          <w:tcPr>
            <w:tcW w:w="2268" w:type="dxa"/>
          </w:tcPr>
          <w:p w14:paraId="27C12D27" w14:textId="59788E7D" w:rsidR="006306FD" w:rsidRPr="00CF5B94" w:rsidRDefault="00454F20" w:rsidP="00CF5B9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6306FD" w:rsidRPr="00CF5B94">
              <w:rPr>
                <w:rFonts w:eastAsia="Open Sans" w:cs="Open Sans"/>
                <w:color w:val="000000" w:themeColor="text1"/>
                <w:sz w:val="18"/>
                <w:szCs w:val="18"/>
              </w:rPr>
              <w:t xml:space="preserve"> pp. 229-233</w:t>
            </w:r>
          </w:p>
          <w:p w14:paraId="38EDF128" w14:textId="77777777" w:rsidR="006306FD" w:rsidRPr="00CF5B94" w:rsidRDefault="006306FD" w:rsidP="00CF5B94">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CF5B94">
              <w:rPr>
                <w:rFonts w:eastAsia="Open Sans" w:cs="Open Sans"/>
                <w:color w:val="000000" w:themeColor="text1"/>
                <w:sz w:val="18"/>
                <w:szCs w:val="18"/>
              </w:rPr>
              <w:t xml:space="preserve"> </w:t>
            </w:r>
          </w:p>
          <w:p w14:paraId="1B496A05" w14:textId="77777777" w:rsidR="006306FD" w:rsidRPr="00CF5B94" w:rsidRDefault="006306FD" w:rsidP="00CF5B94">
            <w:pPr>
              <w:spacing w:after="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CF5B94">
              <w:rPr>
                <w:rFonts w:eastAsia="Open Sans" w:cs="Open Sans"/>
                <w:color w:val="000000" w:themeColor="text1"/>
                <w:sz w:val="18"/>
                <w:szCs w:val="18"/>
              </w:rPr>
              <w:t>SQLite documentation on the insert statement:</w:t>
            </w:r>
          </w:p>
          <w:p w14:paraId="6A74F72A" w14:textId="77777777" w:rsidR="006306FD" w:rsidRPr="00667490" w:rsidRDefault="006306FD" w:rsidP="00CF5B94">
            <w:pPr>
              <w:spacing w:after="0"/>
              <w:cnfStyle w:val="000000000000" w:firstRow="0" w:lastRow="0" w:firstColumn="0" w:lastColumn="0" w:oddVBand="0" w:evenVBand="0" w:oddHBand="0" w:evenHBand="0" w:firstRowFirstColumn="0" w:firstRowLastColumn="0" w:lastRowFirstColumn="0" w:lastRowLastColumn="0"/>
              <w:rPr>
                <w:b/>
                <w:bCs/>
                <w:color w:val="000000" w:themeColor="text1"/>
                <w:sz w:val="18"/>
                <w:szCs w:val="18"/>
              </w:rPr>
            </w:pPr>
            <w:hyperlink r:id="rId154">
              <w:r w:rsidRPr="00667490">
                <w:rPr>
                  <w:rStyle w:val="Hyperlink"/>
                  <w:rFonts w:eastAsia="Open Sans" w:cs="Open Sans"/>
                  <w:sz w:val="18"/>
                  <w:szCs w:val="18"/>
                </w:rPr>
                <w:t>https://sqlite.org/lang_insert.html</w:t>
              </w:r>
            </w:hyperlink>
          </w:p>
          <w:p w14:paraId="4C48BD9C" w14:textId="77777777" w:rsidR="006306FD" w:rsidRPr="00CF5B94" w:rsidRDefault="006306FD" w:rsidP="00CF5B9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243AECB0" w14:textId="59D4D98B" w:rsidR="006306FD" w:rsidRPr="007036E5" w:rsidRDefault="006306FD"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396DB08" w14:textId="77777777" w:rsidR="006306FD" w:rsidRPr="007036E5" w:rsidRDefault="006306FD"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1D9EE0D1" w14:textId="77777777" w:rsidR="006306FD" w:rsidRPr="007036E5" w:rsidRDefault="006306FD"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4D5D7322" w14:textId="77777777" w:rsidR="006306FD" w:rsidRPr="007036E5" w:rsidRDefault="006306FD"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1516C628" w14:textId="77777777" w:rsidR="006306FD" w:rsidRPr="007036E5" w:rsidRDefault="006306FD"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73236EEA" w14:textId="77777777" w:rsidR="006306FD" w:rsidRPr="007036E5" w:rsidRDefault="006306FD"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10C06D8" w14:textId="77777777" w:rsidR="00CF5B94" w:rsidRDefault="00CF5B94">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6306FD" w:rsidRPr="008542E2" w14:paraId="47DA583C" w14:textId="77777777" w:rsidTr="00CF5B94">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E43BDEF" w14:textId="14DE5914" w:rsidR="006306FD" w:rsidRPr="008542E2" w:rsidRDefault="006306FD" w:rsidP="006306FD">
            <w:pPr>
              <w:pStyle w:val="TableHeading"/>
              <w:rPr>
                <w:lang w:val="en-GB"/>
              </w:rPr>
            </w:pPr>
            <w:r w:rsidRPr="008542E2">
              <w:rPr>
                <w:b/>
                <w:bCs/>
                <w:color w:val="000000" w:themeColor="text1"/>
                <w:lang w:val="en-GB"/>
              </w:rPr>
              <w:t>Week 13</w:t>
            </w:r>
            <w:r w:rsidRPr="008542E2">
              <w:rPr>
                <w:b/>
                <w:bCs/>
                <w:color w:val="000000" w:themeColor="text1"/>
                <w:lang w:val="en-GB"/>
              </w:rPr>
              <w:br/>
              <w:t xml:space="preserve">Lesson </w:t>
            </w:r>
            <w:r>
              <w:rPr>
                <w:b/>
                <w:bCs/>
                <w:color w:val="000000" w:themeColor="text1"/>
                <w:lang w:val="en-GB"/>
              </w:rPr>
              <w:t>3</w:t>
            </w:r>
          </w:p>
        </w:tc>
      </w:tr>
      <w:tr w:rsidR="009C2B2F" w:rsidRPr="008542E2" w14:paraId="13B304F1" w14:textId="77777777" w:rsidTr="0017057B">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3D00A37" w14:textId="77777777" w:rsidR="009C2B2F" w:rsidRPr="00B77A52" w:rsidRDefault="009C2B2F" w:rsidP="00CF5B94">
            <w:pPr>
              <w:spacing w:after="0"/>
              <w:rPr>
                <w:sz w:val="18"/>
                <w:szCs w:val="18"/>
              </w:rPr>
            </w:pPr>
            <w:r w:rsidRPr="00B77A52">
              <w:rPr>
                <w:rFonts w:eastAsia="Open Sans" w:cs="Open Sans"/>
                <w:color w:val="000000" w:themeColor="text1"/>
                <w:sz w:val="18"/>
                <w:szCs w:val="18"/>
              </w:rPr>
              <w:t>Topic 8.3.3</w:t>
            </w:r>
          </w:p>
          <w:p w14:paraId="1F24B0E8" w14:textId="77777777" w:rsidR="009C2B2F" w:rsidRPr="00B77A52" w:rsidRDefault="009C2B2F" w:rsidP="00CF5B94">
            <w:pPr>
              <w:spacing w:after="0"/>
              <w:rPr>
                <w:sz w:val="18"/>
                <w:szCs w:val="18"/>
              </w:rPr>
            </w:pPr>
            <w:r w:rsidRPr="00B77A52">
              <w:rPr>
                <w:rFonts w:eastAsia="Open Sans" w:cs="Open Sans"/>
                <w:color w:val="000000" w:themeColor="text1"/>
                <w:sz w:val="18"/>
                <w:szCs w:val="18"/>
              </w:rPr>
              <w:t>Methods to retrieve an SQLite database</w:t>
            </w:r>
          </w:p>
          <w:p w14:paraId="5DA36E59" w14:textId="77777777" w:rsidR="009C2B2F" w:rsidRPr="00B77A52" w:rsidRDefault="009C2B2F" w:rsidP="00CF5B94">
            <w:pPr>
              <w:spacing w:after="0"/>
              <w:rPr>
                <w:sz w:val="18"/>
                <w:szCs w:val="18"/>
              </w:rPr>
            </w:pPr>
            <w:r w:rsidRPr="00B77A52">
              <w:rPr>
                <w:rFonts w:eastAsia="Open Sans" w:cs="Open Sans"/>
                <w:color w:val="000000" w:themeColor="text1"/>
                <w:sz w:val="18"/>
                <w:szCs w:val="18"/>
              </w:rPr>
              <w:t>Topic 8.3.4</w:t>
            </w:r>
          </w:p>
          <w:p w14:paraId="61CD43C4" w14:textId="77777777" w:rsidR="009C2B2F" w:rsidRPr="00B77A52" w:rsidRDefault="009C2B2F" w:rsidP="00CF5B94">
            <w:pPr>
              <w:spacing w:after="0"/>
              <w:rPr>
                <w:sz w:val="18"/>
                <w:szCs w:val="18"/>
              </w:rPr>
            </w:pPr>
            <w:r w:rsidRPr="00B77A52">
              <w:rPr>
                <w:rFonts w:eastAsia="Open Sans" w:cs="Open Sans"/>
                <w:color w:val="000000" w:themeColor="text1"/>
                <w:sz w:val="18"/>
                <w:szCs w:val="18"/>
              </w:rPr>
              <w:t>Methods to filter and refine data retrieved an SQLite database</w:t>
            </w:r>
          </w:p>
          <w:p w14:paraId="1AADA493" w14:textId="77777777" w:rsidR="009C2B2F" w:rsidRPr="00B77A52" w:rsidRDefault="009C2B2F" w:rsidP="00CF5B94">
            <w:pPr>
              <w:spacing w:after="0"/>
              <w:rPr>
                <w:sz w:val="18"/>
                <w:szCs w:val="18"/>
              </w:rPr>
            </w:pPr>
            <w:r w:rsidRPr="00B77A52">
              <w:rPr>
                <w:rFonts w:eastAsia="Open Sans" w:cs="Open Sans"/>
                <w:color w:val="000000" w:themeColor="text1"/>
                <w:sz w:val="18"/>
                <w:szCs w:val="18"/>
              </w:rPr>
              <w:t xml:space="preserve"> </w:t>
            </w:r>
          </w:p>
          <w:p w14:paraId="128F643C" w14:textId="1C381F87" w:rsidR="009C2B2F" w:rsidRDefault="00B542DA" w:rsidP="00CF5B94">
            <w:pPr>
              <w:spacing w:after="0"/>
              <w:rPr>
                <w:rFonts w:eastAsia="Open Sans" w:cs="Open Sans"/>
                <w:b w:val="0"/>
                <w:bCs w:val="0"/>
                <w:sz w:val="18"/>
                <w:szCs w:val="18"/>
              </w:rPr>
            </w:pPr>
            <w:r w:rsidRPr="00B542DA">
              <w:rPr>
                <w:rFonts w:eastAsia="Open Sans" w:cs="Open Sans"/>
                <w:sz w:val="18"/>
                <w:szCs w:val="18"/>
              </w:rPr>
              <w:t>Lesson title:</w:t>
            </w:r>
          </w:p>
          <w:p w14:paraId="2ADD9E13" w14:textId="77777777" w:rsidR="0017057B" w:rsidRPr="00B77A52" w:rsidRDefault="0017057B" w:rsidP="00CF5B94">
            <w:pPr>
              <w:spacing w:after="0"/>
              <w:rPr>
                <w:sz w:val="18"/>
                <w:szCs w:val="18"/>
              </w:rPr>
            </w:pPr>
          </w:p>
          <w:p w14:paraId="22051A8E" w14:textId="77777777" w:rsidR="009C2B2F" w:rsidRPr="00B77A52" w:rsidRDefault="009C2B2F" w:rsidP="00CF5B94">
            <w:pPr>
              <w:spacing w:after="0"/>
              <w:rPr>
                <w:b w:val="0"/>
                <w:bCs w:val="0"/>
                <w:sz w:val="18"/>
                <w:szCs w:val="18"/>
              </w:rPr>
            </w:pPr>
            <w:r w:rsidRPr="00B77A52">
              <w:rPr>
                <w:rFonts w:eastAsia="Open Sans" w:cs="Open Sans"/>
                <w:b w:val="0"/>
                <w:bCs w:val="0"/>
                <w:color w:val="000000" w:themeColor="text1"/>
                <w:sz w:val="18"/>
                <w:szCs w:val="18"/>
              </w:rPr>
              <w:t>Retrieve data from an SQLite database</w:t>
            </w:r>
          </w:p>
          <w:p w14:paraId="1E77CA8B" w14:textId="7E5119E2" w:rsidR="009C2B2F" w:rsidRPr="00B77A52" w:rsidRDefault="009C2B2F" w:rsidP="00B77A52">
            <w:pPr>
              <w:spacing w:after="0"/>
              <w:rPr>
                <w:sz w:val="18"/>
                <w:szCs w:val="18"/>
              </w:rPr>
            </w:pPr>
            <w:r w:rsidRPr="00B77A52">
              <w:rPr>
                <w:rFonts w:eastAsia="Open Sans" w:cs="Open Sans"/>
                <w:b w:val="0"/>
                <w:bCs w:val="0"/>
                <w:color w:val="000000" w:themeColor="text1"/>
                <w:sz w:val="18"/>
                <w:szCs w:val="18"/>
              </w:rPr>
              <w:t xml:space="preserve"> (double lesson)</w:t>
            </w:r>
          </w:p>
        </w:tc>
        <w:tc>
          <w:tcPr>
            <w:tcW w:w="2551" w:type="dxa"/>
            <w:shd w:val="clear" w:color="auto" w:fill="auto"/>
          </w:tcPr>
          <w:p w14:paraId="35BFFF8E" w14:textId="2F00645F" w:rsidR="009C2B2F" w:rsidRPr="00B77A52" w:rsidRDefault="00B542DA" w:rsidP="00CF5B94">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9C2B2F" w:rsidRPr="00B77A52">
              <w:rPr>
                <w:rFonts w:eastAsia="Open Sans" w:cs="Open Sans"/>
                <w:color w:val="000000" w:themeColor="text1"/>
                <w:sz w:val="18"/>
                <w:szCs w:val="18"/>
              </w:rPr>
              <w:t xml:space="preserve"> </w:t>
            </w:r>
          </w:p>
          <w:p w14:paraId="21BBB3A5" w14:textId="77777777" w:rsidR="009C2B2F" w:rsidRPr="00B77A52" w:rsidRDefault="009C2B2F" w:rsidP="00CF5B94">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B77A52">
              <w:rPr>
                <w:rFonts w:eastAsia="Open Sans" w:cs="Open Sans"/>
                <w:color w:val="000000" w:themeColor="text1"/>
                <w:sz w:val="18"/>
                <w:szCs w:val="18"/>
              </w:rPr>
              <w:t xml:space="preserve"> </w:t>
            </w:r>
          </w:p>
          <w:p w14:paraId="38E7783D" w14:textId="77777777" w:rsidR="009C2B2F" w:rsidRPr="00B77A52" w:rsidRDefault="009C2B2F" w:rsidP="00CF5B94">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B77A52">
              <w:rPr>
                <w:rFonts w:eastAsia="Open Sans" w:cs="Open Sans"/>
                <w:color w:val="000000" w:themeColor="text1"/>
                <w:sz w:val="18"/>
                <w:szCs w:val="18"/>
              </w:rPr>
              <w:t>8.3.3 select and use appropriate methods to retrieve data from an SQLite database</w:t>
            </w:r>
          </w:p>
          <w:p w14:paraId="22FC97F3" w14:textId="77777777" w:rsidR="009C2B2F" w:rsidRPr="00B77A52" w:rsidRDefault="009C2B2F" w:rsidP="00CF5B94">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B77A52">
              <w:rPr>
                <w:rFonts w:eastAsia="Open Sans" w:cs="Open Sans"/>
                <w:sz w:val="18"/>
                <w:szCs w:val="18"/>
              </w:rPr>
              <w:t xml:space="preserve"> </w:t>
            </w:r>
          </w:p>
          <w:p w14:paraId="3642E243" w14:textId="25854317" w:rsidR="00F60488" w:rsidRDefault="00F243C3" w:rsidP="00F60488">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r w:rsidR="009C2B2F" w:rsidRPr="00F60488">
              <w:rPr>
                <w:rFonts w:eastAsia="Open Sans" w:cs="Open Sans"/>
                <w:sz w:val="18"/>
                <w:szCs w:val="18"/>
              </w:rPr>
              <w:t xml:space="preserve"> </w:t>
            </w:r>
          </w:p>
          <w:p w14:paraId="72073777" w14:textId="77777777" w:rsidR="00F60488" w:rsidRDefault="00F60488" w:rsidP="00F60488">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4F5E0C4F" w14:textId="3EEF0107" w:rsidR="009C2B2F" w:rsidRPr="00F60488" w:rsidRDefault="009C2B2F" w:rsidP="00E213EE">
            <w:pPr>
              <w:pStyle w:val="ListParagraph"/>
              <w:numPr>
                <w:ilvl w:val="0"/>
                <w:numId w:val="43"/>
              </w:numPr>
              <w:spacing w:after="0"/>
              <w:cnfStyle w:val="000000100000" w:firstRow="0" w:lastRow="0" w:firstColumn="0" w:lastColumn="0" w:oddVBand="0" w:evenVBand="0" w:oddHBand="1" w:evenHBand="0" w:firstRowFirstColumn="0" w:firstRowLastColumn="0" w:lastRowFirstColumn="0" w:lastRowLastColumn="0"/>
              <w:rPr>
                <w:rFonts w:eastAsia="Open Sans" w:cs="Open Sans"/>
                <w:noProof/>
                <w:color w:val="auto"/>
                <w:kern w:val="0"/>
                <w:sz w:val="18"/>
                <w:szCs w:val="18"/>
                <w:lang w:val="en-US" w:eastAsia="en-GB"/>
                <w14:ligatures w14:val="none"/>
              </w:rPr>
            </w:pPr>
            <w:r w:rsidRPr="00F60488">
              <w:rPr>
                <w:rFonts w:eastAsia="Open Sans" w:cs="Open Sans"/>
                <w:noProof/>
                <w:color w:val="auto"/>
                <w:kern w:val="0"/>
                <w:sz w:val="18"/>
                <w:szCs w:val="18"/>
                <w:lang w:val="en-US" w:eastAsia="en-GB"/>
                <w14:ligatures w14:val="none"/>
              </w:rPr>
              <w:t>Manipulating SQLite databases</w:t>
            </w:r>
          </w:p>
          <w:p w14:paraId="74A1FAAE" w14:textId="660B1407" w:rsidR="009C2B2F" w:rsidRPr="00B77A52" w:rsidRDefault="009C2B2F" w:rsidP="00E213EE">
            <w:pPr>
              <w:pStyle w:val="TableText"/>
              <w:numPr>
                <w:ilvl w:val="0"/>
                <w:numId w:val="43"/>
              </w:num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r w:rsidRPr="00F60488">
              <w:rPr>
                <w:rFonts w:asciiTheme="minorHAnsi" w:eastAsia="Open Sans" w:hAnsiTheme="minorHAnsi" w:cs="Open Sans"/>
                <w:color w:val="auto"/>
                <w:sz w:val="18"/>
                <w:szCs w:val="18"/>
              </w:rPr>
              <w:t>Using appropriate operators</w:t>
            </w:r>
          </w:p>
        </w:tc>
        <w:tc>
          <w:tcPr>
            <w:tcW w:w="4820" w:type="dxa"/>
            <w:shd w:val="clear" w:color="auto" w:fill="auto"/>
          </w:tcPr>
          <w:p w14:paraId="520C4EDF" w14:textId="5BACDBAD" w:rsidR="009C2B2F" w:rsidRDefault="00B542DA" w:rsidP="00CF5B94">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B79BFE" w:themeColor="accent1"/>
                <w:sz w:val="18"/>
                <w:szCs w:val="18"/>
              </w:rPr>
            </w:pPr>
            <w:r w:rsidRPr="00B542DA">
              <w:rPr>
                <w:rFonts w:eastAsia="Open Sans" w:cs="Open Sans"/>
                <w:sz w:val="18"/>
                <w:szCs w:val="18"/>
              </w:rPr>
              <w:t>Activities</w:t>
            </w:r>
          </w:p>
          <w:p w14:paraId="5CB519EE" w14:textId="77777777" w:rsidR="00667490" w:rsidRPr="00B77A52" w:rsidRDefault="00667490" w:rsidP="00CF5B94">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B79BFE" w:themeColor="accent1"/>
                <w:sz w:val="18"/>
                <w:szCs w:val="18"/>
              </w:rPr>
            </w:pPr>
          </w:p>
          <w:p w14:paraId="3D3AA44B" w14:textId="77777777" w:rsidR="009C2B2F" w:rsidRPr="002811A4" w:rsidRDefault="009C2B2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77A52">
              <w:rPr>
                <w:rFonts w:asciiTheme="minorHAnsi" w:eastAsia="Open Sans" w:hAnsiTheme="minorHAnsi" w:cs="Open Sans"/>
                <w:sz w:val="18"/>
                <w:szCs w:val="18"/>
              </w:rPr>
              <w:t>Teacher demonstration of retrieving data from an SQLite table using a ‘select’ statement</w:t>
            </w:r>
          </w:p>
          <w:p w14:paraId="0DBD9E93" w14:textId="26D4C536" w:rsidR="009C2B2F" w:rsidRPr="002811A4" w:rsidRDefault="009C2B2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77A52">
              <w:rPr>
                <w:rFonts w:asciiTheme="minorHAnsi" w:eastAsia="Open Sans" w:hAnsiTheme="minorHAnsi" w:cs="Open Sans"/>
                <w:sz w:val="18"/>
                <w:szCs w:val="18"/>
              </w:rPr>
              <w:t xml:space="preserve">Practical classroom activity creating Python programs demonstrating retrieving records into an SQLite table (student book 1, Activity 8 p233 gives an example). Extension </w:t>
            </w:r>
            <w:r w:rsidR="000B5C08">
              <w:rPr>
                <w:rFonts w:asciiTheme="minorHAnsi" w:eastAsia="Open Sans" w:hAnsiTheme="minorHAnsi" w:cs="Open Sans"/>
                <w:color w:val="auto"/>
                <w:sz w:val="18"/>
                <w:szCs w:val="18"/>
              </w:rPr>
              <w:t>a</w:t>
            </w:r>
            <w:r w:rsidR="00B542DA" w:rsidRPr="000B5C08">
              <w:rPr>
                <w:rFonts w:asciiTheme="minorHAnsi" w:eastAsia="Open Sans" w:hAnsiTheme="minorHAnsi" w:cs="Open Sans"/>
                <w:color w:val="auto"/>
                <w:sz w:val="18"/>
                <w:szCs w:val="18"/>
              </w:rPr>
              <w:t>ctivities</w:t>
            </w:r>
            <w:r w:rsidRPr="00B77A52">
              <w:rPr>
                <w:rFonts w:asciiTheme="minorHAnsi" w:eastAsia="Open Sans" w:hAnsiTheme="minorHAnsi" w:cs="Open Sans"/>
                <w:sz w:val="18"/>
                <w:szCs w:val="18"/>
              </w:rPr>
              <w:t xml:space="preserve"> using ‘Select - Where’ statement, using the ‘distinct’ keyword and using relational and Boolean operators. </w:t>
            </w:r>
          </w:p>
          <w:p w14:paraId="3E793243" w14:textId="77777777" w:rsidR="009C2B2F" w:rsidRPr="002811A4" w:rsidRDefault="009C2B2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77A52">
              <w:rPr>
                <w:rFonts w:asciiTheme="minorHAnsi" w:eastAsia="Open Sans" w:hAnsiTheme="minorHAnsi" w:cs="Open Sans"/>
                <w:sz w:val="18"/>
                <w:szCs w:val="18"/>
              </w:rPr>
              <w:t>Practical classroom activity creating Python programs demonstrating the use of ‘Select’ statements with ‘Like’, ‘is null’, ‘group by’ and ‘order by’ as well as aggregate functions (sum, count, avg, min, max)</w:t>
            </w:r>
          </w:p>
          <w:p w14:paraId="4A8A0B68" w14:textId="77777777" w:rsidR="009C2B2F" w:rsidRPr="00983EFF" w:rsidRDefault="009C2B2F" w:rsidP="00983EFF">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983EFF">
              <w:rPr>
                <w:rFonts w:asciiTheme="minorHAnsi" w:eastAsia="Open Sans" w:hAnsiTheme="minorHAnsi" w:cs="Open Sans"/>
                <w:sz w:val="18"/>
                <w:szCs w:val="18"/>
              </w:rPr>
              <w:t>Class discussion on security issues and SQL. Ask students to research/discuss questions such as:</w:t>
            </w:r>
          </w:p>
          <w:p w14:paraId="2CE4712B" w14:textId="77777777" w:rsidR="009C2B2F" w:rsidRPr="002811A4" w:rsidRDefault="009C2B2F" w:rsidP="00E213EE">
            <w:pPr>
              <w:pStyle w:val="ListParagraph"/>
              <w:numPr>
                <w:ilvl w:val="0"/>
                <w:numId w:val="45"/>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77A52">
              <w:rPr>
                <w:rFonts w:asciiTheme="minorHAnsi" w:eastAsia="Open Sans" w:hAnsiTheme="minorHAnsi" w:cs="Open Sans"/>
                <w:sz w:val="18"/>
                <w:szCs w:val="18"/>
              </w:rPr>
              <w:t>Why is security an important issue with SQL?</w:t>
            </w:r>
          </w:p>
          <w:p w14:paraId="52D65709" w14:textId="77777777" w:rsidR="009C2B2F" w:rsidRPr="002811A4" w:rsidRDefault="009C2B2F" w:rsidP="00E213EE">
            <w:pPr>
              <w:pStyle w:val="ListParagraph"/>
              <w:numPr>
                <w:ilvl w:val="0"/>
                <w:numId w:val="45"/>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77A52">
              <w:rPr>
                <w:rFonts w:asciiTheme="minorHAnsi" w:eastAsia="Open Sans" w:hAnsiTheme="minorHAnsi" w:cs="Open Sans"/>
                <w:sz w:val="18"/>
                <w:szCs w:val="18"/>
              </w:rPr>
              <w:t>What is SQL injection?</w:t>
            </w:r>
          </w:p>
          <w:p w14:paraId="03D5DB00" w14:textId="77777777" w:rsidR="009C2B2F" w:rsidRPr="002811A4" w:rsidRDefault="009C2B2F" w:rsidP="00E213EE">
            <w:pPr>
              <w:pStyle w:val="ListParagraph"/>
              <w:numPr>
                <w:ilvl w:val="0"/>
                <w:numId w:val="45"/>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77A52">
              <w:rPr>
                <w:rFonts w:asciiTheme="minorHAnsi" w:eastAsia="Open Sans" w:hAnsiTheme="minorHAnsi" w:cs="Open Sans"/>
                <w:sz w:val="18"/>
                <w:szCs w:val="18"/>
              </w:rPr>
              <w:t>How can injection attacks be avoided?</w:t>
            </w:r>
          </w:p>
          <w:p w14:paraId="3E3F439A" w14:textId="77777777" w:rsidR="009C2B2F" w:rsidRPr="00B77A52" w:rsidRDefault="009C2B2F" w:rsidP="00CF5B94">
            <w:pPr>
              <w:pStyle w:val="ListParagraph"/>
              <w:spacing w:after="0"/>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1C11320E" w14:textId="603E360F" w:rsidR="009C2B2F" w:rsidRPr="00B77A52" w:rsidRDefault="00B542DA" w:rsidP="00CF5B94">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9C2B2F" w:rsidRPr="00B77A52">
              <w:rPr>
                <w:rFonts w:eastAsia="Open Sans" w:cs="Open Sans"/>
                <w:color w:val="auto"/>
                <w:sz w:val="18"/>
                <w:szCs w:val="18"/>
              </w:rPr>
              <w:t>:</w:t>
            </w:r>
          </w:p>
          <w:p w14:paraId="01A2CA34" w14:textId="77777777" w:rsidR="00285795" w:rsidRDefault="00285795" w:rsidP="00667490">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5ABA0506" w14:textId="58BA6432" w:rsidR="009C2B2F" w:rsidRPr="002811A4" w:rsidRDefault="009C2B2F" w:rsidP="002811A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811A4">
              <w:rPr>
                <w:rFonts w:asciiTheme="minorHAnsi" w:eastAsia="Open Sans" w:hAnsiTheme="minorHAnsi" w:cs="Open Sans"/>
                <w:sz w:val="18"/>
                <w:szCs w:val="18"/>
              </w:rPr>
              <w:t>Ask students to read the official SQLite documentation on the select statement.</w:t>
            </w:r>
          </w:p>
          <w:p w14:paraId="051ACA4B" w14:textId="77777777" w:rsidR="009C2B2F" w:rsidRPr="00B77A52" w:rsidRDefault="009C2B2F" w:rsidP="00CF5B94">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2D5F8B07" w14:textId="587004D1" w:rsidR="009C2B2F" w:rsidRPr="00B77A52" w:rsidRDefault="00454F20" w:rsidP="00CF5B94">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9C2B2F" w:rsidRPr="00B77A52">
              <w:rPr>
                <w:rFonts w:eastAsia="Open Sans" w:cs="Open Sans"/>
                <w:color w:val="000000" w:themeColor="text1"/>
                <w:sz w:val="18"/>
                <w:szCs w:val="18"/>
              </w:rPr>
              <w:t xml:space="preserve"> pp. 233-235</w:t>
            </w:r>
          </w:p>
          <w:p w14:paraId="456548D6" w14:textId="77777777" w:rsidR="009C2B2F" w:rsidRPr="00B77A52" w:rsidRDefault="009C2B2F" w:rsidP="00CF5B94">
            <w:pPr>
              <w:spacing w:after="0"/>
              <w:cnfStyle w:val="000000100000" w:firstRow="0" w:lastRow="0" w:firstColumn="0" w:lastColumn="0" w:oddVBand="0" w:evenVBand="0" w:oddHBand="1" w:evenHBand="0" w:firstRowFirstColumn="0" w:firstRowLastColumn="0" w:lastRowFirstColumn="0" w:lastRowLastColumn="0"/>
              <w:rPr>
                <w:rFonts w:eastAsia="Roboto" w:cs="Roboto"/>
                <w:b/>
                <w:bCs/>
                <w:color w:val="000000" w:themeColor="text1"/>
                <w:sz w:val="18"/>
                <w:szCs w:val="18"/>
              </w:rPr>
            </w:pPr>
          </w:p>
          <w:p w14:paraId="59A8038C" w14:textId="77777777" w:rsidR="009C2B2F" w:rsidRPr="00B77A52" w:rsidRDefault="009C2B2F" w:rsidP="00CF5B94">
            <w:pPr>
              <w:spacing w:after="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B77A52">
              <w:rPr>
                <w:rFonts w:eastAsia="Open Sans" w:cs="Open Sans"/>
                <w:color w:val="000000" w:themeColor="text1"/>
                <w:sz w:val="18"/>
                <w:szCs w:val="18"/>
              </w:rPr>
              <w:t>SQLite documentation on the select statement:</w:t>
            </w:r>
          </w:p>
          <w:p w14:paraId="1D9CE87B" w14:textId="77777777" w:rsidR="009C2B2F" w:rsidRPr="00667490" w:rsidRDefault="009C2B2F" w:rsidP="00CF5B94">
            <w:pPr>
              <w:spacing w:after="0" w:line="276" w:lineRule="auto"/>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hyperlink r:id="rId155">
              <w:r w:rsidRPr="00667490">
                <w:rPr>
                  <w:rStyle w:val="Hyperlink"/>
                  <w:rFonts w:eastAsia="Open Sans" w:cs="Open Sans"/>
                  <w:sz w:val="18"/>
                  <w:szCs w:val="18"/>
                </w:rPr>
                <w:t>https://sqlite.org/lang_select.html</w:t>
              </w:r>
            </w:hyperlink>
          </w:p>
          <w:p w14:paraId="6FCF5411" w14:textId="77777777" w:rsidR="009C2B2F" w:rsidRPr="00B77A52" w:rsidRDefault="009C2B2F" w:rsidP="00CF5B94">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auto"/>
          </w:tcPr>
          <w:p w14:paraId="278F6943" w14:textId="77777777" w:rsidR="009C2B2F" w:rsidRPr="007036E5" w:rsidRDefault="009C2B2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3C5FA1E" w14:textId="77777777" w:rsidR="009C2B2F" w:rsidRPr="007036E5" w:rsidRDefault="009C2B2F"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7FD9128C" w14:textId="77777777" w:rsidR="009C2B2F" w:rsidRPr="007036E5" w:rsidRDefault="009C2B2F"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1D193561" w14:textId="77777777" w:rsidR="009C2B2F" w:rsidRPr="007036E5" w:rsidRDefault="009C2B2F"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6B2193F7" w14:textId="77777777" w:rsidR="009C2B2F" w:rsidRPr="007036E5" w:rsidRDefault="009C2B2F"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45A98729" w14:textId="77777777" w:rsidR="009C2B2F" w:rsidRPr="007036E5" w:rsidRDefault="009C2B2F"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21C5C80" w14:textId="77777777" w:rsidR="00E460F8" w:rsidRPr="008542E2" w:rsidRDefault="00E460F8" w:rsidP="00E460F8">
      <w:pPr>
        <w:rPr>
          <w:rStyle w:val="Strong"/>
          <w:b w:val="0"/>
          <w:bCs w:val="0"/>
        </w:rPr>
      </w:pPr>
    </w:p>
    <w:p w14:paraId="551564FA"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728C184E" w14:textId="77777777" w:rsidTr="0017057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30CFB9CA" w14:textId="77777777" w:rsidR="00E460F8" w:rsidRPr="0017057B" w:rsidRDefault="00E460F8">
            <w:pPr>
              <w:pStyle w:val="TableHeading"/>
              <w:jc w:val="center"/>
              <w:rPr>
                <w:b/>
                <w:bCs/>
                <w:color w:val="FFFFFF" w:themeColor="background1"/>
                <w:sz w:val="20"/>
                <w:szCs w:val="24"/>
                <w:lang w:val="en-GB"/>
              </w:rPr>
            </w:pPr>
            <w:r w:rsidRPr="0017057B">
              <w:rPr>
                <w:b/>
                <w:bCs/>
                <w:color w:val="FFFFFF" w:themeColor="background1"/>
                <w:sz w:val="20"/>
                <w:szCs w:val="24"/>
                <w:lang w:val="en-GB"/>
              </w:rPr>
              <w:t>Topic</w:t>
            </w:r>
            <w:r w:rsidRPr="0017057B">
              <w:rPr>
                <w:b/>
                <w:bCs/>
                <w:color w:val="FFFFFF" w:themeColor="background1"/>
                <w:sz w:val="20"/>
                <w:szCs w:val="24"/>
                <w:lang w:val="en-GB"/>
              </w:rPr>
              <w:br/>
              <w:t>Sub topic</w:t>
            </w:r>
            <w:r w:rsidRPr="0017057B">
              <w:rPr>
                <w:b/>
                <w:bCs/>
                <w:color w:val="FFFFFF" w:themeColor="background1"/>
                <w:sz w:val="20"/>
                <w:szCs w:val="24"/>
                <w:lang w:val="en-GB"/>
              </w:rPr>
              <w:br/>
            </w:r>
            <w:r w:rsidRPr="0017057B">
              <w:rPr>
                <w:b/>
                <w:bCs/>
                <w:color w:val="FFFFFF"/>
                <w:sz w:val="20"/>
                <w:szCs w:val="24"/>
                <w:lang w:val="en-GB"/>
              </w:rPr>
              <w:t>Lesson title</w:t>
            </w:r>
          </w:p>
        </w:tc>
        <w:tc>
          <w:tcPr>
            <w:tcW w:w="2551" w:type="dxa"/>
            <w:shd w:val="clear" w:color="auto" w:fill="341583" w:themeFill="accent2" w:themeFillShade="80"/>
            <w:vAlign w:val="center"/>
          </w:tcPr>
          <w:p w14:paraId="2C175499" w14:textId="77777777" w:rsidR="00E460F8" w:rsidRPr="0017057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7057B">
              <w:rPr>
                <w:b/>
                <w:bCs/>
                <w:color w:val="FFFFFF" w:themeColor="background1"/>
                <w:sz w:val="20"/>
                <w:szCs w:val="24"/>
                <w:lang w:val="en-GB"/>
              </w:rPr>
              <w:t>Specification reference</w:t>
            </w:r>
          </w:p>
        </w:tc>
        <w:tc>
          <w:tcPr>
            <w:tcW w:w="4820" w:type="dxa"/>
            <w:shd w:val="clear" w:color="auto" w:fill="341583" w:themeFill="accent2" w:themeFillShade="80"/>
            <w:vAlign w:val="center"/>
          </w:tcPr>
          <w:p w14:paraId="16153FBC" w14:textId="01653BCE" w:rsidR="00E460F8" w:rsidRPr="0017057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7057B">
              <w:rPr>
                <w:b/>
                <w:bCs/>
                <w:color w:val="FFFFFF" w:themeColor="background1"/>
                <w:sz w:val="20"/>
                <w:szCs w:val="24"/>
                <w:lang w:val="en-GB"/>
              </w:rPr>
              <w:t xml:space="preserve">Suggested </w:t>
            </w:r>
            <w:r w:rsidR="00B542DA" w:rsidRPr="0017057B">
              <w:rPr>
                <w:b/>
                <w:bCs/>
                <w:color w:val="FFFFFF" w:themeColor="background1"/>
                <w:sz w:val="20"/>
                <w:szCs w:val="24"/>
                <w:lang w:val="en-GB"/>
              </w:rPr>
              <w:t>Activities</w:t>
            </w:r>
          </w:p>
        </w:tc>
        <w:tc>
          <w:tcPr>
            <w:tcW w:w="2268" w:type="dxa"/>
            <w:shd w:val="clear" w:color="auto" w:fill="341583" w:themeFill="accent2" w:themeFillShade="80"/>
            <w:vAlign w:val="center"/>
          </w:tcPr>
          <w:p w14:paraId="483AD415" w14:textId="77777777" w:rsidR="00E460F8" w:rsidRPr="0017057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7057B">
              <w:rPr>
                <w:b/>
                <w:bCs/>
                <w:color w:val="FFFFFF" w:themeColor="background1"/>
                <w:sz w:val="20"/>
                <w:szCs w:val="24"/>
                <w:lang w:val="en-GB"/>
              </w:rPr>
              <w:t>Suggested resources</w:t>
            </w:r>
          </w:p>
        </w:tc>
        <w:tc>
          <w:tcPr>
            <w:tcW w:w="1984" w:type="dxa"/>
            <w:shd w:val="clear" w:color="auto" w:fill="341583" w:themeFill="accent2" w:themeFillShade="80"/>
            <w:vAlign w:val="center"/>
          </w:tcPr>
          <w:p w14:paraId="13E6F9BB" w14:textId="77777777" w:rsidR="00E460F8" w:rsidRPr="0017057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7057B">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F073515" w14:textId="77777777" w:rsidR="00E460F8" w:rsidRPr="0017057B"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7057B">
              <w:rPr>
                <w:b/>
                <w:bCs/>
                <w:color w:val="FFFFFF" w:themeColor="background1"/>
                <w:sz w:val="20"/>
                <w:szCs w:val="24"/>
                <w:lang w:val="en-GB"/>
              </w:rPr>
              <w:t>Which skills could be acquired through teaching and delivery in this lesson?</w:t>
            </w:r>
          </w:p>
        </w:tc>
      </w:tr>
      <w:tr w:rsidR="00E460F8" w:rsidRPr="008542E2" w14:paraId="5FA60DD8"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38D5297" w14:textId="77777777" w:rsidR="00E460F8" w:rsidRPr="008542E2" w:rsidRDefault="00E460F8">
            <w:pPr>
              <w:pStyle w:val="TableHeading"/>
              <w:rPr>
                <w:color w:val="FFFFFF" w:themeColor="background1"/>
                <w:lang w:val="en-GB"/>
              </w:rPr>
            </w:pPr>
            <w:r w:rsidRPr="008542E2">
              <w:rPr>
                <w:b/>
                <w:bCs/>
                <w:color w:val="000000" w:themeColor="text1"/>
                <w:lang w:val="en-GB"/>
              </w:rPr>
              <w:t>Week 14</w:t>
            </w:r>
            <w:r w:rsidRPr="008542E2">
              <w:rPr>
                <w:b/>
                <w:bCs/>
                <w:color w:val="000000" w:themeColor="text1"/>
                <w:lang w:val="en-GB"/>
              </w:rPr>
              <w:br/>
              <w:t>Lesson 1</w:t>
            </w:r>
          </w:p>
        </w:tc>
      </w:tr>
      <w:tr w:rsidR="00E460F8" w:rsidRPr="008542E2" w14:paraId="7634F17B" w14:textId="77777777" w:rsidTr="0017057B">
        <w:trPr>
          <w:trHeight w:val="803"/>
        </w:trPr>
        <w:tc>
          <w:tcPr>
            <w:cnfStyle w:val="001000000000" w:firstRow="0" w:lastRow="0" w:firstColumn="1" w:lastColumn="0" w:oddVBand="0" w:evenVBand="0" w:oddHBand="0" w:evenHBand="0" w:firstRowFirstColumn="0" w:firstRowLastColumn="0" w:lastRowFirstColumn="0" w:lastRowLastColumn="0"/>
            <w:tcW w:w="1555" w:type="dxa"/>
          </w:tcPr>
          <w:p w14:paraId="006E1102" w14:textId="2E131F66" w:rsidR="00E460F8" w:rsidRPr="00EC0C85" w:rsidRDefault="004F6E92">
            <w:pPr>
              <w:pStyle w:val="TableText"/>
              <w:rPr>
                <w:rFonts w:asciiTheme="minorHAnsi" w:hAnsiTheme="minorHAnsi"/>
                <w:sz w:val="18"/>
                <w:szCs w:val="18"/>
                <w:lang w:val="en-GB"/>
              </w:rPr>
            </w:pPr>
            <w:r>
              <w:rPr>
                <w:rFonts w:asciiTheme="minorHAnsi" w:hAnsiTheme="minorHAnsi"/>
                <w:sz w:val="18"/>
                <w:szCs w:val="18"/>
                <w:lang w:val="en-GB"/>
              </w:rPr>
              <w:t>Double lesson</w:t>
            </w:r>
            <w:r w:rsidR="009C2B2F" w:rsidRPr="00EC0C85">
              <w:rPr>
                <w:rFonts w:asciiTheme="minorHAnsi" w:hAnsiTheme="minorHAnsi"/>
                <w:sz w:val="18"/>
                <w:szCs w:val="18"/>
                <w:lang w:val="en-GB"/>
              </w:rPr>
              <w:t xml:space="preserve"> continued</w:t>
            </w:r>
            <w:r>
              <w:rPr>
                <w:rFonts w:asciiTheme="minorHAnsi" w:hAnsiTheme="minorHAnsi"/>
                <w:sz w:val="18"/>
                <w:szCs w:val="18"/>
                <w:lang w:val="en-GB"/>
              </w:rPr>
              <w:t xml:space="preserve"> from WK 13</w:t>
            </w:r>
          </w:p>
        </w:tc>
        <w:tc>
          <w:tcPr>
            <w:tcW w:w="2551" w:type="dxa"/>
          </w:tcPr>
          <w:p w14:paraId="198F1EAB" w14:textId="77777777" w:rsidR="00E460F8" w:rsidRPr="00EC0C85"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22984EA8" w14:textId="77777777" w:rsidR="00E460F8" w:rsidRPr="00EC0C85"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480E3B6A" w14:textId="77777777" w:rsidR="00E460F8" w:rsidRPr="00EC0C85"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650A326D" w14:textId="77777777" w:rsidR="00E460F8" w:rsidRPr="007036E5" w:rsidRDefault="00E460F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533D6ABF" w14:textId="77777777" w:rsidR="00E460F8" w:rsidRPr="007036E5" w:rsidRDefault="00E460F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r w:rsidR="00E460F8" w:rsidRPr="008542E2" w14:paraId="556BD9A0"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6821028D" w14:textId="0BA20742" w:rsidR="00E460F8" w:rsidRPr="00EC0C85" w:rsidRDefault="00E460F8">
            <w:pPr>
              <w:pStyle w:val="TableHeading"/>
              <w:rPr>
                <w:rFonts w:asciiTheme="minorHAnsi" w:hAnsiTheme="minorHAnsi"/>
                <w:sz w:val="18"/>
                <w:szCs w:val="18"/>
                <w:lang w:val="en-GB"/>
              </w:rPr>
            </w:pPr>
            <w:r w:rsidRPr="00667490">
              <w:rPr>
                <w:rFonts w:asciiTheme="minorHAnsi" w:hAnsiTheme="minorHAnsi"/>
                <w:b/>
                <w:bCs/>
                <w:color w:val="000000" w:themeColor="text1"/>
                <w:szCs w:val="24"/>
                <w:lang w:val="en-GB"/>
              </w:rPr>
              <w:t>Week 14</w:t>
            </w:r>
            <w:r w:rsidRPr="00667490">
              <w:rPr>
                <w:rFonts w:asciiTheme="minorHAnsi" w:hAnsiTheme="minorHAnsi"/>
                <w:b/>
                <w:bCs/>
                <w:color w:val="000000" w:themeColor="text1"/>
                <w:szCs w:val="24"/>
                <w:lang w:val="en-GB"/>
              </w:rPr>
              <w:br/>
              <w:t>Lesson 2</w:t>
            </w:r>
            <w:r w:rsidR="00332B51" w:rsidRPr="00667490">
              <w:rPr>
                <w:rFonts w:asciiTheme="minorHAnsi" w:hAnsiTheme="minorHAnsi"/>
                <w:b/>
                <w:bCs/>
                <w:color w:val="000000" w:themeColor="text1"/>
                <w:szCs w:val="24"/>
                <w:lang w:val="en-GB"/>
              </w:rPr>
              <w:t xml:space="preserve"> &amp; 3</w:t>
            </w:r>
          </w:p>
        </w:tc>
      </w:tr>
      <w:tr w:rsidR="00573526" w:rsidRPr="008542E2" w14:paraId="34D0E3F5" w14:textId="77777777" w:rsidTr="0017057B">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06459D0" w14:textId="77777777" w:rsidR="00573526" w:rsidRPr="00EC0C85" w:rsidRDefault="00573526" w:rsidP="00EC0C85">
            <w:pPr>
              <w:spacing w:after="0"/>
              <w:rPr>
                <w:sz w:val="18"/>
                <w:szCs w:val="18"/>
              </w:rPr>
            </w:pPr>
            <w:r w:rsidRPr="00EC0C85">
              <w:rPr>
                <w:rFonts w:eastAsia="Open Sans" w:cs="Open Sans"/>
                <w:color w:val="000000" w:themeColor="text1"/>
                <w:sz w:val="18"/>
                <w:szCs w:val="18"/>
              </w:rPr>
              <w:t>Topic 8.3.4</w:t>
            </w:r>
          </w:p>
          <w:p w14:paraId="14D64E6A" w14:textId="77777777" w:rsidR="00573526" w:rsidRPr="00EC0C85" w:rsidRDefault="00573526" w:rsidP="00EC0C85">
            <w:pPr>
              <w:spacing w:after="0"/>
              <w:rPr>
                <w:sz w:val="18"/>
                <w:szCs w:val="18"/>
              </w:rPr>
            </w:pPr>
            <w:r w:rsidRPr="00EC0C85">
              <w:rPr>
                <w:rFonts w:eastAsia="Open Sans" w:cs="Open Sans"/>
                <w:color w:val="000000" w:themeColor="text1"/>
                <w:sz w:val="18"/>
                <w:szCs w:val="18"/>
              </w:rPr>
              <w:t>Methods to filter and refine data retrieved an SQLite database</w:t>
            </w:r>
          </w:p>
          <w:p w14:paraId="7C8B07C7" w14:textId="77777777" w:rsidR="00573526" w:rsidRPr="00EC0C85" w:rsidRDefault="00573526" w:rsidP="00EC0C85">
            <w:pPr>
              <w:spacing w:after="0"/>
              <w:rPr>
                <w:sz w:val="18"/>
                <w:szCs w:val="18"/>
              </w:rPr>
            </w:pPr>
            <w:r w:rsidRPr="00EC0C85">
              <w:rPr>
                <w:rFonts w:eastAsia="Open Sans" w:cs="Open Sans"/>
                <w:color w:val="000000" w:themeColor="text1"/>
                <w:sz w:val="18"/>
                <w:szCs w:val="18"/>
              </w:rPr>
              <w:t xml:space="preserve"> </w:t>
            </w:r>
          </w:p>
          <w:p w14:paraId="7CB6643C" w14:textId="127E000F" w:rsidR="00573526" w:rsidRDefault="00B542DA" w:rsidP="00EC0C85">
            <w:pPr>
              <w:spacing w:after="0"/>
              <w:rPr>
                <w:rFonts w:eastAsia="Open Sans" w:cs="Open Sans"/>
                <w:b w:val="0"/>
                <w:bCs w:val="0"/>
                <w:sz w:val="18"/>
                <w:szCs w:val="18"/>
              </w:rPr>
            </w:pPr>
            <w:r w:rsidRPr="00B542DA">
              <w:rPr>
                <w:rFonts w:eastAsia="Open Sans" w:cs="Open Sans"/>
                <w:sz w:val="18"/>
                <w:szCs w:val="18"/>
              </w:rPr>
              <w:t>Lesson title:</w:t>
            </w:r>
          </w:p>
          <w:p w14:paraId="7EEC34F0" w14:textId="77777777" w:rsidR="0017057B" w:rsidRPr="00EC0C85" w:rsidRDefault="0017057B" w:rsidP="00EC0C85">
            <w:pPr>
              <w:spacing w:after="0"/>
              <w:rPr>
                <w:sz w:val="18"/>
                <w:szCs w:val="18"/>
              </w:rPr>
            </w:pPr>
          </w:p>
          <w:p w14:paraId="7C30573E" w14:textId="77777777" w:rsidR="00573526" w:rsidRPr="00EC0C85" w:rsidRDefault="00573526" w:rsidP="00EC0C85">
            <w:pPr>
              <w:spacing w:after="0"/>
              <w:rPr>
                <w:b w:val="0"/>
                <w:bCs w:val="0"/>
                <w:sz w:val="18"/>
                <w:szCs w:val="18"/>
              </w:rPr>
            </w:pPr>
            <w:r w:rsidRPr="00EC0C85">
              <w:rPr>
                <w:rFonts w:eastAsia="Open Sans" w:cs="Open Sans"/>
                <w:b w:val="0"/>
                <w:bCs w:val="0"/>
                <w:color w:val="000000" w:themeColor="text1"/>
                <w:sz w:val="18"/>
                <w:szCs w:val="18"/>
              </w:rPr>
              <w:t>Using SQL join</w:t>
            </w:r>
          </w:p>
          <w:p w14:paraId="2588B960" w14:textId="78005504" w:rsidR="00573526" w:rsidRPr="00EC0C85" w:rsidRDefault="00573526" w:rsidP="00EC0C85">
            <w:pPr>
              <w:spacing w:after="0"/>
              <w:rPr>
                <w:sz w:val="18"/>
                <w:szCs w:val="18"/>
              </w:rPr>
            </w:pPr>
            <w:r w:rsidRPr="00EC0C85">
              <w:rPr>
                <w:rFonts w:eastAsia="Open Sans" w:cs="Open Sans"/>
                <w:b w:val="0"/>
                <w:bCs w:val="0"/>
                <w:color w:val="000000" w:themeColor="text1"/>
                <w:sz w:val="18"/>
                <w:szCs w:val="18"/>
              </w:rPr>
              <w:t xml:space="preserve"> (double lesson)</w:t>
            </w:r>
          </w:p>
        </w:tc>
        <w:tc>
          <w:tcPr>
            <w:tcW w:w="2551" w:type="dxa"/>
          </w:tcPr>
          <w:p w14:paraId="6E560D8D" w14:textId="442189D8" w:rsidR="00573526" w:rsidRDefault="00B542DA" w:rsidP="00EC0C85">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Students will be able to:</w:t>
            </w:r>
            <w:r w:rsidR="00573526" w:rsidRPr="00EC0C85">
              <w:rPr>
                <w:rFonts w:eastAsia="Open Sans" w:cs="Open Sans"/>
                <w:color w:val="000000" w:themeColor="text1"/>
                <w:sz w:val="18"/>
                <w:szCs w:val="18"/>
              </w:rPr>
              <w:t xml:space="preserve"> </w:t>
            </w:r>
          </w:p>
          <w:p w14:paraId="5C6D6E5E" w14:textId="77777777" w:rsidR="0017057B" w:rsidRPr="00EC0C85" w:rsidRDefault="0017057B" w:rsidP="00EC0C85">
            <w:pPr>
              <w:spacing w:after="0"/>
              <w:cnfStyle w:val="000000000000" w:firstRow="0" w:lastRow="0" w:firstColumn="0" w:lastColumn="0" w:oddVBand="0" w:evenVBand="0" w:oddHBand="0" w:evenHBand="0" w:firstRowFirstColumn="0" w:firstRowLastColumn="0" w:lastRowFirstColumn="0" w:lastRowLastColumn="0"/>
              <w:rPr>
                <w:sz w:val="18"/>
                <w:szCs w:val="18"/>
              </w:rPr>
            </w:pPr>
          </w:p>
          <w:p w14:paraId="6433521A" w14:textId="6D9CC784" w:rsidR="00573526" w:rsidRPr="00EC0C85" w:rsidRDefault="00573526" w:rsidP="00EC0C85">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EC0C85">
              <w:rPr>
                <w:rFonts w:eastAsia="Open Sans" w:cs="Open Sans"/>
                <w:color w:val="000000" w:themeColor="text1"/>
                <w:sz w:val="18"/>
                <w:szCs w:val="18"/>
              </w:rPr>
              <w:t xml:space="preserve"> 8.3.4 select and use appropriate methods to filter and refine data retrieved from an SQLite database</w:t>
            </w:r>
          </w:p>
          <w:p w14:paraId="1FE18F48" w14:textId="77777777" w:rsidR="00573526" w:rsidRPr="00EC0C85" w:rsidRDefault="00573526" w:rsidP="00EC0C85">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EC0C85">
              <w:rPr>
                <w:rFonts w:eastAsia="Open Sans" w:cs="Open Sans"/>
                <w:sz w:val="18"/>
                <w:szCs w:val="18"/>
              </w:rPr>
              <w:t xml:space="preserve"> </w:t>
            </w:r>
          </w:p>
          <w:p w14:paraId="1F253F79" w14:textId="582A52B1" w:rsidR="0017057B" w:rsidRDefault="00F243C3" w:rsidP="00EC0C85">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573D606D" w14:textId="16E9B72F" w:rsidR="00EC0C85" w:rsidRDefault="00573526" w:rsidP="0017057B">
            <w:pPr>
              <w:spacing w:after="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C0C85">
              <w:rPr>
                <w:rFonts w:eastAsia="Open Sans" w:cs="Open Sans"/>
                <w:color w:val="000000" w:themeColor="text1"/>
                <w:sz w:val="18"/>
                <w:szCs w:val="18"/>
              </w:rPr>
              <w:t xml:space="preserve"> </w:t>
            </w:r>
          </w:p>
          <w:p w14:paraId="2B427CD9" w14:textId="3FCA842C" w:rsidR="00573526" w:rsidRPr="005530B9" w:rsidRDefault="00573526" w:rsidP="2B66D4C2">
            <w:pPr>
              <w:spacing w:after="0"/>
              <w:cnfStyle w:val="000000000000" w:firstRow="0" w:lastRow="0" w:firstColumn="0" w:lastColumn="0" w:oddVBand="0" w:evenVBand="0" w:oddHBand="0" w:evenHBand="0" w:firstRowFirstColumn="0" w:firstRowLastColumn="0" w:lastRowFirstColumn="0" w:lastRowLastColumn="0"/>
              <w:rPr>
                <w:sz w:val="18"/>
                <w:szCs w:val="18"/>
              </w:rPr>
            </w:pPr>
            <w:r w:rsidRPr="2B66D4C2">
              <w:rPr>
                <w:rFonts w:eastAsia="Open Sans" w:cs="Open Sans"/>
                <w:color w:val="auto"/>
                <w:sz w:val="18"/>
                <w:szCs w:val="18"/>
              </w:rPr>
              <w:t>Manipulating SQLite databases</w:t>
            </w:r>
          </w:p>
          <w:p w14:paraId="093C6115" w14:textId="30BC5372" w:rsidR="00573526" w:rsidRPr="00EC0C85" w:rsidRDefault="00573526" w:rsidP="2B66D4C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EC0C85">
              <w:rPr>
                <w:rFonts w:asciiTheme="minorHAnsi" w:eastAsia="Open Sans" w:hAnsiTheme="minorHAnsi" w:cs="Open Sans"/>
                <w:sz w:val="18"/>
                <w:szCs w:val="18"/>
              </w:rPr>
              <w:t>Using appropriate operators</w:t>
            </w:r>
          </w:p>
        </w:tc>
        <w:tc>
          <w:tcPr>
            <w:tcW w:w="4820" w:type="dxa"/>
          </w:tcPr>
          <w:p w14:paraId="43DA023F" w14:textId="33C9DFEB" w:rsidR="00573526" w:rsidRDefault="00B542DA" w:rsidP="00EC0C85">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B79BFE" w:themeColor="accent1"/>
                <w:sz w:val="18"/>
                <w:szCs w:val="18"/>
              </w:rPr>
            </w:pPr>
            <w:r w:rsidRPr="00B542DA">
              <w:rPr>
                <w:rFonts w:eastAsia="Open Sans" w:cs="Open Sans"/>
                <w:sz w:val="18"/>
                <w:szCs w:val="18"/>
              </w:rPr>
              <w:t>Activities</w:t>
            </w:r>
          </w:p>
          <w:p w14:paraId="11FA6178" w14:textId="77777777" w:rsidR="00667490" w:rsidRPr="00EC0C85" w:rsidRDefault="00667490" w:rsidP="00EC0C85">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B79BFE" w:themeColor="accent1"/>
                <w:sz w:val="18"/>
                <w:szCs w:val="18"/>
              </w:rPr>
            </w:pPr>
          </w:p>
          <w:p w14:paraId="1D950FD1" w14:textId="716F8462" w:rsidR="00573526" w:rsidRPr="00667068" w:rsidRDefault="00573526"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EC0C85">
              <w:rPr>
                <w:rFonts w:asciiTheme="minorHAnsi" w:eastAsia="Open Sans" w:hAnsiTheme="minorHAnsi" w:cs="Open Sans"/>
                <w:sz w:val="18"/>
                <w:szCs w:val="18"/>
              </w:rPr>
              <w:t xml:space="preserve">Teacher recap on related tables (Primary/foreign key, </w:t>
            </w:r>
            <w:r w:rsidR="00617FAB" w:rsidRPr="00EC0C85">
              <w:rPr>
                <w:rFonts w:asciiTheme="minorHAnsi" w:eastAsia="Open Sans" w:hAnsiTheme="minorHAnsi" w:cs="Open Sans"/>
                <w:sz w:val="18"/>
                <w:szCs w:val="18"/>
              </w:rPr>
              <w:t>relationship</w:t>
            </w:r>
            <w:r w:rsidRPr="00EC0C85">
              <w:rPr>
                <w:rFonts w:asciiTheme="minorHAnsi" w:eastAsia="Open Sans" w:hAnsiTheme="minorHAnsi" w:cs="Open Sans"/>
                <w:sz w:val="18"/>
                <w:szCs w:val="18"/>
              </w:rPr>
              <w:t xml:space="preserve"> types – one-to-many etc) and SQL join types.</w:t>
            </w:r>
          </w:p>
          <w:p w14:paraId="7A8C9219" w14:textId="77777777" w:rsidR="00573526" w:rsidRPr="00667068" w:rsidRDefault="00573526"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EC0C85">
              <w:rPr>
                <w:rFonts w:asciiTheme="minorHAnsi" w:eastAsia="Open Sans" w:hAnsiTheme="minorHAnsi" w:cs="Open Sans"/>
                <w:sz w:val="18"/>
                <w:szCs w:val="18"/>
              </w:rPr>
              <w:t>Teacher demonstration of using SQL join statements.</w:t>
            </w:r>
          </w:p>
          <w:p w14:paraId="7DCDCCBA" w14:textId="77777777" w:rsidR="00573526" w:rsidRPr="00667068" w:rsidRDefault="00573526"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EC0C85">
              <w:rPr>
                <w:rFonts w:asciiTheme="minorHAnsi" w:eastAsia="Open Sans" w:hAnsiTheme="minorHAnsi" w:cs="Open Sans"/>
                <w:sz w:val="18"/>
                <w:szCs w:val="18"/>
              </w:rPr>
              <w:t>Practical classroom activity creating SQLite databases with related tables.</w:t>
            </w:r>
          </w:p>
          <w:p w14:paraId="5B340151" w14:textId="77777777" w:rsidR="00573526" w:rsidRPr="00667068" w:rsidRDefault="00573526"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EC0C85">
              <w:rPr>
                <w:rFonts w:asciiTheme="minorHAnsi" w:eastAsia="Open Sans" w:hAnsiTheme="minorHAnsi" w:cs="Open Sans"/>
                <w:sz w:val="18"/>
                <w:szCs w:val="18"/>
              </w:rPr>
              <w:t>Practical classroom activity creating Python programs which implement SQL Joins on database previously created. This should include Inner, Left, Right and Full joins. (student book 1, Activity 9 p242 gives an example)</w:t>
            </w:r>
          </w:p>
          <w:p w14:paraId="7523631A" w14:textId="77777777" w:rsidR="00573526" w:rsidRPr="00667068" w:rsidRDefault="00573526"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EC0C85">
              <w:rPr>
                <w:rFonts w:asciiTheme="minorHAnsi" w:eastAsia="Open Sans" w:hAnsiTheme="minorHAnsi" w:cs="Open Sans"/>
                <w:sz w:val="18"/>
                <w:szCs w:val="18"/>
              </w:rPr>
              <w:t>Teacher demonstration on SQLlite errors and how to deal with them.</w:t>
            </w:r>
          </w:p>
          <w:p w14:paraId="7BEE20C7" w14:textId="77777777" w:rsidR="005530B9" w:rsidRPr="00EC0C85" w:rsidRDefault="005530B9" w:rsidP="005530B9">
            <w:pPr>
              <w:pStyle w:val="ListParagraph"/>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69108277" w14:textId="77777777" w:rsidR="00FF2EFC" w:rsidRDefault="00FF2EFC" w:rsidP="00EC0C85">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345D8CD1" w14:textId="77777777" w:rsidR="00FF2EFC" w:rsidRDefault="00FF2EFC" w:rsidP="00EC0C85">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699DE51D" w14:textId="396A0C10" w:rsidR="00573526" w:rsidRPr="00EC0C85" w:rsidRDefault="00B542DA" w:rsidP="00EC0C85">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573526" w:rsidRPr="00EC0C85">
              <w:rPr>
                <w:rFonts w:eastAsia="Open Sans" w:cs="Open Sans"/>
                <w:color w:val="auto"/>
                <w:sz w:val="18"/>
                <w:szCs w:val="18"/>
              </w:rPr>
              <w:t>:</w:t>
            </w:r>
          </w:p>
          <w:p w14:paraId="2A220899" w14:textId="77777777" w:rsidR="00285795" w:rsidRDefault="00285795" w:rsidP="00EC0C85">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6C6527DC" w14:textId="5D33DFEA" w:rsidR="00573526" w:rsidRPr="00EC0C85" w:rsidRDefault="00573526"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67068">
              <w:rPr>
                <w:rFonts w:asciiTheme="minorHAnsi" w:eastAsia="Open Sans" w:hAnsiTheme="minorHAnsi" w:cs="Open Sans"/>
                <w:sz w:val="18"/>
                <w:szCs w:val="18"/>
              </w:rPr>
              <w:t>Ask students to review some of the SQLite programs they have written and add code to catch relevant SQL errors</w:t>
            </w:r>
          </w:p>
        </w:tc>
        <w:tc>
          <w:tcPr>
            <w:tcW w:w="2268" w:type="dxa"/>
          </w:tcPr>
          <w:p w14:paraId="599C16DA" w14:textId="29DAA42F" w:rsidR="00573526" w:rsidRPr="00EC0C85" w:rsidRDefault="00454F20" w:rsidP="00EC0C85">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573526" w:rsidRPr="00EC0C85">
              <w:rPr>
                <w:rFonts w:eastAsia="Open Sans" w:cs="Open Sans"/>
                <w:color w:val="000000" w:themeColor="text1"/>
                <w:sz w:val="18"/>
                <w:szCs w:val="18"/>
              </w:rPr>
              <w:t xml:space="preserve"> pp. 235-239</w:t>
            </w:r>
          </w:p>
          <w:p w14:paraId="7FB71CD4" w14:textId="5425A1C1" w:rsidR="00573526" w:rsidRPr="00EC0C85" w:rsidRDefault="00573526" w:rsidP="00EC0C8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EC0C85">
              <w:rPr>
                <w:rFonts w:asciiTheme="minorHAnsi" w:eastAsia="Roboto" w:hAnsiTheme="minorHAnsi" w:cs="Roboto"/>
                <w:b w:val="0"/>
                <w:bCs w:val="0"/>
                <w:color w:val="000000" w:themeColor="text1"/>
                <w:sz w:val="18"/>
                <w:szCs w:val="18"/>
              </w:rPr>
              <w:t xml:space="preserve"> </w:t>
            </w:r>
          </w:p>
        </w:tc>
        <w:tc>
          <w:tcPr>
            <w:tcW w:w="1984" w:type="dxa"/>
          </w:tcPr>
          <w:p w14:paraId="42BB4CEB" w14:textId="44D9155E" w:rsidR="00573526" w:rsidRPr="007036E5" w:rsidRDefault="00573526"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2682AB1D" w14:textId="77777777" w:rsidR="00573526" w:rsidRPr="007036E5" w:rsidRDefault="00573526"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2ED9DF3D" w14:textId="77777777" w:rsidR="00573526" w:rsidRPr="007036E5" w:rsidRDefault="00573526"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7DEB45E8" w14:textId="77777777" w:rsidR="00573526" w:rsidRPr="007036E5" w:rsidRDefault="00573526"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45E5D555" w14:textId="77777777" w:rsidR="00573526" w:rsidRPr="007036E5" w:rsidRDefault="00573526"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7755E220" w14:textId="77777777" w:rsidR="00573526" w:rsidRPr="007036E5" w:rsidRDefault="00573526"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19D55847" w14:textId="2140EE63" w:rsidR="00E460F8" w:rsidRPr="008542E2" w:rsidRDefault="00E460F8" w:rsidP="00E460F8">
      <w:pPr>
        <w:spacing w:after="0" w:line="240" w:lineRule="auto"/>
        <w:rPr>
          <w:rStyle w:val="Strong"/>
          <w:rFonts w:ascii="Plus Jakarta Sans" w:hAnsi="Plus Jakarta Sans"/>
          <w:sz w:val="36"/>
          <w:szCs w:val="26"/>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06526E64" w14:textId="77777777" w:rsidTr="00E84B24">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8A85B1C" w14:textId="77777777" w:rsidR="00E460F8" w:rsidRPr="00E84B24" w:rsidRDefault="00E460F8">
            <w:pPr>
              <w:pStyle w:val="TableHeading"/>
              <w:jc w:val="center"/>
              <w:rPr>
                <w:b/>
                <w:bCs/>
                <w:color w:val="FFFFFF" w:themeColor="background1"/>
                <w:sz w:val="20"/>
                <w:szCs w:val="24"/>
                <w:lang w:val="en-GB"/>
              </w:rPr>
            </w:pPr>
            <w:r w:rsidRPr="00E84B24">
              <w:rPr>
                <w:b/>
                <w:bCs/>
                <w:color w:val="FFFFFF" w:themeColor="background1"/>
                <w:sz w:val="20"/>
                <w:szCs w:val="24"/>
                <w:lang w:val="en-GB"/>
              </w:rPr>
              <w:t>Topic</w:t>
            </w:r>
            <w:r w:rsidRPr="00E84B24">
              <w:rPr>
                <w:b/>
                <w:bCs/>
                <w:color w:val="FFFFFF" w:themeColor="background1"/>
                <w:sz w:val="20"/>
                <w:szCs w:val="24"/>
                <w:lang w:val="en-GB"/>
              </w:rPr>
              <w:br/>
              <w:t>Sub topic</w:t>
            </w:r>
            <w:r w:rsidRPr="00E84B24">
              <w:rPr>
                <w:b/>
                <w:bCs/>
                <w:color w:val="FFFFFF" w:themeColor="background1"/>
                <w:sz w:val="20"/>
                <w:szCs w:val="24"/>
                <w:lang w:val="en-GB"/>
              </w:rPr>
              <w:br/>
            </w:r>
            <w:r w:rsidRPr="00E84B24">
              <w:rPr>
                <w:b/>
                <w:bCs/>
                <w:color w:val="FFFFFF"/>
                <w:sz w:val="20"/>
                <w:szCs w:val="24"/>
                <w:lang w:val="en-GB"/>
              </w:rPr>
              <w:t>Lesson title</w:t>
            </w:r>
          </w:p>
        </w:tc>
        <w:tc>
          <w:tcPr>
            <w:tcW w:w="2551" w:type="dxa"/>
            <w:shd w:val="clear" w:color="auto" w:fill="341583" w:themeFill="accent2" w:themeFillShade="80"/>
            <w:vAlign w:val="center"/>
          </w:tcPr>
          <w:p w14:paraId="5DBC074E" w14:textId="77777777" w:rsidR="00E460F8" w:rsidRPr="00E84B24"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84B24">
              <w:rPr>
                <w:b/>
                <w:bCs/>
                <w:color w:val="FFFFFF" w:themeColor="background1"/>
                <w:sz w:val="20"/>
                <w:szCs w:val="24"/>
                <w:lang w:val="en-GB"/>
              </w:rPr>
              <w:t>Specification reference</w:t>
            </w:r>
          </w:p>
        </w:tc>
        <w:tc>
          <w:tcPr>
            <w:tcW w:w="4820" w:type="dxa"/>
            <w:shd w:val="clear" w:color="auto" w:fill="341583" w:themeFill="accent2" w:themeFillShade="80"/>
            <w:vAlign w:val="center"/>
          </w:tcPr>
          <w:p w14:paraId="117115C7" w14:textId="49EE3F65" w:rsidR="00E460F8" w:rsidRPr="00E84B24"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84B24">
              <w:rPr>
                <w:b/>
                <w:bCs/>
                <w:color w:val="FFFFFF" w:themeColor="background1"/>
                <w:sz w:val="20"/>
                <w:szCs w:val="24"/>
                <w:lang w:val="en-GB"/>
              </w:rPr>
              <w:t xml:space="preserve">Suggested </w:t>
            </w:r>
            <w:r w:rsidR="00B542DA" w:rsidRPr="00E84B24">
              <w:rPr>
                <w:b/>
                <w:bCs/>
                <w:color w:val="FFFFFF" w:themeColor="background1"/>
                <w:sz w:val="20"/>
                <w:szCs w:val="24"/>
                <w:lang w:val="en-GB"/>
              </w:rPr>
              <w:t>Activities</w:t>
            </w:r>
          </w:p>
        </w:tc>
        <w:tc>
          <w:tcPr>
            <w:tcW w:w="2268" w:type="dxa"/>
            <w:shd w:val="clear" w:color="auto" w:fill="341583" w:themeFill="accent2" w:themeFillShade="80"/>
            <w:vAlign w:val="center"/>
          </w:tcPr>
          <w:p w14:paraId="3A5D2FFC" w14:textId="77777777" w:rsidR="00E460F8" w:rsidRPr="00E84B24"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84B24">
              <w:rPr>
                <w:b/>
                <w:bCs/>
                <w:color w:val="FFFFFF" w:themeColor="background1"/>
                <w:sz w:val="20"/>
                <w:szCs w:val="24"/>
                <w:lang w:val="en-GB"/>
              </w:rPr>
              <w:t>Suggested resources</w:t>
            </w:r>
          </w:p>
        </w:tc>
        <w:tc>
          <w:tcPr>
            <w:tcW w:w="1984" w:type="dxa"/>
            <w:shd w:val="clear" w:color="auto" w:fill="341583" w:themeFill="accent2" w:themeFillShade="80"/>
            <w:vAlign w:val="center"/>
          </w:tcPr>
          <w:p w14:paraId="2406B555" w14:textId="77777777" w:rsidR="00E460F8" w:rsidRPr="00E84B24"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84B24">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0674F1A" w14:textId="77777777" w:rsidR="00E460F8" w:rsidRPr="00E84B24"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E84B24">
              <w:rPr>
                <w:b/>
                <w:bCs/>
                <w:color w:val="FFFFFF" w:themeColor="background1"/>
                <w:sz w:val="20"/>
                <w:szCs w:val="24"/>
                <w:lang w:val="en-GB"/>
              </w:rPr>
              <w:t>Which skills could be acquired through teaching and delivery in this lesson?</w:t>
            </w:r>
          </w:p>
        </w:tc>
      </w:tr>
      <w:tr w:rsidR="00E460F8" w:rsidRPr="008542E2" w14:paraId="7619AADF"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361B2EB" w14:textId="77777777" w:rsidR="00E460F8" w:rsidRPr="008542E2" w:rsidRDefault="00E460F8">
            <w:pPr>
              <w:pStyle w:val="TableHeading"/>
              <w:rPr>
                <w:color w:val="FFFFFF" w:themeColor="background1"/>
                <w:lang w:val="en-GB"/>
              </w:rPr>
            </w:pPr>
            <w:r w:rsidRPr="008542E2">
              <w:rPr>
                <w:b/>
                <w:bCs/>
                <w:color w:val="000000" w:themeColor="text1"/>
                <w:lang w:val="en-GB"/>
              </w:rPr>
              <w:t>Week 15</w:t>
            </w:r>
            <w:r w:rsidRPr="008542E2">
              <w:rPr>
                <w:b/>
                <w:bCs/>
                <w:color w:val="000000" w:themeColor="text1"/>
                <w:lang w:val="en-GB"/>
              </w:rPr>
              <w:br/>
              <w:t>Lesson 1</w:t>
            </w:r>
          </w:p>
        </w:tc>
      </w:tr>
      <w:tr w:rsidR="002811DF" w:rsidRPr="008542E2" w14:paraId="5078F199" w14:textId="77777777" w:rsidTr="00E84B24">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5240287" w14:textId="77777777" w:rsidR="002811DF" w:rsidRPr="00965D79" w:rsidRDefault="002811DF" w:rsidP="002811DF">
            <w:pPr>
              <w:spacing w:before="40" w:after="40"/>
              <w:rPr>
                <w:sz w:val="18"/>
                <w:szCs w:val="18"/>
              </w:rPr>
            </w:pPr>
            <w:r w:rsidRPr="00965D79">
              <w:rPr>
                <w:rFonts w:eastAsia="Open Sans" w:cs="Open Sans"/>
                <w:color w:val="000000" w:themeColor="text1"/>
                <w:sz w:val="18"/>
                <w:szCs w:val="18"/>
              </w:rPr>
              <w:t>Topic 8.3.4</w:t>
            </w:r>
          </w:p>
          <w:p w14:paraId="3181DCAC" w14:textId="77777777" w:rsidR="002811DF" w:rsidRPr="00965D79" w:rsidRDefault="002811DF" w:rsidP="002811DF">
            <w:pPr>
              <w:spacing w:before="40" w:after="40"/>
              <w:rPr>
                <w:sz w:val="18"/>
                <w:szCs w:val="18"/>
              </w:rPr>
            </w:pPr>
            <w:r w:rsidRPr="00965D79">
              <w:rPr>
                <w:rFonts w:eastAsia="Open Sans" w:cs="Open Sans"/>
                <w:color w:val="000000" w:themeColor="text1"/>
                <w:sz w:val="18"/>
                <w:szCs w:val="18"/>
              </w:rPr>
              <w:t>Methods to filter and refine data retrieved an SQLite database</w:t>
            </w:r>
          </w:p>
          <w:p w14:paraId="5DFB6DFA" w14:textId="77777777" w:rsidR="002811DF" w:rsidRPr="00965D79" w:rsidRDefault="002811DF" w:rsidP="002811DF">
            <w:pPr>
              <w:spacing w:before="40" w:after="40"/>
              <w:rPr>
                <w:sz w:val="18"/>
                <w:szCs w:val="18"/>
              </w:rPr>
            </w:pPr>
            <w:r w:rsidRPr="00965D79">
              <w:rPr>
                <w:rFonts w:eastAsia="Open Sans" w:cs="Open Sans"/>
                <w:color w:val="000000" w:themeColor="text1"/>
                <w:sz w:val="18"/>
                <w:szCs w:val="18"/>
              </w:rPr>
              <w:t xml:space="preserve"> </w:t>
            </w:r>
          </w:p>
          <w:p w14:paraId="11B6F234" w14:textId="33E26F7A" w:rsidR="002811DF" w:rsidRDefault="00B542DA" w:rsidP="002811DF">
            <w:pPr>
              <w:spacing w:before="40" w:after="40"/>
              <w:rPr>
                <w:rFonts w:eastAsia="Open Sans" w:cs="Open Sans"/>
                <w:b w:val="0"/>
                <w:bCs w:val="0"/>
                <w:sz w:val="18"/>
                <w:szCs w:val="18"/>
              </w:rPr>
            </w:pPr>
            <w:r w:rsidRPr="00B542DA">
              <w:rPr>
                <w:rFonts w:eastAsia="Open Sans" w:cs="Open Sans"/>
                <w:sz w:val="18"/>
                <w:szCs w:val="18"/>
              </w:rPr>
              <w:t>Lesson title:</w:t>
            </w:r>
          </w:p>
          <w:p w14:paraId="6942864E" w14:textId="77777777" w:rsidR="008E1C62" w:rsidRPr="00965D79" w:rsidRDefault="008E1C62" w:rsidP="002811DF">
            <w:pPr>
              <w:spacing w:before="40" w:after="40"/>
              <w:rPr>
                <w:sz w:val="18"/>
                <w:szCs w:val="18"/>
              </w:rPr>
            </w:pPr>
          </w:p>
          <w:p w14:paraId="32767B53" w14:textId="77777777" w:rsidR="002811DF" w:rsidRPr="00965D79" w:rsidRDefault="002811DF" w:rsidP="002811DF">
            <w:pPr>
              <w:spacing w:before="40" w:after="40"/>
              <w:rPr>
                <w:b w:val="0"/>
                <w:bCs w:val="0"/>
                <w:sz w:val="18"/>
                <w:szCs w:val="18"/>
              </w:rPr>
            </w:pPr>
            <w:r w:rsidRPr="00965D79">
              <w:rPr>
                <w:rFonts w:eastAsia="Open Sans" w:cs="Open Sans"/>
                <w:b w:val="0"/>
                <w:bCs w:val="0"/>
                <w:color w:val="000000" w:themeColor="text1"/>
                <w:sz w:val="18"/>
                <w:szCs w:val="18"/>
              </w:rPr>
              <w:t>Update and delete an SQLite database</w:t>
            </w:r>
          </w:p>
          <w:p w14:paraId="51BD347B" w14:textId="0665EF1B" w:rsidR="002811DF" w:rsidRPr="00965D79" w:rsidRDefault="002811DF" w:rsidP="002811DF">
            <w:pPr>
              <w:pStyle w:val="TableText"/>
              <w:rPr>
                <w:rFonts w:asciiTheme="minorHAnsi" w:hAnsiTheme="minorHAnsi"/>
                <w:sz w:val="18"/>
                <w:szCs w:val="18"/>
                <w:lang w:val="en-GB"/>
              </w:rPr>
            </w:pPr>
            <w:r w:rsidRPr="00965D79">
              <w:rPr>
                <w:rFonts w:asciiTheme="minorHAnsi" w:eastAsia="Open Sans" w:hAnsiTheme="minorHAnsi" w:cs="Open Sans"/>
                <w:sz w:val="18"/>
                <w:szCs w:val="18"/>
              </w:rPr>
              <w:t xml:space="preserve"> </w:t>
            </w:r>
          </w:p>
        </w:tc>
        <w:tc>
          <w:tcPr>
            <w:tcW w:w="2551" w:type="dxa"/>
          </w:tcPr>
          <w:p w14:paraId="0F928B05" w14:textId="292CE76A" w:rsidR="002811DF" w:rsidRPr="00965D79" w:rsidRDefault="00B542DA" w:rsidP="002811DF">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2811DF" w:rsidRPr="00965D79">
              <w:rPr>
                <w:rFonts w:eastAsia="Open Sans" w:cs="Open Sans"/>
                <w:color w:val="000000" w:themeColor="text1"/>
                <w:sz w:val="18"/>
                <w:szCs w:val="18"/>
              </w:rPr>
              <w:t xml:space="preserve"> </w:t>
            </w:r>
          </w:p>
          <w:p w14:paraId="0EB22DCD" w14:textId="0667F5BF" w:rsidR="002811DF" w:rsidRPr="00965D79" w:rsidRDefault="002811DF" w:rsidP="002811D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965D79">
              <w:rPr>
                <w:rFonts w:eastAsia="Open Sans" w:cs="Open Sans"/>
                <w:color w:val="000000" w:themeColor="text1"/>
                <w:sz w:val="18"/>
                <w:szCs w:val="18"/>
              </w:rPr>
              <w:t>8.3.4 select and use appropriate methods to filter and refine data retrieved from an SQLite database</w:t>
            </w:r>
          </w:p>
          <w:p w14:paraId="6493BB5B" w14:textId="77777777" w:rsidR="002811DF" w:rsidRPr="00965D79" w:rsidRDefault="002811DF" w:rsidP="002811D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965D79">
              <w:rPr>
                <w:rFonts w:eastAsia="Open Sans" w:cs="Open Sans"/>
                <w:sz w:val="18"/>
                <w:szCs w:val="18"/>
              </w:rPr>
              <w:t xml:space="preserve"> </w:t>
            </w:r>
          </w:p>
          <w:p w14:paraId="3DE9324C" w14:textId="2DDE63DF" w:rsidR="00E84B24" w:rsidRDefault="00F243C3" w:rsidP="002811DF">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sv-SE"/>
              </w:rPr>
            </w:pPr>
            <w:r w:rsidRPr="00F243C3">
              <w:rPr>
                <w:rFonts w:asciiTheme="minorHAnsi" w:eastAsia="Open Sans" w:hAnsiTheme="minorHAnsi" w:cs="Open Sans"/>
                <w:color w:val="6D35FD" w:themeColor="accent1" w:themeShade="BF"/>
                <w:sz w:val="18"/>
                <w:szCs w:val="18"/>
                <w:lang w:val="sv-SE"/>
              </w:rPr>
              <w:t>Maths skills:</w:t>
            </w:r>
          </w:p>
          <w:p w14:paraId="20DF8E3C" w14:textId="77777777" w:rsidR="00E84B24" w:rsidRDefault="00E84B24" w:rsidP="002811DF">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sv-SE"/>
              </w:rPr>
            </w:pPr>
          </w:p>
          <w:p w14:paraId="62933C1B" w14:textId="3B605A88" w:rsidR="002811DF" w:rsidRPr="00965D79" w:rsidRDefault="002811DF" w:rsidP="002811D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sv-SE"/>
              </w:rPr>
            </w:pPr>
            <w:r w:rsidRPr="00965D79">
              <w:rPr>
                <w:rFonts w:asciiTheme="minorHAnsi" w:eastAsia="Open Sans" w:hAnsiTheme="minorHAnsi" w:cs="Open Sans"/>
                <w:sz w:val="18"/>
                <w:szCs w:val="18"/>
                <w:lang w:val="sv-SE"/>
              </w:rPr>
              <w:t>Manipulating SQLite databases</w:t>
            </w:r>
          </w:p>
        </w:tc>
        <w:tc>
          <w:tcPr>
            <w:tcW w:w="4820" w:type="dxa"/>
          </w:tcPr>
          <w:p w14:paraId="7359A4A9" w14:textId="04DA4079" w:rsidR="002811DF" w:rsidRPr="00965D79" w:rsidRDefault="00B542DA" w:rsidP="002811DF">
            <w:pPr>
              <w:cnfStyle w:val="000000000000" w:firstRow="0" w:lastRow="0" w:firstColumn="0" w:lastColumn="0" w:oddVBand="0" w:evenVBand="0" w:oddHBand="0" w:evenHBand="0" w:firstRowFirstColumn="0" w:firstRowLastColumn="0" w:lastRowFirstColumn="0" w:lastRowLastColumn="0"/>
              <w:rPr>
                <w:rFonts w:eastAsia="Open Sans" w:cs="Open Sans"/>
                <w:color w:val="B79BFE" w:themeColor="accent1"/>
                <w:sz w:val="18"/>
                <w:szCs w:val="18"/>
              </w:rPr>
            </w:pPr>
            <w:r w:rsidRPr="00B542DA">
              <w:rPr>
                <w:rFonts w:eastAsia="Open Sans" w:cs="Open Sans"/>
                <w:sz w:val="18"/>
                <w:szCs w:val="18"/>
              </w:rPr>
              <w:t>Activities</w:t>
            </w:r>
          </w:p>
          <w:p w14:paraId="510ED264" w14:textId="77777777" w:rsidR="002811DF" w:rsidRPr="00667068" w:rsidRDefault="002811DF"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965D79">
              <w:rPr>
                <w:rFonts w:asciiTheme="minorHAnsi" w:eastAsia="Open Sans" w:hAnsiTheme="minorHAnsi" w:cs="Open Sans"/>
                <w:sz w:val="18"/>
                <w:szCs w:val="18"/>
              </w:rPr>
              <w:t>Teacher recap on SQLite features covered, any issues or problems that have arisen</w:t>
            </w:r>
          </w:p>
          <w:p w14:paraId="40AA2EDA" w14:textId="77777777" w:rsidR="002811DF" w:rsidRPr="00667068" w:rsidRDefault="002811DF"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965D79">
              <w:rPr>
                <w:rFonts w:asciiTheme="minorHAnsi" w:eastAsia="Open Sans" w:hAnsiTheme="minorHAnsi" w:cs="Open Sans"/>
                <w:sz w:val="18"/>
                <w:szCs w:val="18"/>
              </w:rPr>
              <w:t>Teacher demonstration of using SQlite Update and Delete statements</w:t>
            </w:r>
          </w:p>
          <w:p w14:paraId="5BD449F2" w14:textId="77777777" w:rsidR="002811DF" w:rsidRPr="00667068" w:rsidRDefault="002811DF"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965D79">
              <w:rPr>
                <w:rFonts w:asciiTheme="minorHAnsi" w:eastAsia="Open Sans" w:hAnsiTheme="minorHAnsi" w:cs="Open Sans"/>
                <w:sz w:val="18"/>
                <w:szCs w:val="18"/>
              </w:rPr>
              <w:t>Practical classroom activity creating Python programs which implement SQL Update and Delete statements using tables previously created</w:t>
            </w:r>
          </w:p>
          <w:p w14:paraId="7A25A034" w14:textId="77777777" w:rsidR="002811DF" w:rsidRPr="00667068" w:rsidRDefault="002811DF"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965D79">
              <w:rPr>
                <w:rFonts w:asciiTheme="minorHAnsi" w:eastAsia="Open Sans" w:hAnsiTheme="minorHAnsi" w:cs="Open Sans"/>
                <w:sz w:val="18"/>
                <w:szCs w:val="18"/>
              </w:rPr>
              <w:t>Class quiz on relational database terminology and SQLite statement syntax</w:t>
            </w:r>
          </w:p>
          <w:p w14:paraId="2CCC033F" w14:textId="77777777" w:rsidR="00965D79" w:rsidRPr="00965D79" w:rsidRDefault="00965D79" w:rsidP="009B1FF8">
            <w:pPr>
              <w:spacing w:before="40" w:after="40" w:line="240" w:lineRule="auto"/>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107FDC2F" w14:textId="0FBA7BC2" w:rsidR="002811DF" w:rsidRPr="00965D79" w:rsidRDefault="00B542DA" w:rsidP="002811D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2811DF" w:rsidRPr="00965D79">
              <w:rPr>
                <w:rFonts w:eastAsia="Open Sans" w:cs="Open Sans"/>
                <w:color w:val="auto"/>
                <w:sz w:val="18"/>
                <w:szCs w:val="18"/>
              </w:rPr>
              <w:t>:</w:t>
            </w:r>
          </w:p>
          <w:p w14:paraId="72E1F86E" w14:textId="77777777" w:rsidR="00285795" w:rsidRDefault="00285795" w:rsidP="009B1FF8">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4575C774" w14:textId="76B0ACCC" w:rsidR="002811DF" w:rsidRPr="00965D79" w:rsidRDefault="002811DF"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67068">
              <w:rPr>
                <w:rFonts w:asciiTheme="minorHAnsi" w:eastAsia="Open Sans" w:hAnsiTheme="minorHAnsi" w:cs="Open Sans"/>
                <w:sz w:val="18"/>
                <w:szCs w:val="18"/>
              </w:rPr>
              <w:t>Ask students to read the official SQLite documentation on the update and delete statements.</w:t>
            </w:r>
          </w:p>
        </w:tc>
        <w:tc>
          <w:tcPr>
            <w:tcW w:w="2268" w:type="dxa"/>
          </w:tcPr>
          <w:p w14:paraId="61008A79" w14:textId="04858E49" w:rsidR="002811DF" w:rsidRPr="00965D79" w:rsidRDefault="00454F20" w:rsidP="002811D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2811DF" w:rsidRPr="00965D79">
              <w:rPr>
                <w:rFonts w:eastAsia="Open Sans" w:cs="Open Sans"/>
                <w:color w:val="000000" w:themeColor="text1"/>
                <w:sz w:val="18"/>
                <w:szCs w:val="18"/>
              </w:rPr>
              <w:t xml:space="preserve"> pp. 239-240</w:t>
            </w:r>
          </w:p>
          <w:p w14:paraId="6CCD3AB7" w14:textId="77777777" w:rsidR="002811DF" w:rsidRPr="00965D79" w:rsidRDefault="002811DF" w:rsidP="002811D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965D79">
              <w:rPr>
                <w:rFonts w:eastAsia="Roboto" w:cs="Roboto"/>
                <w:color w:val="000000" w:themeColor="text1"/>
                <w:sz w:val="18"/>
                <w:szCs w:val="18"/>
              </w:rPr>
              <w:t xml:space="preserve"> </w:t>
            </w:r>
          </w:p>
          <w:p w14:paraId="18527ADD" w14:textId="77777777" w:rsidR="002811DF" w:rsidRDefault="002811DF" w:rsidP="002811D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965D79">
              <w:rPr>
                <w:rFonts w:eastAsia="Open Sans" w:cs="Open Sans"/>
                <w:color w:val="000000" w:themeColor="text1"/>
                <w:sz w:val="18"/>
                <w:szCs w:val="18"/>
              </w:rPr>
              <w:t>SQLite documentation on the update and delete statements:</w:t>
            </w:r>
          </w:p>
          <w:p w14:paraId="71F5FDA5" w14:textId="77777777" w:rsidR="00FF2EFC" w:rsidRPr="00965D79" w:rsidRDefault="00FF2EFC" w:rsidP="002811D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2F4037D8" w14:textId="77777777" w:rsidR="002811DF" w:rsidRPr="00965D79" w:rsidRDefault="002811DF" w:rsidP="002811DF">
            <w:pPr>
              <w:spacing w:before="40" w:after="40" w:line="257" w:lineRule="auto"/>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hyperlink r:id="rId156">
              <w:r w:rsidRPr="00965D79">
                <w:rPr>
                  <w:rStyle w:val="Hyperlink"/>
                  <w:rFonts w:eastAsia="Open Sans" w:cs="Open Sans"/>
                  <w:sz w:val="18"/>
                  <w:szCs w:val="18"/>
                </w:rPr>
                <w:t>https://sqlite.org/lang_update.html</w:t>
              </w:r>
            </w:hyperlink>
          </w:p>
          <w:p w14:paraId="4DAB1EDA" w14:textId="77777777" w:rsidR="002811DF" w:rsidRPr="00965D79" w:rsidRDefault="002811DF" w:rsidP="002811DF">
            <w:pPr>
              <w:spacing w:before="40" w:after="40" w:line="257" w:lineRule="auto"/>
              <w:cnfStyle w:val="000000000000" w:firstRow="0" w:lastRow="0" w:firstColumn="0" w:lastColumn="0" w:oddVBand="0" w:evenVBand="0" w:oddHBand="0" w:evenHBand="0" w:firstRowFirstColumn="0" w:firstRowLastColumn="0" w:lastRowFirstColumn="0" w:lastRowLastColumn="0"/>
              <w:rPr>
                <w:rFonts w:eastAsia="Open Sans" w:cs="Open Sans"/>
                <w:b/>
                <w:bCs/>
                <w:sz w:val="18"/>
                <w:szCs w:val="18"/>
              </w:rPr>
            </w:pPr>
            <w:hyperlink r:id="rId157">
              <w:r w:rsidRPr="00965D79">
                <w:rPr>
                  <w:rStyle w:val="Hyperlink"/>
                  <w:rFonts w:eastAsia="Open Sans" w:cs="Open Sans"/>
                  <w:sz w:val="18"/>
                  <w:szCs w:val="18"/>
                </w:rPr>
                <w:t>https://sqlite.org/lang_delete.html</w:t>
              </w:r>
            </w:hyperlink>
          </w:p>
          <w:p w14:paraId="52717958" w14:textId="77777777" w:rsidR="002811DF" w:rsidRPr="00965D79" w:rsidRDefault="002811DF" w:rsidP="002811D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38CB72AE" w14:textId="66EC0960" w:rsidR="002811DF" w:rsidRPr="007036E5" w:rsidRDefault="002811D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w:t>
            </w:r>
            <w:r w:rsidR="00965D79" w:rsidRPr="007036E5">
              <w:rPr>
                <w:rFonts w:asciiTheme="minorHAnsi" w:eastAsia="Open Sans" w:hAnsiTheme="minorHAnsi" w:cs="Open Sans"/>
                <w:color w:val="000000" w:themeColor="text1"/>
                <w:sz w:val="18"/>
                <w:szCs w:val="18"/>
              </w:rPr>
              <w:t>r</w:t>
            </w:r>
            <w:r w:rsidRPr="007036E5">
              <w:rPr>
                <w:rFonts w:asciiTheme="minorHAnsi" w:eastAsia="Open Sans" w:hAnsiTheme="minorHAnsi" w:cs="Open Sans"/>
                <w:color w:val="000000" w:themeColor="text1"/>
                <w:sz w:val="18"/>
                <w:szCs w:val="18"/>
              </w:rPr>
              <w:t>itical thinking</w:t>
            </w:r>
          </w:p>
          <w:p w14:paraId="6FFB3CBF" w14:textId="6155A6AC" w:rsidR="002811DF" w:rsidRPr="007036E5" w:rsidRDefault="00965D7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w:t>
            </w:r>
            <w:r w:rsidR="002811DF" w:rsidRPr="007036E5">
              <w:rPr>
                <w:rFonts w:asciiTheme="minorHAnsi" w:eastAsia="Open Sans" w:hAnsiTheme="minorHAnsi" w:cs="Open Sans"/>
                <w:color w:val="000000" w:themeColor="text1"/>
                <w:sz w:val="18"/>
                <w:szCs w:val="18"/>
              </w:rPr>
              <w:t>roblem solving</w:t>
            </w:r>
          </w:p>
          <w:p w14:paraId="6648F464" w14:textId="77777777" w:rsidR="002811DF" w:rsidRPr="007036E5" w:rsidRDefault="002811DF"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14566CCA" w14:textId="77777777" w:rsidR="002811DF" w:rsidRPr="007036E5" w:rsidRDefault="002811DF"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52984F88" w14:textId="77777777" w:rsidR="002811DF" w:rsidRPr="007036E5" w:rsidRDefault="002811DF"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17D48EDA" w14:textId="77777777" w:rsidR="002811DF" w:rsidRPr="007036E5" w:rsidRDefault="002811DF"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2811DF" w:rsidRPr="008542E2" w14:paraId="107CAE68" w14:textId="77777777" w:rsidTr="00965D7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AD96175" w14:textId="048B8D46" w:rsidR="002811DF" w:rsidRPr="008542E2" w:rsidRDefault="002811DF" w:rsidP="002811DF">
            <w:pPr>
              <w:pStyle w:val="TableHeading"/>
              <w:rPr>
                <w:lang w:val="en-GB"/>
              </w:rPr>
            </w:pPr>
            <w:r w:rsidRPr="008542E2">
              <w:rPr>
                <w:b/>
                <w:bCs/>
                <w:color w:val="000000" w:themeColor="text1"/>
                <w:lang w:val="en-GB"/>
              </w:rPr>
              <w:t>Week 15</w:t>
            </w:r>
            <w:r w:rsidRPr="008542E2">
              <w:rPr>
                <w:b/>
                <w:bCs/>
                <w:color w:val="000000" w:themeColor="text1"/>
                <w:lang w:val="en-GB"/>
              </w:rPr>
              <w:br/>
              <w:t>Lesson 2</w:t>
            </w:r>
            <w:r>
              <w:rPr>
                <w:b/>
                <w:bCs/>
                <w:color w:val="000000" w:themeColor="text1"/>
                <w:lang w:val="en-GB"/>
              </w:rPr>
              <w:t xml:space="preserve"> &amp; 3</w:t>
            </w:r>
          </w:p>
        </w:tc>
      </w:tr>
      <w:tr w:rsidR="00E56959" w:rsidRPr="008542E2" w14:paraId="5FF07D5F" w14:textId="77777777" w:rsidTr="00E84B24">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9CD0D81" w14:textId="77777777" w:rsidR="00E56959" w:rsidRPr="00965D79" w:rsidRDefault="00E56959" w:rsidP="00E56959">
            <w:pPr>
              <w:spacing w:before="40" w:after="40"/>
              <w:rPr>
                <w:sz w:val="18"/>
                <w:szCs w:val="18"/>
              </w:rPr>
            </w:pPr>
            <w:r w:rsidRPr="00965D79">
              <w:rPr>
                <w:rFonts w:eastAsia="Open Sans" w:cs="Open Sans"/>
                <w:color w:val="000000" w:themeColor="text1"/>
                <w:sz w:val="18"/>
                <w:szCs w:val="18"/>
              </w:rPr>
              <w:t>Topic 8.3.3</w:t>
            </w:r>
          </w:p>
          <w:p w14:paraId="7A8C01C6" w14:textId="77777777" w:rsidR="00E56959" w:rsidRPr="00965D79" w:rsidRDefault="00E56959" w:rsidP="00E56959">
            <w:pPr>
              <w:spacing w:before="40" w:after="40"/>
              <w:rPr>
                <w:sz w:val="18"/>
                <w:szCs w:val="18"/>
              </w:rPr>
            </w:pPr>
            <w:r w:rsidRPr="00965D79">
              <w:rPr>
                <w:rFonts w:eastAsia="Open Sans" w:cs="Open Sans"/>
                <w:color w:val="000000" w:themeColor="text1"/>
                <w:sz w:val="18"/>
                <w:szCs w:val="18"/>
              </w:rPr>
              <w:t>Relational databases</w:t>
            </w:r>
          </w:p>
          <w:p w14:paraId="682D090E" w14:textId="77777777" w:rsidR="00E56959" w:rsidRPr="00965D79" w:rsidRDefault="00E56959" w:rsidP="00E56959">
            <w:pPr>
              <w:spacing w:before="40" w:after="40"/>
              <w:rPr>
                <w:sz w:val="18"/>
                <w:szCs w:val="18"/>
              </w:rPr>
            </w:pPr>
            <w:r w:rsidRPr="00965D79">
              <w:rPr>
                <w:rFonts w:eastAsia="Open Sans" w:cs="Open Sans"/>
                <w:color w:val="000000" w:themeColor="text1"/>
                <w:sz w:val="18"/>
                <w:szCs w:val="18"/>
              </w:rPr>
              <w:t xml:space="preserve"> </w:t>
            </w:r>
          </w:p>
          <w:p w14:paraId="22C14F4E" w14:textId="4B059BC7" w:rsidR="00E56959" w:rsidRDefault="00B542DA" w:rsidP="00E56959">
            <w:pPr>
              <w:spacing w:before="40" w:after="40"/>
              <w:rPr>
                <w:rFonts w:eastAsia="Open Sans" w:cs="Open Sans"/>
                <w:b w:val="0"/>
                <w:bCs w:val="0"/>
                <w:sz w:val="18"/>
                <w:szCs w:val="18"/>
              </w:rPr>
            </w:pPr>
            <w:r w:rsidRPr="00B542DA">
              <w:rPr>
                <w:rFonts w:eastAsia="Open Sans" w:cs="Open Sans"/>
                <w:sz w:val="18"/>
                <w:szCs w:val="18"/>
              </w:rPr>
              <w:t>Lesson title:</w:t>
            </w:r>
          </w:p>
          <w:p w14:paraId="48F57EBC" w14:textId="77777777" w:rsidR="00E84B24" w:rsidRPr="00965D79" w:rsidRDefault="00E84B24" w:rsidP="00E56959">
            <w:pPr>
              <w:spacing w:before="40" w:after="40"/>
              <w:rPr>
                <w:sz w:val="18"/>
                <w:szCs w:val="18"/>
              </w:rPr>
            </w:pPr>
          </w:p>
          <w:p w14:paraId="6D0C286B" w14:textId="77777777" w:rsidR="00E56959" w:rsidRPr="00965D79" w:rsidRDefault="00E56959" w:rsidP="00E56959">
            <w:pPr>
              <w:spacing w:before="40" w:after="40"/>
              <w:rPr>
                <w:b w:val="0"/>
                <w:bCs w:val="0"/>
                <w:sz w:val="18"/>
                <w:szCs w:val="18"/>
              </w:rPr>
            </w:pPr>
            <w:r w:rsidRPr="00965D79">
              <w:rPr>
                <w:rFonts w:eastAsia="Open Sans" w:cs="Open Sans"/>
                <w:b w:val="0"/>
                <w:bCs w:val="0"/>
                <w:color w:val="000000" w:themeColor="text1"/>
                <w:sz w:val="18"/>
                <w:szCs w:val="18"/>
              </w:rPr>
              <w:t>SQLite database project</w:t>
            </w:r>
          </w:p>
          <w:p w14:paraId="1A3B8AA6" w14:textId="7DC7FAEF" w:rsidR="00E56959" w:rsidRPr="00965D79" w:rsidRDefault="00E56959" w:rsidP="00965D79">
            <w:pPr>
              <w:spacing w:before="40" w:after="40"/>
              <w:rPr>
                <w:sz w:val="18"/>
                <w:szCs w:val="18"/>
              </w:rPr>
            </w:pPr>
            <w:r w:rsidRPr="00965D79">
              <w:rPr>
                <w:rFonts w:eastAsia="Open Sans" w:cs="Open Sans"/>
                <w:b w:val="0"/>
                <w:bCs w:val="0"/>
                <w:color w:val="000000" w:themeColor="text1"/>
                <w:sz w:val="18"/>
                <w:szCs w:val="18"/>
              </w:rPr>
              <w:t xml:space="preserve"> (double lesson)</w:t>
            </w:r>
          </w:p>
        </w:tc>
        <w:tc>
          <w:tcPr>
            <w:tcW w:w="2551" w:type="dxa"/>
          </w:tcPr>
          <w:p w14:paraId="7DBCAD2E" w14:textId="0A9E05C2" w:rsidR="00E56959" w:rsidRPr="00965D79" w:rsidRDefault="00B542DA" w:rsidP="00E56959">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E56959" w:rsidRPr="00965D79">
              <w:rPr>
                <w:rFonts w:eastAsia="Open Sans" w:cs="Open Sans"/>
                <w:color w:val="000000" w:themeColor="text1"/>
                <w:sz w:val="18"/>
                <w:szCs w:val="18"/>
              </w:rPr>
              <w:t xml:space="preserve"> </w:t>
            </w:r>
          </w:p>
          <w:p w14:paraId="7CD98EDB" w14:textId="308EAC7F" w:rsidR="00E56959" w:rsidRPr="00965D79" w:rsidRDefault="00E56959" w:rsidP="00E5695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965D79">
              <w:rPr>
                <w:rFonts w:eastAsia="Open Sans" w:cs="Open Sans"/>
                <w:color w:val="000000" w:themeColor="text1"/>
                <w:sz w:val="18"/>
                <w:szCs w:val="18"/>
              </w:rPr>
              <w:t xml:space="preserve"> 8.3.1 select and use appropriate methods to administer an SQLite database</w:t>
            </w:r>
          </w:p>
          <w:p w14:paraId="501A9AA7" w14:textId="77777777" w:rsidR="00965D79" w:rsidRPr="00965D79" w:rsidRDefault="00965D79" w:rsidP="00E5695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414A5E18" w14:textId="77777777" w:rsidR="00E56959" w:rsidRPr="00965D79" w:rsidRDefault="00E56959" w:rsidP="00E5695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965D79">
              <w:rPr>
                <w:rFonts w:eastAsia="Open Sans" w:cs="Open Sans"/>
                <w:color w:val="auto"/>
                <w:sz w:val="18"/>
                <w:szCs w:val="18"/>
              </w:rPr>
              <w:t>8.3.2 select and use appropriate methods to manipulate data in an SQLite database</w:t>
            </w:r>
          </w:p>
          <w:p w14:paraId="256820AC" w14:textId="77777777" w:rsidR="00965D79" w:rsidRPr="00965D79" w:rsidRDefault="00965D79" w:rsidP="00E5695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5D08A658" w14:textId="77777777" w:rsidR="00E56959" w:rsidRPr="00965D79" w:rsidRDefault="00E56959" w:rsidP="00E5695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965D79">
              <w:rPr>
                <w:rFonts w:eastAsia="Open Sans" w:cs="Open Sans"/>
                <w:color w:val="000000" w:themeColor="text1"/>
                <w:sz w:val="18"/>
                <w:szCs w:val="18"/>
              </w:rPr>
              <w:t>8.3.3 select and use appropriate methods to retrieve data from an SQLite database</w:t>
            </w:r>
          </w:p>
          <w:p w14:paraId="093E2E4B" w14:textId="77777777" w:rsidR="00965D79" w:rsidRPr="00965D79" w:rsidRDefault="00965D79" w:rsidP="00E5695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2FE25FD4" w14:textId="77777777" w:rsidR="00E56959" w:rsidRPr="00965D79" w:rsidRDefault="00E56959" w:rsidP="00E5695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965D79">
              <w:rPr>
                <w:rFonts w:eastAsia="Open Sans" w:cs="Open Sans"/>
                <w:color w:val="000000" w:themeColor="text1"/>
                <w:sz w:val="18"/>
                <w:szCs w:val="18"/>
              </w:rPr>
              <w:t>8.3.4 select and use appropriate methods to filter and refine data retrieved from an SQLite database</w:t>
            </w:r>
          </w:p>
          <w:p w14:paraId="1A830409" w14:textId="77777777" w:rsidR="00E56959" w:rsidRPr="00965D79" w:rsidRDefault="00E56959" w:rsidP="00E5695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965D79">
              <w:rPr>
                <w:rFonts w:eastAsia="Open Sans" w:cs="Open Sans"/>
                <w:sz w:val="18"/>
                <w:szCs w:val="18"/>
              </w:rPr>
              <w:t xml:space="preserve"> </w:t>
            </w:r>
          </w:p>
          <w:p w14:paraId="57EF336B" w14:textId="38274656" w:rsidR="00BF0F88" w:rsidRDefault="00F243C3" w:rsidP="00E84B2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F243C3">
              <w:rPr>
                <w:rFonts w:eastAsia="Open Sans" w:cs="Open Sans"/>
                <w:sz w:val="18"/>
                <w:szCs w:val="18"/>
              </w:rPr>
              <w:t>Maths skills:</w:t>
            </w:r>
          </w:p>
          <w:p w14:paraId="64342188" w14:textId="77777777" w:rsidR="00BF0F88" w:rsidRDefault="00BF0F88" w:rsidP="00E84B2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2F3E93B4" w14:textId="6FDBCEF3" w:rsidR="00E56959" w:rsidRPr="00BF0F88" w:rsidRDefault="00E56959" w:rsidP="00BF0F88">
            <w:pPr>
              <w:pStyle w:val="ListParagraph"/>
              <w:numPr>
                <w:ilvl w:val="0"/>
                <w:numId w:val="46"/>
              </w:num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F0F88">
              <w:rPr>
                <w:rFonts w:eastAsia="Open Sans" w:cs="Open Sans"/>
                <w:sz w:val="18"/>
                <w:szCs w:val="18"/>
              </w:rPr>
              <w:t>Manipulating SQLite databases</w:t>
            </w:r>
          </w:p>
          <w:p w14:paraId="0EB53058" w14:textId="77777777" w:rsidR="00E56959" w:rsidRPr="00965D79" w:rsidRDefault="00E56959" w:rsidP="00E213EE">
            <w:pPr>
              <w:pStyle w:val="ListParagraph"/>
              <w:numPr>
                <w:ilvl w:val="0"/>
                <w:numId w:val="44"/>
              </w:num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965D79">
              <w:rPr>
                <w:rFonts w:eastAsia="Open Sans" w:cs="Open Sans"/>
                <w:sz w:val="18"/>
                <w:szCs w:val="18"/>
              </w:rPr>
              <w:t>Using appropriate operators</w:t>
            </w:r>
          </w:p>
          <w:p w14:paraId="7942C4FD" w14:textId="580C4C2D" w:rsidR="00E56959" w:rsidRPr="00965D79" w:rsidRDefault="00E56959" w:rsidP="00E5695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965D79">
              <w:rPr>
                <w:rFonts w:asciiTheme="minorHAnsi" w:eastAsia="Open Sans" w:hAnsiTheme="minorHAnsi" w:cs="Open Sans"/>
                <w:sz w:val="18"/>
                <w:szCs w:val="18"/>
              </w:rPr>
              <w:t xml:space="preserve"> </w:t>
            </w:r>
          </w:p>
        </w:tc>
        <w:tc>
          <w:tcPr>
            <w:tcW w:w="4820" w:type="dxa"/>
          </w:tcPr>
          <w:p w14:paraId="6AD33AA1" w14:textId="3C42B5B3" w:rsidR="00E56959" w:rsidRPr="00965D79" w:rsidRDefault="00B542DA" w:rsidP="00E56959">
            <w:pPr>
              <w:cnfStyle w:val="000000000000" w:firstRow="0" w:lastRow="0" w:firstColumn="0" w:lastColumn="0" w:oddVBand="0" w:evenVBand="0" w:oddHBand="0" w:evenHBand="0" w:firstRowFirstColumn="0" w:firstRowLastColumn="0" w:lastRowFirstColumn="0" w:lastRowLastColumn="0"/>
              <w:rPr>
                <w:rFonts w:eastAsia="Open Sans" w:cs="Open Sans"/>
                <w:color w:val="B79BFE" w:themeColor="accent1"/>
                <w:sz w:val="18"/>
                <w:szCs w:val="18"/>
              </w:rPr>
            </w:pPr>
            <w:r w:rsidRPr="00B542DA">
              <w:rPr>
                <w:rFonts w:eastAsia="Open Sans" w:cs="Open Sans"/>
                <w:sz w:val="18"/>
                <w:szCs w:val="18"/>
              </w:rPr>
              <w:t>Activities</w:t>
            </w:r>
          </w:p>
          <w:p w14:paraId="447D1BFD" w14:textId="77777777" w:rsidR="00E56959" w:rsidRPr="00667068" w:rsidRDefault="00E56959"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965D79">
              <w:rPr>
                <w:rFonts w:asciiTheme="minorHAnsi" w:eastAsia="Open Sans" w:hAnsiTheme="minorHAnsi" w:cs="Open Sans"/>
                <w:sz w:val="18"/>
                <w:szCs w:val="18"/>
              </w:rPr>
              <w:t>Teacher presentation outlining the project to be completed</w:t>
            </w:r>
          </w:p>
          <w:p w14:paraId="0EA78929" w14:textId="77777777" w:rsidR="00E56959" w:rsidRPr="00667068" w:rsidRDefault="00E56959"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965D79">
              <w:rPr>
                <w:rFonts w:asciiTheme="minorHAnsi" w:eastAsia="Open Sans" w:hAnsiTheme="minorHAnsi" w:cs="Open Sans"/>
                <w:sz w:val="18"/>
                <w:szCs w:val="18"/>
              </w:rPr>
              <w:t>Practical classroom activity completing a database project implementing a complete mini database application such as a to-do list or similar</w:t>
            </w:r>
          </w:p>
          <w:p w14:paraId="4C45B1FA" w14:textId="77777777" w:rsidR="00E56959" w:rsidRPr="00667068" w:rsidRDefault="00E56959"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965D79">
              <w:rPr>
                <w:rFonts w:asciiTheme="minorHAnsi" w:eastAsia="Open Sans" w:hAnsiTheme="minorHAnsi" w:cs="Open Sans"/>
                <w:sz w:val="18"/>
                <w:szCs w:val="18"/>
              </w:rPr>
              <w:t>Practical classroom activity including SQLite programs provided with syntax and logic errors that students need to find and correct (important skill for the exam)</w:t>
            </w:r>
          </w:p>
          <w:p w14:paraId="6DB5D68F" w14:textId="77777777" w:rsidR="00965D79" w:rsidRPr="00965D79" w:rsidRDefault="00965D79" w:rsidP="009B1FF8">
            <w:pPr>
              <w:pStyle w:val="ListParagraph"/>
              <w:spacing w:after="0" w:line="240"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28C9939F" w14:textId="7679B5F5" w:rsidR="00E56959" w:rsidRPr="00965D79" w:rsidRDefault="00B542DA" w:rsidP="00E5695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E56959" w:rsidRPr="00965D79">
              <w:rPr>
                <w:rFonts w:eastAsia="Open Sans" w:cs="Open Sans"/>
                <w:color w:val="auto"/>
                <w:sz w:val="18"/>
                <w:szCs w:val="18"/>
              </w:rPr>
              <w:t>:</w:t>
            </w:r>
          </w:p>
          <w:p w14:paraId="6344F18E" w14:textId="77777777" w:rsidR="00285795" w:rsidRDefault="00285795" w:rsidP="009B1FF8">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118C1114" w14:textId="62048A92" w:rsidR="00E56959" w:rsidRPr="00965D79" w:rsidRDefault="00E56959"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67068">
              <w:rPr>
                <w:rFonts w:asciiTheme="minorHAnsi" w:eastAsia="Open Sans" w:hAnsiTheme="minorHAnsi" w:cs="Open Sans"/>
                <w:sz w:val="18"/>
                <w:szCs w:val="18"/>
              </w:rPr>
              <w:t>Ask students to create a revision guide for SQLite and Python covering all the features listed in the PLS</w:t>
            </w:r>
            <w:r w:rsidRPr="00965D79">
              <w:rPr>
                <w:rFonts w:asciiTheme="minorHAnsi" w:eastAsia="Calibri" w:hAnsiTheme="minorHAnsi" w:cs="Calibri"/>
                <w:color w:val="auto"/>
                <w:sz w:val="18"/>
                <w:szCs w:val="18"/>
              </w:rPr>
              <w:t xml:space="preserve"> </w:t>
            </w:r>
          </w:p>
        </w:tc>
        <w:tc>
          <w:tcPr>
            <w:tcW w:w="2268" w:type="dxa"/>
          </w:tcPr>
          <w:p w14:paraId="6AC2AE37" w14:textId="0CD06745" w:rsidR="00E56959" w:rsidRPr="00965D79" w:rsidRDefault="00454F20" w:rsidP="00E56959">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E56959" w:rsidRPr="00965D79">
              <w:rPr>
                <w:rFonts w:eastAsia="Open Sans" w:cs="Open Sans"/>
                <w:color w:val="000000" w:themeColor="text1"/>
                <w:sz w:val="18"/>
                <w:szCs w:val="18"/>
              </w:rPr>
              <w:t xml:space="preserve"> pp. 229-246</w:t>
            </w:r>
          </w:p>
          <w:p w14:paraId="4577E6C9" w14:textId="49A25CBB" w:rsidR="00E56959" w:rsidRPr="00965D79" w:rsidRDefault="00E56959" w:rsidP="00E5695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965D79">
              <w:rPr>
                <w:rFonts w:asciiTheme="minorHAnsi" w:eastAsia="Roboto" w:hAnsiTheme="minorHAnsi" w:cs="Roboto"/>
                <w:b w:val="0"/>
                <w:bCs w:val="0"/>
                <w:color w:val="000000" w:themeColor="text1"/>
                <w:sz w:val="18"/>
                <w:szCs w:val="18"/>
              </w:rPr>
              <w:t xml:space="preserve"> </w:t>
            </w:r>
          </w:p>
        </w:tc>
        <w:tc>
          <w:tcPr>
            <w:tcW w:w="1984" w:type="dxa"/>
          </w:tcPr>
          <w:p w14:paraId="23DD818A" w14:textId="74CC4939" w:rsidR="00E56959" w:rsidRPr="007036E5" w:rsidRDefault="00E5695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 </w:t>
            </w:r>
          </w:p>
        </w:tc>
        <w:tc>
          <w:tcPr>
            <w:tcW w:w="1985" w:type="dxa"/>
          </w:tcPr>
          <w:p w14:paraId="03BF60C8" w14:textId="77777777" w:rsidR="00E56959" w:rsidRPr="007036E5" w:rsidRDefault="00E5695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17CCF795" w14:textId="77777777" w:rsidR="00E460F8" w:rsidRPr="008542E2" w:rsidRDefault="00E460F8" w:rsidP="00E460F8">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36ABA8FB" w14:textId="77777777" w:rsidTr="00BF0F8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76D9F2D6" w14:textId="77777777" w:rsidR="00E460F8" w:rsidRPr="00BF0F88" w:rsidRDefault="00E460F8">
            <w:pPr>
              <w:pStyle w:val="TableHeading"/>
              <w:jc w:val="center"/>
              <w:rPr>
                <w:b/>
                <w:bCs/>
                <w:color w:val="FFFFFF" w:themeColor="background1"/>
                <w:sz w:val="20"/>
                <w:szCs w:val="24"/>
                <w:lang w:val="en-GB"/>
              </w:rPr>
            </w:pPr>
            <w:r w:rsidRPr="00BF0F88">
              <w:rPr>
                <w:b/>
                <w:bCs/>
                <w:color w:val="FFFFFF" w:themeColor="background1"/>
                <w:sz w:val="20"/>
                <w:szCs w:val="24"/>
                <w:lang w:val="en-GB"/>
              </w:rPr>
              <w:t>Topic</w:t>
            </w:r>
            <w:r w:rsidRPr="00BF0F88">
              <w:rPr>
                <w:b/>
                <w:bCs/>
                <w:color w:val="FFFFFF" w:themeColor="background1"/>
                <w:sz w:val="20"/>
                <w:szCs w:val="24"/>
                <w:lang w:val="en-GB"/>
              </w:rPr>
              <w:br/>
              <w:t>Sub topic</w:t>
            </w:r>
            <w:r w:rsidRPr="00BF0F88">
              <w:rPr>
                <w:b/>
                <w:bCs/>
                <w:color w:val="FFFFFF" w:themeColor="background1"/>
                <w:sz w:val="20"/>
                <w:szCs w:val="24"/>
                <w:lang w:val="en-GB"/>
              </w:rPr>
              <w:br/>
            </w:r>
            <w:r w:rsidRPr="00BF0F88">
              <w:rPr>
                <w:b/>
                <w:bCs/>
                <w:color w:val="FFFFFF"/>
                <w:sz w:val="20"/>
                <w:szCs w:val="24"/>
                <w:lang w:val="en-GB"/>
              </w:rPr>
              <w:t>Lesson title</w:t>
            </w:r>
          </w:p>
        </w:tc>
        <w:tc>
          <w:tcPr>
            <w:tcW w:w="2551" w:type="dxa"/>
            <w:shd w:val="clear" w:color="auto" w:fill="341583" w:themeFill="accent2" w:themeFillShade="80"/>
            <w:vAlign w:val="center"/>
          </w:tcPr>
          <w:p w14:paraId="2245FF65" w14:textId="77777777" w:rsidR="00E460F8" w:rsidRPr="00BF0F88"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BF0F88">
              <w:rPr>
                <w:b/>
                <w:bCs/>
                <w:color w:val="FFFFFF" w:themeColor="background1"/>
                <w:sz w:val="20"/>
                <w:szCs w:val="24"/>
                <w:lang w:val="en-GB"/>
              </w:rPr>
              <w:t>Specification reference</w:t>
            </w:r>
          </w:p>
        </w:tc>
        <w:tc>
          <w:tcPr>
            <w:tcW w:w="4820" w:type="dxa"/>
            <w:shd w:val="clear" w:color="auto" w:fill="341583" w:themeFill="accent2" w:themeFillShade="80"/>
            <w:vAlign w:val="center"/>
          </w:tcPr>
          <w:p w14:paraId="72637EB6" w14:textId="0B115F88" w:rsidR="00E460F8" w:rsidRPr="00BF0F88"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BF0F88">
              <w:rPr>
                <w:b/>
                <w:bCs/>
                <w:color w:val="FFFFFF" w:themeColor="background1"/>
                <w:sz w:val="20"/>
                <w:szCs w:val="24"/>
                <w:lang w:val="en-GB"/>
              </w:rPr>
              <w:t xml:space="preserve">Suggested </w:t>
            </w:r>
            <w:r w:rsidR="00B542DA" w:rsidRPr="00BF0F88">
              <w:rPr>
                <w:b/>
                <w:bCs/>
                <w:color w:val="FFFFFF" w:themeColor="background1"/>
                <w:sz w:val="20"/>
                <w:szCs w:val="24"/>
                <w:lang w:val="en-GB"/>
              </w:rPr>
              <w:t>Activities</w:t>
            </w:r>
          </w:p>
        </w:tc>
        <w:tc>
          <w:tcPr>
            <w:tcW w:w="2268" w:type="dxa"/>
            <w:shd w:val="clear" w:color="auto" w:fill="341583" w:themeFill="accent2" w:themeFillShade="80"/>
            <w:vAlign w:val="center"/>
          </w:tcPr>
          <w:p w14:paraId="6E00EEB8" w14:textId="77777777" w:rsidR="00E460F8" w:rsidRPr="00BF0F88"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BF0F88">
              <w:rPr>
                <w:b/>
                <w:bCs/>
                <w:color w:val="FFFFFF" w:themeColor="background1"/>
                <w:sz w:val="20"/>
                <w:szCs w:val="24"/>
                <w:lang w:val="en-GB"/>
              </w:rPr>
              <w:t>Suggested resources</w:t>
            </w:r>
          </w:p>
        </w:tc>
        <w:tc>
          <w:tcPr>
            <w:tcW w:w="1984" w:type="dxa"/>
            <w:shd w:val="clear" w:color="auto" w:fill="341583" w:themeFill="accent2" w:themeFillShade="80"/>
            <w:vAlign w:val="center"/>
          </w:tcPr>
          <w:p w14:paraId="34D30A8C" w14:textId="77777777" w:rsidR="00E460F8" w:rsidRPr="00BF0F88"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BF0F88">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F486086" w14:textId="77777777" w:rsidR="00E460F8" w:rsidRPr="00BF0F88"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BF0F88">
              <w:rPr>
                <w:b/>
                <w:bCs/>
                <w:color w:val="FFFFFF" w:themeColor="background1"/>
                <w:sz w:val="20"/>
                <w:szCs w:val="24"/>
                <w:lang w:val="en-GB"/>
              </w:rPr>
              <w:t>Which skills could be acquired through teaching and delivery in this lesson?</w:t>
            </w:r>
          </w:p>
        </w:tc>
      </w:tr>
      <w:tr w:rsidR="00E460F8" w:rsidRPr="008542E2" w14:paraId="789FA91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27E76C7" w14:textId="77777777" w:rsidR="00E460F8" w:rsidRPr="008542E2" w:rsidRDefault="00E460F8">
            <w:pPr>
              <w:pStyle w:val="TableHeading"/>
              <w:rPr>
                <w:color w:val="FFFFFF" w:themeColor="background1"/>
                <w:lang w:val="en-GB"/>
              </w:rPr>
            </w:pPr>
            <w:r w:rsidRPr="008542E2">
              <w:rPr>
                <w:b/>
                <w:bCs/>
                <w:color w:val="000000" w:themeColor="text1"/>
                <w:lang w:val="en-GB"/>
              </w:rPr>
              <w:t>Week 16</w:t>
            </w:r>
            <w:r w:rsidRPr="008542E2">
              <w:rPr>
                <w:b/>
                <w:bCs/>
                <w:color w:val="000000" w:themeColor="text1"/>
                <w:lang w:val="en-GB"/>
              </w:rPr>
              <w:br/>
              <w:t>Lesson 1</w:t>
            </w:r>
          </w:p>
        </w:tc>
      </w:tr>
      <w:tr w:rsidR="00427C04" w:rsidRPr="008542E2" w14:paraId="64F59C7D" w14:textId="77777777" w:rsidTr="00BF0F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389131C" w14:textId="77777777" w:rsidR="00427C04" w:rsidRPr="00812F38" w:rsidRDefault="00427C04" w:rsidP="00427C04">
            <w:pPr>
              <w:spacing w:before="40" w:after="40"/>
              <w:rPr>
                <w:sz w:val="18"/>
                <w:szCs w:val="18"/>
              </w:rPr>
            </w:pPr>
            <w:r w:rsidRPr="00812F38">
              <w:rPr>
                <w:rFonts w:eastAsia="Open Sans" w:cs="Open Sans"/>
                <w:color w:val="000000" w:themeColor="text1"/>
                <w:sz w:val="18"/>
                <w:szCs w:val="18"/>
              </w:rPr>
              <w:t>Topic 9.1.1</w:t>
            </w:r>
          </w:p>
          <w:p w14:paraId="1CAF0452" w14:textId="77777777" w:rsidR="00427C04" w:rsidRPr="00812F38" w:rsidRDefault="00427C04" w:rsidP="00427C04">
            <w:pPr>
              <w:spacing w:before="40" w:after="40"/>
              <w:rPr>
                <w:sz w:val="18"/>
                <w:szCs w:val="18"/>
              </w:rPr>
            </w:pPr>
            <w:r w:rsidRPr="00812F38">
              <w:rPr>
                <w:rFonts w:eastAsia="Open Sans" w:cs="Open Sans"/>
                <w:color w:val="000000" w:themeColor="text1"/>
                <w:sz w:val="18"/>
                <w:szCs w:val="18"/>
              </w:rPr>
              <w:t>Methods to produce correct outcomes</w:t>
            </w:r>
          </w:p>
          <w:p w14:paraId="01458DE4" w14:textId="77777777" w:rsidR="00427C04" w:rsidRPr="00812F38" w:rsidRDefault="00427C04" w:rsidP="00427C04">
            <w:pPr>
              <w:spacing w:before="40" w:after="40"/>
              <w:rPr>
                <w:sz w:val="18"/>
                <w:szCs w:val="18"/>
              </w:rPr>
            </w:pPr>
            <w:r w:rsidRPr="00812F38">
              <w:rPr>
                <w:rFonts w:eastAsia="Open Sans" w:cs="Open Sans"/>
                <w:color w:val="000000" w:themeColor="text1"/>
                <w:sz w:val="18"/>
                <w:szCs w:val="18"/>
              </w:rPr>
              <w:t xml:space="preserve"> </w:t>
            </w:r>
          </w:p>
          <w:p w14:paraId="64611DF8" w14:textId="7F51D49F" w:rsidR="00427C04" w:rsidRDefault="00B542DA" w:rsidP="00427C04">
            <w:pPr>
              <w:spacing w:before="40" w:after="40"/>
              <w:rPr>
                <w:rFonts w:eastAsia="Open Sans" w:cs="Open Sans"/>
                <w:b w:val="0"/>
                <w:bCs w:val="0"/>
                <w:sz w:val="18"/>
                <w:szCs w:val="18"/>
              </w:rPr>
            </w:pPr>
            <w:r w:rsidRPr="00B542DA">
              <w:rPr>
                <w:rFonts w:eastAsia="Open Sans" w:cs="Open Sans"/>
                <w:sz w:val="18"/>
                <w:szCs w:val="18"/>
              </w:rPr>
              <w:t>Lesson title:</w:t>
            </w:r>
          </w:p>
          <w:p w14:paraId="06C9E4FB" w14:textId="77777777" w:rsidR="00BF0F88" w:rsidRPr="00812F38" w:rsidRDefault="00BF0F88" w:rsidP="00427C04">
            <w:pPr>
              <w:spacing w:before="40" w:after="40"/>
              <w:rPr>
                <w:sz w:val="18"/>
                <w:szCs w:val="18"/>
              </w:rPr>
            </w:pPr>
          </w:p>
          <w:p w14:paraId="7CC7B17F" w14:textId="77777777" w:rsidR="00427C04" w:rsidRPr="00812F38" w:rsidRDefault="00427C04" w:rsidP="00427C04">
            <w:pPr>
              <w:spacing w:before="40" w:after="40"/>
              <w:rPr>
                <w:b w:val="0"/>
                <w:bCs w:val="0"/>
                <w:sz w:val="18"/>
                <w:szCs w:val="18"/>
              </w:rPr>
            </w:pPr>
            <w:r w:rsidRPr="00812F38">
              <w:rPr>
                <w:rFonts w:eastAsia="Open Sans" w:cs="Open Sans"/>
                <w:b w:val="0"/>
                <w:bCs w:val="0"/>
                <w:color w:val="000000" w:themeColor="text1"/>
                <w:sz w:val="18"/>
                <w:szCs w:val="18"/>
              </w:rPr>
              <w:t>Decomposition and logic</w:t>
            </w:r>
          </w:p>
          <w:p w14:paraId="2026369D" w14:textId="13F14ADA" w:rsidR="00427C04" w:rsidRPr="00812F38" w:rsidRDefault="00427C04" w:rsidP="00427C04">
            <w:pPr>
              <w:pStyle w:val="TableText"/>
              <w:rPr>
                <w:rFonts w:asciiTheme="minorHAnsi" w:hAnsiTheme="minorHAnsi"/>
                <w:sz w:val="18"/>
                <w:szCs w:val="18"/>
                <w:lang w:val="en-GB"/>
              </w:rPr>
            </w:pPr>
            <w:r w:rsidRPr="00812F38">
              <w:rPr>
                <w:rFonts w:asciiTheme="minorHAnsi" w:eastAsia="Open Sans" w:hAnsiTheme="minorHAnsi" w:cs="Open Sans"/>
                <w:sz w:val="18"/>
                <w:szCs w:val="18"/>
              </w:rPr>
              <w:t xml:space="preserve"> </w:t>
            </w:r>
          </w:p>
        </w:tc>
        <w:tc>
          <w:tcPr>
            <w:tcW w:w="2551" w:type="dxa"/>
          </w:tcPr>
          <w:p w14:paraId="2AD14E76" w14:textId="6A9D9AEF" w:rsidR="00427C04" w:rsidRPr="00812F38" w:rsidRDefault="00B542DA" w:rsidP="00427C04">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427C04" w:rsidRPr="00812F38">
              <w:rPr>
                <w:rFonts w:eastAsia="Open Sans" w:cs="Open Sans"/>
                <w:color w:val="000000" w:themeColor="text1"/>
                <w:sz w:val="18"/>
                <w:szCs w:val="18"/>
              </w:rPr>
              <w:t xml:space="preserve"> </w:t>
            </w:r>
          </w:p>
          <w:p w14:paraId="4FCF6BCD" w14:textId="24B5D857" w:rsidR="00427C04" w:rsidRPr="00812F38" w:rsidRDefault="00427C04" w:rsidP="00427C04">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812F38">
              <w:rPr>
                <w:rFonts w:eastAsia="Open Sans" w:cs="Open Sans"/>
                <w:color w:val="000000" w:themeColor="text1"/>
                <w:sz w:val="18"/>
                <w:szCs w:val="18"/>
              </w:rPr>
              <w:t>9.1.1 select and use appropriate methods to produce correct outcomes</w:t>
            </w:r>
          </w:p>
          <w:p w14:paraId="5E5AA41D" w14:textId="77777777" w:rsidR="00812F38" w:rsidRPr="00812F38" w:rsidRDefault="00812F38" w:rsidP="00427C04">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7509F07C" w14:textId="414E4C5F" w:rsidR="00427C04" w:rsidRPr="00812F38" w:rsidRDefault="00427C04" w:rsidP="00427C04">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56FB3B06" w14:textId="5C129033" w:rsidR="00427C04" w:rsidRPr="00812F38" w:rsidRDefault="00B542DA" w:rsidP="00427C04">
            <w:pPr>
              <w:cnfStyle w:val="000000000000" w:firstRow="0" w:lastRow="0" w:firstColumn="0" w:lastColumn="0" w:oddVBand="0" w:evenVBand="0" w:oddHBand="0" w:evenHBand="0" w:firstRowFirstColumn="0" w:firstRowLastColumn="0" w:lastRowFirstColumn="0" w:lastRowLastColumn="0"/>
              <w:rPr>
                <w:rFonts w:eastAsia="Open Sans" w:cs="Open Sans"/>
                <w:color w:val="B79BFE" w:themeColor="accent1"/>
                <w:sz w:val="18"/>
                <w:szCs w:val="18"/>
              </w:rPr>
            </w:pPr>
            <w:r w:rsidRPr="00B542DA">
              <w:rPr>
                <w:rFonts w:eastAsia="Open Sans" w:cs="Open Sans"/>
                <w:sz w:val="18"/>
                <w:szCs w:val="18"/>
              </w:rPr>
              <w:t>Activities</w:t>
            </w:r>
          </w:p>
          <w:p w14:paraId="7F143576" w14:textId="378D074B" w:rsidR="00427C04" w:rsidRPr="00667068" w:rsidRDefault="00427C04"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12F38">
              <w:rPr>
                <w:rFonts w:asciiTheme="minorHAnsi" w:eastAsia="Open Sans" w:hAnsiTheme="minorHAnsi" w:cs="Open Sans"/>
                <w:sz w:val="18"/>
                <w:szCs w:val="18"/>
              </w:rPr>
              <w:t xml:space="preserve">Teacher presentation on decomposing problems into component parts, giving example of how </w:t>
            </w:r>
            <w:r w:rsidR="00965D79" w:rsidRPr="00812F38">
              <w:rPr>
                <w:rFonts w:asciiTheme="minorHAnsi" w:eastAsia="Open Sans" w:hAnsiTheme="minorHAnsi" w:cs="Open Sans"/>
                <w:sz w:val="18"/>
                <w:szCs w:val="18"/>
              </w:rPr>
              <w:t>simple</w:t>
            </w:r>
            <w:r w:rsidRPr="00812F38">
              <w:rPr>
                <w:rFonts w:asciiTheme="minorHAnsi" w:eastAsia="Open Sans" w:hAnsiTheme="minorHAnsi" w:cs="Open Sans"/>
                <w:sz w:val="18"/>
                <w:szCs w:val="18"/>
              </w:rPr>
              <w:t xml:space="preserve"> programs (e.g. calculating standard deviation) can be broken down into several steps.</w:t>
            </w:r>
          </w:p>
          <w:p w14:paraId="4553D95E" w14:textId="77777777" w:rsidR="00427C04" w:rsidRPr="00667068" w:rsidRDefault="00427C04"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12F38">
              <w:rPr>
                <w:rFonts w:asciiTheme="minorHAnsi" w:eastAsia="Open Sans" w:hAnsiTheme="minorHAnsi" w:cs="Open Sans"/>
                <w:sz w:val="18"/>
                <w:szCs w:val="18"/>
              </w:rPr>
              <w:t>Teacher demonstration of taking a problem, decomposing it, identifying constructs required, defining logic using a flow chart, identifying variables. Constants and data structures</w:t>
            </w:r>
          </w:p>
          <w:p w14:paraId="3CC6BB66" w14:textId="77777777" w:rsidR="00427C04" w:rsidRPr="00667068" w:rsidRDefault="00427C04"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12F38">
              <w:rPr>
                <w:rFonts w:asciiTheme="minorHAnsi" w:eastAsia="Open Sans" w:hAnsiTheme="minorHAnsi" w:cs="Open Sans"/>
                <w:sz w:val="18"/>
                <w:szCs w:val="18"/>
              </w:rPr>
              <w:t xml:space="preserve">Class discussion. What makes designing software difficult? </w:t>
            </w:r>
          </w:p>
          <w:p w14:paraId="509C4104" w14:textId="77777777" w:rsidR="00812F38" w:rsidRPr="00812F38" w:rsidRDefault="00812F38" w:rsidP="00812F38">
            <w:pPr>
              <w:pStyle w:val="ListParagraph"/>
              <w:spacing w:after="0" w:line="276" w:lineRule="auto"/>
              <w:ind w:left="319"/>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2F100023" w14:textId="486A4A38" w:rsidR="00427C04" w:rsidRPr="00812F38" w:rsidRDefault="00B542DA" w:rsidP="00427C0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427C04" w:rsidRPr="00812F38">
              <w:rPr>
                <w:rFonts w:eastAsia="Open Sans" w:cs="Open Sans"/>
                <w:color w:val="auto"/>
                <w:sz w:val="18"/>
                <w:szCs w:val="18"/>
              </w:rPr>
              <w:t>:</w:t>
            </w:r>
          </w:p>
          <w:p w14:paraId="32C1405C" w14:textId="77777777" w:rsidR="00285795" w:rsidRDefault="00285795" w:rsidP="00427C04">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195BC1E1" w14:textId="66F3D1B7" w:rsidR="00427C04" w:rsidRPr="00812F38" w:rsidRDefault="00427C04"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67068">
              <w:rPr>
                <w:rFonts w:asciiTheme="minorHAnsi" w:eastAsia="Open Sans" w:hAnsiTheme="minorHAnsi" w:cs="Open Sans"/>
                <w:sz w:val="18"/>
                <w:szCs w:val="18"/>
              </w:rPr>
              <w:t>Ask students to research software design techniques. What methods (other than flow charts) are typically used to design software?</w:t>
            </w:r>
          </w:p>
        </w:tc>
        <w:tc>
          <w:tcPr>
            <w:tcW w:w="2268" w:type="dxa"/>
          </w:tcPr>
          <w:p w14:paraId="6253A296" w14:textId="242675F8" w:rsidR="00427C04" w:rsidRPr="00812F38" w:rsidRDefault="00454F20" w:rsidP="00427C04">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427C04" w:rsidRPr="00812F38">
              <w:rPr>
                <w:rFonts w:eastAsia="Open Sans" w:cs="Open Sans"/>
                <w:color w:val="000000" w:themeColor="text1"/>
                <w:sz w:val="18"/>
                <w:szCs w:val="18"/>
              </w:rPr>
              <w:t xml:space="preserve"> pp. 248-251</w:t>
            </w:r>
          </w:p>
          <w:p w14:paraId="70299FE4" w14:textId="3D913D05" w:rsidR="00427C04" w:rsidRPr="00812F38" w:rsidRDefault="00427C04" w:rsidP="00427C0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812F38">
              <w:rPr>
                <w:rFonts w:asciiTheme="minorHAnsi" w:eastAsia="Open Sans" w:hAnsiTheme="minorHAnsi" w:cs="Open Sans"/>
                <w:color w:val="000000" w:themeColor="text1"/>
                <w:sz w:val="18"/>
                <w:szCs w:val="18"/>
              </w:rPr>
              <w:t xml:space="preserve"> </w:t>
            </w:r>
          </w:p>
        </w:tc>
        <w:tc>
          <w:tcPr>
            <w:tcW w:w="1984" w:type="dxa"/>
          </w:tcPr>
          <w:p w14:paraId="07DEAB35" w14:textId="4FCE66FF" w:rsidR="00427C04" w:rsidRPr="007036E5" w:rsidRDefault="00427C0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7E7CECA" w14:textId="045AC130" w:rsidR="00427C04" w:rsidRPr="007036E5" w:rsidRDefault="00427C0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tc>
        <w:tc>
          <w:tcPr>
            <w:tcW w:w="1985" w:type="dxa"/>
          </w:tcPr>
          <w:p w14:paraId="28B1F301" w14:textId="77777777" w:rsidR="00427C04" w:rsidRPr="007036E5" w:rsidRDefault="00427C0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4DC4396A" w14:textId="77777777" w:rsidR="00427C04" w:rsidRPr="007036E5" w:rsidRDefault="00427C0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62F4D0A8" w14:textId="77777777" w:rsidR="00427C04" w:rsidRPr="007036E5" w:rsidRDefault="00427C0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08D84798" w14:textId="77777777" w:rsidR="00965D79" w:rsidRDefault="00965D79">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427C04" w:rsidRPr="008542E2" w14:paraId="250CAAC4" w14:textId="77777777" w:rsidTr="00812F38">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D8150FC" w14:textId="05EA4EA8" w:rsidR="00427C04" w:rsidRPr="008542E2" w:rsidRDefault="00427C04" w:rsidP="00427C04">
            <w:pPr>
              <w:pStyle w:val="TableHeading"/>
              <w:rPr>
                <w:lang w:val="en-GB"/>
              </w:rPr>
            </w:pPr>
            <w:r w:rsidRPr="008542E2">
              <w:rPr>
                <w:b/>
                <w:bCs/>
                <w:color w:val="000000" w:themeColor="text1"/>
                <w:lang w:val="en-GB"/>
              </w:rPr>
              <w:t>Week 16</w:t>
            </w:r>
            <w:r w:rsidRPr="008542E2">
              <w:rPr>
                <w:b/>
                <w:bCs/>
                <w:color w:val="000000" w:themeColor="text1"/>
                <w:lang w:val="en-GB"/>
              </w:rPr>
              <w:br/>
              <w:t>Lesson 2</w:t>
            </w:r>
          </w:p>
        </w:tc>
      </w:tr>
      <w:tr w:rsidR="00522CDB" w:rsidRPr="008542E2" w14:paraId="4352EC1C" w14:textId="77777777" w:rsidTr="00BF0F8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7789DED" w14:textId="77777777" w:rsidR="00522CDB" w:rsidRPr="00C67D3A" w:rsidRDefault="00522CDB" w:rsidP="00522CDB">
            <w:pPr>
              <w:spacing w:before="40" w:after="40"/>
              <w:rPr>
                <w:sz w:val="18"/>
                <w:szCs w:val="18"/>
              </w:rPr>
            </w:pPr>
            <w:r w:rsidRPr="00C67D3A">
              <w:rPr>
                <w:rFonts w:eastAsia="Open Sans" w:cs="Open Sans"/>
                <w:color w:val="000000" w:themeColor="text1"/>
                <w:sz w:val="18"/>
                <w:szCs w:val="18"/>
              </w:rPr>
              <w:t>Topic 9.1.1</w:t>
            </w:r>
          </w:p>
          <w:p w14:paraId="594F41D9" w14:textId="77777777" w:rsidR="00522CDB" w:rsidRPr="00C67D3A" w:rsidRDefault="00522CDB" w:rsidP="00522CDB">
            <w:pPr>
              <w:spacing w:before="40" w:after="40"/>
              <w:rPr>
                <w:sz w:val="18"/>
                <w:szCs w:val="18"/>
              </w:rPr>
            </w:pPr>
            <w:r w:rsidRPr="00C67D3A">
              <w:rPr>
                <w:rFonts w:eastAsia="Open Sans" w:cs="Open Sans"/>
                <w:color w:val="000000" w:themeColor="text1"/>
                <w:sz w:val="18"/>
                <w:szCs w:val="18"/>
              </w:rPr>
              <w:t>Methods to produce correct outcomes</w:t>
            </w:r>
          </w:p>
          <w:p w14:paraId="509DF6E0" w14:textId="77777777" w:rsidR="00522CDB" w:rsidRPr="00C67D3A" w:rsidRDefault="00522CDB" w:rsidP="00522CDB">
            <w:pPr>
              <w:spacing w:before="40" w:after="40"/>
              <w:rPr>
                <w:sz w:val="18"/>
                <w:szCs w:val="18"/>
              </w:rPr>
            </w:pPr>
            <w:r w:rsidRPr="00C67D3A">
              <w:rPr>
                <w:rFonts w:eastAsia="Open Sans" w:cs="Open Sans"/>
                <w:color w:val="000000" w:themeColor="text1"/>
                <w:sz w:val="18"/>
                <w:szCs w:val="18"/>
              </w:rPr>
              <w:t xml:space="preserve"> </w:t>
            </w:r>
          </w:p>
          <w:p w14:paraId="5714CF6F" w14:textId="7D965A3B" w:rsidR="00522CDB" w:rsidRDefault="00B542DA" w:rsidP="00522CDB">
            <w:pPr>
              <w:spacing w:before="40" w:after="40"/>
              <w:rPr>
                <w:rFonts w:eastAsia="Open Sans" w:cs="Open Sans"/>
                <w:b w:val="0"/>
                <w:bCs w:val="0"/>
                <w:sz w:val="18"/>
                <w:szCs w:val="18"/>
              </w:rPr>
            </w:pPr>
            <w:r w:rsidRPr="00B542DA">
              <w:rPr>
                <w:rFonts w:eastAsia="Open Sans" w:cs="Open Sans"/>
                <w:sz w:val="18"/>
                <w:szCs w:val="18"/>
              </w:rPr>
              <w:t>Lesson title:</w:t>
            </w:r>
          </w:p>
          <w:p w14:paraId="54FF15AC" w14:textId="77777777" w:rsidR="00BF0F88" w:rsidRPr="00C67D3A" w:rsidRDefault="00BF0F88" w:rsidP="00522CDB">
            <w:pPr>
              <w:spacing w:before="40" w:after="40"/>
              <w:rPr>
                <w:sz w:val="18"/>
                <w:szCs w:val="18"/>
              </w:rPr>
            </w:pPr>
          </w:p>
          <w:p w14:paraId="5466A9EB" w14:textId="77777777" w:rsidR="00522CDB" w:rsidRPr="00C67D3A" w:rsidRDefault="00522CDB" w:rsidP="00522CDB">
            <w:pPr>
              <w:spacing w:before="40" w:after="40"/>
              <w:rPr>
                <w:b w:val="0"/>
                <w:bCs w:val="0"/>
                <w:sz w:val="18"/>
                <w:szCs w:val="18"/>
              </w:rPr>
            </w:pPr>
            <w:r w:rsidRPr="00C67D3A">
              <w:rPr>
                <w:rFonts w:eastAsia="Open Sans" w:cs="Open Sans"/>
                <w:b w:val="0"/>
                <w:bCs w:val="0"/>
                <w:color w:val="000000" w:themeColor="text1"/>
                <w:sz w:val="18"/>
                <w:szCs w:val="18"/>
              </w:rPr>
              <w:t>Decomposition and design project</w:t>
            </w:r>
          </w:p>
          <w:p w14:paraId="71FFE529" w14:textId="019178FD" w:rsidR="00522CDB" w:rsidRPr="00C67D3A" w:rsidRDefault="00522CDB" w:rsidP="00522CDB">
            <w:pPr>
              <w:pStyle w:val="TableText"/>
              <w:rPr>
                <w:rFonts w:asciiTheme="minorHAnsi" w:hAnsiTheme="minorHAnsi"/>
                <w:sz w:val="18"/>
                <w:szCs w:val="18"/>
                <w:lang w:val="en-GB"/>
              </w:rPr>
            </w:pPr>
            <w:r w:rsidRPr="00C67D3A">
              <w:rPr>
                <w:rFonts w:asciiTheme="minorHAnsi" w:eastAsia="Open Sans" w:hAnsiTheme="minorHAnsi" w:cs="Open Sans"/>
                <w:sz w:val="18"/>
                <w:szCs w:val="18"/>
              </w:rPr>
              <w:t xml:space="preserve"> </w:t>
            </w:r>
          </w:p>
        </w:tc>
        <w:tc>
          <w:tcPr>
            <w:tcW w:w="2551" w:type="dxa"/>
            <w:shd w:val="clear" w:color="auto" w:fill="auto"/>
          </w:tcPr>
          <w:p w14:paraId="44DB2281" w14:textId="30EF38D6" w:rsidR="00522CDB" w:rsidRPr="00C67D3A" w:rsidRDefault="00B542DA" w:rsidP="00522CDB">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522CDB" w:rsidRPr="00C67D3A">
              <w:rPr>
                <w:rFonts w:eastAsia="Open Sans" w:cs="Open Sans"/>
                <w:color w:val="000000" w:themeColor="text1"/>
                <w:sz w:val="18"/>
                <w:szCs w:val="18"/>
              </w:rPr>
              <w:t xml:space="preserve"> </w:t>
            </w:r>
          </w:p>
          <w:p w14:paraId="72E85D9E" w14:textId="23DD02ED" w:rsidR="00522CDB" w:rsidRPr="00C67D3A" w:rsidRDefault="00522CDB" w:rsidP="00522CDB">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C67D3A">
              <w:rPr>
                <w:rFonts w:eastAsia="Open Sans" w:cs="Open Sans"/>
                <w:color w:val="000000" w:themeColor="text1"/>
                <w:sz w:val="18"/>
                <w:szCs w:val="18"/>
              </w:rPr>
              <w:t>9.1.1 select and use appropriate methods to produce correct outcomes</w:t>
            </w:r>
          </w:p>
          <w:p w14:paraId="575C77A6" w14:textId="77777777" w:rsidR="00522CDB" w:rsidRPr="00C67D3A" w:rsidRDefault="00522CDB" w:rsidP="00522CDB">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C67D3A">
              <w:rPr>
                <w:rFonts w:eastAsia="Open Sans" w:cs="Open Sans"/>
                <w:sz w:val="18"/>
                <w:szCs w:val="18"/>
              </w:rPr>
              <w:t xml:space="preserve"> </w:t>
            </w:r>
          </w:p>
          <w:p w14:paraId="01074C6F" w14:textId="2434602C" w:rsidR="00522CDB" w:rsidRPr="00C67D3A" w:rsidRDefault="00522CDB" w:rsidP="00522CDB">
            <w:pPr>
              <w:pStyle w:val="TableTex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shd w:val="clear" w:color="auto" w:fill="auto"/>
          </w:tcPr>
          <w:p w14:paraId="37C00821" w14:textId="6C2F28CB" w:rsidR="00522CDB" w:rsidRPr="00C67D3A" w:rsidRDefault="00B542DA" w:rsidP="00522CDB">
            <w:pPr>
              <w:cnfStyle w:val="000000100000" w:firstRow="0" w:lastRow="0" w:firstColumn="0" w:lastColumn="0" w:oddVBand="0" w:evenVBand="0" w:oddHBand="1" w:evenHBand="0" w:firstRowFirstColumn="0" w:firstRowLastColumn="0" w:lastRowFirstColumn="0" w:lastRowLastColumn="0"/>
              <w:rPr>
                <w:rFonts w:eastAsia="Open Sans" w:cs="Open Sans"/>
                <w:b/>
                <w:bCs/>
                <w:color w:val="B79BFE" w:themeColor="accent1"/>
                <w:sz w:val="18"/>
                <w:szCs w:val="18"/>
              </w:rPr>
            </w:pPr>
            <w:r w:rsidRPr="00B542DA">
              <w:rPr>
                <w:rFonts w:eastAsia="Open Sans" w:cs="Open Sans"/>
                <w:sz w:val="18"/>
                <w:szCs w:val="18"/>
              </w:rPr>
              <w:t>Activities</w:t>
            </w:r>
          </w:p>
          <w:p w14:paraId="16E12FCC" w14:textId="77777777" w:rsidR="00522CDB" w:rsidRPr="00C67D3A" w:rsidRDefault="00522CDB"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67D3A">
              <w:rPr>
                <w:rFonts w:asciiTheme="minorHAnsi" w:eastAsia="Open Sans" w:hAnsiTheme="minorHAnsi" w:cs="Open Sans"/>
                <w:sz w:val="18"/>
                <w:szCs w:val="18"/>
              </w:rPr>
              <w:t>Teacher presentation, recap on program design techniques, introduction to the project task</w:t>
            </w:r>
          </w:p>
          <w:p w14:paraId="58061C7D" w14:textId="0E7E46AD" w:rsidR="00ED6FF3" w:rsidRPr="00C67D3A" w:rsidRDefault="00522CDB"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67D3A">
              <w:rPr>
                <w:rFonts w:asciiTheme="minorHAnsi" w:eastAsia="Open Sans" w:hAnsiTheme="minorHAnsi" w:cs="Open Sans"/>
                <w:sz w:val="18"/>
                <w:szCs w:val="18"/>
              </w:rPr>
              <w:t xml:space="preserve">Practical class task. Students are provided with a </w:t>
            </w:r>
            <w:r w:rsidR="00C42D57" w:rsidRPr="00C67D3A">
              <w:rPr>
                <w:rFonts w:asciiTheme="minorHAnsi" w:eastAsia="Open Sans" w:hAnsiTheme="minorHAnsi" w:cs="Open Sans"/>
                <w:sz w:val="18"/>
                <w:szCs w:val="18"/>
              </w:rPr>
              <w:t>clearly</w:t>
            </w:r>
            <w:r w:rsidRPr="00C67D3A">
              <w:rPr>
                <w:rFonts w:asciiTheme="minorHAnsi" w:eastAsia="Open Sans" w:hAnsiTheme="minorHAnsi" w:cs="Open Sans"/>
                <w:sz w:val="18"/>
                <w:szCs w:val="18"/>
              </w:rPr>
              <w:t xml:space="preserve"> defined application problem. (See activity 1 in student book 1 on page 251 for an example). They need to decompose the problem into component parts, define the logic for the components (for example by drawing flow charts, defining the required constructs and identifying required variables, constants and data structures). </w:t>
            </w:r>
          </w:p>
          <w:p w14:paraId="57F359A2" w14:textId="0932D223" w:rsidR="00522CDB" w:rsidRPr="00C67D3A" w:rsidRDefault="00ED6FF3"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67D3A">
              <w:rPr>
                <w:rFonts w:asciiTheme="minorHAnsi" w:eastAsia="Open Sans" w:hAnsiTheme="minorHAnsi" w:cs="Open Sans"/>
                <w:sz w:val="18"/>
                <w:szCs w:val="18"/>
              </w:rPr>
              <w:t>A</w:t>
            </w:r>
            <w:r w:rsidR="00522CDB" w:rsidRPr="00C67D3A">
              <w:rPr>
                <w:rFonts w:asciiTheme="minorHAnsi" w:eastAsia="Open Sans" w:hAnsiTheme="minorHAnsi" w:cs="Open Sans"/>
                <w:sz w:val="18"/>
                <w:szCs w:val="18"/>
              </w:rPr>
              <w:t xml:space="preserve">n alternative would be to provide a less well-defined </w:t>
            </w:r>
            <w:r w:rsidR="00C67D3A" w:rsidRPr="00C67D3A">
              <w:rPr>
                <w:rFonts w:asciiTheme="minorHAnsi" w:eastAsia="Open Sans" w:hAnsiTheme="minorHAnsi" w:cs="Open Sans"/>
                <w:sz w:val="18"/>
                <w:szCs w:val="18"/>
              </w:rPr>
              <w:t>problem,</w:t>
            </w:r>
            <w:r w:rsidR="00522CDB" w:rsidRPr="00C67D3A">
              <w:rPr>
                <w:rFonts w:asciiTheme="minorHAnsi" w:eastAsia="Open Sans" w:hAnsiTheme="minorHAnsi" w:cs="Open Sans"/>
                <w:sz w:val="18"/>
                <w:szCs w:val="18"/>
              </w:rPr>
              <w:t xml:space="preserve"> and which requires to students ask questions </w:t>
            </w:r>
            <w:r w:rsidR="00C42D57" w:rsidRPr="00C67D3A">
              <w:rPr>
                <w:rFonts w:asciiTheme="minorHAnsi" w:eastAsia="Open Sans" w:hAnsiTheme="minorHAnsi" w:cs="Open Sans"/>
                <w:sz w:val="18"/>
                <w:szCs w:val="18"/>
              </w:rPr>
              <w:t>to</w:t>
            </w:r>
            <w:r w:rsidR="00522CDB" w:rsidRPr="00C67D3A">
              <w:rPr>
                <w:rFonts w:asciiTheme="minorHAnsi" w:eastAsia="Open Sans" w:hAnsiTheme="minorHAnsi" w:cs="Open Sans"/>
                <w:sz w:val="18"/>
                <w:szCs w:val="18"/>
              </w:rPr>
              <w:t xml:space="preserve"> better define what is required. This can be done as an individual activity or in small groups.</w:t>
            </w:r>
          </w:p>
          <w:p w14:paraId="2DC2825B" w14:textId="77777777" w:rsidR="00522CDB" w:rsidRPr="00C67D3A" w:rsidRDefault="00522CDB"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67D3A">
              <w:rPr>
                <w:rFonts w:asciiTheme="minorHAnsi" w:eastAsia="Open Sans" w:hAnsiTheme="minorHAnsi" w:cs="Open Sans"/>
                <w:sz w:val="18"/>
                <w:szCs w:val="18"/>
              </w:rPr>
              <w:t>Class discussion on the design task. How difficult was it to take a problem and produce a meaningful design? Could the solution be coded from the design produced? What else might be needed to improve the design?</w:t>
            </w:r>
          </w:p>
          <w:p w14:paraId="2F37C470" w14:textId="77777777" w:rsidR="00812F38" w:rsidRPr="00C67D3A" w:rsidRDefault="00812F38" w:rsidP="00ED6FF3">
            <w:pPr>
              <w:spacing w:before="40" w:after="4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1A0FA31F" w14:textId="20DF363A" w:rsidR="00522CDB" w:rsidRPr="00C67D3A" w:rsidRDefault="00B542DA" w:rsidP="00522CD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522CDB" w:rsidRPr="00C67D3A">
              <w:rPr>
                <w:rFonts w:eastAsia="Open Sans" w:cs="Open Sans"/>
                <w:color w:val="auto"/>
                <w:sz w:val="18"/>
                <w:szCs w:val="18"/>
              </w:rPr>
              <w:t>:</w:t>
            </w:r>
          </w:p>
          <w:p w14:paraId="770BB487" w14:textId="77777777" w:rsidR="00ED6FF3" w:rsidRPr="00C67D3A" w:rsidRDefault="00ED6FF3" w:rsidP="00ED6FF3">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212FC254" w14:textId="2BE240E7" w:rsidR="00522CDB" w:rsidRPr="00C67D3A" w:rsidRDefault="00522CDB"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67D3A">
              <w:rPr>
                <w:rFonts w:asciiTheme="minorHAnsi" w:eastAsia="Open Sans" w:hAnsiTheme="minorHAnsi" w:cs="Open Sans"/>
                <w:sz w:val="18"/>
                <w:szCs w:val="18"/>
              </w:rPr>
              <w:t>Ask students watch this video which explains the technique of decomposition:</w:t>
            </w:r>
            <w:r w:rsidR="00285795" w:rsidRPr="00C67D3A">
              <w:rPr>
                <w:rFonts w:asciiTheme="minorHAnsi" w:eastAsia="Open Sans" w:hAnsiTheme="minorHAnsi" w:cs="Open Sans"/>
                <w:sz w:val="18"/>
                <w:szCs w:val="18"/>
              </w:rPr>
              <w:t xml:space="preserve"> </w:t>
            </w:r>
          </w:p>
          <w:p w14:paraId="100BFF97" w14:textId="77777777" w:rsidR="00522CDB" w:rsidRPr="00C67D3A" w:rsidRDefault="00522CDB" w:rsidP="00522CDB">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403EC890" w14:textId="78A8CA48" w:rsidR="00522CDB" w:rsidRPr="00C67D3A" w:rsidRDefault="00454F20" w:rsidP="00522CDB">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522CDB" w:rsidRPr="00C67D3A">
              <w:rPr>
                <w:rFonts w:eastAsia="Open Sans" w:cs="Open Sans"/>
                <w:color w:val="000000" w:themeColor="text1"/>
                <w:sz w:val="18"/>
                <w:szCs w:val="18"/>
              </w:rPr>
              <w:t xml:space="preserve"> pp. 248-251</w:t>
            </w:r>
          </w:p>
          <w:p w14:paraId="27C0E4CB" w14:textId="77777777" w:rsidR="00522CDB" w:rsidRPr="00C67D3A" w:rsidRDefault="00522CDB"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67D3A">
              <w:rPr>
                <w:rFonts w:asciiTheme="minorHAnsi" w:eastAsia="Open Sans" w:hAnsiTheme="minorHAnsi" w:cs="Open Sans"/>
                <w:color w:val="000000" w:themeColor="text1"/>
                <w:sz w:val="18"/>
                <w:szCs w:val="18"/>
              </w:rPr>
              <w:t xml:space="preserve"> </w:t>
            </w:r>
          </w:p>
          <w:p w14:paraId="1BB61CA8"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21ACE42"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4CF93E9"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47AD815"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0F18783C"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1B242A17"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F5F1780"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12FC4B7"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0A6F539"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C74E309"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BF7BC88"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5AEFCC0"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BAED230"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A53683E" w14:textId="77777777" w:rsidR="00644EEF"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154F1709" w14:textId="77777777" w:rsidR="00625B9E" w:rsidRDefault="00625B9E"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BB5AC5A" w14:textId="77777777" w:rsidR="00625B9E" w:rsidRDefault="00625B9E"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51900C8" w14:textId="77777777" w:rsidR="00625B9E" w:rsidRPr="00C67D3A" w:rsidRDefault="00625B9E"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11BF078"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6C9739C" w14:textId="77777777"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758FF5A" w14:textId="39650662" w:rsidR="00644EEF" w:rsidRPr="00C67D3A" w:rsidRDefault="00644EEF" w:rsidP="00522CD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hyperlink r:id="rId158">
              <w:r w:rsidRPr="00C67D3A">
                <w:rPr>
                  <w:rStyle w:val="Hyperlink"/>
                  <w:rFonts w:eastAsia="Open Sans" w:cs="Open Sans"/>
                  <w:b w:val="0"/>
                  <w:bCs w:val="0"/>
                  <w:sz w:val="18"/>
                  <w:szCs w:val="18"/>
                </w:rPr>
                <w:t>https://www.youtube.com/watch?v=yQVTijX437c</w:t>
              </w:r>
            </w:hyperlink>
          </w:p>
        </w:tc>
        <w:tc>
          <w:tcPr>
            <w:tcW w:w="1984" w:type="dxa"/>
            <w:shd w:val="clear" w:color="auto" w:fill="auto"/>
          </w:tcPr>
          <w:p w14:paraId="151830A3" w14:textId="21DECC7C" w:rsidR="00522CDB" w:rsidRPr="007036E5" w:rsidRDefault="00522CDB"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5C0E9BEE" w14:textId="77777777" w:rsidR="00522CDB" w:rsidRPr="007036E5" w:rsidRDefault="00522CDB"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6C48E736" w14:textId="77777777" w:rsidR="00522CDB" w:rsidRPr="007036E5" w:rsidRDefault="00522CDB"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3780D493" w14:textId="77777777" w:rsidR="00522CDB" w:rsidRPr="007036E5" w:rsidRDefault="00522CDB"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6467E072" w14:textId="77777777" w:rsidR="00522CDB" w:rsidRPr="007036E5" w:rsidRDefault="00522CDB"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43DAFE19" w14:textId="77777777" w:rsidR="00522CDB" w:rsidRPr="007036E5" w:rsidRDefault="00522CDB"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6011A79" w14:textId="77777777" w:rsidR="00734C2F" w:rsidRDefault="00734C2F">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522CDB" w:rsidRPr="008542E2" w14:paraId="1EF69CEE" w14:textId="77777777" w:rsidTr="00734C2F">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F38BEA5" w14:textId="6C7A9709" w:rsidR="00522CDB" w:rsidRPr="008542E2" w:rsidRDefault="00522CDB" w:rsidP="00522CDB">
            <w:pPr>
              <w:pStyle w:val="TableHeading"/>
              <w:rPr>
                <w:lang w:val="en-GB"/>
              </w:rPr>
            </w:pPr>
            <w:r w:rsidRPr="008542E2">
              <w:rPr>
                <w:b/>
                <w:bCs/>
                <w:color w:val="000000" w:themeColor="text1"/>
                <w:lang w:val="en-GB"/>
              </w:rPr>
              <w:t>Week 16</w:t>
            </w:r>
            <w:r w:rsidRPr="008542E2">
              <w:rPr>
                <w:b/>
                <w:bCs/>
                <w:color w:val="000000" w:themeColor="text1"/>
                <w:lang w:val="en-GB"/>
              </w:rPr>
              <w:br/>
              <w:t>Lesson 3</w:t>
            </w:r>
          </w:p>
        </w:tc>
      </w:tr>
      <w:tr w:rsidR="00272683" w:rsidRPr="008542E2" w14:paraId="441F0927" w14:textId="77777777" w:rsidTr="00BF0F88">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5B14C10" w14:textId="77777777" w:rsidR="00272683" w:rsidRPr="00780D6F" w:rsidRDefault="00272683" w:rsidP="00272683">
            <w:pPr>
              <w:spacing w:before="40" w:after="40"/>
              <w:rPr>
                <w:sz w:val="18"/>
                <w:szCs w:val="18"/>
              </w:rPr>
            </w:pPr>
            <w:r w:rsidRPr="00780D6F">
              <w:rPr>
                <w:rFonts w:eastAsia="Open Sans" w:cs="Open Sans"/>
                <w:color w:val="000000" w:themeColor="text1"/>
                <w:sz w:val="18"/>
                <w:szCs w:val="18"/>
              </w:rPr>
              <w:t>Topic 9.1.2</w:t>
            </w:r>
          </w:p>
          <w:p w14:paraId="7DBFA9AC" w14:textId="77777777" w:rsidR="00272683" w:rsidRPr="00780D6F" w:rsidRDefault="00272683" w:rsidP="00272683">
            <w:pPr>
              <w:spacing w:before="40" w:after="40"/>
              <w:rPr>
                <w:sz w:val="18"/>
                <w:szCs w:val="18"/>
              </w:rPr>
            </w:pPr>
            <w:r w:rsidRPr="00780D6F">
              <w:rPr>
                <w:rFonts w:eastAsia="Open Sans" w:cs="Open Sans"/>
                <w:color w:val="000000" w:themeColor="text1"/>
                <w:sz w:val="18"/>
                <w:szCs w:val="18"/>
              </w:rPr>
              <w:t>Methods to implement good practice in program design</w:t>
            </w:r>
          </w:p>
          <w:p w14:paraId="3CDD1D9A" w14:textId="77777777" w:rsidR="00272683" w:rsidRPr="00780D6F" w:rsidRDefault="00272683" w:rsidP="00272683">
            <w:pPr>
              <w:spacing w:before="40" w:after="40"/>
              <w:rPr>
                <w:sz w:val="18"/>
                <w:szCs w:val="18"/>
              </w:rPr>
            </w:pPr>
            <w:r w:rsidRPr="00780D6F">
              <w:rPr>
                <w:rFonts w:eastAsia="Open Sans" w:cs="Open Sans"/>
                <w:color w:val="000000" w:themeColor="text1"/>
                <w:sz w:val="18"/>
                <w:szCs w:val="18"/>
              </w:rPr>
              <w:t xml:space="preserve"> </w:t>
            </w:r>
          </w:p>
          <w:p w14:paraId="09C56900" w14:textId="6FB9C3BA" w:rsidR="00272683" w:rsidRDefault="00B542DA" w:rsidP="00272683">
            <w:pPr>
              <w:spacing w:before="40" w:after="40"/>
              <w:rPr>
                <w:rFonts w:eastAsia="Open Sans" w:cs="Open Sans"/>
                <w:b w:val="0"/>
                <w:bCs w:val="0"/>
                <w:sz w:val="18"/>
                <w:szCs w:val="18"/>
              </w:rPr>
            </w:pPr>
            <w:r w:rsidRPr="00B542DA">
              <w:rPr>
                <w:rFonts w:eastAsia="Open Sans" w:cs="Open Sans"/>
                <w:sz w:val="18"/>
                <w:szCs w:val="18"/>
              </w:rPr>
              <w:t>Lesson title:</w:t>
            </w:r>
          </w:p>
          <w:p w14:paraId="2896D707" w14:textId="77777777" w:rsidR="00BF0F88" w:rsidRPr="00780D6F" w:rsidRDefault="00BF0F88" w:rsidP="00272683">
            <w:pPr>
              <w:spacing w:before="40" w:after="40"/>
              <w:rPr>
                <w:sz w:val="18"/>
                <w:szCs w:val="18"/>
              </w:rPr>
            </w:pPr>
          </w:p>
          <w:p w14:paraId="7559E67C" w14:textId="77777777" w:rsidR="00272683" w:rsidRPr="00780D6F" w:rsidRDefault="00272683" w:rsidP="00272683">
            <w:pPr>
              <w:spacing w:before="40" w:after="40"/>
              <w:rPr>
                <w:b w:val="0"/>
                <w:bCs w:val="0"/>
                <w:sz w:val="18"/>
                <w:szCs w:val="18"/>
              </w:rPr>
            </w:pPr>
            <w:r w:rsidRPr="00780D6F">
              <w:rPr>
                <w:rFonts w:eastAsia="Open Sans" w:cs="Open Sans"/>
                <w:b w:val="0"/>
                <w:bCs w:val="0"/>
                <w:color w:val="000000" w:themeColor="text1"/>
                <w:sz w:val="18"/>
                <w:szCs w:val="18"/>
              </w:rPr>
              <w:t>Good practice</w:t>
            </w:r>
          </w:p>
          <w:p w14:paraId="75EF19E5" w14:textId="14EC19D0" w:rsidR="00272683" w:rsidRPr="00780D6F" w:rsidRDefault="00272683" w:rsidP="00272683">
            <w:pPr>
              <w:pStyle w:val="TableHeading"/>
              <w:rPr>
                <w:rFonts w:asciiTheme="minorHAnsi" w:hAnsiTheme="minorHAnsi"/>
                <w:color w:val="000000" w:themeColor="text1"/>
                <w:sz w:val="18"/>
                <w:szCs w:val="18"/>
                <w:lang w:val="en-GB"/>
              </w:rPr>
            </w:pPr>
            <w:r w:rsidRPr="00780D6F">
              <w:rPr>
                <w:rFonts w:asciiTheme="minorHAnsi" w:eastAsia="Open Sans" w:hAnsiTheme="minorHAnsi" w:cs="Open Sans"/>
                <w:color w:val="000000" w:themeColor="text1"/>
                <w:sz w:val="18"/>
                <w:szCs w:val="18"/>
              </w:rPr>
              <w:t xml:space="preserve"> </w:t>
            </w:r>
          </w:p>
        </w:tc>
        <w:tc>
          <w:tcPr>
            <w:tcW w:w="2551" w:type="dxa"/>
            <w:shd w:val="clear" w:color="auto" w:fill="auto"/>
          </w:tcPr>
          <w:p w14:paraId="40A6F04B" w14:textId="757BBD0E" w:rsidR="00272683" w:rsidRPr="00780D6F" w:rsidRDefault="00B542DA" w:rsidP="00272683">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272683" w:rsidRPr="00780D6F">
              <w:rPr>
                <w:rFonts w:eastAsia="Open Sans" w:cs="Open Sans"/>
                <w:color w:val="000000" w:themeColor="text1"/>
                <w:sz w:val="18"/>
                <w:szCs w:val="18"/>
              </w:rPr>
              <w:t xml:space="preserve"> </w:t>
            </w:r>
          </w:p>
          <w:p w14:paraId="16CADC32" w14:textId="70C6092C" w:rsidR="00272683" w:rsidRPr="00780D6F" w:rsidRDefault="00272683" w:rsidP="00272683">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780D6F">
              <w:rPr>
                <w:rFonts w:eastAsia="Open Sans" w:cs="Open Sans"/>
                <w:color w:val="000000" w:themeColor="text1"/>
                <w:sz w:val="18"/>
                <w:szCs w:val="18"/>
              </w:rPr>
              <w:t>9.1.2 select and use appropriate methods to design effective code</w:t>
            </w:r>
          </w:p>
          <w:p w14:paraId="7F6E25A7" w14:textId="77777777" w:rsidR="00272683" w:rsidRPr="00780D6F" w:rsidRDefault="00272683" w:rsidP="00272683">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780D6F">
              <w:rPr>
                <w:rFonts w:eastAsia="Open Sans" w:cs="Open Sans"/>
                <w:sz w:val="18"/>
                <w:szCs w:val="18"/>
              </w:rPr>
              <w:t xml:space="preserve"> </w:t>
            </w:r>
          </w:p>
          <w:p w14:paraId="70C1524F" w14:textId="17C2BFEF" w:rsidR="00272683" w:rsidRPr="00780D6F" w:rsidRDefault="00272683"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color w:val="6D35FD" w:themeColor="accent1" w:themeShade="BF"/>
                <w:sz w:val="18"/>
                <w:szCs w:val="18"/>
                <w:lang w:val="en-GB"/>
              </w:rPr>
            </w:pPr>
          </w:p>
        </w:tc>
        <w:tc>
          <w:tcPr>
            <w:tcW w:w="4820" w:type="dxa"/>
            <w:shd w:val="clear" w:color="auto" w:fill="auto"/>
          </w:tcPr>
          <w:p w14:paraId="17F62905" w14:textId="0408D2CE" w:rsidR="00272683" w:rsidRPr="00780D6F" w:rsidRDefault="00B542DA" w:rsidP="00272683">
            <w:pPr>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r w:rsidRPr="00B542DA">
              <w:rPr>
                <w:rFonts w:eastAsia="Open Sans" w:cs="Open Sans"/>
                <w:sz w:val="18"/>
                <w:szCs w:val="18"/>
              </w:rPr>
              <w:t>Activities</w:t>
            </w:r>
          </w:p>
          <w:p w14:paraId="1127EBF7" w14:textId="77777777" w:rsidR="00272683" w:rsidRPr="00780D6F" w:rsidRDefault="00272683"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Teacher presentation, introduction to the session and the principles of good practice in coding</w:t>
            </w:r>
          </w:p>
          <w:p w14:paraId="43941D06" w14:textId="77777777" w:rsidR="00272683" w:rsidRPr="00780D6F" w:rsidRDefault="00272683"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Class activity. Divide students into 5 groups and give each group a topic to research, topics are:</w:t>
            </w:r>
          </w:p>
          <w:p w14:paraId="242A5529" w14:textId="77777777" w:rsidR="00272683" w:rsidRPr="00780D6F" w:rsidRDefault="00272683" w:rsidP="00780D6F">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Separation of concerns</w:t>
            </w:r>
          </w:p>
          <w:p w14:paraId="0711C18B" w14:textId="77777777" w:rsidR="00272683" w:rsidRPr="00780D6F" w:rsidRDefault="00272683" w:rsidP="00780D6F">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Minimization of side effects</w:t>
            </w:r>
          </w:p>
          <w:p w14:paraId="4F3A9516" w14:textId="77777777" w:rsidR="00272683" w:rsidRPr="00780D6F" w:rsidRDefault="00272683" w:rsidP="00780D6F">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Scope isolation</w:t>
            </w:r>
          </w:p>
          <w:p w14:paraId="1576518D" w14:textId="77777777" w:rsidR="00272683" w:rsidRPr="00780D6F" w:rsidRDefault="00272683" w:rsidP="00780D6F">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Fitness for purpose of inputs and output</w:t>
            </w:r>
          </w:p>
          <w:p w14:paraId="7723388E" w14:textId="77777777" w:rsidR="00272683" w:rsidRPr="00780D6F" w:rsidRDefault="00272683" w:rsidP="00780D6F">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Efficient solutions (memory usage/execution time)</w:t>
            </w:r>
          </w:p>
          <w:p w14:paraId="1D3D917B" w14:textId="77777777" w:rsidR="00272683" w:rsidRPr="00780D6F" w:rsidRDefault="00272683"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Group feedback, each group feeds back on the result of their research.</w:t>
            </w:r>
          </w:p>
          <w:p w14:paraId="5E02D2C1" w14:textId="77777777" w:rsidR="00272683" w:rsidRPr="00780D6F" w:rsidRDefault="00272683"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Class discussion on the outcome and formulates guidelines for programming good practice</w:t>
            </w:r>
          </w:p>
          <w:p w14:paraId="229C922B" w14:textId="77777777" w:rsidR="001D47D0" w:rsidRPr="00780D6F" w:rsidRDefault="001D47D0" w:rsidP="00780D6F">
            <w:pPr>
              <w:pStyle w:val="ListParagraph"/>
              <w:spacing w:after="0" w:line="240" w:lineRule="auto"/>
              <w:ind w:left="397"/>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2D5C235C" w14:textId="03BBDC94" w:rsidR="00272683" w:rsidRDefault="00B542DA" w:rsidP="0027268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272683" w:rsidRPr="00780D6F">
              <w:rPr>
                <w:rFonts w:eastAsia="Open Sans" w:cs="Open Sans"/>
                <w:color w:val="auto"/>
                <w:sz w:val="18"/>
                <w:szCs w:val="18"/>
              </w:rPr>
              <w:t>:</w:t>
            </w:r>
          </w:p>
          <w:p w14:paraId="01DCD01C" w14:textId="77777777" w:rsidR="00780D6F" w:rsidRPr="00780D6F" w:rsidRDefault="00780D6F" w:rsidP="00780D6F">
            <w:pPr>
              <w:spacing w:before="40" w:after="4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42C553D1" w14:textId="77777777" w:rsidR="00272683" w:rsidRPr="00780D6F" w:rsidRDefault="00272683"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Ask students to look at this video which makes some good points about programming good practice and separation of concerns.</w:t>
            </w:r>
          </w:p>
          <w:p w14:paraId="437FA519" w14:textId="11C14FE3" w:rsidR="00272683" w:rsidRPr="00780D6F" w:rsidRDefault="00272683"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80D6F">
              <w:rPr>
                <w:rFonts w:asciiTheme="minorHAnsi" w:eastAsia="Open Sans" w:hAnsiTheme="minorHAnsi" w:cs="Open Sans"/>
                <w:sz w:val="18"/>
                <w:szCs w:val="18"/>
              </w:rPr>
              <w:t>Although the code shown is not Python the points made apply to Python and students should be able to see the similarities and make sense of it</w:t>
            </w:r>
          </w:p>
        </w:tc>
        <w:tc>
          <w:tcPr>
            <w:tcW w:w="2268" w:type="dxa"/>
            <w:shd w:val="clear" w:color="auto" w:fill="auto"/>
          </w:tcPr>
          <w:p w14:paraId="40226579" w14:textId="07167D32" w:rsidR="00272683" w:rsidRPr="00780D6F" w:rsidRDefault="00454F20" w:rsidP="00272683">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272683" w:rsidRPr="00780D6F">
              <w:rPr>
                <w:rFonts w:eastAsia="Open Sans" w:cs="Open Sans"/>
                <w:color w:val="000000" w:themeColor="text1"/>
                <w:sz w:val="18"/>
                <w:szCs w:val="18"/>
              </w:rPr>
              <w:t xml:space="preserve"> pp. 251-255</w:t>
            </w:r>
          </w:p>
          <w:p w14:paraId="029B9AAB" w14:textId="77777777" w:rsidR="00272683" w:rsidRPr="00780D6F" w:rsidRDefault="00272683" w:rsidP="00272683">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780D6F">
              <w:rPr>
                <w:rFonts w:eastAsia="Roboto" w:cs="Roboto"/>
                <w:color w:val="000000" w:themeColor="text1"/>
                <w:sz w:val="18"/>
                <w:szCs w:val="18"/>
              </w:rPr>
              <w:t xml:space="preserve"> </w:t>
            </w:r>
          </w:p>
          <w:p w14:paraId="741ECFD5" w14:textId="77777777" w:rsidR="00272683" w:rsidRPr="00780D6F" w:rsidRDefault="00272683"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006E567C" w14:textId="77777777" w:rsidR="00780D6F" w:rsidRP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102DF5C7" w14:textId="77777777" w:rsidR="00780D6F" w:rsidRP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39045623" w14:textId="77777777" w:rsidR="00780D6F" w:rsidRP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402D8E26" w14:textId="77777777" w:rsidR="00780D6F" w:rsidRP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2924485B" w14:textId="77777777" w:rsid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049A7C24" w14:textId="77777777" w:rsidR="00644EEF" w:rsidRDefault="00644EE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4FDCC498" w14:textId="77777777" w:rsidR="00644EEF" w:rsidRDefault="00644EE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2CBCDFF6" w14:textId="77777777" w:rsidR="00644EEF" w:rsidRDefault="00644EE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232561E6" w14:textId="77777777" w:rsidR="00BF0F88" w:rsidRDefault="00BF0F88"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0B830CD7" w14:textId="77777777" w:rsidR="00BF0F88" w:rsidRDefault="00BF0F88"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6441E359" w14:textId="77777777" w:rsidR="00BF0F88" w:rsidRDefault="00BF0F88"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4C429732" w14:textId="77777777" w:rsidR="00644EEF" w:rsidRPr="00780D6F" w:rsidRDefault="00644EE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2F8D6C3B" w14:textId="77777777" w:rsidR="00780D6F" w:rsidRP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79DF8C4F" w14:textId="77777777" w:rsidR="00780D6F" w:rsidRP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5C717F66" w14:textId="77777777" w:rsidR="00780D6F" w:rsidRPr="00780D6F" w:rsidRDefault="00780D6F" w:rsidP="00780D6F">
            <w:pPr>
              <w:tabs>
                <w:tab w:val="left" w:pos="720"/>
              </w:tabs>
              <w:spacing w:before="80" w:after="60"/>
              <w:cnfStyle w:val="000000100000" w:firstRow="0" w:lastRow="0" w:firstColumn="0" w:lastColumn="0" w:oddVBand="0" w:evenVBand="0" w:oddHBand="1" w:evenHBand="0" w:firstRowFirstColumn="0" w:firstRowLastColumn="0" w:lastRowFirstColumn="0" w:lastRowLastColumn="0"/>
              <w:rPr>
                <w:b/>
                <w:bCs/>
                <w:color w:val="000000" w:themeColor="text1"/>
                <w:sz w:val="18"/>
                <w:szCs w:val="18"/>
              </w:rPr>
            </w:pPr>
            <w:hyperlink r:id="rId159">
              <w:r w:rsidRPr="00780D6F">
                <w:rPr>
                  <w:rStyle w:val="Hyperlink"/>
                  <w:rFonts w:eastAsia="Open Sans" w:cs="Open Sans"/>
                  <w:sz w:val="18"/>
                  <w:szCs w:val="18"/>
                </w:rPr>
                <w:t>https://www.youtube.com/watch?v=ljW0clZJvAk</w:t>
              </w:r>
            </w:hyperlink>
          </w:p>
          <w:p w14:paraId="523BD544" w14:textId="77777777" w:rsidR="00780D6F" w:rsidRP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12ED886D" w14:textId="77777777" w:rsidR="00780D6F" w:rsidRPr="00780D6F" w:rsidRDefault="00780D6F" w:rsidP="0027268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26893F14" w14:textId="77777777" w:rsidR="00272683" w:rsidRPr="007036E5" w:rsidRDefault="00272683"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 xml:space="preserve"> Critical thinking</w:t>
            </w:r>
          </w:p>
          <w:p w14:paraId="7A45BB81" w14:textId="77777777" w:rsidR="00272683" w:rsidRPr="007036E5" w:rsidRDefault="00272683"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3D9776FE" w14:textId="77777777" w:rsidR="00272683" w:rsidRPr="007036E5" w:rsidRDefault="00272683"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60374184" w14:textId="77777777" w:rsidR="00272683" w:rsidRPr="007036E5" w:rsidRDefault="00272683"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42D95652" w14:textId="77777777" w:rsidR="00272683" w:rsidRPr="007036E5" w:rsidRDefault="00272683"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76BCCD5B" w14:textId="77777777" w:rsidR="00272683" w:rsidRPr="007036E5" w:rsidRDefault="00272683"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75AF08FD" w14:textId="77777777" w:rsidR="00E460F8" w:rsidRPr="008542E2" w:rsidRDefault="00E460F8" w:rsidP="00E460F8">
      <w:pPr>
        <w:rPr>
          <w:rStyle w:val="Strong"/>
          <w:b w:val="0"/>
          <w:bCs w:val="0"/>
        </w:rPr>
      </w:pPr>
    </w:p>
    <w:p w14:paraId="56F8BA5C" w14:textId="6B3FDA23" w:rsidR="00E460F8" w:rsidRPr="008542E2" w:rsidRDefault="00E460F8" w:rsidP="00E460F8">
      <w:pPr>
        <w:spacing w:after="0" w:line="240" w:lineRule="auto"/>
        <w:rPr>
          <w:rStyle w:val="Strong"/>
          <w:rFonts w:ascii="Plus Jakarta Sans" w:hAnsi="Plus Jakarta Sans"/>
          <w:sz w:val="36"/>
          <w:szCs w:val="26"/>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7C70BC77" w14:textId="77777777" w:rsidTr="001847E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F123D5B" w14:textId="77777777" w:rsidR="00E460F8" w:rsidRPr="001847E6" w:rsidRDefault="00E460F8">
            <w:pPr>
              <w:pStyle w:val="TableHeading"/>
              <w:jc w:val="center"/>
              <w:rPr>
                <w:b/>
                <w:bCs/>
                <w:color w:val="FFFFFF" w:themeColor="background1"/>
                <w:sz w:val="20"/>
                <w:szCs w:val="24"/>
                <w:lang w:val="en-GB"/>
              </w:rPr>
            </w:pPr>
            <w:r w:rsidRPr="001847E6">
              <w:rPr>
                <w:b/>
                <w:bCs/>
                <w:color w:val="FFFFFF" w:themeColor="background1"/>
                <w:sz w:val="20"/>
                <w:szCs w:val="24"/>
                <w:lang w:val="en-GB"/>
              </w:rPr>
              <w:t>Topic</w:t>
            </w:r>
            <w:r w:rsidRPr="001847E6">
              <w:rPr>
                <w:b/>
                <w:bCs/>
                <w:color w:val="FFFFFF" w:themeColor="background1"/>
                <w:sz w:val="20"/>
                <w:szCs w:val="24"/>
                <w:lang w:val="en-GB"/>
              </w:rPr>
              <w:br/>
              <w:t>Sub topic</w:t>
            </w:r>
            <w:r w:rsidRPr="001847E6">
              <w:rPr>
                <w:b/>
                <w:bCs/>
                <w:color w:val="FFFFFF" w:themeColor="background1"/>
                <w:sz w:val="20"/>
                <w:szCs w:val="24"/>
                <w:lang w:val="en-GB"/>
              </w:rPr>
              <w:br/>
            </w:r>
            <w:r w:rsidRPr="001847E6">
              <w:rPr>
                <w:b/>
                <w:bCs/>
                <w:color w:val="FFFFFF"/>
                <w:sz w:val="20"/>
                <w:szCs w:val="24"/>
                <w:lang w:val="en-GB"/>
              </w:rPr>
              <w:t>Lesson title</w:t>
            </w:r>
          </w:p>
        </w:tc>
        <w:tc>
          <w:tcPr>
            <w:tcW w:w="2551" w:type="dxa"/>
            <w:shd w:val="clear" w:color="auto" w:fill="341583" w:themeFill="accent2" w:themeFillShade="80"/>
            <w:vAlign w:val="center"/>
          </w:tcPr>
          <w:p w14:paraId="19C88F0C" w14:textId="77777777" w:rsidR="00E460F8" w:rsidRPr="001847E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Specification reference</w:t>
            </w:r>
          </w:p>
        </w:tc>
        <w:tc>
          <w:tcPr>
            <w:tcW w:w="4820" w:type="dxa"/>
            <w:shd w:val="clear" w:color="auto" w:fill="341583" w:themeFill="accent2" w:themeFillShade="80"/>
            <w:vAlign w:val="center"/>
          </w:tcPr>
          <w:p w14:paraId="3E2481AC" w14:textId="45057E5C" w:rsidR="00E460F8" w:rsidRPr="001847E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 xml:space="preserve">Suggested </w:t>
            </w:r>
            <w:r w:rsidR="00B542DA" w:rsidRPr="001847E6">
              <w:rPr>
                <w:b/>
                <w:bCs/>
                <w:color w:val="FFFFFF" w:themeColor="background1"/>
                <w:sz w:val="20"/>
                <w:szCs w:val="24"/>
                <w:lang w:val="en-GB"/>
              </w:rPr>
              <w:t>Activities</w:t>
            </w:r>
          </w:p>
        </w:tc>
        <w:tc>
          <w:tcPr>
            <w:tcW w:w="2268" w:type="dxa"/>
            <w:shd w:val="clear" w:color="auto" w:fill="341583" w:themeFill="accent2" w:themeFillShade="80"/>
            <w:vAlign w:val="center"/>
          </w:tcPr>
          <w:p w14:paraId="198F73CF" w14:textId="77777777" w:rsidR="00E460F8" w:rsidRPr="001847E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Suggested resources</w:t>
            </w:r>
          </w:p>
        </w:tc>
        <w:tc>
          <w:tcPr>
            <w:tcW w:w="1984" w:type="dxa"/>
            <w:shd w:val="clear" w:color="auto" w:fill="341583" w:themeFill="accent2" w:themeFillShade="80"/>
            <w:vAlign w:val="center"/>
          </w:tcPr>
          <w:p w14:paraId="2F5A9B40" w14:textId="77777777" w:rsidR="00E460F8" w:rsidRPr="001847E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202B1EE" w14:textId="77777777" w:rsidR="00E460F8" w:rsidRPr="001847E6"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Which skills could be acquired through teaching and delivery in this lesson?</w:t>
            </w:r>
          </w:p>
        </w:tc>
      </w:tr>
      <w:tr w:rsidR="00E460F8" w:rsidRPr="008542E2" w14:paraId="3DEABDBA"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BFB2C9A" w14:textId="01E57CA9" w:rsidR="00E460F8" w:rsidRPr="008542E2" w:rsidRDefault="00E460F8">
            <w:pPr>
              <w:pStyle w:val="TableHeading"/>
              <w:rPr>
                <w:color w:val="FFFFFF" w:themeColor="background1"/>
                <w:lang w:val="en-GB"/>
              </w:rPr>
            </w:pPr>
            <w:r w:rsidRPr="008542E2">
              <w:rPr>
                <w:b/>
                <w:bCs/>
                <w:color w:val="000000" w:themeColor="text1"/>
                <w:lang w:val="en-GB"/>
              </w:rPr>
              <w:t>Week 17</w:t>
            </w:r>
            <w:r w:rsidRPr="008542E2">
              <w:rPr>
                <w:b/>
                <w:bCs/>
                <w:color w:val="000000" w:themeColor="text1"/>
                <w:lang w:val="en-GB"/>
              </w:rPr>
              <w:br/>
              <w:t>Lesson 1</w:t>
            </w:r>
            <w:r w:rsidR="008B5D49">
              <w:rPr>
                <w:b/>
                <w:bCs/>
                <w:color w:val="000000" w:themeColor="text1"/>
                <w:lang w:val="en-GB"/>
              </w:rPr>
              <w:t xml:space="preserve"> &amp; 2</w:t>
            </w:r>
          </w:p>
        </w:tc>
      </w:tr>
      <w:tr w:rsidR="008B5D49" w:rsidRPr="008542E2" w14:paraId="23C65AAF" w14:textId="77777777" w:rsidTr="001847E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60BE9AC" w14:textId="77777777" w:rsidR="008B5D49" w:rsidRPr="00780D6F" w:rsidRDefault="008B5D49" w:rsidP="008B5D49">
            <w:pPr>
              <w:spacing w:before="40" w:after="40"/>
              <w:rPr>
                <w:color w:val="auto"/>
                <w:sz w:val="18"/>
                <w:szCs w:val="18"/>
              </w:rPr>
            </w:pPr>
            <w:r w:rsidRPr="00780D6F">
              <w:rPr>
                <w:rFonts w:eastAsia="Open Sans" w:cs="Open Sans"/>
                <w:color w:val="auto"/>
                <w:sz w:val="18"/>
                <w:szCs w:val="18"/>
              </w:rPr>
              <w:t>Topic 9.1.2</w:t>
            </w:r>
          </w:p>
          <w:p w14:paraId="62101CEF" w14:textId="77777777" w:rsidR="008B5D49" w:rsidRPr="00780D6F" w:rsidRDefault="008B5D49" w:rsidP="008B5D49">
            <w:pPr>
              <w:spacing w:before="40" w:after="40"/>
              <w:rPr>
                <w:color w:val="auto"/>
                <w:sz w:val="18"/>
                <w:szCs w:val="18"/>
              </w:rPr>
            </w:pPr>
            <w:r w:rsidRPr="00780D6F">
              <w:rPr>
                <w:rFonts w:eastAsia="Open Sans" w:cs="Open Sans"/>
                <w:color w:val="auto"/>
                <w:sz w:val="18"/>
                <w:szCs w:val="18"/>
              </w:rPr>
              <w:t>Methods to implement good practice in program design</w:t>
            </w:r>
          </w:p>
          <w:p w14:paraId="1F32F888" w14:textId="77777777" w:rsidR="008B5D49" w:rsidRPr="00780D6F" w:rsidRDefault="008B5D49" w:rsidP="008B5D49">
            <w:pPr>
              <w:spacing w:before="40" w:after="40"/>
              <w:rPr>
                <w:color w:val="auto"/>
                <w:sz w:val="18"/>
                <w:szCs w:val="18"/>
              </w:rPr>
            </w:pPr>
            <w:r w:rsidRPr="00780D6F">
              <w:rPr>
                <w:rFonts w:eastAsia="Open Sans" w:cs="Open Sans"/>
                <w:color w:val="auto"/>
                <w:sz w:val="18"/>
                <w:szCs w:val="18"/>
              </w:rPr>
              <w:t xml:space="preserve"> </w:t>
            </w:r>
          </w:p>
          <w:p w14:paraId="01754EFA" w14:textId="63EEC742" w:rsidR="008B5D49" w:rsidRDefault="00B542DA" w:rsidP="008B5D49">
            <w:pPr>
              <w:spacing w:before="40" w:after="40"/>
              <w:rPr>
                <w:rFonts w:eastAsia="Open Sans" w:cs="Open Sans"/>
                <w:b w:val="0"/>
                <w:bCs w:val="0"/>
                <w:sz w:val="18"/>
                <w:szCs w:val="18"/>
              </w:rPr>
            </w:pPr>
            <w:r w:rsidRPr="00B542DA">
              <w:rPr>
                <w:rFonts w:eastAsia="Open Sans" w:cs="Open Sans"/>
                <w:sz w:val="18"/>
                <w:szCs w:val="18"/>
              </w:rPr>
              <w:t>Lesson title:</w:t>
            </w:r>
          </w:p>
          <w:p w14:paraId="174D5819" w14:textId="77777777" w:rsidR="001847E6" w:rsidRPr="00780D6F" w:rsidRDefault="001847E6" w:rsidP="008B5D49">
            <w:pPr>
              <w:spacing w:before="40" w:after="40"/>
              <w:rPr>
                <w:color w:val="auto"/>
                <w:sz w:val="18"/>
                <w:szCs w:val="18"/>
              </w:rPr>
            </w:pPr>
          </w:p>
          <w:p w14:paraId="0C6390EF" w14:textId="77777777" w:rsidR="008B5D49" w:rsidRPr="00780D6F" w:rsidRDefault="008B5D49" w:rsidP="008B5D49">
            <w:pPr>
              <w:spacing w:before="40" w:after="40"/>
              <w:rPr>
                <w:b w:val="0"/>
                <w:bCs w:val="0"/>
                <w:color w:val="auto"/>
                <w:sz w:val="18"/>
                <w:szCs w:val="18"/>
              </w:rPr>
            </w:pPr>
            <w:r w:rsidRPr="00780D6F">
              <w:rPr>
                <w:rFonts w:eastAsia="Open Sans" w:cs="Open Sans"/>
                <w:b w:val="0"/>
                <w:bCs w:val="0"/>
                <w:color w:val="auto"/>
                <w:sz w:val="18"/>
                <w:szCs w:val="18"/>
              </w:rPr>
              <w:t>Good practice project</w:t>
            </w:r>
          </w:p>
          <w:p w14:paraId="717D61BB" w14:textId="62BBD892" w:rsidR="008B5D49" w:rsidRPr="00780D6F" w:rsidRDefault="008B5D49" w:rsidP="008B5D49">
            <w:pPr>
              <w:pStyle w:val="TableText"/>
              <w:rPr>
                <w:rFonts w:asciiTheme="minorHAnsi" w:hAnsiTheme="minorHAnsi"/>
                <w:b w:val="0"/>
                <w:bCs w:val="0"/>
                <w:color w:val="auto"/>
                <w:sz w:val="18"/>
                <w:szCs w:val="18"/>
                <w:lang w:val="en-GB"/>
              </w:rPr>
            </w:pPr>
            <w:r w:rsidRPr="00780D6F">
              <w:rPr>
                <w:rFonts w:asciiTheme="minorHAnsi" w:eastAsia="Open Sans" w:hAnsiTheme="minorHAnsi" w:cs="Open Sans"/>
                <w:b w:val="0"/>
                <w:bCs w:val="0"/>
                <w:color w:val="auto"/>
                <w:sz w:val="18"/>
                <w:szCs w:val="18"/>
              </w:rPr>
              <w:t>(double lesson)</w:t>
            </w:r>
          </w:p>
        </w:tc>
        <w:tc>
          <w:tcPr>
            <w:tcW w:w="2551" w:type="dxa"/>
          </w:tcPr>
          <w:p w14:paraId="5B7043C6" w14:textId="4A25552E" w:rsidR="008B5D49" w:rsidRPr="00780D6F" w:rsidRDefault="00B542DA" w:rsidP="008B5D49">
            <w:pPr>
              <w:cnfStyle w:val="000000000000" w:firstRow="0" w:lastRow="0" w:firstColumn="0" w:lastColumn="0" w:oddVBand="0" w:evenVBand="0" w:oddHBand="0" w:evenHBand="0" w:firstRowFirstColumn="0" w:firstRowLastColumn="0" w:lastRowFirstColumn="0" w:lastRowLastColumn="0"/>
              <w:rPr>
                <w:color w:val="auto"/>
                <w:sz w:val="18"/>
                <w:szCs w:val="18"/>
              </w:rPr>
            </w:pPr>
            <w:r w:rsidRPr="00B542DA">
              <w:rPr>
                <w:rFonts w:eastAsia="Open Sans" w:cs="Open Sans"/>
                <w:sz w:val="18"/>
                <w:szCs w:val="18"/>
              </w:rPr>
              <w:t>Students will be able to:</w:t>
            </w:r>
            <w:r w:rsidR="008B5D49" w:rsidRPr="00780D6F">
              <w:rPr>
                <w:rFonts w:eastAsia="Open Sans" w:cs="Open Sans"/>
                <w:color w:val="auto"/>
                <w:sz w:val="18"/>
                <w:szCs w:val="18"/>
              </w:rPr>
              <w:t xml:space="preserve"> </w:t>
            </w:r>
          </w:p>
          <w:p w14:paraId="746352D0" w14:textId="41F50AE9" w:rsidR="008B5D49" w:rsidRPr="00780D6F" w:rsidRDefault="008B5D49" w:rsidP="008B5D49">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780D6F">
              <w:rPr>
                <w:rFonts w:eastAsia="Open Sans" w:cs="Open Sans"/>
                <w:color w:val="auto"/>
                <w:sz w:val="18"/>
                <w:szCs w:val="18"/>
              </w:rPr>
              <w:t>9.1.2 select and use appropriate methods to design effective code</w:t>
            </w:r>
          </w:p>
          <w:p w14:paraId="216CDCBE" w14:textId="77777777" w:rsidR="008B5D49" w:rsidRPr="00780D6F" w:rsidRDefault="008B5D49" w:rsidP="008B5D49">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780D6F">
              <w:rPr>
                <w:rFonts w:eastAsia="Open Sans" w:cs="Open Sans"/>
                <w:color w:val="auto"/>
                <w:sz w:val="18"/>
                <w:szCs w:val="18"/>
              </w:rPr>
              <w:t xml:space="preserve"> </w:t>
            </w:r>
          </w:p>
          <w:p w14:paraId="721B48FA" w14:textId="2BA73A3A" w:rsidR="008B5D49" w:rsidRPr="00780D6F" w:rsidRDefault="008B5D49" w:rsidP="008B5D49">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5733F027" w14:textId="28FF35C1" w:rsidR="008B5D49" w:rsidRPr="00780D6F" w:rsidRDefault="00B542DA" w:rsidP="008B5D49">
            <w:pPr>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B542DA">
              <w:rPr>
                <w:rFonts w:eastAsia="Open Sans" w:cs="Open Sans"/>
                <w:sz w:val="18"/>
                <w:szCs w:val="18"/>
              </w:rPr>
              <w:t>Activities</w:t>
            </w:r>
          </w:p>
          <w:p w14:paraId="191E22AD" w14:textId="77777777" w:rsidR="008B5D49" w:rsidRPr="00780D6F" w:rsidRDefault="008B5D49"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Teacher presentation, recap on previous session introduction to this session</w:t>
            </w:r>
          </w:p>
          <w:p w14:paraId="3424F83A" w14:textId="77777777" w:rsidR="008B5D49" w:rsidRPr="00780D6F" w:rsidRDefault="008B5D49"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Class practical activity. Students are given some short code snippets and a longer code example(s) which don’t comply with the good practice guidelines and need to refactor the code to better demonstrate good practice principles</w:t>
            </w:r>
          </w:p>
          <w:p w14:paraId="09539773" w14:textId="77777777" w:rsidR="008B5D49" w:rsidRPr="00780D6F" w:rsidRDefault="008B5D49"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Summary of the practical activity with results of the refactoring exercise demonstrated.</w:t>
            </w:r>
          </w:p>
          <w:p w14:paraId="3F4BF97B" w14:textId="77777777" w:rsidR="00780D6F" w:rsidRPr="00780D6F" w:rsidRDefault="00780D6F" w:rsidP="00780D6F">
            <w:pPr>
              <w:pStyle w:val="ListParagraph"/>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2A50735D" w14:textId="6672C7F2" w:rsidR="00780D6F" w:rsidRPr="00780D6F" w:rsidRDefault="00B542DA" w:rsidP="008B5D4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8B5D49" w:rsidRPr="00780D6F">
              <w:rPr>
                <w:rFonts w:eastAsia="Open Sans" w:cs="Open Sans"/>
                <w:color w:val="auto"/>
                <w:sz w:val="18"/>
                <w:szCs w:val="18"/>
              </w:rPr>
              <w:t>:</w:t>
            </w:r>
          </w:p>
          <w:p w14:paraId="5C418F6F" w14:textId="77777777" w:rsidR="00780D6F" w:rsidRPr="00780D6F" w:rsidRDefault="00780D6F" w:rsidP="008B5D4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15848321" w14:textId="77777777" w:rsidR="008B5D49" w:rsidRPr="00780D6F" w:rsidRDefault="008B5D49"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Ask students to read the Python PEP-8 style guide.</w:t>
            </w:r>
          </w:p>
          <w:p w14:paraId="1BCB9D60" w14:textId="77777777" w:rsidR="008B5D49" w:rsidRPr="00780D6F" w:rsidRDefault="008B5D49" w:rsidP="008B5D4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lang w:val="en-GB"/>
              </w:rPr>
            </w:pPr>
          </w:p>
        </w:tc>
        <w:tc>
          <w:tcPr>
            <w:tcW w:w="2268" w:type="dxa"/>
          </w:tcPr>
          <w:p w14:paraId="17A75678" w14:textId="5D48278B" w:rsidR="008B5D49" w:rsidRPr="00780D6F" w:rsidRDefault="00454F20" w:rsidP="008B5D49">
            <w:pPr>
              <w:spacing w:before="40" w:after="40"/>
              <w:cnfStyle w:val="000000000000" w:firstRow="0" w:lastRow="0" w:firstColumn="0" w:lastColumn="0" w:oddVBand="0" w:evenVBand="0" w:oddHBand="0" w:evenHBand="0" w:firstRowFirstColumn="0" w:firstRowLastColumn="0" w:lastRowFirstColumn="0" w:lastRowLastColumn="0"/>
              <w:rPr>
                <w:color w:val="auto"/>
                <w:sz w:val="18"/>
                <w:szCs w:val="18"/>
              </w:rPr>
            </w:pPr>
            <w:r w:rsidRPr="00454F20">
              <w:rPr>
                <w:rFonts w:eastAsia="Open Sans" w:cs="Open Sans"/>
                <w:b/>
                <w:color w:val="auto"/>
                <w:sz w:val="18"/>
                <w:szCs w:val="18"/>
              </w:rPr>
              <w:t>Pearson Edexcel International A-level Computer Science Student Book 1:</w:t>
            </w:r>
            <w:r w:rsidR="008B5D49" w:rsidRPr="00780D6F">
              <w:rPr>
                <w:rFonts w:eastAsia="Open Sans" w:cs="Open Sans"/>
                <w:color w:val="auto"/>
                <w:sz w:val="18"/>
                <w:szCs w:val="18"/>
              </w:rPr>
              <w:t xml:space="preserve"> pp. 251-255</w:t>
            </w:r>
          </w:p>
          <w:p w14:paraId="09ACE608" w14:textId="77777777" w:rsidR="008B5D49" w:rsidRDefault="008B5D49" w:rsidP="008B5D49">
            <w:pPr>
              <w:spacing w:before="40" w:after="40"/>
              <w:cnfStyle w:val="000000000000" w:firstRow="0" w:lastRow="0" w:firstColumn="0" w:lastColumn="0" w:oddVBand="0" w:evenVBand="0" w:oddHBand="0" w:evenHBand="0" w:firstRowFirstColumn="0" w:firstRowLastColumn="0" w:lastRowFirstColumn="0" w:lastRowLastColumn="0"/>
              <w:rPr>
                <w:rFonts w:eastAsia="Roboto" w:cs="Roboto"/>
                <w:b/>
                <w:bCs/>
                <w:color w:val="auto"/>
                <w:sz w:val="18"/>
                <w:szCs w:val="18"/>
              </w:rPr>
            </w:pPr>
          </w:p>
          <w:p w14:paraId="7EB21AE4" w14:textId="77777777" w:rsidR="00644EEF" w:rsidRDefault="00644EEF" w:rsidP="008B5D49">
            <w:pPr>
              <w:spacing w:before="40" w:after="40"/>
              <w:cnfStyle w:val="000000000000" w:firstRow="0" w:lastRow="0" w:firstColumn="0" w:lastColumn="0" w:oddVBand="0" w:evenVBand="0" w:oddHBand="0" w:evenHBand="0" w:firstRowFirstColumn="0" w:firstRowLastColumn="0" w:lastRowFirstColumn="0" w:lastRowLastColumn="0"/>
              <w:rPr>
                <w:rFonts w:eastAsia="Roboto" w:cs="Roboto"/>
                <w:b/>
                <w:bCs/>
                <w:color w:val="auto"/>
                <w:sz w:val="18"/>
                <w:szCs w:val="18"/>
              </w:rPr>
            </w:pPr>
          </w:p>
          <w:p w14:paraId="5798594B" w14:textId="77777777" w:rsidR="00644EEF" w:rsidRDefault="00644EEF" w:rsidP="008B5D49">
            <w:pPr>
              <w:spacing w:before="40" w:after="40"/>
              <w:cnfStyle w:val="000000000000" w:firstRow="0" w:lastRow="0" w:firstColumn="0" w:lastColumn="0" w:oddVBand="0" w:evenVBand="0" w:oddHBand="0" w:evenHBand="0" w:firstRowFirstColumn="0" w:firstRowLastColumn="0" w:lastRowFirstColumn="0" w:lastRowLastColumn="0"/>
              <w:rPr>
                <w:rFonts w:eastAsia="Roboto" w:cs="Roboto"/>
                <w:b/>
                <w:bCs/>
                <w:color w:val="auto"/>
                <w:sz w:val="18"/>
                <w:szCs w:val="18"/>
              </w:rPr>
            </w:pPr>
          </w:p>
          <w:p w14:paraId="2C9EC466" w14:textId="77777777" w:rsidR="00644EEF" w:rsidRDefault="00644EEF" w:rsidP="008B5D49">
            <w:pPr>
              <w:spacing w:before="40" w:after="40"/>
              <w:cnfStyle w:val="000000000000" w:firstRow="0" w:lastRow="0" w:firstColumn="0" w:lastColumn="0" w:oddVBand="0" w:evenVBand="0" w:oddHBand="0" w:evenHBand="0" w:firstRowFirstColumn="0" w:firstRowLastColumn="0" w:lastRowFirstColumn="0" w:lastRowLastColumn="0"/>
              <w:rPr>
                <w:rFonts w:eastAsia="Roboto" w:cs="Roboto"/>
                <w:b/>
                <w:bCs/>
                <w:color w:val="auto"/>
                <w:sz w:val="18"/>
                <w:szCs w:val="18"/>
              </w:rPr>
            </w:pPr>
          </w:p>
          <w:p w14:paraId="1C428734" w14:textId="77777777" w:rsidR="00644EEF" w:rsidRDefault="00644EEF" w:rsidP="008B5D49">
            <w:pPr>
              <w:spacing w:before="40" w:after="40"/>
              <w:cnfStyle w:val="000000000000" w:firstRow="0" w:lastRow="0" w:firstColumn="0" w:lastColumn="0" w:oddVBand="0" w:evenVBand="0" w:oddHBand="0" w:evenHBand="0" w:firstRowFirstColumn="0" w:firstRowLastColumn="0" w:lastRowFirstColumn="0" w:lastRowLastColumn="0"/>
              <w:rPr>
                <w:rFonts w:eastAsia="Roboto" w:cs="Roboto"/>
                <w:b/>
                <w:bCs/>
                <w:color w:val="auto"/>
                <w:sz w:val="18"/>
                <w:szCs w:val="18"/>
              </w:rPr>
            </w:pPr>
          </w:p>
          <w:p w14:paraId="2127C670" w14:textId="77777777" w:rsidR="00625B9E" w:rsidRDefault="00625B9E" w:rsidP="008B5D49">
            <w:pPr>
              <w:spacing w:before="40" w:after="40"/>
              <w:cnfStyle w:val="000000000000" w:firstRow="0" w:lastRow="0" w:firstColumn="0" w:lastColumn="0" w:oddVBand="0" w:evenVBand="0" w:oddHBand="0" w:evenHBand="0" w:firstRowFirstColumn="0" w:firstRowLastColumn="0" w:lastRowFirstColumn="0" w:lastRowLastColumn="0"/>
              <w:rPr>
                <w:rFonts w:eastAsia="Roboto" w:cs="Roboto"/>
                <w:b/>
                <w:bCs/>
                <w:color w:val="auto"/>
                <w:sz w:val="18"/>
                <w:szCs w:val="18"/>
              </w:rPr>
            </w:pPr>
          </w:p>
          <w:p w14:paraId="78961104" w14:textId="77777777" w:rsidR="00625B9E" w:rsidRDefault="00625B9E" w:rsidP="008B5D49">
            <w:pPr>
              <w:spacing w:before="40" w:after="40"/>
              <w:cnfStyle w:val="000000000000" w:firstRow="0" w:lastRow="0" w:firstColumn="0" w:lastColumn="0" w:oddVBand="0" w:evenVBand="0" w:oddHBand="0" w:evenHBand="0" w:firstRowFirstColumn="0" w:firstRowLastColumn="0" w:lastRowFirstColumn="0" w:lastRowLastColumn="0"/>
              <w:rPr>
                <w:rFonts w:eastAsia="Roboto" w:cs="Roboto"/>
                <w:b/>
                <w:bCs/>
                <w:color w:val="auto"/>
                <w:sz w:val="18"/>
                <w:szCs w:val="18"/>
              </w:rPr>
            </w:pPr>
          </w:p>
          <w:p w14:paraId="1A555668" w14:textId="77777777" w:rsidR="00625B9E" w:rsidRDefault="00625B9E" w:rsidP="008B5D49">
            <w:pPr>
              <w:spacing w:before="40" w:after="40"/>
              <w:cnfStyle w:val="000000000000" w:firstRow="0" w:lastRow="0" w:firstColumn="0" w:lastColumn="0" w:oddVBand="0" w:evenVBand="0" w:oddHBand="0" w:evenHBand="0" w:firstRowFirstColumn="0" w:firstRowLastColumn="0" w:lastRowFirstColumn="0" w:lastRowLastColumn="0"/>
              <w:rPr>
                <w:rFonts w:eastAsia="Roboto" w:cs="Roboto"/>
                <w:b/>
                <w:bCs/>
                <w:color w:val="auto"/>
                <w:sz w:val="18"/>
                <w:szCs w:val="18"/>
              </w:rPr>
            </w:pPr>
          </w:p>
          <w:p w14:paraId="4901695E" w14:textId="77777777" w:rsidR="008B5D49" w:rsidRPr="00780D6F" w:rsidRDefault="008B5D49" w:rsidP="008B5D4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780D6F">
              <w:rPr>
                <w:rFonts w:eastAsia="Open Sans" w:cs="Open Sans"/>
                <w:color w:val="auto"/>
                <w:sz w:val="18"/>
                <w:szCs w:val="18"/>
              </w:rPr>
              <w:t xml:space="preserve">Python PEP8 style guide: </w:t>
            </w:r>
          </w:p>
          <w:p w14:paraId="56341849" w14:textId="200382AE" w:rsidR="008B5D49" w:rsidRPr="00780D6F" w:rsidRDefault="008B5D49" w:rsidP="008B5D49">
            <w:pPr>
              <w:tabs>
                <w:tab w:val="left" w:pos="720"/>
              </w:tabs>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hyperlink r:id="rId160" w:history="1">
              <w:r w:rsidRPr="00780D6F">
                <w:rPr>
                  <w:rStyle w:val="Hyperlink"/>
                  <w:rFonts w:eastAsia="Open Sans" w:cs="Open Sans"/>
                  <w:color w:val="auto"/>
                  <w:sz w:val="18"/>
                  <w:szCs w:val="18"/>
                </w:rPr>
                <w:t>https://peps.python.org/pep-0008/</w:t>
              </w:r>
            </w:hyperlink>
          </w:p>
          <w:p w14:paraId="6D613DC5" w14:textId="77777777" w:rsidR="008B5D49" w:rsidRPr="00780D6F" w:rsidRDefault="008B5D49" w:rsidP="008B5D4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18"/>
                <w:szCs w:val="18"/>
                <w:lang w:val="en-GB"/>
              </w:rPr>
            </w:pPr>
          </w:p>
        </w:tc>
        <w:tc>
          <w:tcPr>
            <w:tcW w:w="1984" w:type="dxa"/>
          </w:tcPr>
          <w:p w14:paraId="279479E5" w14:textId="7FC0BAA2" w:rsidR="008B5D49" w:rsidRPr="007036E5" w:rsidRDefault="008B5D49"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61503B6" w14:textId="77777777" w:rsidR="008B5D49" w:rsidRPr="007036E5" w:rsidRDefault="008B5D49"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468B9CDC" w14:textId="77777777" w:rsidR="008B5D49" w:rsidRPr="007036E5" w:rsidRDefault="008B5D49"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6F3C1576" w14:textId="77777777" w:rsidR="008B5D49" w:rsidRPr="007036E5" w:rsidRDefault="008B5D49"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6F10407B" w14:textId="77777777" w:rsidR="008B5D49" w:rsidRPr="007036E5" w:rsidRDefault="008B5D49"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750D8C25" w14:textId="77777777" w:rsidR="008B5D49" w:rsidRPr="007036E5" w:rsidRDefault="008B5D49"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E51EF77" w14:textId="77777777" w:rsidR="00780D6F" w:rsidRDefault="00780D6F">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8B5D49" w:rsidRPr="008542E2" w14:paraId="2849406A" w14:textId="77777777" w:rsidTr="00780D6F">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F76B6A3" w14:textId="4187B5B0" w:rsidR="008B5D49" w:rsidRPr="008542E2" w:rsidRDefault="008B5D49" w:rsidP="008B5D49">
            <w:pPr>
              <w:pStyle w:val="TableHeading"/>
              <w:rPr>
                <w:lang w:val="en-GB"/>
              </w:rPr>
            </w:pPr>
            <w:r w:rsidRPr="008542E2">
              <w:rPr>
                <w:b/>
                <w:bCs/>
                <w:color w:val="000000" w:themeColor="text1"/>
                <w:lang w:val="en-GB"/>
              </w:rPr>
              <w:t>Week 17</w:t>
            </w:r>
            <w:r w:rsidRPr="008542E2">
              <w:rPr>
                <w:b/>
                <w:bCs/>
                <w:color w:val="000000" w:themeColor="text1"/>
                <w:lang w:val="en-GB"/>
              </w:rPr>
              <w:br/>
              <w:t>Lesson 3</w:t>
            </w:r>
          </w:p>
        </w:tc>
      </w:tr>
      <w:tr w:rsidR="00D94745" w:rsidRPr="008542E2" w14:paraId="32337A29" w14:textId="77777777" w:rsidTr="001847E6">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5FA37DD" w14:textId="77777777" w:rsidR="00D94745" w:rsidRPr="00780D6F" w:rsidRDefault="00D94745" w:rsidP="00D94745">
            <w:pPr>
              <w:spacing w:before="40" w:after="40"/>
              <w:rPr>
                <w:sz w:val="18"/>
                <w:szCs w:val="18"/>
              </w:rPr>
            </w:pPr>
            <w:r w:rsidRPr="00780D6F">
              <w:rPr>
                <w:rFonts w:eastAsia="Open Sans" w:cs="Open Sans"/>
                <w:color w:val="000000" w:themeColor="text1"/>
                <w:sz w:val="18"/>
                <w:szCs w:val="18"/>
              </w:rPr>
              <w:t>Topic 9.1.3</w:t>
            </w:r>
          </w:p>
          <w:p w14:paraId="5B3DEFD3" w14:textId="77777777" w:rsidR="00D94745" w:rsidRPr="00780D6F" w:rsidRDefault="00D94745" w:rsidP="00D94745">
            <w:pPr>
              <w:spacing w:before="40" w:after="40"/>
              <w:rPr>
                <w:sz w:val="18"/>
                <w:szCs w:val="18"/>
              </w:rPr>
            </w:pPr>
            <w:r w:rsidRPr="00780D6F">
              <w:rPr>
                <w:rFonts w:eastAsia="Open Sans" w:cs="Open Sans"/>
                <w:color w:val="000000" w:themeColor="text1"/>
                <w:sz w:val="18"/>
                <w:szCs w:val="18"/>
              </w:rPr>
              <w:t>Methods to implement modularity in source code</w:t>
            </w:r>
          </w:p>
          <w:p w14:paraId="722669FC" w14:textId="77777777" w:rsidR="00D94745" w:rsidRPr="00780D6F" w:rsidRDefault="00D94745" w:rsidP="00D94745">
            <w:pPr>
              <w:spacing w:before="40" w:after="40"/>
              <w:rPr>
                <w:sz w:val="18"/>
                <w:szCs w:val="18"/>
              </w:rPr>
            </w:pPr>
            <w:r w:rsidRPr="00780D6F">
              <w:rPr>
                <w:rFonts w:eastAsia="Open Sans" w:cs="Open Sans"/>
                <w:color w:val="000000" w:themeColor="text1"/>
                <w:sz w:val="18"/>
                <w:szCs w:val="18"/>
              </w:rPr>
              <w:t xml:space="preserve"> </w:t>
            </w:r>
          </w:p>
          <w:p w14:paraId="46BCDDCF" w14:textId="10206F35" w:rsidR="00D94745" w:rsidRDefault="00B542DA" w:rsidP="00D94745">
            <w:pPr>
              <w:spacing w:before="40" w:after="40"/>
              <w:rPr>
                <w:rFonts w:eastAsia="Open Sans" w:cs="Open Sans"/>
                <w:b w:val="0"/>
                <w:bCs w:val="0"/>
                <w:sz w:val="18"/>
                <w:szCs w:val="18"/>
              </w:rPr>
            </w:pPr>
            <w:r w:rsidRPr="00B542DA">
              <w:rPr>
                <w:rFonts w:eastAsia="Open Sans" w:cs="Open Sans"/>
                <w:sz w:val="18"/>
                <w:szCs w:val="18"/>
              </w:rPr>
              <w:t>Lesson title:</w:t>
            </w:r>
          </w:p>
          <w:p w14:paraId="676B190E" w14:textId="77777777" w:rsidR="001847E6" w:rsidRPr="00780D6F" w:rsidRDefault="001847E6" w:rsidP="00D94745">
            <w:pPr>
              <w:spacing w:before="40" w:after="40"/>
              <w:rPr>
                <w:sz w:val="18"/>
                <w:szCs w:val="18"/>
              </w:rPr>
            </w:pPr>
          </w:p>
          <w:p w14:paraId="56963261" w14:textId="77777777" w:rsidR="00D94745" w:rsidRPr="00780D6F" w:rsidRDefault="00D94745" w:rsidP="00D94745">
            <w:pPr>
              <w:spacing w:before="40" w:after="40"/>
              <w:rPr>
                <w:b w:val="0"/>
                <w:bCs w:val="0"/>
                <w:sz w:val="18"/>
                <w:szCs w:val="18"/>
              </w:rPr>
            </w:pPr>
            <w:r w:rsidRPr="00780D6F">
              <w:rPr>
                <w:rFonts w:eastAsia="Open Sans" w:cs="Open Sans"/>
                <w:b w:val="0"/>
                <w:bCs w:val="0"/>
                <w:color w:val="000000" w:themeColor="text1"/>
                <w:sz w:val="18"/>
                <w:szCs w:val="18"/>
              </w:rPr>
              <w:t>Implementing modularity</w:t>
            </w:r>
          </w:p>
          <w:p w14:paraId="1D38FB00" w14:textId="5B178775" w:rsidR="00D94745" w:rsidRPr="00780D6F" w:rsidRDefault="00D94745" w:rsidP="00D94745">
            <w:pPr>
              <w:pStyle w:val="TableHeading"/>
              <w:rPr>
                <w:rFonts w:asciiTheme="minorHAnsi" w:hAnsiTheme="minorHAnsi"/>
                <w:color w:val="000000" w:themeColor="text1"/>
                <w:sz w:val="18"/>
                <w:szCs w:val="18"/>
                <w:lang w:val="en-GB"/>
              </w:rPr>
            </w:pPr>
            <w:r w:rsidRPr="00780D6F">
              <w:rPr>
                <w:rFonts w:asciiTheme="minorHAnsi" w:eastAsia="Open Sans" w:hAnsiTheme="minorHAnsi" w:cs="Open Sans"/>
                <w:color w:val="000000" w:themeColor="text1"/>
                <w:sz w:val="18"/>
                <w:szCs w:val="18"/>
              </w:rPr>
              <w:t>(double lesson)</w:t>
            </w:r>
          </w:p>
        </w:tc>
        <w:tc>
          <w:tcPr>
            <w:tcW w:w="2551" w:type="dxa"/>
            <w:shd w:val="clear" w:color="auto" w:fill="auto"/>
          </w:tcPr>
          <w:p w14:paraId="30B473A3" w14:textId="118FD607" w:rsidR="00D94745" w:rsidRPr="00780D6F" w:rsidRDefault="00B542DA" w:rsidP="00D94745">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D94745" w:rsidRPr="00780D6F">
              <w:rPr>
                <w:rFonts w:eastAsia="Open Sans" w:cs="Open Sans"/>
                <w:color w:val="000000" w:themeColor="text1"/>
                <w:sz w:val="18"/>
                <w:szCs w:val="18"/>
              </w:rPr>
              <w:t xml:space="preserve"> </w:t>
            </w:r>
          </w:p>
          <w:p w14:paraId="43FB1DC9" w14:textId="13FB2F74" w:rsidR="00D94745" w:rsidRPr="00780D6F" w:rsidRDefault="00D94745" w:rsidP="00D94745">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780D6F">
              <w:rPr>
                <w:rFonts w:eastAsia="Open Sans" w:cs="Open Sans"/>
                <w:color w:val="000000" w:themeColor="text1"/>
                <w:sz w:val="18"/>
                <w:szCs w:val="18"/>
              </w:rPr>
              <w:t>9.1.3 select and use appropriate methods to produce modular code</w:t>
            </w:r>
          </w:p>
          <w:p w14:paraId="13B26F5B" w14:textId="77777777" w:rsidR="00D94745" w:rsidRPr="00780D6F" w:rsidRDefault="00D94745" w:rsidP="00D94745">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780D6F">
              <w:rPr>
                <w:rFonts w:eastAsia="Open Sans" w:cs="Open Sans"/>
                <w:sz w:val="18"/>
                <w:szCs w:val="18"/>
              </w:rPr>
              <w:t xml:space="preserve"> </w:t>
            </w:r>
          </w:p>
          <w:p w14:paraId="2E01F655" w14:textId="05E8010B" w:rsidR="00D94745" w:rsidRPr="00780D6F" w:rsidRDefault="00D94745"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color w:val="6D35FD" w:themeColor="accent1" w:themeShade="BF"/>
                <w:sz w:val="18"/>
                <w:szCs w:val="18"/>
                <w:lang w:val="en-GB"/>
              </w:rPr>
            </w:pPr>
          </w:p>
        </w:tc>
        <w:tc>
          <w:tcPr>
            <w:tcW w:w="4820" w:type="dxa"/>
            <w:shd w:val="clear" w:color="auto" w:fill="auto"/>
          </w:tcPr>
          <w:p w14:paraId="600FC39D" w14:textId="505484E0" w:rsidR="00D94745" w:rsidRPr="00780D6F" w:rsidRDefault="00B542DA" w:rsidP="00D94745">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57D042D0" w14:textId="77777777" w:rsidR="00D94745" w:rsidRPr="00780D6F" w:rsidRDefault="00D94745"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Teacher presentation on the different methods to implement modularity in code. Recap on the material previously covered on subprograms (week 3)</w:t>
            </w:r>
          </w:p>
          <w:p w14:paraId="6BA00B2A" w14:textId="77777777" w:rsidR="00D94745" w:rsidRPr="00780D6F" w:rsidRDefault="00D94745"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Class practical activity. Students are provided with code which does not demonstrate the use of modularity and are asked to refactor the code to implement modularity.</w:t>
            </w:r>
          </w:p>
          <w:p w14:paraId="75D92FC8" w14:textId="77777777" w:rsidR="00D94745" w:rsidRPr="00780D6F" w:rsidRDefault="00D94745"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Students are provided with code samples which contain syntax and logic errors which they are asked to find and resolve. A fun alternative would be to flash up code samples some of which are correct and some of which contain errors, students shout out if they are correct or not. Discuss how to correct those with errors.</w:t>
            </w:r>
          </w:p>
          <w:p w14:paraId="48AED32F" w14:textId="77777777" w:rsidR="00780D6F" w:rsidRPr="00780D6F" w:rsidRDefault="00780D6F" w:rsidP="00780D6F">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4B8AC064" w14:textId="6F974068" w:rsidR="00D94745" w:rsidRPr="00780D6F" w:rsidRDefault="00B542DA" w:rsidP="00D9474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D94745" w:rsidRPr="00780D6F">
              <w:rPr>
                <w:rFonts w:eastAsia="Open Sans" w:cs="Open Sans"/>
                <w:color w:val="auto"/>
                <w:sz w:val="18"/>
                <w:szCs w:val="18"/>
              </w:rPr>
              <w:t>:</w:t>
            </w:r>
          </w:p>
          <w:p w14:paraId="78547EC2" w14:textId="77777777" w:rsidR="00780D6F" w:rsidRPr="00780D6F" w:rsidRDefault="00780D6F" w:rsidP="00780D6F">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2503A17C" w14:textId="77777777" w:rsidR="00D94745" w:rsidRPr="00780D6F" w:rsidRDefault="00D94745" w:rsidP="0066706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Ask students to watch this video, which summarises the benefits of modularization:</w:t>
            </w:r>
          </w:p>
          <w:p w14:paraId="1C53F1B9" w14:textId="77777777" w:rsidR="00D94745" w:rsidRPr="00780D6F" w:rsidRDefault="00D94745" w:rsidP="00780D6F">
            <w:pPr>
              <w:tabs>
                <w:tab w:val="left" w:pos="720"/>
              </w:tabs>
              <w:spacing w:before="80" w:after="6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shd w:val="clear" w:color="auto" w:fill="auto"/>
          </w:tcPr>
          <w:p w14:paraId="7820A91F" w14:textId="149DE742" w:rsidR="00D94745" w:rsidRPr="00780D6F" w:rsidRDefault="00454F20" w:rsidP="00D94745">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D94745" w:rsidRPr="00780D6F">
              <w:rPr>
                <w:rFonts w:eastAsia="Open Sans" w:cs="Open Sans"/>
                <w:color w:val="000000" w:themeColor="text1"/>
                <w:sz w:val="18"/>
                <w:szCs w:val="18"/>
              </w:rPr>
              <w:t xml:space="preserve"> pp. 255-256</w:t>
            </w:r>
          </w:p>
          <w:p w14:paraId="1CF7CC01" w14:textId="77777777" w:rsidR="00D94745" w:rsidRPr="00780D6F" w:rsidRDefault="00D94745"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r w:rsidRPr="00780D6F">
              <w:rPr>
                <w:rFonts w:asciiTheme="minorHAnsi" w:eastAsia="Roboto" w:hAnsiTheme="minorHAnsi" w:cs="Roboto"/>
                <w:b w:val="0"/>
                <w:bCs w:val="0"/>
                <w:color w:val="000000" w:themeColor="text1"/>
                <w:sz w:val="18"/>
                <w:szCs w:val="18"/>
              </w:rPr>
              <w:t xml:space="preserve"> </w:t>
            </w:r>
          </w:p>
          <w:p w14:paraId="4012D2E9" w14:textId="77777777" w:rsidR="00780D6F" w:rsidRP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71FB5864" w14:textId="77777777" w:rsidR="00780D6F" w:rsidRP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51E158B4" w14:textId="77777777" w:rsidR="00780D6F" w:rsidRP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3468E9B7" w14:textId="77777777" w:rsid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3996FBEC" w14:textId="77777777" w:rsidR="00644EEF" w:rsidRDefault="00644EE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17D60523" w14:textId="77777777" w:rsidR="00644EEF" w:rsidRDefault="00644EE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106DA763" w14:textId="77777777" w:rsidR="00644EEF" w:rsidRPr="00780D6F" w:rsidRDefault="00644EE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6309EB67" w14:textId="77777777" w:rsidR="00780D6F" w:rsidRP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11D4D9A4" w14:textId="77777777" w:rsidR="00780D6F" w:rsidRP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0F3FCB2E" w14:textId="77777777" w:rsidR="00780D6F" w:rsidRP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5F7E4C34" w14:textId="77777777" w:rsid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152C88B8" w14:textId="77777777" w:rsidR="001847E6" w:rsidRDefault="001847E6"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6B88D0F1" w14:textId="77777777" w:rsidR="001847E6" w:rsidRPr="00780D6F" w:rsidRDefault="001847E6"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0B3E5B7C" w14:textId="77777777" w:rsidR="00780D6F" w:rsidRPr="00780D6F" w:rsidRDefault="00780D6F" w:rsidP="00780D6F">
            <w:pPr>
              <w:tabs>
                <w:tab w:val="left" w:pos="720"/>
              </w:tabs>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hyperlink r:id="rId161">
              <w:r w:rsidRPr="00780D6F">
                <w:rPr>
                  <w:rStyle w:val="Hyperlink"/>
                  <w:rFonts w:eastAsia="Open Sans" w:cs="Open Sans"/>
                  <w:sz w:val="18"/>
                  <w:szCs w:val="18"/>
                </w:rPr>
                <w:t>https://www.youtube.com/watch?v=XpNo8bpYHFI</w:t>
              </w:r>
            </w:hyperlink>
          </w:p>
          <w:p w14:paraId="5B6D0DB0" w14:textId="1805110F" w:rsidR="00780D6F" w:rsidRPr="00780D6F" w:rsidRDefault="00780D6F" w:rsidP="00D9474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156C3D99" w14:textId="1343C733" w:rsidR="00D94745" w:rsidRPr="007036E5" w:rsidRDefault="00D94745"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7483E58E" w14:textId="77777777" w:rsidR="00D94745" w:rsidRPr="007036E5" w:rsidRDefault="00D94745"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01B2FDB8" w14:textId="77777777" w:rsidR="00D94745" w:rsidRPr="007036E5" w:rsidRDefault="00D94745"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030A63AA" w14:textId="77777777" w:rsidR="00D94745" w:rsidRPr="007036E5" w:rsidRDefault="00D94745"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409E139A" w14:textId="77777777" w:rsidR="00D94745" w:rsidRPr="007036E5" w:rsidRDefault="00D94745"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4ABC3B15" w14:textId="77777777" w:rsidR="00D94745" w:rsidRPr="007036E5" w:rsidRDefault="00D94745"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7BE24617" w14:textId="77777777" w:rsidR="00E460F8" w:rsidRPr="008542E2" w:rsidRDefault="00E460F8" w:rsidP="00E460F8">
      <w:pPr>
        <w:rPr>
          <w:rStyle w:val="Strong"/>
          <w:b w:val="0"/>
          <w:bCs w:val="0"/>
        </w:rPr>
      </w:pPr>
    </w:p>
    <w:p w14:paraId="32A7E056"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2A94621B" w14:textId="77777777" w:rsidTr="001847E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D560002" w14:textId="77777777" w:rsidR="00E460F8" w:rsidRPr="001847E6" w:rsidRDefault="00E460F8">
            <w:pPr>
              <w:pStyle w:val="TableHeading"/>
              <w:jc w:val="center"/>
              <w:rPr>
                <w:b/>
                <w:bCs/>
                <w:color w:val="FFFFFF" w:themeColor="background1"/>
                <w:sz w:val="20"/>
                <w:szCs w:val="24"/>
                <w:lang w:val="en-GB"/>
              </w:rPr>
            </w:pPr>
            <w:r w:rsidRPr="001847E6">
              <w:rPr>
                <w:b/>
                <w:bCs/>
                <w:color w:val="FFFFFF" w:themeColor="background1"/>
                <w:sz w:val="20"/>
                <w:szCs w:val="24"/>
                <w:lang w:val="en-GB"/>
              </w:rPr>
              <w:t>Topic</w:t>
            </w:r>
            <w:r w:rsidRPr="001847E6">
              <w:rPr>
                <w:b/>
                <w:bCs/>
                <w:color w:val="FFFFFF" w:themeColor="background1"/>
                <w:sz w:val="20"/>
                <w:szCs w:val="24"/>
                <w:lang w:val="en-GB"/>
              </w:rPr>
              <w:br/>
              <w:t>Sub topic</w:t>
            </w:r>
            <w:r w:rsidRPr="001847E6">
              <w:rPr>
                <w:b/>
                <w:bCs/>
                <w:color w:val="FFFFFF" w:themeColor="background1"/>
                <w:sz w:val="20"/>
                <w:szCs w:val="24"/>
                <w:lang w:val="en-GB"/>
              </w:rPr>
              <w:br/>
            </w:r>
            <w:r w:rsidRPr="001847E6">
              <w:rPr>
                <w:b/>
                <w:bCs/>
                <w:color w:val="FFFFFF"/>
                <w:sz w:val="20"/>
                <w:szCs w:val="24"/>
                <w:lang w:val="en-GB"/>
              </w:rPr>
              <w:t>Lesson title</w:t>
            </w:r>
          </w:p>
        </w:tc>
        <w:tc>
          <w:tcPr>
            <w:tcW w:w="2551" w:type="dxa"/>
            <w:shd w:val="clear" w:color="auto" w:fill="341583" w:themeFill="accent2" w:themeFillShade="80"/>
            <w:vAlign w:val="center"/>
          </w:tcPr>
          <w:p w14:paraId="174B327B" w14:textId="77777777" w:rsidR="00E460F8" w:rsidRPr="001847E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Specification reference</w:t>
            </w:r>
          </w:p>
        </w:tc>
        <w:tc>
          <w:tcPr>
            <w:tcW w:w="4820" w:type="dxa"/>
            <w:shd w:val="clear" w:color="auto" w:fill="341583" w:themeFill="accent2" w:themeFillShade="80"/>
            <w:vAlign w:val="center"/>
          </w:tcPr>
          <w:p w14:paraId="3ADC65EF" w14:textId="276ED67B" w:rsidR="00E460F8" w:rsidRPr="001847E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 xml:space="preserve">Suggested </w:t>
            </w:r>
            <w:r w:rsidR="00B542DA" w:rsidRPr="001847E6">
              <w:rPr>
                <w:b/>
                <w:bCs/>
                <w:color w:val="FFFFFF" w:themeColor="background1"/>
                <w:sz w:val="20"/>
                <w:szCs w:val="24"/>
                <w:lang w:val="en-GB"/>
              </w:rPr>
              <w:t>Activities</w:t>
            </w:r>
          </w:p>
        </w:tc>
        <w:tc>
          <w:tcPr>
            <w:tcW w:w="2268" w:type="dxa"/>
            <w:shd w:val="clear" w:color="auto" w:fill="341583" w:themeFill="accent2" w:themeFillShade="80"/>
            <w:vAlign w:val="center"/>
          </w:tcPr>
          <w:p w14:paraId="343F6614" w14:textId="77777777" w:rsidR="00E460F8" w:rsidRPr="001847E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Suggested resources</w:t>
            </w:r>
          </w:p>
        </w:tc>
        <w:tc>
          <w:tcPr>
            <w:tcW w:w="1984" w:type="dxa"/>
            <w:shd w:val="clear" w:color="auto" w:fill="341583" w:themeFill="accent2" w:themeFillShade="80"/>
            <w:vAlign w:val="center"/>
          </w:tcPr>
          <w:p w14:paraId="7F3BE873" w14:textId="77777777" w:rsidR="00E460F8" w:rsidRPr="001847E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8518627" w14:textId="77777777" w:rsidR="00E460F8" w:rsidRPr="001847E6"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1847E6">
              <w:rPr>
                <w:b/>
                <w:bCs/>
                <w:color w:val="FFFFFF" w:themeColor="background1"/>
                <w:sz w:val="20"/>
                <w:szCs w:val="24"/>
                <w:lang w:val="en-GB"/>
              </w:rPr>
              <w:t>Which skills could be acquired through teaching and delivery in this lesson?</w:t>
            </w:r>
          </w:p>
        </w:tc>
      </w:tr>
      <w:tr w:rsidR="00E460F8" w:rsidRPr="008542E2" w14:paraId="0A66FD6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9847AC8" w14:textId="77777777" w:rsidR="00E460F8" w:rsidRPr="008542E2" w:rsidRDefault="00E460F8">
            <w:pPr>
              <w:pStyle w:val="TableHeading"/>
              <w:rPr>
                <w:color w:val="FFFFFF" w:themeColor="background1"/>
                <w:lang w:val="en-GB"/>
              </w:rPr>
            </w:pPr>
            <w:r w:rsidRPr="008542E2">
              <w:rPr>
                <w:b/>
                <w:bCs/>
                <w:color w:val="000000" w:themeColor="text1"/>
                <w:lang w:val="en-GB"/>
              </w:rPr>
              <w:t>Week 18</w:t>
            </w:r>
            <w:r w:rsidRPr="008542E2">
              <w:rPr>
                <w:b/>
                <w:bCs/>
                <w:color w:val="000000" w:themeColor="text1"/>
                <w:lang w:val="en-GB"/>
              </w:rPr>
              <w:br/>
              <w:t>Lesson 1</w:t>
            </w:r>
          </w:p>
        </w:tc>
      </w:tr>
      <w:tr w:rsidR="00E460F8" w:rsidRPr="008542E2" w14:paraId="55D4E004" w14:textId="77777777" w:rsidTr="001847E6">
        <w:trPr>
          <w:trHeight w:val="803"/>
        </w:trPr>
        <w:tc>
          <w:tcPr>
            <w:cnfStyle w:val="001000000000" w:firstRow="0" w:lastRow="0" w:firstColumn="1" w:lastColumn="0" w:oddVBand="0" w:evenVBand="0" w:oddHBand="0" w:evenHBand="0" w:firstRowFirstColumn="0" w:firstRowLastColumn="0" w:lastRowFirstColumn="0" w:lastRowLastColumn="0"/>
            <w:tcW w:w="1555" w:type="dxa"/>
          </w:tcPr>
          <w:p w14:paraId="2C137151" w14:textId="2AE9D899" w:rsidR="00E460F8" w:rsidRPr="00780D6F" w:rsidRDefault="004C1147">
            <w:pPr>
              <w:pStyle w:val="TableText"/>
              <w:rPr>
                <w:rFonts w:asciiTheme="minorHAnsi" w:hAnsiTheme="minorHAnsi"/>
                <w:sz w:val="18"/>
                <w:szCs w:val="18"/>
                <w:lang w:val="en-GB"/>
              </w:rPr>
            </w:pPr>
            <w:r>
              <w:rPr>
                <w:rFonts w:asciiTheme="minorHAnsi" w:hAnsiTheme="minorHAnsi"/>
                <w:sz w:val="18"/>
                <w:szCs w:val="18"/>
                <w:lang w:val="en-GB"/>
              </w:rPr>
              <w:t>D</w:t>
            </w:r>
            <w:r w:rsidR="00C77F85" w:rsidRPr="00780D6F">
              <w:rPr>
                <w:rFonts w:asciiTheme="minorHAnsi" w:hAnsiTheme="minorHAnsi"/>
                <w:sz w:val="18"/>
                <w:szCs w:val="18"/>
                <w:lang w:val="en-GB"/>
              </w:rPr>
              <w:t xml:space="preserve">ouble lesson </w:t>
            </w:r>
            <w:r>
              <w:rPr>
                <w:rFonts w:asciiTheme="minorHAnsi" w:hAnsiTheme="minorHAnsi"/>
                <w:sz w:val="18"/>
                <w:szCs w:val="18"/>
                <w:lang w:val="en-GB"/>
              </w:rPr>
              <w:t xml:space="preserve">contunued </w:t>
            </w:r>
            <w:r w:rsidR="00C77F85" w:rsidRPr="00780D6F">
              <w:rPr>
                <w:rFonts w:asciiTheme="minorHAnsi" w:hAnsiTheme="minorHAnsi"/>
                <w:sz w:val="18"/>
                <w:szCs w:val="18"/>
                <w:lang w:val="en-GB"/>
              </w:rPr>
              <w:t>from  WK</w:t>
            </w:r>
            <w:r>
              <w:rPr>
                <w:rFonts w:asciiTheme="minorHAnsi" w:hAnsiTheme="minorHAnsi"/>
                <w:sz w:val="18"/>
                <w:szCs w:val="18"/>
                <w:lang w:val="en-GB"/>
              </w:rPr>
              <w:t xml:space="preserve"> </w:t>
            </w:r>
            <w:r w:rsidR="00C77F85" w:rsidRPr="00780D6F">
              <w:rPr>
                <w:rFonts w:asciiTheme="minorHAnsi" w:hAnsiTheme="minorHAnsi"/>
                <w:sz w:val="18"/>
                <w:szCs w:val="18"/>
                <w:lang w:val="en-GB"/>
              </w:rPr>
              <w:t>17</w:t>
            </w:r>
          </w:p>
        </w:tc>
        <w:tc>
          <w:tcPr>
            <w:tcW w:w="2551" w:type="dxa"/>
          </w:tcPr>
          <w:p w14:paraId="00EF0CAB" w14:textId="77777777" w:rsidR="00E460F8" w:rsidRPr="00780D6F"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6DC5A03C" w14:textId="77777777" w:rsidR="00E460F8" w:rsidRPr="00780D6F"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51A10CC4" w14:textId="77777777" w:rsidR="00E460F8" w:rsidRPr="00780D6F"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2A73A108" w14:textId="77777777" w:rsidR="00E460F8" w:rsidRPr="00780D6F"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5" w:type="dxa"/>
          </w:tcPr>
          <w:p w14:paraId="30F583FA" w14:textId="77777777" w:rsidR="00E460F8" w:rsidRPr="00780D6F"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r>
      <w:tr w:rsidR="00E460F8" w:rsidRPr="008542E2" w14:paraId="1D0F04B8"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62A2DD41" w14:textId="77777777" w:rsidR="00E460F8" w:rsidRPr="008542E2" w:rsidRDefault="00E460F8">
            <w:pPr>
              <w:pStyle w:val="TableHeading"/>
              <w:rPr>
                <w:lang w:val="en-GB"/>
              </w:rPr>
            </w:pPr>
            <w:r w:rsidRPr="008542E2">
              <w:rPr>
                <w:b/>
                <w:bCs/>
                <w:color w:val="000000" w:themeColor="text1"/>
                <w:lang w:val="en-GB"/>
              </w:rPr>
              <w:t>Week 18</w:t>
            </w:r>
            <w:r w:rsidRPr="008542E2">
              <w:rPr>
                <w:b/>
                <w:bCs/>
                <w:color w:val="000000" w:themeColor="text1"/>
                <w:lang w:val="en-GB"/>
              </w:rPr>
              <w:br/>
              <w:t>Lesson 2</w:t>
            </w:r>
          </w:p>
        </w:tc>
      </w:tr>
      <w:tr w:rsidR="00A04DB2" w:rsidRPr="008542E2" w14:paraId="0B0F51B5" w14:textId="77777777" w:rsidTr="001847E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B005AAE" w14:textId="77777777" w:rsidR="00A04DB2" w:rsidRPr="00780D6F" w:rsidRDefault="00A04DB2" w:rsidP="00A04DB2">
            <w:pPr>
              <w:spacing w:before="40" w:after="40"/>
              <w:rPr>
                <w:sz w:val="18"/>
                <w:szCs w:val="18"/>
              </w:rPr>
            </w:pPr>
            <w:r w:rsidRPr="00780D6F">
              <w:rPr>
                <w:rFonts w:eastAsia="Open Sans" w:cs="Open Sans"/>
                <w:color w:val="000000" w:themeColor="text1"/>
                <w:sz w:val="18"/>
                <w:szCs w:val="18"/>
              </w:rPr>
              <w:t>Topic 9.2.1</w:t>
            </w:r>
          </w:p>
          <w:p w14:paraId="27A38C65" w14:textId="77777777" w:rsidR="00A04DB2" w:rsidRPr="00780D6F" w:rsidRDefault="00A04DB2" w:rsidP="00A04DB2">
            <w:pPr>
              <w:spacing w:before="40" w:after="40"/>
              <w:rPr>
                <w:sz w:val="18"/>
                <w:szCs w:val="18"/>
              </w:rPr>
            </w:pPr>
            <w:r w:rsidRPr="00780D6F">
              <w:rPr>
                <w:rFonts w:eastAsia="Open Sans" w:cs="Open Sans"/>
                <w:color w:val="000000" w:themeColor="text1"/>
                <w:sz w:val="18"/>
                <w:szCs w:val="18"/>
              </w:rPr>
              <w:t>Consistency</w:t>
            </w:r>
          </w:p>
          <w:p w14:paraId="484DC799" w14:textId="77777777" w:rsidR="00A04DB2" w:rsidRPr="00780D6F" w:rsidRDefault="00A04DB2" w:rsidP="00A04DB2">
            <w:pPr>
              <w:spacing w:before="40" w:after="40"/>
              <w:rPr>
                <w:sz w:val="18"/>
                <w:szCs w:val="18"/>
              </w:rPr>
            </w:pPr>
            <w:r w:rsidRPr="00780D6F">
              <w:rPr>
                <w:rFonts w:eastAsia="Open Sans" w:cs="Open Sans"/>
                <w:color w:val="000000" w:themeColor="text1"/>
                <w:sz w:val="18"/>
                <w:szCs w:val="18"/>
              </w:rPr>
              <w:t xml:space="preserve"> </w:t>
            </w:r>
          </w:p>
          <w:p w14:paraId="6AEF084E" w14:textId="6D64FE5F" w:rsidR="00A04DB2" w:rsidRDefault="00B542DA" w:rsidP="00A04DB2">
            <w:pPr>
              <w:spacing w:before="40" w:after="40"/>
              <w:rPr>
                <w:rFonts w:eastAsia="Open Sans" w:cs="Open Sans"/>
                <w:b w:val="0"/>
                <w:bCs w:val="0"/>
                <w:sz w:val="18"/>
                <w:szCs w:val="18"/>
              </w:rPr>
            </w:pPr>
            <w:r w:rsidRPr="00B542DA">
              <w:rPr>
                <w:rFonts w:eastAsia="Open Sans" w:cs="Open Sans"/>
                <w:sz w:val="18"/>
                <w:szCs w:val="18"/>
              </w:rPr>
              <w:t>Lesson title:</w:t>
            </w:r>
          </w:p>
          <w:p w14:paraId="44A6CC60" w14:textId="77777777" w:rsidR="001847E6" w:rsidRPr="00780D6F" w:rsidRDefault="001847E6" w:rsidP="00A04DB2">
            <w:pPr>
              <w:spacing w:before="40" w:after="40"/>
              <w:rPr>
                <w:sz w:val="18"/>
                <w:szCs w:val="18"/>
              </w:rPr>
            </w:pPr>
          </w:p>
          <w:p w14:paraId="6F1E7C5D" w14:textId="77777777" w:rsidR="00A04DB2" w:rsidRPr="00780D6F" w:rsidRDefault="00A04DB2" w:rsidP="00A04DB2">
            <w:pPr>
              <w:spacing w:before="40" w:after="40"/>
              <w:rPr>
                <w:b w:val="0"/>
                <w:bCs w:val="0"/>
                <w:sz w:val="18"/>
                <w:szCs w:val="18"/>
              </w:rPr>
            </w:pPr>
            <w:r w:rsidRPr="00780D6F">
              <w:rPr>
                <w:rFonts w:eastAsia="Open Sans" w:cs="Open Sans"/>
                <w:b w:val="0"/>
                <w:bCs w:val="0"/>
                <w:color w:val="000000" w:themeColor="text1"/>
                <w:sz w:val="18"/>
                <w:szCs w:val="18"/>
              </w:rPr>
              <w:t>Producing consistent code</w:t>
            </w:r>
          </w:p>
          <w:p w14:paraId="6434D538" w14:textId="7F95E881" w:rsidR="00A04DB2" w:rsidRPr="00780D6F" w:rsidRDefault="00A04DB2" w:rsidP="00A04DB2">
            <w:pPr>
              <w:pStyle w:val="TableText"/>
              <w:rPr>
                <w:rFonts w:asciiTheme="minorHAnsi" w:hAnsiTheme="minorHAnsi"/>
                <w:sz w:val="18"/>
                <w:szCs w:val="18"/>
                <w:lang w:val="en-GB"/>
              </w:rPr>
            </w:pPr>
            <w:r w:rsidRPr="00780D6F">
              <w:rPr>
                <w:rFonts w:asciiTheme="minorHAnsi" w:eastAsia="Open Sans" w:hAnsiTheme="minorHAnsi" w:cs="Open Sans"/>
                <w:sz w:val="18"/>
                <w:szCs w:val="18"/>
              </w:rPr>
              <w:t xml:space="preserve"> </w:t>
            </w:r>
          </w:p>
        </w:tc>
        <w:tc>
          <w:tcPr>
            <w:tcW w:w="2551" w:type="dxa"/>
          </w:tcPr>
          <w:p w14:paraId="35058C48" w14:textId="1F063127" w:rsidR="00A04DB2" w:rsidRPr="00780D6F" w:rsidRDefault="00B542DA" w:rsidP="00A04DB2">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A04DB2" w:rsidRPr="00780D6F">
              <w:rPr>
                <w:rFonts w:eastAsia="Open Sans" w:cs="Open Sans"/>
                <w:color w:val="000000" w:themeColor="text1"/>
                <w:sz w:val="18"/>
                <w:szCs w:val="18"/>
              </w:rPr>
              <w:t xml:space="preserve"> </w:t>
            </w:r>
          </w:p>
          <w:p w14:paraId="2347A496" w14:textId="4816BE20" w:rsidR="00A04DB2" w:rsidRPr="00780D6F" w:rsidRDefault="00A04DB2" w:rsidP="00A04DB2">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780D6F">
              <w:rPr>
                <w:rFonts w:eastAsia="Open Sans" w:cs="Open Sans"/>
                <w:color w:val="000000" w:themeColor="text1"/>
                <w:sz w:val="18"/>
                <w:szCs w:val="18"/>
              </w:rPr>
              <w:t>9.2.1 select and use appropriate methods to improve the consistency of code</w:t>
            </w:r>
          </w:p>
          <w:p w14:paraId="0E81D168" w14:textId="77777777" w:rsidR="00A04DB2" w:rsidRPr="00780D6F" w:rsidRDefault="00A04DB2" w:rsidP="00A04DB2">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780D6F">
              <w:rPr>
                <w:rFonts w:eastAsia="Open Sans" w:cs="Open Sans"/>
                <w:color w:val="000000" w:themeColor="text1"/>
                <w:sz w:val="18"/>
                <w:szCs w:val="18"/>
              </w:rPr>
              <w:t xml:space="preserve"> </w:t>
            </w:r>
          </w:p>
          <w:p w14:paraId="59E49F08" w14:textId="5254B2BE" w:rsidR="00A04DB2" w:rsidRPr="00780D6F" w:rsidRDefault="00A04DB2" w:rsidP="00A04DB2">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529B2612" w14:textId="1DB806C6" w:rsidR="00A04DB2" w:rsidRPr="00780D6F" w:rsidRDefault="00B542DA" w:rsidP="00A04DB2">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7DBBC02D" w14:textId="77777777" w:rsidR="00A04DB2" w:rsidRPr="00780D6F" w:rsidRDefault="00A04DB2"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Teacher presentation on consistency in code, what it involves, why it is important.</w:t>
            </w:r>
          </w:p>
          <w:p w14:paraId="26C87E54" w14:textId="17E3C34B" w:rsidR="00A04DB2" w:rsidRPr="00780D6F" w:rsidRDefault="00A04DB2"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 xml:space="preserve">Practical class task. Students are provided with code that does not comply with consistency guidelines and may also contain some syntax and/or logic </w:t>
            </w:r>
            <w:r w:rsidR="00AC5AD6" w:rsidRPr="00780D6F">
              <w:rPr>
                <w:rFonts w:asciiTheme="minorHAnsi" w:eastAsia="Open Sans" w:hAnsiTheme="minorHAnsi" w:cs="Open Sans"/>
                <w:sz w:val="18"/>
                <w:szCs w:val="18"/>
              </w:rPr>
              <w:t>errors,</w:t>
            </w:r>
            <w:r w:rsidRPr="00780D6F">
              <w:rPr>
                <w:rFonts w:asciiTheme="minorHAnsi" w:eastAsia="Open Sans" w:hAnsiTheme="minorHAnsi" w:cs="Open Sans"/>
                <w:sz w:val="18"/>
                <w:szCs w:val="18"/>
              </w:rPr>
              <w:t xml:space="preserve"> and they need to refactor the code to improve consistency and resolve any errors.</w:t>
            </w:r>
          </w:p>
          <w:p w14:paraId="74A31948" w14:textId="77777777" w:rsidR="00A04DB2" w:rsidRPr="00780D6F" w:rsidRDefault="00A04DB2"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780D6F">
              <w:rPr>
                <w:rFonts w:asciiTheme="minorHAnsi" w:eastAsia="Open Sans" w:hAnsiTheme="minorHAnsi" w:cs="Open Sans"/>
                <w:sz w:val="18"/>
                <w:szCs w:val="18"/>
              </w:rPr>
              <w:t>Class discussion on what makes a ‘good’ programmer. What technical and non-technical skills are needed? From an employer's point of view what is a ‘good’ programmer? How can students develop desirable skills?</w:t>
            </w:r>
          </w:p>
          <w:p w14:paraId="7D3962A0" w14:textId="77777777" w:rsidR="00CB14C2" w:rsidRDefault="00CB14C2" w:rsidP="00A04DB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424B696B" w14:textId="77777777" w:rsidR="00CB14C2" w:rsidRDefault="00CB14C2" w:rsidP="00A04DB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4DD00F97" w14:textId="77777777" w:rsidR="00CB14C2" w:rsidRDefault="00CB14C2" w:rsidP="00A04DB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300DC4E9" w14:textId="6218004A" w:rsidR="00A04DB2" w:rsidRDefault="00B542DA" w:rsidP="00A04DB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A04DB2" w:rsidRPr="00780D6F">
              <w:rPr>
                <w:rFonts w:eastAsia="Open Sans" w:cs="Open Sans"/>
                <w:color w:val="auto"/>
                <w:sz w:val="18"/>
                <w:szCs w:val="18"/>
              </w:rPr>
              <w:t>:</w:t>
            </w:r>
          </w:p>
          <w:p w14:paraId="3EFA30FB" w14:textId="77777777" w:rsidR="001847E6" w:rsidRDefault="001847E6" w:rsidP="00A04DB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32B5E001" w14:textId="1B47EBE6" w:rsidR="00A04DB2" w:rsidRPr="00780D6F" w:rsidRDefault="00A04DB2"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80D6F">
              <w:rPr>
                <w:rFonts w:asciiTheme="minorHAnsi" w:eastAsia="Open Sans" w:hAnsiTheme="minorHAnsi" w:cs="Open Sans"/>
                <w:sz w:val="18"/>
                <w:szCs w:val="18"/>
              </w:rPr>
              <w:t>Ask students to produce a guide or wall poster outlining some guidelines for producing consistent code</w:t>
            </w:r>
          </w:p>
        </w:tc>
        <w:tc>
          <w:tcPr>
            <w:tcW w:w="2268" w:type="dxa"/>
          </w:tcPr>
          <w:p w14:paraId="31319472" w14:textId="6A67A09E" w:rsidR="00A04DB2" w:rsidRPr="00780D6F" w:rsidRDefault="00454F20" w:rsidP="00A04DB2">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A04DB2" w:rsidRPr="00780D6F">
              <w:rPr>
                <w:rFonts w:eastAsia="Open Sans" w:cs="Open Sans"/>
                <w:color w:val="000000" w:themeColor="text1"/>
                <w:sz w:val="18"/>
                <w:szCs w:val="18"/>
              </w:rPr>
              <w:t xml:space="preserve"> pp. 256-258</w:t>
            </w:r>
          </w:p>
          <w:p w14:paraId="065F6800" w14:textId="5618B49A" w:rsidR="00A04DB2" w:rsidRPr="00780D6F" w:rsidRDefault="00A04DB2" w:rsidP="00A04DB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780D6F">
              <w:rPr>
                <w:rFonts w:asciiTheme="minorHAnsi" w:eastAsia="Roboto" w:hAnsiTheme="minorHAnsi" w:cs="Roboto"/>
                <w:b w:val="0"/>
                <w:bCs w:val="0"/>
                <w:color w:val="000000" w:themeColor="text1"/>
                <w:sz w:val="18"/>
                <w:szCs w:val="18"/>
              </w:rPr>
              <w:t xml:space="preserve"> </w:t>
            </w:r>
          </w:p>
        </w:tc>
        <w:tc>
          <w:tcPr>
            <w:tcW w:w="1984" w:type="dxa"/>
          </w:tcPr>
          <w:p w14:paraId="0CD553F6" w14:textId="77777777" w:rsidR="00A04DB2" w:rsidRPr="007036E5" w:rsidRDefault="00A04DB2" w:rsidP="00A04DB2">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3967BA">
              <w:rPr>
                <w:rFonts w:asciiTheme="minorHAnsi" w:eastAsia="Open Sans" w:hAnsiTheme="minorHAnsi" w:cs="Open Sans"/>
                <w:color w:val="000000" w:themeColor="text1"/>
                <w:sz w:val="18"/>
                <w:szCs w:val="18"/>
              </w:rPr>
              <w:t xml:space="preserve"> Critical thinking</w:t>
            </w:r>
          </w:p>
          <w:p w14:paraId="15256F1E" w14:textId="77777777" w:rsidR="00A04DB2" w:rsidRPr="007036E5" w:rsidRDefault="00A04DB2" w:rsidP="00A04DB2">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6F02B9F0" w14:textId="77777777" w:rsidR="00A04DB2" w:rsidRPr="007036E5" w:rsidRDefault="00A04DB2" w:rsidP="00A04DB2">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58247E54" w14:textId="77777777" w:rsidR="00A04DB2" w:rsidRPr="007036E5" w:rsidRDefault="00A04DB2" w:rsidP="00A04DB2">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A04DB2" w:rsidRPr="008542E2" w14:paraId="4F31636A"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65BE4386" w14:textId="77777777" w:rsidR="00A04DB2" w:rsidRPr="008542E2" w:rsidRDefault="00A04DB2" w:rsidP="00A04DB2">
            <w:pPr>
              <w:pStyle w:val="TableHeading"/>
              <w:rPr>
                <w:lang w:val="en-GB"/>
              </w:rPr>
            </w:pPr>
            <w:r w:rsidRPr="008542E2">
              <w:rPr>
                <w:b/>
                <w:bCs/>
                <w:color w:val="000000" w:themeColor="text1"/>
                <w:lang w:val="en-GB"/>
              </w:rPr>
              <w:t>Week 18</w:t>
            </w:r>
            <w:r w:rsidRPr="008542E2">
              <w:rPr>
                <w:b/>
                <w:bCs/>
                <w:color w:val="000000" w:themeColor="text1"/>
                <w:lang w:val="en-GB"/>
              </w:rPr>
              <w:br/>
              <w:t>Lesson 3</w:t>
            </w:r>
          </w:p>
        </w:tc>
      </w:tr>
      <w:tr w:rsidR="00B44D4C" w:rsidRPr="008542E2" w14:paraId="1A5D70A3" w14:textId="77777777" w:rsidTr="001847E6">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1CD11D79" w14:textId="77777777" w:rsidR="00B44D4C" w:rsidRPr="008A7C0E" w:rsidRDefault="00B44D4C" w:rsidP="00B44D4C">
            <w:pPr>
              <w:spacing w:before="40" w:after="40"/>
              <w:rPr>
                <w:sz w:val="18"/>
                <w:szCs w:val="18"/>
              </w:rPr>
            </w:pPr>
            <w:r w:rsidRPr="008A7C0E">
              <w:rPr>
                <w:rFonts w:eastAsia="Open Sans" w:cs="Open Sans"/>
                <w:color w:val="000000" w:themeColor="text1"/>
                <w:sz w:val="18"/>
                <w:szCs w:val="18"/>
              </w:rPr>
              <w:t>Topic 9.2.2</w:t>
            </w:r>
          </w:p>
          <w:p w14:paraId="1D64706B" w14:textId="77777777" w:rsidR="00B44D4C" w:rsidRPr="008A7C0E" w:rsidRDefault="00B44D4C" w:rsidP="00B44D4C">
            <w:pPr>
              <w:spacing w:before="40" w:after="40"/>
              <w:rPr>
                <w:sz w:val="18"/>
                <w:szCs w:val="18"/>
              </w:rPr>
            </w:pPr>
            <w:r w:rsidRPr="008A7C0E">
              <w:rPr>
                <w:rFonts w:eastAsia="Open Sans" w:cs="Open Sans"/>
                <w:color w:val="000000" w:themeColor="text1"/>
                <w:sz w:val="18"/>
                <w:szCs w:val="18"/>
              </w:rPr>
              <w:t>Readability</w:t>
            </w:r>
          </w:p>
          <w:p w14:paraId="31397AF6" w14:textId="77777777" w:rsidR="00B44D4C" w:rsidRPr="008A7C0E" w:rsidRDefault="00B44D4C" w:rsidP="00B44D4C">
            <w:pPr>
              <w:spacing w:before="40" w:after="40"/>
              <w:rPr>
                <w:sz w:val="18"/>
                <w:szCs w:val="18"/>
              </w:rPr>
            </w:pPr>
            <w:r w:rsidRPr="008A7C0E">
              <w:rPr>
                <w:rFonts w:eastAsia="Open Sans" w:cs="Open Sans"/>
                <w:color w:val="000000" w:themeColor="text1"/>
                <w:sz w:val="18"/>
                <w:szCs w:val="18"/>
              </w:rPr>
              <w:t xml:space="preserve"> </w:t>
            </w:r>
          </w:p>
          <w:p w14:paraId="052EEACA" w14:textId="736AA7F3" w:rsidR="00B44D4C" w:rsidRDefault="00B542DA" w:rsidP="00B44D4C">
            <w:pPr>
              <w:spacing w:before="40" w:after="40"/>
              <w:rPr>
                <w:rFonts w:eastAsia="Open Sans" w:cs="Open Sans"/>
                <w:b w:val="0"/>
                <w:bCs w:val="0"/>
                <w:sz w:val="18"/>
                <w:szCs w:val="18"/>
              </w:rPr>
            </w:pPr>
            <w:r w:rsidRPr="00B542DA">
              <w:rPr>
                <w:rFonts w:eastAsia="Open Sans" w:cs="Open Sans"/>
                <w:sz w:val="18"/>
                <w:szCs w:val="18"/>
              </w:rPr>
              <w:t>Lesson title:</w:t>
            </w:r>
          </w:p>
          <w:p w14:paraId="5AB0F25B" w14:textId="77777777" w:rsidR="007E0E72" w:rsidRPr="008A7C0E" w:rsidRDefault="007E0E72" w:rsidP="00B44D4C">
            <w:pPr>
              <w:spacing w:before="40" w:after="40"/>
              <w:rPr>
                <w:sz w:val="18"/>
                <w:szCs w:val="18"/>
              </w:rPr>
            </w:pPr>
          </w:p>
          <w:p w14:paraId="73F1FC6E" w14:textId="77777777" w:rsidR="00B44D4C" w:rsidRPr="008A7C0E" w:rsidRDefault="00B44D4C" w:rsidP="00B44D4C">
            <w:pPr>
              <w:spacing w:before="40" w:after="40"/>
              <w:rPr>
                <w:b w:val="0"/>
                <w:bCs w:val="0"/>
                <w:sz w:val="18"/>
                <w:szCs w:val="18"/>
              </w:rPr>
            </w:pPr>
            <w:r w:rsidRPr="008A7C0E">
              <w:rPr>
                <w:rFonts w:eastAsia="Open Sans" w:cs="Open Sans"/>
                <w:b w:val="0"/>
                <w:bCs w:val="0"/>
                <w:color w:val="000000" w:themeColor="text1"/>
                <w:sz w:val="18"/>
                <w:szCs w:val="18"/>
              </w:rPr>
              <w:t>Producing readable code</w:t>
            </w:r>
          </w:p>
          <w:p w14:paraId="34BFBD63" w14:textId="256DF8E1" w:rsidR="00B44D4C" w:rsidRPr="008A7C0E" w:rsidRDefault="00B44D4C" w:rsidP="00B44D4C">
            <w:pPr>
              <w:pStyle w:val="TableHeading"/>
              <w:rPr>
                <w:rFonts w:asciiTheme="minorHAnsi" w:hAnsiTheme="minorHAnsi"/>
                <w:color w:val="000000" w:themeColor="text1"/>
                <w:sz w:val="18"/>
                <w:szCs w:val="18"/>
                <w:lang w:val="en-GB"/>
              </w:rPr>
            </w:pPr>
            <w:r w:rsidRPr="008A7C0E">
              <w:rPr>
                <w:rFonts w:asciiTheme="minorHAnsi" w:eastAsia="Open Sans" w:hAnsiTheme="minorHAnsi" w:cs="Open Sans"/>
                <w:color w:val="000000" w:themeColor="text1"/>
                <w:sz w:val="18"/>
                <w:szCs w:val="18"/>
              </w:rPr>
              <w:t xml:space="preserve"> </w:t>
            </w:r>
          </w:p>
        </w:tc>
        <w:tc>
          <w:tcPr>
            <w:tcW w:w="2551" w:type="dxa"/>
          </w:tcPr>
          <w:p w14:paraId="06F19F64" w14:textId="32B7F3A2" w:rsidR="00B44D4C" w:rsidRPr="008A7C0E" w:rsidRDefault="00B542DA" w:rsidP="00B44D4C">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B44D4C" w:rsidRPr="008A7C0E">
              <w:rPr>
                <w:rFonts w:eastAsia="Open Sans" w:cs="Open Sans"/>
                <w:color w:val="000000" w:themeColor="text1"/>
                <w:sz w:val="18"/>
                <w:szCs w:val="18"/>
              </w:rPr>
              <w:t xml:space="preserve"> </w:t>
            </w:r>
          </w:p>
          <w:p w14:paraId="07C8B4F3" w14:textId="77777777" w:rsidR="00B44D4C" w:rsidRPr="008A7C0E" w:rsidRDefault="00B44D4C" w:rsidP="00B44D4C">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A7C0E">
              <w:rPr>
                <w:rFonts w:eastAsia="Open Sans" w:cs="Open Sans"/>
                <w:color w:val="000000" w:themeColor="text1"/>
                <w:sz w:val="18"/>
                <w:szCs w:val="18"/>
              </w:rPr>
              <w:t>9.2.2 select and use appropriate methods to improve the readability of code</w:t>
            </w:r>
          </w:p>
          <w:p w14:paraId="63D03404" w14:textId="77777777" w:rsidR="00BF75F1" w:rsidRPr="008A7C0E" w:rsidRDefault="00BF75F1" w:rsidP="00B44D4C">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39D28FFD" w14:textId="5296B433" w:rsidR="00B44D4C" w:rsidRPr="008A7C0E" w:rsidRDefault="00B44D4C" w:rsidP="00B44D4C">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3AD15DAD" w14:textId="5DEAC236" w:rsidR="00B44D4C" w:rsidRPr="008A7C0E" w:rsidRDefault="00B44D4C"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r w:rsidRPr="008A7C0E">
              <w:rPr>
                <w:rFonts w:asciiTheme="minorHAnsi" w:eastAsia="Open Sans" w:hAnsiTheme="minorHAnsi" w:cs="Open Sans"/>
                <w:color w:val="000000" w:themeColor="text1"/>
                <w:sz w:val="18"/>
                <w:szCs w:val="18"/>
              </w:rPr>
              <w:t xml:space="preserve"> </w:t>
            </w:r>
          </w:p>
        </w:tc>
        <w:tc>
          <w:tcPr>
            <w:tcW w:w="4820" w:type="dxa"/>
          </w:tcPr>
          <w:p w14:paraId="122981A3" w14:textId="71F28484" w:rsidR="00B44D4C" w:rsidRPr="008A7C0E" w:rsidRDefault="00B542DA" w:rsidP="00B44D4C">
            <w:pPr>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5D5F12E5" w14:textId="77777777" w:rsidR="00B44D4C" w:rsidRPr="008A7C0E" w:rsidRDefault="00B44D4C"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A7C0E">
              <w:rPr>
                <w:rFonts w:asciiTheme="minorHAnsi" w:eastAsia="Open Sans" w:hAnsiTheme="minorHAnsi" w:cs="Open Sans"/>
                <w:sz w:val="18"/>
                <w:szCs w:val="18"/>
              </w:rPr>
              <w:t>Teacher presentation on code readability, what makes code easier to read, why it is important.</w:t>
            </w:r>
          </w:p>
          <w:p w14:paraId="2364BC60" w14:textId="17F3D057" w:rsidR="00B44D4C" w:rsidRPr="008A7C0E" w:rsidRDefault="00B44D4C"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A7C0E">
              <w:rPr>
                <w:rFonts w:asciiTheme="minorHAnsi" w:eastAsia="Open Sans" w:hAnsiTheme="minorHAnsi" w:cs="Open Sans"/>
                <w:sz w:val="18"/>
                <w:szCs w:val="18"/>
              </w:rPr>
              <w:t xml:space="preserve">Practical class task. Students are provided with code that does not comply with readability guidelines and may also contain some syntax and/or logic </w:t>
            </w:r>
            <w:r w:rsidR="00AC5AD6" w:rsidRPr="008A7C0E">
              <w:rPr>
                <w:rFonts w:asciiTheme="minorHAnsi" w:eastAsia="Open Sans" w:hAnsiTheme="minorHAnsi" w:cs="Open Sans"/>
                <w:sz w:val="18"/>
                <w:szCs w:val="18"/>
              </w:rPr>
              <w:t>errors,</w:t>
            </w:r>
            <w:r w:rsidRPr="008A7C0E">
              <w:rPr>
                <w:rFonts w:asciiTheme="minorHAnsi" w:eastAsia="Open Sans" w:hAnsiTheme="minorHAnsi" w:cs="Open Sans"/>
                <w:sz w:val="18"/>
                <w:szCs w:val="18"/>
              </w:rPr>
              <w:t xml:space="preserve"> and they need to refactor the code to improve readability and resolve any errors. </w:t>
            </w:r>
          </w:p>
          <w:p w14:paraId="6A9B78E7" w14:textId="77777777" w:rsidR="00B44D4C" w:rsidRPr="008A7C0E" w:rsidRDefault="00B44D4C"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A7C0E">
              <w:rPr>
                <w:rFonts w:asciiTheme="minorHAnsi" w:eastAsia="Open Sans" w:hAnsiTheme="minorHAnsi" w:cs="Open Sans"/>
                <w:sz w:val="18"/>
                <w:szCs w:val="18"/>
              </w:rPr>
              <w:t>Class quiz on readability, consistency, modularity and other aspects of good practice.</w:t>
            </w:r>
          </w:p>
          <w:p w14:paraId="697A2170" w14:textId="77777777" w:rsidR="00B44D4C" w:rsidRPr="008A7C0E" w:rsidRDefault="00B44D4C" w:rsidP="008A7C0E">
            <w:pPr>
              <w:spacing w:after="0" w:line="240" w:lineRule="auto"/>
              <w:cnfStyle w:val="000000000000" w:firstRow="0" w:lastRow="0" w:firstColumn="0" w:lastColumn="0" w:oddVBand="0" w:evenVBand="0" w:oddHBand="0" w:evenHBand="0" w:firstRowFirstColumn="0" w:firstRowLastColumn="0" w:lastRowFirstColumn="0" w:lastRowLastColumn="0"/>
              <w:rPr>
                <w:rFonts w:eastAsia="Open Sans" w:cs="Open Sans"/>
                <w:b/>
                <w:bCs/>
                <w:sz w:val="18"/>
                <w:szCs w:val="18"/>
              </w:rPr>
            </w:pPr>
          </w:p>
          <w:p w14:paraId="0D61B8A2" w14:textId="13C0076D" w:rsidR="00B44D4C" w:rsidRPr="008A7C0E" w:rsidRDefault="00B542DA" w:rsidP="00B44D4C">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B44D4C" w:rsidRPr="008A7C0E">
              <w:rPr>
                <w:rFonts w:eastAsia="Open Sans" w:cs="Open Sans"/>
                <w:color w:val="auto"/>
                <w:sz w:val="18"/>
                <w:szCs w:val="18"/>
              </w:rPr>
              <w:t>:</w:t>
            </w:r>
          </w:p>
          <w:p w14:paraId="4AD06BA0" w14:textId="77777777" w:rsidR="008A7C0E" w:rsidRPr="008A7C0E" w:rsidRDefault="008A7C0E" w:rsidP="00B44D4C">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78F4C463" w14:textId="77777777" w:rsidR="00B44D4C" w:rsidRPr="008A7C0E" w:rsidRDefault="00B44D4C" w:rsidP="0066706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A7C0E">
              <w:rPr>
                <w:rFonts w:asciiTheme="minorHAnsi" w:eastAsia="Open Sans" w:hAnsiTheme="minorHAnsi" w:cs="Open Sans"/>
                <w:sz w:val="18"/>
                <w:szCs w:val="18"/>
              </w:rPr>
              <w:t>Ask students to watch the following video which contains some useful ideas for writing code which is easier to read:</w:t>
            </w:r>
          </w:p>
          <w:p w14:paraId="0D03801B" w14:textId="65B7C3EC" w:rsidR="00B44D4C" w:rsidRPr="008A7C0E" w:rsidRDefault="00B44D4C"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2268" w:type="dxa"/>
          </w:tcPr>
          <w:p w14:paraId="7ED8C529" w14:textId="55CF5C8C" w:rsidR="00B44D4C" w:rsidRPr="008A7C0E" w:rsidRDefault="00454F20" w:rsidP="00B44D4C">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B44D4C" w:rsidRPr="008A7C0E">
              <w:rPr>
                <w:rFonts w:eastAsia="Open Sans" w:cs="Open Sans"/>
                <w:color w:val="000000" w:themeColor="text1"/>
                <w:sz w:val="18"/>
                <w:szCs w:val="18"/>
              </w:rPr>
              <w:t xml:space="preserve"> pp. 258-262</w:t>
            </w:r>
          </w:p>
          <w:p w14:paraId="475CCC39" w14:textId="77777777" w:rsidR="008A7C0E" w:rsidRPr="008A7C0E" w:rsidRDefault="00B44D4C"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r w:rsidRPr="008A7C0E">
              <w:rPr>
                <w:rFonts w:asciiTheme="minorHAnsi" w:eastAsia="Roboto" w:hAnsiTheme="minorHAnsi" w:cs="Roboto"/>
                <w:b w:val="0"/>
                <w:bCs w:val="0"/>
                <w:color w:val="000000" w:themeColor="text1"/>
                <w:sz w:val="18"/>
                <w:szCs w:val="18"/>
              </w:rPr>
              <w:t xml:space="preserve"> </w:t>
            </w:r>
          </w:p>
          <w:p w14:paraId="5BD2DC91" w14:textId="77777777" w:rsidR="008A7C0E" w:rsidRPr="008A7C0E" w:rsidRDefault="008A7C0E"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03694532" w14:textId="77777777" w:rsidR="008A7C0E" w:rsidRPr="008A7C0E" w:rsidRDefault="008A7C0E"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51705E37" w14:textId="77777777" w:rsidR="008A7C0E" w:rsidRDefault="008A7C0E"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7C3F77B9" w14:textId="77777777" w:rsidR="00263C43" w:rsidRDefault="00263C43"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37F01C2A" w14:textId="77777777" w:rsidR="00263C43" w:rsidRPr="008A7C0E" w:rsidRDefault="00263C43"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1CA2EA2B" w14:textId="77777777" w:rsidR="008A7C0E" w:rsidRDefault="008A7C0E"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232A8E15" w14:textId="77777777" w:rsidR="00CB14C2" w:rsidRDefault="00CB14C2"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476CE0C2" w14:textId="77777777" w:rsidR="00CB14C2" w:rsidRDefault="00CB14C2"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4A3A19F3" w14:textId="77777777" w:rsidR="00CB14C2" w:rsidRPr="008A7C0E" w:rsidRDefault="00CB14C2"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251CCE7E" w14:textId="77777777" w:rsidR="008A7C0E" w:rsidRPr="008A7C0E" w:rsidRDefault="008A7C0E"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Roboto" w:hAnsiTheme="minorHAnsi" w:cs="Roboto"/>
                <w:b w:val="0"/>
                <w:bCs w:val="0"/>
                <w:color w:val="000000" w:themeColor="text1"/>
                <w:sz w:val="18"/>
                <w:szCs w:val="18"/>
              </w:rPr>
            </w:pPr>
          </w:p>
          <w:p w14:paraId="5A563F82" w14:textId="1BAFE82E" w:rsidR="00B44D4C" w:rsidRPr="008A7C0E" w:rsidRDefault="008A7C0E"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hyperlink r:id="rId162" w:history="1">
              <w:r w:rsidRPr="008A7C0E">
                <w:rPr>
                  <w:rStyle w:val="Hyperlink"/>
                  <w:rFonts w:eastAsia="Open Sans" w:cs="Open Sans"/>
                  <w:b w:val="0"/>
                  <w:bCs w:val="0"/>
                  <w:sz w:val="18"/>
                  <w:szCs w:val="18"/>
                </w:rPr>
                <w:t>https://www.youtube.com/watch?v=-AzSRHiV9Cc</w:t>
              </w:r>
            </w:hyperlink>
          </w:p>
        </w:tc>
        <w:tc>
          <w:tcPr>
            <w:tcW w:w="1984" w:type="dxa"/>
          </w:tcPr>
          <w:p w14:paraId="647756CA" w14:textId="77777777" w:rsidR="00B44D4C" w:rsidRPr="007036E5" w:rsidRDefault="00B44D4C" w:rsidP="00B44D4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8A7C0E">
              <w:rPr>
                <w:rFonts w:asciiTheme="minorHAnsi" w:eastAsia="Open Sans" w:hAnsiTheme="minorHAnsi" w:cs="Open Sans"/>
                <w:color w:val="000000" w:themeColor="text1"/>
                <w:sz w:val="18"/>
                <w:szCs w:val="18"/>
              </w:rPr>
              <w:t xml:space="preserve"> Critical thinking</w:t>
            </w:r>
          </w:p>
          <w:p w14:paraId="39CF44CE" w14:textId="77777777" w:rsidR="00B44D4C" w:rsidRPr="007036E5" w:rsidRDefault="00B44D4C"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51497FEA" w14:textId="77777777" w:rsidR="00B44D4C" w:rsidRPr="007036E5" w:rsidRDefault="00B44D4C" w:rsidP="00B44D4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5F8F5FDC" w14:textId="77777777" w:rsidR="00B44D4C" w:rsidRPr="007036E5" w:rsidRDefault="00B44D4C" w:rsidP="00B44D4C">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DB6DE68" w14:textId="77777777" w:rsidR="00E460F8" w:rsidRPr="008542E2" w:rsidRDefault="00E460F8" w:rsidP="00E460F8">
      <w:pPr>
        <w:rPr>
          <w:rStyle w:val="Strong"/>
          <w:b w:val="0"/>
          <w:bCs w:val="0"/>
        </w:rPr>
      </w:pPr>
    </w:p>
    <w:p w14:paraId="3B7EF04E" w14:textId="77777777" w:rsidR="00E460F8" w:rsidRPr="008542E2" w:rsidRDefault="00E460F8" w:rsidP="00E460F8">
      <w:pPr>
        <w:spacing w:after="0" w:line="240" w:lineRule="auto"/>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350AA0BF" w14:textId="77777777" w:rsidTr="007E0E72">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FD5C6D7" w14:textId="77777777" w:rsidR="00E460F8" w:rsidRPr="007E0E72" w:rsidRDefault="00E460F8">
            <w:pPr>
              <w:pStyle w:val="TableHeading"/>
              <w:jc w:val="center"/>
              <w:rPr>
                <w:b/>
                <w:bCs/>
                <w:color w:val="FFFFFF" w:themeColor="background1"/>
                <w:sz w:val="20"/>
                <w:szCs w:val="24"/>
                <w:lang w:val="en-GB"/>
              </w:rPr>
            </w:pPr>
            <w:r w:rsidRPr="007E0E72">
              <w:rPr>
                <w:b/>
                <w:bCs/>
                <w:color w:val="FFFFFF" w:themeColor="background1"/>
                <w:sz w:val="20"/>
                <w:szCs w:val="24"/>
                <w:lang w:val="en-GB"/>
              </w:rPr>
              <w:t>Topic</w:t>
            </w:r>
            <w:r w:rsidRPr="007E0E72">
              <w:rPr>
                <w:b/>
                <w:bCs/>
                <w:color w:val="FFFFFF" w:themeColor="background1"/>
                <w:sz w:val="20"/>
                <w:szCs w:val="24"/>
                <w:lang w:val="en-GB"/>
              </w:rPr>
              <w:br/>
              <w:t>Sub topic</w:t>
            </w:r>
            <w:r w:rsidRPr="007E0E72">
              <w:rPr>
                <w:b/>
                <w:bCs/>
                <w:color w:val="FFFFFF" w:themeColor="background1"/>
                <w:sz w:val="20"/>
                <w:szCs w:val="24"/>
                <w:lang w:val="en-GB"/>
              </w:rPr>
              <w:br/>
            </w:r>
            <w:r w:rsidRPr="007E0E72">
              <w:rPr>
                <w:b/>
                <w:bCs/>
                <w:color w:val="FFFFFF"/>
                <w:sz w:val="20"/>
                <w:szCs w:val="24"/>
                <w:lang w:val="en-GB"/>
              </w:rPr>
              <w:t>Lesson title</w:t>
            </w:r>
          </w:p>
        </w:tc>
        <w:tc>
          <w:tcPr>
            <w:tcW w:w="2551" w:type="dxa"/>
            <w:shd w:val="clear" w:color="auto" w:fill="341583" w:themeFill="accent2" w:themeFillShade="80"/>
            <w:vAlign w:val="center"/>
          </w:tcPr>
          <w:p w14:paraId="1739EC2B"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Specification reference</w:t>
            </w:r>
          </w:p>
        </w:tc>
        <w:tc>
          <w:tcPr>
            <w:tcW w:w="4820" w:type="dxa"/>
            <w:shd w:val="clear" w:color="auto" w:fill="341583" w:themeFill="accent2" w:themeFillShade="80"/>
            <w:vAlign w:val="center"/>
          </w:tcPr>
          <w:p w14:paraId="2425DABB" w14:textId="0D29A041"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 xml:space="preserve">Suggested </w:t>
            </w:r>
            <w:r w:rsidR="00B542DA" w:rsidRPr="007E0E72">
              <w:rPr>
                <w:b/>
                <w:bCs/>
                <w:color w:val="FFFFFF" w:themeColor="background1"/>
                <w:sz w:val="20"/>
                <w:szCs w:val="24"/>
                <w:lang w:val="en-GB"/>
              </w:rPr>
              <w:t>Activities</w:t>
            </w:r>
          </w:p>
        </w:tc>
        <w:tc>
          <w:tcPr>
            <w:tcW w:w="2268" w:type="dxa"/>
            <w:shd w:val="clear" w:color="auto" w:fill="341583" w:themeFill="accent2" w:themeFillShade="80"/>
            <w:vAlign w:val="center"/>
          </w:tcPr>
          <w:p w14:paraId="5B44F8BF"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Suggested resources</w:t>
            </w:r>
          </w:p>
        </w:tc>
        <w:tc>
          <w:tcPr>
            <w:tcW w:w="1984" w:type="dxa"/>
            <w:shd w:val="clear" w:color="auto" w:fill="341583" w:themeFill="accent2" w:themeFillShade="80"/>
            <w:vAlign w:val="center"/>
          </w:tcPr>
          <w:p w14:paraId="000795CD"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E0A87DB" w14:textId="77777777" w:rsidR="00E460F8" w:rsidRPr="007E0E7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could be acquired through teaching and delivery in this lesson?</w:t>
            </w:r>
          </w:p>
        </w:tc>
      </w:tr>
      <w:tr w:rsidR="00E460F8" w:rsidRPr="008542E2" w14:paraId="7C8EAF04"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3C58BBC" w14:textId="77777777" w:rsidR="00E460F8" w:rsidRPr="008542E2" w:rsidRDefault="00E460F8">
            <w:pPr>
              <w:pStyle w:val="TableHeading"/>
              <w:rPr>
                <w:color w:val="FFFFFF" w:themeColor="background1"/>
                <w:lang w:val="en-GB"/>
              </w:rPr>
            </w:pPr>
            <w:r w:rsidRPr="008542E2">
              <w:rPr>
                <w:b/>
                <w:bCs/>
                <w:color w:val="000000" w:themeColor="text1"/>
                <w:lang w:val="en-GB"/>
              </w:rPr>
              <w:t>Week 19</w:t>
            </w:r>
            <w:r w:rsidRPr="008542E2">
              <w:rPr>
                <w:b/>
                <w:bCs/>
                <w:color w:val="000000" w:themeColor="text1"/>
                <w:lang w:val="en-GB"/>
              </w:rPr>
              <w:br/>
              <w:t>Lesson 1</w:t>
            </w:r>
          </w:p>
        </w:tc>
      </w:tr>
      <w:tr w:rsidR="00C31768" w:rsidRPr="008542E2" w14:paraId="5F014181" w14:textId="77777777" w:rsidTr="007E0E7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DE3B539" w14:textId="77777777" w:rsidR="00C31768" w:rsidRPr="008A7C0E" w:rsidRDefault="00C31768" w:rsidP="008A7C0E">
            <w:pPr>
              <w:spacing w:after="0"/>
              <w:rPr>
                <w:sz w:val="18"/>
                <w:szCs w:val="18"/>
              </w:rPr>
            </w:pPr>
            <w:r w:rsidRPr="008A7C0E">
              <w:rPr>
                <w:rFonts w:eastAsia="Open Sans" w:cs="Open Sans"/>
                <w:color w:val="000000" w:themeColor="text1"/>
                <w:sz w:val="18"/>
                <w:szCs w:val="18"/>
              </w:rPr>
              <w:t>Topic 9.2.1</w:t>
            </w:r>
          </w:p>
          <w:p w14:paraId="03AC42D9" w14:textId="77777777" w:rsidR="00C31768" w:rsidRPr="008A7C0E" w:rsidRDefault="00C31768" w:rsidP="008A7C0E">
            <w:pPr>
              <w:spacing w:after="0"/>
              <w:rPr>
                <w:sz w:val="18"/>
                <w:szCs w:val="18"/>
              </w:rPr>
            </w:pPr>
            <w:r w:rsidRPr="008A7C0E">
              <w:rPr>
                <w:rFonts w:eastAsia="Open Sans" w:cs="Open Sans"/>
                <w:color w:val="000000" w:themeColor="text1"/>
                <w:sz w:val="18"/>
                <w:szCs w:val="18"/>
              </w:rPr>
              <w:t>Consistency</w:t>
            </w:r>
          </w:p>
          <w:p w14:paraId="028D2AF8" w14:textId="77777777" w:rsidR="00C31768" w:rsidRPr="008A7C0E" w:rsidRDefault="00C31768" w:rsidP="008A7C0E">
            <w:pPr>
              <w:spacing w:after="0"/>
              <w:rPr>
                <w:sz w:val="18"/>
                <w:szCs w:val="18"/>
              </w:rPr>
            </w:pPr>
            <w:r w:rsidRPr="008A7C0E">
              <w:rPr>
                <w:rFonts w:eastAsia="Open Sans" w:cs="Open Sans"/>
                <w:color w:val="000000" w:themeColor="text1"/>
                <w:sz w:val="18"/>
                <w:szCs w:val="18"/>
              </w:rPr>
              <w:t>Topic 9.2.1</w:t>
            </w:r>
          </w:p>
          <w:p w14:paraId="7CB61F0B" w14:textId="77777777" w:rsidR="00C31768" w:rsidRPr="008A7C0E" w:rsidRDefault="00C31768" w:rsidP="008A7C0E">
            <w:pPr>
              <w:spacing w:after="0"/>
              <w:rPr>
                <w:sz w:val="18"/>
                <w:szCs w:val="18"/>
              </w:rPr>
            </w:pPr>
            <w:r w:rsidRPr="008A7C0E">
              <w:rPr>
                <w:rFonts w:eastAsia="Open Sans" w:cs="Open Sans"/>
                <w:color w:val="000000" w:themeColor="text1"/>
                <w:sz w:val="18"/>
                <w:szCs w:val="18"/>
              </w:rPr>
              <w:t>Readability</w:t>
            </w:r>
          </w:p>
          <w:p w14:paraId="71D1D69E" w14:textId="77777777" w:rsidR="00C31768" w:rsidRPr="008A7C0E" w:rsidRDefault="00C31768" w:rsidP="008A7C0E">
            <w:pPr>
              <w:spacing w:after="0"/>
              <w:rPr>
                <w:sz w:val="18"/>
                <w:szCs w:val="18"/>
              </w:rPr>
            </w:pPr>
            <w:r w:rsidRPr="008A7C0E">
              <w:rPr>
                <w:rFonts w:eastAsia="Open Sans" w:cs="Open Sans"/>
                <w:color w:val="000000" w:themeColor="text1"/>
                <w:sz w:val="18"/>
                <w:szCs w:val="18"/>
              </w:rPr>
              <w:t xml:space="preserve"> </w:t>
            </w:r>
          </w:p>
          <w:p w14:paraId="1A235247" w14:textId="4319AC92" w:rsidR="00C31768" w:rsidRDefault="00B542DA" w:rsidP="008A7C0E">
            <w:pPr>
              <w:spacing w:after="0"/>
              <w:rPr>
                <w:rFonts w:eastAsia="Open Sans" w:cs="Open Sans"/>
                <w:b w:val="0"/>
                <w:bCs w:val="0"/>
                <w:sz w:val="18"/>
                <w:szCs w:val="18"/>
              </w:rPr>
            </w:pPr>
            <w:r w:rsidRPr="00B542DA">
              <w:rPr>
                <w:rFonts w:eastAsia="Open Sans" w:cs="Open Sans"/>
                <w:sz w:val="18"/>
                <w:szCs w:val="18"/>
              </w:rPr>
              <w:t>Lesson title:</w:t>
            </w:r>
          </w:p>
          <w:p w14:paraId="4B7A4CF0" w14:textId="77777777" w:rsidR="007E0E72" w:rsidRPr="008A7C0E" w:rsidRDefault="007E0E72" w:rsidP="008A7C0E">
            <w:pPr>
              <w:spacing w:after="0"/>
              <w:rPr>
                <w:sz w:val="18"/>
                <w:szCs w:val="18"/>
              </w:rPr>
            </w:pPr>
          </w:p>
          <w:p w14:paraId="58183067" w14:textId="77777777" w:rsidR="00C31768" w:rsidRPr="008A7C0E" w:rsidRDefault="00C31768" w:rsidP="008A7C0E">
            <w:pPr>
              <w:spacing w:after="0"/>
              <w:rPr>
                <w:b w:val="0"/>
                <w:bCs w:val="0"/>
                <w:sz w:val="18"/>
                <w:szCs w:val="18"/>
              </w:rPr>
            </w:pPr>
            <w:r w:rsidRPr="008A7C0E">
              <w:rPr>
                <w:rFonts w:eastAsia="Open Sans" w:cs="Open Sans"/>
                <w:b w:val="0"/>
                <w:bCs w:val="0"/>
                <w:color w:val="000000" w:themeColor="text1"/>
                <w:sz w:val="18"/>
                <w:szCs w:val="18"/>
              </w:rPr>
              <w:t>Consistency/ readability project</w:t>
            </w:r>
          </w:p>
          <w:p w14:paraId="08DD393F" w14:textId="3305CB9E" w:rsidR="00C31768" w:rsidRPr="008A7C0E" w:rsidRDefault="00C31768" w:rsidP="008A7C0E">
            <w:pPr>
              <w:pStyle w:val="TableText"/>
              <w:rPr>
                <w:rFonts w:asciiTheme="minorHAnsi" w:hAnsiTheme="minorHAnsi"/>
                <w:sz w:val="18"/>
                <w:szCs w:val="18"/>
                <w:lang w:val="en-GB"/>
              </w:rPr>
            </w:pPr>
            <w:r w:rsidRPr="008A7C0E">
              <w:rPr>
                <w:rFonts w:asciiTheme="minorHAnsi" w:eastAsia="Open Sans" w:hAnsiTheme="minorHAnsi" w:cs="Open Sans"/>
                <w:sz w:val="18"/>
                <w:szCs w:val="18"/>
              </w:rPr>
              <w:t xml:space="preserve"> </w:t>
            </w:r>
          </w:p>
        </w:tc>
        <w:tc>
          <w:tcPr>
            <w:tcW w:w="2551" w:type="dxa"/>
          </w:tcPr>
          <w:p w14:paraId="00612AF8" w14:textId="68FF1A0C" w:rsidR="00C31768" w:rsidRPr="008A7C0E" w:rsidRDefault="00B542DA" w:rsidP="008A7C0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C31768" w:rsidRPr="008A7C0E">
              <w:rPr>
                <w:rFonts w:eastAsia="Open Sans" w:cs="Open Sans"/>
                <w:color w:val="000000" w:themeColor="text1"/>
                <w:sz w:val="18"/>
                <w:szCs w:val="18"/>
              </w:rPr>
              <w:t xml:space="preserve"> </w:t>
            </w:r>
          </w:p>
          <w:p w14:paraId="2ABA12E9" w14:textId="77777777" w:rsidR="00C31768" w:rsidRPr="008A7C0E" w:rsidRDefault="00C31768" w:rsidP="008A7C0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8A7C0E">
              <w:rPr>
                <w:rFonts w:eastAsia="Open Sans" w:cs="Open Sans"/>
                <w:color w:val="000000" w:themeColor="text1"/>
                <w:sz w:val="18"/>
                <w:szCs w:val="18"/>
              </w:rPr>
              <w:t xml:space="preserve"> </w:t>
            </w:r>
          </w:p>
          <w:p w14:paraId="3F742B92" w14:textId="77777777" w:rsidR="00C31768" w:rsidRPr="008A7C0E" w:rsidRDefault="00C31768" w:rsidP="008A7C0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8A7C0E">
              <w:rPr>
                <w:rFonts w:eastAsia="Open Sans" w:cs="Open Sans"/>
                <w:color w:val="000000" w:themeColor="text1"/>
                <w:sz w:val="18"/>
                <w:szCs w:val="18"/>
              </w:rPr>
              <w:t>9.2.1 select and use appropriate methods to improve the consistency of code</w:t>
            </w:r>
          </w:p>
          <w:p w14:paraId="66B8475E" w14:textId="77777777" w:rsidR="00C31768" w:rsidRPr="008A7C0E" w:rsidRDefault="00C31768" w:rsidP="008A7C0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8A7C0E">
              <w:rPr>
                <w:rFonts w:eastAsia="Open Sans" w:cs="Open Sans"/>
                <w:color w:val="000000" w:themeColor="text1"/>
                <w:sz w:val="18"/>
                <w:szCs w:val="18"/>
              </w:rPr>
              <w:t>9.2.2 select and use appropriate methods to improve the readability of code</w:t>
            </w:r>
          </w:p>
          <w:p w14:paraId="4696DE5B" w14:textId="77777777" w:rsidR="00C31768" w:rsidRPr="008A7C0E" w:rsidRDefault="00C31768" w:rsidP="008A7C0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8A7C0E">
              <w:rPr>
                <w:rFonts w:eastAsia="Open Sans" w:cs="Open Sans"/>
                <w:color w:val="000000" w:themeColor="text1"/>
                <w:sz w:val="18"/>
                <w:szCs w:val="18"/>
              </w:rPr>
              <w:t xml:space="preserve"> </w:t>
            </w:r>
          </w:p>
          <w:p w14:paraId="29E9E50E" w14:textId="3684D7C9" w:rsidR="00C31768" w:rsidRPr="008A7C0E" w:rsidRDefault="00C31768" w:rsidP="008A7C0E">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6D35FD" w:themeColor="accent1" w:themeShade="BF"/>
                <w:sz w:val="18"/>
                <w:szCs w:val="18"/>
                <w:lang w:val="en-GB"/>
              </w:rPr>
            </w:pPr>
          </w:p>
        </w:tc>
        <w:tc>
          <w:tcPr>
            <w:tcW w:w="4820" w:type="dxa"/>
          </w:tcPr>
          <w:p w14:paraId="4FD062E9" w14:textId="70C0FBD6" w:rsidR="00C31768" w:rsidRDefault="00B542DA" w:rsidP="008A7C0E">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3F4051E6" w14:textId="77777777" w:rsidR="008A7C0E" w:rsidRPr="008A7C0E" w:rsidRDefault="008A7C0E" w:rsidP="008A7C0E">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086F6A40" w14:textId="77777777" w:rsidR="00C31768" w:rsidRPr="008A7C0E" w:rsidRDefault="00C31768" w:rsidP="008A7C0E">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A7C0E">
              <w:rPr>
                <w:rFonts w:asciiTheme="minorHAnsi" w:eastAsia="Open Sans" w:hAnsiTheme="minorHAnsi" w:cs="Open Sans"/>
                <w:sz w:val="18"/>
                <w:szCs w:val="18"/>
              </w:rPr>
              <w:t xml:space="preserve">Teacher presentation, recap on consistency and readability guidelines </w:t>
            </w:r>
          </w:p>
          <w:p w14:paraId="354BD86A" w14:textId="77777777" w:rsidR="00C31768" w:rsidRPr="008A7C0E" w:rsidRDefault="00C31768" w:rsidP="008A7C0E">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A7C0E">
              <w:rPr>
                <w:rFonts w:asciiTheme="minorHAnsi" w:eastAsia="Open Sans" w:hAnsiTheme="minorHAnsi" w:cs="Open Sans"/>
                <w:sz w:val="18"/>
                <w:szCs w:val="18"/>
              </w:rPr>
              <w:t>Practical class task. Students should review some of the larger ‘project’ programs they have written previously and modify them to comply with as many of the consistency and readability guidelines as possible.</w:t>
            </w:r>
          </w:p>
          <w:p w14:paraId="39BA3911" w14:textId="77777777" w:rsidR="00C31768" w:rsidRDefault="00C31768" w:rsidP="008A7C0E">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A7C0E">
              <w:rPr>
                <w:rFonts w:asciiTheme="minorHAnsi" w:eastAsia="Open Sans" w:hAnsiTheme="minorHAnsi" w:cs="Open Sans"/>
                <w:sz w:val="18"/>
                <w:szCs w:val="18"/>
              </w:rPr>
              <w:t>Class discussion on the importance of following ‘clean code’ and good practice principles. What problems might arise if these principles are not followed? Are they any disadvantages to following these principles?</w:t>
            </w:r>
          </w:p>
          <w:p w14:paraId="3757ABFC" w14:textId="77777777" w:rsidR="008A7C0E" w:rsidRPr="008A7C0E" w:rsidRDefault="008A7C0E" w:rsidP="008A7C0E">
            <w:pPr>
              <w:pStyle w:val="ListParagraph"/>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382C23DB" w14:textId="45B139C1" w:rsidR="00C31768" w:rsidRDefault="00B542DA" w:rsidP="008A7C0E">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Homework</w:t>
            </w:r>
            <w:r w:rsidR="00C31768" w:rsidRPr="008A7C0E">
              <w:rPr>
                <w:rFonts w:eastAsia="Open Sans" w:cs="Open Sans"/>
                <w:sz w:val="18"/>
                <w:szCs w:val="18"/>
              </w:rPr>
              <w:t>:</w:t>
            </w:r>
          </w:p>
          <w:p w14:paraId="1F1CE88D" w14:textId="77777777" w:rsidR="008A7C0E" w:rsidRPr="008A7C0E" w:rsidRDefault="008A7C0E" w:rsidP="008A7C0E">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0D050249" w14:textId="10686ADE" w:rsidR="00C31768" w:rsidRPr="008A7C0E" w:rsidRDefault="00C31768" w:rsidP="008A7C0E">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A7C0E">
              <w:rPr>
                <w:rFonts w:asciiTheme="minorHAnsi" w:eastAsia="Open Sans" w:hAnsiTheme="minorHAnsi" w:cs="Open Sans"/>
                <w:sz w:val="18"/>
                <w:szCs w:val="18"/>
              </w:rPr>
              <w:t>Ask students to read the qualification Good Programming Guide (GPG).</w:t>
            </w:r>
            <w:r w:rsidRPr="008A7C0E">
              <w:rPr>
                <w:rFonts w:asciiTheme="minorHAnsi" w:eastAsia="Open Sans" w:hAnsiTheme="minorHAnsi" w:cs="Open Sans"/>
                <w:color w:val="auto"/>
                <w:sz w:val="18"/>
                <w:szCs w:val="18"/>
              </w:rPr>
              <w:t xml:space="preserve"> </w:t>
            </w:r>
          </w:p>
        </w:tc>
        <w:tc>
          <w:tcPr>
            <w:tcW w:w="2268" w:type="dxa"/>
          </w:tcPr>
          <w:p w14:paraId="10D8861E" w14:textId="183192DB" w:rsidR="00C31768" w:rsidRPr="008A7C0E" w:rsidRDefault="00454F20" w:rsidP="008A7C0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C31768" w:rsidRPr="008A7C0E">
              <w:rPr>
                <w:rFonts w:eastAsia="Open Sans" w:cs="Open Sans"/>
                <w:color w:val="000000" w:themeColor="text1"/>
                <w:sz w:val="18"/>
                <w:szCs w:val="18"/>
              </w:rPr>
              <w:t xml:space="preserve"> pp. 256-262</w:t>
            </w:r>
          </w:p>
          <w:p w14:paraId="143566D7" w14:textId="5D9DDA9A" w:rsidR="00C31768" w:rsidRPr="008A7C0E" w:rsidRDefault="00C31768" w:rsidP="008A7C0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8A7C0E">
              <w:rPr>
                <w:rFonts w:asciiTheme="minorHAnsi" w:eastAsia="Roboto" w:hAnsiTheme="minorHAnsi" w:cs="Roboto"/>
                <w:b w:val="0"/>
                <w:bCs w:val="0"/>
                <w:color w:val="000000" w:themeColor="text1"/>
                <w:sz w:val="18"/>
                <w:szCs w:val="18"/>
              </w:rPr>
              <w:t xml:space="preserve"> </w:t>
            </w:r>
          </w:p>
        </w:tc>
        <w:tc>
          <w:tcPr>
            <w:tcW w:w="1984" w:type="dxa"/>
          </w:tcPr>
          <w:p w14:paraId="0BD83E82" w14:textId="77777777" w:rsidR="00C31768" w:rsidRPr="007036E5" w:rsidRDefault="00C3176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01E2BEAC" w14:textId="77777777" w:rsidR="00C31768" w:rsidRPr="007036E5" w:rsidRDefault="00C3176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5FB7020C" w14:textId="72B97DDC" w:rsidR="00C31768" w:rsidRPr="007036E5" w:rsidRDefault="00C3176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8A7C0E">
              <w:rPr>
                <w:rFonts w:asciiTheme="minorHAnsi" w:eastAsia="Open Sans" w:hAnsiTheme="minorHAnsi" w:cs="Open Sans"/>
                <w:color w:val="000000" w:themeColor="text1"/>
                <w:sz w:val="18"/>
                <w:szCs w:val="18"/>
              </w:rPr>
              <w:t xml:space="preserve"> </w:t>
            </w:r>
          </w:p>
        </w:tc>
        <w:tc>
          <w:tcPr>
            <w:tcW w:w="1985" w:type="dxa"/>
          </w:tcPr>
          <w:p w14:paraId="511E55A9" w14:textId="77777777" w:rsidR="00C31768" w:rsidRPr="007036E5" w:rsidRDefault="00C3176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Critical thinking</w:t>
            </w:r>
          </w:p>
          <w:p w14:paraId="13C9252A" w14:textId="77777777" w:rsidR="00C31768" w:rsidRPr="007036E5" w:rsidRDefault="00C3176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AD66C31" w14:textId="77777777" w:rsidR="00C31768" w:rsidRPr="007036E5" w:rsidRDefault="00C3176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1656F217" w14:textId="77777777" w:rsidR="008A7C0E" w:rsidRDefault="008A7C0E">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31768" w:rsidRPr="008542E2" w14:paraId="4540150A" w14:textId="77777777" w:rsidTr="009714BE">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E3AEA6C" w14:textId="2192C331" w:rsidR="00C31768" w:rsidRPr="008542E2" w:rsidRDefault="00C31768" w:rsidP="00C31768">
            <w:pPr>
              <w:pStyle w:val="TableHeading"/>
              <w:rPr>
                <w:lang w:val="en-GB"/>
              </w:rPr>
            </w:pPr>
            <w:r w:rsidRPr="008542E2">
              <w:rPr>
                <w:b/>
                <w:bCs/>
                <w:color w:val="000000" w:themeColor="text1"/>
                <w:lang w:val="en-GB"/>
              </w:rPr>
              <w:t>Week 19</w:t>
            </w:r>
            <w:r w:rsidRPr="008542E2">
              <w:rPr>
                <w:b/>
                <w:bCs/>
                <w:color w:val="000000" w:themeColor="text1"/>
                <w:lang w:val="en-GB"/>
              </w:rPr>
              <w:br/>
              <w:t>Lesson 2</w:t>
            </w:r>
            <w:r w:rsidR="00BB3360">
              <w:rPr>
                <w:b/>
                <w:bCs/>
                <w:color w:val="000000" w:themeColor="text1"/>
                <w:lang w:val="en-GB"/>
              </w:rPr>
              <w:t xml:space="preserve"> &amp;3</w:t>
            </w:r>
          </w:p>
        </w:tc>
      </w:tr>
      <w:tr w:rsidR="00BB3360" w:rsidRPr="008542E2" w14:paraId="5F40C9E3" w14:textId="77777777" w:rsidTr="007E0E7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4BF49EFD" w14:textId="77777777" w:rsidR="00BB3360" w:rsidRPr="00830FD0" w:rsidRDefault="00BB3360" w:rsidP="00830FD0">
            <w:pPr>
              <w:spacing w:after="0"/>
              <w:rPr>
                <w:sz w:val="18"/>
                <w:szCs w:val="18"/>
              </w:rPr>
            </w:pPr>
            <w:r w:rsidRPr="00830FD0">
              <w:rPr>
                <w:rFonts w:eastAsia="Open Sans" w:cs="Open Sans"/>
                <w:color w:val="000000" w:themeColor="text1"/>
                <w:sz w:val="18"/>
                <w:szCs w:val="18"/>
              </w:rPr>
              <w:t>Topic 9.2.3</w:t>
            </w:r>
          </w:p>
          <w:p w14:paraId="02842D20" w14:textId="77777777" w:rsidR="00BB3360" w:rsidRPr="00830FD0" w:rsidRDefault="00BB3360" w:rsidP="00830FD0">
            <w:pPr>
              <w:spacing w:after="0"/>
              <w:rPr>
                <w:sz w:val="18"/>
                <w:szCs w:val="18"/>
              </w:rPr>
            </w:pPr>
            <w:r w:rsidRPr="00830FD0">
              <w:rPr>
                <w:rFonts w:eastAsia="Open Sans" w:cs="Open Sans"/>
                <w:color w:val="000000" w:themeColor="text1"/>
                <w:sz w:val="18"/>
                <w:szCs w:val="18"/>
              </w:rPr>
              <w:t>Methods to control the behaviour of program code</w:t>
            </w:r>
          </w:p>
          <w:p w14:paraId="23C3D69B" w14:textId="77777777" w:rsidR="00BB3360" w:rsidRPr="00830FD0" w:rsidRDefault="00BB3360" w:rsidP="00830FD0">
            <w:pPr>
              <w:spacing w:after="0"/>
              <w:rPr>
                <w:sz w:val="18"/>
                <w:szCs w:val="18"/>
              </w:rPr>
            </w:pPr>
            <w:r w:rsidRPr="00830FD0">
              <w:rPr>
                <w:rFonts w:eastAsia="Open Sans" w:cs="Open Sans"/>
                <w:color w:val="000000" w:themeColor="text1"/>
                <w:sz w:val="18"/>
                <w:szCs w:val="18"/>
              </w:rPr>
              <w:t xml:space="preserve"> </w:t>
            </w:r>
          </w:p>
          <w:p w14:paraId="2B0CB1B5" w14:textId="16413F44" w:rsidR="00BB3360" w:rsidRDefault="00B542DA" w:rsidP="00830FD0">
            <w:pPr>
              <w:spacing w:after="0"/>
              <w:rPr>
                <w:rFonts w:eastAsia="Open Sans" w:cs="Open Sans"/>
                <w:b w:val="0"/>
                <w:bCs w:val="0"/>
                <w:sz w:val="18"/>
                <w:szCs w:val="18"/>
              </w:rPr>
            </w:pPr>
            <w:r w:rsidRPr="00B542DA">
              <w:rPr>
                <w:rFonts w:eastAsia="Open Sans" w:cs="Open Sans"/>
                <w:sz w:val="18"/>
                <w:szCs w:val="18"/>
              </w:rPr>
              <w:t>Lesson title:</w:t>
            </w:r>
          </w:p>
          <w:p w14:paraId="5D00DD7B" w14:textId="77777777" w:rsidR="007E0E72" w:rsidRPr="00830FD0" w:rsidRDefault="007E0E72" w:rsidP="00830FD0">
            <w:pPr>
              <w:spacing w:after="0"/>
              <w:rPr>
                <w:sz w:val="18"/>
                <w:szCs w:val="18"/>
              </w:rPr>
            </w:pPr>
          </w:p>
          <w:p w14:paraId="210A3C7B" w14:textId="77777777" w:rsidR="00BB3360" w:rsidRPr="00830FD0" w:rsidRDefault="00BB3360" w:rsidP="00830FD0">
            <w:pPr>
              <w:spacing w:after="0"/>
              <w:rPr>
                <w:b w:val="0"/>
                <w:bCs w:val="0"/>
                <w:sz w:val="18"/>
                <w:szCs w:val="18"/>
              </w:rPr>
            </w:pPr>
            <w:r w:rsidRPr="00830FD0">
              <w:rPr>
                <w:rFonts w:eastAsia="Open Sans" w:cs="Open Sans"/>
                <w:b w:val="0"/>
                <w:bCs w:val="0"/>
                <w:color w:val="000000" w:themeColor="text1"/>
                <w:sz w:val="18"/>
                <w:szCs w:val="18"/>
              </w:rPr>
              <w:t>Control code behaviour</w:t>
            </w:r>
          </w:p>
          <w:p w14:paraId="594A5AFA" w14:textId="072631C6" w:rsidR="00BB3360" w:rsidRPr="00830FD0" w:rsidRDefault="00BB3360" w:rsidP="00830FD0">
            <w:pPr>
              <w:spacing w:after="0"/>
              <w:rPr>
                <w:b w:val="0"/>
                <w:bCs w:val="0"/>
                <w:sz w:val="18"/>
                <w:szCs w:val="18"/>
              </w:rPr>
            </w:pPr>
            <w:r w:rsidRPr="00830FD0">
              <w:rPr>
                <w:rFonts w:eastAsia="Open Sans" w:cs="Open Sans"/>
                <w:b w:val="0"/>
                <w:bCs w:val="0"/>
                <w:color w:val="000000" w:themeColor="text1"/>
                <w:sz w:val="18"/>
                <w:szCs w:val="18"/>
              </w:rPr>
              <w:t>(double lesson)</w:t>
            </w:r>
          </w:p>
          <w:p w14:paraId="4673F860" w14:textId="14911133" w:rsidR="00BB3360" w:rsidRPr="00830FD0" w:rsidRDefault="00BB3360" w:rsidP="00830FD0">
            <w:pPr>
              <w:pStyle w:val="TableText"/>
              <w:rPr>
                <w:rFonts w:asciiTheme="minorHAnsi" w:hAnsiTheme="minorHAnsi"/>
                <w:sz w:val="18"/>
                <w:szCs w:val="18"/>
                <w:lang w:val="en-GB"/>
              </w:rPr>
            </w:pPr>
            <w:r w:rsidRPr="00830FD0">
              <w:rPr>
                <w:rFonts w:asciiTheme="minorHAnsi" w:eastAsia="Open Sans" w:hAnsiTheme="minorHAnsi" w:cs="Open Sans"/>
                <w:sz w:val="18"/>
                <w:szCs w:val="18"/>
              </w:rPr>
              <w:t xml:space="preserve"> </w:t>
            </w:r>
          </w:p>
        </w:tc>
        <w:tc>
          <w:tcPr>
            <w:tcW w:w="2551" w:type="dxa"/>
            <w:shd w:val="clear" w:color="auto" w:fill="FFFFFF" w:themeFill="background2"/>
          </w:tcPr>
          <w:p w14:paraId="1C4D85FB" w14:textId="4BD8280C" w:rsidR="00BB3360" w:rsidRPr="00830FD0" w:rsidRDefault="00B542DA" w:rsidP="00830FD0">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BB3360" w:rsidRPr="00830FD0">
              <w:rPr>
                <w:rFonts w:eastAsia="Open Sans" w:cs="Open Sans"/>
                <w:color w:val="000000" w:themeColor="text1"/>
                <w:sz w:val="18"/>
                <w:szCs w:val="18"/>
              </w:rPr>
              <w:t xml:space="preserve"> </w:t>
            </w:r>
          </w:p>
          <w:p w14:paraId="2436183D" w14:textId="77777777" w:rsidR="00BB3360" w:rsidRPr="00830FD0" w:rsidRDefault="00BB3360" w:rsidP="00830FD0">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830FD0">
              <w:rPr>
                <w:rFonts w:eastAsia="Open Sans" w:cs="Open Sans"/>
                <w:color w:val="000000" w:themeColor="text1"/>
                <w:sz w:val="18"/>
                <w:szCs w:val="18"/>
              </w:rPr>
              <w:t>9.2.3 select and use appropriate methods to control the behaviour of code</w:t>
            </w:r>
          </w:p>
          <w:p w14:paraId="4A4CAF41" w14:textId="77777777" w:rsidR="00BB3360" w:rsidRPr="00830FD0" w:rsidRDefault="00BB3360" w:rsidP="00830FD0">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830FD0">
              <w:rPr>
                <w:rFonts w:eastAsia="Open Sans" w:cs="Open Sans"/>
                <w:color w:val="000000" w:themeColor="text1"/>
                <w:sz w:val="18"/>
                <w:szCs w:val="18"/>
              </w:rPr>
              <w:t xml:space="preserve"> </w:t>
            </w:r>
          </w:p>
          <w:p w14:paraId="7AEC3B4F" w14:textId="02490B1A" w:rsidR="00BB3360" w:rsidRPr="00830FD0" w:rsidRDefault="00BB3360"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6A0C493F" w14:textId="53AC38B7" w:rsidR="00BB3360" w:rsidRPr="00830FD0" w:rsidRDefault="00BB3360" w:rsidP="00830FD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r w:rsidRPr="00830FD0">
              <w:rPr>
                <w:rFonts w:asciiTheme="minorHAnsi" w:eastAsia="Open Sans" w:hAnsiTheme="minorHAnsi" w:cs="Open Sans"/>
                <w:sz w:val="18"/>
                <w:szCs w:val="18"/>
              </w:rPr>
              <w:t xml:space="preserve"> </w:t>
            </w:r>
          </w:p>
        </w:tc>
        <w:tc>
          <w:tcPr>
            <w:tcW w:w="4820" w:type="dxa"/>
            <w:shd w:val="clear" w:color="auto" w:fill="FFFFFF" w:themeFill="background2"/>
          </w:tcPr>
          <w:p w14:paraId="1108976E" w14:textId="6ECDEDF9" w:rsidR="00BB3360" w:rsidRDefault="00B542DA"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533C628A" w14:textId="77777777" w:rsidR="009714BE" w:rsidRPr="00830FD0" w:rsidRDefault="009714BE"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p>
          <w:p w14:paraId="2A5B5751" w14:textId="77777777" w:rsidR="00BB3360" w:rsidRPr="00830FD0" w:rsidRDefault="00BB3360" w:rsidP="00830FD0">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 xml:space="preserve">Teacher introduction to the concept of controlling the behaviour of program code </w:t>
            </w:r>
          </w:p>
          <w:p w14:paraId="0D31908D" w14:textId="77777777" w:rsidR="00BB3360" w:rsidRPr="00830FD0" w:rsidRDefault="00BB3360" w:rsidP="00830FD0">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Class activity. Divide students into 6 groups and give each group a topic to research and identify situations when these methods should be applied. The topics are:</w:t>
            </w:r>
          </w:p>
          <w:p w14:paraId="418327B2" w14:textId="77777777" w:rsidR="00BB3360" w:rsidRPr="00830FD0" w:rsidRDefault="00BB3360" w:rsidP="00830FD0">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Boundary value analysis</w:t>
            </w:r>
          </w:p>
          <w:p w14:paraId="5F96B386" w14:textId="77777777" w:rsidR="00BB3360" w:rsidRPr="00830FD0" w:rsidRDefault="00BB3360" w:rsidP="00830FD0">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Exception handling</w:t>
            </w:r>
          </w:p>
          <w:p w14:paraId="3372100B" w14:textId="77777777" w:rsidR="00BB3360" w:rsidRPr="00830FD0" w:rsidRDefault="00BB3360" w:rsidP="00830FD0">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Minimising nested conditionals</w:t>
            </w:r>
          </w:p>
          <w:p w14:paraId="39DE5335" w14:textId="77777777" w:rsidR="00BB3360" w:rsidRPr="00830FD0" w:rsidRDefault="00BB3360" w:rsidP="00830FD0">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Minimising loops</w:t>
            </w:r>
          </w:p>
          <w:p w14:paraId="212AF099" w14:textId="77777777" w:rsidR="00BB3360" w:rsidRPr="00830FD0" w:rsidRDefault="00BB3360" w:rsidP="00830FD0">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Using guard clauses</w:t>
            </w:r>
          </w:p>
          <w:p w14:paraId="075CD6FB" w14:textId="77777777" w:rsidR="00BB3360" w:rsidRPr="00830FD0" w:rsidRDefault="00BB3360" w:rsidP="00830FD0">
            <w:pPr>
              <w:pStyle w:val="ListParagraph"/>
              <w:numPr>
                <w:ilvl w:val="1"/>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Managed conversion of datatypes</w:t>
            </w:r>
          </w:p>
          <w:p w14:paraId="0FB013E8" w14:textId="77777777" w:rsidR="00BB3360" w:rsidRPr="00830FD0" w:rsidRDefault="00BB3360" w:rsidP="00830FD0">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Group feedback, each group feeds back on the result of their research.</w:t>
            </w:r>
          </w:p>
          <w:p w14:paraId="70F87203" w14:textId="77777777" w:rsidR="00BB3360" w:rsidRPr="00830FD0" w:rsidRDefault="00BB3360" w:rsidP="00830FD0">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Practical class task. Students should review some of the larger ‘project’ programs they have written previously and modify them to improve the way the behaviour of the program is controlled (for example by testing the program using boundary value analysis, adding exception handling and minimising nested conditionals and/or loops)</w:t>
            </w:r>
          </w:p>
          <w:p w14:paraId="2C5BCEEE" w14:textId="77777777" w:rsidR="00830FD0" w:rsidRPr="00830FD0" w:rsidRDefault="00830FD0"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009736BB" w14:textId="4113689E" w:rsidR="009714BE" w:rsidRDefault="00B542DA"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Homework</w:t>
            </w:r>
            <w:r w:rsidR="00BB3360" w:rsidRPr="00830FD0">
              <w:rPr>
                <w:rFonts w:eastAsia="Open Sans" w:cs="Open Sans"/>
                <w:sz w:val="18"/>
                <w:szCs w:val="18"/>
              </w:rPr>
              <w:t>:</w:t>
            </w:r>
          </w:p>
          <w:p w14:paraId="6BFADBB6" w14:textId="77777777" w:rsidR="009714BE" w:rsidRPr="009714BE" w:rsidRDefault="009714BE"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483858CE" w14:textId="77777777" w:rsidR="00BB3360" w:rsidRPr="00830FD0" w:rsidRDefault="00BB3360" w:rsidP="00830FD0">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30FD0">
              <w:rPr>
                <w:rFonts w:asciiTheme="minorHAnsi" w:eastAsia="Open Sans" w:hAnsiTheme="minorHAnsi" w:cs="Open Sans"/>
                <w:sz w:val="18"/>
                <w:szCs w:val="18"/>
              </w:rPr>
              <w:t>Ask students to watch this video on software testing:</w:t>
            </w:r>
          </w:p>
          <w:p w14:paraId="7462F5F0" w14:textId="6A51A841" w:rsidR="00BB3360" w:rsidRPr="00830FD0" w:rsidRDefault="00BB3360" w:rsidP="00830FD0">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30FD0">
              <w:rPr>
                <w:rFonts w:asciiTheme="minorHAnsi" w:eastAsia="Open Sans" w:hAnsiTheme="minorHAnsi" w:cs="Open Sans"/>
                <w:sz w:val="18"/>
                <w:szCs w:val="18"/>
              </w:rPr>
              <w:t>It goes a little further than just boundary value analysis but is short and quite well explained.</w:t>
            </w:r>
          </w:p>
        </w:tc>
        <w:tc>
          <w:tcPr>
            <w:tcW w:w="2268" w:type="dxa"/>
            <w:shd w:val="clear" w:color="auto" w:fill="FFFFFF" w:themeFill="background2"/>
          </w:tcPr>
          <w:p w14:paraId="59B0AD76" w14:textId="42FC9314" w:rsidR="00BB3360" w:rsidRPr="00830FD0" w:rsidRDefault="00454F20" w:rsidP="00830FD0">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BB3360" w:rsidRPr="00830FD0">
              <w:rPr>
                <w:rFonts w:eastAsia="Open Sans" w:cs="Open Sans"/>
                <w:color w:val="000000" w:themeColor="text1"/>
                <w:sz w:val="18"/>
                <w:szCs w:val="18"/>
              </w:rPr>
              <w:t xml:space="preserve"> pp. 262-269</w:t>
            </w:r>
          </w:p>
          <w:p w14:paraId="69FB7EA0" w14:textId="77777777" w:rsidR="00BB3360" w:rsidRPr="00830FD0" w:rsidRDefault="00BB3360" w:rsidP="00830FD0">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830FD0">
              <w:rPr>
                <w:rFonts w:eastAsia="Roboto" w:cs="Roboto"/>
                <w:color w:val="000000" w:themeColor="text1"/>
                <w:sz w:val="18"/>
                <w:szCs w:val="18"/>
              </w:rPr>
              <w:t xml:space="preserve"> </w:t>
            </w:r>
          </w:p>
          <w:p w14:paraId="7035BC81" w14:textId="77777777" w:rsidR="00BB3360" w:rsidRDefault="00BB3360"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30FD0">
              <w:rPr>
                <w:rFonts w:eastAsia="Open Sans" w:cs="Open Sans"/>
                <w:color w:val="000000" w:themeColor="text1"/>
                <w:sz w:val="18"/>
                <w:szCs w:val="18"/>
              </w:rPr>
              <w:t>Video on nested conditionals and guard clauses:</w:t>
            </w:r>
          </w:p>
          <w:p w14:paraId="0CBA70E0" w14:textId="77777777" w:rsidR="00CB14C2" w:rsidRPr="00830FD0" w:rsidRDefault="00CB14C2"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588D8EC8" w14:textId="77777777" w:rsidR="00BB3360" w:rsidRPr="00263C43" w:rsidRDefault="00BB3360" w:rsidP="00830FD0">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hyperlink r:id="rId163">
              <w:r w:rsidRPr="00263C43">
                <w:rPr>
                  <w:rStyle w:val="Hyperlink"/>
                  <w:rFonts w:eastAsia="Open Sans" w:cs="Open Sans"/>
                  <w:sz w:val="18"/>
                  <w:szCs w:val="18"/>
                </w:rPr>
                <w:t>https://www.youtube.com/watch?v=NCnPg_S_Eu8</w:t>
              </w:r>
            </w:hyperlink>
          </w:p>
          <w:p w14:paraId="73EABB57" w14:textId="77777777" w:rsidR="00BB3360" w:rsidRPr="00263C43" w:rsidRDefault="00BB3360"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21D2174C" w14:textId="77777777" w:rsidR="00830FD0" w:rsidRPr="00263C43" w:rsidRDefault="00830FD0"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5C1A7A45" w14:textId="77777777" w:rsidR="00830FD0" w:rsidRPr="00263C43" w:rsidRDefault="00830FD0"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48389D33" w14:textId="77777777" w:rsidR="00830FD0" w:rsidRPr="00263C43" w:rsidRDefault="00830FD0"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21FE5768" w14:textId="77777777" w:rsidR="00830FD0" w:rsidRPr="00263C43" w:rsidRDefault="00830FD0"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085CBB6D" w14:textId="77777777" w:rsidR="00830FD0" w:rsidRDefault="00830FD0"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1DC0157B" w14:textId="77777777" w:rsidR="00CB14C2" w:rsidRDefault="00CB14C2"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6BE7E03E" w14:textId="77777777" w:rsidR="00CB14C2" w:rsidRDefault="00CB14C2"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4A3F383B" w14:textId="77777777" w:rsidR="00CB14C2" w:rsidRDefault="00CB14C2"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6BAC636B" w14:textId="77777777" w:rsidR="00CB14C2" w:rsidRDefault="00CB14C2"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6B666411" w14:textId="77777777" w:rsidR="00CB14C2" w:rsidRDefault="00CB14C2"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1CE89B4A" w14:textId="77777777" w:rsidR="00CB14C2" w:rsidRPr="00263C43" w:rsidRDefault="00CB14C2"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50CCB731" w14:textId="77777777" w:rsidR="00830FD0" w:rsidRPr="00263C43" w:rsidRDefault="00830FD0"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p w14:paraId="589CC12B" w14:textId="77777777" w:rsidR="00830FD0" w:rsidRPr="00263C43" w:rsidRDefault="00830FD0" w:rsidP="00830FD0">
            <w:pPr>
              <w:spacing w:after="0"/>
              <w:cnfStyle w:val="000000100000" w:firstRow="0" w:lastRow="0" w:firstColumn="0" w:lastColumn="0" w:oddVBand="0" w:evenVBand="0" w:oddHBand="1" w:evenHBand="0" w:firstRowFirstColumn="0" w:firstRowLastColumn="0" w:lastRowFirstColumn="0" w:lastRowLastColumn="0"/>
              <w:rPr>
                <w:b/>
                <w:bCs/>
                <w:color w:val="000000" w:themeColor="text1"/>
                <w:sz w:val="18"/>
                <w:szCs w:val="18"/>
              </w:rPr>
            </w:pPr>
            <w:hyperlink r:id="rId164">
              <w:r w:rsidRPr="00263C43">
                <w:rPr>
                  <w:rStyle w:val="Hyperlink"/>
                  <w:rFonts w:eastAsia="Open Sans" w:cs="Open Sans"/>
                  <w:sz w:val="18"/>
                  <w:szCs w:val="18"/>
                </w:rPr>
                <w:t>https://www.youtube.com/watch?v=P1Hv2sUPKeM</w:t>
              </w:r>
            </w:hyperlink>
          </w:p>
          <w:p w14:paraId="1381E24A" w14:textId="77777777" w:rsidR="00830FD0" w:rsidRPr="00830FD0" w:rsidRDefault="00830FD0" w:rsidP="00830FD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2"/>
          </w:tcPr>
          <w:p w14:paraId="49AB7A7A" w14:textId="108425F2" w:rsidR="00BB3360" w:rsidRPr="007036E5" w:rsidRDefault="00BB3360"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830FD0">
              <w:rPr>
                <w:rFonts w:asciiTheme="minorHAnsi" w:eastAsia="Open Sans" w:hAnsiTheme="minorHAnsi" w:cs="Open Sans"/>
                <w:color w:val="000000" w:themeColor="text1"/>
                <w:sz w:val="18"/>
                <w:szCs w:val="18"/>
              </w:rPr>
              <w:t>Critical thinking</w:t>
            </w:r>
          </w:p>
          <w:p w14:paraId="528682C5" w14:textId="77777777" w:rsidR="00BB3360" w:rsidRPr="007036E5" w:rsidRDefault="00BB3360"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78D2EC26" w14:textId="77777777" w:rsidR="00BB3360" w:rsidRPr="007036E5" w:rsidRDefault="00BB3360"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0D53A15A" w14:textId="77777777" w:rsidR="00BB3360" w:rsidRPr="007036E5" w:rsidRDefault="00BB3360"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Critical thinking</w:t>
            </w:r>
          </w:p>
          <w:p w14:paraId="5C61AEBE" w14:textId="77777777" w:rsidR="00BB3360" w:rsidRPr="007036E5" w:rsidRDefault="00BB3360"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4EBA61A5" w14:textId="77777777" w:rsidR="00BB3360" w:rsidRPr="007036E5" w:rsidRDefault="00BB3360"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CB2C84D" w14:textId="77777777" w:rsidR="00E460F8" w:rsidRPr="008542E2" w:rsidRDefault="00E460F8" w:rsidP="00E460F8">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5383D87D" w14:textId="77777777" w:rsidTr="007E0E72">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2A3BB00" w14:textId="77777777" w:rsidR="00E460F8" w:rsidRPr="007E0E72" w:rsidRDefault="00E460F8">
            <w:pPr>
              <w:pStyle w:val="TableHeading"/>
              <w:jc w:val="center"/>
              <w:rPr>
                <w:b/>
                <w:bCs/>
                <w:color w:val="FFFFFF" w:themeColor="background1"/>
                <w:sz w:val="20"/>
                <w:szCs w:val="24"/>
                <w:lang w:val="en-GB"/>
              </w:rPr>
            </w:pPr>
            <w:r w:rsidRPr="007E0E72">
              <w:rPr>
                <w:b/>
                <w:bCs/>
                <w:color w:val="FFFFFF" w:themeColor="background1"/>
                <w:sz w:val="20"/>
                <w:szCs w:val="24"/>
                <w:lang w:val="en-GB"/>
              </w:rPr>
              <w:t>Topic</w:t>
            </w:r>
            <w:r w:rsidRPr="007E0E72">
              <w:rPr>
                <w:b/>
                <w:bCs/>
                <w:color w:val="FFFFFF" w:themeColor="background1"/>
                <w:sz w:val="20"/>
                <w:szCs w:val="24"/>
                <w:lang w:val="en-GB"/>
              </w:rPr>
              <w:br/>
              <w:t>Sub topic</w:t>
            </w:r>
            <w:r w:rsidRPr="007E0E72">
              <w:rPr>
                <w:b/>
                <w:bCs/>
                <w:color w:val="FFFFFF" w:themeColor="background1"/>
                <w:sz w:val="20"/>
                <w:szCs w:val="24"/>
                <w:lang w:val="en-GB"/>
              </w:rPr>
              <w:br/>
            </w:r>
            <w:r w:rsidRPr="007E0E72">
              <w:rPr>
                <w:b/>
                <w:bCs/>
                <w:color w:val="FFFFFF"/>
                <w:sz w:val="20"/>
                <w:szCs w:val="24"/>
                <w:lang w:val="en-GB"/>
              </w:rPr>
              <w:t>Lesson title</w:t>
            </w:r>
          </w:p>
        </w:tc>
        <w:tc>
          <w:tcPr>
            <w:tcW w:w="2551" w:type="dxa"/>
            <w:shd w:val="clear" w:color="auto" w:fill="341583" w:themeFill="accent2" w:themeFillShade="80"/>
            <w:vAlign w:val="center"/>
          </w:tcPr>
          <w:p w14:paraId="5E49B116"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Specification reference</w:t>
            </w:r>
          </w:p>
        </w:tc>
        <w:tc>
          <w:tcPr>
            <w:tcW w:w="4820" w:type="dxa"/>
            <w:shd w:val="clear" w:color="auto" w:fill="341583" w:themeFill="accent2" w:themeFillShade="80"/>
            <w:vAlign w:val="center"/>
          </w:tcPr>
          <w:p w14:paraId="4C1B91C6" w14:textId="370E3990"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 xml:space="preserve">Suggested </w:t>
            </w:r>
            <w:r w:rsidR="00B542DA" w:rsidRPr="007E0E72">
              <w:rPr>
                <w:b/>
                <w:bCs/>
                <w:color w:val="FFFFFF" w:themeColor="background1"/>
                <w:sz w:val="20"/>
                <w:szCs w:val="24"/>
                <w:lang w:val="en-GB"/>
              </w:rPr>
              <w:t>Activities</w:t>
            </w:r>
          </w:p>
        </w:tc>
        <w:tc>
          <w:tcPr>
            <w:tcW w:w="2268" w:type="dxa"/>
            <w:shd w:val="clear" w:color="auto" w:fill="341583" w:themeFill="accent2" w:themeFillShade="80"/>
            <w:vAlign w:val="center"/>
          </w:tcPr>
          <w:p w14:paraId="58B423A2"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Suggested resources</w:t>
            </w:r>
          </w:p>
        </w:tc>
        <w:tc>
          <w:tcPr>
            <w:tcW w:w="1984" w:type="dxa"/>
            <w:shd w:val="clear" w:color="auto" w:fill="341583" w:themeFill="accent2" w:themeFillShade="80"/>
            <w:vAlign w:val="center"/>
          </w:tcPr>
          <w:p w14:paraId="11C7DB5D"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B374CA3" w14:textId="77777777" w:rsidR="00E460F8" w:rsidRPr="007E0E7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could be acquired through teaching and delivery in this lesson?</w:t>
            </w:r>
          </w:p>
        </w:tc>
      </w:tr>
      <w:tr w:rsidR="00E460F8" w:rsidRPr="008542E2" w14:paraId="37ACD649"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41513FF" w14:textId="77777777" w:rsidR="00E460F8" w:rsidRPr="008542E2" w:rsidRDefault="00E460F8">
            <w:pPr>
              <w:pStyle w:val="TableHeading"/>
              <w:rPr>
                <w:color w:val="FFFFFF" w:themeColor="background1"/>
                <w:lang w:val="en-GB"/>
              </w:rPr>
            </w:pPr>
            <w:r w:rsidRPr="008542E2">
              <w:rPr>
                <w:b/>
                <w:bCs/>
                <w:color w:val="000000" w:themeColor="text1"/>
                <w:lang w:val="en-GB"/>
              </w:rPr>
              <w:t>Week 20</w:t>
            </w:r>
            <w:r w:rsidRPr="008542E2">
              <w:rPr>
                <w:b/>
                <w:bCs/>
                <w:color w:val="000000" w:themeColor="text1"/>
                <w:lang w:val="en-GB"/>
              </w:rPr>
              <w:br/>
              <w:t>Lesson 1</w:t>
            </w:r>
          </w:p>
        </w:tc>
      </w:tr>
      <w:tr w:rsidR="003012FF" w:rsidRPr="008542E2" w14:paraId="3EECE26C" w14:textId="77777777" w:rsidTr="007E0E7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D9708D5" w14:textId="77777777" w:rsidR="003012FF" w:rsidRPr="008E4731" w:rsidRDefault="003012FF" w:rsidP="003A432B">
            <w:pPr>
              <w:spacing w:after="0"/>
              <w:rPr>
                <w:color w:val="000000" w:themeColor="text1"/>
                <w:sz w:val="18"/>
                <w:szCs w:val="18"/>
              </w:rPr>
            </w:pPr>
            <w:r w:rsidRPr="008E4731">
              <w:rPr>
                <w:rFonts w:eastAsia="Open Sans" w:cs="Open Sans"/>
                <w:color w:val="000000" w:themeColor="text1"/>
                <w:sz w:val="18"/>
                <w:szCs w:val="18"/>
              </w:rPr>
              <w:t>Topic 9.3.1</w:t>
            </w:r>
          </w:p>
          <w:p w14:paraId="763A8846" w14:textId="77777777" w:rsidR="003012FF" w:rsidRPr="008E4731" w:rsidRDefault="003012FF" w:rsidP="003A432B">
            <w:pPr>
              <w:spacing w:after="0"/>
              <w:rPr>
                <w:color w:val="000000" w:themeColor="text1"/>
                <w:sz w:val="18"/>
                <w:szCs w:val="18"/>
              </w:rPr>
            </w:pPr>
            <w:r w:rsidRPr="008E4731">
              <w:rPr>
                <w:rFonts w:eastAsia="Open Sans" w:cs="Open Sans"/>
                <w:color w:val="000000" w:themeColor="text1"/>
                <w:sz w:val="18"/>
                <w:szCs w:val="18"/>
              </w:rPr>
              <w:t>Methods to ensure that code is fit for purpose, produces accurate results and meets requirements</w:t>
            </w:r>
          </w:p>
          <w:p w14:paraId="3E8AEEC6" w14:textId="77777777" w:rsidR="003012FF" w:rsidRPr="008E4731" w:rsidRDefault="003012FF" w:rsidP="003A432B">
            <w:pPr>
              <w:spacing w:after="0"/>
              <w:rPr>
                <w:color w:val="000000" w:themeColor="text1"/>
                <w:sz w:val="18"/>
                <w:szCs w:val="18"/>
              </w:rPr>
            </w:pPr>
            <w:r w:rsidRPr="008E4731">
              <w:rPr>
                <w:rFonts w:eastAsia="Open Sans" w:cs="Open Sans"/>
                <w:color w:val="000000" w:themeColor="text1"/>
                <w:sz w:val="18"/>
                <w:szCs w:val="18"/>
              </w:rPr>
              <w:t xml:space="preserve"> </w:t>
            </w:r>
          </w:p>
          <w:p w14:paraId="72F6F9D1" w14:textId="7F3ED2C4" w:rsidR="003012FF" w:rsidRDefault="00B542DA" w:rsidP="003A432B">
            <w:pPr>
              <w:spacing w:after="0"/>
              <w:rPr>
                <w:rFonts w:eastAsia="Open Sans" w:cs="Open Sans"/>
                <w:b w:val="0"/>
                <w:bCs w:val="0"/>
                <w:sz w:val="18"/>
                <w:szCs w:val="18"/>
              </w:rPr>
            </w:pPr>
            <w:r w:rsidRPr="00B542DA">
              <w:rPr>
                <w:rFonts w:eastAsia="Open Sans" w:cs="Open Sans"/>
                <w:sz w:val="18"/>
                <w:szCs w:val="18"/>
              </w:rPr>
              <w:t>Lesson title:</w:t>
            </w:r>
          </w:p>
          <w:p w14:paraId="322F4306" w14:textId="77777777" w:rsidR="007E0E72" w:rsidRPr="008E4731" w:rsidRDefault="007E0E72" w:rsidP="003A432B">
            <w:pPr>
              <w:spacing w:after="0"/>
              <w:rPr>
                <w:color w:val="000000" w:themeColor="text1"/>
                <w:sz w:val="18"/>
                <w:szCs w:val="18"/>
              </w:rPr>
            </w:pPr>
          </w:p>
          <w:p w14:paraId="07DAC99B" w14:textId="77777777" w:rsidR="003012FF" w:rsidRPr="008E4731" w:rsidRDefault="003012FF" w:rsidP="003A432B">
            <w:pPr>
              <w:spacing w:after="0"/>
              <w:rPr>
                <w:b w:val="0"/>
                <w:bCs w:val="0"/>
                <w:color w:val="000000" w:themeColor="text1"/>
                <w:sz w:val="18"/>
                <w:szCs w:val="18"/>
              </w:rPr>
            </w:pPr>
            <w:r w:rsidRPr="008E4731">
              <w:rPr>
                <w:rFonts w:eastAsia="Open Sans" w:cs="Open Sans"/>
                <w:b w:val="0"/>
                <w:bCs w:val="0"/>
                <w:color w:val="000000" w:themeColor="text1"/>
                <w:sz w:val="18"/>
                <w:szCs w:val="18"/>
              </w:rPr>
              <w:t>Test and debug code</w:t>
            </w:r>
          </w:p>
          <w:p w14:paraId="7CA56E48" w14:textId="6F74EA64" w:rsidR="003012FF" w:rsidRPr="008E4731" w:rsidRDefault="003012FF" w:rsidP="003A432B">
            <w:pPr>
              <w:spacing w:after="0"/>
              <w:jc w:val="center"/>
              <w:rPr>
                <w:color w:val="000000" w:themeColor="text1"/>
                <w:sz w:val="18"/>
                <w:szCs w:val="18"/>
                <w:lang w:eastAsia="en-GB"/>
              </w:rPr>
            </w:pPr>
            <w:r w:rsidRPr="008E4731">
              <w:rPr>
                <w:rFonts w:eastAsia="Open Sans" w:cs="Open Sans"/>
                <w:color w:val="000000" w:themeColor="text1"/>
                <w:sz w:val="18"/>
                <w:szCs w:val="18"/>
              </w:rPr>
              <w:t xml:space="preserve"> </w:t>
            </w:r>
          </w:p>
        </w:tc>
        <w:tc>
          <w:tcPr>
            <w:tcW w:w="2551" w:type="dxa"/>
          </w:tcPr>
          <w:p w14:paraId="7350E92C" w14:textId="1801F86A" w:rsidR="003012FF" w:rsidRPr="008E4731" w:rsidRDefault="00B542DA"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Students will be able to:</w:t>
            </w:r>
            <w:r w:rsidR="003012FF" w:rsidRPr="008E4731">
              <w:rPr>
                <w:rFonts w:eastAsia="Open Sans" w:cs="Open Sans"/>
                <w:color w:val="000000" w:themeColor="text1"/>
                <w:sz w:val="18"/>
                <w:szCs w:val="18"/>
              </w:rPr>
              <w:t xml:space="preserve"> </w:t>
            </w:r>
          </w:p>
          <w:p w14:paraId="22C066D1" w14:textId="77777777" w:rsidR="0017737A" w:rsidRPr="008E4731" w:rsidRDefault="0017737A" w:rsidP="003A432B">
            <w:pPr>
              <w:spacing w:after="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7770AAA1" w14:textId="77777777" w:rsidR="003012FF" w:rsidRPr="008E4731" w:rsidRDefault="003012FF" w:rsidP="003A432B">
            <w:pPr>
              <w:spacing w:after="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8E4731">
              <w:rPr>
                <w:rFonts w:eastAsia="Open Sans" w:cs="Open Sans"/>
                <w:color w:val="000000" w:themeColor="text1"/>
                <w:sz w:val="18"/>
                <w:szCs w:val="18"/>
              </w:rPr>
              <w:t xml:space="preserve">9.3.1 </w:t>
            </w:r>
          </w:p>
          <w:p w14:paraId="384EDE20" w14:textId="77777777" w:rsidR="003012FF" w:rsidRPr="008E4731" w:rsidRDefault="003012FF" w:rsidP="00E213EE">
            <w:pPr>
              <w:pStyle w:val="ListParagraph"/>
              <w:numPr>
                <w:ilvl w:val="0"/>
                <w:numId w:val="38"/>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E4731">
              <w:rPr>
                <w:rFonts w:asciiTheme="minorHAnsi" w:eastAsia="Open Sans" w:hAnsiTheme="minorHAnsi" w:cs="Open Sans"/>
                <w:sz w:val="18"/>
                <w:szCs w:val="18"/>
              </w:rPr>
              <w:t>Identify errors in program code</w:t>
            </w:r>
          </w:p>
          <w:p w14:paraId="44AC30F0" w14:textId="77777777" w:rsidR="003012FF" w:rsidRPr="008E4731" w:rsidRDefault="003012FF" w:rsidP="00E213EE">
            <w:pPr>
              <w:pStyle w:val="ListParagraph"/>
              <w:numPr>
                <w:ilvl w:val="0"/>
                <w:numId w:val="38"/>
              </w:numPr>
              <w:spacing w:after="0" w:line="276" w:lineRule="auto"/>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E4731">
              <w:rPr>
                <w:rFonts w:asciiTheme="minorHAnsi" w:eastAsia="Open Sans" w:hAnsiTheme="minorHAnsi" w:cs="Open Sans"/>
                <w:sz w:val="18"/>
                <w:szCs w:val="18"/>
              </w:rPr>
              <w:t>Correct errors in program code</w:t>
            </w:r>
          </w:p>
          <w:p w14:paraId="1CDE53B0" w14:textId="77777777" w:rsidR="003012FF" w:rsidRPr="008E4731" w:rsidRDefault="003012FF" w:rsidP="003A432B">
            <w:pPr>
              <w:spacing w:after="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8E4731">
              <w:rPr>
                <w:rFonts w:eastAsia="Open Sans" w:cs="Open Sans"/>
                <w:color w:val="000000" w:themeColor="text1"/>
                <w:sz w:val="18"/>
                <w:szCs w:val="18"/>
              </w:rPr>
              <w:t xml:space="preserve"> </w:t>
            </w:r>
          </w:p>
          <w:p w14:paraId="183D3B04" w14:textId="4A352EE6" w:rsidR="003012FF" w:rsidRPr="008E4731" w:rsidRDefault="003012FF"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p>
          <w:p w14:paraId="7184B019" w14:textId="000DC526" w:rsidR="003012FF" w:rsidRPr="008E4731" w:rsidRDefault="003012FF" w:rsidP="003A432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8E4731">
              <w:rPr>
                <w:rFonts w:asciiTheme="minorHAnsi" w:eastAsia="Open Sans" w:hAnsiTheme="minorHAnsi" w:cs="Open Sans"/>
                <w:sz w:val="18"/>
                <w:szCs w:val="18"/>
              </w:rPr>
              <w:t xml:space="preserve"> </w:t>
            </w:r>
          </w:p>
        </w:tc>
        <w:tc>
          <w:tcPr>
            <w:tcW w:w="4820" w:type="dxa"/>
          </w:tcPr>
          <w:p w14:paraId="2B50FB3A" w14:textId="319F35A8" w:rsidR="003012FF" w:rsidRPr="008E4731" w:rsidRDefault="00B542DA"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Activities</w:t>
            </w:r>
            <w:r w:rsidR="003012FF" w:rsidRPr="008E4731">
              <w:rPr>
                <w:rFonts w:eastAsia="Open Sans" w:cs="Open Sans"/>
                <w:color w:val="000000" w:themeColor="text1"/>
                <w:sz w:val="18"/>
                <w:szCs w:val="18"/>
              </w:rPr>
              <w:t xml:space="preserve"> </w:t>
            </w:r>
          </w:p>
          <w:p w14:paraId="669D8A5D" w14:textId="77777777" w:rsidR="0017737A" w:rsidRPr="008E4731" w:rsidRDefault="0017737A"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CC2B14B" w14:textId="77777777" w:rsidR="003012FF" w:rsidRPr="008E4731" w:rsidRDefault="003012FF" w:rsidP="003A432B">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E4731">
              <w:rPr>
                <w:rFonts w:asciiTheme="minorHAnsi" w:eastAsia="Open Sans" w:hAnsiTheme="minorHAnsi" w:cs="Open Sans"/>
                <w:sz w:val="18"/>
                <w:szCs w:val="18"/>
              </w:rPr>
              <w:t>Class discussion on debugging and testing.  What bugs do students typically come across? How do they resolve them? Why can debugging be difficult? How should testing be performed?</w:t>
            </w:r>
          </w:p>
          <w:p w14:paraId="34186DD4" w14:textId="77777777" w:rsidR="003012FF" w:rsidRPr="008E4731" w:rsidRDefault="003012FF" w:rsidP="003A432B">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E4731">
              <w:rPr>
                <w:rFonts w:asciiTheme="minorHAnsi" w:eastAsia="Open Sans" w:hAnsiTheme="minorHAnsi" w:cs="Open Sans"/>
                <w:sz w:val="18"/>
                <w:szCs w:val="18"/>
              </w:rPr>
              <w:t>Teacher demonstration of debugging, using break points and viewing variables.</w:t>
            </w:r>
          </w:p>
          <w:p w14:paraId="283A20DA" w14:textId="77777777" w:rsidR="003012FF" w:rsidRPr="008E4731" w:rsidRDefault="003012FF" w:rsidP="003A432B">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E4731">
              <w:rPr>
                <w:rFonts w:asciiTheme="minorHAnsi" w:eastAsia="Open Sans" w:hAnsiTheme="minorHAnsi" w:cs="Open Sans"/>
                <w:sz w:val="18"/>
                <w:szCs w:val="18"/>
              </w:rPr>
              <w:t>Practical class task. Students are provided with code that contains logic bugs and use debug to help resolve the issues, so the code works correctly.</w:t>
            </w:r>
          </w:p>
          <w:p w14:paraId="590B25EF" w14:textId="77777777" w:rsidR="003012FF" w:rsidRPr="008E4731" w:rsidRDefault="003012FF" w:rsidP="003A432B">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E4731">
              <w:rPr>
                <w:rFonts w:asciiTheme="minorHAnsi" w:eastAsia="Open Sans" w:hAnsiTheme="minorHAnsi" w:cs="Open Sans"/>
                <w:sz w:val="18"/>
                <w:szCs w:val="18"/>
              </w:rPr>
              <w:t>Feedback on practical activity. Was using debug effective? Were students able to resolve the issues? Any other methods useful for resolving code bugs? How to test software to find bugs?</w:t>
            </w:r>
          </w:p>
          <w:p w14:paraId="323A82B1" w14:textId="77777777" w:rsidR="003A432B" w:rsidRPr="008E4731" w:rsidRDefault="003A432B"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3F03CA0" w14:textId="66921288" w:rsidR="003012FF" w:rsidRPr="008E4731" w:rsidRDefault="00B542DA"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Homework</w:t>
            </w:r>
            <w:r w:rsidR="003012FF" w:rsidRPr="008E4731">
              <w:rPr>
                <w:rFonts w:eastAsia="Open Sans" w:cs="Open Sans"/>
                <w:color w:val="000000" w:themeColor="text1"/>
                <w:sz w:val="18"/>
                <w:szCs w:val="18"/>
              </w:rPr>
              <w:t>:</w:t>
            </w:r>
          </w:p>
          <w:p w14:paraId="472909B0" w14:textId="77777777" w:rsidR="0017737A" w:rsidRPr="008E4731" w:rsidRDefault="0017737A"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6252BF35" w14:textId="77777777" w:rsidR="003012FF" w:rsidRPr="008E4731" w:rsidRDefault="003012FF" w:rsidP="003A432B">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8E4731">
              <w:rPr>
                <w:rFonts w:asciiTheme="minorHAnsi" w:eastAsia="Open Sans" w:hAnsiTheme="minorHAnsi" w:cs="Open Sans"/>
                <w:sz w:val="18"/>
                <w:szCs w:val="18"/>
              </w:rPr>
              <w:t>Provide students with further examples of code which contains logic errors and ask them to debug and correct the errors</w:t>
            </w:r>
          </w:p>
          <w:p w14:paraId="0A649750" w14:textId="77777777" w:rsidR="003012FF" w:rsidRPr="008E4731" w:rsidRDefault="003012FF" w:rsidP="003A432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1B7E427A" w14:textId="07AB5FD0" w:rsidR="003012FF" w:rsidRPr="008E4731" w:rsidRDefault="00454F20" w:rsidP="003A432B">
            <w:pPr>
              <w:spacing w:after="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454F20">
              <w:rPr>
                <w:rFonts w:eastAsia="Open Sans" w:cs="Open Sans"/>
                <w:b/>
                <w:color w:val="000000" w:themeColor="text1"/>
                <w:sz w:val="18"/>
                <w:szCs w:val="18"/>
              </w:rPr>
              <w:t>Pearson Edexcel International A-level Computer Science Student Book 1:</w:t>
            </w:r>
            <w:r w:rsidR="003012FF" w:rsidRPr="008E4731">
              <w:rPr>
                <w:rFonts w:eastAsia="Open Sans" w:cs="Open Sans"/>
                <w:color w:val="000000" w:themeColor="text1"/>
                <w:sz w:val="18"/>
                <w:szCs w:val="18"/>
              </w:rPr>
              <w:t xml:space="preserve"> pp. 269-277</w:t>
            </w:r>
          </w:p>
          <w:p w14:paraId="55C8FD37" w14:textId="77777777" w:rsidR="003012FF" w:rsidRPr="008E4731" w:rsidRDefault="003012FF" w:rsidP="003A432B">
            <w:pPr>
              <w:spacing w:after="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8E4731">
              <w:rPr>
                <w:rFonts w:eastAsia="Open Sans" w:cs="Open Sans"/>
                <w:color w:val="000000" w:themeColor="text1"/>
                <w:sz w:val="18"/>
                <w:szCs w:val="18"/>
              </w:rPr>
              <w:t xml:space="preserve"> </w:t>
            </w:r>
          </w:p>
          <w:p w14:paraId="1AA6F7FB" w14:textId="77777777" w:rsidR="003012FF" w:rsidRDefault="003012FF"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E4731">
              <w:rPr>
                <w:rFonts w:eastAsia="Open Sans" w:cs="Open Sans"/>
                <w:color w:val="000000" w:themeColor="text1"/>
                <w:sz w:val="18"/>
                <w:szCs w:val="18"/>
              </w:rPr>
              <w:t>Video explaining how to use the debug feature in IDLE:</w:t>
            </w:r>
          </w:p>
          <w:p w14:paraId="74C035C5" w14:textId="77777777" w:rsidR="0001360E" w:rsidRPr="008E4731" w:rsidRDefault="0001360E" w:rsidP="003A432B">
            <w:pPr>
              <w:spacing w:after="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500D7EA6" w14:textId="12841939" w:rsidR="003012FF" w:rsidRPr="008E4731" w:rsidRDefault="003012FF" w:rsidP="003A432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hyperlink r:id="rId165" w:history="1">
              <w:r w:rsidRPr="008E4731">
                <w:rPr>
                  <w:rStyle w:val="Hyperlink"/>
                  <w:rFonts w:eastAsia="Open Sans" w:cs="Open Sans"/>
                  <w:b w:val="0"/>
                  <w:bCs w:val="0"/>
                  <w:sz w:val="18"/>
                  <w:szCs w:val="18"/>
                </w:rPr>
                <w:t>https://www.youtube.com/watch?v=HiQZKDI61E4</w:t>
              </w:r>
            </w:hyperlink>
          </w:p>
        </w:tc>
        <w:tc>
          <w:tcPr>
            <w:tcW w:w="1984" w:type="dxa"/>
          </w:tcPr>
          <w:p w14:paraId="70C86CA8" w14:textId="39308B5F" w:rsidR="003012FF" w:rsidRPr="007036E5" w:rsidRDefault="003012F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8E4731">
              <w:rPr>
                <w:rFonts w:asciiTheme="minorHAnsi" w:eastAsia="Open Sans" w:hAnsiTheme="minorHAnsi" w:cs="Open Sans"/>
                <w:color w:val="000000" w:themeColor="text1"/>
                <w:sz w:val="18"/>
                <w:szCs w:val="18"/>
              </w:rPr>
              <w:t>Critical thinking</w:t>
            </w:r>
          </w:p>
          <w:p w14:paraId="53FD57C6" w14:textId="77777777" w:rsidR="003012FF" w:rsidRPr="007036E5" w:rsidRDefault="003012FF"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30C0950D" w14:textId="77777777" w:rsidR="003012FF" w:rsidRPr="007036E5" w:rsidRDefault="003012FF"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391D32C1" w14:textId="77777777" w:rsidR="003012FF" w:rsidRPr="008E4731" w:rsidRDefault="003012F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8E4731">
              <w:rPr>
                <w:rFonts w:asciiTheme="minorHAnsi" w:eastAsia="Open Sans" w:hAnsiTheme="minorHAnsi" w:cs="Open Sans"/>
                <w:color w:val="000000" w:themeColor="text1"/>
                <w:sz w:val="18"/>
                <w:szCs w:val="18"/>
              </w:rPr>
              <w:t>Critical thinking</w:t>
            </w:r>
          </w:p>
          <w:p w14:paraId="3030D834" w14:textId="77777777" w:rsidR="003012FF" w:rsidRPr="008E4731" w:rsidRDefault="003012F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8E4731">
              <w:rPr>
                <w:rFonts w:asciiTheme="minorHAnsi" w:eastAsia="Open Sans" w:hAnsiTheme="minorHAnsi" w:cs="Open Sans"/>
                <w:color w:val="000000" w:themeColor="text1"/>
                <w:sz w:val="18"/>
                <w:szCs w:val="18"/>
              </w:rPr>
              <w:t>Problem solving</w:t>
            </w:r>
          </w:p>
          <w:p w14:paraId="6722D907" w14:textId="77777777" w:rsidR="003012FF" w:rsidRPr="007036E5" w:rsidRDefault="003012FF"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03C0237" w14:textId="77777777" w:rsidR="007E0E72" w:rsidRDefault="007E0E72">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3012FF" w:rsidRPr="008542E2" w14:paraId="297687DB" w14:textId="77777777" w:rsidTr="007E0E7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0B70CE6" w14:textId="5A2B0A6E" w:rsidR="003012FF" w:rsidRPr="008542E2" w:rsidRDefault="003012FF" w:rsidP="003012FF">
            <w:pPr>
              <w:pStyle w:val="TableHeading"/>
              <w:rPr>
                <w:lang w:val="en-GB"/>
              </w:rPr>
            </w:pPr>
            <w:r w:rsidRPr="008542E2">
              <w:rPr>
                <w:b/>
                <w:bCs/>
                <w:color w:val="000000" w:themeColor="text1"/>
                <w:lang w:val="en-GB"/>
              </w:rPr>
              <w:t>Week 20</w:t>
            </w:r>
            <w:r w:rsidRPr="008542E2">
              <w:rPr>
                <w:b/>
                <w:bCs/>
                <w:color w:val="000000" w:themeColor="text1"/>
                <w:lang w:val="en-GB"/>
              </w:rPr>
              <w:br/>
              <w:t>Lesson 2</w:t>
            </w:r>
          </w:p>
        </w:tc>
      </w:tr>
      <w:tr w:rsidR="000F3297" w:rsidRPr="008542E2" w14:paraId="5A012737" w14:textId="77777777" w:rsidTr="007E0E7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04FE4AD" w14:textId="77777777" w:rsidR="000F3297" w:rsidRPr="00E83528" w:rsidRDefault="000F3297" w:rsidP="00E83528">
            <w:pPr>
              <w:spacing w:after="0"/>
              <w:rPr>
                <w:sz w:val="18"/>
                <w:szCs w:val="18"/>
              </w:rPr>
            </w:pPr>
            <w:r w:rsidRPr="00E83528">
              <w:rPr>
                <w:rFonts w:eastAsia="Open Sans" w:cs="Open Sans"/>
                <w:color w:val="000000" w:themeColor="text1"/>
                <w:sz w:val="18"/>
                <w:szCs w:val="18"/>
              </w:rPr>
              <w:t>Topic 9.3.1</w:t>
            </w:r>
          </w:p>
          <w:p w14:paraId="14046F3B" w14:textId="77777777" w:rsidR="000F3297" w:rsidRPr="00E83528" w:rsidRDefault="000F3297" w:rsidP="00E83528">
            <w:pPr>
              <w:spacing w:after="0"/>
              <w:rPr>
                <w:sz w:val="18"/>
                <w:szCs w:val="18"/>
              </w:rPr>
            </w:pPr>
            <w:r w:rsidRPr="00E83528">
              <w:rPr>
                <w:rFonts w:eastAsia="Open Sans" w:cs="Open Sans"/>
                <w:color w:val="000000" w:themeColor="text1"/>
                <w:sz w:val="18"/>
                <w:szCs w:val="18"/>
              </w:rPr>
              <w:t>Methods to ensure that code is fit for purpose, produces accurate results and meets requirements</w:t>
            </w:r>
          </w:p>
          <w:p w14:paraId="092BEEA0" w14:textId="77777777" w:rsidR="000F3297" w:rsidRPr="00E83528" w:rsidRDefault="000F3297" w:rsidP="00E83528">
            <w:pPr>
              <w:spacing w:after="0"/>
              <w:rPr>
                <w:sz w:val="18"/>
                <w:szCs w:val="18"/>
              </w:rPr>
            </w:pPr>
            <w:r w:rsidRPr="00E83528">
              <w:rPr>
                <w:rFonts w:eastAsia="Open Sans" w:cs="Open Sans"/>
                <w:color w:val="000000" w:themeColor="text1"/>
                <w:sz w:val="18"/>
                <w:szCs w:val="18"/>
              </w:rPr>
              <w:t xml:space="preserve"> </w:t>
            </w:r>
          </w:p>
          <w:p w14:paraId="756E16D7" w14:textId="3A1A7690" w:rsidR="000F3297" w:rsidRDefault="00B542DA" w:rsidP="00E83528">
            <w:pPr>
              <w:spacing w:after="0"/>
              <w:rPr>
                <w:rFonts w:eastAsia="Open Sans" w:cs="Open Sans"/>
                <w:b w:val="0"/>
                <w:bCs w:val="0"/>
                <w:sz w:val="18"/>
                <w:szCs w:val="18"/>
              </w:rPr>
            </w:pPr>
            <w:r w:rsidRPr="00B542DA">
              <w:rPr>
                <w:rFonts w:eastAsia="Open Sans" w:cs="Open Sans"/>
                <w:sz w:val="18"/>
                <w:szCs w:val="18"/>
              </w:rPr>
              <w:t>Lesson title:</w:t>
            </w:r>
          </w:p>
          <w:p w14:paraId="4E0AF4A2" w14:textId="77777777" w:rsidR="007E0E72" w:rsidRPr="00E83528" w:rsidRDefault="007E0E72" w:rsidP="00E83528">
            <w:pPr>
              <w:spacing w:after="0"/>
              <w:rPr>
                <w:sz w:val="18"/>
                <w:szCs w:val="18"/>
              </w:rPr>
            </w:pPr>
          </w:p>
          <w:p w14:paraId="1B6F3AA3" w14:textId="77777777" w:rsidR="000F3297" w:rsidRPr="00E83528" w:rsidRDefault="000F3297" w:rsidP="00E83528">
            <w:pPr>
              <w:spacing w:after="0"/>
              <w:rPr>
                <w:b w:val="0"/>
                <w:bCs w:val="0"/>
                <w:sz w:val="18"/>
                <w:szCs w:val="18"/>
              </w:rPr>
            </w:pPr>
            <w:r w:rsidRPr="00E83528">
              <w:rPr>
                <w:rFonts w:eastAsia="Open Sans" w:cs="Open Sans"/>
                <w:b w:val="0"/>
                <w:bCs w:val="0"/>
                <w:color w:val="000000" w:themeColor="text1"/>
                <w:sz w:val="18"/>
                <w:szCs w:val="18"/>
              </w:rPr>
              <w:t>Review and refine code</w:t>
            </w:r>
          </w:p>
          <w:p w14:paraId="4346AE28" w14:textId="152946ED" w:rsidR="000F3297" w:rsidRPr="00E83528" w:rsidRDefault="000F3297" w:rsidP="00E83528">
            <w:pPr>
              <w:pStyle w:val="TableText"/>
              <w:rPr>
                <w:rFonts w:asciiTheme="minorHAnsi" w:hAnsiTheme="minorHAnsi"/>
                <w:sz w:val="18"/>
                <w:szCs w:val="18"/>
                <w:lang w:val="en-GB"/>
              </w:rPr>
            </w:pPr>
            <w:r w:rsidRPr="00E83528">
              <w:rPr>
                <w:rFonts w:asciiTheme="minorHAnsi" w:eastAsia="Open Sans" w:hAnsiTheme="minorHAnsi" w:cs="Open Sans"/>
                <w:sz w:val="18"/>
                <w:szCs w:val="18"/>
              </w:rPr>
              <w:t xml:space="preserve"> </w:t>
            </w:r>
          </w:p>
        </w:tc>
        <w:tc>
          <w:tcPr>
            <w:tcW w:w="2551" w:type="dxa"/>
            <w:shd w:val="clear" w:color="auto" w:fill="auto"/>
          </w:tcPr>
          <w:p w14:paraId="6B929F0D" w14:textId="0B83E99F" w:rsidR="000F3297" w:rsidRDefault="00B542DA" w:rsidP="00E83528">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Students will be able to:</w:t>
            </w:r>
            <w:r w:rsidR="000F3297" w:rsidRPr="00E83528">
              <w:rPr>
                <w:rFonts w:eastAsia="Open Sans" w:cs="Open Sans"/>
                <w:color w:val="000000" w:themeColor="text1"/>
                <w:sz w:val="18"/>
                <w:szCs w:val="18"/>
              </w:rPr>
              <w:t xml:space="preserve"> </w:t>
            </w:r>
          </w:p>
          <w:p w14:paraId="56447120" w14:textId="77777777" w:rsidR="007E0E72" w:rsidRPr="00E83528" w:rsidRDefault="007E0E72" w:rsidP="00E83528">
            <w:pPr>
              <w:spacing w:after="0" w:line="240" w:lineRule="auto"/>
              <w:cnfStyle w:val="000000100000" w:firstRow="0" w:lastRow="0" w:firstColumn="0" w:lastColumn="0" w:oddVBand="0" w:evenVBand="0" w:oddHBand="1" w:evenHBand="0" w:firstRowFirstColumn="0" w:firstRowLastColumn="0" w:lastRowFirstColumn="0" w:lastRowLastColumn="0"/>
              <w:rPr>
                <w:sz w:val="18"/>
                <w:szCs w:val="18"/>
              </w:rPr>
            </w:pPr>
          </w:p>
          <w:p w14:paraId="7DF517E0" w14:textId="77777777" w:rsidR="000F3297" w:rsidRPr="00E83528" w:rsidRDefault="000F3297" w:rsidP="00E83528">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E83528">
              <w:rPr>
                <w:rFonts w:eastAsia="Open Sans" w:cs="Open Sans"/>
                <w:color w:val="000000" w:themeColor="text1"/>
                <w:sz w:val="18"/>
                <w:szCs w:val="18"/>
              </w:rPr>
              <w:t xml:space="preserve">9.3.1 </w:t>
            </w:r>
          </w:p>
          <w:p w14:paraId="3EA1EDC7" w14:textId="77777777" w:rsidR="000F3297" w:rsidRPr="00E83528" w:rsidRDefault="000F3297" w:rsidP="00E213EE">
            <w:pPr>
              <w:pStyle w:val="ListParagraph"/>
              <w:numPr>
                <w:ilvl w:val="0"/>
                <w:numId w:val="39"/>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E83528">
              <w:rPr>
                <w:rFonts w:asciiTheme="minorHAnsi" w:eastAsia="Open Sans" w:hAnsiTheme="minorHAnsi" w:cs="Open Sans"/>
                <w:sz w:val="18"/>
                <w:szCs w:val="18"/>
              </w:rPr>
              <w:t>Produce accurate outcomes</w:t>
            </w:r>
          </w:p>
          <w:p w14:paraId="652BB971" w14:textId="77777777" w:rsidR="000F3297" w:rsidRPr="00E83528" w:rsidRDefault="000F3297" w:rsidP="00E213EE">
            <w:pPr>
              <w:pStyle w:val="ListParagraph"/>
              <w:numPr>
                <w:ilvl w:val="0"/>
                <w:numId w:val="39"/>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E83528">
              <w:rPr>
                <w:rFonts w:asciiTheme="minorHAnsi" w:eastAsia="Open Sans" w:hAnsiTheme="minorHAnsi" w:cs="Open Sans"/>
                <w:sz w:val="18"/>
                <w:szCs w:val="18"/>
              </w:rPr>
              <w:t>Refine solutions to meet requirements</w:t>
            </w:r>
          </w:p>
          <w:p w14:paraId="59760F32" w14:textId="77777777" w:rsidR="000F3297" w:rsidRPr="00E83528" w:rsidRDefault="000F3297" w:rsidP="00E83528">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E83528">
              <w:rPr>
                <w:rFonts w:eastAsia="Open Sans" w:cs="Open Sans"/>
                <w:color w:val="000000" w:themeColor="text1"/>
                <w:sz w:val="18"/>
                <w:szCs w:val="18"/>
              </w:rPr>
              <w:t xml:space="preserve"> </w:t>
            </w:r>
          </w:p>
          <w:p w14:paraId="2131E7A1" w14:textId="0B2DB6E2" w:rsidR="000F3297" w:rsidRPr="00E83528" w:rsidRDefault="000F3297" w:rsidP="00E83528">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p>
          <w:p w14:paraId="099406F5" w14:textId="128FC5A3" w:rsidR="000F3297" w:rsidRPr="00E83528" w:rsidRDefault="000F3297" w:rsidP="00E83528">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r w:rsidRPr="00E83528">
              <w:rPr>
                <w:rFonts w:asciiTheme="minorHAnsi" w:eastAsia="Open Sans" w:hAnsiTheme="minorHAnsi" w:cs="Open Sans"/>
                <w:sz w:val="18"/>
                <w:szCs w:val="18"/>
              </w:rPr>
              <w:t xml:space="preserve"> </w:t>
            </w:r>
          </w:p>
        </w:tc>
        <w:tc>
          <w:tcPr>
            <w:tcW w:w="4820" w:type="dxa"/>
            <w:shd w:val="clear" w:color="auto" w:fill="auto"/>
          </w:tcPr>
          <w:p w14:paraId="309DAFE5" w14:textId="2471F0D0" w:rsidR="000F3297" w:rsidRDefault="000F3297" w:rsidP="00E83528">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E83528">
              <w:rPr>
                <w:rFonts w:eastAsia="Open Sans" w:cs="Open Sans"/>
                <w:sz w:val="18"/>
                <w:szCs w:val="18"/>
              </w:rPr>
              <w:t xml:space="preserve"> </w:t>
            </w:r>
            <w:r w:rsidR="00B542DA" w:rsidRPr="00B542DA">
              <w:rPr>
                <w:rFonts w:eastAsia="Open Sans" w:cs="Open Sans"/>
                <w:sz w:val="18"/>
                <w:szCs w:val="18"/>
              </w:rPr>
              <w:t>Activities</w:t>
            </w:r>
          </w:p>
          <w:p w14:paraId="7674B659" w14:textId="77777777" w:rsidR="003967BA" w:rsidRPr="00E83528" w:rsidRDefault="003967BA" w:rsidP="00E83528">
            <w:pPr>
              <w:spacing w:after="0"/>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p>
          <w:p w14:paraId="1F49D079" w14:textId="77777777" w:rsidR="000F3297" w:rsidRPr="00E83528" w:rsidRDefault="000F3297" w:rsidP="00E8352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E83528">
              <w:rPr>
                <w:rFonts w:asciiTheme="minorHAnsi" w:eastAsia="Open Sans" w:hAnsiTheme="minorHAnsi" w:cs="Open Sans"/>
                <w:sz w:val="18"/>
                <w:szCs w:val="18"/>
              </w:rPr>
              <w:t>Class discussion. In what ways can a program be reviewed and refined? Who should review a program? What criteria should be used when revieing a program?</w:t>
            </w:r>
          </w:p>
          <w:p w14:paraId="6DCF7730" w14:textId="77777777" w:rsidR="000F3297" w:rsidRPr="00E83528" w:rsidRDefault="000F3297" w:rsidP="00E8352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E83528">
              <w:rPr>
                <w:rFonts w:asciiTheme="minorHAnsi" w:eastAsia="Open Sans" w:hAnsiTheme="minorHAnsi" w:cs="Open Sans"/>
                <w:sz w:val="18"/>
                <w:szCs w:val="18"/>
              </w:rPr>
              <w:t>Class practical activity with student work in pairs. Each pair should review some of the longer programs they have written and make constructive suggestions as to how the code might be refined. Particular attention should be paid to the best practice guidelines that have been covered in this topic</w:t>
            </w:r>
          </w:p>
          <w:p w14:paraId="4B1C6658" w14:textId="77777777" w:rsidR="000F3297" w:rsidRPr="00E83528" w:rsidRDefault="000F3297" w:rsidP="00E8352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E83528">
              <w:rPr>
                <w:rFonts w:asciiTheme="minorHAnsi" w:eastAsia="Open Sans" w:hAnsiTheme="minorHAnsi" w:cs="Open Sans"/>
                <w:sz w:val="18"/>
                <w:szCs w:val="18"/>
              </w:rPr>
              <w:t>Class discussion. Are best practice guidelines worth following? Or are they a waste of time? What are the benefits of coding following the best practice guidelines?</w:t>
            </w:r>
          </w:p>
          <w:p w14:paraId="1B8F2C31" w14:textId="77777777" w:rsidR="000F3297" w:rsidRPr="00E83528" w:rsidRDefault="000F3297" w:rsidP="00E83528">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p>
          <w:p w14:paraId="5E9F0EB1" w14:textId="3326F096" w:rsidR="000F3297" w:rsidRDefault="00B542DA" w:rsidP="00E83528">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0F3297" w:rsidRPr="00E83528">
              <w:rPr>
                <w:rFonts w:eastAsia="Open Sans" w:cs="Open Sans"/>
                <w:color w:val="auto"/>
                <w:sz w:val="18"/>
                <w:szCs w:val="18"/>
              </w:rPr>
              <w:t>:</w:t>
            </w:r>
          </w:p>
          <w:p w14:paraId="506F3500" w14:textId="77777777" w:rsidR="003967BA" w:rsidRPr="00E83528" w:rsidRDefault="003967BA" w:rsidP="00E83528">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170393AA" w14:textId="77777777" w:rsidR="000F3297" w:rsidRPr="00E83528" w:rsidRDefault="000F3297" w:rsidP="00E83528">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E83528">
              <w:rPr>
                <w:rFonts w:asciiTheme="minorHAnsi" w:eastAsia="Open Sans" w:hAnsiTheme="minorHAnsi" w:cs="Open Sans"/>
                <w:sz w:val="18"/>
                <w:szCs w:val="18"/>
              </w:rPr>
              <w:t>Ask students to think about how they might create a questionnaire to be used by someone who is going to review one of the programs they have written. What kind of criteria do they think other people might use to review their programs (e.g. ease of use, lack of bugs, correct results etc.)?</w:t>
            </w:r>
          </w:p>
          <w:p w14:paraId="0EDB90FD" w14:textId="77777777" w:rsidR="000F3297" w:rsidRPr="00E83528" w:rsidRDefault="000F3297" w:rsidP="00E83528">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7F44A1CB" w14:textId="6855F07A" w:rsidR="000F3297" w:rsidRPr="00E83528" w:rsidRDefault="00454F20" w:rsidP="00E83528">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0F3297" w:rsidRPr="00E83528">
              <w:rPr>
                <w:rFonts w:eastAsia="Open Sans" w:cs="Open Sans"/>
                <w:color w:val="000000" w:themeColor="text1"/>
                <w:sz w:val="18"/>
                <w:szCs w:val="18"/>
              </w:rPr>
              <w:t xml:space="preserve"> pp. 269-277</w:t>
            </w:r>
          </w:p>
          <w:p w14:paraId="1856054A" w14:textId="06FFDC11" w:rsidR="000F3297" w:rsidRPr="00E83528" w:rsidRDefault="000F3297" w:rsidP="00E8352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r w:rsidRPr="00E83528">
              <w:rPr>
                <w:rFonts w:asciiTheme="minorHAnsi" w:eastAsia="Open Sans" w:hAnsiTheme="minorHAnsi" w:cs="Open Sans"/>
                <w:color w:val="000000" w:themeColor="text1"/>
                <w:sz w:val="18"/>
                <w:szCs w:val="18"/>
              </w:rPr>
              <w:t xml:space="preserve"> </w:t>
            </w:r>
          </w:p>
        </w:tc>
        <w:tc>
          <w:tcPr>
            <w:tcW w:w="1984" w:type="dxa"/>
            <w:shd w:val="clear" w:color="auto" w:fill="auto"/>
          </w:tcPr>
          <w:p w14:paraId="20AA1A45" w14:textId="730CEFB5" w:rsidR="000F3297" w:rsidRPr="007036E5" w:rsidRDefault="000F3297"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E83528">
              <w:rPr>
                <w:rFonts w:asciiTheme="minorHAnsi" w:eastAsia="Open Sans" w:hAnsiTheme="minorHAnsi" w:cs="Open Sans"/>
                <w:color w:val="000000" w:themeColor="text1"/>
                <w:sz w:val="18"/>
                <w:szCs w:val="18"/>
              </w:rPr>
              <w:t>Critical thinking</w:t>
            </w:r>
          </w:p>
          <w:p w14:paraId="38BE9558" w14:textId="77777777" w:rsidR="000F3297" w:rsidRPr="007036E5" w:rsidRDefault="000F3297"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0274275D" w14:textId="77777777" w:rsidR="000F3297" w:rsidRPr="007036E5" w:rsidRDefault="000F3297"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Analysis</w:t>
            </w:r>
          </w:p>
          <w:p w14:paraId="3715B762" w14:textId="77777777" w:rsidR="000F3297" w:rsidRPr="007036E5" w:rsidRDefault="000F3297"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3D16DED2" w14:textId="77777777" w:rsidR="000F3297" w:rsidRPr="007036E5" w:rsidRDefault="000F3297"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E83528">
              <w:rPr>
                <w:rFonts w:asciiTheme="minorHAnsi" w:eastAsia="Open Sans" w:hAnsiTheme="minorHAnsi" w:cs="Open Sans"/>
                <w:color w:val="000000" w:themeColor="text1"/>
                <w:sz w:val="18"/>
                <w:szCs w:val="18"/>
              </w:rPr>
              <w:t>Critical thinking</w:t>
            </w:r>
          </w:p>
          <w:p w14:paraId="316EF56F" w14:textId="77777777" w:rsidR="000F3297" w:rsidRPr="007036E5" w:rsidRDefault="000F3297"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Problem solving</w:t>
            </w:r>
          </w:p>
          <w:p w14:paraId="08CA7753" w14:textId="77777777" w:rsidR="000F3297" w:rsidRPr="007036E5" w:rsidRDefault="000F3297"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7036E5">
              <w:rPr>
                <w:rFonts w:eastAsia="Open Sans" w:cs="Open Sans"/>
                <w:color w:val="000000" w:themeColor="text1"/>
                <w:kern w:val="0"/>
                <w:sz w:val="18"/>
                <w:szCs w:val="18"/>
                <w:lang w:eastAsia="en-GB"/>
                <w14:ligatures w14:val="none"/>
              </w:rPr>
              <w:t>Analysis</w:t>
            </w:r>
          </w:p>
          <w:p w14:paraId="5728F9BA" w14:textId="77777777" w:rsidR="000F3297" w:rsidRPr="007036E5" w:rsidRDefault="000F3297"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07168D1" w14:textId="77777777" w:rsidR="003967BA" w:rsidRDefault="003967BA">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0F3297" w:rsidRPr="008542E2" w14:paraId="32F4CCD0" w14:textId="77777777" w:rsidTr="003967BA">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94A503A" w14:textId="43A58879" w:rsidR="000F3297" w:rsidRPr="008542E2" w:rsidRDefault="000F3297" w:rsidP="000F3297">
            <w:pPr>
              <w:pStyle w:val="TableHeading"/>
              <w:rPr>
                <w:lang w:val="en-GB"/>
              </w:rPr>
            </w:pPr>
            <w:r w:rsidRPr="008542E2">
              <w:rPr>
                <w:b/>
                <w:bCs/>
                <w:color w:val="000000" w:themeColor="text1"/>
                <w:lang w:val="en-GB"/>
              </w:rPr>
              <w:t>Week 20</w:t>
            </w:r>
            <w:r w:rsidRPr="008542E2">
              <w:rPr>
                <w:b/>
                <w:bCs/>
                <w:color w:val="000000" w:themeColor="text1"/>
                <w:lang w:val="en-GB"/>
              </w:rPr>
              <w:br/>
              <w:t>Lesson 3</w:t>
            </w:r>
          </w:p>
        </w:tc>
      </w:tr>
      <w:tr w:rsidR="00CC0C8A" w:rsidRPr="008542E2" w14:paraId="0E77B8BE" w14:textId="77777777" w:rsidTr="007E0E72">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7F5EE29C" w14:textId="77777777" w:rsidR="00CC0C8A" w:rsidRPr="00CD1359" w:rsidRDefault="00CC0C8A" w:rsidP="00CC0C8A">
            <w:pPr>
              <w:spacing w:before="40" w:after="40"/>
              <w:rPr>
                <w:sz w:val="18"/>
                <w:szCs w:val="18"/>
              </w:rPr>
            </w:pPr>
            <w:r w:rsidRPr="00CD1359">
              <w:rPr>
                <w:rFonts w:eastAsia="Open Sans" w:cs="Open Sans"/>
                <w:color w:val="000000" w:themeColor="text1"/>
                <w:sz w:val="18"/>
                <w:szCs w:val="18"/>
              </w:rPr>
              <w:t>Topic 9.3.1</w:t>
            </w:r>
          </w:p>
          <w:p w14:paraId="7628891C" w14:textId="77777777" w:rsidR="00CC0C8A" w:rsidRPr="00CD1359" w:rsidRDefault="00CC0C8A" w:rsidP="00CC0C8A">
            <w:pPr>
              <w:spacing w:before="40" w:after="40"/>
              <w:rPr>
                <w:sz w:val="18"/>
                <w:szCs w:val="18"/>
              </w:rPr>
            </w:pPr>
            <w:r w:rsidRPr="00CD1359">
              <w:rPr>
                <w:rFonts w:eastAsia="Open Sans" w:cs="Open Sans"/>
                <w:color w:val="000000" w:themeColor="text1"/>
                <w:sz w:val="18"/>
                <w:szCs w:val="18"/>
              </w:rPr>
              <w:t>Methods to ensure that code is fit for purpose, produces accurate results and meets requirements</w:t>
            </w:r>
          </w:p>
          <w:p w14:paraId="0C20DC8E" w14:textId="77777777" w:rsidR="00CC0C8A" w:rsidRPr="00CD1359" w:rsidRDefault="00CC0C8A" w:rsidP="00CC0C8A">
            <w:pPr>
              <w:spacing w:before="40" w:after="40"/>
              <w:rPr>
                <w:sz w:val="18"/>
                <w:szCs w:val="18"/>
              </w:rPr>
            </w:pPr>
            <w:r w:rsidRPr="00CD1359">
              <w:rPr>
                <w:rFonts w:eastAsia="Open Sans" w:cs="Open Sans"/>
                <w:color w:val="000000" w:themeColor="text1"/>
                <w:sz w:val="18"/>
                <w:szCs w:val="18"/>
              </w:rPr>
              <w:t xml:space="preserve"> </w:t>
            </w:r>
          </w:p>
          <w:p w14:paraId="63B9DDEB" w14:textId="42A27ECD" w:rsidR="00CC0C8A" w:rsidRDefault="00B542DA" w:rsidP="00CC0C8A">
            <w:pPr>
              <w:spacing w:before="40" w:after="40"/>
              <w:rPr>
                <w:rFonts w:eastAsia="Open Sans" w:cs="Open Sans"/>
                <w:b w:val="0"/>
                <w:bCs w:val="0"/>
                <w:sz w:val="18"/>
                <w:szCs w:val="18"/>
              </w:rPr>
            </w:pPr>
            <w:r w:rsidRPr="00B542DA">
              <w:rPr>
                <w:rFonts w:eastAsia="Open Sans" w:cs="Open Sans"/>
                <w:sz w:val="18"/>
                <w:szCs w:val="18"/>
              </w:rPr>
              <w:t>Lesson title:</w:t>
            </w:r>
          </w:p>
          <w:p w14:paraId="051FF6C3" w14:textId="77777777" w:rsidR="007E0E72" w:rsidRPr="00CD1359" w:rsidRDefault="007E0E72" w:rsidP="00CC0C8A">
            <w:pPr>
              <w:spacing w:before="40" w:after="40"/>
              <w:rPr>
                <w:sz w:val="18"/>
                <w:szCs w:val="18"/>
              </w:rPr>
            </w:pPr>
          </w:p>
          <w:p w14:paraId="6C837242" w14:textId="77777777" w:rsidR="00CC0C8A" w:rsidRPr="00CD1359" w:rsidRDefault="00CC0C8A" w:rsidP="00CC0C8A">
            <w:pPr>
              <w:spacing w:before="40" w:after="40"/>
              <w:rPr>
                <w:b w:val="0"/>
                <w:bCs w:val="0"/>
                <w:sz w:val="18"/>
                <w:szCs w:val="18"/>
              </w:rPr>
            </w:pPr>
            <w:r w:rsidRPr="00CD1359">
              <w:rPr>
                <w:rFonts w:eastAsia="Open Sans" w:cs="Open Sans"/>
                <w:b w:val="0"/>
                <w:bCs w:val="0"/>
                <w:color w:val="000000" w:themeColor="text1"/>
                <w:sz w:val="18"/>
                <w:szCs w:val="18"/>
              </w:rPr>
              <w:t>Test, debug and refine project</w:t>
            </w:r>
          </w:p>
          <w:p w14:paraId="09C351C7" w14:textId="77777777" w:rsidR="00CC0C8A" w:rsidRPr="00CD1359" w:rsidRDefault="00CC0C8A" w:rsidP="00CC0C8A">
            <w:pPr>
              <w:spacing w:before="40" w:after="40"/>
              <w:rPr>
                <w:sz w:val="18"/>
                <w:szCs w:val="18"/>
              </w:rPr>
            </w:pPr>
            <w:r w:rsidRPr="00CD1359">
              <w:rPr>
                <w:rFonts w:eastAsia="Open Sans" w:cs="Open Sans"/>
                <w:color w:val="000000" w:themeColor="text1"/>
                <w:sz w:val="18"/>
                <w:szCs w:val="18"/>
              </w:rPr>
              <w:t xml:space="preserve"> </w:t>
            </w:r>
          </w:p>
          <w:p w14:paraId="74621842" w14:textId="25250641" w:rsidR="00CC0C8A" w:rsidRPr="00CD1359" w:rsidRDefault="00CC0C8A" w:rsidP="00CC0C8A">
            <w:pPr>
              <w:pStyle w:val="TableHeading"/>
              <w:rPr>
                <w:rFonts w:asciiTheme="minorHAnsi" w:hAnsiTheme="minorHAnsi"/>
                <w:color w:val="000000" w:themeColor="text1"/>
                <w:sz w:val="18"/>
                <w:szCs w:val="18"/>
                <w:lang w:val="en-GB"/>
              </w:rPr>
            </w:pPr>
            <w:r w:rsidRPr="00CD1359">
              <w:rPr>
                <w:rFonts w:asciiTheme="minorHAnsi" w:eastAsia="Open Sans" w:hAnsiTheme="minorHAnsi" w:cs="Open Sans"/>
                <w:color w:val="000000" w:themeColor="text1"/>
                <w:sz w:val="18"/>
                <w:szCs w:val="18"/>
              </w:rPr>
              <w:t>(double lesson)</w:t>
            </w:r>
          </w:p>
        </w:tc>
        <w:tc>
          <w:tcPr>
            <w:tcW w:w="2551" w:type="dxa"/>
            <w:shd w:val="clear" w:color="auto" w:fill="FFFFFF" w:themeFill="background2"/>
          </w:tcPr>
          <w:p w14:paraId="186D9F9E" w14:textId="2B5D2AE8" w:rsidR="00CC0C8A" w:rsidRDefault="00B542DA" w:rsidP="00CC0C8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Students will be able to:</w:t>
            </w:r>
            <w:r w:rsidR="00CC0C8A" w:rsidRPr="00CD1359">
              <w:rPr>
                <w:rFonts w:eastAsia="Open Sans" w:cs="Open Sans"/>
                <w:color w:val="000000" w:themeColor="text1"/>
                <w:sz w:val="18"/>
                <w:szCs w:val="18"/>
              </w:rPr>
              <w:t xml:space="preserve"> </w:t>
            </w:r>
          </w:p>
          <w:p w14:paraId="10443599" w14:textId="77777777" w:rsidR="007E0E72" w:rsidRPr="00CD1359" w:rsidRDefault="007E0E72" w:rsidP="007E0E72">
            <w:pPr>
              <w:spacing w:after="0"/>
              <w:cnfStyle w:val="000000100000" w:firstRow="0" w:lastRow="0" w:firstColumn="0" w:lastColumn="0" w:oddVBand="0" w:evenVBand="0" w:oddHBand="1" w:evenHBand="0" w:firstRowFirstColumn="0" w:firstRowLastColumn="0" w:lastRowFirstColumn="0" w:lastRowLastColumn="0"/>
              <w:rPr>
                <w:sz w:val="18"/>
                <w:szCs w:val="18"/>
              </w:rPr>
            </w:pPr>
          </w:p>
          <w:p w14:paraId="1B70562B" w14:textId="26AB0E33" w:rsidR="00CC0C8A" w:rsidRPr="00CD1359" w:rsidRDefault="00CC0C8A" w:rsidP="00CC0C8A">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CD1359">
              <w:rPr>
                <w:rFonts w:eastAsia="Open Sans" w:cs="Open Sans"/>
                <w:color w:val="000000" w:themeColor="text1"/>
                <w:sz w:val="18"/>
                <w:szCs w:val="18"/>
              </w:rPr>
              <w:t xml:space="preserve"> 9.3.1 </w:t>
            </w:r>
          </w:p>
          <w:p w14:paraId="3FA68078" w14:textId="77777777" w:rsidR="00CC0C8A" w:rsidRPr="00CD1359" w:rsidRDefault="00CC0C8A" w:rsidP="00E213EE">
            <w:pPr>
              <w:pStyle w:val="ListParagraph"/>
              <w:numPr>
                <w:ilvl w:val="0"/>
                <w:numId w:val="40"/>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Identify errors in program code</w:t>
            </w:r>
          </w:p>
          <w:p w14:paraId="719B550E" w14:textId="77777777" w:rsidR="00CC0C8A" w:rsidRPr="00CD1359" w:rsidRDefault="00CC0C8A" w:rsidP="00E213EE">
            <w:pPr>
              <w:pStyle w:val="ListParagraph"/>
              <w:numPr>
                <w:ilvl w:val="0"/>
                <w:numId w:val="40"/>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Correct errors in program code</w:t>
            </w:r>
          </w:p>
          <w:p w14:paraId="6F1AF5A4" w14:textId="77777777" w:rsidR="00CC0C8A" w:rsidRPr="00CD1359" w:rsidRDefault="00CC0C8A" w:rsidP="00E213EE">
            <w:pPr>
              <w:pStyle w:val="ListParagraph"/>
              <w:numPr>
                <w:ilvl w:val="0"/>
                <w:numId w:val="40"/>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Produce accurate outcomes</w:t>
            </w:r>
          </w:p>
          <w:p w14:paraId="784E82A5" w14:textId="77777777" w:rsidR="00CC0C8A" w:rsidRPr="00CD1359" w:rsidRDefault="00CC0C8A" w:rsidP="00E213EE">
            <w:pPr>
              <w:pStyle w:val="ListParagraph"/>
              <w:numPr>
                <w:ilvl w:val="0"/>
                <w:numId w:val="40"/>
              </w:numPr>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Refine solutions to meet requirements</w:t>
            </w:r>
          </w:p>
          <w:p w14:paraId="7A09CC4F" w14:textId="169BF36B" w:rsidR="00CC0C8A" w:rsidRPr="00CD1359" w:rsidRDefault="00CC0C8A" w:rsidP="00CC0C8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2498DDD" w14:textId="64EFDC45" w:rsidR="00CC0C8A" w:rsidRPr="00CD1359" w:rsidRDefault="00CC0C8A" w:rsidP="00CC0C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r w:rsidRPr="00CD1359">
              <w:rPr>
                <w:rFonts w:asciiTheme="minorHAnsi" w:eastAsia="Open Sans" w:hAnsiTheme="minorHAnsi" w:cs="Open Sans"/>
                <w:color w:val="000000" w:themeColor="text1"/>
                <w:sz w:val="18"/>
                <w:szCs w:val="18"/>
              </w:rPr>
              <w:t xml:space="preserve"> </w:t>
            </w:r>
          </w:p>
        </w:tc>
        <w:tc>
          <w:tcPr>
            <w:tcW w:w="4820" w:type="dxa"/>
            <w:shd w:val="clear" w:color="auto" w:fill="FFFFFF" w:themeFill="background2"/>
          </w:tcPr>
          <w:p w14:paraId="60E240B8" w14:textId="49983A7A" w:rsidR="00CC0C8A" w:rsidRPr="00CD1359" w:rsidRDefault="00B542DA" w:rsidP="00CC0C8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Activities</w:t>
            </w:r>
            <w:r w:rsidR="00CC0C8A" w:rsidRPr="00CD1359">
              <w:rPr>
                <w:rFonts w:eastAsia="Open Sans" w:cs="Open Sans"/>
                <w:color w:val="000000" w:themeColor="text1"/>
                <w:sz w:val="18"/>
                <w:szCs w:val="18"/>
              </w:rPr>
              <w:t xml:space="preserve"> </w:t>
            </w:r>
          </w:p>
          <w:p w14:paraId="62D9C422" w14:textId="77777777" w:rsidR="00CC0C8A" w:rsidRPr="00CD1359" w:rsidRDefault="00CC0C8A"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Teacher introduction, recap on topic 9 - Best practice.</w:t>
            </w:r>
          </w:p>
          <w:p w14:paraId="57463EC4" w14:textId="77777777" w:rsidR="00CC0C8A" w:rsidRPr="00CD1359" w:rsidRDefault="00CC0C8A"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Class practical session, student are provided with a partially complete mini-application which contains coding logic bugs. They need to debug the code and then add the required functionality. They should apply the best practice principles when completing the code. Once complete they should test the code to make sure it is fully functional.</w:t>
            </w:r>
          </w:p>
          <w:p w14:paraId="3CE2CD0E" w14:textId="77777777" w:rsidR="00CC0C8A" w:rsidRPr="00CD1359" w:rsidRDefault="00CC0C8A"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Working pairs students should review each other’s completed code and suggest constructive refinements that would improve the application.</w:t>
            </w:r>
          </w:p>
          <w:p w14:paraId="63E1627B" w14:textId="77777777" w:rsidR="00CC0C8A" w:rsidRPr="00CD1359" w:rsidRDefault="00CC0C8A" w:rsidP="00263C43">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p>
          <w:p w14:paraId="588C0510" w14:textId="2B63827F" w:rsidR="00CC0C8A" w:rsidRPr="00CD1359" w:rsidRDefault="00B542DA" w:rsidP="00CC0C8A">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Homework</w:t>
            </w:r>
            <w:r w:rsidR="00CC0C8A" w:rsidRPr="00CD1359">
              <w:rPr>
                <w:rFonts w:eastAsia="Open Sans" w:cs="Open Sans"/>
                <w:sz w:val="18"/>
                <w:szCs w:val="18"/>
              </w:rPr>
              <w:t>:</w:t>
            </w:r>
          </w:p>
          <w:p w14:paraId="0EAB24BC" w14:textId="77777777" w:rsidR="00CC0C8A" w:rsidRPr="00CD1359" w:rsidRDefault="00CC0C8A"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Ask students to write a review of their programming skills. How easily can they write a Python program? Are there particular things they struggle with? How can they improve their skill? They can make a table listing their weaknesses, how they will improve on each weakness and a target for completion.</w:t>
            </w:r>
          </w:p>
          <w:p w14:paraId="0AD45B16" w14:textId="77777777" w:rsidR="00CC0C8A" w:rsidRPr="00CD1359" w:rsidRDefault="00CC0C8A" w:rsidP="00CC0C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2"/>
          </w:tcPr>
          <w:p w14:paraId="56AD05AE" w14:textId="03BB6DB0" w:rsidR="00CC0C8A" w:rsidRPr="00CD1359" w:rsidRDefault="00454F20" w:rsidP="00CC0C8A">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CC0C8A" w:rsidRPr="00CD1359">
              <w:rPr>
                <w:rFonts w:eastAsia="Open Sans" w:cs="Open Sans"/>
                <w:color w:val="000000" w:themeColor="text1"/>
                <w:sz w:val="18"/>
                <w:szCs w:val="18"/>
              </w:rPr>
              <w:t xml:space="preserve"> pp. 269-277</w:t>
            </w:r>
          </w:p>
          <w:p w14:paraId="0FB721F4" w14:textId="46BFC5B1" w:rsidR="00CC0C8A" w:rsidRPr="00CD1359" w:rsidRDefault="00CC0C8A" w:rsidP="00CC0C8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r w:rsidRPr="00CD1359">
              <w:rPr>
                <w:rFonts w:asciiTheme="minorHAnsi" w:eastAsia="Open Sans" w:hAnsiTheme="minorHAnsi" w:cs="Open Sans"/>
                <w:color w:val="000000" w:themeColor="text1"/>
                <w:sz w:val="18"/>
                <w:szCs w:val="18"/>
              </w:rPr>
              <w:t xml:space="preserve"> </w:t>
            </w:r>
          </w:p>
        </w:tc>
        <w:tc>
          <w:tcPr>
            <w:tcW w:w="1984" w:type="dxa"/>
            <w:shd w:val="clear" w:color="auto" w:fill="FFFFFF" w:themeFill="background2"/>
          </w:tcPr>
          <w:p w14:paraId="460FFD34" w14:textId="59CEF21D" w:rsidR="00CC0C8A" w:rsidRPr="00CD1359" w:rsidRDefault="00CC0C8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Critical thinking</w:t>
            </w:r>
          </w:p>
          <w:p w14:paraId="6E718EED" w14:textId="77777777" w:rsidR="00CC0C8A" w:rsidRPr="00CD1359" w:rsidRDefault="00CC0C8A"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CD1359">
              <w:rPr>
                <w:rFonts w:eastAsia="Open Sans" w:cs="Open Sans"/>
                <w:color w:val="000000" w:themeColor="text1"/>
                <w:kern w:val="0"/>
                <w:sz w:val="18"/>
                <w:szCs w:val="18"/>
                <w:lang w:eastAsia="en-GB"/>
                <w14:ligatures w14:val="none"/>
              </w:rPr>
              <w:t>Problem solving</w:t>
            </w:r>
          </w:p>
          <w:p w14:paraId="15850E8A" w14:textId="77777777" w:rsidR="00CC0C8A" w:rsidRPr="00CD1359" w:rsidRDefault="00CC0C8A"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CD1359">
              <w:rPr>
                <w:rFonts w:eastAsia="Open Sans" w:cs="Open Sans"/>
                <w:color w:val="000000" w:themeColor="text1"/>
                <w:kern w:val="0"/>
                <w:sz w:val="18"/>
                <w:szCs w:val="18"/>
                <w:lang w:eastAsia="en-GB"/>
                <w14:ligatures w14:val="none"/>
              </w:rPr>
              <w:t>Analysis</w:t>
            </w:r>
          </w:p>
          <w:p w14:paraId="7F9E41A3" w14:textId="77777777" w:rsidR="00CC0C8A" w:rsidRPr="00CD1359" w:rsidRDefault="00CC0C8A"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2C8B821A" w14:textId="77777777" w:rsidR="00CC0C8A" w:rsidRPr="00CD1359" w:rsidRDefault="00CC0C8A"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Critical thinking</w:t>
            </w:r>
          </w:p>
          <w:p w14:paraId="7F0ADB3C" w14:textId="77777777" w:rsidR="00CC0C8A" w:rsidRPr="00CD1359" w:rsidRDefault="00CC0C8A"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CD1359">
              <w:rPr>
                <w:rFonts w:eastAsia="Open Sans" w:cs="Open Sans"/>
                <w:color w:val="000000" w:themeColor="text1"/>
                <w:kern w:val="0"/>
                <w:sz w:val="18"/>
                <w:szCs w:val="18"/>
                <w:lang w:eastAsia="en-GB"/>
                <w14:ligatures w14:val="none"/>
              </w:rPr>
              <w:t>Problem solving</w:t>
            </w:r>
          </w:p>
          <w:p w14:paraId="5E898B0D" w14:textId="77777777" w:rsidR="00CC0C8A" w:rsidRPr="00CD1359" w:rsidRDefault="00CC0C8A"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CD1359">
              <w:rPr>
                <w:rFonts w:eastAsia="Open Sans" w:cs="Open Sans"/>
                <w:color w:val="000000" w:themeColor="text1"/>
                <w:kern w:val="0"/>
                <w:sz w:val="18"/>
                <w:szCs w:val="18"/>
                <w:lang w:eastAsia="en-GB"/>
                <w14:ligatures w14:val="none"/>
              </w:rPr>
              <w:t>Analysis</w:t>
            </w:r>
          </w:p>
          <w:p w14:paraId="75490CA9" w14:textId="77777777" w:rsidR="00CC0C8A" w:rsidRPr="00CD1359" w:rsidRDefault="00CC0C8A"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1F7028E" w14:textId="77777777" w:rsidR="00E460F8" w:rsidRPr="008542E2" w:rsidRDefault="00E460F8" w:rsidP="00E460F8">
      <w:pPr>
        <w:rPr>
          <w:rStyle w:val="Strong"/>
          <w:b w:val="0"/>
          <w:bCs w:val="0"/>
        </w:rPr>
      </w:pPr>
    </w:p>
    <w:p w14:paraId="1C29B789"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4D44220D" w14:textId="77777777" w:rsidTr="007E0E72">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772D438" w14:textId="77777777" w:rsidR="00E460F8" w:rsidRPr="007E0E72" w:rsidRDefault="00E460F8">
            <w:pPr>
              <w:pStyle w:val="TableHeading"/>
              <w:jc w:val="center"/>
              <w:rPr>
                <w:b/>
                <w:bCs/>
                <w:color w:val="FFFFFF" w:themeColor="background1"/>
                <w:sz w:val="20"/>
                <w:szCs w:val="24"/>
                <w:lang w:val="en-GB"/>
              </w:rPr>
            </w:pPr>
            <w:r w:rsidRPr="007E0E72">
              <w:rPr>
                <w:b/>
                <w:bCs/>
                <w:color w:val="FFFFFF" w:themeColor="background1"/>
                <w:sz w:val="20"/>
                <w:szCs w:val="24"/>
                <w:lang w:val="en-GB"/>
              </w:rPr>
              <w:t>Topic</w:t>
            </w:r>
            <w:r w:rsidRPr="007E0E72">
              <w:rPr>
                <w:b/>
                <w:bCs/>
                <w:color w:val="FFFFFF" w:themeColor="background1"/>
                <w:sz w:val="20"/>
                <w:szCs w:val="24"/>
                <w:lang w:val="en-GB"/>
              </w:rPr>
              <w:br/>
              <w:t>Sub topic</w:t>
            </w:r>
            <w:r w:rsidRPr="007E0E72">
              <w:rPr>
                <w:b/>
                <w:bCs/>
                <w:color w:val="FFFFFF" w:themeColor="background1"/>
                <w:sz w:val="20"/>
                <w:szCs w:val="24"/>
                <w:lang w:val="en-GB"/>
              </w:rPr>
              <w:br/>
            </w:r>
            <w:r w:rsidRPr="007E0E72">
              <w:rPr>
                <w:b/>
                <w:bCs/>
                <w:color w:val="FFFFFF"/>
                <w:sz w:val="20"/>
                <w:szCs w:val="24"/>
                <w:lang w:val="en-GB"/>
              </w:rPr>
              <w:t>Lesson title</w:t>
            </w:r>
          </w:p>
        </w:tc>
        <w:tc>
          <w:tcPr>
            <w:tcW w:w="2551" w:type="dxa"/>
            <w:shd w:val="clear" w:color="auto" w:fill="341583" w:themeFill="accent2" w:themeFillShade="80"/>
            <w:vAlign w:val="center"/>
          </w:tcPr>
          <w:p w14:paraId="5B442CD4"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1789B9A" w14:textId="4D2DFC3D"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 xml:space="preserve">Suggested </w:t>
            </w:r>
            <w:r w:rsidR="00B542DA" w:rsidRPr="007E0E72">
              <w:rPr>
                <w:b/>
                <w:bCs/>
                <w:color w:val="FFFFFF" w:themeColor="background1"/>
                <w:sz w:val="20"/>
                <w:szCs w:val="24"/>
                <w:lang w:val="en-GB"/>
              </w:rPr>
              <w:t>Activities</w:t>
            </w:r>
          </w:p>
        </w:tc>
        <w:tc>
          <w:tcPr>
            <w:tcW w:w="2268" w:type="dxa"/>
            <w:shd w:val="clear" w:color="auto" w:fill="341583" w:themeFill="accent2" w:themeFillShade="80"/>
            <w:vAlign w:val="center"/>
          </w:tcPr>
          <w:p w14:paraId="6AF653EF"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Suggested resources</w:t>
            </w:r>
          </w:p>
        </w:tc>
        <w:tc>
          <w:tcPr>
            <w:tcW w:w="1984" w:type="dxa"/>
            <w:shd w:val="clear" w:color="auto" w:fill="341583" w:themeFill="accent2" w:themeFillShade="80"/>
            <w:vAlign w:val="center"/>
          </w:tcPr>
          <w:p w14:paraId="06FEF4BC"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7DFF7BFA" w14:textId="77777777" w:rsidR="00E460F8" w:rsidRPr="007E0E7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could be acquired through teaching and delivery in this lesson?</w:t>
            </w:r>
          </w:p>
        </w:tc>
      </w:tr>
      <w:tr w:rsidR="00E460F8" w:rsidRPr="008542E2" w14:paraId="7854A91E"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9DB2CDB" w14:textId="77777777" w:rsidR="00E460F8" w:rsidRPr="008542E2" w:rsidRDefault="00E460F8">
            <w:pPr>
              <w:pStyle w:val="TableHeading"/>
              <w:rPr>
                <w:color w:val="FFFFFF" w:themeColor="background1"/>
                <w:lang w:val="en-GB"/>
              </w:rPr>
            </w:pPr>
            <w:r w:rsidRPr="008542E2">
              <w:rPr>
                <w:b/>
                <w:bCs/>
                <w:color w:val="000000" w:themeColor="text1"/>
                <w:lang w:val="en-GB"/>
              </w:rPr>
              <w:t>Week 21</w:t>
            </w:r>
            <w:r w:rsidRPr="008542E2">
              <w:rPr>
                <w:b/>
                <w:bCs/>
                <w:color w:val="000000" w:themeColor="text1"/>
                <w:lang w:val="en-GB"/>
              </w:rPr>
              <w:br/>
              <w:t>Lesson 1</w:t>
            </w:r>
          </w:p>
        </w:tc>
      </w:tr>
      <w:tr w:rsidR="00E460F8" w:rsidRPr="008542E2" w14:paraId="68592EE9" w14:textId="77777777" w:rsidTr="007E0E72">
        <w:trPr>
          <w:trHeight w:val="945"/>
        </w:trPr>
        <w:tc>
          <w:tcPr>
            <w:cnfStyle w:val="001000000000" w:firstRow="0" w:lastRow="0" w:firstColumn="1" w:lastColumn="0" w:oddVBand="0" w:evenVBand="0" w:oddHBand="0" w:evenHBand="0" w:firstRowFirstColumn="0" w:firstRowLastColumn="0" w:lastRowFirstColumn="0" w:lastRowLastColumn="0"/>
            <w:tcW w:w="1555" w:type="dxa"/>
          </w:tcPr>
          <w:p w14:paraId="62E8E2C0" w14:textId="6855B241" w:rsidR="00E460F8" w:rsidRPr="00CD1359" w:rsidRDefault="00D32E57">
            <w:pPr>
              <w:pStyle w:val="TableText"/>
              <w:rPr>
                <w:rFonts w:asciiTheme="minorHAnsi" w:hAnsiTheme="minorHAnsi"/>
                <w:sz w:val="18"/>
                <w:szCs w:val="18"/>
                <w:lang w:val="en-GB"/>
              </w:rPr>
            </w:pPr>
            <w:r w:rsidRPr="00CD1359">
              <w:rPr>
                <w:rFonts w:asciiTheme="minorHAnsi" w:hAnsiTheme="minorHAnsi"/>
                <w:sz w:val="18"/>
                <w:szCs w:val="18"/>
                <w:lang w:val="en-GB"/>
              </w:rPr>
              <w:t>Double lesson continued from WK</w:t>
            </w:r>
            <w:r w:rsidR="007E0E72">
              <w:rPr>
                <w:rFonts w:asciiTheme="minorHAnsi" w:hAnsiTheme="minorHAnsi"/>
                <w:sz w:val="18"/>
                <w:szCs w:val="18"/>
                <w:lang w:val="en-GB"/>
              </w:rPr>
              <w:t xml:space="preserve"> </w:t>
            </w:r>
            <w:r w:rsidRPr="00CD1359">
              <w:rPr>
                <w:rFonts w:asciiTheme="minorHAnsi" w:hAnsiTheme="minorHAnsi"/>
                <w:sz w:val="18"/>
                <w:szCs w:val="18"/>
                <w:lang w:val="en-GB"/>
              </w:rPr>
              <w:t>20</w:t>
            </w:r>
          </w:p>
        </w:tc>
        <w:tc>
          <w:tcPr>
            <w:tcW w:w="2551" w:type="dxa"/>
          </w:tcPr>
          <w:p w14:paraId="1B4FCD86" w14:textId="77777777" w:rsidR="00E460F8" w:rsidRPr="00CD1359"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5F8C4520" w14:textId="77777777" w:rsidR="00E460F8" w:rsidRPr="00CD1359"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2344C65A" w14:textId="77777777" w:rsidR="00E460F8" w:rsidRPr="00CD1359"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207A297D" w14:textId="77777777" w:rsidR="00E460F8" w:rsidRPr="007036E5" w:rsidRDefault="00E460F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09965C22" w14:textId="77777777" w:rsidR="00E460F8" w:rsidRPr="007036E5" w:rsidRDefault="00E460F8"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r w:rsidR="00E460F8" w:rsidRPr="008542E2" w14:paraId="2A89AD57"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40698114" w14:textId="77777777" w:rsidR="00E460F8" w:rsidRPr="008542E2" w:rsidRDefault="00E460F8">
            <w:pPr>
              <w:pStyle w:val="TableHeading"/>
              <w:rPr>
                <w:lang w:val="en-GB"/>
              </w:rPr>
            </w:pPr>
            <w:r w:rsidRPr="008542E2">
              <w:rPr>
                <w:b/>
                <w:bCs/>
                <w:color w:val="000000" w:themeColor="text1"/>
                <w:lang w:val="en-GB"/>
              </w:rPr>
              <w:t>Week 21</w:t>
            </w:r>
            <w:r w:rsidRPr="008542E2">
              <w:rPr>
                <w:b/>
                <w:bCs/>
                <w:color w:val="000000" w:themeColor="text1"/>
                <w:lang w:val="en-GB"/>
              </w:rPr>
              <w:br/>
              <w:t>Lesson 2</w:t>
            </w:r>
          </w:p>
        </w:tc>
      </w:tr>
      <w:tr w:rsidR="005550D4" w:rsidRPr="008542E2" w14:paraId="68C46A9E" w14:textId="77777777" w:rsidTr="007E0E7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15A6C87" w14:textId="77777777" w:rsidR="005550D4" w:rsidRPr="00CD1359" w:rsidRDefault="005550D4" w:rsidP="005550D4">
            <w:pPr>
              <w:spacing w:before="40" w:after="40"/>
              <w:rPr>
                <w:sz w:val="18"/>
                <w:szCs w:val="18"/>
              </w:rPr>
            </w:pPr>
            <w:r w:rsidRPr="00CD1359">
              <w:rPr>
                <w:rFonts w:eastAsia="Open Sans" w:cs="Open Sans"/>
                <w:color w:val="000000" w:themeColor="text1"/>
                <w:sz w:val="18"/>
                <w:szCs w:val="18"/>
              </w:rPr>
              <w:t>Topic 10.1.1</w:t>
            </w:r>
          </w:p>
          <w:p w14:paraId="55023EAC" w14:textId="77777777" w:rsidR="005550D4" w:rsidRPr="00CD1359" w:rsidRDefault="005550D4" w:rsidP="005550D4">
            <w:pPr>
              <w:spacing w:before="40" w:after="40"/>
              <w:rPr>
                <w:sz w:val="18"/>
                <w:szCs w:val="18"/>
              </w:rPr>
            </w:pPr>
            <w:r w:rsidRPr="00CD1359">
              <w:rPr>
                <w:rFonts w:eastAsia="Open Sans" w:cs="Open Sans"/>
                <w:color w:val="000000" w:themeColor="text1"/>
                <w:sz w:val="18"/>
                <w:szCs w:val="18"/>
              </w:rPr>
              <w:t>Abstraction</w:t>
            </w:r>
          </w:p>
          <w:p w14:paraId="522B3F33" w14:textId="77777777" w:rsidR="005550D4" w:rsidRPr="00CD1359" w:rsidRDefault="005550D4" w:rsidP="005550D4">
            <w:pPr>
              <w:spacing w:before="40" w:after="40"/>
              <w:rPr>
                <w:rFonts w:eastAsia="Open Sans" w:cs="Open Sans"/>
                <w:color w:val="000000" w:themeColor="text1"/>
                <w:sz w:val="18"/>
                <w:szCs w:val="18"/>
              </w:rPr>
            </w:pPr>
          </w:p>
          <w:p w14:paraId="602464E3" w14:textId="3A98B93B" w:rsidR="005550D4" w:rsidRDefault="00B542DA" w:rsidP="005550D4">
            <w:pPr>
              <w:spacing w:before="40" w:after="40"/>
              <w:rPr>
                <w:rFonts w:eastAsia="Open Sans" w:cs="Open Sans"/>
                <w:b w:val="0"/>
                <w:bCs w:val="0"/>
                <w:sz w:val="18"/>
                <w:szCs w:val="18"/>
              </w:rPr>
            </w:pPr>
            <w:r w:rsidRPr="00B542DA">
              <w:rPr>
                <w:rFonts w:eastAsia="Open Sans" w:cs="Open Sans"/>
                <w:sz w:val="18"/>
                <w:szCs w:val="18"/>
              </w:rPr>
              <w:t>Lesson title:</w:t>
            </w:r>
          </w:p>
          <w:p w14:paraId="4C6F79CB" w14:textId="77777777" w:rsidR="007E0E72" w:rsidRPr="00CD1359" w:rsidRDefault="007E0E72" w:rsidP="005550D4">
            <w:pPr>
              <w:spacing w:before="40" w:after="40"/>
              <w:rPr>
                <w:sz w:val="18"/>
                <w:szCs w:val="18"/>
              </w:rPr>
            </w:pPr>
          </w:p>
          <w:p w14:paraId="6F3F3EBD" w14:textId="77777777" w:rsidR="005550D4" w:rsidRPr="00CD1359" w:rsidRDefault="005550D4" w:rsidP="005550D4">
            <w:pPr>
              <w:spacing w:before="40" w:after="40"/>
              <w:rPr>
                <w:rFonts w:eastAsia="Open Sans" w:cs="Open Sans"/>
                <w:b w:val="0"/>
                <w:bCs w:val="0"/>
                <w:color w:val="000000" w:themeColor="text1"/>
                <w:sz w:val="18"/>
                <w:szCs w:val="18"/>
              </w:rPr>
            </w:pPr>
            <w:r w:rsidRPr="00CD1359">
              <w:rPr>
                <w:rFonts w:eastAsia="Open Sans" w:cs="Open Sans"/>
                <w:b w:val="0"/>
                <w:bCs w:val="0"/>
                <w:color w:val="000000" w:themeColor="text1"/>
                <w:sz w:val="18"/>
                <w:szCs w:val="18"/>
              </w:rPr>
              <w:t>Computational thinking - abstraction</w:t>
            </w:r>
          </w:p>
          <w:p w14:paraId="7ECBAA9C" w14:textId="77777777" w:rsidR="005550D4" w:rsidRPr="00CD1359" w:rsidRDefault="005550D4" w:rsidP="005550D4">
            <w:pPr>
              <w:pStyle w:val="TableText"/>
              <w:rPr>
                <w:rFonts w:asciiTheme="minorHAnsi" w:hAnsiTheme="minorHAnsi"/>
                <w:sz w:val="18"/>
                <w:szCs w:val="18"/>
                <w:lang w:val="en-GB"/>
              </w:rPr>
            </w:pPr>
          </w:p>
        </w:tc>
        <w:tc>
          <w:tcPr>
            <w:tcW w:w="2551" w:type="dxa"/>
          </w:tcPr>
          <w:p w14:paraId="6856D68A" w14:textId="34FD0DD3" w:rsidR="005550D4" w:rsidRPr="00CD1359" w:rsidRDefault="00B542DA" w:rsidP="005550D4">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5550D4" w:rsidRPr="00CD1359">
              <w:rPr>
                <w:rFonts w:eastAsia="Open Sans" w:cs="Open Sans"/>
                <w:color w:val="000000" w:themeColor="text1"/>
                <w:sz w:val="18"/>
                <w:szCs w:val="18"/>
              </w:rPr>
              <w:t xml:space="preserve"> </w:t>
            </w:r>
          </w:p>
          <w:p w14:paraId="237C28C9" w14:textId="77777777" w:rsidR="005550D4" w:rsidRPr="00CD1359" w:rsidRDefault="005550D4" w:rsidP="005550D4">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CD1359">
              <w:rPr>
                <w:rFonts w:eastAsia="Open Sans" w:cs="Open Sans"/>
                <w:color w:val="000000" w:themeColor="text1"/>
                <w:sz w:val="18"/>
                <w:szCs w:val="18"/>
              </w:rPr>
              <w:t>10.1.1 use subprograms to hide implementation details</w:t>
            </w:r>
          </w:p>
          <w:p w14:paraId="6D3569A1" w14:textId="77777777" w:rsidR="005550D4" w:rsidRPr="00CD1359" w:rsidRDefault="005550D4" w:rsidP="005550D4">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CD1359">
              <w:rPr>
                <w:rFonts w:eastAsia="Open Sans" w:cs="Open Sans"/>
                <w:color w:val="000000" w:themeColor="text1"/>
                <w:sz w:val="18"/>
                <w:szCs w:val="18"/>
              </w:rPr>
              <w:t xml:space="preserve"> </w:t>
            </w:r>
          </w:p>
          <w:p w14:paraId="352231B0" w14:textId="69C2E08B" w:rsidR="005550D4" w:rsidRPr="00CD1359" w:rsidRDefault="005550D4" w:rsidP="005550D4">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rPr>
            </w:pPr>
          </w:p>
          <w:p w14:paraId="665D11DD" w14:textId="77777777" w:rsidR="005550D4" w:rsidRPr="00CD1359" w:rsidRDefault="005550D4" w:rsidP="005550D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7BD8EB80" w14:textId="300D1627" w:rsidR="005550D4" w:rsidRPr="00CD1359" w:rsidRDefault="00B542DA" w:rsidP="005550D4">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Activities</w:t>
            </w:r>
            <w:r w:rsidR="005550D4" w:rsidRPr="00CD1359">
              <w:rPr>
                <w:rFonts w:eastAsia="Open Sans" w:cs="Open Sans"/>
                <w:color w:val="000000" w:themeColor="text1"/>
                <w:sz w:val="18"/>
                <w:szCs w:val="18"/>
              </w:rPr>
              <w:t xml:space="preserve"> </w:t>
            </w:r>
          </w:p>
          <w:p w14:paraId="4BCF810A" w14:textId="77777777" w:rsidR="005550D4" w:rsidRPr="00CD1359" w:rsidRDefault="005550D4"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Teacher introduction to computational thinking, what is it, why it is important. Explanation of abstraction and how the use of subprograms supports abstraction.</w:t>
            </w:r>
          </w:p>
          <w:p w14:paraId="72963A11" w14:textId="77777777" w:rsidR="005550D4" w:rsidRPr="00CD1359" w:rsidRDefault="005550D4"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Class discussion on abstraction, students think of examples of where it is used (both in computing and in other fields)</w:t>
            </w:r>
          </w:p>
          <w:p w14:paraId="083E8B6D" w14:textId="2F332514" w:rsidR="005550D4" w:rsidRPr="00CD1359" w:rsidRDefault="005550D4"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 xml:space="preserve">Class practical activity. Students are given a description of an example </w:t>
            </w:r>
            <w:r w:rsidR="00CD1359" w:rsidRPr="00CD1359">
              <w:rPr>
                <w:rFonts w:asciiTheme="minorHAnsi" w:eastAsia="Open Sans" w:hAnsiTheme="minorHAnsi" w:cs="Open Sans"/>
                <w:sz w:val="18"/>
                <w:szCs w:val="18"/>
              </w:rPr>
              <w:t>application,</w:t>
            </w:r>
            <w:r w:rsidRPr="00CD1359">
              <w:rPr>
                <w:rFonts w:asciiTheme="minorHAnsi" w:eastAsia="Open Sans" w:hAnsiTheme="minorHAnsi" w:cs="Open Sans"/>
                <w:sz w:val="18"/>
                <w:szCs w:val="18"/>
              </w:rPr>
              <w:t xml:space="preserve"> and they consider which tasks within the application could be abstracted.</w:t>
            </w:r>
          </w:p>
          <w:p w14:paraId="317E95B3" w14:textId="77777777" w:rsidR="00CD1359" w:rsidRPr="00CD1359" w:rsidRDefault="00CD1359" w:rsidP="00CD1359">
            <w:pPr>
              <w:pStyle w:val="ListParagraph"/>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627781C7" w14:textId="348AB70C" w:rsidR="005550D4" w:rsidRPr="00CD1359" w:rsidRDefault="00B542DA" w:rsidP="005550D4">
            <w:pPr>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B542DA">
              <w:rPr>
                <w:rFonts w:eastAsia="Open Sans" w:cs="Open Sans"/>
                <w:sz w:val="18"/>
                <w:szCs w:val="18"/>
              </w:rPr>
              <w:t>Homework</w:t>
            </w:r>
            <w:r w:rsidR="005550D4" w:rsidRPr="00CD1359">
              <w:rPr>
                <w:rFonts w:eastAsia="Open Sans" w:cs="Open Sans"/>
                <w:color w:val="auto"/>
                <w:sz w:val="18"/>
                <w:szCs w:val="18"/>
              </w:rPr>
              <w:t>:</w:t>
            </w:r>
          </w:p>
          <w:p w14:paraId="1B833A68" w14:textId="07DB31C9" w:rsidR="005550D4" w:rsidRPr="00CD1359" w:rsidRDefault="005550D4" w:rsidP="00CD1359">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D1359">
              <w:rPr>
                <w:rFonts w:asciiTheme="minorHAnsi" w:eastAsia="Open Sans" w:hAnsiTheme="minorHAnsi" w:cs="Open Sans"/>
                <w:sz w:val="18"/>
                <w:szCs w:val="18"/>
              </w:rPr>
              <w:t>Ask students to watch this video to help them understand to concept of abstraction</w:t>
            </w:r>
          </w:p>
        </w:tc>
        <w:tc>
          <w:tcPr>
            <w:tcW w:w="2268" w:type="dxa"/>
          </w:tcPr>
          <w:p w14:paraId="1B706AF1" w14:textId="6E699B4F" w:rsidR="005550D4" w:rsidRPr="00CD1359" w:rsidRDefault="00454F20" w:rsidP="005550D4">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5550D4" w:rsidRPr="00CD1359">
              <w:rPr>
                <w:rFonts w:eastAsia="Open Sans" w:cs="Open Sans"/>
                <w:color w:val="000000" w:themeColor="text1"/>
                <w:sz w:val="18"/>
                <w:szCs w:val="18"/>
              </w:rPr>
              <w:t xml:space="preserve"> pp. 279-281</w:t>
            </w:r>
          </w:p>
          <w:p w14:paraId="6106E97B" w14:textId="77777777" w:rsidR="005550D4" w:rsidRPr="00CD1359" w:rsidRDefault="005550D4" w:rsidP="005550D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3C96DD36" w14:textId="77777777" w:rsidR="00CD1359" w:rsidRPr="00CD1359" w:rsidRDefault="00CD1359" w:rsidP="005550D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61FA44BF" w14:textId="77777777" w:rsidR="00CD1359" w:rsidRPr="00CD1359" w:rsidRDefault="00CD1359" w:rsidP="005550D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111A585E" w14:textId="77777777" w:rsidR="00CD1359" w:rsidRPr="00CD1359" w:rsidRDefault="00CD1359" w:rsidP="005550D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56E5387" w14:textId="77777777" w:rsidR="00CD1359" w:rsidRPr="00CD1359" w:rsidRDefault="00CD1359" w:rsidP="005550D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844030B" w14:textId="77777777" w:rsidR="00CD1359" w:rsidRPr="00CD1359" w:rsidRDefault="00CD1359" w:rsidP="005550D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A71D8D3" w14:textId="77777777" w:rsidR="00CD1359" w:rsidRPr="00CD1359" w:rsidRDefault="00CD1359" w:rsidP="005550D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58D7771D" w14:textId="77777777" w:rsidR="00CD1359" w:rsidRPr="00CD1359" w:rsidRDefault="00CD1359" w:rsidP="005550D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14646992" w14:textId="36B3A310" w:rsidR="00CD1359" w:rsidRPr="00CD1359" w:rsidRDefault="00CD1359" w:rsidP="00CD1359">
            <w:pPr>
              <w:tabs>
                <w:tab w:val="left" w:pos="720"/>
              </w:tabs>
              <w:spacing w:before="40" w:after="40"/>
              <w:cnfStyle w:val="000000000000" w:firstRow="0" w:lastRow="0" w:firstColumn="0" w:lastColumn="0" w:oddVBand="0" w:evenVBand="0" w:oddHBand="0" w:evenHBand="0" w:firstRowFirstColumn="0" w:firstRowLastColumn="0" w:lastRowFirstColumn="0" w:lastRowLastColumn="0"/>
              <w:rPr>
                <w:sz w:val="18"/>
                <w:szCs w:val="18"/>
              </w:rPr>
            </w:pPr>
            <w:hyperlink r:id="rId166" w:history="1">
              <w:r w:rsidRPr="00CD1359">
                <w:rPr>
                  <w:rStyle w:val="Hyperlink"/>
                  <w:rFonts w:eastAsia="Open Sans" w:cs="Open Sans"/>
                  <w:sz w:val="18"/>
                  <w:szCs w:val="18"/>
                </w:rPr>
                <w:t>https://www.youtube.com/watch?v=jV-7Hy-PF2Q</w:t>
              </w:r>
            </w:hyperlink>
          </w:p>
        </w:tc>
        <w:tc>
          <w:tcPr>
            <w:tcW w:w="1984" w:type="dxa"/>
          </w:tcPr>
          <w:p w14:paraId="6B32CBF2" w14:textId="77777777" w:rsidR="005550D4" w:rsidRPr="007036E5" w:rsidRDefault="005550D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42C36037" w14:textId="77777777" w:rsidR="005550D4" w:rsidRPr="00CD1359" w:rsidRDefault="005550D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Critical thinking</w:t>
            </w:r>
          </w:p>
          <w:p w14:paraId="5C4EEE74" w14:textId="77777777" w:rsidR="005550D4" w:rsidRPr="00CD1359" w:rsidRDefault="005550D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Problem solving</w:t>
            </w:r>
          </w:p>
          <w:p w14:paraId="16C6EED0" w14:textId="77777777" w:rsidR="005550D4" w:rsidRPr="007036E5" w:rsidRDefault="005550D4"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7C30E6F4" w14:textId="77777777" w:rsidR="007E0E72" w:rsidRDefault="007E0E72">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5550D4" w:rsidRPr="008542E2" w14:paraId="3E70D43D" w14:textId="77777777" w:rsidTr="007E0E7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23B0D0F" w14:textId="6BA0357D" w:rsidR="005550D4" w:rsidRPr="008542E2" w:rsidRDefault="005550D4" w:rsidP="005550D4">
            <w:pPr>
              <w:pStyle w:val="TableHeading"/>
              <w:rPr>
                <w:lang w:val="en-GB"/>
              </w:rPr>
            </w:pPr>
            <w:r w:rsidRPr="008542E2">
              <w:rPr>
                <w:b/>
                <w:bCs/>
                <w:color w:val="000000" w:themeColor="text1"/>
                <w:lang w:val="en-GB"/>
              </w:rPr>
              <w:t>Week 21</w:t>
            </w:r>
            <w:r w:rsidRPr="008542E2">
              <w:rPr>
                <w:b/>
                <w:bCs/>
                <w:color w:val="000000" w:themeColor="text1"/>
                <w:lang w:val="en-GB"/>
              </w:rPr>
              <w:br/>
              <w:t>Lesson 3</w:t>
            </w:r>
          </w:p>
        </w:tc>
      </w:tr>
      <w:tr w:rsidR="009E15CF" w:rsidRPr="008542E2" w14:paraId="68ADD37A" w14:textId="77777777" w:rsidTr="007E0E72">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493298A" w14:textId="77777777" w:rsidR="009E15CF" w:rsidRPr="00CD1359" w:rsidRDefault="009E15CF" w:rsidP="009E15CF">
            <w:pPr>
              <w:spacing w:before="40" w:after="40"/>
              <w:rPr>
                <w:sz w:val="18"/>
                <w:szCs w:val="18"/>
              </w:rPr>
            </w:pPr>
            <w:r w:rsidRPr="00CD1359">
              <w:rPr>
                <w:rFonts w:eastAsia="Open Sans" w:cs="Open Sans"/>
                <w:color w:val="000000" w:themeColor="text1"/>
                <w:sz w:val="18"/>
                <w:szCs w:val="18"/>
              </w:rPr>
              <w:t>Topic 10.1.2</w:t>
            </w:r>
          </w:p>
          <w:p w14:paraId="3CAD69D3" w14:textId="2EA5102C" w:rsidR="009E15CF" w:rsidRPr="00CD1359" w:rsidRDefault="009E15CF" w:rsidP="00CD1359">
            <w:pPr>
              <w:spacing w:before="40" w:after="40"/>
              <w:ind w:right="-104"/>
              <w:rPr>
                <w:sz w:val="18"/>
                <w:szCs w:val="18"/>
              </w:rPr>
            </w:pPr>
            <w:r w:rsidRPr="00CD1359">
              <w:rPr>
                <w:rFonts w:eastAsia="Open Sans" w:cs="Open Sans"/>
                <w:color w:val="000000" w:themeColor="text1"/>
                <w:sz w:val="18"/>
                <w:szCs w:val="18"/>
              </w:rPr>
              <w:t>Decompositio</w:t>
            </w:r>
            <w:r w:rsidR="00CD1359">
              <w:rPr>
                <w:rFonts w:eastAsia="Open Sans" w:cs="Open Sans"/>
                <w:color w:val="000000" w:themeColor="text1"/>
                <w:sz w:val="18"/>
                <w:szCs w:val="18"/>
              </w:rPr>
              <w:t>n</w:t>
            </w:r>
          </w:p>
          <w:p w14:paraId="63C1A38F" w14:textId="77777777" w:rsidR="009E15CF" w:rsidRPr="00CD1359" w:rsidRDefault="009E15CF" w:rsidP="009E15CF">
            <w:pPr>
              <w:spacing w:before="40" w:after="40"/>
              <w:rPr>
                <w:rFonts w:eastAsia="Open Sans" w:cs="Open Sans"/>
                <w:color w:val="000000" w:themeColor="text1"/>
                <w:sz w:val="18"/>
                <w:szCs w:val="18"/>
              </w:rPr>
            </w:pPr>
          </w:p>
          <w:p w14:paraId="16AC91F9" w14:textId="70028809" w:rsidR="009E15CF" w:rsidRDefault="00B542DA" w:rsidP="009E15CF">
            <w:pPr>
              <w:spacing w:before="40" w:after="40"/>
              <w:rPr>
                <w:rFonts w:eastAsia="Open Sans" w:cs="Open Sans"/>
                <w:b w:val="0"/>
                <w:bCs w:val="0"/>
                <w:sz w:val="18"/>
                <w:szCs w:val="18"/>
              </w:rPr>
            </w:pPr>
            <w:r w:rsidRPr="00B542DA">
              <w:rPr>
                <w:rFonts w:eastAsia="Open Sans" w:cs="Open Sans"/>
                <w:sz w:val="18"/>
                <w:szCs w:val="18"/>
              </w:rPr>
              <w:t>Lesson title:</w:t>
            </w:r>
          </w:p>
          <w:p w14:paraId="0F760290" w14:textId="77777777" w:rsidR="007E0E72" w:rsidRPr="00CD1359" w:rsidRDefault="007E0E72" w:rsidP="009E15CF">
            <w:pPr>
              <w:spacing w:before="40" w:after="40"/>
              <w:rPr>
                <w:sz w:val="18"/>
                <w:szCs w:val="18"/>
              </w:rPr>
            </w:pPr>
          </w:p>
          <w:p w14:paraId="7568BBF2" w14:textId="77777777" w:rsidR="009E15CF" w:rsidRPr="00CD1359" w:rsidRDefault="009E15CF" w:rsidP="009E15CF">
            <w:pPr>
              <w:spacing w:before="40" w:after="40"/>
              <w:rPr>
                <w:rFonts w:eastAsia="Open Sans" w:cs="Open Sans"/>
                <w:b w:val="0"/>
                <w:bCs w:val="0"/>
                <w:color w:val="000000" w:themeColor="text1"/>
                <w:sz w:val="18"/>
                <w:szCs w:val="18"/>
              </w:rPr>
            </w:pPr>
            <w:r w:rsidRPr="00CD1359">
              <w:rPr>
                <w:rFonts w:eastAsia="Open Sans" w:cs="Open Sans"/>
                <w:b w:val="0"/>
                <w:bCs w:val="0"/>
                <w:color w:val="000000" w:themeColor="text1"/>
                <w:sz w:val="18"/>
                <w:szCs w:val="18"/>
              </w:rPr>
              <w:t>Computational thinking - decomposition</w:t>
            </w:r>
          </w:p>
          <w:p w14:paraId="4DFF1F7C" w14:textId="77777777" w:rsidR="009E15CF" w:rsidRPr="00CD1359" w:rsidRDefault="009E15CF" w:rsidP="009E15CF">
            <w:pPr>
              <w:spacing w:before="40" w:after="40"/>
              <w:rPr>
                <w:rFonts w:eastAsia="Open Sans" w:cs="Open Sans"/>
                <w:color w:val="000000" w:themeColor="text1"/>
                <w:sz w:val="18"/>
                <w:szCs w:val="18"/>
              </w:rPr>
            </w:pPr>
          </w:p>
          <w:p w14:paraId="098AEF32" w14:textId="77777777" w:rsidR="009E15CF" w:rsidRPr="00CD1359" w:rsidRDefault="009E15CF" w:rsidP="009E15CF">
            <w:pPr>
              <w:pStyle w:val="TableHeading"/>
              <w:rPr>
                <w:rFonts w:asciiTheme="minorHAnsi" w:hAnsiTheme="minorHAnsi"/>
                <w:color w:val="000000" w:themeColor="text1"/>
                <w:sz w:val="18"/>
                <w:szCs w:val="18"/>
                <w:lang w:val="en-GB"/>
              </w:rPr>
            </w:pPr>
          </w:p>
        </w:tc>
        <w:tc>
          <w:tcPr>
            <w:tcW w:w="2551" w:type="dxa"/>
            <w:shd w:val="clear" w:color="auto" w:fill="auto"/>
          </w:tcPr>
          <w:p w14:paraId="4F67B987" w14:textId="34626051" w:rsidR="009E15CF" w:rsidRPr="00CD1359" w:rsidRDefault="00B542DA" w:rsidP="009E15CF">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9E15CF" w:rsidRPr="00CD1359">
              <w:rPr>
                <w:rFonts w:eastAsia="Open Sans" w:cs="Open Sans"/>
                <w:color w:val="000000" w:themeColor="text1"/>
                <w:sz w:val="18"/>
                <w:szCs w:val="18"/>
              </w:rPr>
              <w:t xml:space="preserve"> </w:t>
            </w:r>
          </w:p>
          <w:p w14:paraId="53FEFFF3" w14:textId="5891F117" w:rsidR="009E15CF" w:rsidRPr="00CD1359" w:rsidRDefault="009E15CF" w:rsidP="009E15C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D1359">
              <w:rPr>
                <w:rFonts w:eastAsia="Open Sans" w:cs="Open Sans"/>
                <w:color w:val="000000" w:themeColor="text1"/>
                <w:sz w:val="18"/>
                <w:szCs w:val="18"/>
              </w:rPr>
              <w:t>10.1.2 use comment-first coding to describe an algorithm</w:t>
            </w:r>
          </w:p>
          <w:p w14:paraId="78AE01B6" w14:textId="77777777" w:rsidR="009E15CF" w:rsidRPr="00CD1359" w:rsidRDefault="009E15CF" w:rsidP="009E15C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CD1359">
              <w:rPr>
                <w:rFonts w:eastAsia="Open Sans" w:cs="Open Sans"/>
                <w:color w:val="000000" w:themeColor="text1"/>
                <w:sz w:val="18"/>
                <w:szCs w:val="18"/>
              </w:rPr>
              <w:t xml:space="preserve"> </w:t>
            </w:r>
          </w:p>
          <w:p w14:paraId="4684ADA9" w14:textId="728E9610" w:rsidR="009E15CF" w:rsidRPr="00CD1359" w:rsidRDefault="009E15CF" w:rsidP="009E15CF">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p>
          <w:p w14:paraId="32070C22" w14:textId="77777777" w:rsidR="009E15CF" w:rsidRPr="00CD1359" w:rsidRDefault="009E15CF" w:rsidP="009E15C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6B0700B0" w14:textId="042CD563" w:rsidR="009E15CF" w:rsidRPr="00CD1359" w:rsidRDefault="00B542DA" w:rsidP="009E15CF">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B542DA">
              <w:rPr>
                <w:rFonts w:eastAsia="Open Sans" w:cs="Open Sans"/>
                <w:sz w:val="18"/>
                <w:szCs w:val="18"/>
              </w:rPr>
              <w:t>Activities</w:t>
            </w:r>
            <w:r w:rsidR="009E15CF" w:rsidRPr="00CD1359">
              <w:rPr>
                <w:rFonts w:eastAsia="Open Sans" w:cs="Open Sans"/>
                <w:color w:val="000000" w:themeColor="text1"/>
                <w:sz w:val="18"/>
                <w:szCs w:val="18"/>
              </w:rPr>
              <w:t xml:space="preserve"> </w:t>
            </w:r>
          </w:p>
          <w:p w14:paraId="005C2214" w14:textId="77777777" w:rsidR="009E15CF" w:rsidRPr="00CD1359" w:rsidRDefault="009E15CF"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Teacher recap on decomposition (first covered in topic 9.1.1 (week 16)</w:t>
            </w:r>
          </w:p>
          <w:p w14:paraId="69940BC4" w14:textId="77777777" w:rsidR="009E15CF" w:rsidRPr="00CD1359" w:rsidRDefault="009E15CF"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Class practical activity. Students are given an outline of an application that is to be developed, they apply the principle of decomposition and split the application into a series of tasks. Activity 1 on page 282 of student book 1 provides an example.</w:t>
            </w:r>
          </w:p>
          <w:p w14:paraId="6F944860" w14:textId="77777777" w:rsidR="009E15CF" w:rsidRPr="00CD1359" w:rsidRDefault="009E15CF"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Class discussion. How can the list of decomposed tasks be developed into code comments using the comment first method?</w:t>
            </w:r>
          </w:p>
          <w:p w14:paraId="26A981DD" w14:textId="77777777" w:rsidR="009E15CF" w:rsidRPr="00CD1359" w:rsidRDefault="009E15CF" w:rsidP="009E15CF">
            <w:pPr>
              <w:pStyle w:val="Tabletextbullets"/>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08B7A307" w14:textId="5034A602" w:rsidR="009E15CF" w:rsidRDefault="00B542DA" w:rsidP="009E15CF">
            <w:pPr>
              <w:pStyle w:val="Tabletextbullets"/>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r w:rsidRPr="00B542DA">
              <w:rPr>
                <w:rFonts w:asciiTheme="minorHAnsi" w:eastAsia="Open Sans" w:hAnsiTheme="minorHAnsi" w:cs="Open Sans"/>
                <w:sz w:val="18"/>
                <w:szCs w:val="18"/>
              </w:rPr>
              <w:t>Homework</w:t>
            </w:r>
            <w:r w:rsidR="009E15CF" w:rsidRPr="00CD1359">
              <w:rPr>
                <w:rFonts w:asciiTheme="minorHAnsi" w:eastAsia="Open Sans" w:hAnsiTheme="minorHAnsi" w:cs="Open Sans"/>
                <w:color w:val="auto"/>
                <w:sz w:val="18"/>
                <w:szCs w:val="18"/>
              </w:rPr>
              <w:t>:</w:t>
            </w:r>
          </w:p>
          <w:p w14:paraId="1768C20F" w14:textId="77777777" w:rsidR="00CD1359" w:rsidRPr="00CD1359" w:rsidRDefault="00CD1359" w:rsidP="009E15CF">
            <w:pPr>
              <w:pStyle w:val="Tabletextbullets"/>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auto"/>
                <w:sz w:val="18"/>
                <w:szCs w:val="18"/>
              </w:rPr>
            </w:pPr>
          </w:p>
          <w:p w14:paraId="53694C51" w14:textId="07F60A0E" w:rsidR="009E15CF" w:rsidRPr="00CD1359" w:rsidRDefault="009E15CF"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D1359">
              <w:rPr>
                <w:rFonts w:asciiTheme="minorHAnsi" w:eastAsia="Open Sans" w:hAnsiTheme="minorHAnsi" w:cs="Open Sans"/>
                <w:sz w:val="18"/>
                <w:szCs w:val="18"/>
              </w:rPr>
              <w:t>Provide students with another application description and ask them to attempt to decompose it into sub-tasks</w:t>
            </w:r>
          </w:p>
        </w:tc>
        <w:tc>
          <w:tcPr>
            <w:tcW w:w="2268" w:type="dxa"/>
            <w:shd w:val="clear" w:color="auto" w:fill="auto"/>
          </w:tcPr>
          <w:p w14:paraId="04EC6BA5" w14:textId="7041A170" w:rsidR="009E15CF" w:rsidRPr="00CD1359" w:rsidRDefault="00454F20" w:rsidP="009E15C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9E15CF" w:rsidRPr="00CD1359">
              <w:rPr>
                <w:rFonts w:eastAsia="Open Sans" w:cs="Open Sans"/>
                <w:color w:val="000000" w:themeColor="text1"/>
                <w:sz w:val="18"/>
                <w:szCs w:val="18"/>
              </w:rPr>
              <w:t xml:space="preserve"> pp. 281-282</w:t>
            </w:r>
          </w:p>
          <w:p w14:paraId="09A1A2B6" w14:textId="77777777" w:rsidR="009E15CF" w:rsidRPr="00CD1359" w:rsidRDefault="009E15CF" w:rsidP="009E15C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auto"/>
          </w:tcPr>
          <w:p w14:paraId="7CEA4106" w14:textId="77777777" w:rsidR="009E15CF" w:rsidRPr="00CD1359" w:rsidRDefault="009E15C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Critical thinking</w:t>
            </w:r>
          </w:p>
          <w:p w14:paraId="41CD8A33" w14:textId="77777777" w:rsidR="009E15CF" w:rsidRPr="00CD1359" w:rsidRDefault="009E15CF"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CD1359">
              <w:rPr>
                <w:rFonts w:eastAsia="Open Sans" w:cs="Open Sans"/>
                <w:color w:val="000000" w:themeColor="text1"/>
                <w:kern w:val="0"/>
                <w:sz w:val="18"/>
                <w:szCs w:val="18"/>
                <w:lang w:eastAsia="en-GB"/>
                <w14:ligatures w14:val="none"/>
              </w:rPr>
              <w:t>Problem solving</w:t>
            </w:r>
          </w:p>
          <w:p w14:paraId="18EBC715" w14:textId="77777777" w:rsidR="009E15CF" w:rsidRPr="00CD1359" w:rsidRDefault="009E15CF"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053BACA9" w14:textId="77777777" w:rsidR="009E15CF" w:rsidRPr="00CD1359" w:rsidRDefault="009E15C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Critical thinking</w:t>
            </w:r>
          </w:p>
          <w:p w14:paraId="5D5B729C" w14:textId="77777777" w:rsidR="009E15CF" w:rsidRPr="00CD1359" w:rsidRDefault="009E15CF"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CD1359">
              <w:rPr>
                <w:rFonts w:eastAsia="Open Sans" w:cs="Open Sans"/>
                <w:color w:val="000000" w:themeColor="text1"/>
                <w:kern w:val="0"/>
                <w:sz w:val="18"/>
                <w:szCs w:val="18"/>
                <w:lang w:eastAsia="en-GB"/>
                <w14:ligatures w14:val="none"/>
              </w:rPr>
              <w:t>Problem solving</w:t>
            </w:r>
          </w:p>
          <w:p w14:paraId="2841357D" w14:textId="77777777" w:rsidR="009E15CF" w:rsidRPr="00CD1359" w:rsidRDefault="009E15CF"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F96CBB4" w14:textId="77777777" w:rsidR="00E460F8" w:rsidRPr="008542E2" w:rsidRDefault="00E460F8" w:rsidP="00E460F8">
      <w:pPr>
        <w:rPr>
          <w:rStyle w:val="Strong"/>
          <w:b w:val="0"/>
          <w:bCs w:val="0"/>
        </w:rPr>
      </w:pPr>
    </w:p>
    <w:p w14:paraId="0711B72C"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7B7DB489" w14:textId="77777777" w:rsidTr="007E0E72">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DACD359" w14:textId="77777777" w:rsidR="00E460F8" w:rsidRPr="007E0E72" w:rsidRDefault="00E460F8">
            <w:pPr>
              <w:pStyle w:val="TableHeading"/>
              <w:jc w:val="center"/>
              <w:rPr>
                <w:b/>
                <w:bCs/>
                <w:color w:val="FFFFFF" w:themeColor="background1"/>
                <w:sz w:val="20"/>
                <w:szCs w:val="24"/>
                <w:lang w:val="en-GB"/>
              </w:rPr>
            </w:pPr>
            <w:r w:rsidRPr="007E0E72">
              <w:rPr>
                <w:b/>
                <w:bCs/>
                <w:color w:val="FFFFFF" w:themeColor="background1"/>
                <w:sz w:val="20"/>
                <w:szCs w:val="24"/>
                <w:lang w:val="en-GB"/>
              </w:rPr>
              <w:t>Topic</w:t>
            </w:r>
            <w:r w:rsidRPr="007E0E72">
              <w:rPr>
                <w:b/>
                <w:bCs/>
                <w:color w:val="FFFFFF" w:themeColor="background1"/>
                <w:sz w:val="20"/>
                <w:szCs w:val="24"/>
                <w:lang w:val="en-GB"/>
              </w:rPr>
              <w:br/>
              <w:t>Sub topic</w:t>
            </w:r>
            <w:r w:rsidRPr="007E0E72">
              <w:rPr>
                <w:b/>
                <w:bCs/>
                <w:color w:val="FFFFFF" w:themeColor="background1"/>
                <w:sz w:val="20"/>
                <w:szCs w:val="24"/>
                <w:lang w:val="en-GB"/>
              </w:rPr>
              <w:br/>
            </w:r>
            <w:r w:rsidRPr="007E0E72">
              <w:rPr>
                <w:b/>
                <w:bCs/>
                <w:color w:val="FFFFFF"/>
                <w:sz w:val="20"/>
                <w:szCs w:val="24"/>
                <w:lang w:val="en-GB"/>
              </w:rPr>
              <w:t>Lesson title</w:t>
            </w:r>
          </w:p>
        </w:tc>
        <w:tc>
          <w:tcPr>
            <w:tcW w:w="2551" w:type="dxa"/>
            <w:shd w:val="clear" w:color="auto" w:fill="341583" w:themeFill="accent2" w:themeFillShade="80"/>
            <w:vAlign w:val="center"/>
          </w:tcPr>
          <w:p w14:paraId="7A34D84B"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Specification reference</w:t>
            </w:r>
          </w:p>
        </w:tc>
        <w:tc>
          <w:tcPr>
            <w:tcW w:w="4820" w:type="dxa"/>
            <w:shd w:val="clear" w:color="auto" w:fill="341583" w:themeFill="accent2" w:themeFillShade="80"/>
            <w:vAlign w:val="center"/>
          </w:tcPr>
          <w:p w14:paraId="585AA2B7" w14:textId="45D3B473"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 xml:space="preserve">Suggested </w:t>
            </w:r>
            <w:r w:rsidR="00B542DA" w:rsidRPr="007E0E72">
              <w:rPr>
                <w:b/>
                <w:bCs/>
                <w:color w:val="FFFFFF" w:themeColor="background1"/>
                <w:sz w:val="20"/>
                <w:szCs w:val="24"/>
                <w:lang w:val="en-GB"/>
              </w:rPr>
              <w:t>Activities</w:t>
            </w:r>
          </w:p>
        </w:tc>
        <w:tc>
          <w:tcPr>
            <w:tcW w:w="2268" w:type="dxa"/>
            <w:shd w:val="clear" w:color="auto" w:fill="341583" w:themeFill="accent2" w:themeFillShade="80"/>
            <w:vAlign w:val="center"/>
          </w:tcPr>
          <w:p w14:paraId="28212EDB"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Suggested resources</w:t>
            </w:r>
          </w:p>
        </w:tc>
        <w:tc>
          <w:tcPr>
            <w:tcW w:w="1984" w:type="dxa"/>
            <w:shd w:val="clear" w:color="auto" w:fill="341583" w:themeFill="accent2" w:themeFillShade="80"/>
            <w:vAlign w:val="center"/>
          </w:tcPr>
          <w:p w14:paraId="1C0F6260"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53DB60C" w14:textId="77777777" w:rsidR="00E460F8" w:rsidRPr="007E0E7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could be acquired through teaching and delivery in this lesson?</w:t>
            </w:r>
          </w:p>
        </w:tc>
      </w:tr>
      <w:tr w:rsidR="00E460F8" w:rsidRPr="008542E2" w14:paraId="7EFDCCD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083E53B" w14:textId="77777777" w:rsidR="00E460F8" w:rsidRPr="008542E2" w:rsidRDefault="00E460F8">
            <w:pPr>
              <w:pStyle w:val="TableHeading"/>
              <w:rPr>
                <w:color w:val="FFFFFF" w:themeColor="background1"/>
                <w:lang w:val="en-GB"/>
              </w:rPr>
            </w:pPr>
            <w:r w:rsidRPr="008542E2">
              <w:rPr>
                <w:b/>
                <w:bCs/>
                <w:color w:val="000000" w:themeColor="text1"/>
                <w:lang w:val="en-GB"/>
              </w:rPr>
              <w:t>Week 22</w:t>
            </w:r>
            <w:r w:rsidRPr="008542E2">
              <w:rPr>
                <w:b/>
                <w:bCs/>
                <w:color w:val="000000" w:themeColor="text1"/>
                <w:lang w:val="en-GB"/>
              </w:rPr>
              <w:br/>
              <w:t>Lesson 1</w:t>
            </w:r>
          </w:p>
        </w:tc>
      </w:tr>
      <w:tr w:rsidR="00825D6E" w:rsidRPr="008542E2" w14:paraId="21ACC78C" w14:textId="77777777" w:rsidTr="007E0E7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59309E7" w14:textId="77777777" w:rsidR="00825D6E" w:rsidRPr="00CD1359" w:rsidRDefault="00825D6E" w:rsidP="00825D6E">
            <w:pPr>
              <w:autoSpaceDE w:val="0"/>
              <w:autoSpaceDN w:val="0"/>
              <w:adjustRightInd w:val="0"/>
              <w:spacing w:before="40" w:after="40" w:line="200" w:lineRule="atLeast"/>
              <w:rPr>
                <w:sz w:val="18"/>
                <w:szCs w:val="18"/>
              </w:rPr>
            </w:pPr>
            <w:r w:rsidRPr="00CD1359">
              <w:rPr>
                <w:rFonts w:eastAsia="Open Sans" w:cs="Open Sans"/>
                <w:color w:val="000000" w:themeColor="text1"/>
                <w:sz w:val="18"/>
                <w:szCs w:val="18"/>
              </w:rPr>
              <w:t>Topic 10.1.3</w:t>
            </w:r>
          </w:p>
          <w:p w14:paraId="54EFBEEE" w14:textId="77777777" w:rsidR="00825D6E" w:rsidRPr="00CD1359" w:rsidRDefault="00825D6E" w:rsidP="00825D6E">
            <w:pPr>
              <w:spacing w:before="40" w:after="40"/>
              <w:rPr>
                <w:sz w:val="18"/>
                <w:szCs w:val="18"/>
              </w:rPr>
            </w:pPr>
            <w:r w:rsidRPr="00CD1359">
              <w:rPr>
                <w:rFonts w:eastAsia="Open Sans" w:cs="Open Sans"/>
                <w:color w:val="000000" w:themeColor="text1"/>
                <w:sz w:val="18"/>
                <w:szCs w:val="18"/>
              </w:rPr>
              <w:t>Pattern recognition</w:t>
            </w:r>
          </w:p>
          <w:p w14:paraId="0C7C8C67" w14:textId="77777777" w:rsidR="00825D6E" w:rsidRPr="00CD1359" w:rsidRDefault="00825D6E" w:rsidP="00825D6E">
            <w:pPr>
              <w:spacing w:before="40" w:after="40"/>
              <w:rPr>
                <w:rFonts w:eastAsia="Open Sans" w:cs="Open Sans"/>
                <w:color w:val="000000" w:themeColor="text1"/>
                <w:sz w:val="18"/>
                <w:szCs w:val="18"/>
              </w:rPr>
            </w:pPr>
          </w:p>
          <w:p w14:paraId="2122FA07" w14:textId="77777777" w:rsidR="00825D6E" w:rsidRPr="00CD1359" w:rsidRDefault="00825D6E" w:rsidP="00825D6E">
            <w:pPr>
              <w:spacing w:before="40" w:after="40"/>
              <w:rPr>
                <w:rFonts w:eastAsia="Open Sans" w:cs="Open Sans"/>
                <w:color w:val="000000" w:themeColor="text1"/>
                <w:sz w:val="18"/>
                <w:szCs w:val="18"/>
              </w:rPr>
            </w:pPr>
            <w:r w:rsidRPr="00CD1359">
              <w:rPr>
                <w:rFonts w:eastAsia="Open Sans" w:cs="Open Sans"/>
                <w:color w:val="000000" w:themeColor="text1"/>
                <w:sz w:val="18"/>
                <w:szCs w:val="18"/>
              </w:rPr>
              <w:t>Topic 10.1.4 Generalisation</w:t>
            </w:r>
          </w:p>
          <w:p w14:paraId="55DE9145" w14:textId="77777777" w:rsidR="00825D6E" w:rsidRPr="00CD1359" w:rsidRDefault="00825D6E" w:rsidP="00825D6E">
            <w:pPr>
              <w:autoSpaceDE w:val="0"/>
              <w:autoSpaceDN w:val="0"/>
              <w:adjustRightInd w:val="0"/>
              <w:spacing w:before="40" w:after="40"/>
              <w:rPr>
                <w:rFonts w:eastAsia="Open Sans" w:cs="Open Sans"/>
                <w:color w:val="000000" w:themeColor="text1"/>
                <w:sz w:val="18"/>
                <w:szCs w:val="18"/>
              </w:rPr>
            </w:pPr>
          </w:p>
          <w:p w14:paraId="5677DCC8" w14:textId="56F067B9" w:rsidR="00825D6E" w:rsidRDefault="00B542DA" w:rsidP="00825D6E">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0300EB60" w14:textId="77777777" w:rsidR="007E0E72" w:rsidRPr="00CD1359" w:rsidRDefault="007E0E72" w:rsidP="00825D6E">
            <w:pPr>
              <w:autoSpaceDE w:val="0"/>
              <w:autoSpaceDN w:val="0"/>
              <w:adjustRightInd w:val="0"/>
              <w:spacing w:before="40" w:after="40" w:line="200" w:lineRule="atLeast"/>
              <w:rPr>
                <w:sz w:val="18"/>
                <w:szCs w:val="18"/>
              </w:rPr>
            </w:pPr>
          </w:p>
          <w:p w14:paraId="4F5DC0E4" w14:textId="77777777" w:rsidR="00825D6E" w:rsidRPr="00CD1359" w:rsidRDefault="00825D6E" w:rsidP="00825D6E">
            <w:pPr>
              <w:autoSpaceDE w:val="0"/>
              <w:autoSpaceDN w:val="0"/>
              <w:adjustRightInd w:val="0"/>
              <w:spacing w:before="40" w:after="40"/>
              <w:rPr>
                <w:rFonts w:eastAsia="Open Sans" w:cs="Open Sans"/>
                <w:b w:val="0"/>
                <w:bCs w:val="0"/>
                <w:color w:val="000000" w:themeColor="text1"/>
                <w:sz w:val="18"/>
                <w:szCs w:val="18"/>
              </w:rPr>
            </w:pPr>
            <w:r w:rsidRPr="00CD1359">
              <w:rPr>
                <w:rFonts w:eastAsia="Open Sans" w:cs="Open Sans"/>
                <w:b w:val="0"/>
                <w:bCs w:val="0"/>
                <w:color w:val="000000" w:themeColor="text1"/>
                <w:sz w:val="18"/>
                <w:szCs w:val="18"/>
              </w:rPr>
              <w:t>Computational thinking - Pattern recognition and generalisation</w:t>
            </w:r>
          </w:p>
          <w:p w14:paraId="69A84E16" w14:textId="77777777" w:rsidR="00825D6E" w:rsidRPr="00CD1359" w:rsidRDefault="00825D6E" w:rsidP="00825D6E">
            <w:pPr>
              <w:pStyle w:val="TableText"/>
              <w:rPr>
                <w:rFonts w:asciiTheme="minorHAnsi" w:hAnsiTheme="minorHAnsi"/>
                <w:sz w:val="18"/>
                <w:szCs w:val="18"/>
                <w:lang w:val="en-GB"/>
              </w:rPr>
            </w:pPr>
          </w:p>
        </w:tc>
        <w:tc>
          <w:tcPr>
            <w:tcW w:w="2551" w:type="dxa"/>
          </w:tcPr>
          <w:p w14:paraId="5ABDDBAB" w14:textId="0A29D323" w:rsidR="00825D6E" w:rsidRPr="00CD1359" w:rsidRDefault="00B542DA" w:rsidP="00825D6E">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825D6E" w:rsidRPr="00CD1359">
              <w:rPr>
                <w:rFonts w:eastAsia="Open Sans" w:cs="Open Sans"/>
                <w:color w:val="000000" w:themeColor="text1"/>
                <w:sz w:val="18"/>
                <w:szCs w:val="18"/>
              </w:rPr>
              <w:t xml:space="preserve"> </w:t>
            </w:r>
          </w:p>
          <w:p w14:paraId="40A11E17" w14:textId="77777777" w:rsidR="00825D6E" w:rsidRPr="00CD1359" w:rsidRDefault="00825D6E" w:rsidP="007E0E72">
            <w:pPr>
              <w:spacing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CD1359">
              <w:rPr>
                <w:rFonts w:eastAsia="Open Sans" w:cs="Open Sans"/>
                <w:color w:val="000000" w:themeColor="text1"/>
                <w:sz w:val="18"/>
                <w:szCs w:val="18"/>
              </w:rPr>
              <w:t xml:space="preserve"> </w:t>
            </w:r>
          </w:p>
          <w:p w14:paraId="000C3293" w14:textId="77777777" w:rsidR="00825D6E" w:rsidRDefault="00825D6E" w:rsidP="00825D6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D1359">
              <w:rPr>
                <w:rFonts w:eastAsia="Open Sans" w:cs="Open Sans"/>
                <w:color w:val="000000" w:themeColor="text1"/>
                <w:sz w:val="18"/>
                <w:szCs w:val="18"/>
              </w:rPr>
              <w:t>10.1.3 use the same or similar solution/algorithm/subprogram in a different problem</w:t>
            </w:r>
          </w:p>
          <w:p w14:paraId="60A51029" w14:textId="77777777" w:rsidR="00CD1359" w:rsidRPr="00CD1359" w:rsidRDefault="00CD1359" w:rsidP="00825D6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6EFCD930" w14:textId="77777777" w:rsidR="00825D6E" w:rsidRPr="00CD1359" w:rsidRDefault="00825D6E" w:rsidP="00825D6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D1359">
              <w:rPr>
                <w:rFonts w:eastAsia="Open Sans" w:cs="Open Sans"/>
                <w:color w:val="000000" w:themeColor="text1"/>
                <w:sz w:val="18"/>
                <w:szCs w:val="18"/>
              </w:rPr>
              <w:t>10.1.4 use a solution/algorithm /subprogram for similar problem by changing input parameters</w:t>
            </w:r>
          </w:p>
          <w:p w14:paraId="7524F195" w14:textId="77777777" w:rsidR="00825D6E" w:rsidRPr="00CD1359" w:rsidRDefault="00825D6E" w:rsidP="00825D6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CD1359">
              <w:rPr>
                <w:rFonts w:eastAsia="Open Sans" w:cs="Open Sans"/>
                <w:color w:val="000000" w:themeColor="text1"/>
                <w:sz w:val="18"/>
                <w:szCs w:val="18"/>
              </w:rPr>
              <w:t xml:space="preserve"> </w:t>
            </w:r>
          </w:p>
          <w:p w14:paraId="2554E561" w14:textId="4EB06C19" w:rsidR="00825D6E" w:rsidRPr="00CD1359" w:rsidRDefault="00825D6E" w:rsidP="00825D6E">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rPr>
            </w:pPr>
          </w:p>
          <w:p w14:paraId="78C8971A" w14:textId="77777777" w:rsidR="00825D6E" w:rsidRPr="00CD1359" w:rsidRDefault="00825D6E" w:rsidP="00825D6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44F084A4" w14:textId="3BAA3F78" w:rsidR="00825D6E" w:rsidRPr="00CD1359" w:rsidRDefault="00B542DA" w:rsidP="00825D6E">
            <w:pPr>
              <w:pStyle w:val="Tabletextbullets"/>
              <w:numPr>
                <w:ilvl w:val="0"/>
                <w:numId w:val="0"/>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B79BFE" w:themeColor="accent1"/>
                <w:sz w:val="18"/>
                <w:szCs w:val="18"/>
              </w:rPr>
            </w:pPr>
            <w:r w:rsidRPr="00B542DA">
              <w:rPr>
                <w:rFonts w:asciiTheme="minorHAnsi" w:eastAsia="Open Sans" w:hAnsiTheme="minorHAnsi" w:cs="Open Sans"/>
                <w:sz w:val="18"/>
                <w:szCs w:val="18"/>
              </w:rPr>
              <w:t>Activities</w:t>
            </w:r>
          </w:p>
          <w:p w14:paraId="5A1D6F94" w14:textId="77777777" w:rsidR="00825D6E" w:rsidRPr="00CD1359" w:rsidRDefault="00825D6E" w:rsidP="00825D6E">
            <w:pPr>
              <w:pStyle w:val="Tabletextbullets"/>
              <w:numPr>
                <w:ilvl w:val="0"/>
                <w:numId w:val="0"/>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364E5F1A" w14:textId="77777777" w:rsidR="00825D6E" w:rsidRPr="00CD1359" w:rsidRDefault="00825D6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Teacher introduction to the concepts of pattern recognition and generalisation</w:t>
            </w:r>
          </w:p>
          <w:p w14:paraId="77A33638" w14:textId="77777777" w:rsidR="00825D6E" w:rsidRPr="00CD1359" w:rsidRDefault="00825D6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Class activity with students given an application description and asked to identify patterns in the application.</w:t>
            </w:r>
          </w:p>
          <w:p w14:paraId="4B63F103" w14:textId="77777777" w:rsidR="00825D6E" w:rsidRPr="00CD1359" w:rsidRDefault="00825D6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Class practical activity with students asked to write a subprogram which is demonstrates the concept of generalisation. For example, a subprogram to convert measurements (e.g. weights, distances etc) into different units.</w:t>
            </w:r>
          </w:p>
          <w:p w14:paraId="5421E4DE" w14:textId="50195F60" w:rsidR="00825D6E" w:rsidRPr="00CD1359" w:rsidRDefault="00825D6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 xml:space="preserve">Class discussion. Why </w:t>
            </w:r>
            <w:r w:rsidR="00DF08F4" w:rsidRPr="00CD1359">
              <w:rPr>
                <w:rFonts w:asciiTheme="minorHAnsi" w:eastAsia="Open Sans" w:hAnsiTheme="minorHAnsi" w:cs="Open Sans"/>
                <w:sz w:val="18"/>
                <w:szCs w:val="18"/>
              </w:rPr>
              <w:t>are</w:t>
            </w:r>
            <w:r w:rsidRPr="00CD1359">
              <w:rPr>
                <w:rFonts w:asciiTheme="minorHAnsi" w:eastAsia="Open Sans" w:hAnsiTheme="minorHAnsi" w:cs="Open Sans"/>
                <w:sz w:val="18"/>
                <w:szCs w:val="18"/>
              </w:rPr>
              <w:t xml:space="preserve"> pattern recognition and generalisation useful in software development? What benefits being able to recognise patterns and generalise code bring?</w:t>
            </w:r>
          </w:p>
          <w:p w14:paraId="3355FE41" w14:textId="77777777" w:rsidR="00825D6E" w:rsidRPr="00CD1359" w:rsidRDefault="00825D6E" w:rsidP="00CD1359">
            <w:pPr>
              <w:pStyle w:val="Tabletextbullets"/>
              <w:numPr>
                <w:ilvl w:val="0"/>
                <w:numId w:val="0"/>
              </w:numPr>
              <w:autoSpaceDE w:val="0"/>
              <w:autoSpaceDN w:val="0"/>
              <w:adjustRightInd w:val="0"/>
              <w:spacing w:before="0" w:after="0" w:line="200" w:lineRule="atLeast"/>
              <w:ind w:left="397"/>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507C2C8" w14:textId="149FAE48" w:rsidR="00825D6E" w:rsidRDefault="00B542DA" w:rsidP="00825D6E">
            <w:pPr>
              <w:pStyle w:val="Tabletextbullets"/>
              <w:numPr>
                <w:ilvl w:val="0"/>
                <w:numId w:val="0"/>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p>
          <w:p w14:paraId="7479EDF2" w14:textId="77777777" w:rsidR="00CD1359" w:rsidRPr="00CD1359" w:rsidRDefault="00CD1359" w:rsidP="00CD1359">
            <w:pPr>
              <w:pStyle w:val="Tabletextbullets"/>
              <w:numPr>
                <w:ilvl w:val="0"/>
                <w:numId w:val="0"/>
              </w:numPr>
              <w:autoSpaceDE w:val="0"/>
              <w:autoSpaceDN w:val="0"/>
              <w:adjustRightInd w:val="0"/>
              <w:spacing w:before="0" w:after="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15C82ADB" w14:textId="77777777" w:rsidR="00825D6E" w:rsidRPr="00CD1359" w:rsidRDefault="00825D6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CD1359">
              <w:rPr>
                <w:rFonts w:asciiTheme="minorHAnsi" w:eastAsia="Open Sans" w:hAnsiTheme="minorHAnsi" w:cs="Open Sans"/>
                <w:sz w:val="18"/>
                <w:szCs w:val="18"/>
              </w:rPr>
              <w:t>Ask students to watch this video which gives some interesting examples of pattern recognition:</w:t>
            </w:r>
          </w:p>
          <w:p w14:paraId="4259BCFA" w14:textId="1F3FADEE" w:rsidR="00825D6E" w:rsidRPr="00CD1359" w:rsidRDefault="00825D6E" w:rsidP="00825D6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74D3A6AE" w14:textId="1603F9CA" w:rsidR="00825D6E" w:rsidRPr="00CD1359" w:rsidRDefault="00454F20" w:rsidP="00825D6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825D6E" w:rsidRPr="00CD1359">
              <w:rPr>
                <w:rFonts w:eastAsia="Open Sans" w:cs="Open Sans"/>
                <w:color w:val="000000" w:themeColor="text1"/>
                <w:sz w:val="18"/>
                <w:szCs w:val="18"/>
              </w:rPr>
              <w:t xml:space="preserve"> pp. 283-284</w:t>
            </w:r>
          </w:p>
          <w:p w14:paraId="6A2ED048" w14:textId="77777777" w:rsidR="00825D6E" w:rsidRPr="00CD1359" w:rsidRDefault="00825D6E"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1446A40F" w14:textId="77777777"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19C6B939" w14:textId="77777777"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1755F8D0" w14:textId="77777777"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5192F694" w14:textId="77777777"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3F9280DC" w14:textId="77777777"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5B91E98B" w14:textId="77777777"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6DFDC20C" w14:textId="77777777"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1167B4E9" w14:textId="77777777" w:rsid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44E8B40" w14:textId="77777777" w:rsid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4E1E87DF" w14:textId="77777777" w:rsid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0C85BD9A" w14:textId="77777777" w:rsidR="002F5D65" w:rsidRDefault="002F5D65"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5B532F5A" w14:textId="77777777" w:rsidR="002F5D65" w:rsidRDefault="002F5D65"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74327349" w14:textId="77777777"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p w14:paraId="07B39878" w14:textId="52941394" w:rsidR="00CD1359" w:rsidRPr="00CD1359" w:rsidRDefault="00CD1359" w:rsidP="00825D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hyperlink r:id="rId167" w:history="1">
              <w:r w:rsidRPr="00CD1359">
                <w:rPr>
                  <w:rStyle w:val="Hyperlink"/>
                  <w:rFonts w:eastAsia="Open Sans" w:cs="Open Sans"/>
                  <w:b w:val="0"/>
                  <w:bCs w:val="0"/>
                  <w:sz w:val="18"/>
                  <w:szCs w:val="18"/>
                </w:rPr>
                <w:t>https://www.youtube.com/watch?v=SixLnIDV1yY</w:t>
              </w:r>
            </w:hyperlink>
          </w:p>
        </w:tc>
        <w:tc>
          <w:tcPr>
            <w:tcW w:w="1984" w:type="dxa"/>
          </w:tcPr>
          <w:p w14:paraId="76AE4709" w14:textId="77777777" w:rsidR="00825D6E" w:rsidRPr="00CD1359" w:rsidRDefault="00825D6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Critical thinking</w:t>
            </w:r>
          </w:p>
          <w:p w14:paraId="16E81EC8" w14:textId="77777777" w:rsidR="00825D6E" w:rsidRPr="00CD1359" w:rsidRDefault="00825D6E"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CD1359">
              <w:rPr>
                <w:rFonts w:eastAsia="Open Sans" w:cs="Open Sans"/>
                <w:color w:val="000000" w:themeColor="text1"/>
                <w:kern w:val="0"/>
                <w:sz w:val="18"/>
                <w:szCs w:val="18"/>
                <w:lang w:eastAsia="en-GB"/>
                <w14:ligatures w14:val="none"/>
              </w:rPr>
              <w:t>Problem solving</w:t>
            </w:r>
          </w:p>
          <w:p w14:paraId="0FECD850" w14:textId="77777777" w:rsidR="00825D6E" w:rsidRPr="00CD1359" w:rsidRDefault="00825D6E"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61F19188" w14:textId="77777777" w:rsidR="00825D6E" w:rsidRPr="00CD1359" w:rsidRDefault="00825D6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Critical thinking</w:t>
            </w:r>
          </w:p>
          <w:p w14:paraId="0B68F510" w14:textId="77777777" w:rsidR="00825D6E" w:rsidRPr="00CD1359" w:rsidRDefault="00825D6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D1359">
              <w:rPr>
                <w:rFonts w:asciiTheme="minorHAnsi" w:eastAsia="Open Sans" w:hAnsiTheme="minorHAnsi" w:cs="Open Sans"/>
                <w:color w:val="000000" w:themeColor="text1"/>
                <w:sz w:val="18"/>
                <w:szCs w:val="18"/>
              </w:rPr>
              <w:t>Problem solving</w:t>
            </w:r>
          </w:p>
          <w:p w14:paraId="0C3328B1" w14:textId="77777777" w:rsidR="00825D6E" w:rsidRPr="00CD1359" w:rsidRDefault="00825D6E"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F7A33D1" w14:textId="77777777" w:rsidR="00477621" w:rsidRDefault="00477621">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825D6E" w:rsidRPr="008542E2" w14:paraId="732F76B3" w14:textId="77777777" w:rsidTr="00FC206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C701701" w14:textId="7E46716C" w:rsidR="00825D6E" w:rsidRPr="008542E2" w:rsidRDefault="00825D6E" w:rsidP="00825D6E">
            <w:pPr>
              <w:pStyle w:val="TableHeading"/>
              <w:rPr>
                <w:lang w:val="en-GB"/>
              </w:rPr>
            </w:pPr>
            <w:r w:rsidRPr="008542E2">
              <w:rPr>
                <w:b/>
                <w:bCs/>
                <w:color w:val="000000" w:themeColor="text1"/>
                <w:lang w:val="en-GB"/>
              </w:rPr>
              <w:t>Week 22</w:t>
            </w:r>
            <w:r w:rsidRPr="008542E2">
              <w:rPr>
                <w:b/>
                <w:bCs/>
                <w:color w:val="000000" w:themeColor="text1"/>
                <w:lang w:val="en-GB"/>
              </w:rPr>
              <w:br/>
              <w:t>Lesson 2</w:t>
            </w:r>
          </w:p>
        </w:tc>
      </w:tr>
      <w:tr w:rsidR="008C5268" w:rsidRPr="008542E2" w14:paraId="38A13609" w14:textId="77777777" w:rsidTr="007E0E7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B668989" w14:textId="77777777" w:rsidR="008C5268" w:rsidRPr="00477621" w:rsidRDefault="008C5268" w:rsidP="008C5268">
            <w:pPr>
              <w:autoSpaceDE w:val="0"/>
              <w:autoSpaceDN w:val="0"/>
              <w:adjustRightInd w:val="0"/>
              <w:spacing w:before="40" w:after="40" w:line="200" w:lineRule="atLeast"/>
              <w:rPr>
                <w:rFonts w:eastAsia="Open Sans" w:cs="Open Sans"/>
                <w:color w:val="000000" w:themeColor="text1"/>
                <w:sz w:val="18"/>
                <w:szCs w:val="18"/>
              </w:rPr>
            </w:pPr>
            <w:r w:rsidRPr="00477621">
              <w:rPr>
                <w:rFonts w:eastAsia="Open Sans" w:cs="Open Sans"/>
                <w:color w:val="000000" w:themeColor="text1"/>
                <w:sz w:val="18"/>
                <w:szCs w:val="18"/>
              </w:rPr>
              <w:t>Topic 10.2.1</w:t>
            </w:r>
          </w:p>
          <w:p w14:paraId="07B72CFB" w14:textId="77777777" w:rsidR="008C5268" w:rsidRPr="00477621" w:rsidRDefault="008C5268" w:rsidP="008C5268">
            <w:pPr>
              <w:spacing w:before="40" w:after="40" w:line="200" w:lineRule="atLeast"/>
              <w:rPr>
                <w:rFonts w:eastAsia="Open Sans" w:cs="Open Sans"/>
                <w:color w:val="000000" w:themeColor="text1"/>
                <w:sz w:val="18"/>
                <w:szCs w:val="18"/>
              </w:rPr>
            </w:pPr>
            <w:r w:rsidRPr="00477621">
              <w:rPr>
                <w:rFonts w:eastAsia="Open Sans" w:cs="Open Sans"/>
                <w:color w:val="000000" w:themeColor="text1"/>
                <w:sz w:val="18"/>
                <w:szCs w:val="18"/>
              </w:rPr>
              <w:t>Create programmed solutions from algorithms</w:t>
            </w:r>
          </w:p>
          <w:p w14:paraId="1945555B" w14:textId="77777777" w:rsidR="008C5268" w:rsidRPr="00477621" w:rsidRDefault="008C5268" w:rsidP="008C5268">
            <w:pPr>
              <w:autoSpaceDE w:val="0"/>
              <w:autoSpaceDN w:val="0"/>
              <w:adjustRightInd w:val="0"/>
              <w:spacing w:before="40" w:after="40" w:line="200" w:lineRule="atLeast"/>
              <w:rPr>
                <w:rFonts w:eastAsia="Open Sans" w:cs="Open Sans"/>
                <w:color w:val="000000" w:themeColor="text1"/>
                <w:sz w:val="18"/>
                <w:szCs w:val="18"/>
              </w:rPr>
            </w:pPr>
          </w:p>
          <w:p w14:paraId="13E83211" w14:textId="181630C4" w:rsidR="008C5268" w:rsidRDefault="00B542DA" w:rsidP="008C5268">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5FE4B853" w14:textId="77777777" w:rsidR="007E0E72" w:rsidRPr="00477621" w:rsidRDefault="007E0E72" w:rsidP="008C5268">
            <w:pPr>
              <w:autoSpaceDE w:val="0"/>
              <w:autoSpaceDN w:val="0"/>
              <w:adjustRightInd w:val="0"/>
              <w:spacing w:before="40" w:after="40" w:line="200" w:lineRule="atLeast"/>
              <w:rPr>
                <w:rFonts w:eastAsia="Open Sans" w:cs="Open Sans"/>
                <w:color w:val="000000" w:themeColor="text1"/>
                <w:sz w:val="18"/>
                <w:szCs w:val="18"/>
              </w:rPr>
            </w:pPr>
          </w:p>
          <w:p w14:paraId="4DD57DE2" w14:textId="77777777" w:rsidR="008C5268" w:rsidRPr="00FC2067" w:rsidRDefault="008C5268" w:rsidP="008C5268">
            <w:pPr>
              <w:spacing w:before="40" w:after="40" w:line="200" w:lineRule="atLeast"/>
              <w:rPr>
                <w:b w:val="0"/>
                <w:bCs w:val="0"/>
              </w:rPr>
            </w:pPr>
            <w:r w:rsidRPr="00FC2067">
              <w:rPr>
                <w:rFonts w:eastAsia="Open Sans" w:cs="Open Sans"/>
                <w:b w:val="0"/>
                <w:bCs w:val="0"/>
                <w:color w:val="000000" w:themeColor="text1"/>
                <w:sz w:val="18"/>
                <w:szCs w:val="18"/>
              </w:rPr>
              <w:t>Create programs from algorithms expressed in words</w:t>
            </w:r>
          </w:p>
          <w:p w14:paraId="7EE99C3F" w14:textId="77777777" w:rsidR="008C5268" w:rsidRPr="00477621" w:rsidRDefault="008C5268" w:rsidP="008C5268">
            <w:pPr>
              <w:pStyle w:val="TableText"/>
              <w:rPr>
                <w:rFonts w:asciiTheme="minorHAnsi" w:hAnsiTheme="minorHAnsi"/>
                <w:lang w:val="en-GB"/>
              </w:rPr>
            </w:pPr>
          </w:p>
        </w:tc>
        <w:tc>
          <w:tcPr>
            <w:tcW w:w="2551" w:type="dxa"/>
            <w:shd w:val="clear" w:color="auto" w:fill="auto"/>
          </w:tcPr>
          <w:p w14:paraId="124B1A6D" w14:textId="65A0E1C3" w:rsidR="008C5268" w:rsidRPr="00477621" w:rsidRDefault="00B542DA" w:rsidP="008C5268">
            <w:pPr>
              <w:cnfStyle w:val="000000100000" w:firstRow="0" w:lastRow="0" w:firstColumn="0" w:lastColumn="0" w:oddVBand="0" w:evenVBand="0" w:oddHBand="1" w:evenHBand="0" w:firstRowFirstColumn="0" w:firstRowLastColumn="0" w:lastRowFirstColumn="0" w:lastRowLastColumn="0"/>
            </w:pPr>
            <w:r w:rsidRPr="00B542DA">
              <w:rPr>
                <w:rFonts w:eastAsia="Open Sans" w:cs="Open Sans"/>
                <w:sz w:val="18"/>
                <w:szCs w:val="18"/>
              </w:rPr>
              <w:t>Students will be able to:</w:t>
            </w:r>
            <w:r w:rsidR="008C5268" w:rsidRPr="00477621">
              <w:rPr>
                <w:rFonts w:eastAsia="Open Sans" w:cs="Open Sans"/>
                <w:color w:val="000000" w:themeColor="text1"/>
                <w:sz w:val="18"/>
                <w:szCs w:val="18"/>
              </w:rPr>
              <w:t xml:space="preserve"> </w:t>
            </w:r>
          </w:p>
          <w:p w14:paraId="79045A9B" w14:textId="77777777" w:rsidR="008C5268" w:rsidRPr="00477621" w:rsidRDefault="008C5268" w:rsidP="008C5268">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77621">
              <w:rPr>
                <w:rFonts w:eastAsia="Open Sans" w:cs="Open Sans"/>
                <w:color w:val="000000" w:themeColor="text1"/>
                <w:sz w:val="18"/>
                <w:szCs w:val="18"/>
              </w:rPr>
              <w:t>10.2.1 Convert algorithms into code</w:t>
            </w:r>
          </w:p>
          <w:p w14:paraId="39073C99" w14:textId="58EAF267" w:rsidR="008B2E9E" w:rsidRPr="00477621" w:rsidRDefault="008B2E9E" w:rsidP="008B2E9E">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p>
          <w:p w14:paraId="631C1A64" w14:textId="77777777" w:rsidR="008C5268" w:rsidRPr="00477621" w:rsidRDefault="008C5268" w:rsidP="008C5268">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p>
        </w:tc>
        <w:tc>
          <w:tcPr>
            <w:tcW w:w="4820" w:type="dxa"/>
            <w:shd w:val="clear" w:color="auto" w:fill="auto"/>
          </w:tcPr>
          <w:p w14:paraId="3714E6AB" w14:textId="0FF2B078" w:rsidR="008C5268" w:rsidRDefault="00B542DA" w:rsidP="008C5268">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Activities</w:t>
            </w:r>
            <w:r w:rsidR="008C5268" w:rsidRPr="00477621">
              <w:rPr>
                <w:rFonts w:eastAsia="Open Sans" w:cs="Open Sans"/>
                <w:color w:val="000000" w:themeColor="text1"/>
                <w:sz w:val="18"/>
                <w:szCs w:val="18"/>
              </w:rPr>
              <w:t xml:space="preserve"> </w:t>
            </w:r>
          </w:p>
          <w:p w14:paraId="7FBE6994" w14:textId="77777777" w:rsidR="00FC2067" w:rsidRPr="00477621" w:rsidRDefault="00FC2067" w:rsidP="008C5268">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7E1F96D" w14:textId="77777777" w:rsidR="008C5268" w:rsidRPr="00477621" w:rsidRDefault="008C5268"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477621">
              <w:rPr>
                <w:rFonts w:asciiTheme="minorHAnsi" w:eastAsia="Open Sans" w:hAnsiTheme="minorHAnsi" w:cs="Open Sans"/>
                <w:sz w:val="18"/>
                <w:szCs w:val="18"/>
              </w:rPr>
              <w:t xml:space="preserve">Teacher introduction to the topic of algorithms, linking to material covered in Unit 1. </w:t>
            </w:r>
          </w:p>
          <w:p w14:paraId="732A9320" w14:textId="77777777" w:rsidR="008C5268" w:rsidRPr="00477621" w:rsidRDefault="008C5268"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477621">
              <w:rPr>
                <w:rFonts w:asciiTheme="minorHAnsi" w:eastAsia="Open Sans" w:hAnsiTheme="minorHAnsi" w:cs="Open Sans"/>
                <w:sz w:val="18"/>
                <w:szCs w:val="18"/>
              </w:rPr>
              <w:t>Practical class activity. Students are provided with an algorithm expressed in words and attempt to convert the algorithm into code.</w:t>
            </w:r>
          </w:p>
          <w:p w14:paraId="435B2C3C" w14:textId="77777777" w:rsidR="008C5268" w:rsidRPr="00477621" w:rsidRDefault="008C5268"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477621">
              <w:rPr>
                <w:rFonts w:asciiTheme="minorHAnsi" w:eastAsia="Open Sans" w:hAnsiTheme="minorHAnsi" w:cs="Open Sans"/>
                <w:sz w:val="18"/>
                <w:szCs w:val="18"/>
              </w:rPr>
              <w:t xml:space="preserve">Feedback from the practical activity. How successful were they in converting the algorithm into code? What made the process difficult or easy? What methods helped them in the task? </w:t>
            </w:r>
          </w:p>
          <w:p w14:paraId="1BBCCC25" w14:textId="77777777" w:rsidR="008C5268" w:rsidRPr="00477621" w:rsidRDefault="008C5268" w:rsidP="00FC2067">
            <w:pPr>
              <w:pStyle w:val="Tabletextbullets"/>
              <w:numPr>
                <w:ilvl w:val="0"/>
                <w:numId w:val="0"/>
              </w:numPr>
              <w:autoSpaceDE w:val="0"/>
              <w:autoSpaceDN w:val="0"/>
              <w:adjustRightInd w:val="0"/>
              <w:spacing w:before="0" w:after="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34F072D2" w14:textId="579DCDAD" w:rsidR="008C5268" w:rsidRDefault="00B542DA" w:rsidP="008C5268">
            <w:pPr>
              <w:pStyle w:val="Tabletextbullets"/>
              <w:numPr>
                <w:ilvl w:val="0"/>
                <w:numId w:val="0"/>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8C5268" w:rsidRPr="00477621">
              <w:rPr>
                <w:rFonts w:asciiTheme="minorHAnsi" w:eastAsia="Open Sans" w:hAnsiTheme="minorHAnsi" w:cs="Open Sans"/>
                <w:color w:val="000000" w:themeColor="text1"/>
                <w:sz w:val="18"/>
                <w:szCs w:val="18"/>
              </w:rPr>
              <w:t>:</w:t>
            </w:r>
          </w:p>
          <w:p w14:paraId="4942E676" w14:textId="77777777" w:rsidR="00FC2067" w:rsidRPr="00477621" w:rsidRDefault="00FC2067" w:rsidP="008C5268">
            <w:pPr>
              <w:pStyle w:val="Tabletextbullets"/>
              <w:numPr>
                <w:ilvl w:val="0"/>
                <w:numId w:val="0"/>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0771B1CB" w14:textId="77777777" w:rsidR="008C5268" w:rsidRPr="00477621" w:rsidRDefault="008C5268"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477621">
              <w:rPr>
                <w:rFonts w:asciiTheme="minorHAnsi" w:eastAsia="Open Sans" w:hAnsiTheme="minorHAnsi" w:cs="Open Sans"/>
                <w:sz w:val="18"/>
                <w:szCs w:val="18"/>
              </w:rPr>
              <w:t>Ask students to watch this video which provides some good information on the general topic of algorithms:</w:t>
            </w:r>
          </w:p>
          <w:p w14:paraId="482D51C2" w14:textId="77777777" w:rsidR="008C5268" w:rsidRPr="00477621" w:rsidRDefault="008C5268" w:rsidP="00477621">
            <w:pPr>
              <w:tabs>
                <w:tab w:val="left" w:pos="720"/>
              </w:tabs>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pPr>
          </w:p>
        </w:tc>
        <w:tc>
          <w:tcPr>
            <w:tcW w:w="2268" w:type="dxa"/>
            <w:shd w:val="clear" w:color="auto" w:fill="auto"/>
          </w:tcPr>
          <w:p w14:paraId="35AF8AE0" w14:textId="5AA9F5CA" w:rsidR="008C5268" w:rsidRPr="00477621" w:rsidRDefault="00454F20" w:rsidP="008C5268">
            <w:pPr>
              <w:spacing w:before="40" w:after="40"/>
              <w:cnfStyle w:val="000000100000" w:firstRow="0" w:lastRow="0" w:firstColumn="0" w:lastColumn="0" w:oddVBand="0" w:evenVBand="0" w:oddHBand="1" w:evenHBand="0" w:firstRowFirstColumn="0" w:firstRowLastColumn="0" w:lastRowFirstColumn="0" w:lastRowLastColumn="0"/>
            </w:pPr>
            <w:r w:rsidRPr="00454F20">
              <w:rPr>
                <w:rFonts w:eastAsia="Open Sans" w:cs="Open Sans"/>
                <w:b/>
                <w:color w:val="000000" w:themeColor="text1"/>
                <w:sz w:val="18"/>
                <w:szCs w:val="18"/>
              </w:rPr>
              <w:t>Pearson Edexcel International A-level Computer Science Student Book 1:</w:t>
            </w:r>
            <w:r w:rsidR="008C5268" w:rsidRPr="00477621">
              <w:rPr>
                <w:rFonts w:eastAsia="Open Sans" w:cs="Open Sans"/>
                <w:color w:val="000000" w:themeColor="text1"/>
                <w:sz w:val="18"/>
                <w:szCs w:val="18"/>
              </w:rPr>
              <w:t xml:space="preserve"> pp. 284-287</w:t>
            </w:r>
          </w:p>
          <w:p w14:paraId="2A6F7444" w14:textId="77777777" w:rsidR="008C5268" w:rsidRPr="00477621" w:rsidRDefault="008C5268" w:rsidP="008C5268">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color w:val="000000" w:themeColor="text1"/>
                <w:sz w:val="18"/>
                <w:szCs w:val="18"/>
              </w:rPr>
            </w:pPr>
          </w:p>
          <w:p w14:paraId="4AE8FACA" w14:textId="77777777" w:rsidR="008C5268" w:rsidRPr="00477621" w:rsidRDefault="008C5268" w:rsidP="008C5268">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r w:rsidRPr="00477621">
              <w:rPr>
                <w:rFonts w:asciiTheme="minorHAnsi" w:eastAsia="Open Sans" w:hAnsiTheme="minorHAnsi" w:cs="Open Sans"/>
                <w:b w:val="0"/>
                <w:bCs w:val="0"/>
                <w:color w:val="000000" w:themeColor="text1"/>
                <w:sz w:val="18"/>
                <w:szCs w:val="18"/>
              </w:rPr>
              <w:t>The theory of algorithms is covered in Unit 1, section 5.1.1</w:t>
            </w:r>
          </w:p>
          <w:p w14:paraId="371D11C9" w14:textId="77777777" w:rsidR="00477621" w:rsidRPr="00477621" w:rsidRDefault="00477621" w:rsidP="008C5268">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p>
          <w:p w14:paraId="44CE1C89" w14:textId="77777777" w:rsidR="00477621" w:rsidRDefault="00477621" w:rsidP="008C5268">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p>
          <w:p w14:paraId="6498FDD7" w14:textId="77777777" w:rsidR="00FC2067" w:rsidRDefault="00FC2067" w:rsidP="008C5268">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p>
          <w:p w14:paraId="0F7EA726" w14:textId="77777777" w:rsidR="002F5D65" w:rsidRDefault="002F5D65" w:rsidP="008C5268">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p>
          <w:p w14:paraId="7232784C" w14:textId="77777777" w:rsidR="002F5D65" w:rsidRDefault="002F5D65" w:rsidP="008C5268">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p>
          <w:p w14:paraId="5E4878B6" w14:textId="77777777" w:rsidR="00FC2067" w:rsidRPr="00477621" w:rsidRDefault="00FC2067" w:rsidP="008C5268">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p>
          <w:p w14:paraId="32297E53" w14:textId="77777777" w:rsidR="00477621" w:rsidRPr="00477621" w:rsidRDefault="00477621" w:rsidP="00477621">
            <w:pPr>
              <w:tabs>
                <w:tab w:val="left" w:pos="720"/>
              </w:tabs>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hyperlink r:id="rId168" w:history="1">
              <w:r w:rsidRPr="00477621">
                <w:rPr>
                  <w:rStyle w:val="Hyperlink"/>
                  <w:rFonts w:eastAsia="Open Sans" w:cs="Open Sans"/>
                  <w:sz w:val="18"/>
                  <w:szCs w:val="18"/>
                </w:rPr>
                <w:t>https://www.youtube.com/watch?v=JJkWemM03Lg</w:t>
              </w:r>
            </w:hyperlink>
          </w:p>
          <w:p w14:paraId="0DA65ABE" w14:textId="10CC13B9" w:rsidR="00477621" w:rsidRPr="00477621" w:rsidRDefault="00477621" w:rsidP="008C526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p>
        </w:tc>
        <w:tc>
          <w:tcPr>
            <w:tcW w:w="1984" w:type="dxa"/>
            <w:shd w:val="clear" w:color="auto" w:fill="auto"/>
          </w:tcPr>
          <w:p w14:paraId="001D4A79" w14:textId="77777777" w:rsidR="008C5268" w:rsidRPr="00477621" w:rsidRDefault="008C526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477621">
              <w:rPr>
                <w:rFonts w:asciiTheme="minorHAnsi" w:eastAsia="Open Sans" w:hAnsiTheme="minorHAnsi" w:cs="Open Sans"/>
                <w:color w:val="000000" w:themeColor="text1"/>
                <w:sz w:val="18"/>
                <w:szCs w:val="18"/>
              </w:rPr>
              <w:t>Critical thinking</w:t>
            </w:r>
          </w:p>
          <w:p w14:paraId="7EBEA226" w14:textId="77777777" w:rsidR="008C5268" w:rsidRPr="00477621" w:rsidRDefault="008C5268"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477621">
              <w:rPr>
                <w:rFonts w:eastAsia="Open Sans" w:cs="Open Sans"/>
                <w:color w:val="000000" w:themeColor="text1"/>
                <w:kern w:val="0"/>
                <w:sz w:val="18"/>
                <w:szCs w:val="18"/>
                <w:lang w:eastAsia="en-GB"/>
                <w14:ligatures w14:val="none"/>
              </w:rPr>
              <w:t>Problem solving</w:t>
            </w:r>
          </w:p>
          <w:p w14:paraId="41F3E7A4" w14:textId="77777777" w:rsidR="008C5268" w:rsidRPr="00477621" w:rsidRDefault="008C5268"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725F93B9" w14:textId="77777777" w:rsidR="008C5268" w:rsidRPr="00477621" w:rsidRDefault="008C5268"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477621">
              <w:rPr>
                <w:rFonts w:asciiTheme="minorHAnsi" w:eastAsia="Open Sans" w:hAnsiTheme="minorHAnsi" w:cs="Open Sans"/>
                <w:color w:val="000000" w:themeColor="text1"/>
                <w:sz w:val="18"/>
                <w:szCs w:val="18"/>
              </w:rPr>
              <w:t>Critical thinking</w:t>
            </w:r>
          </w:p>
          <w:p w14:paraId="57B31B77" w14:textId="77777777" w:rsidR="008C5268" w:rsidRPr="00477621" w:rsidRDefault="008C5268"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477621">
              <w:rPr>
                <w:rFonts w:eastAsia="Open Sans" w:cs="Open Sans"/>
                <w:color w:val="000000" w:themeColor="text1"/>
                <w:kern w:val="0"/>
                <w:sz w:val="18"/>
                <w:szCs w:val="18"/>
                <w:lang w:eastAsia="en-GB"/>
                <w14:ligatures w14:val="none"/>
              </w:rPr>
              <w:t>Problem solving</w:t>
            </w:r>
          </w:p>
          <w:p w14:paraId="450A5665" w14:textId="77777777" w:rsidR="008C5268" w:rsidRPr="00477621" w:rsidRDefault="008C5268"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595B1F75" w14:textId="77777777" w:rsidR="00477621" w:rsidRDefault="00477621">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8C5268" w:rsidRPr="008542E2" w14:paraId="4F991837" w14:textId="77777777" w:rsidTr="00477621">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BA2CCD7" w14:textId="3E22D53B" w:rsidR="008C5268" w:rsidRPr="008542E2" w:rsidRDefault="008C5268" w:rsidP="008C5268">
            <w:pPr>
              <w:pStyle w:val="TableHeading"/>
              <w:rPr>
                <w:lang w:val="en-GB"/>
              </w:rPr>
            </w:pPr>
            <w:r w:rsidRPr="008542E2">
              <w:rPr>
                <w:b/>
                <w:bCs/>
                <w:color w:val="000000" w:themeColor="text1"/>
                <w:lang w:val="en-GB"/>
              </w:rPr>
              <w:t>Week 22</w:t>
            </w:r>
            <w:r w:rsidRPr="008542E2">
              <w:rPr>
                <w:b/>
                <w:bCs/>
                <w:color w:val="000000" w:themeColor="text1"/>
                <w:lang w:val="en-GB"/>
              </w:rPr>
              <w:br/>
              <w:t>Lesson 3</w:t>
            </w:r>
          </w:p>
        </w:tc>
      </w:tr>
      <w:tr w:rsidR="008B2E9E" w:rsidRPr="008542E2" w14:paraId="0A9547BE" w14:textId="77777777" w:rsidTr="007E0E72">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54DF36F" w14:textId="77777777" w:rsidR="008B2E9E" w:rsidRPr="00477621" w:rsidRDefault="008B2E9E" w:rsidP="008B2E9E">
            <w:pPr>
              <w:autoSpaceDE w:val="0"/>
              <w:autoSpaceDN w:val="0"/>
              <w:adjustRightInd w:val="0"/>
              <w:spacing w:before="40" w:after="40" w:line="200" w:lineRule="atLeast"/>
              <w:rPr>
                <w:rFonts w:eastAsia="Open Sans" w:cs="Open Sans"/>
                <w:color w:val="000000" w:themeColor="text1"/>
                <w:sz w:val="18"/>
                <w:szCs w:val="18"/>
              </w:rPr>
            </w:pPr>
            <w:r w:rsidRPr="00477621">
              <w:rPr>
                <w:rFonts w:eastAsia="Open Sans" w:cs="Open Sans"/>
                <w:color w:val="000000" w:themeColor="text1"/>
                <w:sz w:val="18"/>
                <w:szCs w:val="18"/>
              </w:rPr>
              <w:t>Topic 10.2.1</w:t>
            </w:r>
          </w:p>
          <w:p w14:paraId="6A80B779" w14:textId="77777777" w:rsidR="008B2E9E" w:rsidRPr="00477621" w:rsidRDefault="008B2E9E" w:rsidP="008B2E9E">
            <w:pPr>
              <w:spacing w:before="40" w:after="40" w:line="200" w:lineRule="atLeast"/>
              <w:rPr>
                <w:rFonts w:eastAsia="Open Sans" w:cs="Open Sans"/>
                <w:color w:val="000000" w:themeColor="text1"/>
                <w:sz w:val="18"/>
                <w:szCs w:val="18"/>
              </w:rPr>
            </w:pPr>
            <w:r w:rsidRPr="00477621">
              <w:rPr>
                <w:rFonts w:eastAsia="Open Sans" w:cs="Open Sans"/>
                <w:color w:val="000000" w:themeColor="text1"/>
                <w:sz w:val="18"/>
                <w:szCs w:val="18"/>
              </w:rPr>
              <w:t>Create programmed solutions from algorithms</w:t>
            </w:r>
          </w:p>
          <w:p w14:paraId="670B881A" w14:textId="77777777" w:rsidR="008B2E9E" w:rsidRPr="00477621" w:rsidRDefault="008B2E9E" w:rsidP="008B2E9E">
            <w:pPr>
              <w:autoSpaceDE w:val="0"/>
              <w:autoSpaceDN w:val="0"/>
              <w:adjustRightInd w:val="0"/>
              <w:spacing w:before="40" w:after="40" w:line="200" w:lineRule="atLeast"/>
              <w:rPr>
                <w:rFonts w:eastAsia="Open Sans" w:cs="Open Sans"/>
                <w:color w:val="000000" w:themeColor="text1"/>
                <w:sz w:val="18"/>
                <w:szCs w:val="18"/>
              </w:rPr>
            </w:pPr>
          </w:p>
          <w:p w14:paraId="407143E8" w14:textId="52DD400C" w:rsidR="008B2E9E" w:rsidRDefault="00B542DA" w:rsidP="008B2E9E">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2EC67AA0" w14:textId="77777777" w:rsidR="007E0E72" w:rsidRPr="00477621" w:rsidRDefault="007E0E72" w:rsidP="008B2E9E">
            <w:pPr>
              <w:autoSpaceDE w:val="0"/>
              <w:autoSpaceDN w:val="0"/>
              <w:adjustRightInd w:val="0"/>
              <w:spacing w:before="40" w:after="40" w:line="200" w:lineRule="atLeast"/>
              <w:rPr>
                <w:rFonts w:eastAsia="Open Sans" w:cs="Open Sans"/>
                <w:color w:val="000000" w:themeColor="text1"/>
                <w:sz w:val="18"/>
                <w:szCs w:val="18"/>
              </w:rPr>
            </w:pPr>
          </w:p>
          <w:p w14:paraId="5446FBCA" w14:textId="77777777" w:rsidR="008B2E9E" w:rsidRPr="00477621" w:rsidRDefault="008B2E9E" w:rsidP="008B2E9E">
            <w:pPr>
              <w:spacing w:before="40" w:after="40" w:line="200" w:lineRule="atLeast"/>
              <w:rPr>
                <w:b w:val="0"/>
                <w:bCs w:val="0"/>
                <w:sz w:val="18"/>
                <w:szCs w:val="18"/>
              </w:rPr>
            </w:pPr>
            <w:r w:rsidRPr="00477621">
              <w:rPr>
                <w:rFonts w:eastAsia="Open Sans" w:cs="Open Sans"/>
                <w:b w:val="0"/>
                <w:bCs w:val="0"/>
                <w:color w:val="000000" w:themeColor="text1"/>
                <w:sz w:val="18"/>
                <w:szCs w:val="18"/>
              </w:rPr>
              <w:t>Create programs from algorithms expressed diagrams/flowcharts</w:t>
            </w:r>
          </w:p>
          <w:p w14:paraId="3F42D417" w14:textId="77777777" w:rsidR="008B2E9E" w:rsidRPr="00477621" w:rsidRDefault="008B2E9E" w:rsidP="008B2E9E">
            <w:pPr>
              <w:pStyle w:val="TableHeading"/>
              <w:rPr>
                <w:rFonts w:asciiTheme="minorHAnsi" w:hAnsiTheme="minorHAnsi"/>
                <w:color w:val="000000" w:themeColor="text1"/>
                <w:sz w:val="18"/>
                <w:szCs w:val="18"/>
                <w:lang w:val="en-GB"/>
              </w:rPr>
            </w:pPr>
          </w:p>
        </w:tc>
        <w:tc>
          <w:tcPr>
            <w:tcW w:w="2551" w:type="dxa"/>
            <w:shd w:val="clear" w:color="auto" w:fill="auto"/>
          </w:tcPr>
          <w:p w14:paraId="42364C6C" w14:textId="29581A09" w:rsidR="008B2E9E" w:rsidRPr="00477621" w:rsidRDefault="00B542DA" w:rsidP="008B2E9E">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8B2E9E" w:rsidRPr="00477621">
              <w:rPr>
                <w:rFonts w:eastAsia="Open Sans" w:cs="Open Sans"/>
                <w:color w:val="000000" w:themeColor="text1"/>
                <w:sz w:val="18"/>
                <w:szCs w:val="18"/>
              </w:rPr>
              <w:t xml:space="preserve"> </w:t>
            </w:r>
          </w:p>
          <w:p w14:paraId="0D251F41" w14:textId="6EF57860" w:rsidR="008B2E9E" w:rsidRPr="00477621" w:rsidRDefault="008B2E9E" w:rsidP="0047762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77621">
              <w:rPr>
                <w:rFonts w:eastAsia="Open Sans" w:cs="Open Sans"/>
                <w:color w:val="000000" w:themeColor="text1"/>
                <w:sz w:val="18"/>
                <w:szCs w:val="18"/>
              </w:rPr>
              <w:t xml:space="preserve"> 10.2.1 Convert algorithms into code</w:t>
            </w:r>
          </w:p>
          <w:p w14:paraId="4BD1A283" w14:textId="698A4FEA" w:rsidR="008B2E9E" w:rsidRPr="00477621" w:rsidRDefault="008B2E9E" w:rsidP="008B2E9E">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p>
          <w:p w14:paraId="01CF5598" w14:textId="77777777" w:rsidR="008B2E9E" w:rsidRPr="00477621" w:rsidRDefault="008B2E9E" w:rsidP="008B2E9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642CC5D8" w14:textId="06493498" w:rsidR="008B2E9E" w:rsidRPr="00477621" w:rsidRDefault="00B542DA" w:rsidP="008B2E9E">
            <w:pPr>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B542DA">
              <w:rPr>
                <w:rFonts w:eastAsia="Open Sans" w:cs="Open Sans"/>
                <w:sz w:val="18"/>
                <w:szCs w:val="18"/>
              </w:rPr>
              <w:t>Activities</w:t>
            </w:r>
          </w:p>
          <w:p w14:paraId="24AEE961" w14:textId="77777777" w:rsidR="008B2E9E" w:rsidRPr="00477621" w:rsidRDefault="008B2E9E" w:rsidP="008B2E9E">
            <w:pPr>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53BF605" w14:textId="77777777" w:rsidR="008B2E9E" w:rsidRPr="00477621" w:rsidRDefault="008B2E9E"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477621">
              <w:rPr>
                <w:rFonts w:asciiTheme="minorHAnsi" w:eastAsia="Open Sans" w:hAnsiTheme="minorHAnsi" w:cs="Open Sans"/>
                <w:sz w:val="18"/>
                <w:szCs w:val="18"/>
              </w:rPr>
              <w:t>Teacher introduction to the lesson, recapping on the use of flowcharts to describe an algorithm.</w:t>
            </w:r>
          </w:p>
          <w:p w14:paraId="4859F81B" w14:textId="77777777" w:rsidR="008B2E9E" w:rsidRPr="00477621" w:rsidRDefault="008B2E9E"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477621">
              <w:rPr>
                <w:rFonts w:asciiTheme="minorHAnsi" w:eastAsia="Open Sans" w:hAnsiTheme="minorHAnsi" w:cs="Open Sans"/>
                <w:sz w:val="18"/>
                <w:szCs w:val="18"/>
              </w:rPr>
              <w:t>Practical class activity. Students are provided with an algorithm expressed as a flowchart and attempt to convert the algorithm into code.</w:t>
            </w:r>
          </w:p>
          <w:p w14:paraId="3E8FF8ED" w14:textId="77777777" w:rsidR="008B2E9E" w:rsidRPr="00477621" w:rsidRDefault="008B2E9E"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477621">
              <w:rPr>
                <w:rFonts w:asciiTheme="minorHAnsi" w:eastAsia="Open Sans" w:hAnsiTheme="minorHAnsi" w:cs="Open Sans"/>
                <w:sz w:val="18"/>
                <w:szCs w:val="18"/>
              </w:rPr>
              <w:t>Feedback from the practical activity. How successful were they in converting the algorithm into code? Was task easier using the flowchart compared with the algorithm expressed in words? How closely did the code produced match the flowchart?</w:t>
            </w:r>
          </w:p>
          <w:p w14:paraId="344D8320" w14:textId="77777777" w:rsidR="008B2E9E" w:rsidRPr="00477621" w:rsidRDefault="008B2E9E" w:rsidP="008B2E9E">
            <w:pPr>
              <w:pStyle w:val="Tabletextbullets"/>
              <w:numPr>
                <w:ilvl w:val="0"/>
                <w:numId w:val="0"/>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p>
          <w:p w14:paraId="1CAC331A" w14:textId="78D189BE" w:rsidR="008B2E9E" w:rsidRDefault="00B542DA" w:rsidP="008B2E9E">
            <w:pPr>
              <w:pStyle w:val="Tabletextbullets"/>
              <w:numPr>
                <w:ilvl w:val="0"/>
                <w:numId w:val="0"/>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8B2E9E" w:rsidRPr="00477621">
              <w:rPr>
                <w:rFonts w:asciiTheme="minorHAnsi" w:eastAsia="Open Sans" w:hAnsiTheme="minorHAnsi" w:cs="Open Sans"/>
                <w:color w:val="000000" w:themeColor="text1"/>
                <w:sz w:val="18"/>
                <w:szCs w:val="18"/>
              </w:rPr>
              <w:t>:</w:t>
            </w:r>
          </w:p>
          <w:p w14:paraId="5D7A871A" w14:textId="77777777" w:rsidR="00FC2067" w:rsidRPr="00477621" w:rsidRDefault="00FC2067" w:rsidP="008B2E9E">
            <w:pPr>
              <w:pStyle w:val="Tabletextbullets"/>
              <w:numPr>
                <w:ilvl w:val="0"/>
                <w:numId w:val="0"/>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15312312" w14:textId="77777777" w:rsidR="008B2E9E" w:rsidRPr="00477621" w:rsidRDefault="008B2E9E"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477621">
              <w:rPr>
                <w:rFonts w:asciiTheme="minorHAnsi" w:eastAsia="Open Sans" w:hAnsiTheme="minorHAnsi" w:cs="Open Sans"/>
                <w:sz w:val="18"/>
                <w:szCs w:val="18"/>
              </w:rPr>
              <w:t>Give students another example of an algorithm expressed in a flowchart and ask them to develop the Python code to implement the algorithm</w:t>
            </w:r>
          </w:p>
          <w:p w14:paraId="0A135687" w14:textId="77777777" w:rsidR="008B2E9E" w:rsidRPr="00477621" w:rsidRDefault="008B2E9E" w:rsidP="008B2E9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22EB3644" w14:textId="56B444F8" w:rsidR="008B2E9E" w:rsidRPr="00477621" w:rsidRDefault="00454F20" w:rsidP="008B2E9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r w:rsidRPr="00454F20">
              <w:rPr>
                <w:rFonts w:asciiTheme="minorHAnsi" w:eastAsia="Open Sans" w:hAnsiTheme="minorHAnsi" w:cs="Open Sans"/>
                <w:bCs w:val="0"/>
                <w:color w:val="000000" w:themeColor="text1"/>
                <w:sz w:val="18"/>
                <w:szCs w:val="18"/>
              </w:rPr>
              <w:t>Pearson Edexcel International A-level Computer Science Student Book 1:</w:t>
            </w:r>
            <w:r w:rsidR="008B2E9E" w:rsidRPr="00477621">
              <w:rPr>
                <w:rFonts w:asciiTheme="minorHAnsi" w:eastAsia="Open Sans" w:hAnsiTheme="minorHAnsi" w:cs="Open Sans"/>
                <w:b w:val="0"/>
                <w:bCs w:val="0"/>
                <w:color w:val="000000" w:themeColor="text1"/>
                <w:sz w:val="18"/>
                <w:szCs w:val="18"/>
              </w:rPr>
              <w:t xml:space="preserve"> pp. 284-287</w:t>
            </w:r>
          </w:p>
        </w:tc>
        <w:tc>
          <w:tcPr>
            <w:tcW w:w="1984" w:type="dxa"/>
            <w:shd w:val="clear" w:color="auto" w:fill="auto"/>
          </w:tcPr>
          <w:p w14:paraId="42993894" w14:textId="77777777" w:rsidR="008B2E9E" w:rsidRPr="00477621" w:rsidRDefault="008B2E9E"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477621">
              <w:rPr>
                <w:rFonts w:asciiTheme="minorHAnsi" w:eastAsia="Open Sans" w:hAnsiTheme="minorHAnsi" w:cs="Open Sans"/>
                <w:color w:val="000000" w:themeColor="text1"/>
                <w:sz w:val="18"/>
                <w:szCs w:val="18"/>
              </w:rPr>
              <w:t>Critical thinking</w:t>
            </w:r>
          </w:p>
          <w:p w14:paraId="0B1C63BB" w14:textId="77777777" w:rsidR="008B2E9E" w:rsidRPr="00477621" w:rsidRDefault="008B2E9E"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477621">
              <w:rPr>
                <w:rFonts w:eastAsia="Open Sans" w:cs="Open Sans"/>
                <w:color w:val="000000" w:themeColor="text1"/>
                <w:kern w:val="0"/>
                <w:sz w:val="18"/>
                <w:szCs w:val="18"/>
                <w:lang w:eastAsia="en-GB"/>
                <w14:ligatures w14:val="none"/>
              </w:rPr>
              <w:t>Problem solving</w:t>
            </w:r>
          </w:p>
          <w:p w14:paraId="348D822C" w14:textId="77777777" w:rsidR="008B2E9E" w:rsidRPr="00477621" w:rsidRDefault="008B2E9E"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5B2AA7DE" w14:textId="77777777" w:rsidR="008B2E9E" w:rsidRPr="00477621" w:rsidRDefault="008B2E9E"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477621">
              <w:rPr>
                <w:rFonts w:asciiTheme="minorHAnsi" w:eastAsia="Open Sans" w:hAnsiTheme="minorHAnsi" w:cs="Open Sans"/>
                <w:color w:val="000000" w:themeColor="text1"/>
                <w:sz w:val="18"/>
                <w:szCs w:val="18"/>
              </w:rPr>
              <w:t>Critical thinking</w:t>
            </w:r>
          </w:p>
          <w:p w14:paraId="0E76CC90" w14:textId="77777777" w:rsidR="008B2E9E" w:rsidRPr="00477621" w:rsidRDefault="008B2E9E"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477621">
              <w:rPr>
                <w:rFonts w:eastAsia="Open Sans" w:cs="Open Sans"/>
                <w:color w:val="000000" w:themeColor="text1"/>
                <w:kern w:val="0"/>
                <w:sz w:val="18"/>
                <w:szCs w:val="18"/>
                <w:lang w:eastAsia="en-GB"/>
                <w14:ligatures w14:val="none"/>
              </w:rPr>
              <w:t>Problem solving</w:t>
            </w:r>
          </w:p>
          <w:p w14:paraId="33C79469" w14:textId="77777777" w:rsidR="008B2E9E" w:rsidRPr="00477621" w:rsidRDefault="008B2E9E"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1BEDF9B6" w14:textId="77777777" w:rsidR="00E460F8" w:rsidRPr="008542E2" w:rsidRDefault="00E460F8" w:rsidP="00E460F8">
      <w:pPr>
        <w:rPr>
          <w:rStyle w:val="Strong"/>
          <w:b w:val="0"/>
          <w:bCs w:val="0"/>
        </w:rPr>
      </w:pPr>
    </w:p>
    <w:p w14:paraId="1391875C"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1E6B7B47" w14:textId="77777777" w:rsidTr="007E0E72">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1029426" w14:textId="77777777" w:rsidR="00E460F8" w:rsidRPr="007E0E72" w:rsidRDefault="00E460F8">
            <w:pPr>
              <w:pStyle w:val="TableHeading"/>
              <w:jc w:val="center"/>
              <w:rPr>
                <w:b/>
                <w:bCs/>
                <w:color w:val="FFFFFF" w:themeColor="background1"/>
                <w:sz w:val="20"/>
                <w:szCs w:val="24"/>
                <w:lang w:val="en-GB"/>
              </w:rPr>
            </w:pPr>
            <w:r w:rsidRPr="007E0E72">
              <w:rPr>
                <w:b/>
                <w:bCs/>
                <w:color w:val="FFFFFF" w:themeColor="background1"/>
                <w:sz w:val="20"/>
                <w:szCs w:val="24"/>
                <w:lang w:val="en-GB"/>
              </w:rPr>
              <w:t>Topic</w:t>
            </w:r>
            <w:r w:rsidRPr="007E0E72">
              <w:rPr>
                <w:b/>
                <w:bCs/>
                <w:color w:val="FFFFFF" w:themeColor="background1"/>
                <w:sz w:val="20"/>
                <w:szCs w:val="24"/>
                <w:lang w:val="en-GB"/>
              </w:rPr>
              <w:br/>
              <w:t>Sub topic</w:t>
            </w:r>
            <w:r w:rsidRPr="007E0E72">
              <w:rPr>
                <w:b/>
                <w:bCs/>
                <w:color w:val="FFFFFF" w:themeColor="background1"/>
                <w:sz w:val="20"/>
                <w:szCs w:val="24"/>
                <w:lang w:val="en-GB"/>
              </w:rPr>
              <w:br/>
            </w:r>
            <w:r w:rsidRPr="007E0E72">
              <w:rPr>
                <w:b/>
                <w:bCs/>
                <w:color w:val="FFFFFF"/>
                <w:sz w:val="20"/>
                <w:szCs w:val="24"/>
                <w:lang w:val="en-GB"/>
              </w:rPr>
              <w:t>Lesson title</w:t>
            </w:r>
          </w:p>
        </w:tc>
        <w:tc>
          <w:tcPr>
            <w:tcW w:w="2551" w:type="dxa"/>
            <w:shd w:val="clear" w:color="auto" w:fill="341583" w:themeFill="accent2" w:themeFillShade="80"/>
            <w:vAlign w:val="center"/>
          </w:tcPr>
          <w:p w14:paraId="6AFA4F14"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Specification reference</w:t>
            </w:r>
          </w:p>
        </w:tc>
        <w:tc>
          <w:tcPr>
            <w:tcW w:w="4820" w:type="dxa"/>
            <w:shd w:val="clear" w:color="auto" w:fill="341583" w:themeFill="accent2" w:themeFillShade="80"/>
            <w:vAlign w:val="center"/>
          </w:tcPr>
          <w:p w14:paraId="1FB8AF8C" w14:textId="55300C62"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 xml:space="preserve">Suggested </w:t>
            </w:r>
            <w:r w:rsidR="00B542DA" w:rsidRPr="007E0E72">
              <w:rPr>
                <w:b/>
                <w:bCs/>
                <w:color w:val="FFFFFF" w:themeColor="background1"/>
                <w:sz w:val="20"/>
                <w:szCs w:val="24"/>
                <w:lang w:val="en-GB"/>
              </w:rPr>
              <w:t>Activities</w:t>
            </w:r>
          </w:p>
        </w:tc>
        <w:tc>
          <w:tcPr>
            <w:tcW w:w="2268" w:type="dxa"/>
            <w:shd w:val="clear" w:color="auto" w:fill="341583" w:themeFill="accent2" w:themeFillShade="80"/>
            <w:vAlign w:val="center"/>
          </w:tcPr>
          <w:p w14:paraId="0B335C50"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Suggested resources</w:t>
            </w:r>
          </w:p>
        </w:tc>
        <w:tc>
          <w:tcPr>
            <w:tcW w:w="1984" w:type="dxa"/>
            <w:shd w:val="clear" w:color="auto" w:fill="341583" w:themeFill="accent2" w:themeFillShade="80"/>
            <w:vAlign w:val="center"/>
          </w:tcPr>
          <w:p w14:paraId="4C69235B"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787E4008" w14:textId="77777777" w:rsidR="00E460F8" w:rsidRPr="007E0E7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could be acquired through teaching and delivery in this lesson?</w:t>
            </w:r>
          </w:p>
        </w:tc>
      </w:tr>
      <w:tr w:rsidR="00E460F8" w:rsidRPr="008542E2" w14:paraId="6E0CAFF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C651CC0" w14:textId="77777777" w:rsidR="00E460F8" w:rsidRPr="008542E2" w:rsidRDefault="00E460F8">
            <w:pPr>
              <w:pStyle w:val="TableHeading"/>
              <w:rPr>
                <w:color w:val="FFFFFF" w:themeColor="background1"/>
                <w:lang w:val="en-GB"/>
              </w:rPr>
            </w:pPr>
            <w:r w:rsidRPr="008542E2">
              <w:rPr>
                <w:b/>
                <w:bCs/>
                <w:color w:val="000000" w:themeColor="text1"/>
                <w:lang w:val="en-GB"/>
              </w:rPr>
              <w:t>Week 23</w:t>
            </w:r>
            <w:r w:rsidRPr="008542E2">
              <w:rPr>
                <w:b/>
                <w:bCs/>
                <w:color w:val="000000" w:themeColor="text1"/>
                <w:lang w:val="en-GB"/>
              </w:rPr>
              <w:br/>
              <w:t>Lesson 1</w:t>
            </w:r>
          </w:p>
        </w:tc>
      </w:tr>
      <w:tr w:rsidR="00600221" w:rsidRPr="008542E2" w14:paraId="6BBF5397" w14:textId="77777777" w:rsidTr="007E0E7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588B05F" w14:textId="77777777" w:rsidR="00600221" w:rsidRPr="00FC2067" w:rsidRDefault="00600221" w:rsidP="00600221">
            <w:pPr>
              <w:spacing w:before="40" w:after="40" w:line="200" w:lineRule="atLeast"/>
              <w:rPr>
                <w:rFonts w:eastAsia="Open Sans" w:cs="Open Sans"/>
                <w:color w:val="000000" w:themeColor="text1"/>
                <w:sz w:val="18"/>
                <w:szCs w:val="18"/>
              </w:rPr>
            </w:pPr>
            <w:r w:rsidRPr="00FC2067">
              <w:rPr>
                <w:rFonts w:eastAsia="Open Sans" w:cs="Open Sans"/>
                <w:color w:val="000000" w:themeColor="text1"/>
                <w:sz w:val="18"/>
                <w:szCs w:val="18"/>
              </w:rPr>
              <w:t>Topic 10.3.1</w:t>
            </w:r>
          </w:p>
          <w:p w14:paraId="77E31A94" w14:textId="77777777" w:rsidR="00600221" w:rsidRPr="00FC2067" w:rsidRDefault="00600221" w:rsidP="00600221">
            <w:pPr>
              <w:spacing w:before="40" w:after="40" w:line="200" w:lineRule="atLeast"/>
              <w:rPr>
                <w:rFonts w:eastAsia="Open Sans" w:cs="Open Sans"/>
                <w:color w:val="000000" w:themeColor="text1"/>
                <w:sz w:val="18"/>
                <w:szCs w:val="18"/>
              </w:rPr>
            </w:pPr>
            <w:r w:rsidRPr="00FC2067">
              <w:rPr>
                <w:rFonts w:eastAsia="Open Sans" w:cs="Open Sans"/>
                <w:color w:val="000000" w:themeColor="text1"/>
                <w:sz w:val="18"/>
                <w:szCs w:val="18"/>
              </w:rPr>
              <w:t>Linear search algorithm</w:t>
            </w:r>
          </w:p>
          <w:p w14:paraId="5E7F9973" w14:textId="77777777" w:rsidR="00600221" w:rsidRPr="00FC2067" w:rsidRDefault="00600221" w:rsidP="00600221">
            <w:pPr>
              <w:spacing w:before="40" w:after="40" w:line="200" w:lineRule="atLeast"/>
              <w:rPr>
                <w:rFonts w:eastAsia="Open Sans" w:cs="Open Sans"/>
                <w:color w:val="000000" w:themeColor="text1"/>
                <w:sz w:val="18"/>
                <w:szCs w:val="18"/>
              </w:rPr>
            </w:pPr>
          </w:p>
          <w:p w14:paraId="602EAA04" w14:textId="43BFE72C" w:rsidR="00600221" w:rsidRDefault="00B542DA" w:rsidP="00600221">
            <w:pPr>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11ED813C" w14:textId="77777777" w:rsidR="007E0E72" w:rsidRPr="00FC2067" w:rsidRDefault="007E0E72" w:rsidP="00600221">
            <w:pPr>
              <w:spacing w:before="40" w:after="40" w:line="200" w:lineRule="atLeast"/>
              <w:rPr>
                <w:rFonts w:eastAsia="Open Sans" w:cs="Open Sans"/>
                <w:color w:val="000000" w:themeColor="text1"/>
                <w:sz w:val="18"/>
                <w:szCs w:val="18"/>
              </w:rPr>
            </w:pPr>
          </w:p>
          <w:p w14:paraId="793D421A" w14:textId="77777777" w:rsidR="00600221" w:rsidRPr="00FC2067" w:rsidRDefault="00600221" w:rsidP="00600221">
            <w:pPr>
              <w:spacing w:before="40" w:after="40" w:line="200" w:lineRule="atLeast"/>
              <w:rPr>
                <w:b w:val="0"/>
                <w:bCs w:val="0"/>
                <w:sz w:val="18"/>
                <w:szCs w:val="18"/>
              </w:rPr>
            </w:pPr>
            <w:r w:rsidRPr="00FC2067">
              <w:rPr>
                <w:rFonts w:eastAsia="Open Sans" w:cs="Open Sans"/>
                <w:b w:val="0"/>
                <w:bCs w:val="0"/>
                <w:color w:val="000000" w:themeColor="text1"/>
                <w:sz w:val="18"/>
                <w:szCs w:val="18"/>
              </w:rPr>
              <w:t>Linear search</w:t>
            </w:r>
          </w:p>
          <w:p w14:paraId="77C6813F" w14:textId="77777777" w:rsidR="00600221" w:rsidRPr="00FC2067" w:rsidRDefault="00600221" w:rsidP="00600221">
            <w:pPr>
              <w:pStyle w:val="TableText"/>
              <w:rPr>
                <w:rFonts w:asciiTheme="minorHAnsi" w:hAnsiTheme="minorHAnsi"/>
                <w:sz w:val="18"/>
                <w:szCs w:val="18"/>
                <w:lang w:val="en-GB"/>
              </w:rPr>
            </w:pPr>
          </w:p>
        </w:tc>
        <w:tc>
          <w:tcPr>
            <w:tcW w:w="2551" w:type="dxa"/>
          </w:tcPr>
          <w:p w14:paraId="3E1DD9CE" w14:textId="726C11DE" w:rsidR="00600221" w:rsidRPr="00FC2067" w:rsidRDefault="00B542DA" w:rsidP="00600221">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600221" w:rsidRPr="00FC2067">
              <w:rPr>
                <w:rFonts w:eastAsia="Open Sans" w:cs="Open Sans"/>
                <w:color w:val="000000" w:themeColor="text1"/>
                <w:sz w:val="18"/>
                <w:szCs w:val="18"/>
              </w:rPr>
              <w:t xml:space="preserve"> </w:t>
            </w:r>
          </w:p>
          <w:p w14:paraId="2ACF509C" w14:textId="77777777" w:rsidR="00600221" w:rsidRPr="00FC2067" w:rsidRDefault="00600221" w:rsidP="00600221">
            <w:pPr>
              <w:cnfStyle w:val="000000000000" w:firstRow="0" w:lastRow="0" w:firstColumn="0" w:lastColumn="0" w:oddVBand="0" w:evenVBand="0" w:oddHBand="0" w:evenHBand="0" w:firstRowFirstColumn="0" w:firstRowLastColumn="0" w:lastRowFirstColumn="0" w:lastRowLastColumn="0"/>
              <w:rPr>
                <w:sz w:val="18"/>
                <w:szCs w:val="18"/>
              </w:rPr>
            </w:pPr>
            <w:r w:rsidRPr="00FC2067">
              <w:rPr>
                <w:rFonts w:eastAsia="Open Sans" w:cs="Open Sans"/>
                <w:color w:val="000000" w:themeColor="text1"/>
                <w:sz w:val="18"/>
                <w:szCs w:val="18"/>
              </w:rPr>
              <w:t>10.3.1 implement and use an appropriate linear search algorithm</w:t>
            </w:r>
          </w:p>
          <w:p w14:paraId="15593FDB" w14:textId="77777777" w:rsidR="00600221" w:rsidRPr="00FC2067" w:rsidRDefault="00600221" w:rsidP="0060022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6E5443EA" w14:textId="7F62B3AC" w:rsidR="00600221" w:rsidRPr="00FC2067" w:rsidRDefault="00B542DA" w:rsidP="00600221">
            <w:pPr>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Activities</w:t>
            </w:r>
          </w:p>
          <w:p w14:paraId="05654AA5" w14:textId="77777777" w:rsidR="00FC2067" w:rsidRPr="00FC2067" w:rsidRDefault="00FC2067" w:rsidP="00CD1359">
            <w:pPr>
              <w:spacing w:after="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31BE60A5" w14:textId="77777777" w:rsidR="00600221" w:rsidRPr="00FC2067" w:rsidRDefault="00600221"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Teacher introduction to the lesson, recapping on the linear search algorithm (covers in Unit 1).</w:t>
            </w:r>
          </w:p>
          <w:p w14:paraId="6F8E5E80" w14:textId="77777777" w:rsidR="00600221" w:rsidRPr="00FC2067" w:rsidRDefault="00600221"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Practical class activity. Students are given a flow chart of the linear search algorithm and write code based on the algorithm.</w:t>
            </w:r>
          </w:p>
          <w:p w14:paraId="43CC360F" w14:textId="77777777" w:rsidR="00600221" w:rsidRPr="00FC2067" w:rsidRDefault="00600221"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Class discussion or small group activity. How to represent the linear search algorithm using a flow chart. This is a reverse of the tasks in previous lesson where flowcharts are converted to code but should help students understand the relationships between algorithms and code.</w:t>
            </w:r>
          </w:p>
          <w:p w14:paraId="0C42A41C" w14:textId="77777777" w:rsidR="00600221" w:rsidRPr="00FC2067" w:rsidRDefault="00600221" w:rsidP="00600221">
            <w:pPr>
              <w:spacing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739E84A9" w14:textId="66924B25" w:rsidR="00600221" w:rsidRDefault="00B542DA" w:rsidP="00600221">
            <w:pPr>
              <w:pStyle w:val="Tabletextbullets"/>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600221" w:rsidRPr="00FC2067">
              <w:rPr>
                <w:rFonts w:asciiTheme="minorHAnsi" w:eastAsia="Open Sans" w:hAnsiTheme="minorHAnsi" w:cs="Open Sans"/>
                <w:color w:val="000000" w:themeColor="text1"/>
                <w:sz w:val="18"/>
                <w:szCs w:val="18"/>
              </w:rPr>
              <w:t>:</w:t>
            </w:r>
          </w:p>
          <w:p w14:paraId="3F1B060A" w14:textId="77777777" w:rsidR="00CD1359" w:rsidRPr="00FC2067" w:rsidRDefault="00CD1359" w:rsidP="00CD1359">
            <w:pPr>
              <w:pStyle w:val="Tabletextbullets"/>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1BF372AD" w14:textId="7705DCF4" w:rsidR="00600221" w:rsidRPr="00FC2067" w:rsidRDefault="00600221" w:rsidP="00CD1359">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FC2067">
              <w:rPr>
                <w:rFonts w:asciiTheme="minorHAnsi" w:eastAsia="Open Sans" w:hAnsiTheme="minorHAnsi" w:cs="Open Sans"/>
                <w:sz w:val="18"/>
                <w:szCs w:val="18"/>
              </w:rPr>
              <w:t>Ask students to do some research into other search algorithms. The specification only covers linear and binary search but there are other algorithms such as jump search. Ask learners to find out how jump search works and as an extension activity they can practice their python skills by implementing a simple version of it.</w:t>
            </w:r>
          </w:p>
        </w:tc>
        <w:tc>
          <w:tcPr>
            <w:tcW w:w="2268" w:type="dxa"/>
          </w:tcPr>
          <w:p w14:paraId="705A6C36" w14:textId="51AD196A" w:rsidR="00600221" w:rsidRPr="00FC2067" w:rsidRDefault="00454F20" w:rsidP="00600221">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600221" w:rsidRPr="00FC2067">
              <w:rPr>
                <w:rFonts w:eastAsia="Open Sans" w:cs="Open Sans"/>
                <w:color w:val="000000" w:themeColor="text1"/>
                <w:sz w:val="18"/>
                <w:szCs w:val="18"/>
              </w:rPr>
              <w:t xml:space="preserve"> pp. 288-289</w:t>
            </w:r>
          </w:p>
          <w:p w14:paraId="57F63985" w14:textId="77777777" w:rsidR="00600221" w:rsidRPr="00FC2067" w:rsidRDefault="00600221" w:rsidP="00600221">
            <w:pPr>
              <w:cnfStyle w:val="000000000000" w:firstRow="0" w:lastRow="0" w:firstColumn="0" w:lastColumn="0" w:oddVBand="0" w:evenVBand="0" w:oddHBand="0" w:evenHBand="0" w:firstRowFirstColumn="0" w:firstRowLastColumn="0" w:lastRowFirstColumn="0" w:lastRowLastColumn="0"/>
              <w:rPr>
                <w:rStyle w:val="Strong"/>
                <w:rFonts w:cs="Open Sans"/>
                <w:b w:val="0"/>
                <w:bCs w:val="0"/>
                <w:color w:val="000000" w:themeColor="text1"/>
                <w:sz w:val="18"/>
                <w:szCs w:val="18"/>
              </w:rPr>
            </w:pPr>
          </w:p>
          <w:p w14:paraId="1C097E5B" w14:textId="77777777" w:rsidR="00600221" w:rsidRPr="00FC2067" w:rsidRDefault="00600221" w:rsidP="00600221">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FC2067">
              <w:rPr>
                <w:rFonts w:eastAsia="Open Sans" w:cs="Open Sans"/>
                <w:color w:val="000000" w:themeColor="text1"/>
                <w:sz w:val="18"/>
                <w:szCs w:val="18"/>
              </w:rPr>
              <w:t>The theory of linear search algorithms is covered in Unit 1, section 5.2.1 page 521</w:t>
            </w:r>
          </w:p>
          <w:p w14:paraId="33413723" w14:textId="77777777" w:rsidR="00600221" w:rsidRDefault="00600221" w:rsidP="00600221">
            <w:pPr>
              <w:cnfStyle w:val="000000000000" w:firstRow="0" w:lastRow="0" w:firstColumn="0" w:lastColumn="0" w:oddVBand="0" w:evenVBand="0" w:oddHBand="0" w:evenHBand="0" w:firstRowFirstColumn="0" w:firstRowLastColumn="0" w:lastRowFirstColumn="0" w:lastRowLastColumn="0"/>
              <w:rPr>
                <w:rStyle w:val="Strong"/>
                <w:rFonts w:cs="Open Sans"/>
                <w:b w:val="0"/>
                <w:bCs w:val="0"/>
                <w:color w:val="000000" w:themeColor="text1"/>
                <w:sz w:val="18"/>
                <w:szCs w:val="18"/>
              </w:rPr>
            </w:pPr>
          </w:p>
          <w:p w14:paraId="049C1BA1" w14:textId="77777777" w:rsidR="002F5D65" w:rsidRDefault="002F5D65" w:rsidP="00600221">
            <w:pPr>
              <w:cnfStyle w:val="000000000000" w:firstRow="0" w:lastRow="0" w:firstColumn="0" w:lastColumn="0" w:oddVBand="0" w:evenVBand="0" w:oddHBand="0" w:evenHBand="0" w:firstRowFirstColumn="0" w:firstRowLastColumn="0" w:lastRowFirstColumn="0" w:lastRowLastColumn="0"/>
              <w:rPr>
                <w:rStyle w:val="Strong"/>
                <w:rFonts w:cs="Open Sans"/>
                <w:b w:val="0"/>
                <w:bCs w:val="0"/>
                <w:color w:val="000000" w:themeColor="text1"/>
                <w:sz w:val="18"/>
                <w:szCs w:val="18"/>
              </w:rPr>
            </w:pPr>
          </w:p>
          <w:p w14:paraId="71145E88" w14:textId="77777777" w:rsidR="002F5D65" w:rsidRDefault="002F5D65" w:rsidP="00600221">
            <w:pPr>
              <w:cnfStyle w:val="000000000000" w:firstRow="0" w:lastRow="0" w:firstColumn="0" w:lastColumn="0" w:oddVBand="0" w:evenVBand="0" w:oddHBand="0" w:evenHBand="0" w:firstRowFirstColumn="0" w:firstRowLastColumn="0" w:lastRowFirstColumn="0" w:lastRowLastColumn="0"/>
              <w:rPr>
                <w:rStyle w:val="Strong"/>
                <w:rFonts w:cs="Open Sans"/>
                <w:b w:val="0"/>
                <w:bCs w:val="0"/>
                <w:color w:val="000000" w:themeColor="text1"/>
                <w:sz w:val="18"/>
                <w:szCs w:val="18"/>
              </w:rPr>
            </w:pPr>
          </w:p>
          <w:p w14:paraId="5C849AA5" w14:textId="77777777" w:rsidR="002F5D65" w:rsidRPr="00FC2067" w:rsidRDefault="002F5D65" w:rsidP="00600221">
            <w:pPr>
              <w:cnfStyle w:val="000000000000" w:firstRow="0" w:lastRow="0" w:firstColumn="0" w:lastColumn="0" w:oddVBand="0" w:evenVBand="0" w:oddHBand="0" w:evenHBand="0" w:firstRowFirstColumn="0" w:firstRowLastColumn="0" w:lastRowFirstColumn="0" w:lastRowLastColumn="0"/>
              <w:rPr>
                <w:rStyle w:val="Strong"/>
                <w:rFonts w:cs="Open Sans"/>
                <w:b w:val="0"/>
                <w:bCs w:val="0"/>
                <w:color w:val="000000" w:themeColor="text1"/>
                <w:sz w:val="18"/>
                <w:szCs w:val="18"/>
              </w:rPr>
            </w:pPr>
          </w:p>
          <w:p w14:paraId="67ECF787" w14:textId="77777777" w:rsidR="00600221" w:rsidRPr="00FC2067" w:rsidRDefault="00600221" w:rsidP="00600221">
            <w:pPr>
              <w:cnfStyle w:val="000000000000" w:firstRow="0" w:lastRow="0" w:firstColumn="0" w:lastColumn="0" w:oddVBand="0" w:evenVBand="0" w:oddHBand="0" w:evenHBand="0" w:firstRowFirstColumn="0" w:firstRowLastColumn="0" w:lastRowFirstColumn="0" w:lastRowLastColumn="0"/>
              <w:rPr>
                <w:rStyle w:val="Strong"/>
                <w:rFonts w:cs="Open Sans"/>
                <w:b w:val="0"/>
                <w:bCs w:val="0"/>
                <w:color w:val="000000" w:themeColor="text1"/>
                <w:sz w:val="18"/>
                <w:szCs w:val="18"/>
              </w:rPr>
            </w:pPr>
            <w:r w:rsidRPr="00FC2067">
              <w:rPr>
                <w:rStyle w:val="Strong"/>
                <w:rFonts w:cs="Open Sans"/>
                <w:b w:val="0"/>
                <w:bCs w:val="0"/>
                <w:color w:val="000000" w:themeColor="text1"/>
                <w:sz w:val="18"/>
                <w:szCs w:val="18"/>
              </w:rPr>
              <w:t>Video explaining linear search:</w:t>
            </w:r>
          </w:p>
          <w:p w14:paraId="65832093" w14:textId="280DE354" w:rsidR="00600221" w:rsidRPr="00FC2067" w:rsidRDefault="00600221" w:rsidP="0060022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sz w:val="18"/>
                <w:szCs w:val="18"/>
                <w:lang w:val="en-GB"/>
              </w:rPr>
            </w:pPr>
            <w:hyperlink r:id="rId169" w:history="1">
              <w:r w:rsidRPr="00FC2067">
                <w:rPr>
                  <w:rStyle w:val="Hyperlink"/>
                  <w:rFonts w:cs="Open Sans"/>
                  <w:b w:val="0"/>
                  <w:bCs w:val="0"/>
                  <w:sz w:val="18"/>
                  <w:szCs w:val="18"/>
                </w:rPr>
                <w:t>https://www.youtube.com/watch?v=UldZOLylez4</w:t>
              </w:r>
            </w:hyperlink>
          </w:p>
        </w:tc>
        <w:tc>
          <w:tcPr>
            <w:tcW w:w="1984" w:type="dxa"/>
          </w:tcPr>
          <w:p w14:paraId="387C0A42" w14:textId="77777777" w:rsidR="00600221" w:rsidRPr="00FC2067" w:rsidRDefault="0060022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C2067">
              <w:rPr>
                <w:rFonts w:asciiTheme="minorHAnsi" w:eastAsia="Open Sans" w:hAnsiTheme="minorHAnsi" w:cs="Open Sans"/>
                <w:color w:val="000000" w:themeColor="text1"/>
                <w:sz w:val="18"/>
                <w:szCs w:val="18"/>
              </w:rPr>
              <w:t>Critical thinking</w:t>
            </w:r>
          </w:p>
          <w:p w14:paraId="09A2618B" w14:textId="77777777" w:rsidR="00600221" w:rsidRPr="00FC2067" w:rsidRDefault="00600221"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FC2067">
              <w:rPr>
                <w:rFonts w:eastAsia="Open Sans" w:cs="Open Sans"/>
                <w:color w:val="000000" w:themeColor="text1"/>
                <w:kern w:val="0"/>
                <w:sz w:val="18"/>
                <w:szCs w:val="18"/>
                <w:lang w:eastAsia="en-GB"/>
                <w14:ligatures w14:val="none"/>
              </w:rPr>
              <w:t>Problem solving</w:t>
            </w:r>
          </w:p>
          <w:p w14:paraId="72859D69" w14:textId="77777777" w:rsidR="00600221" w:rsidRPr="00FC2067" w:rsidRDefault="00600221"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3584C3A0" w14:textId="77777777" w:rsidR="00600221" w:rsidRPr="00FC2067" w:rsidRDefault="00600221"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C2067">
              <w:rPr>
                <w:rFonts w:asciiTheme="minorHAnsi" w:eastAsia="Open Sans" w:hAnsiTheme="minorHAnsi" w:cs="Open Sans"/>
                <w:color w:val="000000" w:themeColor="text1"/>
                <w:sz w:val="18"/>
                <w:szCs w:val="18"/>
              </w:rPr>
              <w:t>Critical thinking</w:t>
            </w:r>
          </w:p>
          <w:p w14:paraId="41519875" w14:textId="77777777" w:rsidR="00600221" w:rsidRPr="00FC2067" w:rsidRDefault="00600221"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FC2067">
              <w:rPr>
                <w:rFonts w:eastAsia="Open Sans" w:cs="Open Sans"/>
                <w:color w:val="000000" w:themeColor="text1"/>
                <w:kern w:val="0"/>
                <w:sz w:val="18"/>
                <w:szCs w:val="18"/>
                <w:lang w:eastAsia="en-GB"/>
                <w14:ligatures w14:val="none"/>
              </w:rPr>
              <w:t>Problem solving</w:t>
            </w:r>
          </w:p>
          <w:p w14:paraId="0AF4C893" w14:textId="77777777" w:rsidR="00600221" w:rsidRPr="00FC2067" w:rsidRDefault="00600221"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600221" w:rsidRPr="008542E2" w14:paraId="05DBEAFE"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25F6BDCB" w14:textId="77777777" w:rsidR="00600221" w:rsidRPr="008542E2" w:rsidRDefault="00600221" w:rsidP="00600221">
            <w:pPr>
              <w:pStyle w:val="TableHeading"/>
              <w:rPr>
                <w:lang w:val="en-GB"/>
              </w:rPr>
            </w:pPr>
            <w:r w:rsidRPr="008542E2">
              <w:rPr>
                <w:b/>
                <w:bCs/>
                <w:color w:val="000000" w:themeColor="text1"/>
                <w:lang w:val="en-GB"/>
              </w:rPr>
              <w:t>Week 23</w:t>
            </w:r>
            <w:r w:rsidRPr="008542E2">
              <w:rPr>
                <w:b/>
                <w:bCs/>
                <w:color w:val="000000" w:themeColor="text1"/>
                <w:lang w:val="en-GB"/>
              </w:rPr>
              <w:br/>
              <w:t>Lesson 2</w:t>
            </w:r>
          </w:p>
        </w:tc>
      </w:tr>
      <w:tr w:rsidR="00450490" w:rsidRPr="008542E2" w14:paraId="71AA9D79" w14:textId="77777777" w:rsidTr="00D044B8">
        <w:trPr>
          <w:trHeight w:val="702"/>
        </w:trPr>
        <w:tc>
          <w:tcPr>
            <w:cnfStyle w:val="001000000000" w:firstRow="0" w:lastRow="0" w:firstColumn="1" w:lastColumn="0" w:oddVBand="0" w:evenVBand="0" w:oddHBand="0" w:evenHBand="0" w:firstRowFirstColumn="0" w:firstRowLastColumn="0" w:lastRowFirstColumn="0" w:lastRowLastColumn="0"/>
            <w:tcW w:w="1555" w:type="dxa"/>
          </w:tcPr>
          <w:p w14:paraId="1FBF401F" w14:textId="77777777" w:rsidR="00450490" w:rsidRPr="00FC2067" w:rsidRDefault="00450490" w:rsidP="00450490">
            <w:pPr>
              <w:autoSpaceDE w:val="0"/>
              <w:autoSpaceDN w:val="0"/>
              <w:adjustRightInd w:val="0"/>
              <w:spacing w:before="40" w:after="40" w:line="200" w:lineRule="atLeast"/>
              <w:rPr>
                <w:rFonts w:eastAsia="Open Sans" w:cs="Open Sans"/>
                <w:color w:val="000000" w:themeColor="text1"/>
                <w:sz w:val="18"/>
                <w:szCs w:val="18"/>
              </w:rPr>
            </w:pPr>
            <w:r w:rsidRPr="00FC2067">
              <w:rPr>
                <w:rFonts w:eastAsia="Open Sans" w:cs="Open Sans"/>
                <w:color w:val="000000" w:themeColor="text1"/>
                <w:sz w:val="18"/>
                <w:szCs w:val="18"/>
              </w:rPr>
              <w:t>Topic 10.3.1</w:t>
            </w:r>
          </w:p>
          <w:p w14:paraId="070B9F1C" w14:textId="77777777" w:rsidR="00450490" w:rsidRPr="00FC2067" w:rsidRDefault="00450490" w:rsidP="00450490">
            <w:pPr>
              <w:autoSpaceDE w:val="0"/>
              <w:autoSpaceDN w:val="0"/>
              <w:adjustRightInd w:val="0"/>
              <w:spacing w:before="40" w:after="40" w:line="200" w:lineRule="atLeast"/>
              <w:rPr>
                <w:rFonts w:eastAsia="Open Sans" w:cs="Open Sans"/>
                <w:color w:val="000000" w:themeColor="text1"/>
                <w:sz w:val="18"/>
                <w:szCs w:val="18"/>
              </w:rPr>
            </w:pPr>
            <w:r w:rsidRPr="00FC2067">
              <w:rPr>
                <w:rFonts w:eastAsia="Open Sans" w:cs="Open Sans"/>
                <w:color w:val="000000" w:themeColor="text1"/>
                <w:sz w:val="18"/>
                <w:szCs w:val="18"/>
              </w:rPr>
              <w:t>Linear search algorithm</w:t>
            </w:r>
          </w:p>
          <w:p w14:paraId="63E3B156" w14:textId="77777777" w:rsidR="00450490" w:rsidRPr="00FC2067" w:rsidRDefault="00450490" w:rsidP="00450490">
            <w:pPr>
              <w:autoSpaceDE w:val="0"/>
              <w:autoSpaceDN w:val="0"/>
              <w:adjustRightInd w:val="0"/>
              <w:spacing w:before="40" w:after="40" w:line="200" w:lineRule="atLeast"/>
              <w:rPr>
                <w:rFonts w:eastAsia="Open Sans" w:cs="Open Sans"/>
                <w:color w:val="000000" w:themeColor="text1"/>
                <w:sz w:val="18"/>
                <w:szCs w:val="18"/>
              </w:rPr>
            </w:pPr>
          </w:p>
          <w:p w14:paraId="31172AFA" w14:textId="0EDD5DF0" w:rsidR="00450490" w:rsidRDefault="00B542DA" w:rsidP="00450490">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2D510249" w14:textId="77777777" w:rsidR="007E0E72" w:rsidRPr="00FC2067" w:rsidRDefault="007E0E72" w:rsidP="00450490">
            <w:pPr>
              <w:autoSpaceDE w:val="0"/>
              <w:autoSpaceDN w:val="0"/>
              <w:adjustRightInd w:val="0"/>
              <w:spacing w:before="40" w:after="40" w:line="200" w:lineRule="atLeast"/>
              <w:rPr>
                <w:rFonts w:eastAsia="Open Sans" w:cs="Open Sans"/>
                <w:color w:val="000000" w:themeColor="text1"/>
                <w:sz w:val="18"/>
                <w:szCs w:val="18"/>
              </w:rPr>
            </w:pPr>
          </w:p>
          <w:p w14:paraId="60D88086" w14:textId="77777777" w:rsidR="00450490" w:rsidRPr="00FC2067" w:rsidRDefault="00450490" w:rsidP="00450490">
            <w:pPr>
              <w:spacing w:before="40" w:after="40" w:line="200" w:lineRule="atLeast"/>
              <w:rPr>
                <w:b w:val="0"/>
                <w:bCs w:val="0"/>
                <w:sz w:val="18"/>
                <w:szCs w:val="18"/>
              </w:rPr>
            </w:pPr>
            <w:r w:rsidRPr="00FC2067">
              <w:rPr>
                <w:rFonts w:eastAsia="Open Sans" w:cs="Open Sans"/>
                <w:b w:val="0"/>
                <w:bCs w:val="0"/>
                <w:color w:val="000000" w:themeColor="text1"/>
                <w:sz w:val="18"/>
                <w:szCs w:val="18"/>
              </w:rPr>
              <w:t xml:space="preserve">Linear search improved </w:t>
            </w:r>
          </w:p>
          <w:p w14:paraId="60D2C85F" w14:textId="77777777" w:rsidR="00450490" w:rsidRPr="00FC2067" w:rsidRDefault="00450490" w:rsidP="00450490">
            <w:pPr>
              <w:pStyle w:val="TableText"/>
              <w:rPr>
                <w:rFonts w:asciiTheme="minorHAnsi" w:hAnsiTheme="minorHAnsi"/>
                <w:sz w:val="18"/>
                <w:szCs w:val="18"/>
                <w:lang w:val="en-GB"/>
              </w:rPr>
            </w:pPr>
          </w:p>
        </w:tc>
        <w:tc>
          <w:tcPr>
            <w:tcW w:w="2551" w:type="dxa"/>
          </w:tcPr>
          <w:p w14:paraId="6CC78E5C" w14:textId="24B489D0" w:rsidR="00450490" w:rsidRPr="00FC2067" w:rsidRDefault="00B542DA" w:rsidP="007E0E72">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450490" w:rsidRPr="00FC2067">
              <w:rPr>
                <w:rFonts w:eastAsia="Open Sans" w:cs="Open Sans"/>
                <w:color w:val="000000" w:themeColor="text1"/>
                <w:sz w:val="18"/>
                <w:szCs w:val="18"/>
              </w:rPr>
              <w:t xml:space="preserve"> </w:t>
            </w:r>
          </w:p>
          <w:p w14:paraId="3EAD5F06" w14:textId="6381609D" w:rsidR="00450490" w:rsidRPr="00FC2067" w:rsidRDefault="00450490" w:rsidP="007E0E72">
            <w:pPr>
              <w:spacing w:after="0" w:line="240" w:lineRule="auto"/>
              <w:cnfStyle w:val="000000000000" w:firstRow="0" w:lastRow="0" w:firstColumn="0" w:lastColumn="0" w:oddVBand="0" w:evenVBand="0" w:oddHBand="0" w:evenHBand="0" w:firstRowFirstColumn="0" w:firstRowLastColumn="0" w:lastRowFirstColumn="0" w:lastRowLastColumn="0"/>
              <w:rPr>
                <w:sz w:val="18"/>
                <w:szCs w:val="18"/>
              </w:rPr>
            </w:pPr>
          </w:p>
          <w:p w14:paraId="1C234FE9" w14:textId="77777777" w:rsidR="00450490" w:rsidRPr="00FC2067" w:rsidRDefault="00450490" w:rsidP="00450490">
            <w:pPr>
              <w:cnfStyle w:val="000000000000" w:firstRow="0" w:lastRow="0" w:firstColumn="0" w:lastColumn="0" w:oddVBand="0" w:evenVBand="0" w:oddHBand="0" w:evenHBand="0" w:firstRowFirstColumn="0" w:firstRowLastColumn="0" w:lastRowFirstColumn="0" w:lastRowLastColumn="0"/>
              <w:rPr>
                <w:sz w:val="18"/>
                <w:szCs w:val="18"/>
              </w:rPr>
            </w:pPr>
            <w:r w:rsidRPr="00FC2067">
              <w:rPr>
                <w:rFonts w:eastAsia="Open Sans" w:cs="Open Sans"/>
                <w:color w:val="000000" w:themeColor="text1"/>
                <w:sz w:val="18"/>
                <w:szCs w:val="18"/>
              </w:rPr>
              <w:t>10.3.1 implement and use an appropriate linear search algorithm</w:t>
            </w:r>
          </w:p>
          <w:p w14:paraId="115DC3E6" w14:textId="77777777" w:rsidR="00450490" w:rsidRPr="00FC2067" w:rsidRDefault="00450490" w:rsidP="0045049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11BD523F" w14:textId="2A82DC76" w:rsidR="00450490" w:rsidRPr="00FC2067" w:rsidRDefault="00B542DA" w:rsidP="00450490">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Activities</w:t>
            </w:r>
          </w:p>
          <w:p w14:paraId="7693D522" w14:textId="77777777" w:rsidR="00FC2067" w:rsidRPr="00FC2067" w:rsidRDefault="00FC2067" w:rsidP="00450490">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70901FF" w14:textId="77777777" w:rsidR="00450490" w:rsidRPr="00FC2067" w:rsidRDefault="00450490"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Class discussion on the linear search algorithm, its inefficiencies and ways it might be improved. Several improvements should be identified including taking an early exit when the target is found and sorting the list before searching. Sorting is the next topic covered.</w:t>
            </w:r>
          </w:p>
          <w:p w14:paraId="1F9E5593" w14:textId="77777777" w:rsidR="00450490" w:rsidRPr="00FC2067" w:rsidRDefault="00450490"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Practical class activity. Students modify the linear search programs developed in the previous lesson to create versions which implement the improvements.</w:t>
            </w:r>
          </w:p>
          <w:p w14:paraId="1845BC40" w14:textId="77777777" w:rsidR="00450490" w:rsidRPr="00FC2067" w:rsidRDefault="00450490"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Class discussion about the linear search. How effective would it be with very large number of values to search through? Is there are more efficient method of searching?</w:t>
            </w:r>
          </w:p>
          <w:p w14:paraId="4653A08B" w14:textId="77777777" w:rsidR="00450490" w:rsidRPr="00FC2067" w:rsidRDefault="00450490" w:rsidP="00450490">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1142BE4E" w14:textId="2B9888FA" w:rsidR="00450490" w:rsidRPr="00FC2067" w:rsidRDefault="00B542DA" w:rsidP="00450490">
            <w:pPr>
              <w:pStyle w:val="Tabletextbullets"/>
              <w:numPr>
                <w:ilvl w:val="0"/>
                <w:numId w:val="0"/>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450490" w:rsidRPr="00FC2067">
              <w:rPr>
                <w:rFonts w:asciiTheme="minorHAnsi" w:eastAsia="Open Sans" w:hAnsiTheme="minorHAnsi" w:cs="Open Sans"/>
                <w:color w:val="000000" w:themeColor="text1"/>
                <w:sz w:val="18"/>
                <w:szCs w:val="18"/>
              </w:rPr>
              <w:t>:</w:t>
            </w:r>
          </w:p>
          <w:p w14:paraId="48BAB85E" w14:textId="77777777" w:rsidR="00FC2067" w:rsidRPr="00FC2067" w:rsidRDefault="00FC2067" w:rsidP="00450490">
            <w:pPr>
              <w:pStyle w:val="Tabletextbullets"/>
              <w:numPr>
                <w:ilvl w:val="0"/>
                <w:numId w:val="0"/>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55310ACC" w14:textId="26131405" w:rsidR="00450490" w:rsidRPr="00FC2067" w:rsidRDefault="00450490" w:rsidP="00D044B8">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FC2067">
              <w:rPr>
                <w:rFonts w:asciiTheme="minorHAnsi" w:eastAsia="Open Sans" w:hAnsiTheme="minorHAnsi" w:cs="Open Sans"/>
                <w:sz w:val="18"/>
                <w:szCs w:val="18"/>
              </w:rPr>
              <w:t>Ask students create a version of the linear search with a fairly large number of values to search through and add timestamps at the start and end of the search so the time taken can be found. Several different search should be timed, looking for values towards the start, middle and end of the list. A simpler alternative is to just count the number of iterations needed to find the search target.</w:t>
            </w:r>
          </w:p>
        </w:tc>
        <w:tc>
          <w:tcPr>
            <w:tcW w:w="2268" w:type="dxa"/>
          </w:tcPr>
          <w:p w14:paraId="26EB87CC" w14:textId="4BE9F3D7" w:rsidR="00450490" w:rsidRPr="00FC2067" w:rsidRDefault="00454F20" w:rsidP="00450490">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450490" w:rsidRPr="00FC2067">
              <w:rPr>
                <w:rFonts w:eastAsia="Open Sans" w:cs="Open Sans"/>
                <w:color w:val="000000" w:themeColor="text1"/>
                <w:sz w:val="18"/>
                <w:szCs w:val="18"/>
              </w:rPr>
              <w:t xml:space="preserve"> pp. 288-289</w:t>
            </w:r>
          </w:p>
          <w:p w14:paraId="55780F72" w14:textId="77777777" w:rsidR="00450490" w:rsidRPr="00FC2067" w:rsidRDefault="00450490" w:rsidP="0045049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34C567E4" w14:textId="77777777" w:rsidR="00450490" w:rsidRPr="00FC2067" w:rsidRDefault="00450490"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C2067">
              <w:rPr>
                <w:rFonts w:asciiTheme="minorHAnsi" w:eastAsia="Open Sans" w:hAnsiTheme="minorHAnsi" w:cs="Open Sans"/>
                <w:color w:val="000000" w:themeColor="text1"/>
                <w:sz w:val="18"/>
                <w:szCs w:val="18"/>
              </w:rPr>
              <w:t>Critical thinking</w:t>
            </w:r>
          </w:p>
          <w:p w14:paraId="142F53F2" w14:textId="77777777" w:rsidR="00450490" w:rsidRPr="00FC2067" w:rsidRDefault="00450490"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FC2067">
              <w:rPr>
                <w:rFonts w:eastAsia="Open Sans" w:cs="Open Sans"/>
                <w:color w:val="000000" w:themeColor="text1"/>
                <w:kern w:val="0"/>
                <w:sz w:val="18"/>
                <w:szCs w:val="18"/>
                <w:lang w:eastAsia="en-GB"/>
                <w14:ligatures w14:val="none"/>
              </w:rPr>
              <w:t>Problem solving</w:t>
            </w:r>
          </w:p>
          <w:p w14:paraId="79F5725C" w14:textId="77777777" w:rsidR="00450490" w:rsidRPr="00FC2067" w:rsidRDefault="00450490"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76B434A4" w14:textId="77777777" w:rsidR="00450490" w:rsidRPr="00FC2067" w:rsidRDefault="00450490"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C2067">
              <w:rPr>
                <w:rFonts w:asciiTheme="minorHAnsi" w:eastAsia="Open Sans" w:hAnsiTheme="minorHAnsi" w:cs="Open Sans"/>
                <w:color w:val="000000" w:themeColor="text1"/>
                <w:sz w:val="18"/>
                <w:szCs w:val="18"/>
              </w:rPr>
              <w:t>Critical thinking</w:t>
            </w:r>
          </w:p>
          <w:p w14:paraId="7A546D96" w14:textId="77777777" w:rsidR="00450490" w:rsidRPr="00FC2067" w:rsidRDefault="00450490"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FC2067">
              <w:rPr>
                <w:rFonts w:eastAsia="Open Sans" w:cs="Open Sans"/>
                <w:color w:val="000000" w:themeColor="text1"/>
                <w:kern w:val="0"/>
                <w:sz w:val="18"/>
                <w:szCs w:val="18"/>
                <w:lang w:eastAsia="en-GB"/>
                <w14:ligatures w14:val="none"/>
              </w:rPr>
              <w:t>Problem solving</w:t>
            </w:r>
          </w:p>
          <w:p w14:paraId="58312D7B" w14:textId="77777777" w:rsidR="00450490" w:rsidRPr="00FC2067" w:rsidRDefault="00450490"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53E7ED6" w14:textId="06F29BB5" w:rsidR="00FC2067" w:rsidRDefault="00FC2067"/>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450490" w:rsidRPr="008542E2" w14:paraId="6C2CF6FD" w14:textId="77777777" w:rsidTr="00CD135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9682A56" w14:textId="756455DA" w:rsidR="00450490" w:rsidRPr="008542E2" w:rsidRDefault="00450490" w:rsidP="00450490">
            <w:pPr>
              <w:pStyle w:val="TableHeading"/>
              <w:rPr>
                <w:lang w:val="en-GB"/>
              </w:rPr>
            </w:pPr>
            <w:r w:rsidRPr="008542E2">
              <w:rPr>
                <w:b/>
                <w:bCs/>
                <w:color w:val="000000" w:themeColor="text1"/>
                <w:lang w:val="en-GB"/>
              </w:rPr>
              <w:t>Week 23</w:t>
            </w:r>
            <w:r w:rsidRPr="008542E2">
              <w:rPr>
                <w:b/>
                <w:bCs/>
                <w:color w:val="000000" w:themeColor="text1"/>
                <w:lang w:val="en-GB"/>
              </w:rPr>
              <w:br/>
              <w:t>Lesson 3</w:t>
            </w:r>
          </w:p>
        </w:tc>
      </w:tr>
      <w:tr w:rsidR="00BC0A41" w:rsidRPr="008542E2" w14:paraId="584E9C9A" w14:textId="77777777" w:rsidTr="007E0E72">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0E4DE677" w14:textId="77777777" w:rsidR="00BC0A41" w:rsidRPr="00FC2067" w:rsidRDefault="00BC0A41" w:rsidP="00BC0A41">
            <w:pPr>
              <w:spacing w:before="40" w:after="40" w:line="200" w:lineRule="atLeast"/>
              <w:rPr>
                <w:rFonts w:eastAsia="Open Sans" w:cs="Open Sans"/>
                <w:color w:val="000000" w:themeColor="text1"/>
                <w:sz w:val="18"/>
                <w:szCs w:val="18"/>
              </w:rPr>
            </w:pPr>
            <w:r w:rsidRPr="00FC2067">
              <w:rPr>
                <w:rFonts w:eastAsia="Open Sans" w:cs="Open Sans"/>
                <w:color w:val="000000" w:themeColor="text1"/>
                <w:sz w:val="18"/>
                <w:szCs w:val="18"/>
              </w:rPr>
              <w:t>Topic 10.3.2</w:t>
            </w:r>
          </w:p>
          <w:p w14:paraId="5D8F0BC4" w14:textId="59825296" w:rsidR="00BC0A41" w:rsidRPr="00FC2067" w:rsidRDefault="00BC0A41" w:rsidP="00BC0A41">
            <w:pPr>
              <w:spacing w:before="40" w:after="40" w:line="200" w:lineRule="atLeast"/>
              <w:rPr>
                <w:rFonts w:eastAsia="Open Sans" w:cs="Open Sans"/>
                <w:color w:val="000000" w:themeColor="text1"/>
                <w:sz w:val="18"/>
                <w:szCs w:val="18"/>
              </w:rPr>
            </w:pPr>
            <w:r w:rsidRPr="00FC2067">
              <w:rPr>
                <w:rFonts w:eastAsia="Open Sans" w:cs="Open Sans"/>
                <w:color w:val="000000" w:themeColor="text1"/>
                <w:sz w:val="18"/>
                <w:szCs w:val="18"/>
              </w:rPr>
              <w:t xml:space="preserve">Binary </w:t>
            </w:r>
            <w:r w:rsidR="00FC2067" w:rsidRPr="00FC2067">
              <w:rPr>
                <w:rFonts w:eastAsia="Open Sans" w:cs="Open Sans"/>
                <w:color w:val="000000" w:themeColor="text1"/>
                <w:sz w:val="18"/>
                <w:szCs w:val="18"/>
              </w:rPr>
              <w:t>search algorithm</w:t>
            </w:r>
          </w:p>
          <w:p w14:paraId="53C3424E" w14:textId="77777777" w:rsidR="00BC0A41" w:rsidRPr="00FC2067" w:rsidRDefault="00BC0A41" w:rsidP="00BC0A41">
            <w:pPr>
              <w:spacing w:before="40" w:after="40" w:line="200" w:lineRule="atLeast"/>
              <w:rPr>
                <w:rFonts w:eastAsia="Open Sans" w:cs="Open Sans"/>
                <w:color w:val="000000" w:themeColor="text1"/>
                <w:sz w:val="18"/>
                <w:szCs w:val="18"/>
              </w:rPr>
            </w:pPr>
          </w:p>
          <w:p w14:paraId="04D39DF4" w14:textId="300E835F" w:rsidR="00BC0A41" w:rsidRDefault="00B542DA" w:rsidP="00BC0A41">
            <w:pPr>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3C5B323E" w14:textId="77777777" w:rsidR="007E0E72" w:rsidRPr="00FC2067" w:rsidRDefault="007E0E72" w:rsidP="00BC0A41">
            <w:pPr>
              <w:spacing w:before="40" w:after="40" w:line="200" w:lineRule="atLeast"/>
              <w:rPr>
                <w:rFonts w:eastAsia="Open Sans" w:cs="Open Sans"/>
                <w:color w:val="000000" w:themeColor="text1"/>
                <w:sz w:val="18"/>
                <w:szCs w:val="18"/>
              </w:rPr>
            </w:pPr>
          </w:p>
          <w:p w14:paraId="455F5788" w14:textId="77777777" w:rsidR="00BC0A41" w:rsidRPr="00FC2067" w:rsidRDefault="00BC0A41" w:rsidP="00BC0A41">
            <w:pPr>
              <w:spacing w:before="40" w:after="40" w:line="200" w:lineRule="atLeast"/>
              <w:rPr>
                <w:b w:val="0"/>
                <w:bCs w:val="0"/>
                <w:sz w:val="18"/>
                <w:szCs w:val="18"/>
              </w:rPr>
            </w:pPr>
            <w:r w:rsidRPr="00FC2067">
              <w:rPr>
                <w:rFonts w:eastAsia="Open Sans" w:cs="Open Sans"/>
                <w:b w:val="0"/>
                <w:bCs w:val="0"/>
                <w:color w:val="000000" w:themeColor="text1"/>
                <w:sz w:val="18"/>
                <w:szCs w:val="18"/>
              </w:rPr>
              <w:t>Binary search (iterative)</w:t>
            </w:r>
          </w:p>
          <w:p w14:paraId="140C2845" w14:textId="77777777" w:rsidR="00BC0A41" w:rsidRPr="00FC2067" w:rsidRDefault="00BC0A41" w:rsidP="00BC0A41">
            <w:pPr>
              <w:pStyle w:val="TableHeading"/>
              <w:rPr>
                <w:rFonts w:asciiTheme="minorHAnsi" w:hAnsiTheme="minorHAnsi"/>
                <w:color w:val="000000" w:themeColor="text1"/>
                <w:sz w:val="18"/>
                <w:szCs w:val="18"/>
                <w:lang w:val="en-GB"/>
              </w:rPr>
            </w:pPr>
          </w:p>
        </w:tc>
        <w:tc>
          <w:tcPr>
            <w:tcW w:w="2551" w:type="dxa"/>
            <w:shd w:val="clear" w:color="auto" w:fill="FFFFFF" w:themeFill="background1"/>
          </w:tcPr>
          <w:p w14:paraId="75ADD797" w14:textId="51FC62C6" w:rsidR="00BC0A41" w:rsidRPr="00FC2067" w:rsidRDefault="00B542DA" w:rsidP="00BC0A41">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BC0A41" w:rsidRPr="00FC2067">
              <w:rPr>
                <w:rFonts w:eastAsia="Open Sans" w:cs="Open Sans"/>
                <w:color w:val="000000" w:themeColor="text1"/>
                <w:sz w:val="18"/>
                <w:szCs w:val="18"/>
              </w:rPr>
              <w:t xml:space="preserve"> </w:t>
            </w:r>
          </w:p>
          <w:p w14:paraId="6772B95E" w14:textId="77777777" w:rsidR="00BC0A41" w:rsidRPr="00FC2067" w:rsidRDefault="00BC0A41" w:rsidP="00BC0A41">
            <w:pPr>
              <w:cnfStyle w:val="000000100000" w:firstRow="0" w:lastRow="0" w:firstColumn="0" w:lastColumn="0" w:oddVBand="0" w:evenVBand="0" w:oddHBand="1" w:evenHBand="0" w:firstRowFirstColumn="0" w:firstRowLastColumn="0" w:lastRowFirstColumn="0" w:lastRowLastColumn="0"/>
              <w:rPr>
                <w:sz w:val="18"/>
                <w:szCs w:val="18"/>
              </w:rPr>
            </w:pPr>
            <w:r w:rsidRPr="00FC2067">
              <w:rPr>
                <w:rFonts w:eastAsia="Open Sans" w:cs="Open Sans"/>
                <w:color w:val="000000" w:themeColor="text1"/>
                <w:sz w:val="18"/>
                <w:szCs w:val="18"/>
              </w:rPr>
              <w:t>10.3.2 implement and use an appropriate binary search algorithm</w:t>
            </w:r>
          </w:p>
          <w:p w14:paraId="3171A952" w14:textId="77777777" w:rsidR="00BC0A41" w:rsidRPr="00FC2067" w:rsidRDefault="00BC0A41" w:rsidP="00BC0A4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1"/>
          </w:tcPr>
          <w:p w14:paraId="373E467B" w14:textId="1AE2A03C" w:rsidR="00BC0A41" w:rsidRPr="00FC2067" w:rsidRDefault="00B542DA" w:rsidP="00BC0A41">
            <w:pPr>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B542DA">
              <w:rPr>
                <w:rFonts w:eastAsia="Open Sans" w:cs="Open Sans"/>
                <w:sz w:val="18"/>
                <w:szCs w:val="18"/>
              </w:rPr>
              <w:t>Activities</w:t>
            </w:r>
          </w:p>
          <w:p w14:paraId="6B22B5C5" w14:textId="77777777" w:rsidR="00BC0A41" w:rsidRPr="00FC2067" w:rsidRDefault="00BC0A41" w:rsidP="00FC2067">
            <w:pPr>
              <w:spacing w:after="0" w:line="240" w:lineRule="auto"/>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2DA445A5" w14:textId="77777777" w:rsidR="00BC0A41" w:rsidRPr="00FC2067" w:rsidRDefault="00BC0A41"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Teacher introduction to the lesson, recapping on the binary search algorithm (covered in Unit 1). Note that this lesson covers the iterative binary search, recursive binary search is covered later in the lesson on recursion.</w:t>
            </w:r>
          </w:p>
          <w:p w14:paraId="1210A72E" w14:textId="77777777" w:rsidR="00BC0A41" w:rsidRPr="00FC2067" w:rsidRDefault="00BC0A41"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Practical class activity. Students are given a flow chart of the iterative binary search algorithm and write code based on the algorithm.</w:t>
            </w:r>
          </w:p>
          <w:p w14:paraId="23EA5A31" w14:textId="77777777" w:rsidR="00BC0A41" w:rsidRPr="00FC2067" w:rsidRDefault="00BC0A41"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FC2067">
              <w:rPr>
                <w:rFonts w:asciiTheme="minorHAnsi" w:eastAsia="Open Sans" w:hAnsiTheme="minorHAnsi" w:cs="Open Sans"/>
                <w:sz w:val="18"/>
                <w:szCs w:val="18"/>
              </w:rPr>
              <w:t>Class discussion on the linear search vs the binary search. What are the advantages of each and disadvantages of each?</w:t>
            </w:r>
          </w:p>
          <w:p w14:paraId="7092D267" w14:textId="77777777" w:rsidR="00BC0A41" w:rsidRPr="00FC2067" w:rsidRDefault="00BC0A41" w:rsidP="00FC2067">
            <w:pPr>
              <w:spacing w:after="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4B9EB9FF" w14:textId="3F6A4BC1" w:rsidR="00BC0A41" w:rsidRPr="00FC2067" w:rsidRDefault="00B542DA" w:rsidP="00BC0A41">
            <w:pPr>
              <w:pStyle w:val="Tabletextbullets"/>
              <w:numPr>
                <w:ilvl w:val="0"/>
                <w:numId w:val="0"/>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BC0A41" w:rsidRPr="00FC2067">
              <w:rPr>
                <w:rFonts w:asciiTheme="minorHAnsi" w:eastAsia="Open Sans" w:hAnsiTheme="minorHAnsi" w:cs="Open Sans"/>
                <w:color w:val="000000" w:themeColor="text1"/>
                <w:sz w:val="18"/>
                <w:szCs w:val="18"/>
              </w:rPr>
              <w:t>:</w:t>
            </w:r>
          </w:p>
          <w:p w14:paraId="07EEF87F" w14:textId="77777777" w:rsidR="00FC2067" w:rsidRPr="00FC2067" w:rsidRDefault="00FC2067" w:rsidP="00FC2067">
            <w:pPr>
              <w:pStyle w:val="Tabletextbullets"/>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707988DA" w14:textId="235239CA" w:rsidR="00BC0A41" w:rsidRPr="00FC2067" w:rsidRDefault="00BC0A41"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FC2067">
              <w:rPr>
                <w:rFonts w:asciiTheme="minorHAnsi" w:eastAsia="Open Sans" w:hAnsiTheme="minorHAnsi" w:cs="Open Sans"/>
                <w:sz w:val="18"/>
                <w:szCs w:val="18"/>
              </w:rPr>
              <w:t>Ask students to create a timed version (or a version that counts the iterations) of the binary search (as described in the previous lesson). Compare the performance of the binary search with the linear search, which is faster and by how much?</w:t>
            </w:r>
          </w:p>
        </w:tc>
        <w:tc>
          <w:tcPr>
            <w:tcW w:w="2268" w:type="dxa"/>
            <w:shd w:val="clear" w:color="auto" w:fill="FFFFFF" w:themeFill="background1"/>
          </w:tcPr>
          <w:p w14:paraId="247FBF2B" w14:textId="4B4F8C09" w:rsidR="00BC0A41" w:rsidRPr="00FC2067" w:rsidRDefault="00454F20" w:rsidP="00BC0A41">
            <w:pPr>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BC0A41" w:rsidRPr="00FC2067">
              <w:rPr>
                <w:rFonts w:eastAsia="Open Sans" w:cs="Open Sans"/>
                <w:color w:val="000000" w:themeColor="text1"/>
                <w:sz w:val="18"/>
                <w:szCs w:val="18"/>
              </w:rPr>
              <w:t xml:space="preserve"> pp. 289-290</w:t>
            </w:r>
          </w:p>
          <w:p w14:paraId="53D5A4B8" w14:textId="77777777" w:rsidR="00BC0A41" w:rsidRPr="00FC2067" w:rsidRDefault="00BC0A41" w:rsidP="00BC0A41">
            <w:pPr>
              <w:cnfStyle w:val="000000100000" w:firstRow="0" w:lastRow="0" w:firstColumn="0" w:lastColumn="0" w:oddVBand="0" w:evenVBand="0" w:oddHBand="1" w:evenHBand="0" w:firstRowFirstColumn="0" w:firstRowLastColumn="0" w:lastRowFirstColumn="0" w:lastRowLastColumn="0"/>
              <w:rPr>
                <w:rStyle w:val="Strong"/>
                <w:rFonts w:cs="Open Sans"/>
                <w:color w:val="000000" w:themeColor="text1"/>
                <w:sz w:val="18"/>
                <w:szCs w:val="18"/>
              </w:rPr>
            </w:pPr>
          </w:p>
          <w:p w14:paraId="461D075A" w14:textId="77777777" w:rsidR="00BC0A41" w:rsidRPr="00FC2067" w:rsidRDefault="00BC0A41" w:rsidP="00BC0A4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FC2067">
              <w:rPr>
                <w:rFonts w:eastAsia="Open Sans" w:cs="Open Sans"/>
                <w:color w:val="000000" w:themeColor="text1"/>
                <w:sz w:val="18"/>
                <w:szCs w:val="18"/>
              </w:rPr>
              <w:t>The theory of binary search algorithms is covered in Unit 1, section 5.2.2 page 126</w:t>
            </w:r>
          </w:p>
          <w:p w14:paraId="62AFDFBC" w14:textId="77777777" w:rsidR="00BC0A41" w:rsidRPr="00FC2067" w:rsidRDefault="00BC0A41" w:rsidP="00BC0A41">
            <w:pPr>
              <w:cnfStyle w:val="000000100000" w:firstRow="0" w:lastRow="0" w:firstColumn="0" w:lastColumn="0" w:oddVBand="0" w:evenVBand="0" w:oddHBand="1" w:evenHBand="0" w:firstRowFirstColumn="0" w:firstRowLastColumn="0" w:lastRowFirstColumn="0" w:lastRowLastColumn="0"/>
              <w:rPr>
                <w:rStyle w:val="Strong"/>
                <w:rFonts w:cs="Open Sans"/>
                <w:color w:val="000000" w:themeColor="text1"/>
                <w:sz w:val="18"/>
                <w:szCs w:val="18"/>
              </w:rPr>
            </w:pPr>
          </w:p>
          <w:p w14:paraId="1027198C" w14:textId="77777777" w:rsidR="00BC0A41" w:rsidRPr="00FC2067" w:rsidRDefault="00BC0A41" w:rsidP="00BC0A41">
            <w:pPr>
              <w:cnfStyle w:val="000000100000" w:firstRow="0" w:lastRow="0" w:firstColumn="0" w:lastColumn="0" w:oddVBand="0" w:evenVBand="0" w:oddHBand="1" w:evenHBand="0" w:firstRowFirstColumn="0" w:firstRowLastColumn="0" w:lastRowFirstColumn="0" w:lastRowLastColumn="0"/>
              <w:rPr>
                <w:rStyle w:val="Strong"/>
                <w:rFonts w:cs="Open Sans"/>
                <w:b w:val="0"/>
                <w:bCs w:val="0"/>
                <w:color w:val="000000" w:themeColor="text1"/>
                <w:sz w:val="18"/>
                <w:szCs w:val="18"/>
              </w:rPr>
            </w:pPr>
            <w:r w:rsidRPr="00FC2067">
              <w:rPr>
                <w:rStyle w:val="Strong"/>
                <w:rFonts w:cs="Open Sans"/>
                <w:b w:val="0"/>
                <w:bCs w:val="0"/>
                <w:color w:val="000000" w:themeColor="text1"/>
                <w:sz w:val="18"/>
                <w:szCs w:val="18"/>
              </w:rPr>
              <w:t>Video explaining linear search:</w:t>
            </w:r>
          </w:p>
          <w:p w14:paraId="0183F9C7" w14:textId="3947DAA5" w:rsidR="00BC0A41" w:rsidRPr="00FC2067" w:rsidRDefault="00BC0A41" w:rsidP="00BC0A4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hyperlink r:id="rId170" w:history="1">
              <w:r w:rsidRPr="00FC2067">
                <w:rPr>
                  <w:rStyle w:val="Hyperlink"/>
                  <w:rFonts w:eastAsia="Open Sans" w:cs="Open Sans"/>
                  <w:b w:val="0"/>
                  <w:bCs w:val="0"/>
                  <w:sz w:val="18"/>
                  <w:szCs w:val="18"/>
                </w:rPr>
                <w:t>https://www.youtube.com/watch?v=DE-ye0t0oxE</w:t>
              </w:r>
            </w:hyperlink>
          </w:p>
        </w:tc>
        <w:tc>
          <w:tcPr>
            <w:tcW w:w="1984" w:type="dxa"/>
            <w:shd w:val="clear" w:color="auto" w:fill="FFFFFF" w:themeFill="background1"/>
          </w:tcPr>
          <w:p w14:paraId="2C932669" w14:textId="77777777" w:rsidR="00BC0A41" w:rsidRPr="00FC2067" w:rsidRDefault="00BC0A4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FC2067">
              <w:rPr>
                <w:rFonts w:asciiTheme="minorHAnsi" w:eastAsia="Open Sans" w:hAnsiTheme="minorHAnsi" w:cs="Open Sans"/>
                <w:color w:val="000000" w:themeColor="text1"/>
                <w:sz w:val="18"/>
                <w:szCs w:val="18"/>
              </w:rPr>
              <w:t>Critical thinking</w:t>
            </w:r>
          </w:p>
          <w:p w14:paraId="24355DB1" w14:textId="77777777" w:rsidR="00BC0A41" w:rsidRPr="00FC2067" w:rsidRDefault="00BC0A41"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FC2067">
              <w:rPr>
                <w:rFonts w:eastAsia="Open Sans" w:cs="Open Sans"/>
                <w:color w:val="000000" w:themeColor="text1"/>
                <w:kern w:val="0"/>
                <w:sz w:val="18"/>
                <w:szCs w:val="18"/>
                <w:lang w:eastAsia="en-GB"/>
                <w14:ligatures w14:val="none"/>
              </w:rPr>
              <w:t>Problem solving</w:t>
            </w:r>
          </w:p>
          <w:p w14:paraId="3F11EE08" w14:textId="77777777" w:rsidR="00BC0A41" w:rsidRPr="00FC2067" w:rsidRDefault="00BC0A41"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1"/>
          </w:tcPr>
          <w:p w14:paraId="2E581715" w14:textId="77777777" w:rsidR="00BC0A41" w:rsidRPr="00FC2067" w:rsidRDefault="00BC0A41"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FC2067">
              <w:rPr>
                <w:rFonts w:asciiTheme="minorHAnsi" w:eastAsia="Open Sans" w:hAnsiTheme="minorHAnsi" w:cs="Open Sans"/>
                <w:color w:val="000000" w:themeColor="text1"/>
                <w:sz w:val="18"/>
                <w:szCs w:val="18"/>
              </w:rPr>
              <w:t>Critical thinking</w:t>
            </w:r>
          </w:p>
          <w:p w14:paraId="047A5AEC" w14:textId="77777777" w:rsidR="00BC0A41" w:rsidRPr="00FC2067" w:rsidRDefault="00BC0A41"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FC2067">
              <w:rPr>
                <w:rFonts w:eastAsia="Open Sans" w:cs="Open Sans"/>
                <w:color w:val="000000" w:themeColor="text1"/>
                <w:kern w:val="0"/>
                <w:sz w:val="18"/>
                <w:szCs w:val="18"/>
                <w:lang w:eastAsia="en-GB"/>
                <w14:ligatures w14:val="none"/>
              </w:rPr>
              <w:t>Problem solving</w:t>
            </w:r>
          </w:p>
          <w:p w14:paraId="2DE57F3A" w14:textId="77777777" w:rsidR="00BC0A41" w:rsidRPr="00FC2067" w:rsidRDefault="00BC0A41"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5ADA9330" w14:textId="77777777" w:rsidR="00E460F8" w:rsidRPr="008542E2" w:rsidRDefault="00E460F8" w:rsidP="00E460F8">
      <w:pPr>
        <w:rPr>
          <w:rStyle w:val="Strong"/>
          <w:b w:val="0"/>
          <w:bCs w:val="0"/>
        </w:rPr>
      </w:pPr>
    </w:p>
    <w:p w14:paraId="0E4D9113"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62CBCFB8" w14:textId="77777777" w:rsidTr="007E0E72">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0C34A50" w14:textId="77777777" w:rsidR="00E460F8" w:rsidRPr="007E0E72" w:rsidRDefault="00E460F8">
            <w:pPr>
              <w:pStyle w:val="TableHeading"/>
              <w:jc w:val="center"/>
              <w:rPr>
                <w:b/>
                <w:bCs/>
                <w:color w:val="FFFFFF" w:themeColor="background1"/>
                <w:sz w:val="20"/>
                <w:szCs w:val="24"/>
                <w:lang w:val="en-GB"/>
              </w:rPr>
            </w:pPr>
            <w:r w:rsidRPr="007E0E72">
              <w:rPr>
                <w:b/>
                <w:bCs/>
                <w:color w:val="FFFFFF" w:themeColor="background1"/>
                <w:sz w:val="20"/>
                <w:szCs w:val="24"/>
                <w:lang w:val="en-GB"/>
              </w:rPr>
              <w:t>Topic</w:t>
            </w:r>
            <w:r w:rsidRPr="007E0E72">
              <w:rPr>
                <w:b/>
                <w:bCs/>
                <w:color w:val="FFFFFF" w:themeColor="background1"/>
                <w:sz w:val="20"/>
                <w:szCs w:val="24"/>
                <w:lang w:val="en-GB"/>
              </w:rPr>
              <w:br/>
              <w:t>Sub topic</w:t>
            </w:r>
            <w:r w:rsidRPr="007E0E72">
              <w:rPr>
                <w:b/>
                <w:bCs/>
                <w:color w:val="FFFFFF" w:themeColor="background1"/>
                <w:sz w:val="20"/>
                <w:szCs w:val="24"/>
                <w:lang w:val="en-GB"/>
              </w:rPr>
              <w:br/>
            </w:r>
            <w:r w:rsidRPr="007E0E72">
              <w:rPr>
                <w:b/>
                <w:bCs/>
                <w:color w:val="FFFFFF"/>
                <w:sz w:val="20"/>
                <w:szCs w:val="24"/>
                <w:lang w:val="en-GB"/>
              </w:rPr>
              <w:t>Lesson title</w:t>
            </w:r>
          </w:p>
        </w:tc>
        <w:tc>
          <w:tcPr>
            <w:tcW w:w="2551" w:type="dxa"/>
            <w:shd w:val="clear" w:color="auto" w:fill="341583" w:themeFill="accent2" w:themeFillShade="80"/>
            <w:vAlign w:val="center"/>
          </w:tcPr>
          <w:p w14:paraId="6F06B2AE"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F01B252" w14:textId="5B182591"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 xml:space="preserve">Suggested </w:t>
            </w:r>
            <w:r w:rsidR="00B542DA" w:rsidRPr="007E0E72">
              <w:rPr>
                <w:b/>
                <w:bCs/>
                <w:color w:val="FFFFFF" w:themeColor="background1"/>
                <w:sz w:val="20"/>
                <w:szCs w:val="24"/>
                <w:lang w:val="en-GB"/>
              </w:rPr>
              <w:t>Activities</w:t>
            </w:r>
          </w:p>
        </w:tc>
        <w:tc>
          <w:tcPr>
            <w:tcW w:w="2268" w:type="dxa"/>
            <w:shd w:val="clear" w:color="auto" w:fill="341583" w:themeFill="accent2" w:themeFillShade="80"/>
            <w:vAlign w:val="center"/>
          </w:tcPr>
          <w:p w14:paraId="2F22F065"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Suggested resources</w:t>
            </w:r>
          </w:p>
        </w:tc>
        <w:tc>
          <w:tcPr>
            <w:tcW w:w="1984" w:type="dxa"/>
            <w:shd w:val="clear" w:color="auto" w:fill="341583" w:themeFill="accent2" w:themeFillShade="80"/>
            <w:vAlign w:val="center"/>
          </w:tcPr>
          <w:p w14:paraId="6A6D2F3A"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79B9AA6B" w14:textId="77777777" w:rsidR="00E460F8" w:rsidRPr="007E0E7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could be acquired through teaching and delivery in this lesson?</w:t>
            </w:r>
          </w:p>
        </w:tc>
      </w:tr>
      <w:tr w:rsidR="00E460F8" w:rsidRPr="008542E2" w14:paraId="74018AE1"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FECA1A2" w14:textId="77777777" w:rsidR="00E460F8" w:rsidRPr="008542E2" w:rsidRDefault="00E460F8">
            <w:pPr>
              <w:pStyle w:val="TableHeading"/>
              <w:rPr>
                <w:color w:val="FFFFFF" w:themeColor="background1"/>
                <w:lang w:val="en-GB"/>
              </w:rPr>
            </w:pPr>
            <w:r w:rsidRPr="008542E2">
              <w:rPr>
                <w:b/>
                <w:bCs/>
                <w:color w:val="000000" w:themeColor="text1"/>
                <w:lang w:val="en-GB"/>
              </w:rPr>
              <w:t>Week 24</w:t>
            </w:r>
            <w:r w:rsidRPr="008542E2">
              <w:rPr>
                <w:b/>
                <w:bCs/>
                <w:color w:val="000000" w:themeColor="text1"/>
                <w:lang w:val="en-GB"/>
              </w:rPr>
              <w:br/>
              <w:t>Lesson 1</w:t>
            </w:r>
          </w:p>
        </w:tc>
      </w:tr>
      <w:tr w:rsidR="00CE315A" w:rsidRPr="008542E2" w14:paraId="45E44A80" w14:textId="77777777" w:rsidTr="007E0E7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4EEA015" w14:textId="77777777" w:rsidR="00CE315A" w:rsidRPr="00632EA6" w:rsidRDefault="00CE315A" w:rsidP="00CE315A">
            <w:pPr>
              <w:spacing w:before="40" w:after="40" w:line="200" w:lineRule="atLeast"/>
              <w:rPr>
                <w:rFonts w:eastAsia="Open Sans" w:cs="Open Sans"/>
                <w:color w:val="000000" w:themeColor="text1"/>
                <w:sz w:val="18"/>
                <w:szCs w:val="18"/>
              </w:rPr>
            </w:pPr>
            <w:r w:rsidRPr="00632EA6">
              <w:rPr>
                <w:rFonts w:eastAsia="Open Sans" w:cs="Open Sans"/>
                <w:color w:val="000000" w:themeColor="text1"/>
                <w:sz w:val="18"/>
                <w:szCs w:val="18"/>
              </w:rPr>
              <w:t>Topic 10.3.3</w:t>
            </w:r>
          </w:p>
          <w:p w14:paraId="517FF92E" w14:textId="47221185" w:rsidR="00CE315A" w:rsidRPr="00632EA6" w:rsidRDefault="00CE315A" w:rsidP="00CE315A">
            <w:pPr>
              <w:spacing w:before="40" w:after="40" w:line="200" w:lineRule="atLeast"/>
              <w:rPr>
                <w:rFonts w:eastAsia="Open Sans" w:cs="Open Sans"/>
                <w:color w:val="000000" w:themeColor="text1"/>
                <w:sz w:val="18"/>
                <w:szCs w:val="18"/>
              </w:rPr>
            </w:pPr>
            <w:r w:rsidRPr="00632EA6">
              <w:rPr>
                <w:rFonts w:eastAsia="Open Sans" w:cs="Open Sans"/>
                <w:color w:val="000000" w:themeColor="text1"/>
                <w:sz w:val="18"/>
                <w:szCs w:val="18"/>
              </w:rPr>
              <w:t xml:space="preserve">bubble </w:t>
            </w:r>
            <w:r w:rsidR="00AC5AD6" w:rsidRPr="00632EA6">
              <w:rPr>
                <w:rFonts w:eastAsia="Open Sans" w:cs="Open Sans"/>
                <w:color w:val="000000" w:themeColor="text1"/>
                <w:sz w:val="18"/>
                <w:szCs w:val="18"/>
              </w:rPr>
              <w:t>sort algorithm</w:t>
            </w:r>
          </w:p>
          <w:p w14:paraId="3587325A" w14:textId="77777777" w:rsidR="00CE315A" w:rsidRPr="00632EA6" w:rsidRDefault="00CE315A" w:rsidP="00CE315A">
            <w:pPr>
              <w:spacing w:before="40" w:after="40" w:line="200" w:lineRule="atLeast"/>
              <w:rPr>
                <w:rFonts w:eastAsia="Open Sans" w:cs="Open Sans"/>
                <w:color w:val="000000" w:themeColor="text1"/>
                <w:sz w:val="18"/>
                <w:szCs w:val="18"/>
              </w:rPr>
            </w:pPr>
          </w:p>
          <w:p w14:paraId="1EA37BF7" w14:textId="28AA435C" w:rsidR="00CE315A" w:rsidRDefault="00B542DA" w:rsidP="00CE315A">
            <w:pPr>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080FBA0C" w14:textId="77777777" w:rsidR="007E0E72" w:rsidRPr="00632EA6" w:rsidRDefault="007E0E72" w:rsidP="00CE315A">
            <w:pPr>
              <w:spacing w:before="40" w:after="40" w:line="200" w:lineRule="atLeast"/>
              <w:rPr>
                <w:rFonts w:eastAsia="Open Sans" w:cs="Open Sans"/>
                <w:color w:val="000000" w:themeColor="text1"/>
                <w:sz w:val="18"/>
                <w:szCs w:val="18"/>
              </w:rPr>
            </w:pPr>
          </w:p>
          <w:p w14:paraId="00D78156" w14:textId="77777777" w:rsidR="00CE315A" w:rsidRPr="00632EA6" w:rsidRDefault="00CE315A" w:rsidP="00CE315A">
            <w:pPr>
              <w:spacing w:before="40" w:after="40" w:line="200" w:lineRule="atLeast"/>
              <w:rPr>
                <w:b w:val="0"/>
                <w:bCs w:val="0"/>
                <w:sz w:val="18"/>
                <w:szCs w:val="18"/>
              </w:rPr>
            </w:pPr>
            <w:r w:rsidRPr="00632EA6">
              <w:rPr>
                <w:rFonts w:eastAsia="Open Sans" w:cs="Open Sans"/>
                <w:b w:val="0"/>
                <w:bCs w:val="0"/>
                <w:color w:val="000000" w:themeColor="text1"/>
                <w:sz w:val="18"/>
                <w:szCs w:val="18"/>
              </w:rPr>
              <w:t>Bubble sort worse case</w:t>
            </w:r>
          </w:p>
          <w:p w14:paraId="7A39E16E" w14:textId="77777777" w:rsidR="00CE315A" w:rsidRPr="00632EA6" w:rsidRDefault="00CE315A" w:rsidP="00CE315A">
            <w:pPr>
              <w:pStyle w:val="TableText"/>
              <w:rPr>
                <w:rFonts w:asciiTheme="minorHAnsi" w:hAnsiTheme="minorHAnsi"/>
                <w:sz w:val="18"/>
                <w:szCs w:val="18"/>
                <w:lang w:val="en-GB"/>
              </w:rPr>
            </w:pPr>
          </w:p>
        </w:tc>
        <w:tc>
          <w:tcPr>
            <w:tcW w:w="2551" w:type="dxa"/>
          </w:tcPr>
          <w:p w14:paraId="6689621C" w14:textId="1CA0E5F0" w:rsidR="00CE315A" w:rsidRPr="00632EA6" w:rsidRDefault="00B542DA" w:rsidP="00CE315A">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CE315A" w:rsidRPr="00632EA6">
              <w:rPr>
                <w:rFonts w:eastAsia="Open Sans" w:cs="Open Sans"/>
                <w:color w:val="000000" w:themeColor="text1"/>
                <w:sz w:val="18"/>
                <w:szCs w:val="18"/>
              </w:rPr>
              <w:t xml:space="preserve"> </w:t>
            </w:r>
          </w:p>
          <w:p w14:paraId="05D41781" w14:textId="77777777" w:rsidR="00CE315A" w:rsidRPr="00632EA6" w:rsidRDefault="00CE315A" w:rsidP="00CE315A">
            <w:pPr>
              <w:cnfStyle w:val="000000000000" w:firstRow="0" w:lastRow="0" w:firstColumn="0" w:lastColumn="0" w:oddVBand="0" w:evenVBand="0" w:oddHBand="0" w:evenHBand="0" w:firstRowFirstColumn="0" w:firstRowLastColumn="0" w:lastRowFirstColumn="0" w:lastRowLastColumn="0"/>
              <w:rPr>
                <w:sz w:val="18"/>
                <w:szCs w:val="18"/>
              </w:rPr>
            </w:pPr>
            <w:r w:rsidRPr="00632EA6">
              <w:rPr>
                <w:rFonts w:eastAsia="Open Sans" w:cs="Open Sans"/>
                <w:color w:val="000000" w:themeColor="text1"/>
                <w:sz w:val="18"/>
                <w:szCs w:val="18"/>
              </w:rPr>
              <w:t>10.3.3 implement and use an appropriate bubble sort algorithm</w:t>
            </w:r>
          </w:p>
          <w:p w14:paraId="198A375E" w14:textId="77777777" w:rsidR="00CE315A" w:rsidRPr="00632EA6" w:rsidRDefault="00CE315A" w:rsidP="00CE315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34966AC2" w14:textId="71A6D1BE" w:rsidR="00CE315A" w:rsidRPr="00632EA6" w:rsidRDefault="00B542DA" w:rsidP="00CE315A">
            <w:pPr>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B542DA">
              <w:rPr>
                <w:rFonts w:eastAsia="Open Sans" w:cs="Open Sans"/>
                <w:sz w:val="18"/>
                <w:szCs w:val="18"/>
              </w:rPr>
              <w:t>Activities</w:t>
            </w:r>
          </w:p>
          <w:p w14:paraId="098A657A" w14:textId="77777777" w:rsidR="00CE315A" w:rsidRPr="00632EA6" w:rsidRDefault="00CE315A" w:rsidP="00632EA6">
            <w:pPr>
              <w:spacing w:after="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1D63BA5C" w14:textId="77777777" w:rsidR="00CE315A" w:rsidRPr="00632EA6" w:rsidRDefault="00CE315A"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632EA6">
              <w:rPr>
                <w:rFonts w:asciiTheme="minorHAnsi" w:eastAsia="Open Sans" w:hAnsiTheme="minorHAnsi" w:cs="Open Sans"/>
                <w:sz w:val="18"/>
                <w:szCs w:val="18"/>
              </w:rPr>
              <w:t xml:space="preserve">Teacher introduction to the lesson. Linking the need for sorting with the binary search covered previously. Recap on the ‘worse case’ bubble sort algorithm (covered in Unit 1). </w:t>
            </w:r>
          </w:p>
          <w:p w14:paraId="15F12860" w14:textId="77777777" w:rsidR="00CE315A" w:rsidRPr="00632EA6" w:rsidRDefault="00CE315A"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632EA6">
              <w:rPr>
                <w:rFonts w:asciiTheme="minorHAnsi" w:eastAsia="Open Sans" w:hAnsiTheme="minorHAnsi" w:cs="Open Sans"/>
                <w:sz w:val="18"/>
                <w:szCs w:val="18"/>
              </w:rPr>
              <w:t xml:space="preserve">Practical class activity. Students are given a flow chart or written description of the bubble sort algorithm and write code based on the algorithm </w:t>
            </w:r>
          </w:p>
          <w:p w14:paraId="5FA6B341" w14:textId="77777777" w:rsidR="00CE315A" w:rsidRPr="00632EA6" w:rsidRDefault="00CE315A"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632EA6">
              <w:rPr>
                <w:rFonts w:asciiTheme="minorHAnsi" w:eastAsia="Open Sans" w:hAnsiTheme="minorHAnsi" w:cs="Open Sans"/>
                <w:sz w:val="18"/>
                <w:szCs w:val="18"/>
              </w:rPr>
              <w:t xml:space="preserve">Class discussion on how the ‘worse case’ bubble sort could be improved to make it more efficient. Ask students what makes the bubble sort inefficient in terms of CPU usage? </w:t>
            </w:r>
          </w:p>
          <w:p w14:paraId="1937B04A" w14:textId="77777777" w:rsidR="00CE315A" w:rsidRPr="00632EA6" w:rsidRDefault="00CE315A" w:rsidP="00632EA6">
            <w:pPr>
              <w:spacing w:after="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0872BB09" w14:textId="6419C5B3" w:rsidR="00CE315A" w:rsidRPr="00632EA6" w:rsidRDefault="00B542DA" w:rsidP="00632EA6">
            <w:pPr>
              <w:pStyle w:val="Tabletextbullets"/>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CE315A" w:rsidRPr="00632EA6">
              <w:rPr>
                <w:rFonts w:asciiTheme="minorHAnsi" w:eastAsia="Open Sans" w:hAnsiTheme="minorHAnsi" w:cs="Open Sans"/>
                <w:color w:val="000000" w:themeColor="text1"/>
                <w:sz w:val="18"/>
                <w:szCs w:val="18"/>
              </w:rPr>
              <w:t>:</w:t>
            </w:r>
          </w:p>
          <w:p w14:paraId="42D88F6C" w14:textId="77777777" w:rsidR="00632EA6" w:rsidRPr="00632EA6" w:rsidRDefault="00632EA6" w:rsidP="00632EA6">
            <w:pPr>
              <w:pStyle w:val="Tabletextbullets"/>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667AD51B" w14:textId="07F72426" w:rsidR="00CE315A" w:rsidRPr="00632EA6" w:rsidRDefault="00CE315A"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32EA6">
              <w:rPr>
                <w:rFonts w:asciiTheme="minorHAnsi" w:eastAsia="Open Sans" w:hAnsiTheme="minorHAnsi" w:cs="Open Sans"/>
                <w:sz w:val="18"/>
                <w:szCs w:val="18"/>
              </w:rPr>
              <w:t xml:space="preserve">Ask students to do some research into the selection sort algorithm. This algorithm is not in the specification but it's a </w:t>
            </w:r>
            <w:r w:rsidR="00C42D57" w:rsidRPr="00632EA6">
              <w:rPr>
                <w:rFonts w:asciiTheme="minorHAnsi" w:eastAsia="Open Sans" w:hAnsiTheme="minorHAnsi" w:cs="Open Sans"/>
                <w:sz w:val="18"/>
                <w:szCs w:val="18"/>
              </w:rPr>
              <w:t>simple</w:t>
            </w:r>
            <w:r w:rsidRPr="00632EA6">
              <w:rPr>
                <w:rFonts w:asciiTheme="minorHAnsi" w:eastAsia="Open Sans" w:hAnsiTheme="minorHAnsi" w:cs="Open Sans"/>
                <w:sz w:val="18"/>
                <w:szCs w:val="18"/>
              </w:rPr>
              <w:t xml:space="preserve"> sort algorithm that students may find interesting and can practice their python skills by writing a program to implement it.</w:t>
            </w:r>
          </w:p>
        </w:tc>
        <w:tc>
          <w:tcPr>
            <w:tcW w:w="2268" w:type="dxa"/>
          </w:tcPr>
          <w:p w14:paraId="629C841F" w14:textId="58E1CAC2" w:rsidR="00CE315A" w:rsidRPr="00632EA6" w:rsidRDefault="00454F20" w:rsidP="00CE315A">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CE315A" w:rsidRPr="00632EA6">
              <w:rPr>
                <w:rFonts w:eastAsia="Open Sans" w:cs="Open Sans"/>
                <w:color w:val="000000" w:themeColor="text1"/>
                <w:sz w:val="18"/>
                <w:szCs w:val="18"/>
              </w:rPr>
              <w:t xml:space="preserve"> pp. 290-291</w:t>
            </w:r>
          </w:p>
          <w:p w14:paraId="29859139" w14:textId="77777777" w:rsidR="00CE315A" w:rsidRPr="00632EA6" w:rsidRDefault="00CE315A" w:rsidP="00CE315A">
            <w:pPr>
              <w:cnfStyle w:val="000000000000" w:firstRow="0" w:lastRow="0" w:firstColumn="0" w:lastColumn="0" w:oddVBand="0" w:evenVBand="0" w:oddHBand="0" w:evenHBand="0" w:firstRowFirstColumn="0" w:firstRowLastColumn="0" w:lastRowFirstColumn="0" w:lastRowLastColumn="0"/>
              <w:rPr>
                <w:rStyle w:val="Strong"/>
                <w:rFonts w:cs="Open Sans"/>
                <w:color w:val="000000" w:themeColor="text1"/>
                <w:sz w:val="18"/>
                <w:szCs w:val="18"/>
              </w:rPr>
            </w:pPr>
          </w:p>
          <w:p w14:paraId="04210A22" w14:textId="77777777" w:rsidR="00CE315A" w:rsidRPr="00632EA6" w:rsidRDefault="00CE315A" w:rsidP="00CE315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632EA6">
              <w:rPr>
                <w:rFonts w:eastAsia="Open Sans" w:cs="Open Sans"/>
                <w:color w:val="000000" w:themeColor="text1"/>
                <w:sz w:val="18"/>
                <w:szCs w:val="18"/>
              </w:rPr>
              <w:t>The theory of bubble sort algorithm is covered in Unit 1, section 5.2.3 page 128</w:t>
            </w:r>
          </w:p>
          <w:p w14:paraId="114E6359" w14:textId="77777777" w:rsidR="00CE315A" w:rsidRPr="00632EA6" w:rsidRDefault="00CE315A" w:rsidP="00CE315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028E6657" w14:textId="77777777" w:rsidR="00CE315A" w:rsidRPr="00632EA6" w:rsidRDefault="00CE315A"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632EA6">
              <w:rPr>
                <w:rFonts w:asciiTheme="minorHAnsi" w:eastAsia="Open Sans" w:hAnsiTheme="minorHAnsi" w:cs="Open Sans"/>
                <w:color w:val="000000" w:themeColor="text1"/>
                <w:sz w:val="18"/>
                <w:szCs w:val="18"/>
              </w:rPr>
              <w:t>Critical thinking</w:t>
            </w:r>
          </w:p>
          <w:p w14:paraId="2BF8BC9F" w14:textId="77777777" w:rsidR="00CE315A" w:rsidRPr="00632EA6" w:rsidRDefault="00CE315A"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632EA6">
              <w:rPr>
                <w:rFonts w:eastAsia="Open Sans" w:cs="Open Sans"/>
                <w:color w:val="000000" w:themeColor="text1"/>
                <w:kern w:val="0"/>
                <w:sz w:val="18"/>
                <w:szCs w:val="18"/>
                <w:lang w:eastAsia="en-GB"/>
                <w14:ligatures w14:val="none"/>
              </w:rPr>
              <w:t>Problem solving</w:t>
            </w:r>
          </w:p>
          <w:p w14:paraId="07460E73" w14:textId="77777777" w:rsidR="00CE315A" w:rsidRPr="00632EA6" w:rsidRDefault="00CE315A"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0068EF44" w14:textId="77777777" w:rsidR="00CE315A" w:rsidRPr="00632EA6" w:rsidRDefault="00CE315A"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632EA6">
              <w:rPr>
                <w:rFonts w:asciiTheme="minorHAnsi" w:eastAsia="Open Sans" w:hAnsiTheme="minorHAnsi" w:cs="Open Sans"/>
                <w:color w:val="000000" w:themeColor="text1"/>
                <w:sz w:val="18"/>
                <w:szCs w:val="18"/>
              </w:rPr>
              <w:t>Critical thinking</w:t>
            </w:r>
          </w:p>
          <w:p w14:paraId="54AFC377" w14:textId="77777777" w:rsidR="00CE315A" w:rsidRPr="00632EA6" w:rsidRDefault="00CE315A" w:rsidP="007036E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632EA6">
              <w:rPr>
                <w:rFonts w:eastAsia="Open Sans" w:cs="Open Sans"/>
                <w:color w:val="000000" w:themeColor="text1"/>
                <w:kern w:val="0"/>
                <w:sz w:val="18"/>
                <w:szCs w:val="18"/>
                <w:lang w:eastAsia="en-GB"/>
                <w14:ligatures w14:val="none"/>
              </w:rPr>
              <w:t>Problem solving</w:t>
            </w:r>
          </w:p>
          <w:p w14:paraId="25A4FF56" w14:textId="77777777" w:rsidR="00CE315A" w:rsidRPr="00632EA6" w:rsidRDefault="00CE315A" w:rsidP="007036E5">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B54403F" w14:textId="77777777" w:rsidR="009A18C0" w:rsidRDefault="009A18C0">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CE315A" w:rsidRPr="008542E2" w14:paraId="5A875DDA" w14:textId="77777777" w:rsidTr="008E7748">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20AFC8B" w14:textId="4606BB82" w:rsidR="00CE315A" w:rsidRPr="008542E2" w:rsidRDefault="00CE315A" w:rsidP="00CE315A">
            <w:pPr>
              <w:pStyle w:val="TableHeading"/>
              <w:rPr>
                <w:lang w:val="en-GB"/>
              </w:rPr>
            </w:pPr>
            <w:r w:rsidRPr="008542E2">
              <w:rPr>
                <w:b/>
                <w:bCs/>
                <w:color w:val="000000" w:themeColor="text1"/>
                <w:lang w:val="en-GB"/>
              </w:rPr>
              <w:t>Week 24</w:t>
            </w:r>
            <w:r w:rsidRPr="008542E2">
              <w:rPr>
                <w:b/>
                <w:bCs/>
                <w:color w:val="000000" w:themeColor="text1"/>
                <w:lang w:val="en-GB"/>
              </w:rPr>
              <w:br/>
              <w:t>Lesson 2</w:t>
            </w:r>
          </w:p>
        </w:tc>
      </w:tr>
      <w:tr w:rsidR="00343C8C" w:rsidRPr="008542E2" w14:paraId="5C5517E7" w14:textId="77777777" w:rsidTr="007E0E7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DD82E25" w14:textId="77777777" w:rsidR="00343C8C" w:rsidRPr="0019031C" w:rsidRDefault="00343C8C" w:rsidP="00343C8C">
            <w:pPr>
              <w:autoSpaceDE w:val="0"/>
              <w:autoSpaceDN w:val="0"/>
              <w:adjustRightInd w:val="0"/>
              <w:spacing w:before="40" w:after="40" w:line="200" w:lineRule="atLeast"/>
              <w:rPr>
                <w:rFonts w:eastAsia="Open Sans" w:cs="Open Sans"/>
                <w:color w:val="000000" w:themeColor="text1"/>
                <w:sz w:val="18"/>
                <w:szCs w:val="18"/>
              </w:rPr>
            </w:pPr>
            <w:r w:rsidRPr="0019031C">
              <w:rPr>
                <w:rFonts w:eastAsia="Open Sans" w:cs="Open Sans"/>
                <w:color w:val="000000" w:themeColor="text1"/>
                <w:sz w:val="18"/>
                <w:szCs w:val="18"/>
              </w:rPr>
              <w:t>Topic 10.3.3</w:t>
            </w:r>
          </w:p>
          <w:p w14:paraId="296F0BC6" w14:textId="749197C1" w:rsidR="00343C8C" w:rsidRPr="0019031C" w:rsidRDefault="00DB0AEE" w:rsidP="00343C8C">
            <w:pPr>
              <w:autoSpaceDE w:val="0"/>
              <w:autoSpaceDN w:val="0"/>
              <w:adjustRightInd w:val="0"/>
              <w:spacing w:before="40" w:after="40" w:line="200" w:lineRule="atLeast"/>
              <w:rPr>
                <w:rFonts w:eastAsia="Open Sans" w:cs="Open Sans"/>
                <w:color w:val="000000" w:themeColor="text1"/>
                <w:sz w:val="18"/>
                <w:szCs w:val="18"/>
              </w:rPr>
            </w:pPr>
            <w:r>
              <w:rPr>
                <w:rFonts w:eastAsia="Open Sans" w:cs="Open Sans"/>
                <w:color w:val="000000" w:themeColor="text1"/>
                <w:sz w:val="18"/>
                <w:szCs w:val="18"/>
              </w:rPr>
              <w:t>b</w:t>
            </w:r>
            <w:r w:rsidR="00343C8C" w:rsidRPr="0019031C">
              <w:rPr>
                <w:rFonts w:eastAsia="Open Sans" w:cs="Open Sans"/>
                <w:color w:val="000000" w:themeColor="text1"/>
                <w:sz w:val="18"/>
                <w:szCs w:val="18"/>
              </w:rPr>
              <w:t xml:space="preserve">ubble </w:t>
            </w:r>
            <w:r w:rsidR="0019031C" w:rsidRPr="0019031C">
              <w:rPr>
                <w:rFonts w:eastAsia="Open Sans" w:cs="Open Sans"/>
                <w:color w:val="000000" w:themeColor="text1"/>
                <w:sz w:val="18"/>
                <w:szCs w:val="18"/>
              </w:rPr>
              <w:t>sort algorithm</w:t>
            </w:r>
          </w:p>
          <w:p w14:paraId="2423659A" w14:textId="77777777" w:rsidR="00343C8C" w:rsidRPr="0019031C" w:rsidRDefault="00343C8C" w:rsidP="00343C8C">
            <w:pPr>
              <w:autoSpaceDE w:val="0"/>
              <w:autoSpaceDN w:val="0"/>
              <w:adjustRightInd w:val="0"/>
              <w:spacing w:before="40" w:after="40" w:line="200" w:lineRule="atLeast"/>
              <w:rPr>
                <w:rFonts w:eastAsia="Open Sans" w:cs="Open Sans"/>
                <w:color w:val="000000" w:themeColor="text1"/>
                <w:sz w:val="18"/>
                <w:szCs w:val="18"/>
              </w:rPr>
            </w:pPr>
          </w:p>
          <w:p w14:paraId="7CFD8109" w14:textId="0424A4A6" w:rsidR="00343C8C" w:rsidRDefault="00B542DA" w:rsidP="00343C8C">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2B978264" w14:textId="77777777" w:rsidR="007E0E72" w:rsidRPr="0019031C" w:rsidRDefault="007E0E72" w:rsidP="00343C8C">
            <w:pPr>
              <w:autoSpaceDE w:val="0"/>
              <w:autoSpaceDN w:val="0"/>
              <w:adjustRightInd w:val="0"/>
              <w:spacing w:before="40" w:after="40" w:line="200" w:lineRule="atLeast"/>
              <w:rPr>
                <w:rFonts w:eastAsia="Open Sans" w:cs="Open Sans"/>
                <w:color w:val="000000" w:themeColor="text1"/>
                <w:sz w:val="18"/>
                <w:szCs w:val="18"/>
              </w:rPr>
            </w:pPr>
          </w:p>
          <w:p w14:paraId="244C2A09" w14:textId="77777777" w:rsidR="00343C8C" w:rsidRPr="0019031C" w:rsidRDefault="00343C8C" w:rsidP="00343C8C">
            <w:pPr>
              <w:spacing w:before="40" w:after="40" w:line="200" w:lineRule="atLeast"/>
              <w:rPr>
                <w:rFonts w:eastAsia="Open Sans" w:cs="Open Sans"/>
                <w:color w:val="000000" w:themeColor="text1"/>
                <w:sz w:val="18"/>
                <w:szCs w:val="18"/>
              </w:rPr>
            </w:pPr>
            <w:r w:rsidRPr="0019031C">
              <w:rPr>
                <w:rFonts w:eastAsia="Open Sans" w:cs="Open Sans"/>
                <w:b w:val="0"/>
                <w:bCs w:val="0"/>
                <w:color w:val="000000" w:themeColor="text1"/>
                <w:sz w:val="18"/>
                <w:szCs w:val="18"/>
              </w:rPr>
              <w:t>Bubble sort improvements</w:t>
            </w:r>
          </w:p>
          <w:p w14:paraId="1628499E" w14:textId="77777777" w:rsidR="00343C8C" w:rsidRPr="0019031C" w:rsidRDefault="00343C8C" w:rsidP="00343C8C">
            <w:pPr>
              <w:pStyle w:val="TableText"/>
              <w:rPr>
                <w:rFonts w:asciiTheme="minorHAnsi" w:hAnsiTheme="minorHAnsi"/>
                <w:sz w:val="18"/>
                <w:szCs w:val="18"/>
                <w:lang w:val="en-GB"/>
              </w:rPr>
            </w:pPr>
          </w:p>
        </w:tc>
        <w:tc>
          <w:tcPr>
            <w:tcW w:w="2551" w:type="dxa"/>
            <w:shd w:val="clear" w:color="auto" w:fill="auto"/>
          </w:tcPr>
          <w:p w14:paraId="18F5672D" w14:textId="5429F248" w:rsidR="00343C8C" w:rsidRPr="0019031C" w:rsidRDefault="00B542DA" w:rsidP="00343C8C">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343C8C" w:rsidRPr="0019031C">
              <w:rPr>
                <w:rFonts w:eastAsia="Open Sans" w:cs="Open Sans"/>
                <w:color w:val="000000" w:themeColor="text1"/>
                <w:sz w:val="18"/>
                <w:szCs w:val="18"/>
              </w:rPr>
              <w:t xml:space="preserve"> </w:t>
            </w:r>
          </w:p>
          <w:p w14:paraId="72BE3C31" w14:textId="77777777" w:rsidR="00343C8C" w:rsidRPr="0019031C" w:rsidRDefault="00343C8C" w:rsidP="00343C8C">
            <w:pPr>
              <w:cnfStyle w:val="000000100000" w:firstRow="0" w:lastRow="0" w:firstColumn="0" w:lastColumn="0" w:oddVBand="0" w:evenVBand="0" w:oddHBand="1" w:evenHBand="0" w:firstRowFirstColumn="0" w:firstRowLastColumn="0" w:lastRowFirstColumn="0" w:lastRowLastColumn="0"/>
              <w:rPr>
                <w:sz w:val="18"/>
                <w:szCs w:val="18"/>
              </w:rPr>
            </w:pPr>
            <w:r w:rsidRPr="0019031C">
              <w:rPr>
                <w:rFonts w:eastAsia="Open Sans" w:cs="Open Sans"/>
                <w:color w:val="000000" w:themeColor="text1"/>
                <w:sz w:val="18"/>
                <w:szCs w:val="18"/>
              </w:rPr>
              <w:t>10.3.3 implement and use an appropriate bubble sort algorithm</w:t>
            </w:r>
          </w:p>
          <w:p w14:paraId="229CE893" w14:textId="77777777" w:rsidR="00343C8C" w:rsidRPr="0019031C" w:rsidRDefault="00343C8C" w:rsidP="00343C8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4820" w:type="dxa"/>
            <w:shd w:val="clear" w:color="auto" w:fill="auto"/>
          </w:tcPr>
          <w:p w14:paraId="07181F70" w14:textId="72A04532" w:rsidR="00343C8C" w:rsidRPr="0019031C" w:rsidRDefault="00B542DA" w:rsidP="00343C8C">
            <w:pPr>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B542DA">
              <w:rPr>
                <w:rFonts w:eastAsia="Open Sans" w:cs="Open Sans"/>
                <w:sz w:val="18"/>
                <w:szCs w:val="18"/>
              </w:rPr>
              <w:t>Activities</w:t>
            </w:r>
          </w:p>
          <w:p w14:paraId="437AB413" w14:textId="77777777" w:rsidR="00343C8C" w:rsidRPr="0019031C" w:rsidRDefault="00343C8C" w:rsidP="00DB0AEE">
            <w:pPr>
              <w:spacing w:after="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55B1312" w14:textId="77777777" w:rsidR="00343C8C" w:rsidRPr="0019031C" w:rsidRDefault="00343C8C" w:rsidP="00E213EE">
            <w:pPr>
              <w:pStyle w:val="ListParagraph"/>
              <w:numPr>
                <w:ilvl w:val="0"/>
                <w:numId w:val="41"/>
              </w:numPr>
              <w:spacing w:after="0" w:line="200" w:lineRule="atLeast"/>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9031C">
              <w:rPr>
                <w:rFonts w:asciiTheme="minorHAnsi" w:eastAsia="Open Sans" w:hAnsiTheme="minorHAnsi" w:cs="Open Sans"/>
                <w:sz w:val="18"/>
                <w:szCs w:val="18"/>
              </w:rPr>
              <w:t>Teacher introduction to the lesson, recapping the previous lesson and the inefficiencies of the bubble sort. Describe the two possible improvements, exiting the loop when no swaps occur and reducing the loop upper bound on each pass.</w:t>
            </w:r>
          </w:p>
          <w:p w14:paraId="21F76F09" w14:textId="77777777" w:rsidR="00343C8C" w:rsidRPr="0019031C" w:rsidRDefault="00343C8C" w:rsidP="00E213EE">
            <w:pPr>
              <w:pStyle w:val="ListParagraph"/>
              <w:numPr>
                <w:ilvl w:val="0"/>
                <w:numId w:val="41"/>
              </w:numPr>
              <w:spacing w:after="0" w:line="200" w:lineRule="atLeast"/>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9031C">
              <w:rPr>
                <w:rFonts w:asciiTheme="minorHAnsi" w:eastAsia="Open Sans" w:hAnsiTheme="minorHAnsi" w:cs="Open Sans"/>
                <w:sz w:val="18"/>
                <w:szCs w:val="18"/>
              </w:rPr>
              <w:t>Practical class activity. Students modify their bubble sort programs to try the improved versions. Student should keep all the different versions of their bubble sort programs as they are needed in a later lesson.</w:t>
            </w:r>
          </w:p>
          <w:p w14:paraId="2C6B696A" w14:textId="77777777" w:rsidR="00343C8C" w:rsidRPr="0019031C" w:rsidRDefault="00343C8C" w:rsidP="00E213EE">
            <w:pPr>
              <w:pStyle w:val="ListParagraph"/>
              <w:numPr>
                <w:ilvl w:val="0"/>
                <w:numId w:val="41"/>
              </w:numPr>
              <w:spacing w:after="0" w:line="200" w:lineRule="atLeast"/>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19031C">
              <w:rPr>
                <w:rFonts w:asciiTheme="minorHAnsi" w:eastAsia="Open Sans" w:hAnsiTheme="minorHAnsi" w:cs="Open Sans"/>
                <w:sz w:val="18"/>
                <w:szCs w:val="18"/>
              </w:rPr>
              <w:t>Class discussion on sorting and the bubble sort. Is the bubble sort algorithm efficient? Are there other ways that sorting can be done?</w:t>
            </w:r>
          </w:p>
          <w:p w14:paraId="2FB7C360" w14:textId="77777777" w:rsidR="00343C8C" w:rsidRPr="0019031C" w:rsidRDefault="00343C8C" w:rsidP="00DB0AEE">
            <w:pPr>
              <w:pStyle w:val="Tabletextbullets"/>
              <w:numPr>
                <w:ilvl w:val="0"/>
                <w:numId w:val="0"/>
              </w:numPr>
              <w:spacing w:before="0" w:after="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37CF18BC" w14:textId="7A3E8C1B" w:rsidR="00343C8C" w:rsidRPr="0019031C" w:rsidRDefault="00B542DA" w:rsidP="00343C8C">
            <w:pPr>
              <w:pStyle w:val="Tabletextbullets"/>
              <w:numPr>
                <w:ilvl w:val="0"/>
                <w:numId w:val="0"/>
              </w:numPr>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343C8C" w:rsidRPr="0019031C">
              <w:rPr>
                <w:rFonts w:asciiTheme="minorHAnsi" w:eastAsia="Open Sans" w:hAnsiTheme="minorHAnsi" w:cs="Open Sans"/>
                <w:color w:val="000000" w:themeColor="text1"/>
                <w:sz w:val="18"/>
                <w:szCs w:val="18"/>
              </w:rPr>
              <w:t>:</w:t>
            </w:r>
          </w:p>
          <w:p w14:paraId="5224A5EE" w14:textId="77777777" w:rsidR="0019031C" w:rsidRPr="0019031C" w:rsidRDefault="0019031C" w:rsidP="00DB0AEE">
            <w:pPr>
              <w:pStyle w:val="Tabletextbullets"/>
              <w:numPr>
                <w:ilvl w:val="0"/>
                <w:numId w:val="0"/>
              </w:numPr>
              <w:spacing w:before="0" w:after="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1EF4BC7D" w14:textId="77777777" w:rsidR="00343C8C" w:rsidRPr="0019031C" w:rsidRDefault="00343C8C"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Ask students to read the Geek for geeks article on sorting and the linked pages on introduction to sorting and applications of sorting</w:t>
            </w:r>
          </w:p>
          <w:p w14:paraId="78930F63" w14:textId="77777777" w:rsidR="00343C8C" w:rsidRPr="0019031C" w:rsidRDefault="00343C8C" w:rsidP="00343C8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2268" w:type="dxa"/>
            <w:shd w:val="clear" w:color="auto" w:fill="auto"/>
          </w:tcPr>
          <w:p w14:paraId="2DEFD93C" w14:textId="66D327EB" w:rsidR="00343C8C" w:rsidRPr="0019031C" w:rsidRDefault="00454F20" w:rsidP="00343C8C">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343C8C" w:rsidRPr="0019031C">
              <w:rPr>
                <w:rFonts w:eastAsia="Open Sans" w:cs="Open Sans"/>
                <w:color w:val="000000" w:themeColor="text1"/>
                <w:sz w:val="18"/>
                <w:szCs w:val="18"/>
              </w:rPr>
              <w:t xml:space="preserve"> pp. 291-293</w:t>
            </w:r>
          </w:p>
          <w:p w14:paraId="656D93C2" w14:textId="77777777" w:rsidR="00343C8C" w:rsidRPr="0019031C" w:rsidRDefault="00343C8C" w:rsidP="00343C8C">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color w:val="000000" w:themeColor="text1"/>
                <w:sz w:val="18"/>
                <w:szCs w:val="18"/>
              </w:rPr>
            </w:pPr>
          </w:p>
          <w:p w14:paraId="37CA65D3" w14:textId="77777777" w:rsidR="00343C8C" w:rsidRDefault="00343C8C" w:rsidP="00343C8C">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b w:val="0"/>
                <w:bCs w:val="0"/>
                <w:color w:val="000000" w:themeColor="text1"/>
                <w:sz w:val="18"/>
                <w:szCs w:val="18"/>
              </w:rPr>
            </w:pPr>
            <w:r w:rsidRPr="0019031C">
              <w:rPr>
                <w:rStyle w:val="Strong"/>
                <w:rFonts w:cs="Open Sans"/>
                <w:b w:val="0"/>
                <w:bCs w:val="0"/>
                <w:color w:val="000000" w:themeColor="text1"/>
                <w:sz w:val="18"/>
                <w:szCs w:val="18"/>
              </w:rPr>
              <w:t>This video explains the bubble sort algorithm</w:t>
            </w:r>
          </w:p>
          <w:p w14:paraId="1A53A5E1" w14:textId="77777777" w:rsidR="00D044B8" w:rsidRPr="0019031C" w:rsidRDefault="00D044B8" w:rsidP="00343C8C">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b w:val="0"/>
                <w:bCs w:val="0"/>
                <w:color w:val="000000" w:themeColor="text1"/>
                <w:sz w:val="18"/>
                <w:szCs w:val="18"/>
              </w:rPr>
            </w:pPr>
          </w:p>
          <w:p w14:paraId="6AB11C27" w14:textId="77777777" w:rsidR="00343C8C" w:rsidRPr="00DB0AEE" w:rsidRDefault="00343C8C" w:rsidP="00343C8C">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color w:val="000000" w:themeColor="text1"/>
                <w:sz w:val="18"/>
                <w:szCs w:val="18"/>
              </w:rPr>
            </w:pPr>
            <w:hyperlink r:id="rId171">
              <w:r w:rsidRPr="00DB0AEE">
                <w:rPr>
                  <w:rStyle w:val="Hyperlink"/>
                  <w:rFonts w:cs="Open Sans"/>
                  <w:sz w:val="18"/>
                  <w:szCs w:val="18"/>
                </w:rPr>
                <w:t>https://www.youtube.com/watch?v=Vca808JTbI8</w:t>
              </w:r>
            </w:hyperlink>
          </w:p>
          <w:p w14:paraId="2791EF78" w14:textId="77777777" w:rsidR="00343C8C" w:rsidRPr="0019031C" w:rsidRDefault="00343C8C" w:rsidP="00343C8C">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color w:val="000000" w:themeColor="text1"/>
                <w:sz w:val="18"/>
                <w:szCs w:val="18"/>
              </w:rPr>
            </w:pPr>
          </w:p>
          <w:p w14:paraId="249C8644" w14:textId="77777777" w:rsidR="00343C8C" w:rsidRDefault="00343C8C" w:rsidP="00343C8C">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b w:val="0"/>
                <w:bCs w:val="0"/>
                <w:color w:val="000000" w:themeColor="text1"/>
                <w:sz w:val="18"/>
                <w:szCs w:val="18"/>
              </w:rPr>
            </w:pPr>
            <w:r w:rsidRPr="0019031C">
              <w:rPr>
                <w:rStyle w:val="Strong"/>
                <w:rFonts w:cs="Open Sans"/>
                <w:b w:val="0"/>
                <w:bCs w:val="0"/>
                <w:color w:val="000000" w:themeColor="text1"/>
                <w:sz w:val="18"/>
                <w:szCs w:val="18"/>
              </w:rPr>
              <w:t>Web page discussing different sorting algorithms:</w:t>
            </w:r>
          </w:p>
          <w:p w14:paraId="6A67CC93" w14:textId="77777777" w:rsidR="00D044B8" w:rsidRPr="0019031C" w:rsidRDefault="00D044B8" w:rsidP="00343C8C">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b w:val="0"/>
                <w:bCs w:val="0"/>
                <w:color w:val="000000" w:themeColor="text1"/>
                <w:sz w:val="18"/>
                <w:szCs w:val="18"/>
              </w:rPr>
            </w:pPr>
          </w:p>
          <w:p w14:paraId="23D7B6F8" w14:textId="77777777" w:rsidR="00343C8C" w:rsidRPr="00DB0AEE" w:rsidRDefault="00343C8C" w:rsidP="00343C8C">
            <w:pPr>
              <w:tabs>
                <w:tab w:val="left" w:pos="720"/>
              </w:tabs>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hyperlink r:id="rId172">
              <w:r w:rsidRPr="00DB0AEE">
                <w:rPr>
                  <w:rStyle w:val="Hyperlink"/>
                  <w:rFonts w:eastAsia="Open Sans" w:cs="Open Sans"/>
                  <w:sz w:val="18"/>
                  <w:szCs w:val="18"/>
                </w:rPr>
                <w:t>https://www.geeksforgeeks.org/dsa/sorting-algorithms/</w:t>
              </w:r>
            </w:hyperlink>
          </w:p>
          <w:p w14:paraId="3CC24DD0" w14:textId="77777777" w:rsidR="00343C8C" w:rsidRPr="0019031C" w:rsidRDefault="00343C8C" w:rsidP="00343C8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GB"/>
              </w:rPr>
            </w:pPr>
          </w:p>
        </w:tc>
        <w:tc>
          <w:tcPr>
            <w:tcW w:w="1984" w:type="dxa"/>
            <w:shd w:val="clear" w:color="auto" w:fill="auto"/>
          </w:tcPr>
          <w:p w14:paraId="259320E3" w14:textId="77777777" w:rsidR="00343C8C" w:rsidRPr="0019031C" w:rsidRDefault="00343C8C"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19031C">
              <w:rPr>
                <w:rFonts w:asciiTheme="minorHAnsi" w:eastAsia="Open Sans" w:hAnsiTheme="minorHAnsi" w:cs="Open Sans"/>
                <w:color w:val="000000" w:themeColor="text1"/>
                <w:sz w:val="18"/>
                <w:szCs w:val="18"/>
              </w:rPr>
              <w:t>Critical thinking</w:t>
            </w:r>
          </w:p>
          <w:p w14:paraId="1861614F" w14:textId="77777777" w:rsidR="00343C8C" w:rsidRPr="0019031C" w:rsidRDefault="00343C8C"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19031C">
              <w:rPr>
                <w:rFonts w:eastAsia="Open Sans" w:cs="Open Sans"/>
                <w:color w:val="000000" w:themeColor="text1"/>
                <w:kern w:val="0"/>
                <w:sz w:val="18"/>
                <w:szCs w:val="18"/>
                <w:lang w:eastAsia="en-GB"/>
                <w14:ligatures w14:val="none"/>
              </w:rPr>
              <w:t>Problem solving</w:t>
            </w:r>
          </w:p>
          <w:p w14:paraId="0530005B" w14:textId="77777777" w:rsidR="00343C8C" w:rsidRPr="0019031C" w:rsidRDefault="00343C8C"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6ADEDA0E" w14:textId="77777777" w:rsidR="00343C8C" w:rsidRPr="0019031C" w:rsidRDefault="00343C8C"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19031C">
              <w:rPr>
                <w:rFonts w:asciiTheme="minorHAnsi" w:eastAsia="Open Sans" w:hAnsiTheme="minorHAnsi" w:cs="Open Sans"/>
                <w:color w:val="000000" w:themeColor="text1"/>
                <w:sz w:val="18"/>
                <w:szCs w:val="18"/>
              </w:rPr>
              <w:t>Critical thinking</w:t>
            </w:r>
          </w:p>
          <w:p w14:paraId="02603A6F" w14:textId="77777777" w:rsidR="00343C8C" w:rsidRPr="0019031C" w:rsidRDefault="00343C8C"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19031C">
              <w:rPr>
                <w:rFonts w:eastAsia="Open Sans" w:cs="Open Sans"/>
                <w:color w:val="000000" w:themeColor="text1"/>
                <w:kern w:val="0"/>
                <w:sz w:val="18"/>
                <w:szCs w:val="18"/>
                <w:lang w:eastAsia="en-GB"/>
                <w14:ligatures w14:val="none"/>
              </w:rPr>
              <w:t>Problem solving</w:t>
            </w:r>
          </w:p>
          <w:p w14:paraId="1D8A43BB" w14:textId="77777777" w:rsidR="00343C8C" w:rsidRPr="0019031C" w:rsidRDefault="00343C8C"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16E672CD" w14:textId="77777777" w:rsidR="009A18C0" w:rsidRDefault="009A18C0">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343C8C" w:rsidRPr="008542E2" w14:paraId="00945163" w14:textId="77777777" w:rsidTr="008E7748">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782D0E2" w14:textId="3A317872" w:rsidR="00343C8C" w:rsidRPr="008542E2" w:rsidRDefault="00343C8C" w:rsidP="00343C8C">
            <w:pPr>
              <w:pStyle w:val="TableHeading"/>
              <w:rPr>
                <w:lang w:val="en-GB"/>
              </w:rPr>
            </w:pPr>
            <w:r w:rsidRPr="008542E2">
              <w:rPr>
                <w:b/>
                <w:bCs/>
                <w:color w:val="000000" w:themeColor="text1"/>
                <w:lang w:val="en-GB"/>
              </w:rPr>
              <w:t>Week 24</w:t>
            </w:r>
            <w:r w:rsidRPr="008542E2">
              <w:rPr>
                <w:b/>
                <w:bCs/>
                <w:color w:val="000000" w:themeColor="text1"/>
                <w:lang w:val="en-GB"/>
              </w:rPr>
              <w:br/>
              <w:t>Lesson 3</w:t>
            </w:r>
          </w:p>
        </w:tc>
      </w:tr>
      <w:tr w:rsidR="00195C5F" w:rsidRPr="008542E2" w14:paraId="24F19739" w14:textId="77777777" w:rsidTr="007E0E72">
        <w:trPr>
          <w:cnfStyle w:val="000000100000" w:firstRow="0" w:lastRow="0" w:firstColumn="0" w:lastColumn="0" w:oddVBand="0" w:evenVBand="0" w:oddHBand="1" w:evenHBand="0" w:firstRowFirstColumn="0" w:firstRowLastColumn="0" w:lastRowFirstColumn="0" w:lastRowLastColumn="0"/>
          <w:trHeight w:val="4378"/>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B2358EA" w14:textId="77777777" w:rsidR="00195C5F" w:rsidRPr="0019031C" w:rsidRDefault="00195C5F" w:rsidP="00195C5F">
            <w:pPr>
              <w:autoSpaceDE w:val="0"/>
              <w:autoSpaceDN w:val="0"/>
              <w:adjustRightInd w:val="0"/>
              <w:spacing w:before="40" w:after="40" w:line="200" w:lineRule="atLeast"/>
              <w:rPr>
                <w:rFonts w:eastAsia="Open Sans" w:cs="Open Sans"/>
                <w:color w:val="000000" w:themeColor="text1"/>
                <w:sz w:val="18"/>
                <w:szCs w:val="18"/>
              </w:rPr>
            </w:pPr>
            <w:r w:rsidRPr="0019031C">
              <w:rPr>
                <w:rFonts w:eastAsia="Open Sans" w:cs="Open Sans"/>
                <w:color w:val="000000" w:themeColor="text1"/>
                <w:sz w:val="18"/>
                <w:szCs w:val="18"/>
              </w:rPr>
              <w:t>Topic 10.3.4</w:t>
            </w:r>
          </w:p>
          <w:p w14:paraId="5616E086" w14:textId="77777777" w:rsidR="00195C5F" w:rsidRPr="0019031C" w:rsidRDefault="00195C5F" w:rsidP="00195C5F">
            <w:pPr>
              <w:autoSpaceDE w:val="0"/>
              <w:autoSpaceDN w:val="0"/>
              <w:adjustRightInd w:val="0"/>
              <w:spacing w:before="40" w:after="40" w:line="200" w:lineRule="atLeast"/>
              <w:rPr>
                <w:rFonts w:eastAsia="Open Sans" w:cs="Open Sans"/>
                <w:color w:val="000000" w:themeColor="text1"/>
                <w:sz w:val="18"/>
                <w:szCs w:val="18"/>
              </w:rPr>
            </w:pPr>
            <w:r w:rsidRPr="0019031C">
              <w:rPr>
                <w:rFonts w:eastAsia="Open Sans" w:cs="Open Sans"/>
                <w:color w:val="000000" w:themeColor="text1"/>
                <w:sz w:val="18"/>
                <w:szCs w:val="18"/>
              </w:rPr>
              <w:t>In-place insertion sort algorithm</w:t>
            </w:r>
          </w:p>
          <w:p w14:paraId="46B05483" w14:textId="77777777" w:rsidR="00195C5F" w:rsidRPr="0019031C" w:rsidRDefault="00195C5F" w:rsidP="00195C5F">
            <w:pPr>
              <w:autoSpaceDE w:val="0"/>
              <w:autoSpaceDN w:val="0"/>
              <w:adjustRightInd w:val="0"/>
              <w:spacing w:before="40" w:after="40" w:line="200" w:lineRule="atLeast"/>
              <w:rPr>
                <w:rFonts w:eastAsia="Open Sans" w:cs="Open Sans"/>
                <w:color w:val="000000" w:themeColor="text1"/>
                <w:sz w:val="18"/>
                <w:szCs w:val="18"/>
              </w:rPr>
            </w:pPr>
          </w:p>
          <w:p w14:paraId="75A70BA4" w14:textId="3442A36D" w:rsidR="00195C5F" w:rsidRDefault="00B542DA" w:rsidP="00195C5F">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157E59A9" w14:textId="77777777" w:rsidR="007E0E72" w:rsidRPr="0019031C" w:rsidRDefault="007E0E72" w:rsidP="00195C5F">
            <w:pPr>
              <w:autoSpaceDE w:val="0"/>
              <w:autoSpaceDN w:val="0"/>
              <w:adjustRightInd w:val="0"/>
              <w:spacing w:before="40" w:after="40" w:line="200" w:lineRule="atLeast"/>
              <w:rPr>
                <w:rFonts w:eastAsia="Open Sans" w:cs="Open Sans"/>
                <w:color w:val="000000" w:themeColor="text1"/>
                <w:sz w:val="18"/>
                <w:szCs w:val="18"/>
              </w:rPr>
            </w:pPr>
          </w:p>
          <w:p w14:paraId="24767B8E" w14:textId="77777777" w:rsidR="00195C5F" w:rsidRPr="0019031C" w:rsidRDefault="00195C5F" w:rsidP="00195C5F">
            <w:pPr>
              <w:spacing w:before="40" w:after="40" w:line="200" w:lineRule="atLeast"/>
              <w:rPr>
                <w:b w:val="0"/>
                <w:bCs w:val="0"/>
                <w:sz w:val="18"/>
                <w:szCs w:val="18"/>
              </w:rPr>
            </w:pPr>
            <w:r w:rsidRPr="0019031C">
              <w:rPr>
                <w:rFonts w:eastAsia="Open Sans" w:cs="Open Sans"/>
                <w:b w:val="0"/>
                <w:bCs w:val="0"/>
                <w:color w:val="000000" w:themeColor="text1"/>
                <w:sz w:val="18"/>
                <w:szCs w:val="18"/>
              </w:rPr>
              <w:t xml:space="preserve">Insertion Sort </w:t>
            </w:r>
          </w:p>
          <w:p w14:paraId="5502E9ED" w14:textId="77777777" w:rsidR="00195C5F" w:rsidRPr="0019031C" w:rsidRDefault="00195C5F" w:rsidP="00195C5F">
            <w:pPr>
              <w:pStyle w:val="TableHeading"/>
              <w:rPr>
                <w:rFonts w:asciiTheme="minorHAnsi" w:hAnsiTheme="minorHAnsi"/>
                <w:color w:val="000000" w:themeColor="text1"/>
                <w:sz w:val="18"/>
                <w:szCs w:val="18"/>
                <w:lang w:val="en-GB"/>
              </w:rPr>
            </w:pPr>
          </w:p>
        </w:tc>
        <w:tc>
          <w:tcPr>
            <w:tcW w:w="2551" w:type="dxa"/>
            <w:shd w:val="clear" w:color="auto" w:fill="auto"/>
          </w:tcPr>
          <w:p w14:paraId="706EBC7E" w14:textId="10D912B3" w:rsidR="00195C5F" w:rsidRPr="0019031C" w:rsidRDefault="00B542DA" w:rsidP="00195C5F">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195C5F" w:rsidRPr="0019031C">
              <w:rPr>
                <w:rFonts w:eastAsia="Open Sans" w:cs="Open Sans"/>
                <w:color w:val="000000" w:themeColor="text1"/>
                <w:sz w:val="18"/>
                <w:szCs w:val="18"/>
              </w:rPr>
              <w:t xml:space="preserve"> </w:t>
            </w:r>
          </w:p>
          <w:p w14:paraId="634219AB" w14:textId="77777777" w:rsidR="00195C5F" w:rsidRPr="0019031C" w:rsidRDefault="00195C5F" w:rsidP="00195C5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19031C">
              <w:rPr>
                <w:rFonts w:eastAsia="Open Sans" w:cs="Open Sans"/>
                <w:color w:val="000000" w:themeColor="text1"/>
                <w:sz w:val="18"/>
                <w:szCs w:val="18"/>
              </w:rPr>
              <w:t xml:space="preserve"> </w:t>
            </w:r>
          </w:p>
          <w:p w14:paraId="79DFA489" w14:textId="77777777" w:rsidR="00195C5F" w:rsidRPr="0019031C" w:rsidRDefault="00195C5F" w:rsidP="00195C5F">
            <w:pPr>
              <w:cnfStyle w:val="000000100000" w:firstRow="0" w:lastRow="0" w:firstColumn="0" w:lastColumn="0" w:oddVBand="0" w:evenVBand="0" w:oddHBand="1" w:evenHBand="0" w:firstRowFirstColumn="0" w:firstRowLastColumn="0" w:lastRowFirstColumn="0" w:lastRowLastColumn="0"/>
              <w:rPr>
                <w:sz w:val="18"/>
                <w:szCs w:val="18"/>
              </w:rPr>
            </w:pPr>
            <w:r w:rsidRPr="0019031C">
              <w:rPr>
                <w:rFonts w:eastAsia="Open Sans" w:cs="Open Sans"/>
                <w:color w:val="000000" w:themeColor="text1"/>
                <w:sz w:val="18"/>
                <w:szCs w:val="18"/>
              </w:rPr>
              <w:t>10.3.4 implement and use an in-place insertion sort algorithm</w:t>
            </w:r>
          </w:p>
          <w:p w14:paraId="6BD51452" w14:textId="77777777" w:rsidR="00195C5F" w:rsidRPr="0019031C" w:rsidRDefault="00195C5F" w:rsidP="00195C5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auto"/>
          </w:tcPr>
          <w:p w14:paraId="13B81FCC" w14:textId="45872ED4" w:rsidR="00195C5F" w:rsidRDefault="00B542DA" w:rsidP="00195C5F">
            <w:pPr>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678CE71D" w14:textId="77777777" w:rsidR="004F6E92" w:rsidRPr="0019031C" w:rsidRDefault="004F6E92" w:rsidP="00195C5F">
            <w:pPr>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9A88AB0" w14:textId="77777777" w:rsidR="00195C5F" w:rsidRPr="0019031C" w:rsidRDefault="00195C5F"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Teacher introduction to the lesson, recapping on the insertion sort algorithm (covered in unit 1)</w:t>
            </w:r>
          </w:p>
          <w:p w14:paraId="71DD308A" w14:textId="77777777" w:rsidR="00195C5F" w:rsidRPr="0019031C" w:rsidRDefault="00195C5F"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Practical class activity. Students are given a flow chart or written description of the insertion sort algorithm and write code based on the algorithm</w:t>
            </w:r>
          </w:p>
          <w:p w14:paraId="4D9C1D96" w14:textId="77777777" w:rsidR="00195C5F" w:rsidRPr="0019031C" w:rsidRDefault="00195C5F"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Class quiz on searching and sorting algorithms.</w:t>
            </w:r>
          </w:p>
          <w:p w14:paraId="7927DC47" w14:textId="77777777" w:rsidR="00195C5F" w:rsidRPr="0019031C" w:rsidRDefault="00195C5F" w:rsidP="007E0E72">
            <w:pPr>
              <w:pStyle w:val="Tabletextbullets"/>
              <w:numPr>
                <w:ilvl w:val="0"/>
                <w:numId w:val="0"/>
              </w:numPr>
              <w:spacing w:before="0" w:after="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p>
          <w:p w14:paraId="093A995D" w14:textId="1153F14F" w:rsidR="00195C5F" w:rsidRDefault="00B542DA" w:rsidP="00195C5F">
            <w:pPr>
              <w:pStyle w:val="Tabletextbullets"/>
              <w:numPr>
                <w:ilvl w:val="0"/>
                <w:numId w:val="0"/>
              </w:numPr>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195C5F" w:rsidRPr="0019031C">
              <w:rPr>
                <w:rFonts w:asciiTheme="minorHAnsi" w:eastAsia="Open Sans" w:hAnsiTheme="minorHAnsi" w:cs="Open Sans"/>
                <w:color w:val="000000" w:themeColor="text1"/>
                <w:sz w:val="18"/>
                <w:szCs w:val="18"/>
              </w:rPr>
              <w:t>:</w:t>
            </w:r>
          </w:p>
          <w:p w14:paraId="49D5FFEE" w14:textId="77777777" w:rsidR="004F6E92" w:rsidRPr="0019031C" w:rsidRDefault="004F6E92" w:rsidP="00195C5F">
            <w:pPr>
              <w:pStyle w:val="Tabletextbullets"/>
              <w:numPr>
                <w:ilvl w:val="0"/>
                <w:numId w:val="0"/>
              </w:numPr>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81A4B25" w14:textId="77777777" w:rsidR="00195C5F" w:rsidRPr="0019031C" w:rsidRDefault="00195C5F"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Ask students to create a revision guide or wall chart covering different search and sort algorithms.</w:t>
            </w:r>
          </w:p>
          <w:p w14:paraId="68797051" w14:textId="77777777" w:rsidR="00195C5F" w:rsidRPr="0019031C" w:rsidRDefault="00195C5F" w:rsidP="00195C5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auto"/>
          </w:tcPr>
          <w:p w14:paraId="13C1936D" w14:textId="5B124255" w:rsidR="00195C5F" w:rsidRPr="0019031C" w:rsidRDefault="00454F20" w:rsidP="00195C5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195C5F" w:rsidRPr="0019031C">
              <w:rPr>
                <w:rFonts w:eastAsia="Open Sans" w:cs="Open Sans"/>
                <w:color w:val="000000" w:themeColor="text1"/>
                <w:sz w:val="18"/>
                <w:szCs w:val="18"/>
              </w:rPr>
              <w:t xml:space="preserve"> pp. 293-294</w:t>
            </w:r>
          </w:p>
          <w:p w14:paraId="04416CEE" w14:textId="77777777" w:rsidR="00195C5F" w:rsidRPr="0019031C" w:rsidRDefault="00195C5F" w:rsidP="00195C5F">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color w:val="000000" w:themeColor="text1"/>
                <w:sz w:val="18"/>
                <w:szCs w:val="18"/>
              </w:rPr>
            </w:pPr>
          </w:p>
          <w:p w14:paraId="5CFCA001" w14:textId="77777777" w:rsidR="00195C5F" w:rsidRPr="0019031C" w:rsidRDefault="00195C5F" w:rsidP="00195C5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19031C">
              <w:rPr>
                <w:rFonts w:eastAsia="Open Sans" w:cs="Open Sans"/>
                <w:color w:val="000000" w:themeColor="text1"/>
                <w:sz w:val="18"/>
                <w:szCs w:val="18"/>
              </w:rPr>
              <w:t>The theory of insertion sort algorithm is covered in Unit 1, section 5.2.4 page 130</w:t>
            </w:r>
          </w:p>
          <w:p w14:paraId="62933362" w14:textId="77777777" w:rsidR="00195C5F" w:rsidRPr="0019031C" w:rsidRDefault="00195C5F" w:rsidP="00195C5F">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color w:val="000000" w:themeColor="text1"/>
                <w:sz w:val="18"/>
                <w:szCs w:val="18"/>
              </w:rPr>
            </w:pPr>
          </w:p>
          <w:p w14:paraId="44271B75" w14:textId="77777777" w:rsidR="00195C5F" w:rsidRDefault="00195C5F" w:rsidP="00195C5F">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b w:val="0"/>
                <w:bCs w:val="0"/>
                <w:color w:val="000000" w:themeColor="text1"/>
                <w:sz w:val="18"/>
                <w:szCs w:val="18"/>
              </w:rPr>
            </w:pPr>
            <w:r w:rsidRPr="0019031C">
              <w:rPr>
                <w:rStyle w:val="Strong"/>
                <w:rFonts w:cs="Open Sans"/>
                <w:b w:val="0"/>
                <w:bCs w:val="0"/>
                <w:color w:val="000000" w:themeColor="text1"/>
                <w:sz w:val="18"/>
                <w:szCs w:val="18"/>
              </w:rPr>
              <w:t>Video explaining insertion sort</w:t>
            </w:r>
          </w:p>
          <w:p w14:paraId="0A5C0A7C" w14:textId="77777777" w:rsidR="00D044B8" w:rsidRPr="0019031C" w:rsidRDefault="00D044B8" w:rsidP="00195C5F">
            <w:pPr>
              <w:spacing w:before="40" w:after="40"/>
              <w:cnfStyle w:val="000000100000" w:firstRow="0" w:lastRow="0" w:firstColumn="0" w:lastColumn="0" w:oddVBand="0" w:evenVBand="0" w:oddHBand="1" w:evenHBand="0" w:firstRowFirstColumn="0" w:firstRowLastColumn="0" w:lastRowFirstColumn="0" w:lastRowLastColumn="0"/>
              <w:rPr>
                <w:rStyle w:val="Strong"/>
                <w:rFonts w:cs="Open Sans"/>
                <w:b w:val="0"/>
                <w:bCs w:val="0"/>
                <w:color w:val="000000" w:themeColor="text1"/>
                <w:sz w:val="18"/>
                <w:szCs w:val="18"/>
              </w:rPr>
            </w:pPr>
          </w:p>
          <w:p w14:paraId="15D6CE3C" w14:textId="2B551DB7" w:rsidR="00195C5F" w:rsidRPr="0019031C" w:rsidRDefault="00195C5F" w:rsidP="00195C5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hyperlink r:id="rId173" w:history="1">
              <w:r w:rsidRPr="008E7748">
                <w:rPr>
                  <w:rStyle w:val="Hyperlink"/>
                  <w:rFonts w:cs="Open Sans"/>
                  <w:b w:val="0"/>
                  <w:bCs w:val="0"/>
                  <w:sz w:val="18"/>
                  <w:szCs w:val="18"/>
                </w:rPr>
                <w:t>https://www.youtube.com/watch?v=jRsm6FmHp7M</w:t>
              </w:r>
            </w:hyperlink>
          </w:p>
        </w:tc>
        <w:tc>
          <w:tcPr>
            <w:tcW w:w="1984" w:type="dxa"/>
            <w:shd w:val="clear" w:color="auto" w:fill="auto"/>
          </w:tcPr>
          <w:p w14:paraId="7B61B085" w14:textId="77777777" w:rsidR="00195C5F" w:rsidRPr="0019031C" w:rsidRDefault="00195C5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19031C">
              <w:rPr>
                <w:rFonts w:asciiTheme="minorHAnsi" w:eastAsia="Open Sans" w:hAnsiTheme="minorHAnsi" w:cs="Open Sans"/>
                <w:color w:val="000000" w:themeColor="text1"/>
                <w:sz w:val="18"/>
                <w:szCs w:val="18"/>
              </w:rPr>
              <w:t>Critical thinking</w:t>
            </w:r>
          </w:p>
          <w:p w14:paraId="6DBDE39D" w14:textId="77777777" w:rsidR="00195C5F" w:rsidRPr="0019031C" w:rsidRDefault="00195C5F"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19031C">
              <w:rPr>
                <w:rFonts w:eastAsia="Open Sans" w:cs="Open Sans"/>
                <w:color w:val="000000" w:themeColor="text1"/>
                <w:kern w:val="0"/>
                <w:sz w:val="18"/>
                <w:szCs w:val="18"/>
                <w:lang w:eastAsia="en-GB"/>
                <w14:ligatures w14:val="none"/>
              </w:rPr>
              <w:t>Problem solving</w:t>
            </w:r>
          </w:p>
          <w:p w14:paraId="6CB2A278" w14:textId="77777777" w:rsidR="00195C5F" w:rsidRPr="0019031C" w:rsidRDefault="00195C5F"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28D1DD45" w14:textId="77777777" w:rsidR="00195C5F" w:rsidRPr="0019031C" w:rsidRDefault="00195C5F" w:rsidP="007036E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19031C">
              <w:rPr>
                <w:rFonts w:asciiTheme="minorHAnsi" w:eastAsia="Open Sans" w:hAnsiTheme="minorHAnsi" w:cs="Open Sans"/>
                <w:color w:val="000000" w:themeColor="text1"/>
                <w:sz w:val="18"/>
                <w:szCs w:val="18"/>
              </w:rPr>
              <w:t>Critical thinking</w:t>
            </w:r>
          </w:p>
          <w:p w14:paraId="162274D0" w14:textId="77777777" w:rsidR="00195C5F" w:rsidRPr="0019031C" w:rsidRDefault="00195C5F" w:rsidP="007036E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kern w:val="0"/>
                <w:sz w:val="18"/>
                <w:szCs w:val="18"/>
                <w:lang w:eastAsia="en-GB"/>
                <w14:ligatures w14:val="none"/>
              </w:rPr>
            </w:pPr>
            <w:r w:rsidRPr="0019031C">
              <w:rPr>
                <w:rFonts w:eastAsia="Open Sans" w:cs="Open Sans"/>
                <w:color w:val="000000" w:themeColor="text1"/>
                <w:kern w:val="0"/>
                <w:sz w:val="18"/>
                <w:szCs w:val="18"/>
                <w:lang w:eastAsia="en-GB"/>
                <w14:ligatures w14:val="none"/>
              </w:rPr>
              <w:t>Problem solving</w:t>
            </w:r>
          </w:p>
          <w:p w14:paraId="1C0FCB29" w14:textId="77777777" w:rsidR="00195C5F" w:rsidRPr="0019031C" w:rsidRDefault="00195C5F" w:rsidP="007036E5">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3432971" w14:textId="77777777" w:rsidR="00E460F8" w:rsidRPr="008542E2" w:rsidRDefault="00E460F8" w:rsidP="00E460F8">
      <w:pPr>
        <w:rPr>
          <w:rStyle w:val="Strong"/>
          <w:b w:val="0"/>
          <w:bCs w:val="0"/>
        </w:rPr>
      </w:pPr>
    </w:p>
    <w:p w14:paraId="2299B5AF"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09C97E73" w14:textId="77777777" w:rsidTr="007E0E72">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7DDBC80C" w14:textId="77777777" w:rsidR="00E460F8" w:rsidRPr="007E0E72" w:rsidRDefault="00E460F8">
            <w:pPr>
              <w:pStyle w:val="TableHeading"/>
              <w:jc w:val="center"/>
              <w:rPr>
                <w:b/>
                <w:bCs/>
                <w:color w:val="FFFFFF" w:themeColor="background1"/>
                <w:sz w:val="20"/>
                <w:szCs w:val="24"/>
                <w:lang w:val="en-GB"/>
              </w:rPr>
            </w:pPr>
            <w:r w:rsidRPr="007E0E72">
              <w:rPr>
                <w:b/>
                <w:bCs/>
                <w:color w:val="FFFFFF" w:themeColor="background1"/>
                <w:sz w:val="20"/>
                <w:szCs w:val="24"/>
                <w:lang w:val="en-GB"/>
              </w:rPr>
              <w:t>Topic</w:t>
            </w:r>
            <w:r w:rsidRPr="007E0E72">
              <w:rPr>
                <w:b/>
                <w:bCs/>
                <w:color w:val="FFFFFF" w:themeColor="background1"/>
                <w:sz w:val="20"/>
                <w:szCs w:val="24"/>
                <w:lang w:val="en-GB"/>
              </w:rPr>
              <w:br/>
              <w:t>Sub topic</w:t>
            </w:r>
            <w:r w:rsidRPr="007E0E72">
              <w:rPr>
                <w:b/>
                <w:bCs/>
                <w:color w:val="FFFFFF" w:themeColor="background1"/>
                <w:sz w:val="20"/>
                <w:szCs w:val="24"/>
                <w:lang w:val="en-GB"/>
              </w:rPr>
              <w:br/>
            </w:r>
            <w:r w:rsidRPr="007E0E72">
              <w:rPr>
                <w:b/>
                <w:bCs/>
                <w:color w:val="FFFFFF"/>
                <w:sz w:val="20"/>
                <w:szCs w:val="24"/>
                <w:lang w:val="en-GB"/>
              </w:rPr>
              <w:t>Lesson title</w:t>
            </w:r>
          </w:p>
        </w:tc>
        <w:tc>
          <w:tcPr>
            <w:tcW w:w="2551" w:type="dxa"/>
            <w:shd w:val="clear" w:color="auto" w:fill="341583" w:themeFill="accent2" w:themeFillShade="80"/>
            <w:vAlign w:val="center"/>
          </w:tcPr>
          <w:p w14:paraId="73966D84"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Specification reference</w:t>
            </w:r>
          </w:p>
        </w:tc>
        <w:tc>
          <w:tcPr>
            <w:tcW w:w="4820" w:type="dxa"/>
            <w:shd w:val="clear" w:color="auto" w:fill="341583" w:themeFill="accent2" w:themeFillShade="80"/>
            <w:vAlign w:val="center"/>
          </w:tcPr>
          <w:p w14:paraId="6CF45637" w14:textId="0C4D71DF"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 xml:space="preserve">Suggested </w:t>
            </w:r>
            <w:r w:rsidR="00B542DA" w:rsidRPr="007E0E72">
              <w:rPr>
                <w:b/>
                <w:bCs/>
                <w:color w:val="FFFFFF" w:themeColor="background1"/>
                <w:sz w:val="20"/>
                <w:szCs w:val="24"/>
                <w:lang w:val="en-GB"/>
              </w:rPr>
              <w:t>Activities</w:t>
            </w:r>
          </w:p>
        </w:tc>
        <w:tc>
          <w:tcPr>
            <w:tcW w:w="2268" w:type="dxa"/>
            <w:shd w:val="clear" w:color="auto" w:fill="341583" w:themeFill="accent2" w:themeFillShade="80"/>
            <w:vAlign w:val="center"/>
          </w:tcPr>
          <w:p w14:paraId="749C6028"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Suggested resources</w:t>
            </w:r>
          </w:p>
        </w:tc>
        <w:tc>
          <w:tcPr>
            <w:tcW w:w="1984" w:type="dxa"/>
            <w:shd w:val="clear" w:color="auto" w:fill="341583" w:themeFill="accent2" w:themeFillShade="80"/>
            <w:vAlign w:val="center"/>
          </w:tcPr>
          <w:p w14:paraId="2E21D931"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395ED9D" w14:textId="77777777" w:rsidR="00E460F8" w:rsidRPr="007E0E7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could be acquired through teaching and delivery in this lesson?</w:t>
            </w:r>
          </w:p>
        </w:tc>
      </w:tr>
      <w:tr w:rsidR="00E460F8" w:rsidRPr="008542E2" w14:paraId="58E6D914"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204B029" w14:textId="77777777" w:rsidR="00E460F8" w:rsidRPr="008542E2" w:rsidRDefault="00E460F8">
            <w:pPr>
              <w:pStyle w:val="TableHeading"/>
              <w:rPr>
                <w:color w:val="FFFFFF" w:themeColor="background1"/>
                <w:lang w:val="en-GB"/>
              </w:rPr>
            </w:pPr>
            <w:r w:rsidRPr="008542E2">
              <w:rPr>
                <w:b/>
                <w:bCs/>
                <w:color w:val="000000" w:themeColor="text1"/>
                <w:lang w:val="en-GB"/>
              </w:rPr>
              <w:t>Week 25</w:t>
            </w:r>
            <w:r w:rsidRPr="008542E2">
              <w:rPr>
                <w:b/>
                <w:bCs/>
                <w:color w:val="000000" w:themeColor="text1"/>
                <w:lang w:val="en-GB"/>
              </w:rPr>
              <w:br/>
              <w:t>Lesson 1</w:t>
            </w:r>
          </w:p>
        </w:tc>
      </w:tr>
      <w:tr w:rsidR="00B608CF" w:rsidRPr="008542E2" w14:paraId="292D9FFF" w14:textId="77777777" w:rsidTr="00D044B8">
        <w:trPr>
          <w:trHeight w:val="702"/>
        </w:trPr>
        <w:tc>
          <w:tcPr>
            <w:cnfStyle w:val="001000000000" w:firstRow="0" w:lastRow="0" w:firstColumn="1" w:lastColumn="0" w:oddVBand="0" w:evenVBand="0" w:oddHBand="0" w:evenHBand="0" w:firstRowFirstColumn="0" w:firstRowLastColumn="0" w:lastRowFirstColumn="0" w:lastRowLastColumn="0"/>
            <w:tcW w:w="1555" w:type="dxa"/>
          </w:tcPr>
          <w:p w14:paraId="2CC46068" w14:textId="77777777" w:rsidR="00B608CF" w:rsidRPr="0019031C" w:rsidRDefault="00B608CF" w:rsidP="00B608CF">
            <w:pPr>
              <w:spacing w:before="40" w:after="40" w:line="200" w:lineRule="atLeast"/>
              <w:rPr>
                <w:rFonts w:eastAsia="Open Sans" w:cs="Open Sans"/>
                <w:color w:val="000000" w:themeColor="text1"/>
                <w:sz w:val="18"/>
                <w:szCs w:val="18"/>
              </w:rPr>
            </w:pPr>
            <w:r w:rsidRPr="0019031C">
              <w:rPr>
                <w:rFonts w:eastAsia="Open Sans" w:cs="Open Sans"/>
                <w:color w:val="000000" w:themeColor="text1"/>
                <w:sz w:val="18"/>
                <w:szCs w:val="18"/>
              </w:rPr>
              <w:t>Topic 10.3</w:t>
            </w:r>
          </w:p>
          <w:p w14:paraId="04B333AD" w14:textId="0564B546" w:rsidR="00B608CF" w:rsidRPr="0019031C" w:rsidRDefault="00B608CF" w:rsidP="00B608CF">
            <w:pPr>
              <w:spacing w:before="40" w:after="40" w:line="200" w:lineRule="atLeast"/>
              <w:rPr>
                <w:rFonts w:eastAsia="Open Sans" w:cs="Open Sans"/>
                <w:color w:val="000000" w:themeColor="text1"/>
                <w:sz w:val="18"/>
                <w:szCs w:val="18"/>
              </w:rPr>
            </w:pPr>
            <w:r w:rsidRPr="0019031C">
              <w:rPr>
                <w:rFonts w:eastAsia="Open Sans" w:cs="Open Sans"/>
                <w:color w:val="000000" w:themeColor="text1"/>
                <w:sz w:val="18"/>
                <w:szCs w:val="18"/>
              </w:rPr>
              <w:t xml:space="preserve">Search and </w:t>
            </w:r>
            <w:r w:rsidR="00AC5AD6" w:rsidRPr="0019031C">
              <w:rPr>
                <w:rFonts w:eastAsia="Open Sans" w:cs="Open Sans"/>
                <w:color w:val="000000" w:themeColor="text1"/>
                <w:sz w:val="18"/>
                <w:szCs w:val="18"/>
              </w:rPr>
              <w:t>sort algorithms</w:t>
            </w:r>
          </w:p>
          <w:p w14:paraId="69D228AB" w14:textId="77777777" w:rsidR="00B608CF" w:rsidRPr="0019031C" w:rsidRDefault="00B608CF" w:rsidP="00B608CF">
            <w:pPr>
              <w:spacing w:before="40" w:after="40" w:line="200" w:lineRule="atLeast"/>
              <w:rPr>
                <w:rFonts w:eastAsia="Open Sans" w:cs="Open Sans"/>
                <w:color w:val="000000" w:themeColor="text1"/>
                <w:sz w:val="18"/>
                <w:szCs w:val="18"/>
              </w:rPr>
            </w:pPr>
          </w:p>
          <w:p w14:paraId="3E6F2A7F" w14:textId="1F9D1C68" w:rsidR="00B608CF" w:rsidRDefault="00B542DA" w:rsidP="00B608CF">
            <w:pPr>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2293A89C" w14:textId="77777777" w:rsidR="007E0E72" w:rsidRPr="0019031C" w:rsidRDefault="007E0E72" w:rsidP="00B608CF">
            <w:pPr>
              <w:spacing w:before="40" w:after="40" w:line="200" w:lineRule="atLeast"/>
              <w:rPr>
                <w:rFonts w:eastAsia="Open Sans" w:cs="Open Sans"/>
                <w:color w:val="000000" w:themeColor="text1"/>
                <w:sz w:val="18"/>
                <w:szCs w:val="18"/>
              </w:rPr>
            </w:pPr>
          </w:p>
          <w:p w14:paraId="49BE2613" w14:textId="77777777" w:rsidR="00B608CF" w:rsidRPr="0019031C" w:rsidRDefault="00B608CF" w:rsidP="00B608CF">
            <w:pPr>
              <w:spacing w:before="40" w:after="40" w:line="200" w:lineRule="atLeast"/>
              <w:rPr>
                <w:b w:val="0"/>
                <w:bCs w:val="0"/>
                <w:sz w:val="18"/>
                <w:szCs w:val="18"/>
              </w:rPr>
            </w:pPr>
            <w:r w:rsidRPr="0019031C">
              <w:rPr>
                <w:rFonts w:eastAsia="Open Sans" w:cs="Open Sans"/>
                <w:b w:val="0"/>
                <w:bCs w:val="0"/>
                <w:color w:val="000000" w:themeColor="text1"/>
                <w:sz w:val="18"/>
                <w:szCs w:val="18"/>
              </w:rPr>
              <w:t>Sort comparisons</w:t>
            </w:r>
          </w:p>
          <w:p w14:paraId="2B22B958" w14:textId="77777777" w:rsidR="00B608CF" w:rsidRPr="0019031C" w:rsidRDefault="00B608CF" w:rsidP="00B608CF">
            <w:pPr>
              <w:pStyle w:val="TableText"/>
              <w:rPr>
                <w:rFonts w:asciiTheme="minorHAnsi" w:hAnsiTheme="minorHAnsi"/>
                <w:sz w:val="18"/>
                <w:szCs w:val="18"/>
                <w:lang w:val="en-GB"/>
              </w:rPr>
            </w:pPr>
          </w:p>
        </w:tc>
        <w:tc>
          <w:tcPr>
            <w:tcW w:w="2551" w:type="dxa"/>
          </w:tcPr>
          <w:p w14:paraId="1EC77BE0" w14:textId="403BA07E" w:rsidR="00B608CF" w:rsidRPr="0019031C" w:rsidRDefault="00B542DA" w:rsidP="00B608CF">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B608CF" w:rsidRPr="0019031C">
              <w:rPr>
                <w:rFonts w:eastAsia="Open Sans" w:cs="Open Sans"/>
                <w:color w:val="000000" w:themeColor="text1"/>
                <w:sz w:val="18"/>
                <w:szCs w:val="18"/>
              </w:rPr>
              <w:t xml:space="preserve"> </w:t>
            </w:r>
          </w:p>
          <w:p w14:paraId="0E66052A" w14:textId="77777777" w:rsidR="00B608CF" w:rsidRPr="0019031C" w:rsidRDefault="00B608CF" w:rsidP="00B608CF">
            <w:pPr>
              <w:cnfStyle w:val="000000000000" w:firstRow="0" w:lastRow="0" w:firstColumn="0" w:lastColumn="0" w:oddVBand="0" w:evenVBand="0" w:oddHBand="0" w:evenHBand="0" w:firstRowFirstColumn="0" w:firstRowLastColumn="0" w:lastRowFirstColumn="0" w:lastRowLastColumn="0"/>
              <w:rPr>
                <w:sz w:val="18"/>
                <w:szCs w:val="18"/>
              </w:rPr>
            </w:pPr>
            <w:r w:rsidRPr="0019031C">
              <w:rPr>
                <w:rFonts w:eastAsia="Open Sans" w:cs="Open Sans"/>
                <w:color w:val="000000" w:themeColor="text1"/>
                <w:sz w:val="18"/>
                <w:szCs w:val="18"/>
              </w:rPr>
              <w:t>10.3.3 implement and use an appropriate bubble sort algorithm</w:t>
            </w:r>
          </w:p>
          <w:p w14:paraId="1DEA2CD5" w14:textId="77777777" w:rsidR="00B608CF" w:rsidRPr="0019031C" w:rsidRDefault="00B608CF" w:rsidP="00B608CF">
            <w:pPr>
              <w:cnfStyle w:val="000000000000" w:firstRow="0" w:lastRow="0" w:firstColumn="0" w:lastColumn="0" w:oddVBand="0" w:evenVBand="0" w:oddHBand="0" w:evenHBand="0" w:firstRowFirstColumn="0" w:firstRowLastColumn="0" w:lastRowFirstColumn="0" w:lastRowLastColumn="0"/>
              <w:rPr>
                <w:sz w:val="18"/>
                <w:szCs w:val="18"/>
              </w:rPr>
            </w:pPr>
            <w:r w:rsidRPr="0019031C">
              <w:rPr>
                <w:rFonts w:eastAsia="Open Sans" w:cs="Open Sans"/>
                <w:color w:val="000000" w:themeColor="text1"/>
                <w:sz w:val="18"/>
                <w:szCs w:val="18"/>
              </w:rPr>
              <w:t>10.3.4 implement and use an in-place insertion sort algorithm</w:t>
            </w:r>
          </w:p>
          <w:p w14:paraId="6E2D4014" w14:textId="77777777" w:rsidR="00B608CF" w:rsidRPr="0019031C" w:rsidRDefault="00B608CF" w:rsidP="00B608C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3BC6B023" w14:textId="25D27828" w:rsidR="00B608CF" w:rsidRPr="0019031C" w:rsidRDefault="00B542DA" w:rsidP="00B608CF">
            <w:pPr>
              <w:pStyle w:val="Tabletextbullets"/>
              <w:numPr>
                <w:ilvl w:val="0"/>
                <w:numId w:val="0"/>
              </w:numPr>
              <w:spacing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B79BFE" w:themeColor="accent1"/>
                <w:sz w:val="18"/>
                <w:szCs w:val="18"/>
              </w:rPr>
            </w:pPr>
            <w:r w:rsidRPr="00B542DA">
              <w:rPr>
                <w:rFonts w:asciiTheme="minorHAnsi" w:eastAsia="Open Sans" w:hAnsiTheme="minorHAnsi" w:cs="Open Sans"/>
                <w:sz w:val="18"/>
                <w:szCs w:val="18"/>
              </w:rPr>
              <w:t>Activities</w:t>
            </w:r>
          </w:p>
          <w:p w14:paraId="505FF080" w14:textId="77777777" w:rsidR="00B608CF" w:rsidRPr="0019031C" w:rsidRDefault="00B608CF" w:rsidP="0019031C">
            <w:pPr>
              <w:pStyle w:val="Tabletextbullets"/>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0B9A4AC6" w14:textId="77777777" w:rsidR="00B608CF" w:rsidRPr="0019031C" w:rsidRDefault="00B608CF"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Teacher introduction to the lesson, recapping on different versions of the bubble sort and the insertion sort algorithm and how their performance will be compared</w:t>
            </w:r>
          </w:p>
          <w:p w14:paraId="39335377" w14:textId="3C0DABBA" w:rsidR="00B608CF" w:rsidRPr="0019031C" w:rsidRDefault="00B608CF"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 xml:space="preserve">Practical class activity. Students will research into the speed of the different sort algorithms by creating versions which use a </w:t>
            </w:r>
            <w:r w:rsidR="00C42D57" w:rsidRPr="0019031C">
              <w:rPr>
                <w:rFonts w:asciiTheme="minorHAnsi" w:eastAsia="Open Sans" w:hAnsiTheme="minorHAnsi" w:cs="Open Sans"/>
                <w:sz w:val="18"/>
                <w:szCs w:val="18"/>
              </w:rPr>
              <w:t>large</w:t>
            </w:r>
            <w:r w:rsidRPr="0019031C">
              <w:rPr>
                <w:rFonts w:asciiTheme="minorHAnsi" w:eastAsia="Open Sans" w:hAnsiTheme="minorHAnsi" w:cs="Open Sans"/>
                <w:sz w:val="18"/>
                <w:szCs w:val="18"/>
              </w:rPr>
              <w:t xml:space="preserve"> list of numbers (created using the random library) to sort and time the execution of the sorting.</w:t>
            </w:r>
          </w:p>
          <w:p w14:paraId="0115C54A" w14:textId="77777777" w:rsidR="00B608CF" w:rsidRPr="0019031C" w:rsidRDefault="00B608CF"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Class discussion on the outcome. How much faster was the fastest algorithm compared to the slowest? Why is speed important? What kind of applications requires searching and sorting?</w:t>
            </w:r>
          </w:p>
          <w:p w14:paraId="1D8C34C5" w14:textId="77777777" w:rsidR="0019031C" w:rsidRPr="0019031C" w:rsidRDefault="0019031C" w:rsidP="0019031C">
            <w:pPr>
              <w:pStyle w:val="Tabletextbullets"/>
              <w:numPr>
                <w:ilvl w:val="0"/>
                <w:numId w:val="0"/>
              </w:numPr>
              <w:spacing w:before="0" w:after="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7C84AAF3" w14:textId="7CF82C5E" w:rsidR="00B608CF" w:rsidRPr="0019031C" w:rsidRDefault="00B542DA" w:rsidP="00B608CF">
            <w:pPr>
              <w:pStyle w:val="Tabletextbullets"/>
              <w:numPr>
                <w:ilvl w:val="0"/>
                <w:numId w:val="0"/>
              </w:numPr>
              <w:spacing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542DA">
              <w:rPr>
                <w:rFonts w:asciiTheme="minorHAnsi" w:eastAsia="Open Sans" w:hAnsiTheme="minorHAnsi" w:cs="Open Sans"/>
                <w:sz w:val="18"/>
                <w:szCs w:val="18"/>
              </w:rPr>
              <w:t>Homework</w:t>
            </w:r>
            <w:r w:rsidR="00B608CF" w:rsidRPr="0019031C">
              <w:rPr>
                <w:rFonts w:asciiTheme="minorHAnsi" w:eastAsia="Open Sans" w:hAnsiTheme="minorHAnsi" w:cs="Open Sans"/>
                <w:color w:val="000000" w:themeColor="text1"/>
                <w:sz w:val="18"/>
                <w:szCs w:val="18"/>
              </w:rPr>
              <w:t>:</w:t>
            </w:r>
          </w:p>
          <w:p w14:paraId="3F8D7E15" w14:textId="77777777" w:rsidR="0019031C" w:rsidRPr="0019031C" w:rsidRDefault="0019031C" w:rsidP="008E7748">
            <w:pPr>
              <w:pStyle w:val="Tabletextbullets"/>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59003AAC" w14:textId="373E4942" w:rsidR="00B608CF" w:rsidRPr="0019031C" w:rsidRDefault="00B608CF" w:rsidP="0019031C">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19031C">
              <w:rPr>
                <w:rFonts w:asciiTheme="minorHAnsi" w:eastAsia="Open Sans" w:hAnsiTheme="minorHAnsi" w:cs="Open Sans"/>
                <w:sz w:val="18"/>
                <w:szCs w:val="18"/>
              </w:rPr>
              <w:t>Ask students to research other sorting algorithms (some of these will be covered in Unit 4). Which sorting algorithm provides the fastest sort? Why are there so many different sorting algorithms? Which is the ‘best’ (or what type of application are they best suited to)?</w:t>
            </w:r>
          </w:p>
        </w:tc>
        <w:tc>
          <w:tcPr>
            <w:tcW w:w="2268" w:type="dxa"/>
          </w:tcPr>
          <w:p w14:paraId="5AB15C80" w14:textId="7D99088B" w:rsidR="00B608CF" w:rsidRPr="0019031C" w:rsidRDefault="00454F20" w:rsidP="00B608CF">
            <w:pPr>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B608CF" w:rsidRPr="0019031C">
              <w:rPr>
                <w:rFonts w:eastAsia="Open Sans" w:cs="Open Sans"/>
                <w:color w:val="000000" w:themeColor="text1"/>
                <w:sz w:val="18"/>
                <w:szCs w:val="18"/>
              </w:rPr>
              <w:t xml:space="preserve"> pp. 289-294</w:t>
            </w:r>
          </w:p>
          <w:p w14:paraId="78D7B89D" w14:textId="77777777" w:rsidR="00B608CF" w:rsidRPr="0019031C" w:rsidRDefault="00B608CF" w:rsidP="00B608C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6136936F" w14:textId="77777777" w:rsidR="00B608CF" w:rsidRPr="0019031C" w:rsidRDefault="00B608C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19031C">
              <w:rPr>
                <w:rFonts w:asciiTheme="minorHAnsi" w:eastAsia="Open Sans" w:hAnsiTheme="minorHAnsi" w:cs="Open Sans"/>
                <w:color w:val="000000" w:themeColor="text1"/>
                <w:sz w:val="18"/>
                <w:szCs w:val="18"/>
              </w:rPr>
              <w:t>Critical thinking</w:t>
            </w:r>
          </w:p>
          <w:p w14:paraId="05C2E99C" w14:textId="77777777" w:rsidR="00B608CF" w:rsidRPr="007036E5" w:rsidRDefault="00B608C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06D260F7" w14:textId="77777777" w:rsidR="00B608CF" w:rsidRPr="0019031C" w:rsidRDefault="00B608CF" w:rsidP="00E83528">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2188C8CF" w14:textId="77777777" w:rsidR="00B608CF" w:rsidRPr="0019031C" w:rsidRDefault="00B608C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19031C">
              <w:rPr>
                <w:rFonts w:asciiTheme="minorHAnsi" w:eastAsia="Open Sans" w:hAnsiTheme="minorHAnsi" w:cs="Open Sans"/>
                <w:color w:val="000000" w:themeColor="text1"/>
                <w:sz w:val="18"/>
                <w:szCs w:val="18"/>
              </w:rPr>
              <w:t>Critical thinking</w:t>
            </w:r>
          </w:p>
          <w:p w14:paraId="178C7D73" w14:textId="77777777" w:rsidR="00B608CF" w:rsidRPr="007036E5" w:rsidRDefault="00B608CF"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4FDE9602" w14:textId="77777777" w:rsidR="00B608CF" w:rsidRPr="0019031C" w:rsidRDefault="00B608CF" w:rsidP="00E83528">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B608CF" w:rsidRPr="008542E2" w14:paraId="33919464"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565FC83C" w14:textId="77777777" w:rsidR="00B608CF" w:rsidRPr="008542E2" w:rsidRDefault="00B608CF" w:rsidP="00B608CF">
            <w:pPr>
              <w:pStyle w:val="TableHeading"/>
              <w:rPr>
                <w:lang w:val="en-GB"/>
              </w:rPr>
            </w:pPr>
            <w:r w:rsidRPr="008542E2">
              <w:rPr>
                <w:b/>
                <w:bCs/>
                <w:color w:val="000000" w:themeColor="text1"/>
                <w:lang w:val="en-GB"/>
              </w:rPr>
              <w:t>Week  25</w:t>
            </w:r>
            <w:r w:rsidRPr="008542E2">
              <w:rPr>
                <w:b/>
                <w:bCs/>
                <w:color w:val="000000" w:themeColor="text1"/>
                <w:lang w:val="en-GB"/>
              </w:rPr>
              <w:br/>
              <w:t>Lesson 2</w:t>
            </w:r>
          </w:p>
        </w:tc>
      </w:tr>
      <w:tr w:rsidR="0073274E" w:rsidRPr="008542E2" w14:paraId="1E90572E" w14:textId="77777777" w:rsidTr="007E0E72">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71D2D90" w14:textId="77777777" w:rsidR="0073274E" w:rsidRPr="0019031C" w:rsidRDefault="0073274E" w:rsidP="0073274E">
            <w:pPr>
              <w:autoSpaceDE w:val="0"/>
              <w:autoSpaceDN w:val="0"/>
              <w:adjustRightInd w:val="0"/>
              <w:spacing w:before="40" w:after="40" w:line="200" w:lineRule="atLeast"/>
              <w:rPr>
                <w:rFonts w:eastAsia="Open Sans" w:cs="Open Sans"/>
                <w:color w:val="000000" w:themeColor="text1"/>
                <w:sz w:val="18"/>
                <w:szCs w:val="18"/>
              </w:rPr>
            </w:pPr>
            <w:r w:rsidRPr="0019031C">
              <w:rPr>
                <w:rFonts w:eastAsia="Open Sans" w:cs="Open Sans"/>
                <w:color w:val="000000" w:themeColor="text1"/>
                <w:sz w:val="18"/>
                <w:szCs w:val="18"/>
              </w:rPr>
              <w:t>Topic 10.4.1</w:t>
            </w:r>
          </w:p>
          <w:p w14:paraId="1569D2D8" w14:textId="77777777" w:rsidR="0073274E" w:rsidRPr="0019031C" w:rsidRDefault="0073274E" w:rsidP="0073274E">
            <w:pPr>
              <w:autoSpaceDE w:val="0"/>
              <w:autoSpaceDN w:val="0"/>
              <w:adjustRightInd w:val="0"/>
              <w:spacing w:before="40" w:after="40" w:line="200" w:lineRule="atLeast"/>
              <w:rPr>
                <w:rFonts w:eastAsia="Open Sans" w:cs="Open Sans"/>
                <w:color w:val="000000" w:themeColor="text1"/>
                <w:sz w:val="18"/>
                <w:szCs w:val="18"/>
              </w:rPr>
            </w:pPr>
            <w:r w:rsidRPr="0019031C">
              <w:rPr>
                <w:rFonts w:eastAsia="Open Sans" w:cs="Open Sans"/>
                <w:color w:val="000000" w:themeColor="text1"/>
                <w:sz w:val="18"/>
                <w:szCs w:val="18"/>
              </w:rPr>
              <w:t>Recursive algorithms</w:t>
            </w:r>
          </w:p>
          <w:p w14:paraId="17CA60AB" w14:textId="77777777" w:rsidR="0073274E" w:rsidRPr="0019031C" w:rsidRDefault="0073274E" w:rsidP="0073274E">
            <w:pPr>
              <w:autoSpaceDE w:val="0"/>
              <w:autoSpaceDN w:val="0"/>
              <w:adjustRightInd w:val="0"/>
              <w:spacing w:before="40" w:after="40" w:line="200" w:lineRule="atLeast"/>
              <w:rPr>
                <w:rFonts w:eastAsia="Open Sans" w:cs="Open Sans"/>
                <w:color w:val="000000" w:themeColor="text1"/>
                <w:sz w:val="18"/>
                <w:szCs w:val="18"/>
              </w:rPr>
            </w:pPr>
          </w:p>
          <w:p w14:paraId="49EB3C70" w14:textId="5EE90C3A" w:rsidR="0073274E" w:rsidRDefault="00B542DA" w:rsidP="0073274E">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17CEF122" w14:textId="77777777" w:rsidR="007E0E72" w:rsidRPr="0019031C" w:rsidRDefault="007E0E72" w:rsidP="0073274E">
            <w:pPr>
              <w:autoSpaceDE w:val="0"/>
              <w:autoSpaceDN w:val="0"/>
              <w:adjustRightInd w:val="0"/>
              <w:spacing w:before="40" w:after="40" w:line="200" w:lineRule="atLeast"/>
              <w:rPr>
                <w:rFonts w:eastAsia="Open Sans" w:cs="Open Sans"/>
                <w:color w:val="000000" w:themeColor="text1"/>
                <w:sz w:val="18"/>
                <w:szCs w:val="18"/>
              </w:rPr>
            </w:pPr>
          </w:p>
          <w:p w14:paraId="607A76FE" w14:textId="77777777" w:rsidR="0073274E" w:rsidRPr="0019031C" w:rsidRDefault="0073274E" w:rsidP="0073274E">
            <w:pPr>
              <w:autoSpaceDE w:val="0"/>
              <w:autoSpaceDN w:val="0"/>
              <w:adjustRightInd w:val="0"/>
              <w:spacing w:before="40" w:after="40" w:line="200" w:lineRule="atLeast"/>
              <w:rPr>
                <w:rFonts w:eastAsia="Open Sans" w:cs="Open Sans"/>
                <w:b w:val="0"/>
                <w:bCs w:val="0"/>
                <w:color w:val="000000" w:themeColor="text1"/>
                <w:sz w:val="18"/>
                <w:szCs w:val="18"/>
              </w:rPr>
            </w:pPr>
            <w:r w:rsidRPr="0019031C">
              <w:rPr>
                <w:rFonts w:eastAsia="Open Sans" w:cs="Open Sans"/>
                <w:b w:val="0"/>
                <w:bCs w:val="0"/>
                <w:color w:val="000000" w:themeColor="text1"/>
                <w:sz w:val="18"/>
                <w:szCs w:val="18"/>
              </w:rPr>
              <w:t>Recursion</w:t>
            </w:r>
          </w:p>
          <w:p w14:paraId="5533D41A" w14:textId="77777777" w:rsidR="0073274E" w:rsidRPr="0019031C" w:rsidRDefault="0073274E" w:rsidP="0073274E">
            <w:pPr>
              <w:autoSpaceDE w:val="0"/>
              <w:autoSpaceDN w:val="0"/>
              <w:adjustRightInd w:val="0"/>
              <w:spacing w:before="40" w:after="40" w:line="200" w:lineRule="atLeast"/>
              <w:rPr>
                <w:rFonts w:eastAsia="Open Sans" w:cs="Open Sans"/>
                <w:color w:val="000000" w:themeColor="text1"/>
                <w:sz w:val="18"/>
                <w:szCs w:val="18"/>
              </w:rPr>
            </w:pPr>
          </w:p>
          <w:p w14:paraId="72F69E10" w14:textId="77777777" w:rsidR="0073274E" w:rsidRPr="0019031C" w:rsidRDefault="0073274E" w:rsidP="0073274E">
            <w:pPr>
              <w:pStyle w:val="TableText"/>
              <w:rPr>
                <w:rFonts w:asciiTheme="minorHAnsi" w:hAnsiTheme="minorHAnsi"/>
                <w:sz w:val="18"/>
                <w:szCs w:val="18"/>
                <w:lang w:val="en-GB"/>
              </w:rPr>
            </w:pPr>
          </w:p>
        </w:tc>
        <w:tc>
          <w:tcPr>
            <w:tcW w:w="2551" w:type="dxa"/>
          </w:tcPr>
          <w:p w14:paraId="405CBD84" w14:textId="00DF1662" w:rsidR="0073274E" w:rsidRPr="0019031C" w:rsidRDefault="00B542DA" w:rsidP="0073274E">
            <w:pPr>
              <w:cnfStyle w:val="000000000000" w:firstRow="0" w:lastRow="0" w:firstColumn="0" w:lastColumn="0" w:oddVBand="0" w:evenVBand="0" w:oddHBand="0" w:evenHBand="0" w:firstRowFirstColumn="0" w:firstRowLastColumn="0" w:lastRowFirstColumn="0" w:lastRowLastColumn="0"/>
              <w:rPr>
                <w:sz w:val="18"/>
                <w:szCs w:val="18"/>
              </w:rPr>
            </w:pPr>
            <w:r w:rsidRPr="00B542DA">
              <w:rPr>
                <w:rFonts w:eastAsia="Open Sans" w:cs="Open Sans"/>
                <w:sz w:val="18"/>
                <w:szCs w:val="18"/>
              </w:rPr>
              <w:t>Students will be able to:</w:t>
            </w:r>
            <w:r w:rsidR="0073274E" w:rsidRPr="0019031C">
              <w:rPr>
                <w:rFonts w:eastAsia="Open Sans" w:cs="Open Sans"/>
                <w:color w:val="000000" w:themeColor="text1"/>
                <w:sz w:val="18"/>
                <w:szCs w:val="18"/>
              </w:rPr>
              <w:t xml:space="preserve"> </w:t>
            </w:r>
          </w:p>
          <w:p w14:paraId="7A1AAE91" w14:textId="501FEC9C" w:rsidR="0073274E" w:rsidRPr="0019031C" w:rsidRDefault="0073274E" w:rsidP="0073274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19031C">
              <w:rPr>
                <w:rFonts w:asciiTheme="minorHAnsi" w:eastAsia="Open Sans" w:hAnsiTheme="minorHAnsi" w:cs="Open Sans"/>
                <w:sz w:val="18"/>
                <w:szCs w:val="18"/>
              </w:rPr>
              <w:t>10.4.1 implement and use recursive algorithms</w:t>
            </w:r>
          </w:p>
        </w:tc>
        <w:tc>
          <w:tcPr>
            <w:tcW w:w="4820" w:type="dxa"/>
          </w:tcPr>
          <w:p w14:paraId="73C4F469" w14:textId="5688E477" w:rsidR="0073274E" w:rsidRDefault="00B542DA" w:rsidP="0073274E">
            <w:pPr>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B542DA">
              <w:rPr>
                <w:rFonts w:eastAsia="Open Sans" w:cs="Open Sans"/>
                <w:sz w:val="18"/>
                <w:szCs w:val="18"/>
              </w:rPr>
              <w:t>Activities</w:t>
            </w:r>
          </w:p>
          <w:p w14:paraId="352BE426" w14:textId="77777777" w:rsidR="008E7748" w:rsidRPr="0019031C" w:rsidRDefault="008E7748" w:rsidP="0073274E">
            <w:pPr>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B79BFE" w:themeColor="accent1"/>
                <w:sz w:val="18"/>
                <w:szCs w:val="18"/>
              </w:rPr>
            </w:pPr>
          </w:p>
          <w:p w14:paraId="65E154E1" w14:textId="77777777" w:rsidR="0073274E" w:rsidRPr="0019031C" w:rsidRDefault="0073274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Teacher introduction to the lesson, recapping on the concept of recursion (covered in Unit 1).</w:t>
            </w:r>
          </w:p>
          <w:p w14:paraId="10823BF2" w14:textId="77777777" w:rsidR="0073274E" w:rsidRPr="0019031C" w:rsidRDefault="0073274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 xml:space="preserve">Teacher demonstration of how recursion can be used in Python </w:t>
            </w:r>
          </w:p>
          <w:p w14:paraId="6F425E38" w14:textId="77777777" w:rsidR="0073274E" w:rsidRPr="0019031C" w:rsidRDefault="0073274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Practical class activity. Students write programs demonstrating the use of recursion.</w:t>
            </w:r>
          </w:p>
          <w:p w14:paraId="60258A18" w14:textId="77777777" w:rsidR="0073274E" w:rsidRPr="0019031C" w:rsidRDefault="0073274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Class discussion on recursion. What are the benefits and drawbacks of using recursion? What sort of situations is recursion best suited to?</w:t>
            </w:r>
          </w:p>
          <w:p w14:paraId="6B3810EE" w14:textId="77777777" w:rsidR="008E7748" w:rsidRDefault="008E7748" w:rsidP="008E7748">
            <w:pPr>
              <w:pStyle w:val="Tabletextbullets"/>
              <w:numPr>
                <w:ilvl w:val="0"/>
                <w:numId w:val="0"/>
              </w:numPr>
              <w:spacing w:before="0" w:after="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0F681553" w14:textId="56C55418" w:rsidR="0073274E" w:rsidRDefault="00B542DA" w:rsidP="0073274E">
            <w:pPr>
              <w:pStyle w:val="Tabletextbullets"/>
              <w:numPr>
                <w:ilvl w:val="0"/>
                <w:numId w:val="0"/>
              </w:numPr>
              <w:spacing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r w:rsidRPr="00B542DA">
              <w:rPr>
                <w:rFonts w:asciiTheme="minorHAnsi" w:eastAsia="Open Sans" w:hAnsiTheme="minorHAnsi" w:cs="Open Sans"/>
                <w:sz w:val="18"/>
                <w:szCs w:val="18"/>
              </w:rPr>
              <w:t>Homework</w:t>
            </w:r>
            <w:r w:rsidR="0073274E" w:rsidRPr="0019031C">
              <w:rPr>
                <w:rFonts w:asciiTheme="minorHAnsi" w:eastAsia="Open Sans" w:hAnsiTheme="minorHAnsi" w:cs="Open Sans"/>
                <w:color w:val="auto"/>
                <w:sz w:val="18"/>
                <w:szCs w:val="18"/>
              </w:rPr>
              <w:t>:</w:t>
            </w:r>
          </w:p>
          <w:p w14:paraId="7E9BE488" w14:textId="77777777" w:rsidR="002B1BBD" w:rsidRPr="0019031C" w:rsidRDefault="002B1BBD" w:rsidP="0073274E">
            <w:pPr>
              <w:pStyle w:val="Tabletextbullets"/>
              <w:numPr>
                <w:ilvl w:val="0"/>
                <w:numId w:val="0"/>
              </w:numPr>
              <w:spacing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2706D903" w14:textId="77777777" w:rsidR="0073274E" w:rsidRPr="0019031C" w:rsidRDefault="0073274E" w:rsidP="00D93864">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19031C">
              <w:rPr>
                <w:rFonts w:asciiTheme="minorHAnsi" w:eastAsia="Open Sans" w:hAnsiTheme="minorHAnsi" w:cs="Open Sans"/>
                <w:sz w:val="18"/>
                <w:szCs w:val="18"/>
              </w:rPr>
              <w:t>Ask students to read the Real Python article about recursion in Python:</w:t>
            </w:r>
          </w:p>
          <w:p w14:paraId="6CA7DA19" w14:textId="77777777" w:rsidR="0073274E" w:rsidRPr="0019031C" w:rsidRDefault="0073274E" w:rsidP="0073274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4CC002FC" w14:textId="08E55437" w:rsidR="0073274E" w:rsidRPr="0019031C" w:rsidRDefault="00454F20" w:rsidP="0073274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54F20">
              <w:rPr>
                <w:rFonts w:eastAsia="Open Sans" w:cs="Open Sans"/>
                <w:b/>
                <w:color w:val="000000" w:themeColor="text1"/>
                <w:sz w:val="18"/>
                <w:szCs w:val="18"/>
              </w:rPr>
              <w:t>Pearson Edexcel International A-level Computer Science Student Book 1:</w:t>
            </w:r>
            <w:r w:rsidR="0073274E" w:rsidRPr="0019031C">
              <w:rPr>
                <w:rFonts w:eastAsia="Open Sans" w:cs="Open Sans"/>
                <w:color w:val="000000" w:themeColor="text1"/>
                <w:sz w:val="18"/>
                <w:szCs w:val="18"/>
              </w:rPr>
              <w:t xml:space="preserve"> pp. 294-295</w:t>
            </w:r>
          </w:p>
          <w:p w14:paraId="7D3F4E8A" w14:textId="77777777" w:rsidR="0073274E" w:rsidRPr="0019031C" w:rsidRDefault="0073274E" w:rsidP="0073274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00B511E7" w14:textId="77777777" w:rsidR="0073274E" w:rsidRPr="0019031C" w:rsidRDefault="0073274E" w:rsidP="0073274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19031C">
              <w:rPr>
                <w:rFonts w:eastAsia="Open Sans" w:cs="Open Sans"/>
                <w:color w:val="000000" w:themeColor="text1"/>
                <w:sz w:val="18"/>
                <w:szCs w:val="18"/>
              </w:rPr>
              <w:t>The theory of recursion is covered in Unit 1, section 5.1.3 page 121</w:t>
            </w:r>
          </w:p>
          <w:p w14:paraId="3D7C7182" w14:textId="77777777" w:rsidR="0073274E" w:rsidRDefault="0073274E" w:rsidP="0073274E">
            <w:pPr>
              <w:spacing w:before="40" w:after="40"/>
              <w:cnfStyle w:val="000000000000" w:firstRow="0" w:lastRow="0" w:firstColumn="0" w:lastColumn="0" w:oddVBand="0" w:evenVBand="0" w:oddHBand="0" w:evenHBand="0" w:firstRowFirstColumn="0" w:firstRowLastColumn="0" w:lastRowFirstColumn="0" w:lastRowLastColumn="0"/>
              <w:rPr>
                <w:rStyle w:val="Strong"/>
                <w:rFonts w:cs="Open Sans"/>
                <w:color w:val="000000" w:themeColor="text1"/>
                <w:sz w:val="18"/>
                <w:szCs w:val="18"/>
              </w:rPr>
            </w:pPr>
          </w:p>
          <w:p w14:paraId="7D22E801" w14:textId="77777777" w:rsidR="002B1BBD" w:rsidRDefault="002B1BBD" w:rsidP="0073274E">
            <w:pPr>
              <w:spacing w:before="40" w:after="40"/>
              <w:cnfStyle w:val="000000000000" w:firstRow="0" w:lastRow="0" w:firstColumn="0" w:lastColumn="0" w:oddVBand="0" w:evenVBand="0" w:oddHBand="0" w:evenHBand="0" w:firstRowFirstColumn="0" w:firstRowLastColumn="0" w:lastRowFirstColumn="0" w:lastRowLastColumn="0"/>
              <w:rPr>
                <w:rStyle w:val="Strong"/>
                <w:rFonts w:cs="Open Sans"/>
                <w:color w:val="000000" w:themeColor="text1"/>
                <w:sz w:val="18"/>
                <w:szCs w:val="18"/>
              </w:rPr>
            </w:pPr>
          </w:p>
          <w:p w14:paraId="7FA80925" w14:textId="77777777" w:rsidR="002B1BBD" w:rsidRDefault="002B1BBD" w:rsidP="0073274E">
            <w:pPr>
              <w:spacing w:before="40" w:after="40"/>
              <w:cnfStyle w:val="000000000000" w:firstRow="0" w:lastRow="0" w:firstColumn="0" w:lastColumn="0" w:oddVBand="0" w:evenVBand="0" w:oddHBand="0" w:evenHBand="0" w:firstRowFirstColumn="0" w:firstRowLastColumn="0" w:lastRowFirstColumn="0" w:lastRowLastColumn="0"/>
              <w:rPr>
                <w:rStyle w:val="Strong"/>
                <w:rFonts w:cs="Open Sans"/>
                <w:color w:val="000000" w:themeColor="text1"/>
                <w:sz w:val="18"/>
                <w:szCs w:val="18"/>
              </w:rPr>
            </w:pPr>
          </w:p>
          <w:p w14:paraId="0AC30AC6" w14:textId="77777777" w:rsidR="002B1BBD" w:rsidRDefault="002B1BBD" w:rsidP="0073274E">
            <w:pPr>
              <w:spacing w:before="40" w:after="40"/>
              <w:cnfStyle w:val="000000000000" w:firstRow="0" w:lastRow="0" w:firstColumn="0" w:lastColumn="0" w:oddVBand="0" w:evenVBand="0" w:oddHBand="0" w:evenHBand="0" w:firstRowFirstColumn="0" w:firstRowLastColumn="0" w:lastRowFirstColumn="0" w:lastRowLastColumn="0"/>
              <w:rPr>
                <w:rStyle w:val="Strong"/>
                <w:rFonts w:cs="Open Sans"/>
                <w:color w:val="000000" w:themeColor="text1"/>
                <w:sz w:val="18"/>
                <w:szCs w:val="18"/>
              </w:rPr>
            </w:pPr>
          </w:p>
          <w:p w14:paraId="57407791" w14:textId="77777777" w:rsidR="002B1BBD" w:rsidRPr="0019031C" w:rsidRDefault="002B1BBD" w:rsidP="0073274E">
            <w:pPr>
              <w:spacing w:before="40" w:after="40"/>
              <w:cnfStyle w:val="000000000000" w:firstRow="0" w:lastRow="0" w:firstColumn="0" w:lastColumn="0" w:oddVBand="0" w:evenVBand="0" w:oddHBand="0" w:evenHBand="0" w:firstRowFirstColumn="0" w:firstRowLastColumn="0" w:lastRowFirstColumn="0" w:lastRowLastColumn="0"/>
              <w:rPr>
                <w:rStyle w:val="Strong"/>
                <w:rFonts w:cs="Open Sans"/>
                <w:color w:val="000000" w:themeColor="text1"/>
                <w:sz w:val="18"/>
                <w:szCs w:val="18"/>
              </w:rPr>
            </w:pPr>
          </w:p>
          <w:p w14:paraId="6A1B509B" w14:textId="77777777" w:rsidR="0073274E" w:rsidRDefault="0073274E" w:rsidP="002B1BBD">
            <w:pPr>
              <w:spacing w:after="0" w:line="240" w:lineRule="auto"/>
              <w:cnfStyle w:val="000000000000" w:firstRow="0" w:lastRow="0" w:firstColumn="0" w:lastColumn="0" w:oddVBand="0" w:evenVBand="0" w:oddHBand="0" w:evenHBand="0" w:firstRowFirstColumn="0" w:firstRowLastColumn="0" w:lastRowFirstColumn="0" w:lastRowLastColumn="0"/>
              <w:rPr>
                <w:rStyle w:val="Strong"/>
                <w:rFonts w:cs="Open Sans"/>
                <w:b w:val="0"/>
                <w:bCs w:val="0"/>
                <w:color w:val="000000" w:themeColor="text1"/>
                <w:sz w:val="18"/>
                <w:szCs w:val="18"/>
              </w:rPr>
            </w:pPr>
            <w:r w:rsidRPr="0019031C">
              <w:rPr>
                <w:rStyle w:val="Strong"/>
                <w:rFonts w:cs="Open Sans"/>
                <w:b w:val="0"/>
                <w:bCs w:val="0"/>
                <w:color w:val="000000" w:themeColor="text1"/>
                <w:sz w:val="18"/>
                <w:szCs w:val="18"/>
              </w:rPr>
              <w:t>Real Python article on recursion:</w:t>
            </w:r>
          </w:p>
          <w:p w14:paraId="4F8E55A4" w14:textId="77777777" w:rsidR="002B1BBD" w:rsidRPr="0019031C" w:rsidRDefault="002B1BBD" w:rsidP="002B1BBD">
            <w:pPr>
              <w:spacing w:after="0" w:line="240" w:lineRule="auto"/>
              <w:cnfStyle w:val="000000000000" w:firstRow="0" w:lastRow="0" w:firstColumn="0" w:lastColumn="0" w:oddVBand="0" w:evenVBand="0" w:oddHBand="0" w:evenHBand="0" w:firstRowFirstColumn="0" w:firstRowLastColumn="0" w:lastRowFirstColumn="0" w:lastRowLastColumn="0"/>
              <w:rPr>
                <w:rStyle w:val="Strong"/>
                <w:rFonts w:cs="Open Sans"/>
                <w:b w:val="0"/>
                <w:bCs w:val="0"/>
                <w:color w:val="000000" w:themeColor="text1"/>
                <w:sz w:val="18"/>
                <w:szCs w:val="18"/>
              </w:rPr>
            </w:pPr>
          </w:p>
          <w:p w14:paraId="34F04172" w14:textId="77777777" w:rsidR="0073274E" w:rsidRPr="0019031C" w:rsidRDefault="0073274E" w:rsidP="002B1BBD">
            <w:pPr>
              <w:pStyle w:val="Tabletextbullets"/>
              <w:numPr>
                <w:ilvl w:val="0"/>
                <w:numId w:val="0"/>
              </w:numPr>
              <w:spacing w:before="40" w:after="4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hyperlink r:id="rId174">
              <w:r w:rsidRPr="0019031C">
                <w:rPr>
                  <w:rStyle w:val="Hyperlink"/>
                  <w:rFonts w:eastAsia="Open Sans" w:cs="Open Sans"/>
                  <w:sz w:val="18"/>
                  <w:szCs w:val="18"/>
                </w:rPr>
                <w:t>https://realpython.com/python-recursion/</w:t>
              </w:r>
            </w:hyperlink>
          </w:p>
          <w:p w14:paraId="7E66E0CC" w14:textId="77777777" w:rsidR="0073274E" w:rsidRPr="0019031C" w:rsidRDefault="0073274E" w:rsidP="0073274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000B84EA" w14:textId="77777777" w:rsidR="0073274E" w:rsidRPr="0019031C" w:rsidRDefault="0073274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19031C">
              <w:rPr>
                <w:rFonts w:asciiTheme="minorHAnsi" w:eastAsia="Open Sans" w:hAnsiTheme="minorHAnsi" w:cs="Open Sans"/>
                <w:color w:val="000000" w:themeColor="text1"/>
                <w:sz w:val="18"/>
                <w:szCs w:val="18"/>
              </w:rPr>
              <w:t>Critical thinking</w:t>
            </w:r>
          </w:p>
          <w:p w14:paraId="54F6B7F5" w14:textId="77777777" w:rsidR="0073274E" w:rsidRPr="007036E5" w:rsidRDefault="0073274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4BCAEBB8" w14:textId="77777777" w:rsidR="0073274E" w:rsidRPr="0019031C" w:rsidRDefault="0073274E" w:rsidP="00E83528">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Pr>
          <w:p w14:paraId="17FC1FA1" w14:textId="77777777" w:rsidR="0073274E" w:rsidRPr="0019031C" w:rsidRDefault="0073274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19031C">
              <w:rPr>
                <w:rFonts w:asciiTheme="minorHAnsi" w:eastAsia="Open Sans" w:hAnsiTheme="minorHAnsi" w:cs="Open Sans"/>
                <w:color w:val="000000" w:themeColor="text1"/>
                <w:sz w:val="18"/>
                <w:szCs w:val="18"/>
              </w:rPr>
              <w:t>Critical thinking</w:t>
            </w:r>
          </w:p>
          <w:p w14:paraId="3E561AA3" w14:textId="77777777" w:rsidR="0073274E" w:rsidRPr="007036E5" w:rsidRDefault="0073274E"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42C1C431" w14:textId="77777777" w:rsidR="0073274E" w:rsidRPr="0019031C" w:rsidRDefault="0073274E" w:rsidP="00E83528">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1817CFC3" w14:textId="77777777" w:rsidR="009A18C0" w:rsidRDefault="009A18C0">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73274E" w:rsidRPr="008542E2" w14:paraId="568499BE" w14:textId="77777777" w:rsidTr="008E7748">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26D4F36" w14:textId="21CEDD98" w:rsidR="0073274E" w:rsidRPr="008542E2" w:rsidRDefault="0073274E" w:rsidP="0073274E">
            <w:pPr>
              <w:pStyle w:val="TableHeading"/>
              <w:rPr>
                <w:lang w:val="en-GB"/>
              </w:rPr>
            </w:pPr>
            <w:r w:rsidRPr="008542E2">
              <w:rPr>
                <w:b/>
                <w:bCs/>
                <w:color w:val="000000" w:themeColor="text1"/>
                <w:lang w:val="en-GB"/>
              </w:rPr>
              <w:t>Week 25</w:t>
            </w:r>
            <w:r w:rsidRPr="008542E2">
              <w:rPr>
                <w:b/>
                <w:bCs/>
                <w:color w:val="000000" w:themeColor="text1"/>
                <w:lang w:val="en-GB"/>
              </w:rPr>
              <w:br/>
              <w:t>Lesson 3</w:t>
            </w:r>
          </w:p>
        </w:tc>
      </w:tr>
      <w:tr w:rsidR="00810A6C" w:rsidRPr="008542E2" w14:paraId="6B502DFF" w14:textId="77777777" w:rsidTr="007E0E72">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47E8419E" w14:textId="77777777" w:rsidR="00810A6C" w:rsidRPr="00B9350A" w:rsidRDefault="00810A6C" w:rsidP="00810A6C">
            <w:pPr>
              <w:autoSpaceDE w:val="0"/>
              <w:autoSpaceDN w:val="0"/>
              <w:adjustRightInd w:val="0"/>
              <w:spacing w:before="40" w:after="40" w:line="200" w:lineRule="atLeast"/>
              <w:rPr>
                <w:rFonts w:eastAsia="Open Sans" w:cs="Open Sans"/>
                <w:color w:val="000000" w:themeColor="text1"/>
                <w:sz w:val="18"/>
                <w:szCs w:val="18"/>
              </w:rPr>
            </w:pPr>
            <w:r w:rsidRPr="00B9350A">
              <w:rPr>
                <w:rFonts w:eastAsia="Open Sans" w:cs="Open Sans"/>
                <w:color w:val="000000" w:themeColor="text1"/>
                <w:sz w:val="18"/>
                <w:szCs w:val="18"/>
              </w:rPr>
              <w:t>Topic 10.3.2</w:t>
            </w:r>
          </w:p>
          <w:p w14:paraId="342A170D" w14:textId="77777777" w:rsidR="00810A6C" w:rsidRPr="00B9350A" w:rsidRDefault="00810A6C" w:rsidP="00810A6C">
            <w:pPr>
              <w:autoSpaceDE w:val="0"/>
              <w:autoSpaceDN w:val="0"/>
              <w:adjustRightInd w:val="0"/>
              <w:spacing w:before="40" w:after="40" w:line="200" w:lineRule="atLeast"/>
              <w:rPr>
                <w:rFonts w:eastAsia="Open Sans" w:cs="Open Sans"/>
                <w:color w:val="000000" w:themeColor="text1"/>
                <w:sz w:val="18"/>
                <w:szCs w:val="18"/>
              </w:rPr>
            </w:pPr>
            <w:r w:rsidRPr="00B9350A">
              <w:rPr>
                <w:rFonts w:eastAsia="Open Sans" w:cs="Open Sans"/>
                <w:color w:val="000000" w:themeColor="text1"/>
                <w:sz w:val="18"/>
                <w:szCs w:val="18"/>
              </w:rPr>
              <w:t>Binary search algorithm</w:t>
            </w:r>
          </w:p>
          <w:p w14:paraId="4DC32098" w14:textId="77777777" w:rsidR="00810A6C" w:rsidRPr="00B9350A" w:rsidRDefault="00810A6C" w:rsidP="00810A6C">
            <w:pPr>
              <w:autoSpaceDE w:val="0"/>
              <w:autoSpaceDN w:val="0"/>
              <w:adjustRightInd w:val="0"/>
              <w:spacing w:before="40" w:after="40" w:line="200" w:lineRule="atLeast"/>
              <w:rPr>
                <w:rFonts w:eastAsia="Open Sans" w:cs="Open Sans"/>
                <w:color w:val="000000" w:themeColor="text1"/>
                <w:sz w:val="18"/>
                <w:szCs w:val="18"/>
              </w:rPr>
            </w:pPr>
          </w:p>
          <w:p w14:paraId="51C63D03" w14:textId="2FAAD866" w:rsidR="00810A6C" w:rsidRDefault="00B542DA" w:rsidP="00810A6C">
            <w:pPr>
              <w:autoSpaceDE w:val="0"/>
              <w:autoSpaceDN w:val="0"/>
              <w:adjustRightInd w:val="0"/>
              <w:spacing w:before="40" w:after="40" w:line="200" w:lineRule="atLeast"/>
              <w:rPr>
                <w:rFonts w:eastAsia="Open Sans" w:cs="Open Sans"/>
                <w:b w:val="0"/>
                <w:bCs w:val="0"/>
                <w:sz w:val="18"/>
                <w:szCs w:val="18"/>
              </w:rPr>
            </w:pPr>
            <w:r w:rsidRPr="00B542DA">
              <w:rPr>
                <w:rFonts w:eastAsia="Open Sans" w:cs="Open Sans"/>
                <w:sz w:val="18"/>
                <w:szCs w:val="18"/>
              </w:rPr>
              <w:t>Lesson title:</w:t>
            </w:r>
          </w:p>
          <w:p w14:paraId="63861C62" w14:textId="77777777" w:rsidR="007E0E72" w:rsidRPr="00B9350A" w:rsidRDefault="007E0E72" w:rsidP="00810A6C">
            <w:pPr>
              <w:autoSpaceDE w:val="0"/>
              <w:autoSpaceDN w:val="0"/>
              <w:adjustRightInd w:val="0"/>
              <w:spacing w:before="40" w:after="40" w:line="200" w:lineRule="atLeast"/>
              <w:rPr>
                <w:rFonts w:eastAsia="Open Sans" w:cs="Open Sans"/>
                <w:color w:val="000000" w:themeColor="text1"/>
                <w:sz w:val="18"/>
                <w:szCs w:val="18"/>
              </w:rPr>
            </w:pPr>
          </w:p>
          <w:p w14:paraId="3D1F751B" w14:textId="77777777" w:rsidR="00810A6C" w:rsidRPr="00B9350A" w:rsidRDefault="00810A6C" w:rsidP="00810A6C">
            <w:pPr>
              <w:autoSpaceDE w:val="0"/>
              <w:autoSpaceDN w:val="0"/>
              <w:adjustRightInd w:val="0"/>
              <w:spacing w:before="40" w:after="40" w:line="200" w:lineRule="atLeast"/>
              <w:rPr>
                <w:b w:val="0"/>
                <w:bCs w:val="0"/>
                <w:sz w:val="18"/>
                <w:szCs w:val="18"/>
              </w:rPr>
            </w:pPr>
            <w:r w:rsidRPr="00B9350A">
              <w:rPr>
                <w:rFonts w:eastAsia="Open Sans" w:cs="Open Sans"/>
                <w:b w:val="0"/>
                <w:bCs w:val="0"/>
                <w:color w:val="000000" w:themeColor="text1"/>
                <w:sz w:val="18"/>
                <w:szCs w:val="18"/>
              </w:rPr>
              <w:t>Binary search (recursive)</w:t>
            </w:r>
          </w:p>
          <w:p w14:paraId="7ADC5E8D" w14:textId="77777777" w:rsidR="00810A6C" w:rsidRPr="00B9350A" w:rsidRDefault="00810A6C" w:rsidP="00810A6C">
            <w:pPr>
              <w:autoSpaceDE w:val="0"/>
              <w:autoSpaceDN w:val="0"/>
              <w:adjustRightInd w:val="0"/>
              <w:spacing w:before="40" w:after="40" w:line="200" w:lineRule="atLeast"/>
              <w:rPr>
                <w:rFonts w:eastAsia="Open Sans" w:cs="Open Sans"/>
                <w:b w:val="0"/>
                <w:bCs w:val="0"/>
                <w:color w:val="000000" w:themeColor="text1"/>
                <w:sz w:val="18"/>
                <w:szCs w:val="18"/>
              </w:rPr>
            </w:pPr>
          </w:p>
          <w:p w14:paraId="380AE0AC" w14:textId="73244DF1" w:rsidR="00810A6C" w:rsidRPr="00B9350A" w:rsidRDefault="00810A6C" w:rsidP="00810A6C">
            <w:pPr>
              <w:pStyle w:val="TableHeading"/>
              <w:rPr>
                <w:rFonts w:asciiTheme="minorHAnsi" w:hAnsiTheme="minorHAnsi"/>
                <w:color w:val="000000" w:themeColor="text1"/>
                <w:sz w:val="18"/>
                <w:szCs w:val="18"/>
                <w:lang w:val="en-GB"/>
              </w:rPr>
            </w:pPr>
            <w:r w:rsidRPr="00B9350A">
              <w:rPr>
                <w:rFonts w:asciiTheme="minorHAnsi" w:eastAsia="Open Sans" w:hAnsiTheme="minorHAnsi" w:cs="Open Sans"/>
                <w:color w:val="000000" w:themeColor="text1"/>
                <w:sz w:val="18"/>
                <w:szCs w:val="18"/>
              </w:rPr>
              <w:t>(double lesson)</w:t>
            </w:r>
          </w:p>
        </w:tc>
        <w:tc>
          <w:tcPr>
            <w:tcW w:w="2551" w:type="dxa"/>
            <w:shd w:val="clear" w:color="auto" w:fill="FFFFFF" w:themeFill="background1"/>
          </w:tcPr>
          <w:p w14:paraId="52CF072B" w14:textId="4EC528D6" w:rsidR="00810A6C" w:rsidRPr="00B9350A" w:rsidRDefault="00B542DA" w:rsidP="00810A6C">
            <w:pPr>
              <w:cnfStyle w:val="000000100000" w:firstRow="0" w:lastRow="0" w:firstColumn="0" w:lastColumn="0" w:oddVBand="0" w:evenVBand="0" w:oddHBand="1" w:evenHBand="0" w:firstRowFirstColumn="0" w:firstRowLastColumn="0" w:lastRowFirstColumn="0" w:lastRowLastColumn="0"/>
              <w:rPr>
                <w:sz w:val="18"/>
                <w:szCs w:val="18"/>
              </w:rPr>
            </w:pPr>
            <w:r w:rsidRPr="00B542DA">
              <w:rPr>
                <w:rFonts w:eastAsia="Open Sans" w:cs="Open Sans"/>
                <w:sz w:val="18"/>
                <w:szCs w:val="18"/>
              </w:rPr>
              <w:t>Students will be able to:</w:t>
            </w:r>
            <w:r w:rsidR="00810A6C" w:rsidRPr="00B9350A">
              <w:rPr>
                <w:rFonts w:eastAsia="Open Sans" w:cs="Open Sans"/>
                <w:color w:val="000000" w:themeColor="text1"/>
                <w:sz w:val="18"/>
                <w:szCs w:val="18"/>
              </w:rPr>
              <w:t xml:space="preserve"> </w:t>
            </w:r>
          </w:p>
          <w:p w14:paraId="6B52D6C2" w14:textId="77777777" w:rsidR="00810A6C" w:rsidRPr="00B9350A" w:rsidRDefault="00810A6C" w:rsidP="00810A6C">
            <w:pPr>
              <w:cnfStyle w:val="000000100000" w:firstRow="0" w:lastRow="0" w:firstColumn="0" w:lastColumn="0" w:oddVBand="0" w:evenVBand="0" w:oddHBand="1" w:evenHBand="0" w:firstRowFirstColumn="0" w:firstRowLastColumn="0" w:lastRowFirstColumn="0" w:lastRowLastColumn="0"/>
              <w:rPr>
                <w:sz w:val="18"/>
                <w:szCs w:val="18"/>
              </w:rPr>
            </w:pPr>
            <w:r w:rsidRPr="00B9350A">
              <w:rPr>
                <w:rFonts w:eastAsia="Open Sans" w:cs="Open Sans"/>
                <w:color w:val="000000" w:themeColor="text1"/>
                <w:sz w:val="18"/>
                <w:szCs w:val="18"/>
              </w:rPr>
              <w:t>10.3.2 implement and use an appropriate binary search algorithm</w:t>
            </w:r>
          </w:p>
          <w:p w14:paraId="4B57B53C" w14:textId="77777777" w:rsidR="00810A6C" w:rsidRPr="00B9350A" w:rsidRDefault="00810A6C" w:rsidP="00810A6C">
            <w:pPr>
              <w:cnfStyle w:val="000000100000" w:firstRow="0" w:lastRow="0" w:firstColumn="0" w:lastColumn="0" w:oddVBand="0" w:evenVBand="0" w:oddHBand="1" w:evenHBand="0" w:firstRowFirstColumn="0" w:firstRowLastColumn="0" w:lastRowFirstColumn="0" w:lastRowLastColumn="0"/>
              <w:rPr>
                <w:sz w:val="18"/>
                <w:szCs w:val="18"/>
              </w:rPr>
            </w:pPr>
            <w:r w:rsidRPr="00B9350A">
              <w:rPr>
                <w:rFonts w:eastAsia="Open Sans" w:cs="Open Sans"/>
                <w:color w:val="000000" w:themeColor="text1"/>
                <w:sz w:val="18"/>
                <w:szCs w:val="18"/>
              </w:rPr>
              <w:t>10.4.1 implement and use recursive algorithms</w:t>
            </w:r>
          </w:p>
          <w:p w14:paraId="1459E760" w14:textId="77777777" w:rsidR="00810A6C" w:rsidRPr="00B9350A" w:rsidRDefault="00810A6C" w:rsidP="00810A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4820" w:type="dxa"/>
            <w:shd w:val="clear" w:color="auto" w:fill="FFFFFF" w:themeFill="background1"/>
          </w:tcPr>
          <w:p w14:paraId="7ED09C74" w14:textId="1FC1E970" w:rsidR="00810A6C" w:rsidRPr="00B9350A" w:rsidRDefault="00B542DA" w:rsidP="00810A6C">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B542DA">
              <w:rPr>
                <w:rFonts w:eastAsia="Open Sans" w:cs="Open Sans"/>
                <w:sz w:val="18"/>
                <w:szCs w:val="18"/>
              </w:rPr>
              <w:t>Activities</w:t>
            </w:r>
          </w:p>
          <w:p w14:paraId="240F104B" w14:textId="77777777" w:rsidR="00810A6C" w:rsidRPr="00B9350A" w:rsidRDefault="00810A6C" w:rsidP="008E7748">
            <w:pPr>
              <w:autoSpaceDE w:val="0"/>
              <w:autoSpaceDN w:val="0"/>
              <w:adjustRightInd w:val="0"/>
              <w:spacing w:after="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0F0D45A" w14:textId="77777777" w:rsidR="00810A6C" w:rsidRPr="00B9350A" w:rsidRDefault="00810A6C"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Teacher recap on binary search (covered in week 23)</w:t>
            </w:r>
          </w:p>
          <w:p w14:paraId="620F68FE" w14:textId="77777777" w:rsidR="00810A6C" w:rsidRPr="00B9350A" w:rsidRDefault="00810A6C"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Teacher explanation of how binary search can be implemented recursively.</w:t>
            </w:r>
          </w:p>
          <w:p w14:paraId="043BD27C" w14:textId="77777777" w:rsidR="00810A6C" w:rsidRPr="00B9350A" w:rsidRDefault="00810A6C"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Classroom practical. Students write programs implementing the recursive version of the binary search</w:t>
            </w:r>
          </w:p>
          <w:p w14:paraId="06069C58" w14:textId="77777777" w:rsidR="00810A6C" w:rsidRPr="00B9350A" w:rsidRDefault="00810A6C"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Classroom practical with students writing a complete mini application which implements both a sort and search algorithms. For example, they could allow a user to enter some data, sort the data and then allow to use to search for data items</w:t>
            </w:r>
          </w:p>
          <w:p w14:paraId="46A87F69" w14:textId="77777777" w:rsidR="00810A6C" w:rsidRPr="00B9350A" w:rsidRDefault="00810A6C"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Class quiz on algorithms and recursion</w:t>
            </w:r>
          </w:p>
          <w:p w14:paraId="492CB5C3" w14:textId="77777777" w:rsidR="00810A6C" w:rsidRPr="00B9350A" w:rsidRDefault="00810A6C" w:rsidP="008E7748">
            <w:pPr>
              <w:autoSpaceDE w:val="0"/>
              <w:autoSpaceDN w:val="0"/>
              <w:adjustRightInd w:val="0"/>
              <w:spacing w:after="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5345D2C7" w14:textId="4D5E3A46" w:rsidR="00810A6C" w:rsidRPr="00B9350A" w:rsidRDefault="00B542DA" w:rsidP="00810A6C">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B542DA">
              <w:rPr>
                <w:rFonts w:eastAsia="Open Sans" w:cs="Open Sans"/>
                <w:sz w:val="18"/>
                <w:szCs w:val="18"/>
              </w:rPr>
              <w:t>Homework</w:t>
            </w:r>
            <w:r w:rsidR="00810A6C" w:rsidRPr="00B9350A">
              <w:rPr>
                <w:rFonts w:eastAsia="Open Sans" w:cs="Open Sans"/>
                <w:color w:val="000000" w:themeColor="text1"/>
                <w:sz w:val="18"/>
                <w:szCs w:val="18"/>
              </w:rPr>
              <w:t>:</w:t>
            </w:r>
          </w:p>
          <w:p w14:paraId="04E2891C" w14:textId="77777777" w:rsidR="00667490" w:rsidRPr="00B9350A" w:rsidRDefault="00667490" w:rsidP="008E7748">
            <w:pPr>
              <w:autoSpaceDE w:val="0"/>
              <w:autoSpaceDN w:val="0"/>
              <w:adjustRightInd w:val="0"/>
              <w:spacing w:after="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8B40D6F" w14:textId="77777777" w:rsidR="00810A6C" w:rsidRPr="00B9350A" w:rsidRDefault="00810A6C" w:rsidP="00D93864">
            <w:pPr>
              <w:pStyle w:val="ListParagraph"/>
              <w:numPr>
                <w:ilvl w:val="0"/>
                <w:numId w:val="21"/>
              </w:numPr>
              <w:spacing w:after="0" w:line="257"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Ask student to review and refine the mini-application and identify potential improvements to its efficiency (e.g. can the sort code be improved?), features (e.g. could input validation be added or improved? and user interface</w:t>
            </w:r>
          </w:p>
          <w:p w14:paraId="580E0CE3" w14:textId="77777777" w:rsidR="00810A6C" w:rsidRPr="00B9350A" w:rsidRDefault="00810A6C" w:rsidP="00810A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2268" w:type="dxa"/>
            <w:shd w:val="clear" w:color="auto" w:fill="FFFFFF" w:themeFill="background1"/>
          </w:tcPr>
          <w:p w14:paraId="6E743FCD" w14:textId="024E354E" w:rsidR="00810A6C" w:rsidRPr="00B9350A" w:rsidRDefault="00454F20" w:rsidP="00810A6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454F20">
              <w:rPr>
                <w:rFonts w:eastAsia="Open Sans" w:cs="Open Sans"/>
                <w:b/>
                <w:color w:val="000000" w:themeColor="text1"/>
                <w:sz w:val="18"/>
                <w:szCs w:val="18"/>
              </w:rPr>
              <w:t>Pearson Edexcel International A-level Computer Science Student Book 1:</w:t>
            </w:r>
            <w:r w:rsidR="00810A6C" w:rsidRPr="00B9350A">
              <w:rPr>
                <w:rFonts w:eastAsia="Open Sans" w:cs="Open Sans"/>
                <w:color w:val="000000" w:themeColor="text1"/>
                <w:sz w:val="18"/>
                <w:szCs w:val="18"/>
              </w:rPr>
              <w:t xml:space="preserve"> pp. 288 - 295</w:t>
            </w:r>
          </w:p>
          <w:p w14:paraId="2E115774" w14:textId="77777777" w:rsidR="00810A6C" w:rsidRPr="00B9350A" w:rsidRDefault="00810A6C" w:rsidP="00810A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4" w:type="dxa"/>
            <w:shd w:val="clear" w:color="auto" w:fill="FFFFFF" w:themeFill="background1"/>
          </w:tcPr>
          <w:p w14:paraId="6A54C1B3" w14:textId="77777777" w:rsidR="00810A6C" w:rsidRPr="00B9350A" w:rsidRDefault="00810A6C" w:rsidP="00810A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lang w:val="en-GB"/>
              </w:rPr>
            </w:pPr>
          </w:p>
        </w:tc>
        <w:tc>
          <w:tcPr>
            <w:tcW w:w="1985" w:type="dxa"/>
            <w:shd w:val="clear" w:color="auto" w:fill="FFFFFF" w:themeFill="background1"/>
          </w:tcPr>
          <w:p w14:paraId="5097D195" w14:textId="77777777" w:rsidR="00810A6C" w:rsidRPr="00B9350A" w:rsidRDefault="00810A6C" w:rsidP="00810A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color w:val="000000" w:themeColor="text1"/>
                <w:sz w:val="18"/>
                <w:szCs w:val="18"/>
                <w:lang w:val="en-GB"/>
              </w:rPr>
            </w:pPr>
          </w:p>
        </w:tc>
      </w:tr>
    </w:tbl>
    <w:p w14:paraId="7E018CEA" w14:textId="77777777" w:rsidR="00E460F8" w:rsidRPr="008542E2" w:rsidRDefault="00E460F8" w:rsidP="00E460F8">
      <w:pPr>
        <w:rPr>
          <w:rStyle w:val="Strong"/>
          <w:b w:val="0"/>
          <w:bCs w:val="0"/>
        </w:rPr>
      </w:pPr>
    </w:p>
    <w:p w14:paraId="1C87E1D3" w14:textId="77777777" w:rsidR="00E460F8" w:rsidRPr="008542E2" w:rsidRDefault="00E460F8" w:rsidP="00E460F8">
      <w:pPr>
        <w:rPr>
          <w:rStyle w:val="Strong"/>
          <w:rFonts w:ascii="Plus Jakarta Sans" w:hAnsi="Plus Jakarta Sans"/>
          <w:sz w:val="36"/>
          <w:szCs w:val="26"/>
        </w:rPr>
      </w:pPr>
      <w:r w:rsidRPr="008542E2">
        <w:rPr>
          <w:rStyle w:val="Strong"/>
          <w:b w:val="0"/>
          <w:bCs w:val="0"/>
        </w:rP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4E106C2E" w14:textId="77777777" w:rsidTr="0088783E">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3EF1606" w14:textId="77777777" w:rsidR="00E460F8" w:rsidRPr="007E0E72" w:rsidRDefault="00E460F8">
            <w:pPr>
              <w:pStyle w:val="TableHeading"/>
              <w:jc w:val="center"/>
              <w:rPr>
                <w:b/>
                <w:bCs/>
                <w:color w:val="FFFFFF" w:themeColor="background1"/>
                <w:sz w:val="20"/>
                <w:szCs w:val="24"/>
                <w:lang w:val="en-GB"/>
              </w:rPr>
            </w:pPr>
            <w:r w:rsidRPr="007E0E72">
              <w:rPr>
                <w:b/>
                <w:bCs/>
                <w:color w:val="FFFFFF" w:themeColor="background1"/>
                <w:sz w:val="20"/>
                <w:szCs w:val="24"/>
                <w:lang w:val="en-GB"/>
              </w:rPr>
              <w:t>Topic</w:t>
            </w:r>
            <w:r w:rsidRPr="007E0E72">
              <w:rPr>
                <w:b/>
                <w:bCs/>
                <w:color w:val="FFFFFF" w:themeColor="background1"/>
                <w:sz w:val="20"/>
                <w:szCs w:val="24"/>
                <w:lang w:val="en-GB"/>
              </w:rPr>
              <w:br/>
              <w:t>Sub topic</w:t>
            </w:r>
            <w:r w:rsidRPr="007E0E72">
              <w:rPr>
                <w:b/>
                <w:bCs/>
                <w:color w:val="FFFFFF" w:themeColor="background1"/>
                <w:sz w:val="20"/>
                <w:szCs w:val="24"/>
                <w:lang w:val="en-GB"/>
              </w:rPr>
              <w:br/>
            </w:r>
            <w:r w:rsidRPr="007E0E72">
              <w:rPr>
                <w:b/>
                <w:bCs/>
                <w:color w:val="FFFFFF"/>
                <w:sz w:val="20"/>
                <w:szCs w:val="24"/>
                <w:lang w:val="en-GB"/>
              </w:rPr>
              <w:t>Lesson title</w:t>
            </w:r>
          </w:p>
        </w:tc>
        <w:tc>
          <w:tcPr>
            <w:tcW w:w="2551" w:type="dxa"/>
            <w:shd w:val="clear" w:color="auto" w:fill="341583" w:themeFill="accent2" w:themeFillShade="80"/>
            <w:vAlign w:val="center"/>
          </w:tcPr>
          <w:p w14:paraId="262CAAC4"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Specification reference</w:t>
            </w:r>
          </w:p>
        </w:tc>
        <w:tc>
          <w:tcPr>
            <w:tcW w:w="4820" w:type="dxa"/>
            <w:shd w:val="clear" w:color="auto" w:fill="341583" w:themeFill="accent2" w:themeFillShade="80"/>
            <w:vAlign w:val="center"/>
          </w:tcPr>
          <w:p w14:paraId="1A9FD8BA" w14:textId="7794EBD2"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 xml:space="preserve">Suggested </w:t>
            </w:r>
            <w:r w:rsidR="00B542DA" w:rsidRPr="007E0E72">
              <w:rPr>
                <w:b/>
                <w:bCs/>
                <w:color w:val="FFFFFF" w:themeColor="background1"/>
                <w:sz w:val="20"/>
                <w:szCs w:val="24"/>
                <w:lang w:val="en-GB"/>
              </w:rPr>
              <w:t>Activities</w:t>
            </w:r>
          </w:p>
        </w:tc>
        <w:tc>
          <w:tcPr>
            <w:tcW w:w="2268" w:type="dxa"/>
            <w:shd w:val="clear" w:color="auto" w:fill="341583" w:themeFill="accent2" w:themeFillShade="80"/>
            <w:vAlign w:val="center"/>
          </w:tcPr>
          <w:p w14:paraId="014A21E7"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Suggested resources</w:t>
            </w:r>
          </w:p>
        </w:tc>
        <w:tc>
          <w:tcPr>
            <w:tcW w:w="1984" w:type="dxa"/>
            <w:shd w:val="clear" w:color="auto" w:fill="341583" w:themeFill="accent2" w:themeFillShade="80"/>
            <w:vAlign w:val="center"/>
          </w:tcPr>
          <w:p w14:paraId="14035597" w14:textId="77777777" w:rsidR="00E460F8" w:rsidRPr="007E0E7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EF73DF3" w14:textId="77777777" w:rsidR="00E460F8" w:rsidRPr="007E0E7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7E0E72">
              <w:rPr>
                <w:b/>
                <w:bCs/>
                <w:color w:val="FFFFFF" w:themeColor="background1"/>
                <w:sz w:val="20"/>
                <w:szCs w:val="24"/>
                <w:lang w:val="en-GB"/>
              </w:rPr>
              <w:t>Which skills could be acquired through teaching and delivery in this lesson?</w:t>
            </w:r>
          </w:p>
        </w:tc>
      </w:tr>
      <w:tr w:rsidR="00E460F8" w:rsidRPr="008542E2" w14:paraId="5E3CA3BB"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712FB39" w14:textId="78F78D44" w:rsidR="00E460F8" w:rsidRPr="008542E2" w:rsidRDefault="00E460F8">
            <w:pPr>
              <w:pStyle w:val="TableHeading"/>
              <w:rPr>
                <w:color w:val="FFFFFF" w:themeColor="background1"/>
                <w:lang w:val="en-GB"/>
              </w:rPr>
            </w:pPr>
            <w:r w:rsidRPr="008542E2">
              <w:rPr>
                <w:b/>
                <w:bCs/>
                <w:color w:val="000000" w:themeColor="text1"/>
                <w:lang w:val="en-GB"/>
              </w:rPr>
              <w:t>Week 26</w:t>
            </w:r>
            <w:r w:rsidRPr="008542E2">
              <w:rPr>
                <w:b/>
                <w:bCs/>
                <w:color w:val="000000" w:themeColor="text1"/>
                <w:lang w:val="en-GB"/>
              </w:rPr>
              <w:br/>
              <w:t>Lesson 1</w:t>
            </w:r>
          </w:p>
        </w:tc>
      </w:tr>
      <w:tr w:rsidR="005C0102" w:rsidRPr="008542E2" w14:paraId="3BF0CD2D" w14:textId="77777777" w:rsidTr="0088783E">
        <w:trPr>
          <w:trHeight w:val="560"/>
        </w:trPr>
        <w:tc>
          <w:tcPr>
            <w:cnfStyle w:val="001000000000" w:firstRow="0" w:lastRow="0" w:firstColumn="1" w:lastColumn="0" w:oddVBand="0" w:evenVBand="0" w:oddHBand="0" w:evenHBand="0" w:firstRowFirstColumn="0" w:firstRowLastColumn="0" w:lastRowFirstColumn="0" w:lastRowLastColumn="0"/>
            <w:tcW w:w="1555" w:type="dxa"/>
          </w:tcPr>
          <w:p w14:paraId="57621799" w14:textId="11AA4E76" w:rsidR="005C0102" w:rsidRPr="00A04389" w:rsidRDefault="00A04389" w:rsidP="00D93864">
            <w:pPr>
              <w:pStyle w:val="TableText"/>
              <w:rPr>
                <w:rFonts w:asciiTheme="minorHAnsi" w:hAnsiTheme="minorHAnsi"/>
                <w:sz w:val="18"/>
                <w:szCs w:val="18"/>
                <w:lang w:val="en-GB"/>
              </w:rPr>
            </w:pPr>
            <w:r w:rsidRPr="00A04389">
              <w:rPr>
                <w:rFonts w:asciiTheme="minorHAnsi" w:hAnsiTheme="minorHAnsi"/>
                <w:sz w:val="18"/>
                <w:szCs w:val="18"/>
                <w:lang w:val="en-GB"/>
              </w:rPr>
              <w:t>Double lesson continued from WK</w:t>
            </w:r>
            <w:r w:rsidR="007E0E72">
              <w:rPr>
                <w:rFonts w:asciiTheme="minorHAnsi" w:hAnsiTheme="minorHAnsi"/>
                <w:sz w:val="18"/>
                <w:szCs w:val="18"/>
                <w:lang w:val="en-GB"/>
              </w:rPr>
              <w:t xml:space="preserve"> </w:t>
            </w:r>
            <w:r w:rsidRPr="00A04389">
              <w:rPr>
                <w:rFonts w:asciiTheme="minorHAnsi" w:hAnsiTheme="minorHAnsi"/>
                <w:sz w:val="18"/>
                <w:szCs w:val="18"/>
                <w:lang w:val="en-GB"/>
              </w:rPr>
              <w:t>25</w:t>
            </w:r>
          </w:p>
        </w:tc>
        <w:tc>
          <w:tcPr>
            <w:tcW w:w="2551" w:type="dxa"/>
          </w:tcPr>
          <w:p w14:paraId="69301A2D" w14:textId="77777777" w:rsidR="005C0102" w:rsidRPr="00B9350A" w:rsidRDefault="005C0102" w:rsidP="00D9386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75692921" w14:textId="6054980F" w:rsidR="005C0102" w:rsidRPr="008D6E12" w:rsidRDefault="005C0102" w:rsidP="008D6E12">
            <w:pPr>
              <w:spacing w:after="0" w:line="257"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2268" w:type="dxa"/>
          </w:tcPr>
          <w:p w14:paraId="5E5BCFB2" w14:textId="77777777" w:rsidR="005C0102" w:rsidRPr="00B9350A" w:rsidRDefault="005C0102" w:rsidP="00D9386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033BD17C" w14:textId="77777777" w:rsidR="005C0102" w:rsidRPr="00B9350A" w:rsidRDefault="005C0102" w:rsidP="00D9386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c>
          <w:tcPr>
            <w:tcW w:w="1985" w:type="dxa"/>
          </w:tcPr>
          <w:p w14:paraId="28E03227" w14:textId="77777777" w:rsidR="005C0102" w:rsidRPr="00B9350A" w:rsidRDefault="005C0102" w:rsidP="00D9386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en-GB"/>
              </w:rPr>
            </w:pPr>
          </w:p>
        </w:tc>
      </w:tr>
      <w:tr w:rsidR="00153DED" w:rsidRPr="008542E2" w14:paraId="537F05FE" w14:textId="77777777" w:rsidTr="004C114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8D737A8" w14:textId="2B368694" w:rsidR="00153DED" w:rsidRPr="008542E2" w:rsidRDefault="00153DED">
            <w:pPr>
              <w:pStyle w:val="TableHeading"/>
              <w:rPr>
                <w:lang w:val="en-GB"/>
              </w:rPr>
            </w:pPr>
            <w:r w:rsidRPr="008542E2">
              <w:rPr>
                <w:b/>
                <w:bCs/>
                <w:color w:val="000000" w:themeColor="text1"/>
                <w:lang w:val="en-GB"/>
              </w:rPr>
              <w:t>Week 2</w:t>
            </w:r>
            <w:r w:rsidR="00E86AD7">
              <w:rPr>
                <w:b/>
                <w:bCs/>
                <w:color w:val="000000" w:themeColor="text1"/>
                <w:lang w:val="en-GB"/>
              </w:rPr>
              <w:t>6</w:t>
            </w:r>
            <w:r w:rsidRPr="008542E2">
              <w:rPr>
                <w:b/>
                <w:bCs/>
                <w:color w:val="000000" w:themeColor="text1"/>
                <w:lang w:val="en-GB"/>
              </w:rPr>
              <w:br/>
              <w:t>Lesson 2</w:t>
            </w:r>
          </w:p>
        </w:tc>
      </w:tr>
      <w:tr w:rsidR="00E86AD7" w:rsidRPr="00F736BB" w14:paraId="7DFB788C" w14:textId="77777777" w:rsidTr="0088783E">
        <w:trPr>
          <w:trHeight w:val="573"/>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75720A8E" w14:textId="77777777" w:rsidR="00E86AD7" w:rsidRPr="00B9350A" w:rsidRDefault="00E86AD7" w:rsidP="00E86AD7">
            <w:pPr>
              <w:spacing w:after="0" w:line="200" w:lineRule="atLeast"/>
              <w:rPr>
                <w:rFonts w:eastAsia="Open Sans" w:cs="Open Sans"/>
                <w:color w:val="000000" w:themeColor="text1"/>
                <w:sz w:val="18"/>
                <w:szCs w:val="18"/>
              </w:rPr>
            </w:pPr>
            <w:r w:rsidRPr="00B9350A">
              <w:rPr>
                <w:rFonts w:eastAsia="Open Sans" w:cs="Open Sans"/>
                <w:color w:val="000000" w:themeColor="text1"/>
                <w:sz w:val="18"/>
                <w:szCs w:val="18"/>
              </w:rPr>
              <w:t>Topic – All</w:t>
            </w:r>
          </w:p>
          <w:p w14:paraId="330BD748" w14:textId="77777777" w:rsidR="00E86AD7" w:rsidRPr="00B9350A" w:rsidRDefault="00E86AD7" w:rsidP="00E86AD7">
            <w:pPr>
              <w:spacing w:after="0" w:line="200" w:lineRule="atLeast"/>
              <w:rPr>
                <w:rFonts w:eastAsia="Open Sans" w:cs="Open Sans"/>
                <w:color w:val="000000" w:themeColor="text1"/>
                <w:sz w:val="18"/>
                <w:szCs w:val="18"/>
              </w:rPr>
            </w:pPr>
          </w:p>
          <w:p w14:paraId="684EBBFF" w14:textId="77777777" w:rsidR="00E86AD7" w:rsidRDefault="00E86AD7" w:rsidP="00E86AD7">
            <w:pPr>
              <w:spacing w:after="0" w:line="200" w:lineRule="atLeast"/>
              <w:rPr>
                <w:rFonts w:eastAsia="Open Sans" w:cs="Open Sans"/>
                <w:b w:val="0"/>
                <w:bCs w:val="0"/>
                <w:color w:val="000000" w:themeColor="text1"/>
                <w:sz w:val="18"/>
                <w:szCs w:val="18"/>
              </w:rPr>
            </w:pPr>
            <w:r w:rsidRPr="00B542DA">
              <w:rPr>
                <w:rFonts w:eastAsia="Open Sans" w:cs="Open Sans"/>
                <w:sz w:val="18"/>
                <w:szCs w:val="18"/>
              </w:rPr>
              <w:t>Lesson title:</w:t>
            </w:r>
            <w:r w:rsidRPr="00B9350A">
              <w:rPr>
                <w:rFonts w:eastAsia="Open Sans" w:cs="Open Sans"/>
                <w:color w:val="000000" w:themeColor="text1"/>
                <w:sz w:val="18"/>
                <w:szCs w:val="18"/>
              </w:rPr>
              <w:t xml:space="preserve"> Final project</w:t>
            </w:r>
          </w:p>
          <w:p w14:paraId="60323F2E" w14:textId="77777777" w:rsidR="00E86AD7" w:rsidRPr="00B9350A" w:rsidRDefault="00E86AD7" w:rsidP="00E86AD7">
            <w:pPr>
              <w:spacing w:after="0" w:line="200" w:lineRule="atLeast"/>
              <w:rPr>
                <w:rFonts w:eastAsia="Open Sans" w:cs="Open Sans"/>
                <w:color w:val="000000" w:themeColor="text1"/>
                <w:sz w:val="18"/>
                <w:szCs w:val="18"/>
              </w:rPr>
            </w:pPr>
          </w:p>
          <w:p w14:paraId="4B15B292" w14:textId="2F8F137C" w:rsidR="00E86AD7" w:rsidRPr="00F736BB" w:rsidRDefault="00E86AD7" w:rsidP="00E86AD7">
            <w:pPr>
              <w:pStyle w:val="TableText"/>
              <w:rPr>
                <w:rFonts w:asciiTheme="minorHAnsi" w:hAnsiTheme="minorHAnsi"/>
                <w:sz w:val="18"/>
                <w:szCs w:val="18"/>
                <w:lang w:val="en-GB"/>
              </w:rPr>
            </w:pPr>
            <w:r w:rsidRPr="00B9350A">
              <w:rPr>
                <w:rFonts w:asciiTheme="minorHAnsi" w:eastAsia="Open Sans" w:hAnsiTheme="minorHAnsi" w:cs="Open Sans"/>
                <w:b w:val="0"/>
                <w:bCs w:val="0"/>
                <w:sz w:val="18"/>
                <w:szCs w:val="18"/>
              </w:rPr>
              <w:t>(triple lesson)</w:t>
            </w:r>
          </w:p>
        </w:tc>
        <w:tc>
          <w:tcPr>
            <w:tcW w:w="2551" w:type="dxa"/>
            <w:shd w:val="clear" w:color="auto" w:fill="FFFFFF" w:themeFill="background1"/>
          </w:tcPr>
          <w:p w14:paraId="1A7067F4" w14:textId="77777777" w:rsidR="00E86AD7" w:rsidRPr="00F736BB" w:rsidRDefault="00E86AD7" w:rsidP="00E86AD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1"/>
          </w:tcPr>
          <w:p w14:paraId="1EEB3A77" w14:textId="77777777" w:rsidR="00E86AD7" w:rsidRPr="00B9350A" w:rsidRDefault="00E86AD7" w:rsidP="00E86AD7">
            <w:pPr>
              <w:spacing w:after="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0070C0"/>
                <w:sz w:val="18"/>
                <w:szCs w:val="18"/>
              </w:rPr>
            </w:pPr>
            <w:r w:rsidRPr="00B542DA">
              <w:rPr>
                <w:rFonts w:eastAsia="Open Sans" w:cs="Open Sans"/>
                <w:sz w:val="18"/>
                <w:szCs w:val="18"/>
              </w:rPr>
              <w:t>Activities</w:t>
            </w:r>
          </w:p>
          <w:p w14:paraId="412EA678" w14:textId="77777777" w:rsidR="00E86AD7" w:rsidRPr="00B9350A" w:rsidRDefault="00E86AD7" w:rsidP="00E86AD7">
            <w:pPr>
              <w:spacing w:after="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0070C0"/>
                <w:sz w:val="18"/>
                <w:szCs w:val="18"/>
              </w:rPr>
            </w:pPr>
          </w:p>
          <w:p w14:paraId="35B52F1F" w14:textId="77777777" w:rsidR="00E86AD7" w:rsidRPr="00B9350A" w:rsidRDefault="00E86AD7" w:rsidP="00E86AD7">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Teacher introduction to the lesson, explaining the project to be completed.</w:t>
            </w:r>
          </w:p>
          <w:p w14:paraId="02DD96D3" w14:textId="77777777" w:rsidR="00E86AD7" w:rsidRPr="00B9350A" w:rsidRDefault="00E86AD7" w:rsidP="00E86AD7">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Classroom practical. Students are given a project specification describing the application and the functionality required. Students will need to:</w:t>
            </w:r>
          </w:p>
          <w:p w14:paraId="09EFD8F9" w14:textId="77777777" w:rsidR="00E86AD7" w:rsidRPr="00B9350A" w:rsidRDefault="00E86AD7" w:rsidP="00E86AD7">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Use computational thinking techniques to decompose the overall application into sub-tasks</w:t>
            </w:r>
          </w:p>
          <w:p w14:paraId="51638467" w14:textId="77777777" w:rsidR="00E86AD7" w:rsidRPr="00B9350A" w:rsidRDefault="00E86AD7" w:rsidP="00E86AD7">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Create algorithms for each sub-tasks, described using words or diagrams (flowcharts)</w:t>
            </w:r>
          </w:p>
          <w:p w14:paraId="71DB39E0" w14:textId="77777777" w:rsidR="00E86AD7" w:rsidRPr="00B9350A" w:rsidRDefault="00E86AD7" w:rsidP="00E86AD7">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Write code to implement the algorithms following best practice and clean code principles.</w:t>
            </w:r>
          </w:p>
          <w:p w14:paraId="02482876" w14:textId="77777777" w:rsidR="00E86AD7" w:rsidRPr="00B9350A" w:rsidRDefault="00E86AD7" w:rsidP="00E86AD7">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Test the completed application to make sure it functions as it should</w:t>
            </w:r>
          </w:p>
          <w:p w14:paraId="2544E181" w14:textId="77777777" w:rsidR="00E86AD7" w:rsidRPr="00B9350A" w:rsidRDefault="00E86AD7" w:rsidP="00E86AD7">
            <w:pPr>
              <w:pStyle w:val="ListParagraph"/>
              <w:numPr>
                <w:ilvl w:val="0"/>
                <w:numId w:val="21"/>
              </w:numPr>
              <w:spacing w:after="0" w:line="257"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9350A">
              <w:rPr>
                <w:rFonts w:asciiTheme="minorHAnsi" w:eastAsia="Open Sans" w:hAnsiTheme="minorHAnsi" w:cs="Open Sans"/>
                <w:sz w:val="18"/>
                <w:szCs w:val="18"/>
              </w:rPr>
              <w:t>Working in pairs students should review each other's completed applications and identify possible refinements</w:t>
            </w:r>
          </w:p>
          <w:p w14:paraId="5E8BD2E7" w14:textId="77777777" w:rsidR="00E86AD7" w:rsidRPr="00B9350A" w:rsidRDefault="00E86AD7" w:rsidP="00E86AD7">
            <w:pPr>
              <w:pStyle w:val="Tabletextbullets"/>
              <w:numPr>
                <w:ilvl w:val="0"/>
                <w:numId w:val="0"/>
              </w:numPr>
              <w:spacing w:before="0" w:after="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3526CBE0" w14:textId="77777777" w:rsidR="00E86AD7" w:rsidRPr="00B9350A" w:rsidRDefault="00E86AD7" w:rsidP="00E86AD7">
            <w:pPr>
              <w:pStyle w:val="Tabletextbullets"/>
              <w:numPr>
                <w:ilvl w:val="0"/>
                <w:numId w:val="0"/>
              </w:numPr>
              <w:spacing w:before="0" w:after="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r w:rsidRPr="00B542DA">
              <w:rPr>
                <w:rFonts w:asciiTheme="minorHAnsi" w:eastAsia="Open Sans" w:hAnsiTheme="minorHAnsi" w:cs="Open Sans"/>
                <w:sz w:val="18"/>
                <w:szCs w:val="18"/>
              </w:rPr>
              <w:t>Homework</w:t>
            </w:r>
            <w:r w:rsidRPr="00B9350A">
              <w:rPr>
                <w:rFonts w:asciiTheme="minorHAnsi" w:eastAsia="Open Sans" w:hAnsiTheme="minorHAnsi" w:cs="Open Sans"/>
                <w:color w:val="auto"/>
                <w:sz w:val="18"/>
                <w:szCs w:val="18"/>
              </w:rPr>
              <w:t>:</w:t>
            </w:r>
          </w:p>
          <w:p w14:paraId="2C680FB1" w14:textId="77777777" w:rsidR="00E86AD7" w:rsidRPr="00B9350A" w:rsidRDefault="00E86AD7" w:rsidP="00E86AD7">
            <w:pPr>
              <w:pStyle w:val="Tabletextbullets"/>
              <w:numPr>
                <w:ilvl w:val="0"/>
                <w:numId w:val="0"/>
              </w:numPr>
              <w:spacing w:before="0" w:after="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auto"/>
                <w:sz w:val="18"/>
                <w:szCs w:val="18"/>
              </w:rPr>
            </w:pPr>
          </w:p>
          <w:p w14:paraId="64B3D40D" w14:textId="2F2EBF6F" w:rsidR="00E86AD7" w:rsidRPr="00F736BB" w:rsidRDefault="00E86AD7" w:rsidP="00E86AD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r w:rsidRPr="00B9350A">
              <w:rPr>
                <w:rFonts w:asciiTheme="minorHAnsi" w:eastAsia="Open Sans" w:hAnsiTheme="minorHAnsi" w:cs="Open Sans"/>
                <w:sz w:val="18"/>
                <w:szCs w:val="18"/>
              </w:rPr>
              <w:t>Ask students to review their knowledge of Python. What aspects of python do they feel they understand well? What topics covered in this unit do they feel less confident with? Using this information they should make a revision scheme, focussing on those areas that need development</w:t>
            </w:r>
          </w:p>
        </w:tc>
        <w:tc>
          <w:tcPr>
            <w:tcW w:w="2268" w:type="dxa"/>
            <w:shd w:val="clear" w:color="auto" w:fill="FFFFFF" w:themeFill="background1"/>
          </w:tcPr>
          <w:p w14:paraId="61DAD44E" w14:textId="77777777" w:rsidR="00E86AD7" w:rsidRPr="00F736BB" w:rsidRDefault="00E86AD7" w:rsidP="00E86AD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1"/>
          </w:tcPr>
          <w:p w14:paraId="2F72DFC4" w14:textId="77777777" w:rsidR="00E86AD7" w:rsidRPr="007036E5" w:rsidRDefault="00E86AD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9350A">
              <w:rPr>
                <w:rFonts w:asciiTheme="minorHAnsi" w:eastAsia="Open Sans" w:hAnsiTheme="minorHAnsi" w:cs="Open Sans"/>
                <w:color w:val="000000" w:themeColor="text1"/>
                <w:sz w:val="18"/>
                <w:szCs w:val="18"/>
              </w:rPr>
              <w:t>Critical thinking</w:t>
            </w:r>
          </w:p>
          <w:p w14:paraId="64FF1EE5" w14:textId="77777777" w:rsidR="00E86AD7" w:rsidRPr="007036E5" w:rsidRDefault="00E86AD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30FAF85" w14:textId="77777777" w:rsidR="00E86AD7" w:rsidRPr="00F736BB" w:rsidRDefault="00E86AD7" w:rsidP="00E86AD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5" w:type="dxa"/>
            <w:shd w:val="clear" w:color="auto" w:fill="FFFFFF" w:themeFill="background1"/>
          </w:tcPr>
          <w:p w14:paraId="2A5115FA" w14:textId="77777777" w:rsidR="00E86AD7" w:rsidRPr="007036E5" w:rsidRDefault="00E86AD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9350A">
              <w:rPr>
                <w:rFonts w:asciiTheme="minorHAnsi" w:eastAsia="Open Sans" w:hAnsiTheme="minorHAnsi" w:cs="Open Sans"/>
                <w:color w:val="000000" w:themeColor="text1"/>
                <w:sz w:val="18"/>
                <w:szCs w:val="18"/>
              </w:rPr>
              <w:t>Critical thinking</w:t>
            </w:r>
          </w:p>
          <w:p w14:paraId="03C4E90C" w14:textId="77777777" w:rsidR="00E86AD7" w:rsidRPr="007036E5" w:rsidRDefault="00E86AD7" w:rsidP="007036E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7036E5">
              <w:rPr>
                <w:rFonts w:asciiTheme="minorHAnsi" w:eastAsia="Open Sans" w:hAnsiTheme="minorHAnsi" w:cs="Open Sans"/>
                <w:color w:val="000000" w:themeColor="text1"/>
                <w:sz w:val="18"/>
                <w:szCs w:val="18"/>
              </w:rPr>
              <w:t>Problem solving</w:t>
            </w:r>
          </w:p>
          <w:p w14:paraId="2BCD4C79" w14:textId="77777777" w:rsidR="00E86AD7" w:rsidRPr="00F736BB" w:rsidRDefault="00E86AD7" w:rsidP="00E86AD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r>
      <w:tr w:rsidR="00E86AD7" w:rsidRPr="008542E2" w14:paraId="1BF1DBB7" w14:textId="77777777" w:rsidTr="004C114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34C94B6" w14:textId="1B0FFB0D" w:rsidR="00E86AD7" w:rsidRPr="008542E2" w:rsidRDefault="00E86AD7" w:rsidP="00E86AD7">
            <w:pPr>
              <w:pStyle w:val="TableHeading"/>
              <w:rPr>
                <w:lang w:val="en-GB"/>
              </w:rPr>
            </w:pPr>
            <w:r w:rsidRPr="008542E2">
              <w:rPr>
                <w:b/>
                <w:bCs/>
                <w:color w:val="000000" w:themeColor="text1"/>
                <w:lang w:val="en-GB"/>
              </w:rPr>
              <w:t>Week 2</w:t>
            </w:r>
            <w:r>
              <w:rPr>
                <w:b/>
                <w:bCs/>
                <w:color w:val="000000" w:themeColor="text1"/>
                <w:lang w:val="en-GB"/>
              </w:rPr>
              <w:t>6</w:t>
            </w:r>
            <w:r w:rsidRPr="008542E2">
              <w:rPr>
                <w:b/>
                <w:bCs/>
                <w:color w:val="000000" w:themeColor="text1"/>
                <w:lang w:val="en-GB"/>
              </w:rPr>
              <w:br/>
              <w:t>Lesson 3</w:t>
            </w:r>
          </w:p>
        </w:tc>
      </w:tr>
      <w:tr w:rsidR="00E86AD7" w:rsidRPr="00F736BB" w14:paraId="0CC41BC0" w14:textId="77777777" w:rsidTr="0088783E">
        <w:trPr>
          <w:trHeight w:val="71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2886CDE7" w14:textId="42A08981" w:rsidR="00E86AD7" w:rsidRPr="00E86AD7" w:rsidRDefault="00E86AD7" w:rsidP="00E86AD7">
            <w:pPr>
              <w:pStyle w:val="TableHeading"/>
              <w:rPr>
                <w:rFonts w:asciiTheme="minorHAnsi" w:hAnsiTheme="minorHAnsi"/>
                <w:b/>
                <w:bCs/>
                <w:color w:val="000000" w:themeColor="text1"/>
                <w:sz w:val="18"/>
                <w:szCs w:val="22"/>
                <w:lang w:val="en-GB"/>
              </w:rPr>
            </w:pPr>
            <w:r w:rsidRPr="00E86AD7">
              <w:rPr>
                <w:rFonts w:asciiTheme="minorHAnsi" w:hAnsiTheme="minorHAnsi"/>
                <w:b/>
                <w:bCs/>
                <w:sz w:val="18"/>
                <w:szCs w:val="18"/>
                <w:lang w:val="en-GB"/>
              </w:rPr>
              <w:t>Final Project</w:t>
            </w:r>
          </w:p>
        </w:tc>
        <w:tc>
          <w:tcPr>
            <w:tcW w:w="2551" w:type="dxa"/>
            <w:shd w:val="clear" w:color="auto" w:fill="FFFFFF" w:themeFill="background1"/>
          </w:tcPr>
          <w:p w14:paraId="5695E943" w14:textId="77777777" w:rsidR="00E86AD7" w:rsidRPr="00F736BB" w:rsidRDefault="00E86AD7" w:rsidP="00E86AD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4820" w:type="dxa"/>
            <w:shd w:val="clear" w:color="auto" w:fill="FFFFFF" w:themeFill="background1"/>
          </w:tcPr>
          <w:p w14:paraId="5B8A7220" w14:textId="77777777" w:rsidR="00E86AD7" w:rsidRPr="00F736BB" w:rsidRDefault="00E86AD7" w:rsidP="00E86AD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rPr>
            </w:pPr>
          </w:p>
        </w:tc>
        <w:tc>
          <w:tcPr>
            <w:tcW w:w="2268" w:type="dxa"/>
            <w:shd w:val="clear" w:color="auto" w:fill="FFFFFF" w:themeFill="background1"/>
          </w:tcPr>
          <w:p w14:paraId="69492B1C" w14:textId="77777777" w:rsidR="00E86AD7" w:rsidRPr="00F736BB" w:rsidRDefault="00E86AD7" w:rsidP="00E86AD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1984" w:type="dxa"/>
            <w:shd w:val="clear" w:color="auto" w:fill="FFFFFF" w:themeFill="background1"/>
          </w:tcPr>
          <w:p w14:paraId="3707CA2F" w14:textId="77777777" w:rsidR="00E86AD7" w:rsidRPr="00F736BB" w:rsidRDefault="00E86AD7" w:rsidP="00E86AD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1985" w:type="dxa"/>
            <w:shd w:val="clear" w:color="auto" w:fill="FFFFFF" w:themeFill="background1"/>
          </w:tcPr>
          <w:p w14:paraId="40E42DF6" w14:textId="77777777" w:rsidR="00E86AD7" w:rsidRPr="00F736BB" w:rsidRDefault="00E86AD7" w:rsidP="00E86AD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color w:val="000000" w:themeColor="text1"/>
                <w:sz w:val="18"/>
                <w:szCs w:val="22"/>
                <w:lang w:val="en-GB"/>
              </w:rPr>
            </w:pPr>
          </w:p>
        </w:tc>
      </w:tr>
    </w:tbl>
    <w:p w14:paraId="12CAA653" w14:textId="2659D097" w:rsidR="00F736BB" w:rsidRDefault="00F736BB" w:rsidP="00E460F8">
      <w:pPr>
        <w:rPr>
          <w:rStyle w:val="Strong"/>
          <w:b w:val="0"/>
          <w:bCs w:val="0"/>
        </w:rPr>
      </w:pPr>
    </w:p>
    <w:p w14:paraId="2C893242" w14:textId="7329F4B5" w:rsidR="0088783E" w:rsidRDefault="0088783E">
      <w:pPr>
        <w:spacing w:after="0" w:line="240" w:lineRule="auto"/>
        <w:rPr>
          <w:rStyle w:val="Strong"/>
          <w:b w:val="0"/>
          <w:bCs w:val="0"/>
        </w:rPr>
      </w:pPr>
      <w:r>
        <w:rPr>
          <w:rStyle w:val="Strong"/>
          <w:b w:val="0"/>
          <w:bCs w:val="0"/>
        </w:rPr>
        <w:br w:type="page"/>
      </w:r>
    </w:p>
    <w:p w14:paraId="2B9DC442" w14:textId="77777777" w:rsidR="00E460F8" w:rsidRPr="008542E2" w:rsidRDefault="00E460F8" w:rsidP="00E460F8">
      <w:pPr>
        <w:rPr>
          <w:rStyle w:val="Strong"/>
          <w:b w:val="0"/>
          <w:bCs w:val="0"/>
        </w:rPr>
      </w:pP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4A557115" w14:textId="77777777" w:rsidTr="0088783E">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9DD5439" w14:textId="77777777" w:rsidR="00E460F8" w:rsidRPr="0088783E" w:rsidRDefault="00E460F8">
            <w:pPr>
              <w:pStyle w:val="TableHeading"/>
              <w:jc w:val="center"/>
              <w:rPr>
                <w:b/>
                <w:bCs/>
                <w:color w:val="FFFFFF" w:themeColor="background1"/>
                <w:sz w:val="20"/>
                <w:szCs w:val="24"/>
                <w:lang w:val="en-GB"/>
              </w:rPr>
            </w:pPr>
            <w:r w:rsidRPr="0088783E">
              <w:rPr>
                <w:b/>
                <w:bCs/>
                <w:color w:val="FFFFFF" w:themeColor="background1"/>
                <w:sz w:val="20"/>
                <w:szCs w:val="24"/>
                <w:lang w:val="en-GB"/>
              </w:rPr>
              <w:t>Topic</w:t>
            </w:r>
            <w:r w:rsidRPr="0088783E">
              <w:rPr>
                <w:b/>
                <w:bCs/>
                <w:color w:val="FFFFFF" w:themeColor="background1"/>
                <w:sz w:val="20"/>
                <w:szCs w:val="24"/>
                <w:lang w:val="en-GB"/>
              </w:rPr>
              <w:br/>
              <w:t>Sub topic</w:t>
            </w:r>
            <w:r w:rsidRPr="0088783E">
              <w:rPr>
                <w:b/>
                <w:bCs/>
                <w:color w:val="FFFFFF" w:themeColor="background1"/>
                <w:sz w:val="20"/>
                <w:szCs w:val="24"/>
                <w:lang w:val="en-GB"/>
              </w:rPr>
              <w:br/>
            </w:r>
            <w:r w:rsidRPr="0088783E">
              <w:rPr>
                <w:b/>
                <w:bCs/>
                <w:color w:val="FFFFFF"/>
                <w:sz w:val="20"/>
                <w:szCs w:val="24"/>
                <w:lang w:val="en-GB"/>
              </w:rPr>
              <w:t>Lesson title</w:t>
            </w:r>
          </w:p>
        </w:tc>
        <w:tc>
          <w:tcPr>
            <w:tcW w:w="2551" w:type="dxa"/>
            <w:shd w:val="clear" w:color="auto" w:fill="341583" w:themeFill="accent2" w:themeFillShade="80"/>
            <w:vAlign w:val="center"/>
          </w:tcPr>
          <w:p w14:paraId="6AF4F4FB"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Specification reference</w:t>
            </w:r>
          </w:p>
        </w:tc>
        <w:tc>
          <w:tcPr>
            <w:tcW w:w="4820" w:type="dxa"/>
            <w:shd w:val="clear" w:color="auto" w:fill="341583" w:themeFill="accent2" w:themeFillShade="80"/>
            <w:vAlign w:val="center"/>
          </w:tcPr>
          <w:p w14:paraId="52673F10" w14:textId="3D355D86"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 xml:space="preserve">Suggested </w:t>
            </w:r>
            <w:r w:rsidR="00B542DA" w:rsidRPr="0088783E">
              <w:rPr>
                <w:b/>
                <w:bCs/>
                <w:color w:val="FFFFFF" w:themeColor="background1"/>
                <w:sz w:val="20"/>
                <w:szCs w:val="24"/>
                <w:lang w:val="en-GB"/>
              </w:rPr>
              <w:t>Activities</w:t>
            </w:r>
          </w:p>
        </w:tc>
        <w:tc>
          <w:tcPr>
            <w:tcW w:w="2268" w:type="dxa"/>
            <w:shd w:val="clear" w:color="auto" w:fill="341583" w:themeFill="accent2" w:themeFillShade="80"/>
            <w:vAlign w:val="center"/>
          </w:tcPr>
          <w:p w14:paraId="5DEB28A5"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Suggested resources</w:t>
            </w:r>
          </w:p>
        </w:tc>
        <w:tc>
          <w:tcPr>
            <w:tcW w:w="1984" w:type="dxa"/>
            <w:shd w:val="clear" w:color="auto" w:fill="341583" w:themeFill="accent2" w:themeFillShade="80"/>
            <w:vAlign w:val="center"/>
          </w:tcPr>
          <w:p w14:paraId="218327FF"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FA22440" w14:textId="77777777" w:rsidR="00E460F8" w:rsidRPr="0088783E"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Which skills could be acquired through teaching and delivery in this lesson?</w:t>
            </w:r>
          </w:p>
        </w:tc>
      </w:tr>
      <w:tr w:rsidR="00E460F8" w:rsidRPr="008542E2" w14:paraId="11F49621"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AE0178F" w14:textId="77777777" w:rsidR="00E460F8" w:rsidRPr="008542E2" w:rsidRDefault="00E460F8">
            <w:pPr>
              <w:pStyle w:val="TableHeading"/>
              <w:rPr>
                <w:color w:val="FFFFFF" w:themeColor="background1"/>
                <w:lang w:val="en-GB"/>
              </w:rPr>
            </w:pPr>
            <w:r w:rsidRPr="008542E2">
              <w:rPr>
                <w:b/>
                <w:bCs/>
                <w:color w:val="000000" w:themeColor="text1"/>
                <w:lang w:val="en-GB"/>
              </w:rPr>
              <w:t>Week 27</w:t>
            </w:r>
            <w:r w:rsidRPr="008542E2">
              <w:rPr>
                <w:b/>
                <w:bCs/>
                <w:color w:val="000000" w:themeColor="text1"/>
                <w:lang w:val="en-GB"/>
              </w:rPr>
              <w:br/>
              <w:t>Lesson 1</w:t>
            </w:r>
          </w:p>
        </w:tc>
      </w:tr>
      <w:tr w:rsidR="00E460F8" w:rsidRPr="008542E2" w14:paraId="02E4B5FA" w14:textId="77777777" w:rsidTr="0088783E">
        <w:trPr>
          <w:trHeight w:val="753"/>
        </w:trPr>
        <w:tc>
          <w:tcPr>
            <w:cnfStyle w:val="001000000000" w:firstRow="0" w:lastRow="0" w:firstColumn="1" w:lastColumn="0" w:oddVBand="0" w:evenVBand="0" w:oddHBand="0" w:evenHBand="0" w:firstRowFirstColumn="0" w:firstRowLastColumn="0" w:lastRowFirstColumn="0" w:lastRowLastColumn="0"/>
            <w:tcW w:w="1555" w:type="dxa"/>
          </w:tcPr>
          <w:p w14:paraId="6F3026E8" w14:textId="2A64D23C" w:rsidR="00E460F8" w:rsidRPr="00F736BB" w:rsidRDefault="00E86AD7" w:rsidP="00F736BB">
            <w:pPr>
              <w:pStyle w:val="TableText"/>
              <w:rPr>
                <w:rFonts w:asciiTheme="minorHAnsi" w:hAnsiTheme="minorHAnsi"/>
                <w:sz w:val="18"/>
                <w:szCs w:val="18"/>
                <w:lang w:val="en-GB"/>
              </w:rPr>
            </w:pPr>
            <w:r>
              <w:rPr>
                <w:rFonts w:asciiTheme="minorHAnsi" w:hAnsiTheme="minorHAnsi"/>
                <w:sz w:val="18"/>
                <w:szCs w:val="18"/>
                <w:lang w:val="en-GB"/>
              </w:rPr>
              <w:t>Final Project</w:t>
            </w:r>
          </w:p>
        </w:tc>
        <w:tc>
          <w:tcPr>
            <w:tcW w:w="2551" w:type="dxa"/>
          </w:tcPr>
          <w:p w14:paraId="255197F5" w14:textId="77777777" w:rsidR="00E460F8" w:rsidRPr="00F736BB" w:rsidRDefault="00E460F8" w:rsidP="00F736B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463F4747" w14:textId="77777777" w:rsidR="00E460F8" w:rsidRPr="00F736BB" w:rsidRDefault="00E460F8"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tc>
        <w:tc>
          <w:tcPr>
            <w:tcW w:w="2268" w:type="dxa"/>
          </w:tcPr>
          <w:p w14:paraId="049E4E41" w14:textId="77777777" w:rsidR="00E460F8" w:rsidRPr="00F736BB" w:rsidRDefault="00E460F8" w:rsidP="00F736B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482CD6D3" w14:textId="77777777" w:rsidR="00E460F8" w:rsidRPr="00F736BB" w:rsidRDefault="00E460F8" w:rsidP="00F736B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5" w:type="dxa"/>
          </w:tcPr>
          <w:p w14:paraId="7B3A33DE" w14:textId="77777777" w:rsidR="00E460F8" w:rsidRPr="00F736BB" w:rsidRDefault="00E460F8" w:rsidP="00F736B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r>
      <w:tr w:rsidR="00E460F8" w:rsidRPr="008542E2" w14:paraId="1750A4D7"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1B25E1B5" w14:textId="77777777" w:rsidR="00E460F8" w:rsidRPr="008542E2" w:rsidRDefault="00E460F8">
            <w:pPr>
              <w:pStyle w:val="TableHeading"/>
              <w:rPr>
                <w:lang w:val="en-GB"/>
              </w:rPr>
            </w:pPr>
            <w:r w:rsidRPr="008542E2">
              <w:rPr>
                <w:b/>
                <w:bCs/>
                <w:color w:val="000000" w:themeColor="text1"/>
                <w:lang w:val="en-GB"/>
              </w:rPr>
              <w:t>Week 27</w:t>
            </w:r>
            <w:r w:rsidRPr="008542E2">
              <w:rPr>
                <w:b/>
                <w:bCs/>
                <w:color w:val="000000" w:themeColor="text1"/>
                <w:lang w:val="en-GB"/>
              </w:rPr>
              <w:br/>
              <w:t>Lesson 2</w:t>
            </w:r>
          </w:p>
        </w:tc>
      </w:tr>
      <w:tr w:rsidR="00E460F8" w:rsidRPr="008542E2" w14:paraId="6C476884" w14:textId="77777777" w:rsidTr="0088783E">
        <w:trPr>
          <w:trHeight w:val="573"/>
        </w:trPr>
        <w:tc>
          <w:tcPr>
            <w:cnfStyle w:val="001000000000" w:firstRow="0" w:lastRow="0" w:firstColumn="1" w:lastColumn="0" w:oddVBand="0" w:evenVBand="0" w:oddHBand="0" w:evenHBand="0" w:firstRowFirstColumn="0" w:firstRowLastColumn="0" w:lastRowFirstColumn="0" w:lastRowLastColumn="0"/>
            <w:tcW w:w="1555" w:type="dxa"/>
          </w:tcPr>
          <w:p w14:paraId="0BD08C8C" w14:textId="77777777" w:rsidR="00E460F8" w:rsidRPr="00F736BB" w:rsidRDefault="00E460F8">
            <w:pPr>
              <w:pStyle w:val="TableText"/>
              <w:rPr>
                <w:rFonts w:asciiTheme="minorHAnsi" w:hAnsiTheme="minorHAnsi"/>
                <w:sz w:val="18"/>
                <w:szCs w:val="18"/>
                <w:lang w:val="en-GB"/>
              </w:rPr>
            </w:pPr>
          </w:p>
        </w:tc>
        <w:tc>
          <w:tcPr>
            <w:tcW w:w="2551" w:type="dxa"/>
          </w:tcPr>
          <w:p w14:paraId="5AAC926D"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66DFEB58" w14:textId="77777777" w:rsidR="00017356" w:rsidRPr="00F736BB" w:rsidRDefault="00017356"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297A48F3"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534D5497"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58B2F52D"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5" w:type="dxa"/>
          </w:tcPr>
          <w:p w14:paraId="6474B4C2"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r>
      <w:tr w:rsidR="00E460F8" w:rsidRPr="008542E2" w14:paraId="2465043C"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0A817B54" w14:textId="77777777" w:rsidR="00E460F8" w:rsidRPr="008542E2" w:rsidRDefault="00E460F8">
            <w:pPr>
              <w:pStyle w:val="TableHeading"/>
              <w:rPr>
                <w:lang w:val="en-GB"/>
              </w:rPr>
            </w:pPr>
            <w:r w:rsidRPr="008542E2">
              <w:rPr>
                <w:b/>
                <w:bCs/>
                <w:color w:val="000000" w:themeColor="text1"/>
                <w:lang w:val="en-GB"/>
              </w:rPr>
              <w:t>Week 27</w:t>
            </w:r>
            <w:r w:rsidRPr="008542E2">
              <w:rPr>
                <w:b/>
                <w:bCs/>
                <w:color w:val="000000" w:themeColor="text1"/>
                <w:lang w:val="en-GB"/>
              </w:rPr>
              <w:br/>
              <w:t>Lesson 3</w:t>
            </w:r>
          </w:p>
        </w:tc>
      </w:tr>
      <w:tr w:rsidR="00E460F8" w:rsidRPr="008542E2" w14:paraId="1584B89A" w14:textId="77777777" w:rsidTr="0088783E">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5260268C" w14:textId="77777777" w:rsidR="00E460F8" w:rsidRPr="00F736BB" w:rsidRDefault="00E460F8">
            <w:pPr>
              <w:pStyle w:val="TableHeading"/>
              <w:rPr>
                <w:rFonts w:asciiTheme="minorHAnsi" w:hAnsiTheme="minorHAnsi"/>
                <w:color w:val="000000" w:themeColor="text1"/>
                <w:sz w:val="18"/>
                <w:szCs w:val="22"/>
                <w:lang w:val="en-GB"/>
              </w:rPr>
            </w:pPr>
          </w:p>
        </w:tc>
        <w:tc>
          <w:tcPr>
            <w:tcW w:w="2551" w:type="dxa"/>
          </w:tcPr>
          <w:p w14:paraId="4DB39DE7"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4820" w:type="dxa"/>
          </w:tcPr>
          <w:p w14:paraId="5D4A0071" w14:textId="77777777" w:rsidR="00017356" w:rsidRPr="00F736BB" w:rsidRDefault="00017356"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7EBD86F9"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2268" w:type="dxa"/>
          </w:tcPr>
          <w:p w14:paraId="47EFF96A"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1984" w:type="dxa"/>
          </w:tcPr>
          <w:p w14:paraId="5C403431"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1985" w:type="dxa"/>
          </w:tcPr>
          <w:p w14:paraId="261F3017"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color w:val="000000" w:themeColor="text1"/>
                <w:sz w:val="18"/>
                <w:szCs w:val="22"/>
                <w:lang w:val="en-GB"/>
              </w:rPr>
            </w:pPr>
          </w:p>
        </w:tc>
      </w:tr>
    </w:tbl>
    <w:p w14:paraId="28D099BF" w14:textId="77777777" w:rsidR="00477621" w:rsidRDefault="00477621">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241B9246" w14:textId="77777777" w:rsidTr="0088783E">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BB2EED8" w14:textId="64C65C52" w:rsidR="00E460F8" w:rsidRPr="0088783E" w:rsidRDefault="00E460F8">
            <w:pPr>
              <w:pStyle w:val="TableHeading"/>
              <w:jc w:val="center"/>
              <w:rPr>
                <w:b/>
                <w:bCs/>
                <w:color w:val="FFFFFF" w:themeColor="background1"/>
                <w:sz w:val="20"/>
                <w:szCs w:val="24"/>
                <w:lang w:val="en-GB"/>
              </w:rPr>
            </w:pPr>
            <w:r w:rsidRPr="0088783E">
              <w:rPr>
                <w:b/>
                <w:bCs/>
                <w:color w:val="FFFFFF" w:themeColor="background1"/>
                <w:sz w:val="20"/>
                <w:szCs w:val="24"/>
                <w:lang w:val="en-GB"/>
              </w:rPr>
              <w:t>Topic</w:t>
            </w:r>
            <w:r w:rsidRPr="0088783E">
              <w:rPr>
                <w:b/>
                <w:bCs/>
                <w:color w:val="FFFFFF" w:themeColor="background1"/>
                <w:sz w:val="20"/>
                <w:szCs w:val="24"/>
                <w:lang w:val="en-GB"/>
              </w:rPr>
              <w:br/>
              <w:t>Sub topic</w:t>
            </w:r>
            <w:r w:rsidRPr="0088783E">
              <w:rPr>
                <w:b/>
                <w:bCs/>
                <w:color w:val="FFFFFF" w:themeColor="background1"/>
                <w:sz w:val="20"/>
                <w:szCs w:val="24"/>
                <w:lang w:val="en-GB"/>
              </w:rPr>
              <w:br/>
            </w:r>
            <w:r w:rsidRPr="0088783E">
              <w:rPr>
                <w:b/>
                <w:bCs/>
                <w:color w:val="FFFFFF"/>
                <w:sz w:val="20"/>
                <w:szCs w:val="24"/>
                <w:lang w:val="en-GB"/>
              </w:rPr>
              <w:t>Lesson title</w:t>
            </w:r>
          </w:p>
        </w:tc>
        <w:tc>
          <w:tcPr>
            <w:tcW w:w="2551" w:type="dxa"/>
            <w:shd w:val="clear" w:color="auto" w:fill="341583" w:themeFill="accent2" w:themeFillShade="80"/>
            <w:vAlign w:val="center"/>
          </w:tcPr>
          <w:p w14:paraId="2A81AFCF"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Specification reference</w:t>
            </w:r>
          </w:p>
        </w:tc>
        <w:tc>
          <w:tcPr>
            <w:tcW w:w="4820" w:type="dxa"/>
            <w:shd w:val="clear" w:color="auto" w:fill="341583" w:themeFill="accent2" w:themeFillShade="80"/>
            <w:vAlign w:val="center"/>
          </w:tcPr>
          <w:p w14:paraId="4C425BC9" w14:textId="2EDAF36F"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 xml:space="preserve">Suggested </w:t>
            </w:r>
            <w:r w:rsidR="00B542DA" w:rsidRPr="0088783E">
              <w:rPr>
                <w:b/>
                <w:bCs/>
                <w:color w:val="FFFFFF" w:themeColor="background1"/>
                <w:sz w:val="20"/>
                <w:szCs w:val="24"/>
                <w:lang w:val="en-GB"/>
              </w:rPr>
              <w:t>Activities</w:t>
            </w:r>
          </w:p>
        </w:tc>
        <w:tc>
          <w:tcPr>
            <w:tcW w:w="2268" w:type="dxa"/>
            <w:shd w:val="clear" w:color="auto" w:fill="341583" w:themeFill="accent2" w:themeFillShade="80"/>
            <w:vAlign w:val="center"/>
          </w:tcPr>
          <w:p w14:paraId="28C801B7"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Suggested resources</w:t>
            </w:r>
          </w:p>
        </w:tc>
        <w:tc>
          <w:tcPr>
            <w:tcW w:w="1984" w:type="dxa"/>
            <w:shd w:val="clear" w:color="auto" w:fill="341583" w:themeFill="accent2" w:themeFillShade="80"/>
            <w:vAlign w:val="center"/>
          </w:tcPr>
          <w:p w14:paraId="1BF69F33"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F463992" w14:textId="77777777" w:rsidR="00E460F8" w:rsidRPr="0088783E"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Which skills could be acquired through teaching and delivery in this lesson?</w:t>
            </w:r>
          </w:p>
        </w:tc>
      </w:tr>
      <w:tr w:rsidR="00E460F8" w:rsidRPr="008542E2" w14:paraId="07175D5A"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0C7410D" w14:textId="77777777" w:rsidR="00E460F8" w:rsidRPr="008542E2" w:rsidRDefault="00E460F8">
            <w:pPr>
              <w:pStyle w:val="TableHeading"/>
              <w:rPr>
                <w:color w:val="FFFFFF" w:themeColor="background1"/>
                <w:lang w:val="en-GB"/>
              </w:rPr>
            </w:pPr>
            <w:r w:rsidRPr="008542E2">
              <w:rPr>
                <w:b/>
                <w:bCs/>
                <w:color w:val="000000" w:themeColor="text1"/>
                <w:lang w:val="en-GB"/>
              </w:rPr>
              <w:t>Week 28</w:t>
            </w:r>
            <w:r w:rsidRPr="008542E2">
              <w:rPr>
                <w:b/>
                <w:bCs/>
                <w:color w:val="000000" w:themeColor="text1"/>
                <w:lang w:val="en-GB"/>
              </w:rPr>
              <w:br/>
              <w:t>Lesson 1</w:t>
            </w:r>
          </w:p>
        </w:tc>
      </w:tr>
      <w:tr w:rsidR="00E460F8" w:rsidRPr="008542E2" w14:paraId="35742BC1" w14:textId="77777777" w:rsidTr="0088783E">
        <w:trPr>
          <w:trHeight w:val="1101"/>
        </w:trPr>
        <w:tc>
          <w:tcPr>
            <w:cnfStyle w:val="001000000000" w:firstRow="0" w:lastRow="0" w:firstColumn="1" w:lastColumn="0" w:oddVBand="0" w:evenVBand="0" w:oddHBand="0" w:evenHBand="0" w:firstRowFirstColumn="0" w:firstRowLastColumn="0" w:lastRowFirstColumn="0" w:lastRowLastColumn="0"/>
            <w:tcW w:w="1555" w:type="dxa"/>
          </w:tcPr>
          <w:p w14:paraId="26650011" w14:textId="77777777" w:rsidR="00E460F8" w:rsidRPr="00F736BB" w:rsidRDefault="00E460F8">
            <w:pPr>
              <w:pStyle w:val="TableText"/>
              <w:rPr>
                <w:rFonts w:asciiTheme="minorHAnsi" w:hAnsiTheme="minorHAnsi"/>
                <w:lang w:val="en-GB"/>
              </w:rPr>
            </w:pPr>
          </w:p>
        </w:tc>
        <w:tc>
          <w:tcPr>
            <w:tcW w:w="2551" w:type="dxa"/>
          </w:tcPr>
          <w:p w14:paraId="0BC052C3"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p>
        </w:tc>
        <w:tc>
          <w:tcPr>
            <w:tcW w:w="4820" w:type="dxa"/>
          </w:tcPr>
          <w:p w14:paraId="6C33BA5C" w14:textId="50811DEF" w:rsidR="00E460F8" w:rsidRPr="00F736BB" w:rsidRDefault="006859AA" w:rsidP="00F736B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tc>
        <w:tc>
          <w:tcPr>
            <w:tcW w:w="2268" w:type="dxa"/>
          </w:tcPr>
          <w:p w14:paraId="17814C1E"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p>
        </w:tc>
        <w:tc>
          <w:tcPr>
            <w:tcW w:w="1984" w:type="dxa"/>
          </w:tcPr>
          <w:p w14:paraId="5651D591"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p>
        </w:tc>
        <w:tc>
          <w:tcPr>
            <w:tcW w:w="1985" w:type="dxa"/>
          </w:tcPr>
          <w:p w14:paraId="1C7AFE22"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p>
        </w:tc>
      </w:tr>
      <w:tr w:rsidR="00E460F8" w:rsidRPr="008542E2" w14:paraId="7B772E7E" w14:textId="77777777" w:rsidTr="003D1F3C">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4BF56F1" w14:textId="77777777" w:rsidR="00E460F8" w:rsidRPr="008542E2" w:rsidRDefault="00E460F8">
            <w:pPr>
              <w:pStyle w:val="TableHeading"/>
              <w:rPr>
                <w:lang w:val="en-GB"/>
              </w:rPr>
            </w:pPr>
            <w:r w:rsidRPr="008542E2">
              <w:rPr>
                <w:b/>
                <w:bCs/>
                <w:color w:val="000000" w:themeColor="text1"/>
                <w:lang w:val="en-GB"/>
              </w:rPr>
              <w:t>Week 28</w:t>
            </w:r>
            <w:r w:rsidRPr="008542E2">
              <w:rPr>
                <w:b/>
                <w:bCs/>
                <w:color w:val="000000" w:themeColor="text1"/>
                <w:lang w:val="en-GB"/>
              </w:rPr>
              <w:br/>
              <w:t>Lesson 2</w:t>
            </w:r>
          </w:p>
        </w:tc>
      </w:tr>
      <w:tr w:rsidR="00E460F8" w:rsidRPr="008542E2" w14:paraId="17F46BE8" w14:textId="77777777" w:rsidTr="0088783E">
        <w:trPr>
          <w:trHeight w:val="404"/>
        </w:trPr>
        <w:tc>
          <w:tcPr>
            <w:cnfStyle w:val="001000000000" w:firstRow="0" w:lastRow="0" w:firstColumn="1" w:lastColumn="0" w:oddVBand="0" w:evenVBand="0" w:oddHBand="0" w:evenHBand="0" w:firstRowFirstColumn="0" w:firstRowLastColumn="0" w:lastRowFirstColumn="0" w:lastRowLastColumn="0"/>
            <w:tcW w:w="1555" w:type="dxa"/>
          </w:tcPr>
          <w:p w14:paraId="263F9AE6" w14:textId="77777777" w:rsidR="00E460F8" w:rsidRPr="00F736BB" w:rsidRDefault="00E460F8">
            <w:pPr>
              <w:pStyle w:val="TableText"/>
              <w:rPr>
                <w:sz w:val="18"/>
                <w:szCs w:val="18"/>
                <w:lang w:val="en-GB"/>
              </w:rPr>
            </w:pPr>
          </w:p>
        </w:tc>
        <w:tc>
          <w:tcPr>
            <w:tcW w:w="2551" w:type="dxa"/>
          </w:tcPr>
          <w:p w14:paraId="71263E98"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4820" w:type="dxa"/>
          </w:tcPr>
          <w:p w14:paraId="73C4D3AD" w14:textId="77777777" w:rsidR="00017356" w:rsidRPr="00F736BB" w:rsidRDefault="00017356"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633C53A3"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2268" w:type="dxa"/>
          </w:tcPr>
          <w:p w14:paraId="1C618F53"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1984" w:type="dxa"/>
          </w:tcPr>
          <w:p w14:paraId="65C42756"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1985" w:type="dxa"/>
          </w:tcPr>
          <w:p w14:paraId="3125F352"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sz w:val="18"/>
                <w:szCs w:val="18"/>
                <w:lang w:val="en-GB"/>
              </w:rPr>
            </w:pPr>
          </w:p>
        </w:tc>
      </w:tr>
      <w:tr w:rsidR="00E460F8" w:rsidRPr="008542E2" w14:paraId="1D412A6D" w14:textId="77777777" w:rsidTr="003D1F3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6DC51F7" w14:textId="77777777" w:rsidR="00E460F8" w:rsidRPr="008542E2" w:rsidRDefault="00E460F8">
            <w:pPr>
              <w:pStyle w:val="TableHeading"/>
              <w:rPr>
                <w:lang w:val="en-GB"/>
              </w:rPr>
            </w:pPr>
            <w:r w:rsidRPr="008542E2">
              <w:rPr>
                <w:b/>
                <w:bCs/>
                <w:color w:val="000000" w:themeColor="text1"/>
                <w:lang w:val="en-GB"/>
              </w:rPr>
              <w:t>Week 28</w:t>
            </w:r>
            <w:r w:rsidRPr="008542E2">
              <w:rPr>
                <w:b/>
                <w:bCs/>
                <w:color w:val="000000" w:themeColor="text1"/>
                <w:lang w:val="en-GB"/>
              </w:rPr>
              <w:br/>
              <w:t>Lesson 3</w:t>
            </w:r>
          </w:p>
        </w:tc>
      </w:tr>
      <w:tr w:rsidR="00E460F8" w:rsidRPr="008542E2" w14:paraId="480C713E" w14:textId="77777777" w:rsidTr="0088783E">
        <w:trPr>
          <w:trHeight w:val="292"/>
        </w:trPr>
        <w:tc>
          <w:tcPr>
            <w:cnfStyle w:val="001000000000" w:firstRow="0" w:lastRow="0" w:firstColumn="1" w:lastColumn="0" w:oddVBand="0" w:evenVBand="0" w:oddHBand="0" w:evenHBand="0" w:firstRowFirstColumn="0" w:firstRowLastColumn="0" w:lastRowFirstColumn="0" w:lastRowLastColumn="0"/>
            <w:tcW w:w="1555" w:type="dxa"/>
          </w:tcPr>
          <w:p w14:paraId="68056C31" w14:textId="77777777" w:rsidR="00E460F8" w:rsidRPr="00F736BB" w:rsidRDefault="00E460F8">
            <w:pPr>
              <w:pStyle w:val="TableHeading"/>
              <w:rPr>
                <w:color w:val="000000" w:themeColor="text1"/>
                <w:sz w:val="18"/>
                <w:szCs w:val="22"/>
                <w:lang w:val="en-GB"/>
              </w:rPr>
            </w:pPr>
          </w:p>
        </w:tc>
        <w:tc>
          <w:tcPr>
            <w:tcW w:w="2551" w:type="dxa"/>
          </w:tcPr>
          <w:p w14:paraId="3314706A"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color w:val="000000" w:themeColor="text1"/>
                <w:sz w:val="18"/>
                <w:szCs w:val="22"/>
                <w:lang w:val="en-GB"/>
              </w:rPr>
            </w:pPr>
          </w:p>
        </w:tc>
        <w:tc>
          <w:tcPr>
            <w:tcW w:w="4820" w:type="dxa"/>
          </w:tcPr>
          <w:p w14:paraId="0DA4425A" w14:textId="77777777" w:rsidR="00017356" w:rsidRPr="00F736BB" w:rsidRDefault="00017356"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32295977"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color w:val="000000" w:themeColor="text1"/>
                <w:sz w:val="18"/>
                <w:szCs w:val="22"/>
                <w:lang w:val="en-GB"/>
              </w:rPr>
            </w:pPr>
          </w:p>
        </w:tc>
        <w:tc>
          <w:tcPr>
            <w:tcW w:w="2268" w:type="dxa"/>
          </w:tcPr>
          <w:p w14:paraId="775A0497"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color w:val="000000" w:themeColor="text1"/>
                <w:sz w:val="18"/>
                <w:szCs w:val="22"/>
                <w:lang w:val="en-GB"/>
              </w:rPr>
            </w:pPr>
          </w:p>
        </w:tc>
        <w:tc>
          <w:tcPr>
            <w:tcW w:w="1984" w:type="dxa"/>
          </w:tcPr>
          <w:p w14:paraId="536F174E"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color w:val="000000" w:themeColor="text1"/>
                <w:sz w:val="18"/>
                <w:szCs w:val="22"/>
                <w:lang w:val="en-GB"/>
              </w:rPr>
            </w:pPr>
          </w:p>
        </w:tc>
        <w:tc>
          <w:tcPr>
            <w:tcW w:w="1985" w:type="dxa"/>
          </w:tcPr>
          <w:p w14:paraId="67DDEE50"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b w:val="0"/>
                <w:bCs w:val="0"/>
                <w:color w:val="000000" w:themeColor="text1"/>
                <w:sz w:val="18"/>
                <w:szCs w:val="22"/>
                <w:lang w:val="en-GB"/>
              </w:rPr>
            </w:pPr>
          </w:p>
        </w:tc>
      </w:tr>
    </w:tbl>
    <w:p w14:paraId="50E00686" w14:textId="77777777" w:rsidR="00477621" w:rsidRDefault="00477621">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03606C0C" w14:textId="77777777" w:rsidTr="0088783E">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0782674" w14:textId="65A6F3B3" w:rsidR="00E460F8" w:rsidRPr="0088783E" w:rsidRDefault="00E460F8">
            <w:pPr>
              <w:pStyle w:val="TableHeading"/>
              <w:jc w:val="center"/>
              <w:rPr>
                <w:b/>
                <w:bCs/>
                <w:color w:val="FFFFFF" w:themeColor="background1"/>
                <w:sz w:val="20"/>
                <w:szCs w:val="24"/>
                <w:lang w:val="en-GB"/>
              </w:rPr>
            </w:pPr>
            <w:r w:rsidRPr="0088783E">
              <w:rPr>
                <w:b/>
                <w:bCs/>
                <w:color w:val="FFFFFF" w:themeColor="background1"/>
                <w:sz w:val="20"/>
                <w:szCs w:val="24"/>
                <w:lang w:val="en-GB"/>
              </w:rPr>
              <w:t>Topic</w:t>
            </w:r>
            <w:r w:rsidRPr="0088783E">
              <w:rPr>
                <w:b/>
                <w:bCs/>
                <w:color w:val="FFFFFF" w:themeColor="background1"/>
                <w:sz w:val="20"/>
                <w:szCs w:val="24"/>
                <w:lang w:val="en-GB"/>
              </w:rPr>
              <w:br/>
              <w:t>Sub topic</w:t>
            </w:r>
            <w:r w:rsidRPr="0088783E">
              <w:rPr>
                <w:b/>
                <w:bCs/>
                <w:color w:val="FFFFFF" w:themeColor="background1"/>
                <w:sz w:val="20"/>
                <w:szCs w:val="24"/>
                <w:lang w:val="en-GB"/>
              </w:rPr>
              <w:br/>
            </w:r>
            <w:r w:rsidRPr="0088783E">
              <w:rPr>
                <w:b/>
                <w:bCs/>
                <w:color w:val="FFFFFF"/>
                <w:sz w:val="20"/>
                <w:szCs w:val="24"/>
                <w:lang w:val="en-GB"/>
              </w:rPr>
              <w:t>Lesson title</w:t>
            </w:r>
          </w:p>
        </w:tc>
        <w:tc>
          <w:tcPr>
            <w:tcW w:w="2551" w:type="dxa"/>
            <w:shd w:val="clear" w:color="auto" w:fill="341583" w:themeFill="accent2" w:themeFillShade="80"/>
            <w:vAlign w:val="center"/>
          </w:tcPr>
          <w:p w14:paraId="2C680E41"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Specification reference</w:t>
            </w:r>
          </w:p>
        </w:tc>
        <w:tc>
          <w:tcPr>
            <w:tcW w:w="4820" w:type="dxa"/>
            <w:shd w:val="clear" w:color="auto" w:fill="341583" w:themeFill="accent2" w:themeFillShade="80"/>
            <w:vAlign w:val="center"/>
          </w:tcPr>
          <w:p w14:paraId="2EF78C7C" w14:textId="0D6D82E1"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 xml:space="preserve">Suggested </w:t>
            </w:r>
            <w:r w:rsidR="00B542DA" w:rsidRPr="0088783E">
              <w:rPr>
                <w:b/>
                <w:bCs/>
                <w:color w:val="FFFFFF" w:themeColor="background1"/>
                <w:sz w:val="20"/>
                <w:szCs w:val="24"/>
                <w:lang w:val="en-GB"/>
              </w:rPr>
              <w:t>Activities</w:t>
            </w:r>
          </w:p>
        </w:tc>
        <w:tc>
          <w:tcPr>
            <w:tcW w:w="2268" w:type="dxa"/>
            <w:shd w:val="clear" w:color="auto" w:fill="341583" w:themeFill="accent2" w:themeFillShade="80"/>
            <w:vAlign w:val="center"/>
          </w:tcPr>
          <w:p w14:paraId="69D545B7"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Suggested resources</w:t>
            </w:r>
          </w:p>
        </w:tc>
        <w:tc>
          <w:tcPr>
            <w:tcW w:w="1984" w:type="dxa"/>
            <w:shd w:val="clear" w:color="auto" w:fill="341583" w:themeFill="accent2" w:themeFillShade="80"/>
            <w:vAlign w:val="center"/>
          </w:tcPr>
          <w:p w14:paraId="35E06110"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7BF865A5" w14:textId="77777777" w:rsidR="00E460F8" w:rsidRPr="0088783E"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Which skills could be acquired through teaching and delivery in this lesson?</w:t>
            </w:r>
          </w:p>
        </w:tc>
      </w:tr>
      <w:tr w:rsidR="00E460F8" w:rsidRPr="008542E2" w14:paraId="008DD47D"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51DBAA3" w14:textId="77777777" w:rsidR="00E460F8" w:rsidRPr="008542E2" w:rsidRDefault="00E460F8">
            <w:pPr>
              <w:pStyle w:val="TableHeading"/>
              <w:rPr>
                <w:color w:val="FFFFFF" w:themeColor="background1"/>
                <w:lang w:val="en-GB"/>
              </w:rPr>
            </w:pPr>
            <w:r w:rsidRPr="008542E2">
              <w:rPr>
                <w:b/>
                <w:bCs/>
                <w:color w:val="000000" w:themeColor="text1"/>
                <w:lang w:val="en-GB"/>
              </w:rPr>
              <w:t>Week 29</w:t>
            </w:r>
            <w:r w:rsidRPr="008542E2">
              <w:rPr>
                <w:b/>
                <w:bCs/>
                <w:color w:val="000000" w:themeColor="text1"/>
                <w:lang w:val="en-GB"/>
              </w:rPr>
              <w:br/>
              <w:t>Lesson 1</w:t>
            </w:r>
          </w:p>
        </w:tc>
      </w:tr>
      <w:tr w:rsidR="00E460F8" w:rsidRPr="008542E2" w14:paraId="72393A97" w14:textId="77777777" w:rsidTr="0088783E">
        <w:trPr>
          <w:trHeight w:val="1087"/>
        </w:trPr>
        <w:tc>
          <w:tcPr>
            <w:cnfStyle w:val="001000000000" w:firstRow="0" w:lastRow="0" w:firstColumn="1" w:lastColumn="0" w:oddVBand="0" w:evenVBand="0" w:oddHBand="0" w:evenHBand="0" w:firstRowFirstColumn="0" w:firstRowLastColumn="0" w:lastRowFirstColumn="0" w:lastRowLastColumn="0"/>
            <w:tcW w:w="1555" w:type="dxa"/>
          </w:tcPr>
          <w:p w14:paraId="5C1D67A5" w14:textId="77777777" w:rsidR="00E460F8" w:rsidRPr="00E83528" w:rsidRDefault="00E460F8">
            <w:pPr>
              <w:pStyle w:val="TableText"/>
              <w:rPr>
                <w:rFonts w:asciiTheme="minorHAnsi" w:hAnsiTheme="minorHAnsi"/>
                <w:sz w:val="18"/>
                <w:szCs w:val="18"/>
                <w:lang w:val="en-GB"/>
              </w:rPr>
            </w:pPr>
          </w:p>
        </w:tc>
        <w:tc>
          <w:tcPr>
            <w:tcW w:w="2551" w:type="dxa"/>
          </w:tcPr>
          <w:p w14:paraId="6F1E1389" w14:textId="77777777" w:rsidR="00E460F8" w:rsidRPr="00E83528"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6FE057F7" w14:textId="6AC0209B" w:rsidR="00E460F8" w:rsidRPr="00E83528" w:rsidRDefault="006859AA" w:rsidP="00F736B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83528">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tc>
        <w:tc>
          <w:tcPr>
            <w:tcW w:w="2268" w:type="dxa"/>
          </w:tcPr>
          <w:p w14:paraId="0C9B9FD6" w14:textId="77777777" w:rsidR="00E460F8" w:rsidRPr="00E83528"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494F8705" w14:textId="77777777" w:rsidR="00E460F8" w:rsidRPr="00E83528"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5" w:type="dxa"/>
          </w:tcPr>
          <w:p w14:paraId="0AFBA017" w14:textId="77777777" w:rsidR="00E460F8" w:rsidRPr="00E83528"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r>
      <w:tr w:rsidR="00E460F8" w:rsidRPr="008542E2" w14:paraId="73039683"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1889A174" w14:textId="77777777" w:rsidR="00E460F8" w:rsidRPr="008542E2" w:rsidRDefault="00E460F8">
            <w:pPr>
              <w:pStyle w:val="TableHeading"/>
              <w:rPr>
                <w:lang w:val="en-GB"/>
              </w:rPr>
            </w:pPr>
            <w:r w:rsidRPr="008542E2">
              <w:rPr>
                <w:b/>
                <w:bCs/>
                <w:color w:val="000000" w:themeColor="text1"/>
                <w:lang w:val="en-GB"/>
              </w:rPr>
              <w:t>Week 29</w:t>
            </w:r>
            <w:r w:rsidRPr="008542E2">
              <w:rPr>
                <w:b/>
                <w:bCs/>
                <w:color w:val="000000" w:themeColor="text1"/>
                <w:lang w:val="en-GB"/>
              </w:rPr>
              <w:br/>
              <w:t>Lesson 2</w:t>
            </w:r>
          </w:p>
        </w:tc>
      </w:tr>
      <w:tr w:rsidR="00E460F8" w:rsidRPr="008542E2" w14:paraId="5716738D" w14:textId="77777777" w:rsidTr="0088783E">
        <w:trPr>
          <w:trHeight w:val="570"/>
        </w:trPr>
        <w:tc>
          <w:tcPr>
            <w:cnfStyle w:val="001000000000" w:firstRow="0" w:lastRow="0" w:firstColumn="1" w:lastColumn="0" w:oddVBand="0" w:evenVBand="0" w:oddHBand="0" w:evenHBand="0" w:firstRowFirstColumn="0" w:firstRowLastColumn="0" w:lastRowFirstColumn="0" w:lastRowLastColumn="0"/>
            <w:tcW w:w="1555" w:type="dxa"/>
          </w:tcPr>
          <w:p w14:paraId="6BB20258" w14:textId="77777777" w:rsidR="00E460F8" w:rsidRPr="00F736BB" w:rsidRDefault="00E460F8">
            <w:pPr>
              <w:pStyle w:val="TableText"/>
              <w:rPr>
                <w:rFonts w:asciiTheme="minorHAnsi" w:hAnsiTheme="minorHAnsi"/>
                <w:sz w:val="18"/>
                <w:szCs w:val="18"/>
                <w:lang w:val="en-GB"/>
              </w:rPr>
            </w:pPr>
          </w:p>
        </w:tc>
        <w:tc>
          <w:tcPr>
            <w:tcW w:w="2551" w:type="dxa"/>
          </w:tcPr>
          <w:p w14:paraId="2710D365"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56A50479" w14:textId="77777777" w:rsidR="00017356" w:rsidRPr="00F736BB" w:rsidRDefault="00017356"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4B8A930C"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tcPr>
          <w:p w14:paraId="1E380688"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665F5AB5"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5" w:type="dxa"/>
          </w:tcPr>
          <w:p w14:paraId="7327C0A5"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r>
      <w:tr w:rsidR="00E460F8" w:rsidRPr="008542E2" w14:paraId="41113E6B"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135BBA92" w14:textId="77777777" w:rsidR="00E460F8" w:rsidRPr="008542E2" w:rsidRDefault="00E460F8">
            <w:pPr>
              <w:pStyle w:val="TableHeading"/>
              <w:rPr>
                <w:lang w:val="en-GB"/>
              </w:rPr>
            </w:pPr>
            <w:r w:rsidRPr="008542E2">
              <w:rPr>
                <w:b/>
                <w:bCs/>
                <w:color w:val="000000" w:themeColor="text1"/>
                <w:lang w:val="en-GB"/>
              </w:rPr>
              <w:t>Week 29</w:t>
            </w:r>
            <w:r w:rsidRPr="008542E2">
              <w:rPr>
                <w:b/>
                <w:bCs/>
                <w:color w:val="000000" w:themeColor="text1"/>
                <w:lang w:val="en-GB"/>
              </w:rPr>
              <w:br/>
              <w:t>Lesson 3</w:t>
            </w:r>
          </w:p>
        </w:tc>
      </w:tr>
      <w:tr w:rsidR="00E460F8" w:rsidRPr="008542E2" w14:paraId="69C38CB4" w14:textId="77777777" w:rsidTr="0088783E">
        <w:trPr>
          <w:trHeight w:val="683"/>
        </w:trPr>
        <w:tc>
          <w:tcPr>
            <w:cnfStyle w:val="001000000000" w:firstRow="0" w:lastRow="0" w:firstColumn="1" w:lastColumn="0" w:oddVBand="0" w:evenVBand="0" w:oddHBand="0" w:evenHBand="0" w:firstRowFirstColumn="0" w:firstRowLastColumn="0" w:lastRowFirstColumn="0" w:lastRowLastColumn="0"/>
            <w:tcW w:w="1555" w:type="dxa"/>
          </w:tcPr>
          <w:p w14:paraId="4D945E5F" w14:textId="77777777" w:rsidR="00E460F8" w:rsidRPr="00F736BB" w:rsidRDefault="00E460F8">
            <w:pPr>
              <w:pStyle w:val="TableHeading"/>
              <w:rPr>
                <w:rFonts w:asciiTheme="minorHAnsi" w:hAnsiTheme="minorHAnsi"/>
                <w:color w:val="000000" w:themeColor="text1"/>
                <w:sz w:val="18"/>
                <w:szCs w:val="22"/>
                <w:lang w:val="en-GB"/>
              </w:rPr>
            </w:pPr>
          </w:p>
        </w:tc>
        <w:tc>
          <w:tcPr>
            <w:tcW w:w="2551" w:type="dxa"/>
          </w:tcPr>
          <w:p w14:paraId="4FF531A3"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4820" w:type="dxa"/>
          </w:tcPr>
          <w:p w14:paraId="0094FF3B" w14:textId="77777777" w:rsidR="00017356" w:rsidRPr="00F736BB" w:rsidRDefault="00017356"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0C7E0CDD"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2268" w:type="dxa"/>
          </w:tcPr>
          <w:p w14:paraId="5AC03B2C"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1984" w:type="dxa"/>
          </w:tcPr>
          <w:p w14:paraId="1BAAEC5D"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1985" w:type="dxa"/>
          </w:tcPr>
          <w:p w14:paraId="073A7C69"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color w:val="000000" w:themeColor="text1"/>
                <w:sz w:val="18"/>
                <w:szCs w:val="22"/>
                <w:lang w:val="en-GB"/>
              </w:rPr>
            </w:pPr>
          </w:p>
        </w:tc>
      </w:tr>
    </w:tbl>
    <w:p w14:paraId="37D4EAF4" w14:textId="77777777" w:rsidR="00477621" w:rsidRDefault="00477621">
      <w:r>
        <w:br w:type="page"/>
      </w:r>
    </w:p>
    <w:tbl>
      <w:tblPr>
        <w:tblStyle w:val="GridTable6Colo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8542E2" w14:paraId="41CF35C8" w14:textId="77777777" w:rsidTr="0088783E">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7974BEF" w14:textId="3D671D1E" w:rsidR="00E460F8" w:rsidRPr="0088783E" w:rsidRDefault="00E460F8">
            <w:pPr>
              <w:pStyle w:val="TableHeading"/>
              <w:jc w:val="center"/>
              <w:rPr>
                <w:b/>
                <w:bCs/>
                <w:color w:val="FFFFFF" w:themeColor="background1"/>
                <w:sz w:val="20"/>
                <w:szCs w:val="24"/>
                <w:lang w:val="en-GB"/>
              </w:rPr>
            </w:pPr>
            <w:r w:rsidRPr="0088783E">
              <w:rPr>
                <w:b/>
                <w:bCs/>
                <w:color w:val="FFFFFF" w:themeColor="background1"/>
                <w:sz w:val="20"/>
                <w:szCs w:val="24"/>
                <w:lang w:val="en-GB"/>
              </w:rPr>
              <w:t>Topic</w:t>
            </w:r>
            <w:r w:rsidRPr="0088783E">
              <w:rPr>
                <w:b/>
                <w:bCs/>
                <w:color w:val="FFFFFF" w:themeColor="background1"/>
                <w:sz w:val="20"/>
                <w:szCs w:val="24"/>
                <w:lang w:val="en-GB"/>
              </w:rPr>
              <w:br/>
              <w:t>Sub topic</w:t>
            </w:r>
            <w:r w:rsidRPr="0088783E">
              <w:rPr>
                <w:b/>
                <w:bCs/>
                <w:color w:val="FFFFFF" w:themeColor="background1"/>
                <w:sz w:val="20"/>
                <w:szCs w:val="24"/>
                <w:lang w:val="en-GB"/>
              </w:rPr>
              <w:br/>
            </w:r>
            <w:r w:rsidRPr="0088783E">
              <w:rPr>
                <w:b/>
                <w:bCs/>
                <w:color w:val="FFFFFF"/>
                <w:sz w:val="20"/>
                <w:szCs w:val="24"/>
                <w:lang w:val="en-GB"/>
              </w:rPr>
              <w:t>Lesson title</w:t>
            </w:r>
          </w:p>
        </w:tc>
        <w:tc>
          <w:tcPr>
            <w:tcW w:w="2551" w:type="dxa"/>
            <w:shd w:val="clear" w:color="auto" w:fill="341583" w:themeFill="accent2" w:themeFillShade="80"/>
            <w:vAlign w:val="center"/>
          </w:tcPr>
          <w:p w14:paraId="324904A3"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Specification reference</w:t>
            </w:r>
          </w:p>
        </w:tc>
        <w:tc>
          <w:tcPr>
            <w:tcW w:w="4820" w:type="dxa"/>
            <w:shd w:val="clear" w:color="auto" w:fill="341583" w:themeFill="accent2" w:themeFillShade="80"/>
            <w:vAlign w:val="center"/>
          </w:tcPr>
          <w:p w14:paraId="3643C1E0" w14:textId="40AF21D1"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 xml:space="preserve">Suggested </w:t>
            </w:r>
            <w:r w:rsidR="00B542DA" w:rsidRPr="0088783E">
              <w:rPr>
                <w:b/>
                <w:bCs/>
                <w:color w:val="FFFFFF" w:themeColor="background1"/>
                <w:sz w:val="20"/>
                <w:szCs w:val="24"/>
                <w:lang w:val="en-GB"/>
              </w:rPr>
              <w:t>Activities</w:t>
            </w:r>
          </w:p>
        </w:tc>
        <w:tc>
          <w:tcPr>
            <w:tcW w:w="2268" w:type="dxa"/>
            <w:shd w:val="clear" w:color="auto" w:fill="341583" w:themeFill="accent2" w:themeFillShade="80"/>
            <w:vAlign w:val="center"/>
          </w:tcPr>
          <w:p w14:paraId="60716DFD"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Suggested resources</w:t>
            </w:r>
          </w:p>
        </w:tc>
        <w:tc>
          <w:tcPr>
            <w:tcW w:w="1984" w:type="dxa"/>
            <w:shd w:val="clear" w:color="auto" w:fill="341583" w:themeFill="accent2" w:themeFillShade="80"/>
            <w:vAlign w:val="center"/>
          </w:tcPr>
          <w:p w14:paraId="7A9564EA" w14:textId="77777777" w:rsidR="00E460F8" w:rsidRPr="0088783E"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04D5553" w14:textId="77777777" w:rsidR="00E460F8" w:rsidRPr="0088783E"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0"/>
                <w:szCs w:val="24"/>
                <w:lang w:val="en-GB"/>
              </w:rPr>
            </w:pPr>
            <w:r w:rsidRPr="0088783E">
              <w:rPr>
                <w:b/>
                <w:bCs/>
                <w:color w:val="FFFFFF" w:themeColor="background1"/>
                <w:sz w:val="20"/>
                <w:szCs w:val="24"/>
                <w:lang w:val="en-GB"/>
              </w:rPr>
              <w:t>Which skills could be acquired through teaching and delivery in this lesson?</w:t>
            </w:r>
          </w:p>
        </w:tc>
      </w:tr>
      <w:tr w:rsidR="00E460F8" w:rsidRPr="008542E2" w14:paraId="0558649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54F1153" w14:textId="77777777" w:rsidR="00E460F8" w:rsidRPr="008542E2" w:rsidRDefault="00E460F8">
            <w:pPr>
              <w:pStyle w:val="TableHeading"/>
              <w:rPr>
                <w:color w:val="FFFFFF" w:themeColor="background1"/>
                <w:lang w:val="en-GB"/>
              </w:rPr>
            </w:pPr>
            <w:r w:rsidRPr="008542E2">
              <w:rPr>
                <w:b/>
                <w:bCs/>
                <w:color w:val="000000" w:themeColor="text1"/>
                <w:lang w:val="en-GB"/>
              </w:rPr>
              <w:t>Week 30</w:t>
            </w:r>
            <w:r w:rsidRPr="008542E2">
              <w:rPr>
                <w:b/>
                <w:bCs/>
                <w:color w:val="000000" w:themeColor="text1"/>
                <w:lang w:val="en-GB"/>
              </w:rPr>
              <w:br/>
              <w:t>Lesson 1</w:t>
            </w:r>
          </w:p>
        </w:tc>
      </w:tr>
      <w:tr w:rsidR="00E460F8" w:rsidRPr="008542E2" w14:paraId="22DA2729" w14:textId="77777777" w:rsidTr="0088783E">
        <w:trPr>
          <w:trHeight w:val="945"/>
        </w:trPr>
        <w:tc>
          <w:tcPr>
            <w:cnfStyle w:val="001000000000" w:firstRow="0" w:lastRow="0" w:firstColumn="1" w:lastColumn="0" w:oddVBand="0" w:evenVBand="0" w:oddHBand="0" w:evenHBand="0" w:firstRowFirstColumn="0" w:firstRowLastColumn="0" w:lastRowFirstColumn="0" w:lastRowLastColumn="0"/>
            <w:tcW w:w="1555" w:type="dxa"/>
          </w:tcPr>
          <w:p w14:paraId="2B169FC3" w14:textId="77777777" w:rsidR="00E460F8" w:rsidRPr="00F736BB" w:rsidRDefault="00E460F8">
            <w:pPr>
              <w:pStyle w:val="TableText"/>
              <w:rPr>
                <w:rFonts w:asciiTheme="minorHAnsi" w:hAnsiTheme="minorHAnsi"/>
                <w:sz w:val="18"/>
                <w:szCs w:val="18"/>
                <w:lang w:val="en-GB"/>
              </w:rPr>
            </w:pPr>
          </w:p>
        </w:tc>
        <w:tc>
          <w:tcPr>
            <w:tcW w:w="2551" w:type="dxa"/>
          </w:tcPr>
          <w:p w14:paraId="1DFBBF34"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tcPr>
          <w:p w14:paraId="5DE2ECAE" w14:textId="684B7B7E" w:rsidR="00E460F8" w:rsidRPr="00F736BB" w:rsidRDefault="003D1F3C" w:rsidP="00F736B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tc>
        <w:tc>
          <w:tcPr>
            <w:tcW w:w="2268" w:type="dxa"/>
          </w:tcPr>
          <w:p w14:paraId="659EB14A"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tcPr>
          <w:p w14:paraId="14045B2C"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5" w:type="dxa"/>
          </w:tcPr>
          <w:p w14:paraId="062A610F"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r>
      <w:tr w:rsidR="00E460F8" w:rsidRPr="008542E2" w14:paraId="452AC1C0"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261D17E7" w14:textId="77777777" w:rsidR="00E460F8" w:rsidRPr="008542E2" w:rsidRDefault="00E460F8">
            <w:pPr>
              <w:pStyle w:val="TableHeading"/>
              <w:rPr>
                <w:lang w:val="en-GB"/>
              </w:rPr>
            </w:pPr>
            <w:r w:rsidRPr="008542E2">
              <w:rPr>
                <w:b/>
                <w:bCs/>
                <w:color w:val="000000" w:themeColor="text1"/>
                <w:lang w:val="en-GB"/>
              </w:rPr>
              <w:t>Week 30</w:t>
            </w:r>
            <w:r w:rsidRPr="008542E2">
              <w:rPr>
                <w:b/>
                <w:bCs/>
                <w:color w:val="000000" w:themeColor="text1"/>
                <w:lang w:val="en-GB"/>
              </w:rPr>
              <w:br/>
              <w:t>Lesson 2</w:t>
            </w:r>
          </w:p>
        </w:tc>
      </w:tr>
      <w:tr w:rsidR="00E460F8" w:rsidRPr="008542E2" w14:paraId="523E1B05" w14:textId="77777777" w:rsidTr="0088783E">
        <w:trPr>
          <w:trHeight w:val="677"/>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1457AB82" w14:textId="77777777" w:rsidR="00E460F8" w:rsidRPr="00F736BB" w:rsidRDefault="00E460F8">
            <w:pPr>
              <w:pStyle w:val="TableText"/>
              <w:rPr>
                <w:rFonts w:asciiTheme="minorHAnsi" w:hAnsiTheme="minorHAnsi"/>
                <w:sz w:val="18"/>
                <w:szCs w:val="18"/>
                <w:lang w:val="en-GB"/>
              </w:rPr>
            </w:pPr>
          </w:p>
        </w:tc>
        <w:tc>
          <w:tcPr>
            <w:tcW w:w="2551" w:type="dxa"/>
            <w:shd w:val="clear" w:color="auto" w:fill="FFFFFF" w:themeFill="background1"/>
          </w:tcPr>
          <w:p w14:paraId="025B5C05"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4820" w:type="dxa"/>
            <w:shd w:val="clear" w:color="auto" w:fill="FFFFFF" w:themeFill="background1"/>
          </w:tcPr>
          <w:p w14:paraId="0D0A7EDA" w14:textId="77777777" w:rsidR="00017356" w:rsidRPr="00F736BB" w:rsidRDefault="00017356"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05E5CB5D" w14:textId="77777777" w:rsidR="00E460F8" w:rsidRPr="00F736BB"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2268" w:type="dxa"/>
            <w:shd w:val="clear" w:color="auto" w:fill="FFFFFF" w:themeFill="background1"/>
          </w:tcPr>
          <w:p w14:paraId="5BB77452"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4" w:type="dxa"/>
            <w:shd w:val="clear" w:color="auto" w:fill="FFFFFF" w:themeFill="background1"/>
          </w:tcPr>
          <w:p w14:paraId="27F64DD7"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c>
          <w:tcPr>
            <w:tcW w:w="1985" w:type="dxa"/>
            <w:shd w:val="clear" w:color="auto" w:fill="FFFFFF" w:themeFill="background1"/>
          </w:tcPr>
          <w:p w14:paraId="2F14F66A"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GB"/>
              </w:rPr>
            </w:pPr>
          </w:p>
        </w:tc>
      </w:tr>
      <w:tr w:rsidR="00E460F8" w:rsidRPr="008542E2" w14:paraId="07EBAAC6"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339F78D7" w14:textId="77777777" w:rsidR="00E460F8" w:rsidRPr="008542E2" w:rsidRDefault="00E460F8">
            <w:pPr>
              <w:pStyle w:val="TableHeading"/>
              <w:rPr>
                <w:lang w:val="en-GB"/>
              </w:rPr>
            </w:pPr>
            <w:r w:rsidRPr="008542E2">
              <w:rPr>
                <w:b/>
                <w:bCs/>
                <w:color w:val="000000" w:themeColor="text1"/>
                <w:lang w:val="en-GB"/>
              </w:rPr>
              <w:t>Week 30</w:t>
            </w:r>
            <w:r w:rsidRPr="008542E2">
              <w:rPr>
                <w:b/>
                <w:bCs/>
                <w:color w:val="000000" w:themeColor="text1"/>
                <w:lang w:val="en-GB"/>
              </w:rPr>
              <w:br/>
              <w:t>Lesson 3</w:t>
            </w:r>
          </w:p>
        </w:tc>
      </w:tr>
      <w:tr w:rsidR="00E460F8" w:rsidRPr="008542E2" w14:paraId="2E633A6A" w14:textId="77777777" w:rsidTr="0088783E">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77031929" w14:textId="77777777" w:rsidR="00E460F8" w:rsidRPr="00F736BB" w:rsidRDefault="00E460F8">
            <w:pPr>
              <w:pStyle w:val="TableHeading"/>
              <w:rPr>
                <w:rFonts w:asciiTheme="minorHAnsi" w:hAnsiTheme="minorHAnsi"/>
                <w:color w:val="000000" w:themeColor="text1"/>
                <w:sz w:val="18"/>
                <w:szCs w:val="22"/>
                <w:lang w:val="en-GB"/>
              </w:rPr>
            </w:pPr>
          </w:p>
        </w:tc>
        <w:tc>
          <w:tcPr>
            <w:tcW w:w="2551" w:type="dxa"/>
          </w:tcPr>
          <w:p w14:paraId="4CE932AE"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4820" w:type="dxa"/>
          </w:tcPr>
          <w:p w14:paraId="4CD86E33" w14:textId="77777777" w:rsidR="00017356" w:rsidRPr="00F736BB" w:rsidRDefault="00017356" w:rsidP="0001735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F736BB">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294A0F8F"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2268" w:type="dxa"/>
          </w:tcPr>
          <w:p w14:paraId="1943AC54"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1984" w:type="dxa"/>
          </w:tcPr>
          <w:p w14:paraId="5436E203"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22"/>
                <w:lang w:val="en-GB"/>
              </w:rPr>
            </w:pPr>
          </w:p>
        </w:tc>
        <w:tc>
          <w:tcPr>
            <w:tcW w:w="1985" w:type="dxa"/>
          </w:tcPr>
          <w:p w14:paraId="58898294" w14:textId="77777777" w:rsidR="00E460F8" w:rsidRPr="00F736BB"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color w:val="000000" w:themeColor="text1"/>
                <w:sz w:val="18"/>
                <w:szCs w:val="22"/>
                <w:lang w:val="en-GB"/>
              </w:rPr>
            </w:pPr>
          </w:p>
        </w:tc>
      </w:tr>
      <w:bookmarkEnd w:id="10"/>
    </w:tbl>
    <w:p w14:paraId="0D7EA286" w14:textId="033012A8" w:rsidR="00531930" w:rsidRPr="00F35B46" w:rsidRDefault="00531930" w:rsidP="00F35B46">
      <w:pPr>
        <w:spacing w:after="0" w:line="240" w:lineRule="auto"/>
        <w:rPr>
          <w:rFonts w:ascii="Plus Jakarta Sans" w:hAnsi="Plus Jakarta Sans"/>
          <w:b/>
          <w:bCs/>
          <w:sz w:val="36"/>
          <w:szCs w:val="26"/>
        </w:rPr>
      </w:pPr>
    </w:p>
    <w:sectPr w:rsidR="00531930" w:rsidRPr="00F35B46" w:rsidSect="00440121">
      <w:pgSz w:w="16820" w:h="11900" w:orient="landscape" w:code="9"/>
      <w:pgMar w:top="794" w:right="680" w:bottom="794" w:left="680" w:header="0"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5FC18" w14:textId="77777777" w:rsidR="00B17D04" w:rsidRPr="008542E2" w:rsidRDefault="00B17D04" w:rsidP="003F4BE3">
      <w:r w:rsidRPr="008542E2">
        <w:separator/>
      </w:r>
    </w:p>
    <w:p w14:paraId="6C14E142" w14:textId="77777777" w:rsidR="00B17D04" w:rsidRPr="008542E2" w:rsidRDefault="00B17D04"/>
    <w:p w14:paraId="78129830" w14:textId="77777777" w:rsidR="00B17D04" w:rsidRPr="008542E2" w:rsidRDefault="00B17D04"/>
    <w:p w14:paraId="7C6559E7" w14:textId="77777777" w:rsidR="00B17D04" w:rsidRPr="008542E2" w:rsidRDefault="00B17D04"/>
  </w:endnote>
  <w:endnote w:type="continuationSeparator" w:id="0">
    <w:p w14:paraId="700E958B" w14:textId="77777777" w:rsidR="00B17D04" w:rsidRPr="008542E2" w:rsidRDefault="00B17D04" w:rsidP="003F4BE3">
      <w:r w:rsidRPr="008542E2">
        <w:continuationSeparator/>
      </w:r>
    </w:p>
    <w:p w14:paraId="7A8BEAFB" w14:textId="77777777" w:rsidR="00B17D04" w:rsidRPr="008542E2" w:rsidRDefault="00B17D04"/>
    <w:p w14:paraId="64C29831" w14:textId="77777777" w:rsidR="00B17D04" w:rsidRPr="008542E2" w:rsidRDefault="00B17D04"/>
    <w:p w14:paraId="18557721" w14:textId="77777777" w:rsidR="00B17D04" w:rsidRPr="008542E2" w:rsidRDefault="00B17D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B1D6DF6-11B0-42DB-A8B3-C7C10B6B24AD}"/>
  </w:font>
  <w:font w:name="Arial Rounded MT Bold">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Plus Jakarta Sans">
    <w:altName w:val="Cambria"/>
    <w:panose1 w:val="00000000000000000000"/>
    <w:charset w:val="00"/>
    <w:family w:val="roman"/>
    <w:notTrueType/>
    <w:pitch w:val="default"/>
    <w:embedRegular r:id="rId2" w:fontKey="{B30CAD99-6A31-42BC-A558-5C695B66173A}"/>
    <w:embedBold r:id="rId3" w:fontKey="{8E494299-CCB7-4354-9EBD-A5F7CDD2D333}"/>
    <w:embedItalic r:id="rId4" w:fontKey="{A73C2998-4792-466D-AADB-DAF3BA62DD3C}"/>
    <w:embedBoldItalic r:id="rId5" w:fontKey="{569E9E33-B9E8-4D58-85C6-4AD9A5B39590}"/>
  </w:font>
  <w:font w:name="Plus Jakarta Sans SemiBold">
    <w:panose1 w:val="00000000000000000000"/>
    <w:charset w:val="00"/>
    <w:family w:val="roman"/>
    <w:notTrueType/>
    <w:pitch w:val="default"/>
    <w:embedRegular r:id="rId6" w:fontKey="{00D9FCB1-D1C2-4719-9A05-F9269536C812}"/>
    <w:embedBold r:id="rId7" w:fontKey="{4B53EF71-8659-441A-8870-B15591D169A3}"/>
  </w:font>
  <w:font w:name="Open Sans">
    <w:charset w:val="00"/>
    <w:family w:val="swiss"/>
    <w:pitch w:val="variable"/>
    <w:sig w:usb0="E00002EF" w:usb1="4000205B" w:usb2="00000028" w:usb3="00000000" w:csb0="0000019F" w:csb1="00000000"/>
    <w:embedRegular r:id="rId8" w:fontKey="{D5AFF016-F4A6-4208-A7A8-18937F22F5B6}"/>
    <w:embedBold r:id="rId9" w:fontKey="{57523007-FFC1-442D-A30A-002533BAEC16}"/>
    <w:embedItalic r:id="rId10" w:fontKey="{28DD5FE3-746A-42CB-AAED-3CD61590AF4C}"/>
    <w:embedBoldItalic r:id="rId11" w:fontKey="{C97E168D-0287-440A-A88B-911523A19DEB}"/>
  </w:font>
  <w:font w:name="Open Sans Light">
    <w:charset w:val="00"/>
    <w:family w:val="swiss"/>
    <w:pitch w:val="variable"/>
    <w:sig w:usb0="E00002EF" w:usb1="4000205B" w:usb2="00000028" w:usb3="00000000" w:csb0="0000019F" w:csb1="00000000"/>
  </w:font>
  <w:font w:name="Plus Jakarta Sans Light">
    <w:charset w:val="00"/>
    <w:family w:val="auto"/>
    <w:pitch w:val="variable"/>
    <w:sig w:usb0="A10000FF" w:usb1="4000607B" w:usb2="00000000" w:usb3="00000000" w:csb0="00000193" w:csb1="00000000"/>
  </w:font>
  <w:font w:name="Lucida Grande">
    <w:charset w:val="00"/>
    <w:family w:val="swiss"/>
    <w:pitch w:val="variable"/>
    <w:sig w:usb0="E1000AEF" w:usb1="5000A1FF" w:usb2="00000000" w:usb3="00000000" w:csb0="000001BF" w:csb1="00000000"/>
  </w:font>
  <w:font w:name="Open Sans SemiBold">
    <w:charset w:val="00"/>
    <w:family w:val="swiss"/>
    <w:pitch w:val="variable"/>
    <w:sig w:usb0="E00002EF" w:usb1="4000205B" w:usb2="00000028" w:usb3="00000000" w:csb0="0000019F" w:csb1="00000000"/>
  </w:font>
  <w:font w:name="OpenSans-Light">
    <w:altName w:val="Open Sans Light"/>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embedRegular r:id="rId12" w:fontKey="{264097B6-2DCD-4FC4-B9BB-A2300AB02C83}"/>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embedRegular r:id="rId13" w:fontKey="{12D2D2B7-7883-4F41-8C4C-E8127777F23D}"/>
    <w:embedBold r:id="rId14" w:fontKey="{7974DCE9-28EC-41B4-85EB-08BA13569A5A}"/>
  </w:font>
  <w:font w:name="Roboto">
    <w:charset w:val="00"/>
    <w:family w:val="auto"/>
    <w:pitch w:val="variable"/>
    <w:sig w:usb0="E0000AFF" w:usb1="5000217F" w:usb2="00000021" w:usb3="00000000" w:csb0="0000019F" w:csb1="00000000"/>
    <w:embedRegular r:id="rId15" w:fontKey="{1F54254E-1A7F-4C98-BC05-909FA81D86E2}"/>
    <w:embedBold r:id="rId16" w:fontKey="{2C1269AF-21BE-4016-83C7-CF4BD29ECDFD}"/>
  </w:font>
  <w:font w:name="HGMaruGothicMPRO">
    <w:altName w:val="HG丸ｺﾞｼｯｸM-PR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7DF6" w14:textId="77777777" w:rsidR="00E9418F" w:rsidRPr="008542E2" w:rsidRDefault="00E9418F">
    <w:pPr>
      <w:pStyle w:val="Footer"/>
      <w:framePr w:wrap="none" w:vAnchor="text" w:hAnchor="margin" w:xAlign="right" w:y="1"/>
      <w:rPr>
        <w:rStyle w:val="PageNumber"/>
      </w:rPr>
    </w:pPr>
    <w:r w:rsidRPr="008542E2">
      <w:rPr>
        <w:rStyle w:val="PageNumber"/>
      </w:rPr>
      <w:fldChar w:fldCharType="begin"/>
    </w:r>
    <w:r w:rsidRPr="008542E2">
      <w:rPr>
        <w:rStyle w:val="PageNumber"/>
      </w:rPr>
      <w:instrText xml:space="preserve"> PAGE </w:instrText>
    </w:r>
    <w:r w:rsidRPr="008542E2">
      <w:rPr>
        <w:rStyle w:val="PageNumber"/>
      </w:rPr>
      <w:fldChar w:fldCharType="separate"/>
    </w:r>
    <w:r w:rsidR="0007017C" w:rsidRPr="008542E2">
      <w:rPr>
        <w:rStyle w:val="PageNumber"/>
      </w:rPr>
      <w:t>0</w:t>
    </w:r>
    <w:r w:rsidRPr="008542E2">
      <w:rPr>
        <w:rStyle w:val="PageNumber"/>
      </w:rPr>
      <w:fldChar w:fldCharType="end"/>
    </w:r>
  </w:p>
  <w:p w14:paraId="27A51BF0" w14:textId="77777777" w:rsidR="00E9418F" w:rsidRPr="008542E2" w:rsidRDefault="00E9418F" w:rsidP="00E9418F">
    <w:pPr>
      <w:pStyle w:val="Footer"/>
      <w:ind w:right="360"/>
    </w:pPr>
  </w:p>
  <w:p w14:paraId="042D8A4D" w14:textId="77777777" w:rsidR="00F17AE1" w:rsidRPr="008542E2" w:rsidRDefault="00F17A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F8F0" w14:textId="0EEFDC91" w:rsidR="00F17AE1" w:rsidRPr="00920A7B" w:rsidRDefault="00F17AE1" w:rsidP="00FF7E5D">
    <w:pPr>
      <w:pStyle w:val="Footer"/>
      <w:tabs>
        <w:tab w:val="clear" w:pos="4680"/>
        <w:tab w:val="clear" w:pos="9360"/>
        <w:tab w:val="center" w:pos="5103"/>
        <w:tab w:val="right" w:pos="10206"/>
      </w:tabs>
      <w:spacing w:before="120"/>
      <w:ind w:right="10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F8A8" w14:textId="4551C21F" w:rsidR="00FD66E3" w:rsidRPr="008542E2" w:rsidRDefault="003D1500" w:rsidP="009E4C43">
    <w:pPr>
      <w:pStyle w:val="Footer"/>
      <w:tabs>
        <w:tab w:val="clear" w:pos="4680"/>
        <w:tab w:val="clear" w:pos="9360"/>
        <w:tab w:val="center" w:pos="5103"/>
      </w:tabs>
      <w:ind w:right="334"/>
    </w:pPr>
    <w:r w:rsidRPr="008542E2">
      <w:t xml:space="preserve"> </w:t>
    </w:r>
    <w:r w:rsidR="00FD66E3" w:rsidRPr="008542E2">
      <w:t>Author:</w:t>
    </w:r>
    <w:r w:rsidR="00FD66E3">
      <w:t xml:space="preserve"> Assessment Associate</w:t>
    </w:r>
    <w:r w:rsidR="00FD66E3" w:rsidRPr="008542E2">
      <w:ptab w:relativeTo="margin" w:alignment="center" w:leader="none"/>
    </w:r>
    <w:r w:rsidR="00FD66E3" w:rsidRPr="008542E2">
      <w:t xml:space="preserve">Page </w:t>
    </w:r>
    <w:r w:rsidR="00FD66E3" w:rsidRPr="008542E2">
      <w:rPr>
        <w:b/>
        <w:bCs/>
      </w:rPr>
      <w:fldChar w:fldCharType="begin"/>
    </w:r>
    <w:r w:rsidR="00FD66E3" w:rsidRPr="008542E2">
      <w:rPr>
        <w:b/>
        <w:bCs/>
      </w:rPr>
      <w:instrText xml:space="preserve"> PAGE  \* Arabic  \* MERGEFORMAT </w:instrText>
    </w:r>
    <w:r w:rsidR="00FD66E3" w:rsidRPr="008542E2">
      <w:rPr>
        <w:b/>
        <w:bCs/>
      </w:rPr>
      <w:fldChar w:fldCharType="separate"/>
    </w:r>
    <w:r w:rsidR="00FD66E3">
      <w:rPr>
        <w:b/>
        <w:bCs/>
      </w:rPr>
      <w:t>2</w:t>
    </w:r>
    <w:r w:rsidR="00FD66E3" w:rsidRPr="008542E2">
      <w:rPr>
        <w:b/>
        <w:bCs/>
      </w:rPr>
      <w:fldChar w:fldCharType="end"/>
    </w:r>
    <w:r w:rsidR="00FD66E3" w:rsidRPr="008542E2">
      <w:t xml:space="preserve"> of </w:t>
    </w:r>
    <w:r w:rsidR="00FD66E3" w:rsidRPr="008542E2">
      <w:rPr>
        <w:b/>
        <w:bCs/>
      </w:rPr>
      <w:fldChar w:fldCharType="begin"/>
    </w:r>
    <w:r w:rsidR="00FD66E3" w:rsidRPr="008542E2">
      <w:rPr>
        <w:b/>
        <w:bCs/>
      </w:rPr>
      <w:instrText xml:space="preserve"> NUMPAGES  \* Arabic  \* MERGEFORMAT </w:instrText>
    </w:r>
    <w:r w:rsidR="00FD66E3" w:rsidRPr="008542E2">
      <w:rPr>
        <w:b/>
        <w:bCs/>
      </w:rPr>
      <w:fldChar w:fldCharType="separate"/>
    </w:r>
    <w:r w:rsidR="00FD66E3">
      <w:rPr>
        <w:b/>
        <w:bCs/>
      </w:rPr>
      <w:t>154</w:t>
    </w:r>
    <w:r w:rsidR="00FD66E3" w:rsidRPr="008542E2">
      <w:rPr>
        <w:b/>
        <w:bCs/>
      </w:rPr>
      <w:fldChar w:fldCharType="end"/>
    </w:r>
    <w:r w:rsidR="00FD66E3" w:rsidRPr="008542E2">
      <w:ptab w:relativeTo="margin" w:alignment="right" w:leader="none"/>
    </w:r>
    <w:r w:rsidR="009E4C43">
      <w:t>Issue 1</w:t>
    </w:r>
  </w:p>
  <w:p w14:paraId="4E8535B9" w14:textId="3E2A31A4" w:rsidR="00FD66E3" w:rsidRPr="009E4C43" w:rsidRDefault="00FD66E3" w:rsidP="00FD66E3">
    <w:pPr>
      <w:pStyle w:val="Footer"/>
      <w:tabs>
        <w:tab w:val="clear" w:pos="4680"/>
        <w:tab w:val="clear" w:pos="9360"/>
        <w:tab w:val="center" w:pos="5103"/>
        <w:tab w:val="right" w:pos="10206"/>
      </w:tabs>
      <w:spacing w:before="120"/>
      <w:ind w:right="108"/>
    </w:pPr>
    <w:r w:rsidRPr="009E4C43">
      <w:t>Approver: International Product</w:t>
    </w:r>
    <w:r w:rsidRPr="009E4C43">
      <w:tab/>
    </w:r>
    <w:r w:rsidR="00AF311F">
      <w:t xml:space="preserve">                            </w:t>
    </w:r>
    <w:r w:rsidR="0084070D">
      <w:t xml:space="preserve">                     </w:t>
    </w:r>
    <w:r w:rsidRPr="009E4C43">
      <w:t>Classification: DCL</w:t>
    </w:r>
    <w:r w:rsidR="0084070D">
      <w:t xml:space="preserve"> 1</w:t>
    </w:r>
    <w:r w:rsidR="00AF311F">
      <w:t xml:space="preserve">                                                         </w:t>
    </w:r>
    <w:r w:rsidR="0084070D">
      <w:t xml:space="preserve">  </w:t>
    </w:r>
    <w:r w:rsidRPr="009E4C43">
      <w:t>Date:</w:t>
    </w:r>
    <w:r w:rsidR="009E4C43" w:rsidRPr="009E4C43">
      <w:t xml:space="preserve"> March 2026</w:t>
    </w:r>
    <w:r w:rsidRPr="009E4C43">
      <w:t xml:space="preserve"> </w:t>
    </w:r>
  </w:p>
  <w:p w14:paraId="6FF4FF9B" w14:textId="676ADB3D" w:rsidR="005F5F97" w:rsidRPr="009E4C43" w:rsidRDefault="005F5F97" w:rsidP="00910219">
    <w:pPr>
      <w:pStyle w:val="Footer"/>
      <w:tabs>
        <w:tab w:val="clear" w:pos="4680"/>
        <w:tab w:val="clear" w:pos="9360"/>
        <w:tab w:val="center" w:pos="5103"/>
        <w:tab w:val="right" w:pos="10206"/>
      </w:tabs>
      <w:ind w:right="10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8689" w14:textId="23EB6A97" w:rsidR="00CD1E6E" w:rsidRPr="00920A7B" w:rsidRDefault="00CD1E6E" w:rsidP="00F963A3">
    <w:pPr>
      <w:pStyle w:val="Footer"/>
      <w:tabs>
        <w:tab w:val="clear" w:pos="4680"/>
        <w:tab w:val="clear" w:pos="9360"/>
        <w:tab w:val="center" w:pos="5103"/>
      </w:tabs>
      <w:ind w:right="151"/>
    </w:pPr>
    <w:r w:rsidRPr="008542E2">
      <w:t>Author:</w:t>
    </w:r>
    <w:r>
      <w:t xml:space="preserve"> Assessment Associate</w:t>
    </w:r>
    <w:r w:rsidRPr="008542E2">
      <w:ptab w:relativeTo="margin" w:alignment="center" w:leader="none"/>
    </w:r>
    <w:r w:rsidRPr="008542E2">
      <w:t xml:space="preserve">Page </w:t>
    </w:r>
    <w:r w:rsidRPr="008542E2">
      <w:rPr>
        <w:b/>
        <w:bCs/>
      </w:rPr>
      <w:fldChar w:fldCharType="begin"/>
    </w:r>
    <w:r w:rsidRPr="008542E2">
      <w:rPr>
        <w:b/>
        <w:bCs/>
      </w:rPr>
      <w:instrText xml:space="preserve"> PAGE  \* Arabic  \* MERGEFORMAT </w:instrText>
    </w:r>
    <w:r w:rsidRPr="008542E2">
      <w:rPr>
        <w:b/>
        <w:bCs/>
      </w:rPr>
      <w:fldChar w:fldCharType="separate"/>
    </w:r>
    <w:r w:rsidRPr="008542E2">
      <w:rPr>
        <w:b/>
        <w:bCs/>
      </w:rPr>
      <w:t>1</w:t>
    </w:r>
    <w:r w:rsidRPr="008542E2">
      <w:rPr>
        <w:b/>
        <w:bCs/>
      </w:rPr>
      <w:fldChar w:fldCharType="end"/>
    </w:r>
    <w:r w:rsidRPr="008542E2">
      <w:t xml:space="preserve"> of </w:t>
    </w:r>
    <w:r w:rsidRPr="008542E2">
      <w:rPr>
        <w:b/>
        <w:bCs/>
      </w:rPr>
      <w:fldChar w:fldCharType="begin"/>
    </w:r>
    <w:r w:rsidRPr="008542E2">
      <w:rPr>
        <w:b/>
        <w:bCs/>
      </w:rPr>
      <w:instrText xml:space="preserve"> NUMPAGES  \* Arabic  \* MERGEFORMAT </w:instrText>
    </w:r>
    <w:r w:rsidRPr="008542E2">
      <w:rPr>
        <w:b/>
        <w:bCs/>
      </w:rPr>
      <w:fldChar w:fldCharType="separate"/>
    </w:r>
    <w:r w:rsidRPr="008542E2">
      <w:rPr>
        <w:b/>
        <w:bCs/>
      </w:rPr>
      <w:t>7</w:t>
    </w:r>
    <w:r w:rsidRPr="008542E2">
      <w:rPr>
        <w:b/>
        <w:bCs/>
      </w:rPr>
      <w:fldChar w:fldCharType="end"/>
    </w:r>
    <w:r w:rsidRPr="008542E2">
      <w:ptab w:relativeTo="margin" w:alignment="right" w:leader="none"/>
    </w:r>
    <w:r>
      <w:t xml:space="preserve"> Issue 1</w:t>
    </w:r>
    <w:r w:rsidR="00F963A3">
      <w:br/>
    </w:r>
    <w:r w:rsidRPr="00920A7B">
      <w:t>Approver: International Product</w:t>
    </w:r>
    <w:r w:rsidR="00F963A3">
      <w:tab/>
      <w:t xml:space="preserve">           </w:t>
    </w:r>
    <w:r w:rsidR="00504CE2">
      <w:tab/>
    </w:r>
    <w:r w:rsidR="00504CE2">
      <w:tab/>
      <w:t xml:space="preserve">       </w:t>
    </w:r>
    <w:r w:rsidR="00F963A3">
      <w:t xml:space="preserve">  </w:t>
    </w:r>
    <w:r w:rsidR="00F963A3" w:rsidRPr="00920A7B">
      <w:t>Classification: DCL 1</w:t>
    </w:r>
    <w:r w:rsidR="00F963A3">
      <w:tab/>
    </w:r>
    <w:r w:rsidR="00F963A3">
      <w:tab/>
    </w:r>
    <w:r w:rsidR="00F963A3">
      <w:tab/>
    </w:r>
    <w:r w:rsidR="00F963A3">
      <w:tab/>
      <w:t xml:space="preserve">  </w:t>
    </w:r>
    <w:r w:rsidR="00504CE2">
      <w:tab/>
    </w:r>
    <w:r w:rsidR="00504CE2">
      <w:tab/>
      <w:t xml:space="preserve">                   </w:t>
    </w:r>
    <w:r w:rsidR="00F963A3">
      <w:t>Da</w:t>
    </w:r>
    <w:r w:rsidR="00F963A3" w:rsidRPr="00920A7B">
      <w:t xml:space="preserve">te: </w:t>
    </w:r>
    <w:r w:rsidR="00F963A3">
      <w:t>March 2026</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E0500" w14:textId="18C85407" w:rsidR="00E35BC7" w:rsidRPr="009E4C43" w:rsidRDefault="00504CE2" w:rsidP="00504CE2">
    <w:pPr>
      <w:pStyle w:val="Footer"/>
      <w:tabs>
        <w:tab w:val="clear" w:pos="4680"/>
        <w:tab w:val="clear" w:pos="9360"/>
        <w:tab w:val="center" w:pos="5103"/>
      </w:tabs>
      <w:ind w:right="151"/>
    </w:pPr>
    <w:r w:rsidRPr="008542E2">
      <w:t>Author:</w:t>
    </w:r>
    <w:r>
      <w:t xml:space="preserve"> Assessment Associate</w:t>
    </w:r>
    <w:r w:rsidRPr="008542E2">
      <w:ptab w:relativeTo="margin" w:alignment="center" w:leader="none"/>
    </w:r>
    <w:r w:rsidRPr="008542E2">
      <w:t xml:space="preserve">Page </w:t>
    </w:r>
    <w:r w:rsidRPr="008542E2">
      <w:rPr>
        <w:b/>
        <w:bCs/>
      </w:rPr>
      <w:fldChar w:fldCharType="begin"/>
    </w:r>
    <w:r w:rsidRPr="008542E2">
      <w:rPr>
        <w:b/>
        <w:bCs/>
      </w:rPr>
      <w:instrText xml:space="preserve"> PAGE  \* Arabic  \* MERGEFORMAT </w:instrText>
    </w:r>
    <w:r w:rsidRPr="008542E2">
      <w:rPr>
        <w:b/>
        <w:bCs/>
      </w:rPr>
      <w:fldChar w:fldCharType="separate"/>
    </w:r>
    <w:r>
      <w:rPr>
        <w:b/>
        <w:bCs/>
      </w:rPr>
      <w:t>4</w:t>
    </w:r>
    <w:r w:rsidRPr="008542E2">
      <w:rPr>
        <w:b/>
        <w:bCs/>
      </w:rPr>
      <w:fldChar w:fldCharType="end"/>
    </w:r>
    <w:r w:rsidRPr="008542E2">
      <w:t xml:space="preserve"> of </w:t>
    </w:r>
    <w:r w:rsidRPr="008542E2">
      <w:rPr>
        <w:b/>
        <w:bCs/>
      </w:rPr>
      <w:fldChar w:fldCharType="begin"/>
    </w:r>
    <w:r w:rsidRPr="008542E2">
      <w:rPr>
        <w:b/>
        <w:bCs/>
      </w:rPr>
      <w:instrText xml:space="preserve"> NUMPAGES  \* Arabic  \* MERGEFORMAT </w:instrText>
    </w:r>
    <w:r w:rsidRPr="008542E2">
      <w:rPr>
        <w:b/>
        <w:bCs/>
      </w:rPr>
      <w:fldChar w:fldCharType="separate"/>
    </w:r>
    <w:r>
      <w:rPr>
        <w:b/>
        <w:bCs/>
      </w:rPr>
      <w:t>154</w:t>
    </w:r>
    <w:r w:rsidRPr="008542E2">
      <w:rPr>
        <w:b/>
        <w:bCs/>
      </w:rPr>
      <w:fldChar w:fldCharType="end"/>
    </w:r>
    <w:r w:rsidRPr="008542E2">
      <w:ptab w:relativeTo="margin" w:alignment="right" w:leader="none"/>
    </w:r>
    <w:r>
      <w:t xml:space="preserve"> Issue 1</w:t>
    </w:r>
    <w:r>
      <w:br/>
    </w:r>
    <w:r w:rsidRPr="00920A7B">
      <w:t>Approver: International Product</w:t>
    </w:r>
    <w:r>
      <w:tab/>
      <w:t xml:space="preserve">             </w:t>
    </w:r>
    <w:r>
      <w:tab/>
    </w:r>
    <w:r>
      <w:tab/>
      <w:t xml:space="preserve">         </w:t>
    </w:r>
    <w:r w:rsidRPr="00920A7B">
      <w:t>Classification: DCL 1</w:t>
    </w:r>
    <w:r>
      <w:tab/>
    </w:r>
    <w:r>
      <w:tab/>
    </w:r>
    <w:r>
      <w:tab/>
    </w:r>
    <w:r>
      <w:tab/>
      <w:t xml:space="preserve"> </w:t>
    </w:r>
    <w:r>
      <w:tab/>
    </w:r>
    <w:r>
      <w:tab/>
      <w:t xml:space="preserve">                   Da</w:t>
    </w:r>
    <w:r w:rsidRPr="00920A7B">
      <w:t xml:space="preserve">te: </w:t>
    </w:r>
    <w:r>
      <w:t xml:space="preserve">March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4DD1A" w14:textId="77777777" w:rsidR="00B17D04" w:rsidRPr="008542E2" w:rsidRDefault="00B17D04" w:rsidP="003F4BE3">
      <w:r w:rsidRPr="008542E2">
        <w:separator/>
      </w:r>
    </w:p>
    <w:p w14:paraId="604311B9" w14:textId="77777777" w:rsidR="00B17D04" w:rsidRPr="008542E2" w:rsidRDefault="00B17D04"/>
    <w:p w14:paraId="080BD9E6" w14:textId="77777777" w:rsidR="00B17D04" w:rsidRPr="008542E2" w:rsidRDefault="00B17D04"/>
    <w:p w14:paraId="49B3116A" w14:textId="77777777" w:rsidR="00B17D04" w:rsidRPr="008542E2" w:rsidRDefault="00B17D04"/>
  </w:footnote>
  <w:footnote w:type="continuationSeparator" w:id="0">
    <w:p w14:paraId="782D71C9" w14:textId="77777777" w:rsidR="00B17D04" w:rsidRPr="008542E2" w:rsidRDefault="00B17D04" w:rsidP="003F4BE3">
      <w:r w:rsidRPr="008542E2">
        <w:continuationSeparator/>
      </w:r>
    </w:p>
    <w:p w14:paraId="02732AE1" w14:textId="77777777" w:rsidR="00B17D04" w:rsidRPr="008542E2" w:rsidRDefault="00B17D04"/>
    <w:p w14:paraId="17409AC9" w14:textId="77777777" w:rsidR="00B17D04" w:rsidRPr="008542E2" w:rsidRDefault="00B17D04"/>
    <w:p w14:paraId="247EC879" w14:textId="77777777" w:rsidR="00B17D04" w:rsidRPr="008542E2" w:rsidRDefault="00B17D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8749E" w14:textId="757AF4E0" w:rsidR="00037899" w:rsidRPr="008542E2" w:rsidRDefault="003C086F" w:rsidP="003C086F">
    <w:pPr>
      <w:pStyle w:val="Header"/>
      <w:tabs>
        <w:tab w:val="clear" w:pos="4680"/>
        <w:tab w:val="clear" w:pos="9360"/>
        <w:tab w:val="left" w:pos="14220"/>
      </w:tabs>
    </w:pPr>
    <w:r>
      <w:tab/>
    </w:r>
  </w:p>
  <w:p w14:paraId="706EAC22" w14:textId="77777777" w:rsidR="00B00714" w:rsidRPr="008542E2" w:rsidRDefault="00B00714" w:rsidP="00F024A1">
    <w:pPr>
      <w:pStyle w:val="Header"/>
      <w:tabs>
        <w:tab w:val="left" w:pos="113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4449" w14:textId="77777777" w:rsidR="003C086F" w:rsidRPr="008542E2" w:rsidRDefault="003C086F" w:rsidP="003C086F">
    <w:pPr>
      <w:pStyle w:val="Header"/>
      <w:tabs>
        <w:tab w:val="clear" w:pos="4680"/>
        <w:tab w:val="clear" w:pos="9360"/>
        <w:tab w:val="left" w:pos="14220"/>
      </w:tabs>
    </w:pPr>
    <w:r>
      <w:tab/>
    </w:r>
  </w:p>
  <w:p w14:paraId="57CB9A75" w14:textId="77777777" w:rsidR="003C086F" w:rsidRPr="008542E2" w:rsidRDefault="003C086F" w:rsidP="00F024A1">
    <w:pPr>
      <w:pStyle w:val="Header"/>
      <w:tabs>
        <w:tab w:val="left" w:pos="113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9BAE480"/>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906A140"/>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2222B30E"/>
    <w:lvl w:ilvl="0">
      <w:start w:val="1"/>
      <w:numFmt w:val="decimal"/>
      <w:pStyle w:val="ListNumber4"/>
      <w:lvlText w:val="%1."/>
      <w:lvlJc w:val="left"/>
      <w:pPr>
        <w:tabs>
          <w:tab w:val="num" w:pos="1209"/>
        </w:tabs>
        <w:ind w:left="1209" w:hanging="360"/>
      </w:pPr>
    </w:lvl>
  </w:abstractNum>
  <w:abstractNum w:abstractNumId="3" w15:restartNumberingAfterBreak="0">
    <w:nsid w:val="FFFFFF80"/>
    <w:multiLevelType w:val="singleLevel"/>
    <w:tmpl w:val="DD4EB708"/>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F22ED58"/>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3E8039FC"/>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A5FE8068"/>
    <w:lvl w:ilvl="0">
      <w:start w:val="1"/>
      <w:numFmt w:val="bullet"/>
      <w:pStyle w:val="ListBullet2"/>
      <w:lvlText w:val="o"/>
      <w:lvlJc w:val="left"/>
      <w:pPr>
        <w:ind w:left="927" w:hanging="360"/>
      </w:pPr>
      <w:rPr>
        <w:rFonts w:ascii="Courier New" w:hAnsi="Courier New" w:cs="Courier New" w:hint="default"/>
      </w:rPr>
    </w:lvl>
  </w:abstractNum>
  <w:abstractNum w:abstractNumId="7" w15:restartNumberingAfterBreak="0">
    <w:nsid w:val="FFFFFF88"/>
    <w:multiLevelType w:val="multilevel"/>
    <w:tmpl w:val="423E9DF0"/>
    <w:lvl w:ilvl="0">
      <w:start w:val="1"/>
      <w:numFmt w:val="decimal"/>
      <w:pStyle w:val="ListNumber"/>
      <w:lvlText w:val="%1."/>
      <w:lvlJc w:val="left"/>
      <w:pPr>
        <w:tabs>
          <w:tab w:val="num" w:pos="360"/>
        </w:tabs>
        <w:ind w:left="360" w:hanging="360"/>
      </w:pPr>
    </w:lvl>
    <w:lvl w:ilvl="1">
      <w:start w:val="1"/>
      <w:numFmt w:val="decimal"/>
      <w:isLgl/>
      <w:lvlText w:val="%1.%2"/>
      <w:lvlJc w:val="left"/>
      <w:pPr>
        <w:ind w:left="926" w:hanging="360"/>
      </w:pPr>
      <w:rPr>
        <w:rFonts w:hint="default"/>
      </w:rPr>
    </w:lvl>
    <w:lvl w:ilvl="2">
      <w:start w:val="1"/>
      <w:numFmt w:val="decimal"/>
      <w:isLgl/>
      <w:lvlText w:val="%1.%2.%3"/>
      <w:lvlJc w:val="left"/>
      <w:pPr>
        <w:ind w:left="1852" w:hanging="720"/>
      </w:pPr>
      <w:rPr>
        <w:rFonts w:hint="default"/>
      </w:rPr>
    </w:lvl>
    <w:lvl w:ilvl="3">
      <w:start w:val="1"/>
      <w:numFmt w:val="decimal"/>
      <w:isLgl/>
      <w:lvlText w:val="%1.%2.%3.%4"/>
      <w:lvlJc w:val="left"/>
      <w:pPr>
        <w:ind w:left="2778" w:hanging="1080"/>
      </w:pPr>
      <w:rPr>
        <w:rFonts w:hint="default"/>
      </w:rPr>
    </w:lvl>
    <w:lvl w:ilvl="4">
      <w:start w:val="1"/>
      <w:numFmt w:val="decimal"/>
      <w:isLgl/>
      <w:lvlText w:val="%1.%2.%3.%4.%5"/>
      <w:lvlJc w:val="left"/>
      <w:pPr>
        <w:ind w:left="3344" w:hanging="1080"/>
      </w:pPr>
      <w:rPr>
        <w:rFonts w:hint="default"/>
      </w:rPr>
    </w:lvl>
    <w:lvl w:ilvl="5">
      <w:start w:val="1"/>
      <w:numFmt w:val="decimal"/>
      <w:isLgl/>
      <w:lvlText w:val="%1.%2.%3.%4.%5.%6"/>
      <w:lvlJc w:val="left"/>
      <w:pPr>
        <w:ind w:left="4270" w:hanging="1440"/>
      </w:pPr>
      <w:rPr>
        <w:rFonts w:hint="default"/>
      </w:rPr>
    </w:lvl>
    <w:lvl w:ilvl="6">
      <w:start w:val="1"/>
      <w:numFmt w:val="decimal"/>
      <w:isLgl/>
      <w:lvlText w:val="%1.%2.%3.%4.%5.%6.%7"/>
      <w:lvlJc w:val="left"/>
      <w:pPr>
        <w:ind w:left="4836" w:hanging="1440"/>
      </w:pPr>
      <w:rPr>
        <w:rFonts w:hint="default"/>
      </w:rPr>
    </w:lvl>
    <w:lvl w:ilvl="7">
      <w:start w:val="1"/>
      <w:numFmt w:val="decimal"/>
      <w:isLgl/>
      <w:lvlText w:val="%1.%2.%3.%4.%5.%6.%7.%8"/>
      <w:lvlJc w:val="left"/>
      <w:pPr>
        <w:ind w:left="5762" w:hanging="1800"/>
      </w:pPr>
      <w:rPr>
        <w:rFonts w:hint="default"/>
      </w:rPr>
    </w:lvl>
    <w:lvl w:ilvl="8">
      <w:start w:val="1"/>
      <w:numFmt w:val="decimal"/>
      <w:isLgl/>
      <w:lvlText w:val="%1.%2.%3.%4.%5.%6.%7.%8.%9"/>
      <w:lvlJc w:val="left"/>
      <w:pPr>
        <w:ind w:left="6328" w:hanging="1800"/>
      </w:pPr>
      <w:rPr>
        <w:rFonts w:hint="default"/>
      </w:rPr>
    </w:lvl>
  </w:abstractNum>
  <w:abstractNum w:abstractNumId="8" w15:restartNumberingAfterBreak="0">
    <w:nsid w:val="FFFFFF89"/>
    <w:multiLevelType w:val="singleLevel"/>
    <w:tmpl w:val="E41CC9E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CD6596"/>
    <w:multiLevelType w:val="hybridMultilevel"/>
    <w:tmpl w:val="79A4EF64"/>
    <w:lvl w:ilvl="0" w:tplc="60343688">
      <w:start w:val="1"/>
      <w:numFmt w:val="bullet"/>
      <w:lvlText w:val=""/>
      <w:lvlJc w:val="left"/>
      <w:pPr>
        <w:ind w:left="720" w:hanging="360"/>
      </w:pPr>
      <w:rPr>
        <w:rFonts w:ascii="Symbol" w:hAnsi="Symbol" w:hint="default"/>
      </w:rPr>
    </w:lvl>
    <w:lvl w:ilvl="1" w:tplc="637CE146">
      <w:start w:val="1"/>
      <w:numFmt w:val="bullet"/>
      <w:lvlText w:val="o"/>
      <w:lvlJc w:val="left"/>
      <w:pPr>
        <w:ind w:left="1440" w:hanging="360"/>
      </w:pPr>
      <w:rPr>
        <w:rFonts w:ascii="Courier New" w:hAnsi="Courier New" w:hint="default"/>
      </w:rPr>
    </w:lvl>
    <w:lvl w:ilvl="2" w:tplc="FB022F0E">
      <w:start w:val="1"/>
      <w:numFmt w:val="bullet"/>
      <w:lvlText w:val=""/>
      <w:lvlJc w:val="left"/>
      <w:pPr>
        <w:ind w:left="2160" w:hanging="360"/>
      </w:pPr>
      <w:rPr>
        <w:rFonts w:ascii="Wingdings" w:hAnsi="Wingdings" w:hint="default"/>
      </w:rPr>
    </w:lvl>
    <w:lvl w:ilvl="3" w:tplc="94621D28">
      <w:start w:val="1"/>
      <w:numFmt w:val="bullet"/>
      <w:lvlText w:val=""/>
      <w:lvlJc w:val="left"/>
      <w:pPr>
        <w:ind w:left="2880" w:hanging="360"/>
      </w:pPr>
      <w:rPr>
        <w:rFonts w:ascii="Symbol" w:hAnsi="Symbol" w:hint="default"/>
      </w:rPr>
    </w:lvl>
    <w:lvl w:ilvl="4" w:tplc="0A06D244">
      <w:start w:val="1"/>
      <w:numFmt w:val="bullet"/>
      <w:lvlText w:val="o"/>
      <w:lvlJc w:val="left"/>
      <w:pPr>
        <w:ind w:left="3600" w:hanging="360"/>
      </w:pPr>
      <w:rPr>
        <w:rFonts w:ascii="Courier New" w:hAnsi="Courier New" w:hint="default"/>
      </w:rPr>
    </w:lvl>
    <w:lvl w:ilvl="5" w:tplc="2DEE65D4">
      <w:start w:val="1"/>
      <w:numFmt w:val="bullet"/>
      <w:lvlText w:val=""/>
      <w:lvlJc w:val="left"/>
      <w:pPr>
        <w:ind w:left="4320" w:hanging="360"/>
      </w:pPr>
      <w:rPr>
        <w:rFonts w:ascii="Wingdings" w:hAnsi="Wingdings" w:hint="default"/>
      </w:rPr>
    </w:lvl>
    <w:lvl w:ilvl="6" w:tplc="FEA83A3E">
      <w:start w:val="1"/>
      <w:numFmt w:val="bullet"/>
      <w:lvlText w:val=""/>
      <w:lvlJc w:val="left"/>
      <w:pPr>
        <w:ind w:left="5040" w:hanging="360"/>
      </w:pPr>
      <w:rPr>
        <w:rFonts w:ascii="Symbol" w:hAnsi="Symbol" w:hint="default"/>
      </w:rPr>
    </w:lvl>
    <w:lvl w:ilvl="7" w:tplc="DC1CD682">
      <w:start w:val="1"/>
      <w:numFmt w:val="bullet"/>
      <w:lvlText w:val="o"/>
      <w:lvlJc w:val="left"/>
      <w:pPr>
        <w:ind w:left="5760" w:hanging="360"/>
      </w:pPr>
      <w:rPr>
        <w:rFonts w:ascii="Courier New" w:hAnsi="Courier New" w:hint="default"/>
      </w:rPr>
    </w:lvl>
    <w:lvl w:ilvl="8" w:tplc="E02E0956">
      <w:start w:val="1"/>
      <w:numFmt w:val="bullet"/>
      <w:lvlText w:val=""/>
      <w:lvlJc w:val="left"/>
      <w:pPr>
        <w:ind w:left="6480" w:hanging="360"/>
      </w:pPr>
      <w:rPr>
        <w:rFonts w:ascii="Wingdings" w:hAnsi="Wingdings" w:hint="default"/>
      </w:rPr>
    </w:lvl>
  </w:abstractNum>
  <w:abstractNum w:abstractNumId="10" w15:restartNumberingAfterBreak="0">
    <w:nsid w:val="0220780E"/>
    <w:multiLevelType w:val="hybridMultilevel"/>
    <w:tmpl w:val="2FE254B0"/>
    <w:lvl w:ilvl="0" w:tplc="4D90DD08">
      <w:start w:val="1"/>
      <w:numFmt w:val="bullet"/>
      <w:lvlText w:val="·"/>
      <w:lvlJc w:val="left"/>
      <w:pPr>
        <w:ind w:left="720" w:hanging="360"/>
      </w:pPr>
      <w:rPr>
        <w:rFonts w:ascii="Symbol" w:hAnsi="Symbol" w:hint="default"/>
      </w:rPr>
    </w:lvl>
    <w:lvl w:ilvl="1" w:tplc="3FBC596C">
      <w:start w:val="1"/>
      <w:numFmt w:val="bullet"/>
      <w:lvlText w:val="o"/>
      <w:lvlJc w:val="left"/>
      <w:pPr>
        <w:ind w:left="1440" w:hanging="360"/>
      </w:pPr>
      <w:rPr>
        <w:rFonts w:ascii="Courier New" w:hAnsi="Courier New" w:hint="default"/>
      </w:rPr>
    </w:lvl>
    <w:lvl w:ilvl="2" w:tplc="D79C1000">
      <w:start w:val="1"/>
      <w:numFmt w:val="bullet"/>
      <w:lvlText w:val=""/>
      <w:lvlJc w:val="left"/>
      <w:pPr>
        <w:ind w:left="2160" w:hanging="360"/>
      </w:pPr>
      <w:rPr>
        <w:rFonts w:ascii="Wingdings" w:hAnsi="Wingdings" w:hint="default"/>
      </w:rPr>
    </w:lvl>
    <w:lvl w:ilvl="3" w:tplc="448636BC">
      <w:start w:val="1"/>
      <w:numFmt w:val="bullet"/>
      <w:lvlText w:val=""/>
      <w:lvlJc w:val="left"/>
      <w:pPr>
        <w:ind w:left="2880" w:hanging="360"/>
      </w:pPr>
      <w:rPr>
        <w:rFonts w:ascii="Symbol" w:hAnsi="Symbol" w:hint="default"/>
      </w:rPr>
    </w:lvl>
    <w:lvl w:ilvl="4" w:tplc="4590F686">
      <w:start w:val="1"/>
      <w:numFmt w:val="bullet"/>
      <w:lvlText w:val="o"/>
      <w:lvlJc w:val="left"/>
      <w:pPr>
        <w:ind w:left="3600" w:hanging="360"/>
      </w:pPr>
      <w:rPr>
        <w:rFonts w:ascii="Courier New" w:hAnsi="Courier New" w:hint="default"/>
      </w:rPr>
    </w:lvl>
    <w:lvl w:ilvl="5" w:tplc="304A089C">
      <w:start w:val="1"/>
      <w:numFmt w:val="bullet"/>
      <w:lvlText w:val=""/>
      <w:lvlJc w:val="left"/>
      <w:pPr>
        <w:ind w:left="4320" w:hanging="360"/>
      </w:pPr>
      <w:rPr>
        <w:rFonts w:ascii="Wingdings" w:hAnsi="Wingdings" w:hint="default"/>
      </w:rPr>
    </w:lvl>
    <w:lvl w:ilvl="6" w:tplc="93BAB6BA">
      <w:start w:val="1"/>
      <w:numFmt w:val="bullet"/>
      <w:lvlText w:val=""/>
      <w:lvlJc w:val="left"/>
      <w:pPr>
        <w:ind w:left="5040" w:hanging="360"/>
      </w:pPr>
      <w:rPr>
        <w:rFonts w:ascii="Symbol" w:hAnsi="Symbol" w:hint="default"/>
      </w:rPr>
    </w:lvl>
    <w:lvl w:ilvl="7" w:tplc="852C64C2">
      <w:start w:val="1"/>
      <w:numFmt w:val="bullet"/>
      <w:lvlText w:val="o"/>
      <w:lvlJc w:val="left"/>
      <w:pPr>
        <w:ind w:left="5760" w:hanging="360"/>
      </w:pPr>
      <w:rPr>
        <w:rFonts w:ascii="Courier New" w:hAnsi="Courier New" w:hint="default"/>
      </w:rPr>
    </w:lvl>
    <w:lvl w:ilvl="8" w:tplc="EFFE6AB4">
      <w:start w:val="1"/>
      <w:numFmt w:val="bullet"/>
      <w:lvlText w:val=""/>
      <w:lvlJc w:val="left"/>
      <w:pPr>
        <w:ind w:left="6480" w:hanging="360"/>
      </w:pPr>
      <w:rPr>
        <w:rFonts w:ascii="Wingdings" w:hAnsi="Wingdings" w:hint="default"/>
      </w:rPr>
    </w:lvl>
  </w:abstractNum>
  <w:abstractNum w:abstractNumId="11" w15:restartNumberingAfterBreak="0">
    <w:nsid w:val="073B02FF"/>
    <w:multiLevelType w:val="hybridMultilevel"/>
    <w:tmpl w:val="2E4453EC"/>
    <w:lvl w:ilvl="0" w:tplc="C158EF9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2B361D"/>
    <w:multiLevelType w:val="hybridMultilevel"/>
    <w:tmpl w:val="74F44EEE"/>
    <w:lvl w:ilvl="0" w:tplc="53740620">
      <w:start w:val="1"/>
      <w:numFmt w:val="upperLetter"/>
      <w:lvlText w:val="%1)"/>
      <w:lvlJc w:val="left"/>
      <w:pPr>
        <w:ind w:left="360" w:hanging="360"/>
      </w:pPr>
    </w:lvl>
    <w:lvl w:ilvl="1" w:tplc="58F88692">
      <w:start w:val="1"/>
      <w:numFmt w:val="lowerLetter"/>
      <w:lvlText w:val="%2."/>
      <w:lvlJc w:val="left"/>
      <w:pPr>
        <w:ind w:left="1080" w:hanging="360"/>
      </w:pPr>
    </w:lvl>
    <w:lvl w:ilvl="2" w:tplc="14F20C98">
      <w:start w:val="1"/>
      <w:numFmt w:val="lowerRoman"/>
      <w:lvlText w:val="%3."/>
      <w:lvlJc w:val="right"/>
      <w:pPr>
        <w:ind w:left="1800" w:hanging="180"/>
      </w:pPr>
    </w:lvl>
    <w:lvl w:ilvl="3" w:tplc="66FAF40C">
      <w:start w:val="1"/>
      <w:numFmt w:val="decimal"/>
      <w:lvlText w:val="%4."/>
      <w:lvlJc w:val="left"/>
      <w:pPr>
        <w:ind w:left="2520" w:hanging="360"/>
      </w:pPr>
    </w:lvl>
    <w:lvl w:ilvl="4" w:tplc="12DAB3EC">
      <w:start w:val="1"/>
      <w:numFmt w:val="lowerLetter"/>
      <w:lvlText w:val="%5."/>
      <w:lvlJc w:val="left"/>
      <w:pPr>
        <w:ind w:left="3240" w:hanging="360"/>
      </w:pPr>
    </w:lvl>
    <w:lvl w:ilvl="5" w:tplc="05DC1A18">
      <w:start w:val="1"/>
      <w:numFmt w:val="lowerRoman"/>
      <w:lvlText w:val="%6."/>
      <w:lvlJc w:val="right"/>
      <w:pPr>
        <w:ind w:left="3960" w:hanging="180"/>
      </w:pPr>
    </w:lvl>
    <w:lvl w:ilvl="6" w:tplc="51A0BCC2">
      <w:start w:val="1"/>
      <w:numFmt w:val="decimal"/>
      <w:lvlText w:val="%7."/>
      <w:lvlJc w:val="left"/>
      <w:pPr>
        <w:ind w:left="4680" w:hanging="360"/>
      </w:pPr>
    </w:lvl>
    <w:lvl w:ilvl="7" w:tplc="CE4CB994">
      <w:start w:val="1"/>
      <w:numFmt w:val="lowerLetter"/>
      <w:lvlText w:val="%8."/>
      <w:lvlJc w:val="left"/>
      <w:pPr>
        <w:ind w:left="5400" w:hanging="360"/>
      </w:pPr>
    </w:lvl>
    <w:lvl w:ilvl="8" w:tplc="0ACC8810">
      <w:start w:val="1"/>
      <w:numFmt w:val="lowerRoman"/>
      <w:lvlText w:val="%9."/>
      <w:lvlJc w:val="right"/>
      <w:pPr>
        <w:ind w:left="6120" w:hanging="180"/>
      </w:pPr>
    </w:lvl>
  </w:abstractNum>
  <w:abstractNum w:abstractNumId="13" w15:restartNumberingAfterBreak="0">
    <w:nsid w:val="0F3F1BF4"/>
    <w:multiLevelType w:val="hybridMultilevel"/>
    <w:tmpl w:val="3E7C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A87D84"/>
    <w:multiLevelType w:val="hybridMultilevel"/>
    <w:tmpl w:val="31DC38B2"/>
    <w:lvl w:ilvl="0" w:tplc="6C0A47D6">
      <w:start w:val="1"/>
      <w:numFmt w:val="bullet"/>
      <w:lvlText w:val="·"/>
      <w:lvlJc w:val="left"/>
      <w:pPr>
        <w:ind w:left="720" w:hanging="360"/>
      </w:pPr>
      <w:rPr>
        <w:rFonts w:ascii="Symbol" w:hAnsi="Symbol" w:hint="default"/>
      </w:rPr>
    </w:lvl>
    <w:lvl w:ilvl="1" w:tplc="3ED60B82">
      <w:start w:val="1"/>
      <w:numFmt w:val="bullet"/>
      <w:lvlText w:val="o"/>
      <w:lvlJc w:val="left"/>
      <w:pPr>
        <w:ind w:left="1440" w:hanging="360"/>
      </w:pPr>
      <w:rPr>
        <w:rFonts w:ascii="Courier New" w:hAnsi="Courier New" w:hint="default"/>
      </w:rPr>
    </w:lvl>
    <w:lvl w:ilvl="2" w:tplc="E1E23828">
      <w:start w:val="1"/>
      <w:numFmt w:val="bullet"/>
      <w:lvlText w:val=""/>
      <w:lvlJc w:val="left"/>
      <w:pPr>
        <w:ind w:left="2160" w:hanging="360"/>
      </w:pPr>
      <w:rPr>
        <w:rFonts w:ascii="Wingdings" w:hAnsi="Wingdings" w:hint="default"/>
      </w:rPr>
    </w:lvl>
    <w:lvl w:ilvl="3" w:tplc="B77A6194">
      <w:start w:val="1"/>
      <w:numFmt w:val="bullet"/>
      <w:lvlText w:val=""/>
      <w:lvlJc w:val="left"/>
      <w:pPr>
        <w:ind w:left="2880" w:hanging="360"/>
      </w:pPr>
      <w:rPr>
        <w:rFonts w:ascii="Symbol" w:hAnsi="Symbol" w:hint="default"/>
      </w:rPr>
    </w:lvl>
    <w:lvl w:ilvl="4" w:tplc="E6C83ED4">
      <w:start w:val="1"/>
      <w:numFmt w:val="bullet"/>
      <w:lvlText w:val="o"/>
      <w:lvlJc w:val="left"/>
      <w:pPr>
        <w:ind w:left="3600" w:hanging="360"/>
      </w:pPr>
      <w:rPr>
        <w:rFonts w:ascii="Courier New" w:hAnsi="Courier New" w:hint="default"/>
      </w:rPr>
    </w:lvl>
    <w:lvl w:ilvl="5" w:tplc="A7D64128">
      <w:start w:val="1"/>
      <w:numFmt w:val="bullet"/>
      <w:lvlText w:val=""/>
      <w:lvlJc w:val="left"/>
      <w:pPr>
        <w:ind w:left="4320" w:hanging="360"/>
      </w:pPr>
      <w:rPr>
        <w:rFonts w:ascii="Wingdings" w:hAnsi="Wingdings" w:hint="default"/>
      </w:rPr>
    </w:lvl>
    <w:lvl w:ilvl="6" w:tplc="EA0C8F6E">
      <w:start w:val="1"/>
      <w:numFmt w:val="bullet"/>
      <w:lvlText w:val=""/>
      <w:lvlJc w:val="left"/>
      <w:pPr>
        <w:ind w:left="5040" w:hanging="360"/>
      </w:pPr>
      <w:rPr>
        <w:rFonts w:ascii="Symbol" w:hAnsi="Symbol" w:hint="default"/>
      </w:rPr>
    </w:lvl>
    <w:lvl w:ilvl="7" w:tplc="F1DE8E68">
      <w:start w:val="1"/>
      <w:numFmt w:val="bullet"/>
      <w:lvlText w:val="o"/>
      <w:lvlJc w:val="left"/>
      <w:pPr>
        <w:ind w:left="5760" w:hanging="360"/>
      </w:pPr>
      <w:rPr>
        <w:rFonts w:ascii="Courier New" w:hAnsi="Courier New" w:hint="default"/>
      </w:rPr>
    </w:lvl>
    <w:lvl w:ilvl="8" w:tplc="C76C32AC">
      <w:start w:val="1"/>
      <w:numFmt w:val="bullet"/>
      <w:lvlText w:val=""/>
      <w:lvlJc w:val="left"/>
      <w:pPr>
        <w:ind w:left="6480" w:hanging="360"/>
      </w:pPr>
      <w:rPr>
        <w:rFonts w:ascii="Wingdings" w:hAnsi="Wingdings" w:hint="default"/>
      </w:rPr>
    </w:lvl>
  </w:abstractNum>
  <w:abstractNum w:abstractNumId="15" w15:restartNumberingAfterBreak="0">
    <w:nsid w:val="17DD75D3"/>
    <w:multiLevelType w:val="hybridMultilevel"/>
    <w:tmpl w:val="69F2C396"/>
    <w:lvl w:ilvl="0" w:tplc="EAFC815A">
      <w:start w:val="1"/>
      <w:numFmt w:val="bullet"/>
      <w:lvlText w:val=""/>
      <w:lvlJc w:val="left"/>
      <w:pPr>
        <w:ind w:left="720" w:hanging="360"/>
      </w:pPr>
      <w:rPr>
        <w:rFonts w:ascii="Symbol" w:hAnsi="Symbol" w:hint="default"/>
      </w:rPr>
    </w:lvl>
    <w:lvl w:ilvl="1" w:tplc="D25C9102">
      <w:start w:val="1"/>
      <w:numFmt w:val="bullet"/>
      <w:lvlText w:val="o"/>
      <w:lvlJc w:val="left"/>
      <w:pPr>
        <w:ind w:left="1440" w:hanging="360"/>
      </w:pPr>
      <w:rPr>
        <w:rFonts w:ascii="Courier New" w:hAnsi="Courier New" w:hint="default"/>
      </w:rPr>
    </w:lvl>
    <w:lvl w:ilvl="2" w:tplc="A4CA48FC">
      <w:start w:val="1"/>
      <w:numFmt w:val="bullet"/>
      <w:lvlText w:val=""/>
      <w:lvlJc w:val="left"/>
      <w:pPr>
        <w:ind w:left="2160" w:hanging="360"/>
      </w:pPr>
      <w:rPr>
        <w:rFonts w:ascii="Wingdings" w:hAnsi="Wingdings" w:hint="default"/>
      </w:rPr>
    </w:lvl>
    <w:lvl w:ilvl="3" w:tplc="7D34983A">
      <w:start w:val="1"/>
      <w:numFmt w:val="bullet"/>
      <w:lvlText w:val=""/>
      <w:lvlJc w:val="left"/>
      <w:pPr>
        <w:ind w:left="2880" w:hanging="360"/>
      </w:pPr>
      <w:rPr>
        <w:rFonts w:ascii="Symbol" w:hAnsi="Symbol" w:hint="default"/>
      </w:rPr>
    </w:lvl>
    <w:lvl w:ilvl="4" w:tplc="76229358">
      <w:start w:val="1"/>
      <w:numFmt w:val="bullet"/>
      <w:lvlText w:val="o"/>
      <w:lvlJc w:val="left"/>
      <w:pPr>
        <w:ind w:left="3600" w:hanging="360"/>
      </w:pPr>
      <w:rPr>
        <w:rFonts w:ascii="Courier New" w:hAnsi="Courier New" w:hint="default"/>
      </w:rPr>
    </w:lvl>
    <w:lvl w:ilvl="5" w:tplc="3FB68974">
      <w:start w:val="1"/>
      <w:numFmt w:val="bullet"/>
      <w:lvlText w:val=""/>
      <w:lvlJc w:val="left"/>
      <w:pPr>
        <w:ind w:left="4320" w:hanging="360"/>
      </w:pPr>
      <w:rPr>
        <w:rFonts w:ascii="Wingdings" w:hAnsi="Wingdings" w:hint="default"/>
      </w:rPr>
    </w:lvl>
    <w:lvl w:ilvl="6" w:tplc="C936A570">
      <w:start w:val="1"/>
      <w:numFmt w:val="bullet"/>
      <w:lvlText w:val=""/>
      <w:lvlJc w:val="left"/>
      <w:pPr>
        <w:ind w:left="5040" w:hanging="360"/>
      </w:pPr>
      <w:rPr>
        <w:rFonts w:ascii="Symbol" w:hAnsi="Symbol" w:hint="default"/>
      </w:rPr>
    </w:lvl>
    <w:lvl w:ilvl="7" w:tplc="4F6EB19E">
      <w:start w:val="1"/>
      <w:numFmt w:val="bullet"/>
      <w:lvlText w:val="o"/>
      <w:lvlJc w:val="left"/>
      <w:pPr>
        <w:ind w:left="5760" w:hanging="360"/>
      </w:pPr>
      <w:rPr>
        <w:rFonts w:ascii="Courier New" w:hAnsi="Courier New" w:hint="default"/>
      </w:rPr>
    </w:lvl>
    <w:lvl w:ilvl="8" w:tplc="6A7E05AC">
      <w:start w:val="1"/>
      <w:numFmt w:val="bullet"/>
      <w:lvlText w:val=""/>
      <w:lvlJc w:val="left"/>
      <w:pPr>
        <w:ind w:left="6480" w:hanging="360"/>
      </w:pPr>
      <w:rPr>
        <w:rFonts w:ascii="Wingdings" w:hAnsi="Wingdings" w:hint="default"/>
      </w:rPr>
    </w:lvl>
  </w:abstractNum>
  <w:abstractNum w:abstractNumId="16" w15:restartNumberingAfterBreak="0">
    <w:nsid w:val="1F20C22D"/>
    <w:multiLevelType w:val="hybridMultilevel"/>
    <w:tmpl w:val="32427B88"/>
    <w:styleLink w:val="Listnum"/>
    <w:lvl w:ilvl="0" w:tplc="6E5ACD5E">
      <w:start w:val="1"/>
      <w:numFmt w:val="bullet"/>
      <w:lvlText w:val=""/>
      <w:lvlJc w:val="left"/>
      <w:pPr>
        <w:ind w:left="720" w:hanging="360"/>
      </w:pPr>
      <w:rPr>
        <w:rFonts w:ascii="Symbol" w:hAnsi="Symbol" w:hint="default"/>
      </w:rPr>
    </w:lvl>
    <w:lvl w:ilvl="1" w:tplc="226279E6">
      <w:start w:val="1"/>
      <w:numFmt w:val="bullet"/>
      <w:lvlText w:val="o"/>
      <w:lvlJc w:val="left"/>
      <w:pPr>
        <w:ind w:left="1440" w:hanging="360"/>
      </w:pPr>
      <w:rPr>
        <w:rFonts w:ascii="Courier New" w:hAnsi="Courier New" w:hint="default"/>
      </w:rPr>
    </w:lvl>
    <w:lvl w:ilvl="2" w:tplc="12EE92B0">
      <w:start w:val="1"/>
      <w:numFmt w:val="bullet"/>
      <w:lvlText w:val=""/>
      <w:lvlJc w:val="left"/>
      <w:pPr>
        <w:ind w:left="2160" w:hanging="360"/>
      </w:pPr>
      <w:rPr>
        <w:rFonts w:ascii="Wingdings" w:hAnsi="Wingdings" w:hint="default"/>
      </w:rPr>
    </w:lvl>
    <w:lvl w:ilvl="3" w:tplc="E77E6FB2">
      <w:start w:val="1"/>
      <w:numFmt w:val="bullet"/>
      <w:lvlText w:val=""/>
      <w:lvlJc w:val="left"/>
      <w:pPr>
        <w:ind w:left="2880" w:hanging="360"/>
      </w:pPr>
      <w:rPr>
        <w:rFonts w:ascii="Symbol" w:hAnsi="Symbol" w:hint="default"/>
      </w:rPr>
    </w:lvl>
    <w:lvl w:ilvl="4" w:tplc="592ED3B8">
      <w:start w:val="1"/>
      <w:numFmt w:val="bullet"/>
      <w:lvlText w:val="o"/>
      <w:lvlJc w:val="left"/>
      <w:pPr>
        <w:ind w:left="3600" w:hanging="360"/>
      </w:pPr>
      <w:rPr>
        <w:rFonts w:ascii="Courier New" w:hAnsi="Courier New" w:hint="default"/>
      </w:rPr>
    </w:lvl>
    <w:lvl w:ilvl="5" w:tplc="DD886656">
      <w:start w:val="1"/>
      <w:numFmt w:val="bullet"/>
      <w:lvlText w:val=""/>
      <w:lvlJc w:val="left"/>
      <w:pPr>
        <w:ind w:left="4320" w:hanging="360"/>
      </w:pPr>
      <w:rPr>
        <w:rFonts w:ascii="Wingdings" w:hAnsi="Wingdings" w:hint="default"/>
      </w:rPr>
    </w:lvl>
    <w:lvl w:ilvl="6" w:tplc="65F0407A">
      <w:start w:val="1"/>
      <w:numFmt w:val="bullet"/>
      <w:lvlText w:val=""/>
      <w:lvlJc w:val="left"/>
      <w:pPr>
        <w:ind w:left="5040" w:hanging="360"/>
      </w:pPr>
      <w:rPr>
        <w:rFonts w:ascii="Symbol" w:hAnsi="Symbol" w:hint="default"/>
      </w:rPr>
    </w:lvl>
    <w:lvl w:ilvl="7" w:tplc="1CC03F62">
      <w:start w:val="1"/>
      <w:numFmt w:val="bullet"/>
      <w:lvlText w:val="o"/>
      <w:lvlJc w:val="left"/>
      <w:pPr>
        <w:ind w:left="5760" w:hanging="360"/>
      </w:pPr>
      <w:rPr>
        <w:rFonts w:ascii="Courier New" w:hAnsi="Courier New" w:hint="default"/>
      </w:rPr>
    </w:lvl>
    <w:lvl w:ilvl="8" w:tplc="FBCA285A">
      <w:start w:val="1"/>
      <w:numFmt w:val="bullet"/>
      <w:lvlText w:val=""/>
      <w:lvlJc w:val="left"/>
      <w:pPr>
        <w:ind w:left="6480" w:hanging="360"/>
      </w:pPr>
      <w:rPr>
        <w:rFonts w:ascii="Wingdings" w:hAnsi="Wingdings" w:hint="default"/>
      </w:rPr>
    </w:lvl>
  </w:abstractNum>
  <w:abstractNum w:abstractNumId="17" w15:restartNumberingAfterBreak="0">
    <w:nsid w:val="1FA128C9"/>
    <w:multiLevelType w:val="hybridMultilevel"/>
    <w:tmpl w:val="FCCA81A2"/>
    <w:styleLink w:val="Listalpha"/>
    <w:lvl w:ilvl="0" w:tplc="A56EE482">
      <w:start w:val="1"/>
      <w:numFmt w:val="bullet"/>
      <w:lvlText w:val=""/>
      <w:lvlJc w:val="left"/>
      <w:pPr>
        <w:ind w:left="720" w:hanging="360"/>
      </w:pPr>
      <w:rPr>
        <w:rFonts w:ascii="Symbol" w:hAnsi="Symbol" w:hint="default"/>
      </w:rPr>
    </w:lvl>
    <w:lvl w:ilvl="1" w:tplc="E90AC0EA">
      <w:start w:val="1"/>
      <w:numFmt w:val="bullet"/>
      <w:lvlText w:val="o"/>
      <w:lvlJc w:val="left"/>
      <w:pPr>
        <w:ind w:left="1440" w:hanging="360"/>
      </w:pPr>
      <w:rPr>
        <w:rFonts w:ascii="Courier New" w:hAnsi="Courier New" w:hint="default"/>
      </w:rPr>
    </w:lvl>
    <w:lvl w:ilvl="2" w:tplc="621E7720">
      <w:start w:val="1"/>
      <w:numFmt w:val="bullet"/>
      <w:lvlText w:val=""/>
      <w:lvlJc w:val="left"/>
      <w:pPr>
        <w:ind w:left="2160" w:hanging="360"/>
      </w:pPr>
      <w:rPr>
        <w:rFonts w:ascii="Wingdings" w:hAnsi="Wingdings" w:hint="default"/>
      </w:rPr>
    </w:lvl>
    <w:lvl w:ilvl="3" w:tplc="A394E4AC">
      <w:start w:val="1"/>
      <w:numFmt w:val="bullet"/>
      <w:lvlText w:val=""/>
      <w:lvlJc w:val="left"/>
      <w:pPr>
        <w:ind w:left="2880" w:hanging="360"/>
      </w:pPr>
      <w:rPr>
        <w:rFonts w:ascii="Symbol" w:hAnsi="Symbol" w:hint="default"/>
      </w:rPr>
    </w:lvl>
    <w:lvl w:ilvl="4" w:tplc="54DAC7D8">
      <w:start w:val="1"/>
      <w:numFmt w:val="bullet"/>
      <w:lvlText w:val="o"/>
      <w:lvlJc w:val="left"/>
      <w:pPr>
        <w:ind w:left="3600" w:hanging="360"/>
      </w:pPr>
      <w:rPr>
        <w:rFonts w:ascii="Courier New" w:hAnsi="Courier New" w:hint="default"/>
      </w:rPr>
    </w:lvl>
    <w:lvl w:ilvl="5" w:tplc="5622D874">
      <w:start w:val="1"/>
      <w:numFmt w:val="bullet"/>
      <w:lvlText w:val=""/>
      <w:lvlJc w:val="left"/>
      <w:pPr>
        <w:ind w:left="4320" w:hanging="360"/>
      </w:pPr>
      <w:rPr>
        <w:rFonts w:ascii="Wingdings" w:hAnsi="Wingdings" w:hint="default"/>
      </w:rPr>
    </w:lvl>
    <w:lvl w:ilvl="6" w:tplc="88EE8ECA">
      <w:start w:val="1"/>
      <w:numFmt w:val="bullet"/>
      <w:lvlText w:val=""/>
      <w:lvlJc w:val="left"/>
      <w:pPr>
        <w:ind w:left="5040" w:hanging="360"/>
      </w:pPr>
      <w:rPr>
        <w:rFonts w:ascii="Symbol" w:hAnsi="Symbol" w:hint="default"/>
      </w:rPr>
    </w:lvl>
    <w:lvl w:ilvl="7" w:tplc="5CE41566">
      <w:start w:val="1"/>
      <w:numFmt w:val="bullet"/>
      <w:lvlText w:val="o"/>
      <w:lvlJc w:val="left"/>
      <w:pPr>
        <w:ind w:left="5760" w:hanging="360"/>
      </w:pPr>
      <w:rPr>
        <w:rFonts w:ascii="Courier New" w:hAnsi="Courier New" w:hint="default"/>
      </w:rPr>
    </w:lvl>
    <w:lvl w:ilvl="8" w:tplc="373C561C">
      <w:start w:val="1"/>
      <w:numFmt w:val="bullet"/>
      <w:lvlText w:val=""/>
      <w:lvlJc w:val="left"/>
      <w:pPr>
        <w:ind w:left="6480" w:hanging="360"/>
      </w:pPr>
      <w:rPr>
        <w:rFonts w:ascii="Wingdings" w:hAnsi="Wingdings" w:hint="default"/>
      </w:rPr>
    </w:lvl>
  </w:abstractNum>
  <w:abstractNum w:abstractNumId="18" w15:restartNumberingAfterBreak="0">
    <w:nsid w:val="1FE07D7A"/>
    <w:multiLevelType w:val="hybridMultilevel"/>
    <w:tmpl w:val="F1C00B3A"/>
    <w:lvl w:ilvl="0" w:tplc="08090017">
      <w:start w:val="1"/>
      <w:numFmt w:val="lowerLetter"/>
      <w:lvlText w:val="%1)"/>
      <w:lvlJc w:val="left"/>
      <w:pPr>
        <w:ind w:left="720" w:hanging="360"/>
      </w:pPr>
      <w:rPr>
        <w:rFonts w:hint="default"/>
        <w:color w:val="0D004D" w:themeColor="text2"/>
        <w:sz w:val="18"/>
        <w:szCs w:val="18"/>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256F6EC0"/>
    <w:multiLevelType w:val="hybridMultilevel"/>
    <w:tmpl w:val="0E764BB4"/>
    <w:lvl w:ilvl="0" w:tplc="C77ED9CA">
      <w:start w:val="1"/>
      <w:numFmt w:val="bullet"/>
      <w:lvlText w:val=""/>
      <w:lvlJc w:val="left"/>
      <w:pPr>
        <w:ind w:left="720" w:hanging="360"/>
      </w:pPr>
      <w:rPr>
        <w:rFonts w:ascii="Symbol" w:hAnsi="Symbol" w:hint="default"/>
      </w:rPr>
    </w:lvl>
    <w:lvl w:ilvl="1" w:tplc="95764438">
      <w:start w:val="1"/>
      <w:numFmt w:val="bullet"/>
      <w:lvlText w:val="o"/>
      <w:lvlJc w:val="left"/>
      <w:pPr>
        <w:ind w:left="1440" w:hanging="360"/>
      </w:pPr>
      <w:rPr>
        <w:rFonts w:ascii="Courier New" w:hAnsi="Courier New" w:hint="default"/>
      </w:rPr>
    </w:lvl>
    <w:lvl w:ilvl="2" w:tplc="80522708">
      <w:start w:val="1"/>
      <w:numFmt w:val="bullet"/>
      <w:lvlText w:val=""/>
      <w:lvlJc w:val="left"/>
      <w:pPr>
        <w:ind w:left="2160" w:hanging="360"/>
      </w:pPr>
      <w:rPr>
        <w:rFonts w:ascii="Wingdings" w:hAnsi="Wingdings" w:hint="default"/>
      </w:rPr>
    </w:lvl>
    <w:lvl w:ilvl="3" w:tplc="AF1A0FBA">
      <w:start w:val="1"/>
      <w:numFmt w:val="bullet"/>
      <w:lvlText w:val=""/>
      <w:lvlJc w:val="left"/>
      <w:pPr>
        <w:ind w:left="2880" w:hanging="360"/>
      </w:pPr>
      <w:rPr>
        <w:rFonts w:ascii="Symbol" w:hAnsi="Symbol" w:hint="default"/>
      </w:rPr>
    </w:lvl>
    <w:lvl w:ilvl="4" w:tplc="C60AE324">
      <w:start w:val="1"/>
      <w:numFmt w:val="bullet"/>
      <w:lvlText w:val="o"/>
      <w:lvlJc w:val="left"/>
      <w:pPr>
        <w:ind w:left="3600" w:hanging="360"/>
      </w:pPr>
      <w:rPr>
        <w:rFonts w:ascii="Courier New" w:hAnsi="Courier New" w:hint="default"/>
      </w:rPr>
    </w:lvl>
    <w:lvl w:ilvl="5" w:tplc="7B249C8C">
      <w:start w:val="1"/>
      <w:numFmt w:val="bullet"/>
      <w:lvlText w:val=""/>
      <w:lvlJc w:val="left"/>
      <w:pPr>
        <w:ind w:left="4320" w:hanging="360"/>
      </w:pPr>
      <w:rPr>
        <w:rFonts w:ascii="Wingdings" w:hAnsi="Wingdings" w:hint="default"/>
      </w:rPr>
    </w:lvl>
    <w:lvl w:ilvl="6" w:tplc="0DF026EA">
      <w:start w:val="1"/>
      <w:numFmt w:val="bullet"/>
      <w:lvlText w:val=""/>
      <w:lvlJc w:val="left"/>
      <w:pPr>
        <w:ind w:left="5040" w:hanging="360"/>
      </w:pPr>
      <w:rPr>
        <w:rFonts w:ascii="Symbol" w:hAnsi="Symbol" w:hint="default"/>
      </w:rPr>
    </w:lvl>
    <w:lvl w:ilvl="7" w:tplc="63505D96">
      <w:start w:val="1"/>
      <w:numFmt w:val="bullet"/>
      <w:lvlText w:val="o"/>
      <w:lvlJc w:val="left"/>
      <w:pPr>
        <w:ind w:left="5760" w:hanging="360"/>
      </w:pPr>
      <w:rPr>
        <w:rFonts w:ascii="Courier New" w:hAnsi="Courier New" w:hint="default"/>
      </w:rPr>
    </w:lvl>
    <w:lvl w:ilvl="8" w:tplc="CF5A4082">
      <w:start w:val="1"/>
      <w:numFmt w:val="bullet"/>
      <w:lvlText w:val=""/>
      <w:lvlJc w:val="left"/>
      <w:pPr>
        <w:ind w:left="6480" w:hanging="360"/>
      </w:pPr>
      <w:rPr>
        <w:rFonts w:ascii="Wingdings" w:hAnsi="Wingdings" w:hint="default"/>
      </w:rPr>
    </w:lvl>
  </w:abstractNum>
  <w:abstractNum w:abstractNumId="20" w15:restartNumberingAfterBreak="0">
    <w:nsid w:val="2AE8378A"/>
    <w:multiLevelType w:val="hybridMultilevel"/>
    <w:tmpl w:val="343C4A24"/>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BA63120"/>
    <w:multiLevelType w:val="hybridMultilevel"/>
    <w:tmpl w:val="C548119C"/>
    <w:lvl w:ilvl="0" w:tplc="C158EF9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900" w:hanging="360"/>
      </w:pPr>
      <w:rPr>
        <w:rFonts w:ascii="Courier New" w:hAnsi="Courier New" w:cs="Courier New" w:hint="default"/>
      </w:rPr>
    </w:lvl>
    <w:lvl w:ilvl="2" w:tplc="08090005" w:tentative="1">
      <w:start w:val="1"/>
      <w:numFmt w:val="bullet"/>
      <w:lvlText w:val=""/>
      <w:lvlJc w:val="left"/>
      <w:pPr>
        <w:ind w:left="1620" w:hanging="360"/>
      </w:pPr>
      <w:rPr>
        <w:rFonts w:ascii="Wingdings" w:hAnsi="Wingdings" w:hint="default"/>
      </w:rPr>
    </w:lvl>
    <w:lvl w:ilvl="3" w:tplc="08090001" w:tentative="1">
      <w:start w:val="1"/>
      <w:numFmt w:val="bullet"/>
      <w:lvlText w:val=""/>
      <w:lvlJc w:val="left"/>
      <w:pPr>
        <w:ind w:left="2340" w:hanging="360"/>
      </w:pPr>
      <w:rPr>
        <w:rFonts w:ascii="Symbol" w:hAnsi="Symbol" w:hint="default"/>
      </w:rPr>
    </w:lvl>
    <w:lvl w:ilvl="4" w:tplc="08090003" w:tentative="1">
      <w:start w:val="1"/>
      <w:numFmt w:val="bullet"/>
      <w:lvlText w:val="o"/>
      <w:lvlJc w:val="left"/>
      <w:pPr>
        <w:ind w:left="3060" w:hanging="360"/>
      </w:pPr>
      <w:rPr>
        <w:rFonts w:ascii="Courier New" w:hAnsi="Courier New" w:cs="Courier New" w:hint="default"/>
      </w:rPr>
    </w:lvl>
    <w:lvl w:ilvl="5" w:tplc="08090005" w:tentative="1">
      <w:start w:val="1"/>
      <w:numFmt w:val="bullet"/>
      <w:lvlText w:val=""/>
      <w:lvlJc w:val="left"/>
      <w:pPr>
        <w:ind w:left="3780" w:hanging="360"/>
      </w:pPr>
      <w:rPr>
        <w:rFonts w:ascii="Wingdings" w:hAnsi="Wingdings" w:hint="default"/>
      </w:rPr>
    </w:lvl>
    <w:lvl w:ilvl="6" w:tplc="08090001" w:tentative="1">
      <w:start w:val="1"/>
      <w:numFmt w:val="bullet"/>
      <w:lvlText w:val=""/>
      <w:lvlJc w:val="left"/>
      <w:pPr>
        <w:ind w:left="4500" w:hanging="360"/>
      </w:pPr>
      <w:rPr>
        <w:rFonts w:ascii="Symbol" w:hAnsi="Symbol" w:hint="default"/>
      </w:rPr>
    </w:lvl>
    <w:lvl w:ilvl="7" w:tplc="08090003" w:tentative="1">
      <w:start w:val="1"/>
      <w:numFmt w:val="bullet"/>
      <w:lvlText w:val="o"/>
      <w:lvlJc w:val="left"/>
      <w:pPr>
        <w:ind w:left="5220" w:hanging="360"/>
      </w:pPr>
      <w:rPr>
        <w:rFonts w:ascii="Courier New" w:hAnsi="Courier New" w:cs="Courier New" w:hint="default"/>
      </w:rPr>
    </w:lvl>
    <w:lvl w:ilvl="8" w:tplc="08090005" w:tentative="1">
      <w:start w:val="1"/>
      <w:numFmt w:val="bullet"/>
      <w:lvlText w:val=""/>
      <w:lvlJc w:val="left"/>
      <w:pPr>
        <w:ind w:left="5940" w:hanging="360"/>
      </w:pPr>
      <w:rPr>
        <w:rFonts w:ascii="Wingdings" w:hAnsi="Wingdings" w:hint="default"/>
      </w:rPr>
    </w:lvl>
  </w:abstractNum>
  <w:abstractNum w:abstractNumId="22" w15:restartNumberingAfterBreak="0">
    <w:nsid w:val="2D64018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75AB16"/>
    <w:multiLevelType w:val="hybridMultilevel"/>
    <w:tmpl w:val="2F98473A"/>
    <w:lvl w:ilvl="0" w:tplc="0728D52E">
      <w:start w:val="1"/>
      <w:numFmt w:val="bullet"/>
      <w:lvlText w:val="·"/>
      <w:lvlJc w:val="left"/>
      <w:pPr>
        <w:ind w:left="720" w:hanging="360"/>
      </w:pPr>
      <w:rPr>
        <w:rFonts w:ascii="Symbol" w:hAnsi="Symbol" w:hint="default"/>
      </w:rPr>
    </w:lvl>
    <w:lvl w:ilvl="1" w:tplc="02249BD4">
      <w:start w:val="1"/>
      <w:numFmt w:val="bullet"/>
      <w:lvlText w:val="o"/>
      <w:lvlJc w:val="left"/>
      <w:pPr>
        <w:ind w:left="1440" w:hanging="360"/>
      </w:pPr>
      <w:rPr>
        <w:rFonts w:ascii="Courier New" w:hAnsi="Courier New" w:hint="default"/>
      </w:rPr>
    </w:lvl>
    <w:lvl w:ilvl="2" w:tplc="979A7710">
      <w:start w:val="1"/>
      <w:numFmt w:val="bullet"/>
      <w:lvlText w:val=""/>
      <w:lvlJc w:val="left"/>
      <w:pPr>
        <w:ind w:left="2160" w:hanging="360"/>
      </w:pPr>
      <w:rPr>
        <w:rFonts w:ascii="Wingdings" w:hAnsi="Wingdings" w:hint="default"/>
      </w:rPr>
    </w:lvl>
    <w:lvl w:ilvl="3" w:tplc="1B46AEBC">
      <w:start w:val="1"/>
      <w:numFmt w:val="bullet"/>
      <w:lvlText w:val=""/>
      <w:lvlJc w:val="left"/>
      <w:pPr>
        <w:ind w:left="2880" w:hanging="360"/>
      </w:pPr>
      <w:rPr>
        <w:rFonts w:ascii="Symbol" w:hAnsi="Symbol" w:hint="default"/>
      </w:rPr>
    </w:lvl>
    <w:lvl w:ilvl="4" w:tplc="D49280FE">
      <w:start w:val="1"/>
      <w:numFmt w:val="bullet"/>
      <w:lvlText w:val="o"/>
      <w:lvlJc w:val="left"/>
      <w:pPr>
        <w:ind w:left="3600" w:hanging="360"/>
      </w:pPr>
      <w:rPr>
        <w:rFonts w:ascii="Courier New" w:hAnsi="Courier New" w:hint="default"/>
      </w:rPr>
    </w:lvl>
    <w:lvl w:ilvl="5" w:tplc="1948378A">
      <w:start w:val="1"/>
      <w:numFmt w:val="bullet"/>
      <w:lvlText w:val=""/>
      <w:lvlJc w:val="left"/>
      <w:pPr>
        <w:ind w:left="4320" w:hanging="360"/>
      </w:pPr>
      <w:rPr>
        <w:rFonts w:ascii="Wingdings" w:hAnsi="Wingdings" w:hint="default"/>
      </w:rPr>
    </w:lvl>
    <w:lvl w:ilvl="6" w:tplc="154452FA">
      <w:start w:val="1"/>
      <w:numFmt w:val="bullet"/>
      <w:lvlText w:val=""/>
      <w:lvlJc w:val="left"/>
      <w:pPr>
        <w:ind w:left="5040" w:hanging="360"/>
      </w:pPr>
      <w:rPr>
        <w:rFonts w:ascii="Symbol" w:hAnsi="Symbol" w:hint="default"/>
      </w:rPr>
    </w:lvl>
    <w:lvl w:ilvl="7" w:tplc="B54CDBCC">
      <w:start w:val="1"/>
      <w:numFmt w:val="bullet"/>
      <w:lvlText w:val="o"/>
      <w:lvlJc w:val="left"/>
      <w:pPr>
        <w:ind w:left="5760" w:hanging="360"/>
      </w:pPr>
      <w:rPr>
        <w:rFonts w:ascii="Courier New" w:hAnsi="Courier New" w:hint="default"/>
      </w:rPr>
    </w:lvl>
    <w:lvl w:ilvl="8" w:tplc="A2F4F064">
      <w:start w:val="1"/>
      <w:numFmt w:val="bullet"/>
      <w:lvlText w:val=""/>
      <w:lvlJc w:val="left"/>
      <w:pPr>
        <w:ind w:left="6480" w:hanging="360"/>
      </w:pPr>
      <w:rPr>
        <w:rFonts w:ascii="Wingdings" w:hAnsi="Wingdings" w:hint="default"/>
      </w:rPr>
    </w:lvl>
  </w:abstractNum>
  <w:abstractNum w:abstractNumId="24" w15:restartNumberingAfterBreak="0">
    <w:nsid w:val="4302B0D1"/>
    <w:multiLevelType w:val="hybridMultilevel"/>
    <w:tmpl w:val="5C9E96F4"/>
    <w:lvl w:ilvl="0" w:tplc="763438E6">
      <w:start w:val="1"/>
      <w:numFmt w:val="bullet"/>
      <w:lvlText w:val=""/>
      <w:lvlJc w:val="left"/>
      <w:pPr>
        <w:ind w:left="720" w:hanging="360"/>
      </w:pPr>
      <w:rPr>
        <w:rFonts w:ascii="Symbol" w:hAnsi="Symbol" w:hint="default"/>
      </w:rPr>
    </w:lvl>
    <w:lvl w:ilvl="1" w:tplc="5748B9C0">
      <w:start w:val="1"/>
      <w:numFmt w:val="bullet"/>
      <w:lvlText w:val="o"/>
      <w:lvlJc w:val="left"/>
      <w:pPr>
        <w:ind w:left="1440" w:hanging="360"/>
      </w:pPr>
      <w:rPr>
        <w:rFonts w:ascii="Courier New" w:hAnsi="Courier New" w:hint="default"/>
      </w:rPr>
    </w:lvl>
    <w:lvl w:ilvl="2" w:tplc="8F0AF9FE">
      <w:start w:val="1"/>
      <w:numFmt w:val="bullet"/>
      <w:lvlText w:val=""/>
      <w:lvlJc w:val="left"/>
      <w:pPr>
        <w:ind w:left="2160" w:hanging="360"/>
      </w:pPr>
      <w:rPr>
        <w:rFonts w:ascii="Wingdings" w:hAnsi="Wingdings" w:hint="default"/>
      </w:rPr>
    </w:lvl>
    <w:lvl w:ilvl="3" w:tplc="297CF7C2">
      <w:start w:val="1"/>
      <w:numFmt w:val="bullet"/>
      <w:lvlText w:val=""/>
      <w:lvlJc w:val="left"/>
      <w:pPr>
        <w:ind w:left="2880" w:hanging="360"/>
      </w:pPr>
      <w:rPr>
        <w:rFonts w:ascii="Symbol" w:hAnsi="Symbol" w:hint="default"/>
      </w:rPr>
    </w:lvl>
    <w:lvl w:ilvl="4" w:tplc="8F84637E">
      <w:start w:val="1"/>
      <w:numFmt w:val="bullet"/>
      <w:lvlText w:val="o"/>
      <w:lvlJc w:val="left"/>
      <w:pPr>
        <w:ind w:left="3600" w:hanging="360"/>
      </w:pPr>
      <w:rPr>
        <w:rFonts w:ascii="Courier New" w:hAnsi="Courier New" w:hint="default"/>
      </w:rPr>
    </w:lvl>
    <w:lvl w:ilvl="5" w:tplc="66043F3A">
      <w:start w:val="1"/>
      <w:numFmt w:val="bullet"/>
      <w:lvlText w:val=""/>
      <w:lvlJc w:val="left"/>
      <w:pPr>
        <w:ind w:left="4320" w:hanging="360"/>
      </w:pPr>
      <w:rPr>
        <w:rFonts w:ascii="Wingdings" w:hAnsi="Wingdings" w:hint="default"/>
      </w:rPr>
    </w:lvl>
    <w:lvl w:ilvl="6" w:tplc="E0549D74">
      <w:start w:val="1"/>
      <w:numFmt w:val="bullet"/>
      <w:lvlText w:val=""/>
      <w:lvlJc w:val="left"/>
      <w:pPr>
        <w:ind w:left="5040" w:hanging="360"/>
      </w:pPr>
      <w:rPr>
        <w:rFonts w:ascii="Symbol" w:hAnsi="Symbol" w:hint="default"/>
      </w:rPr>
    </w:lvl>
    <w:lvl w:ilvl="7" w:tplc="165E9170">
      <w:start w:val="1"/>
      <w:numFmt w:val="bullet"/>
      <w:lvlText w:val="o"/>
      <w:lvlJc w:val="left"/>
      <w:pPr>
        <w:ind w:left="5760" w:hanging="360"/>
      </w:pPr>
      <w:rPr>
        <w:rFonts w:ascii="Courier New" w:hAnsi="Courier New" w:hint="default"/>
      </w:rPr>
    </w:lvl>
    <w:lvl w:ilvl="8" w:tplc="F00806F8">
      <w:start w:val="1"/>
      <w:numFmt w:val="bullet"/>
      <w:lvlText w:val=""/>
      <w:lvlJc w:val="left"/>
      <w:pPr>
        <w:ind w:left="6480" w:hanging="360"/>
      </w:pPr>
      <w:rPr>
        <w:rFonts w:ascii="Wingdings" w:hAnsi="Wingdings" w:hint="default"/>
      </w:rPr>
    </w:lvl>
  </w:abstractNum>
  <w:abstractNum w:abstractNumId="25" w15:restartNumberingAfterBreak="0">
    <w:nsid w:val="4421F5FC"/>
    <w:multiLevelType w:val="hybridMultilevel"/>
    <w:tmpl w:val="1EA4EA6A"/>
    <w:lvl w:ilvl="0" w:tplc="7144DDB6">
      <w:start w:val="1"/>
      <w:numFmt w:val="bullet"/>
      <w:lvlText w:val="·"/>
      <w:lvlJc w:val="left"/>
      <w:pPr>
        <w:ind w:left="720" w:hanging="360"/>
      </w:pPr>
      <w:rPr>
        <w:rFonts w:ascii="Symbol" w:hAnsi="Symbol" w:hint="default"/>
      </w:rPr>
    </w:lvl>
    <w:lvl w:ilvl="1" w:tplc="54501B00">
      <w:start w:val="1"/>
      <w:numFmt w:val="bullet"/>
      <w:lvlText w:val="o"/>
      <w:lvlJc w:val="left"/>
      <w:pPr>
        <w:ind w:left="1440" w:hanging="360"/>
      </w:pPr>
      <w:rPr>
        <w:rFonts w:ascii="Courier New" w:hAnsi="Courier New" w:hint="default"/>
      </w:rPr>
    </w:lvl>
    <w:lvl w:ilvl="2" w:tplc="118EEB02">
      <w:start w:val="1"/>
      <w:numFmt w:val="bullet"/>
      <w:lvlText w:val=""/>
      <w:lvlJc w:val="left"/>
      <w:pPr>
        <w:ind w:left="2160" w:hanging="360"/>
      </w:pPr>
      <w:rPr>
        <w:rFonts w:ascii="Wingdings" w:hAnsi="Wingdings" w:hint="default"/>
      </w:rPr>
    </w:lvl>
    <w:lvl w:ilvl="3" w:tplc="591268AC">
      <w:start w:val="1"/>
      <w:numFmt w:val="bullet"/>
      <w:lvlText w:val=""/>
      <w:lvlJc w:val="left"/>
      <w:pPr>
        <w:ind w:left="2880" w:hanging="360"/>
      </w:pPr>
      <w:rPr>
        <w:rFonts w:ascii="Symbol" w:hAnsi="Symbol" w:hint="default"/>
      </w:rPr>
    </w:lvl>
    <w:lvl w:ilvl="4" w:tplc="1D103F06">
      <w:start w:val="1"/>
      <w:numFmt w:val="bullet"/>
      <w:lvlText w:val="o"/>
      <w:lvlJc w:val="left"/>
      <w:pPr>
        <w:ind w:left="3600" w:hanging="360"/>
      </w:pPr>
      <w:rPr>
        <w:rFonts w:ascii="Courier New" w:hAnsi="Courier New" w:hint="default"/>
      </w:rPr>
    </w:lvl>
    <w:lvl w:ilvl="5" w:tplc="12BCF7D0">
      <w:start w:val="1"/>
      <w:numFmt w:val="bullet"/>
      <w:lvlText w:val=""/>
      <w:lvlJc w:val="left"/>
      <w:pPr>
        <w:ind w:left="4320" w:hanging="360"/>
      </w:pPr>
      <w:rPr>
        <w:rFonts w:ascii="Wingdings" w:hAnsi="Wingdings" w:hint="default"/>
      </w:rPr>
    </w:lvl>
    <w:lvl w:ilvl="6" w:tplc="8FF08720">
      <w:start w:val="1"/>
      <w:numFmt w:val="bullet"/>
      <w:lvlText w:val=""/>
      <w:lvlJc w:val="left"/>
      <w:pPr>
        <w:ind w:left="5040" w:hanging="360"/>
      </w:pPr>
      <w:rPr>
        <w:rFonts w:ascii="Symbol" w:hAnsi="Symbol" w:hint="default"/>
      </w:rPr>
    </w:lvl>
    <w:lvl w:ilvl="7" w:tplc="4F06E9C0">
      <w:start w:val="1"/>
      <w:numFmt w:val="bullet"/>
      <w:lvlText w:val="o"/>
      <w:lvlJc w:val="left"/>
      <w:pPr>
        <w:ind w:left="5760" w:hanging="360"/>
      </w:pPr>
      <w:rPr>
        <w:rFonts w:ascii="Courier New" w:hAnsi="Courier New" w:hint="default"/>
      </w:rPr>
    </w:lvl>
    <w:lvl w:ilvl="8" w:tplc="081EDF8E">
      <w:start w:val="1"/>
      <w:numFmt w:val="bullet"/>
      <w:lvlText w:val=""/>
      <w:lvlJc w:val="left"/>
      <w:pPr>
        <w:ind w:left="6480" w:hanging="360"/>
      </w:pPr>
      <w:rPr>
        <w:rFonts w:ascii="Wingdings" w:hAnsi="Wingdings" w:hint="default"/>
      </w:rPr>
    </w:lvl>
  </w:abstractNum>
  <w:abstractNum w:abstractNumId="26" w15:restartNumberingAfterBreak="0">
    <w:nsid w:val="4740895A"/>
    <w:multiLevelType w:val="hybridMultilevel"/>
    <w:tmpl w:val="A08EEC0A"/>
    <w:lvl w:ilvl="0" w:tplc="CD58426A">
      <w:start w:val="1"/>
      <w:numFmt w:val="lowerLetter"/>
      <w:lvlText w:val="%1)"/>
      <w:lvlJc w:val="left"/>
      <w:pPr>
        <w:ind w:left="360" w:hanging="360"/>
      </w:pPr>
    </w:lvl>
    <w:lvl w:ilvl="1" w:tplc="4AC27E72">
      <w:start w:val="1"/>
      <w:numFmt w:val="lowerLetter"/>
      <w:lvlText w:val="%2."/>
      <w:lvlJc w:val="left"/>
      <w:pPr>
        <w:ind w:left="1080" w:hanging="360"/>
      </w:pPr>
    </w:lvl>
    <w:lvl w:ilvl="2" w:tplc="67A6EA28">
      <w:start w:val="1"/>
      <w:numFmt w:val="lowerRoman"/>
      <w:lvlText w:val="%3."/>
      <w:lvlJc w:val="right"/>
      <w:pPr>
        <w:ind w:left="1800" w:hanging="180"/>
      </w:pPr>
    </w:lvl>
    <w:lvl w:ilvl="3" w:tplc="85E299BC">
      <w:start w:val="1"/>
      <w:numFmt w:val="decimal"/>
      <w:lvlText w:val="%4."/>
      <w:lvlJc w:val="left"/>
      <w:pPr>
        <w:ind w:left="2520" w:hanging="360"/>
      </w:pPr>
    </w:lvl>
    <w:lvl w:ilvl="4" w:tplc="6F16149A">
      <w:start w:val="1"/>
      <w:numFmt w:val="lowerLetter"/>
      <w:lvlText w:val="%5."/>
      <w:lvlJc w:val="left"/>
      <w:pPr>
        <w:ind w:left="3240" w:hanging="360"/>
      </w:pPr>
    </w:lvl>
    <w:lvl w:ilvl="5" w:tplc="DF6E21B4">
      <w:start w:val="1"/>
      <w:numFmt w:val="lowerRoman"/>
      <w:lvlText w:val="%6."/>
      <w:lvlJc w:val="right"/>
      <w:pPr>
        <w:ind w:left="3960" w:hanging="180"/>
      </w:pPr>
    </w:lvl>
    <w:lvl w:ilvl="6" w:tplc="47666278">
      <w:start w:val="1"/>
      <w:numFmt w:val="decimal"/>
      <w:lvlText w:val="%7."/>
      <w:lvlJc w:val="left"/>
      <w:pPr>
        <w:ind w:left="4680" w:hanging="360"/>
      </w:pPr>
    </w:lvl>
    <w:lvl w:ilvl="7" w:tplc="2AAC55E6">
      <w:start w:val="1"/>
      <w:numFmt w:val="lowerLetter"/>
      <w:lvlText w:val="%8."/>
      <w:lvlJc w:val="left"/>
      <w:pPr>
        <w:ind w:left="5400" w:hanging="360"/>
      </w:pPr>
    </w:lvl>
    <w:lvl w:ilvl="8" w:tplc="AE5CA146">
      <w:start w:val="1"/>
      <w:numFmt w:val="lowerRoman"/>
      <w:lvlText w:val="%9."/>
      <w:lvlJc w:val="right"/>
      <w:pPr>
        <w:ind w:left="6120" w:hanging="180"/>
      </w:pPr>
    </w:lvl>
  </w:abstractNum>
  <w:abstractNum w:abstractNumId="27" w15:restartNumberingAfterBreak="0">
    <w:nsid w:val="4A3D510A"/>
    <w:multiLevelType w:val="multilevel"/>
    <w:tmpl w:val="3F46AFE4"/>
    <w:lvl w:ilvl="0">
      <w:start w:val="1"/>
      <w:numFmt w:val="decimal"/>
      <w:pStyle w:val="ListNumber2"/>
      <w:lvlText w:val="%1."/>
      <w:lvlJc w:val="left"/>
      <w:pPr>
        <w:ind w:left="284" w:hanging="284"/>
      </w:pPr>
      <w:rPr>
        <w:rFonts w:ascii="Arial" w:hAnsi="Arial" w:hint="default"/>
        <w:b w:val="0"/>
        <w:bCs w:val="0"/>
        <w:i w:val="0"/>
        <w:iCs w:val="0"/>
        <w:caps w:val="0"/>
        <w:strike w:val="0"/>
        <w:dstrike w:val="0"/>
        <w:vanish w:val="0"/>
        <w:color w:val="000000"/>
        <w:spacing w:val="0"/>
        <w:w w:val="100"/>
        <w:kern w:val="24"/>
        <w:position w:val="0"/>
        <w:sz w:val="24"/>
        <w:szCs w:val="24"/>
        <w:vertAlign w:val="baseline"/>
      </w:rPr>
    </w:lvl>
    <w:lvl w:ilvl="1">
      <w:start w:val="1"/>
      <w:numFmt w:val="decimal"/>
      <w:lvlText w:val="%1.%2."/>
      <w:lvlJc w:val="left"/>
      <w:pPr>
        <w:ind w:left="567" w:hanging="283"/>
      </w:pPr>
      <w:rPr>
        <w:rFonts w:hint="default"/>
      </w:rPr>
    </w:lvl>
    <w:lvl w:ilvl="2">
      <w:start w:val="1"/>
      <w:numFmt w:val="decimal"/>
      <w:lvlText w:val="%1.%2.%3."/>
      <w:lvlJc w:val="left"/>
      <w:pPr>
        <w:ind w:left="851" w:hanging="284"/>
      </w:pPr>
      <w:rPr>
        <w:rFonts w:hint="default"/>
      </w:rPr>
    </w:lvl>
    <w:lvl w:ilvl="3">
      <w:start w:val="1"/>
      <w:numFmt w:val="decimal"/>
      <w:lvlText w:val="%1.%2.%3.%4."/>
      <w:lvlJc w:val="left"/>
      <w:pPr>
        <w:ind w:left="1134" w:hanging="283"/>
      </w:pPr>
      <w:rPr>
        <w:rFonts w:hint="default"/>
      </w:rPr>
    </w:lvl>
    <w:lvl w:ilvl="4">
      <w:start w:val="1"/>
      <w:numFmt w:val="decimal"/>
      <w:lvlText w:val="%1.%2.%3.%4.%5."/>
      <w:lvlJc w:val="left"/>
      <w:pPr>
        <w:ind w:left="1418" w:hanging="284"/>
      </w:pPr>
      <w:rPr>
        <w:rFonts w:hint="default"/>
      </w:rPr>
    </w:lvl>
    <w:lvl w:ilvl="5">
      <w:start w:val="1"/>
      <w:numFmt w:val="decimal"/>
      <w:lvlText w:val="%1.%2.%3.%4.%5.%6."/>
      <w:lvlJc w:val="left"/>
      <w:pPr>
        <w:ind w:left="1701" w:hanging="283"/>
      </w:pPr>
      <w:rPr>
        <w:rFonts w:hint="default"/>
      </w:rPr>
    </w:lvl>
    <w:lvl w:ilvl="6">
      <w:start w:val="1"/>
      <w:numFmt w:val="decimal"/>
      <w:lvlText w:val="%1.%2.%3.%4.%5.%6.%7."/>
      <w:lvlJc w:val="left"/>
      <w:pPr>
        <w:ind w:left="1985" w:hanging="284"/>
      </w:pPr>
      <w:rPr>
        <w:rFonts w:hint="default"/>
      </w:rPr>
    </w:lvl>
    <w:lvl w:ilvl="7">
      <w:start w:val="1"/>
      <w:numFmt w:val="decimal"/>
      <w:lvlText w:val="%1.%2.%3.%4.%5.%6.%7.%8."/>
      <w:lvlJc w:val="left"/>
      <w:pPr>
        <w:ind w:left="2268" w:hanging="283"/>
      </w:pPr>
      <w:rPr>
        <w:rFonts w:hint="default"/>
      </w:rPr>
    </w:lvl>
    <w:lvl w:ilvl="8">
      <w:start w:val="1"/>
      <w:numFmt w:val="decimal"/>
      <w:lvlText w:val="%1.%2.%3.%4.%5.%6.%7.%8.%9."/>
      <w:lvlJc w:val="left"/>
      <w:pPr>
        <w:ind w:left="2552" w:hanging="284"/>
      </w:pPr>
      <w:rPr>
        <w:rFonts w:hint="default"/>
      </w:rPr>
    </w:lvl>
  </w:abstractNum>
  <w:abstractNum w:abstractNumId="28" w15:restartNumberingAfterBreak="0">
    <w:nsid w:val="4BA3160E"/>
    <w:multiLevelType w:val="hybridMultilevel"/>
    <w:tmpl w:val="295C0FD8"/>
    <w:lvl w:ilvl="0" w:tplc="55609454">
      <w:start w:val="1"/>
      <w:numFmt w:val="upperLetter"/>
      <w:lvlText w:val="%1)"/>
      <w:lvlJc w:val="left"/>
      <w:pPr>
        <w:ind w:left="360" w:hanging="360"/>
      </w:pPr>
    </w:lvl>
    <w:lvl w:ilvl="1" w:tplc="E3AAB3D0">
      <w:start w:val="1"/>
      <w:numFmt w:val="lowerLetter"/>
      <w:lvlText w:val="%2."/>
      <w:lvlJc w:val="left"/>
      <w:pPr>
        <w:ind w:left="1080" w:hanging="360"/>
      </w:pPr>
    </w:lvl>
    <w:lvl w:ilvl="2" w:tplc="BDF4B5BA">
      <w:start w:val="1"/>
      <w:numFmt w:val="lowerRoman"/>
      <w:lvlText w:val="%3."/>
      <w:lvlJc w:val="right"/>
      <w:pPr>
        <w:ind w:left="1800" w:hanging="180"/>
      </w:pPr>
    </w:lvl>
    <w:lvl w:ilvl="3" w:tplc="17B27BD4">
      <w:start w:val="1"/>
      <w:numFmt w:val="decimal"/>
      <w:lvlText w:val="%4."/>
      <w:lvlJc w:val="left"/>
      <w:pPr>
        <w:ind w:left="2520" w:hanging="360"/>
      </w:pPr>
    </w:lvl>
    <w:lvl w:ilvl="4" w:tplc="F76A423E">
      <w:start w:val="1"/>
      <w:numFmt w:val="lowerLetter"/>
      <w:lvlText w:val="%5."/>
      <w:lvlJc w:val="left"/>
      <w:pPr>
        <w:ind w:left="3240" w:hanging="360"/>
      </w:pPr>
    </w:lvl>
    <w:lvl w:ilvl="5" w:tplc="D108C728">
      <w:start w:val="1"/>
      <w:numFmt w:val="lowerRoman"/>
      <w:lvlText w:val="%6."/>
      <w:lvlJc w:val="right"/>
      <w:pPr>
        <w:ind w:left="3960" w:hanging="180"/>
      </w:pPr>
    </w:lvl>
    <w:lvl w:ilvl="6" w:tplc="D0E4562C">
      <w:start w:val="1"/>
      <w:numFmt w:val="decimal"/>
      <w:lvlText w:val="%7."/>
      <w:lvlJc w:val="left"/>
      <w:pPr>
        <w:ind w:left="4680" w:hanging="360"/>
      </w:pPr>
    </w:lvl>
    <w:lvl w:ilvl="7" w:tplc="3310447E">
      <w:start w:val="1"/>
      <w:numFmt w:val="lowerLetter"/>
      <w:lvlText w:val="%8."/>
      <w:lvlJc w:val="left"/>
      <w:pPr>
        <w:ind w:left="5400" w:hanging="360"/>
      </w:pPr>
    </w:lvl>
    <w:lvl w:ilvl="8" w:tplc="0E60CEBC">
      <w:start w:val="1"/>
      <w:numFmt w:val="lowerRoman"/>
      <w:lvlText w:val="%9."/>
      <w:lvlJc w:val="right"/>
      <w:pPr>
        <w:ind w:left="6120" w:hanging="180"/>
      </w:pPr>
    </w:lvl>
  </w:abstractNum>
  <w:abstractNum w:abstractNumId="29" w15:restartNumberingAfterBreak="0">
    <w:nsid w:val="4BAA8EA7"/>
    <w:multiLevelType w:val="hybridMultilevel"/>
    <w:tmpl w:val="E132D8F4"/>
    <w:lvl w:ilvl="0" w:tplc="BE265E1A">
      <w:start w:val="1"/>
      <w:numFmt w:val="bullet"/>
      <w:lvlText w:val="·"/>
      <w:lvlJc w:val="left"/>
      <w:pPr>
        <w:ind w:left="720" w:hanging="360"/>
      </w:pPr>
      <w:rPr>
        <w:rFonts w:ascii="Symbol" w:hAnsi="Symbol" w:hint="default"/>
      </w:rPr>
    </w:lvl>
    <w:lvl w:ilvl="1" w:tplc="6C5212B8">
      <w:start w:val="1"/>
      <w:numFmt w:val="bullet"/>
      <w:lvlText w:val="o"/>
      <w:lvlJc w:val="left"/>
      <w:pPr>
        <w:ind w:left="1440" w:hanging="360"/>
      </w:pPr>
      <w:rPr>
        <w:rFonts w:ascii="Courier New" w:hAnsi="Courier New" w:hint="default"/>
      </w:rPr>
    </w:lvl>
    <w:lvl w:ilvl="2" w:tplc="9C9A68A6">
      <w:start w:val="1"/>
      <w:numFmt w:val="bullet"/>
      <w:lvlText w:val=""/>
      <w:lvlJc w:val="left"/>
      <w:pPr>
        <w:ind w:left="2160" w:hanging="360"/>
      </w:pPr>
      <w:rPr>
        <w:rFonts w:ascii="Wingdings" w:hAnsi="Wingdings" w:hint="default"/>
      </w:rPr>
    </w:lvl>
    <w:lvl w:ilvl="3" w:tplc="3C74A720">
      <w:start w:val="1"/>
      <w:numFmt w:val="bullet"/>
      <w:lvlText w:val=""/>
      <w:lvlJc w:val="left"/>
      <w:pPr>
        <w:ind w:left="2880" w:hanging="360"/>
      </w:pPr>
      <w:rPr>
        <w:rFonts w:ascii="Symbol" w:hAnsi="Symbol" w:hint="default"/>
      </w:rPr>
    </w:lvl>
    <w:lvl w:ilvl="4" w:tplc="08EA326A">
      <w:start w:val="1"/>
      <w:numFmt w:val="bullet"/>
      <w:lvlText w:val="o"/>
      <w:lvlJc w:val="left"/>
      <w:pPr>
        <w:ind w:left="3600" w:hanging="360"/>
      </w:pPr>
      <w:rPr>
        <w:rFonts w:ascii="Courier New" w:hAnsi="Courier New" w:hint="default"/>
      </w:rPr>
    </w:lvl>
    <w:lvl w:ilvl="5" w:tplc="9C445F84">
      <w:start w:val="1"/>
      <w:numFmt w:val="bullet"/>
      <w:lvlText w:val=""/>
      <w:lvlJc w:val="left"/>
      <w:pPr>
        <w:ind w:left="4320" w:hanging="360"/>
      </w:pPr>
      <w:rPr>
        <w:rFonts w:ascii="Wingdings" w:hAnsi="Wingdings" w:hint="default"/>
      </w:rPr>
    </w:lvl>
    <w:lvl w:ilvl="6" w:tplc="A6A23BAE">
      <w:start w:val="1"/>
      <w:numFmt w:val="bullet"/>
      <w:lvlText w:val=""/>
      <w:lvlJc w:val="left"/>
      <w:pPr>
        <w:ind w:left="5040" w:hanging="360"/>
      </w:pPr>
      <w:rPr>
        <w:rFonts w:ascii="Symbol" w:hAnsi="Symbol" w:hint="default"/>
      </w:rPr>
    </w:lvl>
    <w:lvl w:ilvl="7" w:tplc="FE76A96C">
      <w:start w:val="1"/>
      <w:numFmt w:val="bullet"/>
      <w:lvlText w:val="o"/>
      <w:lvlJc w:val="left"/>
      <w:pPr>
        <w:ind w:left="5760" w:hanging="360"/>
      </w:pPr>
      <w:rPr>
        <w:rFonts w:ascii="Courier New" w:hAnsi="Courier New" w:hint="default"/>
      </w:rPr>
    </w:lvl>
    <w:lvl w:ilvl="8" w:tplc="FE98A178">
      <w:start w:val="1"/>
      <w:numFmt w:val="bullet"/>
      <w:lvlText w:val=""/>
      <w:lvlJc w:val="left"/>
      <w:pPr>
        <w:ind w:left="6480" w:hanging="360"/>
      </w:pPr>
      <w:rPr>
        <w:rFonts w:ascii="Wingdings" w:hAnsi="Wingdings" w:hint="default"/>
      </w:rPr>
    </w:lvl>
  </w:abstractNum>
  <w:abstractNum w:abstractNumId="30" w15:restartNumberingAfterBreak="0">
    <w:nsid w:val="4C9DC17D"/>
    <w:multiLevelType w:val="hybridMultilevel"/>
    <w:tmpl w:val="E1DEC022"/>
    <w:lvl w:ilvl="0" w:tplc="7DB02826">
      <w:start w:val="1"/>
      <w:numFmt w:val="bullet"/>
      <w:lvlText w:val=""/>
      <w:lvlJc w:val="left"/>
      <w:pPr>
        <w:ind w:left="360" w:hanging="360"/>
      </w:pPr>
      <w:rPr>
        <w:rFonts w:ascii="Symbol" w:hAnsi="Symbol" w:hint="default"/>
      </w:rPr>
    </w:lvl>
    <w:lvl w:ilvl="1" w:tplc="BA1097F4">
      <w:start w:val="1"/>
      <w:numFmt w:val="bullet"/>
      <w:lvlText w:val="o"/>
      <w:lvlJc w:val="left"/>
      <w:pPr>
        <w:ind w:left="1080" w:hanging="360"/>
      </w:pPr>
      <w:rPr>
        <w:rFonts w:ascii="Courier New" w:hAnsi="Courier New" w:hint="default"/>
      </w:rPr>
    </w:lvl>
    <w:lvl w:ilvl="2" w:tplc="E166B88A">
      <w:start w:val="1"/>
      <w:numFmt w:val="bullet"/>
      <w:lvlText w:val=""/>
      <w:lvlJc w:val="left"/>
      <w:pPr>
        <w:ind w:left="1800" w:hanging="360"/>
      </w:pPr>
      <w:rPr>
        <w:rFonts w:ascii="Wingdings" w:hAnsi="Wingdings" w:hint="default"/>
      </w:rPr>
    </w:lvl>
    <w:lvl w:ilvl="3" w:tplc="01A8EE90">
      <w:start w:val="1"/>
      <w:numFmt w:val="bullet"/>
      <w:lvlText w:val=""/>
      <w:lvlJc w:val="left"/>
      <w:pPr>
        <w:ind w:left="2520" w:hanging="360"/>
      </w:pPr>
      <w:rPr>
        <w:rFonts w:ascii="Symbol" w:hAnsi="Symbol" w:hint="default"/>
      </w:rPr>
    </w:lvl>
    <w:lvl w:ilvl="4" w:tplc="A9D0289A">
      <w:start w:val="1"/>
      <w:numFmt w:val="bullet"/>
      <w:lvlText w:val="o"/>
      <w:lvlJc w:val="left"/>
      <w:pPr>
        <w:ind w:left="3240" w:hanging="360"/>
      </w:pPr>
      <w:rPr>
        <w:rFonts w:ascii="Courier New" w:hAnsi="Courier New" w:hint="default"/>
      </w:rPr>
    </w:lvl>
    <w:lvl w:ilvl="5" w:tplc="0F987BE8">
      <w:start w:val="1"/>
      <w:numFmt w:val="bullet"/>
      <w:lvlText w:val=""/>
      <w:lvlJc w:val="left"/>
      <w:pPr>
        <w:ind w:left="3960" w:hanging="360"/>
      </w:pPr>
      <w:rPr>
        <w:rFonts w:ascii="Wingdings" w:hAnsi="Wingdings" w:hint="default"/>
      </w:rPr>
    </w:lvl>
    <w:lvl w:ilvl="6" w:tplc="D65659CC">
      <w:start w:val="1"/>
      <w:numFmt w:val="bullet"/>
      <w:lvlText w:val=""/>
      <w:lvlJc w:val="left"/>
      <w:pPr>
        <w:ind w:left="4680" w:hanging="360"/>
      </w:pPr>
      <w:rPr>
        <w:rFonts w:ascii="Symbol" w:hAnsi="Symbol" w:hint="default"/>
      </w:rPr>
    </w:lvl>
    <w:lvl w:ilvl="7" w:tplc="5114044C">
      <w:start w:val="1"/>
      <w:numFmt w:val="bullet"/>
      <w:lvlText w:val="o"/>
      <w:lvlJc w:val="left"/>
      <w:pPr>
        <w:ind w:left="5400" w:hanging="360"/>
      </w:pPr>
      <w:rPr>
        <w:rFonts w:ascii="Courier New" w:hAnsi="Courier New" w:hint="default"/>
      </w:rPr>
    </w:lvl>
    <w:lvl w:ilvl="8" w:tplc="3622376C">
      <w:start w:val="1"/>
      <w:numFmt w:val="bullet"/>
      <w:lvlText w:val=""/>
      <w:lvlJc w:val="left"/>
      <w:pPr>
        <w:ind w:left="6120" w:hanging="360"/>
      </w:pPr>
      <w:rPr>
        <w:rFonts w:ascii="Wingdings" w:hAnsi="Wingdings" w:hint="default"/>
      </w:rPr>
    </w:lvl>
  </w:abstractNum>
  <w:abstractNum w:abstractNumId="31" w15:restartNumberingAfterBreak="0">
    <w:nsid w:val="4DFE4580"/>
    <w:multiLevelType w:val="multilevel"/>
    <w:tmpl w:val="D23E21C0"/>
    <w:lvl w:ilvl="0">
      <w:start w:val="1"/>
      <w:numFmt w:val="decimal"/>
      <w:pStyle w:val="ListNumber3"/>
      <w:lvlText w:val="%1.1."/>
      <w:lvlJc w:val="left"/>
      <w:pPr>
        <w:ind w:left="924" w:hanging="640"/>
      </w:pPr>
      <w:rPr>
        <w:rFonts w:hint="default"/>
      </w:rPr>
    </w:lvl>
    <w:lvl w:ilvl="1">
      <w:start w:val="2"/>
      <w:numFmt w:val="decimal"/>
      <w:isLgl/>
      <w:lvlText w:val="%1.%2."/>
      <w:lvlJc w:val="left"/>
      <w:pPr>
        <w:ind w:left="1358" w:hanging="432"/>
      </w:pPr>
      <w:rPr>
        <w:rFonts w:ascii="Arial" w:hAnsi="Arial" w:hint="default"/>
      </w:rPr>
    </w:lvl>
    <w:lvl w:ilvl="2">
      <w:start w:val="1"/>
      <w:numFmt w:val="decimal"/>
      <w:lvlText w:val="%1.%2.%3."/>
      <w:lvlJc w:val="left"/>
      <w:pPr>
        <w:ind w:left="1790" w:hanging="504"/>
      </w:pPr>
      <w:rPr>
        <w:rFonts w:hint="default"/>
      </w:rPr>
    </w:lvl>
    <w:lvl w:ilvl="3">
      <w:start w:val="1"/>
      <w:numFmt w:val="decimal"/>
      <w:lvlText w:val="%1.%2.%3.%4."/>
      <w:lvlJc w:val="left"/>
      <w:pPr>
        <w:ind w:left="2294" w:hanging="648"/>
      </w:pPr>
      <w:rPr>
        <w:rFonts w:hint="default"/>
      </w:rPr>
    </w:lvl>
    <w:lvl w:ilvl="4">
      <w:start w:val="1"/>
      <w:numFmt w:val="decimal"/>
      <w:lvlText w:val="%1.%2.%3.%4.%5."/>
      <w:lvlJc w:val="left"/>
      <w:pPr>
        <w:ind w:left="2798" w:hanging="792"/>
      </w:pPr>
      <w:rPr>
        <w:rFonts w:hint="default"/>
      </w:rPr>
    </w:lvl>
    <w:lvl w:ilvl="5">
      <w:start w:val="1"/>
      <w:numFmt w:val="decimal"/>
      <w:lvlText w:val="%1.%2.%3.%4.%5.%6."/>
      <w:lvlJc w:val="left"/>
      <w:pPr>
        <w:ind w:left="3302" w:hanging="936"/>
      </w:pPr>
      <w:rPr>
        <w:rFonts w:hint="default"/>
      </w:rPr>
    </w:lvl>
    <w:lvl w:ilvl="6">
      <w:start w:val="1"/>
      <w:numFmt w:val="decimal"/>
      <w:lvlText w:val="%1.%2.%3.%4.%5.%6.%7."/>
      <w:lvlJc w:val="left"/>
      <w:pPr>
        <w:ind w:left="3806" w:hanging="1080"/>
      </w:pPr>
      <w:rPr>
        <w:rFonts w:hint="default"/>
      </w:rPr>
    </w:lvl>
    <w:lvl w:ilvl="7">
      <w:start w:val="1"/>
      <w:numFmt w:val="decimal"/>
      <w:lvlText w:val="%1.%2.%3.%4.%5.%6.%7.%8."/>
      <w:lvlJc w:val="left"/>
      <w:pPr>
        <w:ind w:left="4310" w:hanging="1224"/>
      </w:pPr>
      <w:rPr>
        <w:rFonts w:hint="default"/>
      </w:rPr>
    </w:lvl>
    <w:lvl w:ilvl="8">
      <w:start w:val="1"/>
      <w:numFmt w:val="decimal"/>
      <w:lvlText w:val="%1.%2.%3.%4.%5.%6.%7.%8.%9."/>
      <w:lvlJc w:val="left"/>
      <w:pPr>
        <w:ind w:left="4886" w:hanging="1440"/>
      </w:pPr>
      <w:rPr>
        <w:rFonts w:hint="default"/>
      </w:rPr>
    </w:lvl>
  </w:abstractNum>
  <w:abstractNum w:abstractNumId="32" w15:restartNumberingAfterBreak="0">
    <w:nsid w:val="4F936684"/>
    <w:multiLevelType w:val="hybridMultilevel"/>
    <w:tmpl w:val="B28633E6"/>
    <w:lvl w:ilvl="0" w:tplc="6C04529E">
      <w:start w:val="1"/>
      <w:numFmt w:val="bullet"/>
      <w:lvlText w:val=""/>
      <w:lvlJc w:val="left"/>
      <w:pPr>
        <w:ind w:left="720" w:hanging="360"/>
      </w:pPr>
      <w:rPr>
        <w:rFonts w:ascii="Symbol" w:hAnsi="Symbol" w:hint="default"/>
      </w:rPr>
    </w:lvl>
    <w:lvl w:ilvl="1" w:tplc="DC66E07A">
      <w:start w:val="1"/>
      <w:numFmt w:val="bullet"/>
      <w:lvlText w:val="o"/>
      <w:lvlJc w:val="left"/>
      <w:pPr>
        <w:ind w:left="1440" w:hanging="360"/>
      </w:pPr>
      <w:rPr>
        <w:rFonts w:ascii="Courier New" w:hAnsi="Courier New" w:hint="default"/>
      </w:rPr>
    </w:lvl>
    <w:lvl w:ilvl="2" w:tplc="5726CFA4">
      <w:start w:val="1"/>
      <w:numFmt w:val="bullet"/>
      <w:lvlText w:val=""/>
      <w:lvlJc w:val="left"/>
      <w:pPr>
        <w:ind w:left="2160" w:hanging="360"/>
      </w:pPr>
      <w:rPr>
        <w:rFonts w:ascii="Wingdings" w:hAnsi="Wingdings" w:hint="default"/>
      </w:rPr>
    </w:lvl>
    <w:lvl w:ilvl="3" w:tplc="75FCD37A">
      <w:start w:val="1"/>
      <w:numFmt w:val="bullet"/>
      <w:lvlText w:val=""/>
      <w:lvlJc w:val="left"/>
      <w:pPr>
        <w:ind w:left="2880" w:hanging="360"/>
      </w:pPr>
      <w:rPr>
        <w:rFonts w:ascii="Symbol" w:hAnsi="Symbol" w:hint="default"/>
      </w:rPr>
    </w:lvl>
    <w:lvl w:ilvl="4" w:tplc="A8A07904">
      <w:start w:val="1"/>
      <w:numFmt w:val="bullet"/>
      <w:lvlText w:val="o"/>
      <w:lvlJc w:val="left"/>
      <w:pPr>
        <w:ind w:left="3600" w:hanging="360"/>
      </w:pPr>
      <w:rPr>
        <w:rFonts w:ascii="Courier New" w:hAnsi="Courier New" w:hint="default"/>
      </w:rPr>
    </w:lvl>
    <w:lvl w:ilvl="5" w:tplc="1DEE8A06">
      <w:start w:val="1"/>
      <w:numFmt w:val="bullet"/>
      <w:lvlText w:val=""/>
      <w:lvlJc w:val="left"/>
      <w:pPr>
        <w:ind w:left="4320" w:hanging="360"/>
      </w:pPr>
      <w:rPr>
        <w:rFonts w:ascii="Wingdings" w:hAnsi="Wingdings" w:hint="default"/>
      </w:rPr>
    </w:lvl>
    <w:lvl w:ilvl="6" w:tplc="6DEEDBC8">
      <w:start w:val="1"/>
      <w:numFmt w:val="bullet"/>
      <w:lvlText w:val=""/>
      <w:lvlJc w:val="left"/>
      <w:pPr>
        <w:ind w:left="5040" w:hanging="360"/>
      </w:pPr>
      <w:rPr>
        <w:rFonts w:ascii="Symbol" w:hAnsi="Symbol" w:hint="default"/>
      </w:rPr>
    </w:lvl>
    <w:lvl w:ilvl="7" w:tplc="2BAE2F6C">
      <w:start w:val="1"/>
      <w:numFmt w:val="bullet"/>
      <w:lvlText w:val="o"/>
      <w:lvlJc w:val="left"/>
      <w:pPr>
        <w:ind w:left="5760" w:hanging="360"/>
      </w:pPr>
      <w:rPr>
        <w:rFonts w:ascii="Courier New" w:hAnsi="Courier New" w:hint="default"/>
      </w:rPr>
    </w:lvl>
    <w:lvl w:ilvl="8" w:tplc="BC32793C">
      <w:start w:val="1"/>
      <w:numFmt w:val="bullet"/>
      <w:lvlText w:val=""/>
      <w:lvlJc w:val="left"/>
      <w:pPr>
        <w:ind w:left="6480" w:hanging="360"/>
      </w:pPr>
      <w:rPr>
        <w:rFonts w:ascii="Wingdings" w:hAnsi="Wingdings" w:hint="default"/>
      </w:rPr>
    </w:lvl>
  </w:abstractNum>
  <w:abstractNum w:abstractNumId="33" w15:restartNumberingAfterBreak="0">
    <w:nsid w:val="4FBE3E5C"/>
    <w:multiLevelType w:val="hybridMultilevel"/>
    <w:tmpl w:val="3E8C06AA"/>
    <w:lvl w:ilvl="0" w:tplc="0F64EA08">
      <w:start w:val="1"/>
      <w:numFmt w:val="bullet"/>
      <w:lvlText w:val="·"/>
      <w:lvlJc w:val="left"/>
      <w:pPr>
        <w:ind w:left="720" w:hanging="360"/>
      </w:pPr>
      <w:rPr>
        <w:rFonts w:ascii="Symbol" w:hAnsi="Symbol" w:hint="default"/>
      </w:rPr>
    </w:lvl>
    <w:lvl w:ilvl="1" w:tplc="FB8E04A0">
      <w:start w:val="1"/>
      <w:numFmt w:val="bullet"/>
      <w:lvlText w:val="o"/>
      <w:lvlJc w:val="left"/>
      <w:pPr>
        <w:ind w:left="1440" w:hanging="360"/>
      </w:pPr>
      <w:rPr>
        <w:rFonts w:ascii="Courier New" w:hAnsi="Courier New" w:hint="default"/>
      </w:rPr>
    </w:lvl>
    <w:lvl w:ilvl="2" w:tplc="D5A6D350">
      <w:start w:val="1"/>
      <w:numFmt w:val="bullet"/>
      <w:lvlText w:val=""/>
      <w:lvlJc w:val="left"/>
      <w:pPr>
        <w:ind w:left="2160" w:hanging="360"/>
      </w:pPr>
      <w:rPr>
        <w:rFonts w:ascii="Wingdings" w:hAnsi="Wingdings" w:hint="default"/>
      </w:rPr>
    </w:lvl>
    <w:lvl w:ilvl="3" w:tplc="1F229E4E">
      <w:start w:val="1"/>
      <w:numFmt w:val="bullet"/>
      <w:lvlText w:val=""/>
      <w:lvlJc w:val="left"/>
      <w:pPr>
        <w:ind w:left="2880" w:hanging="360"/>
      </w:pPr>
      <w:rPr>
        <w:rFonts w:ascii="Symbol" w:hAnsi="Symbol" w:hint="default"/>
      </w:rPr>
    </w:lvl>
    <w:lvl w:ilvl="4" w:tplc="BE8236A2">
      <w:start w:val="1"/>
      <w:numFmt w:val="bullet"/>
      <w:lvlText w:val="o"/>
      <w:lvlJc w:val="left"/>
      <w:pPr>
        <w:ind w:left="3600" w:hanging="360"/>
      </w:pPr>
      <w:rPr>
        <w:rFonts w:ascii="Courier New" w:hAnsi="Courier New" w:hint="default"/>
      </w:rPr>
    </w:lvl>
    <w:lvl w:ilvl="5" w:tplc="40A8B9D6">
      <w:start w:val="1"/>
      <w:numFmt w:val="bullet"/>
      <w:lvlText w:val=""/>
      <w:lvlJc w:val="left"/>
      <w:pPr>
        <w:ind w:left="4320" w:hanging="360"/>
      </w:pPr>
      <w:rPr>
        <w:rFonts w:ascii="Wingdings" w:hAnsi="Wingdings" w:hint="default"/>
      </w:rPr>
    </w:lvl>
    <w:lvl w:ilvl="6" w:tplc="D8CC9A7E">
      <w:start w:val="1"/>
      <w:numFmt w:val="bullet"/>
      <w:lvlText w:val=""/>
      <w:lvlJc w:val="left"/>
      <w:pPr>
        <w:ind w:left="5040" w:hanging="360"/>
      </w:pPr>
      <w:rPr>
        <w:rFonts w:ascii="Symbol" w:hAnsi="Symbol" w:hint="default"/>
      </w:rPr>
    </w:lvl>
    <w:lvl w:ilvl="7" w:tplc="5F90AA28">
      <w:start w:val="1"/>
      <w:numFmt w:val="bullet"/>
      <w:lvlText w:val="o"/>
      <w:lvlJc w:val="left"/>
      <w:pPr>
        <w:ind w:left="5760" w:hanging="360"/>
      </w:pPr>
      <w:rPr>
        <w:rFonts w:ascii="Courier New" w:hAnsi="Courier New" w:hint="default"/>
      </w:rPr>
    </w:lvl>
    <w:lvl w:ilvl="8" w:tplc="34C4A378">
      <w:start w:val="1"/>
      <w:numFmt w:val="bullet"/>
      <w:lvlText w:val=""/>
      <w:lvlJc w:val="left"/>
      <w:pPr>
        <w:ind w:left="6480" w:hanging="360"/>
      </w:pPr>
      <w:rPr>
        <w:rFonts w:ascii="Wingdings" w:hAnsi="Wingdings" w:hint="default"/>
      </w:rPr>
    </w:lvl>
  </w:abstractNum>
  <w:abstractNum w:abstractNumId="34" w15:restartNumberingAfterBreak="0">
    <w:nsid w:val="51EFDD23"/>
    <w:multiLevelType w:val="hybridMultilevel"/>
    <w:tmpl w:val="FAB8118E"/>
    <w:lvl w:ilvl="0" w:tplc="CD88982A">
      <w:start w:val="1"/>
      <w:numFmt w:val="bullet"/>
      <w:lvlText w:val=""/>
      <w:lvlJc w:val="left"/>
      <w:pPr>
        <w:ind w:left="720" w:hanging="360"/>
      </w:pPr>
      <w:rPr>
        <w:rFonts w:ascii="Symbol" w:hAnsi="Symbol" w:hint="default"/>
      </w:rPr>
    </w:lvl>
    <w:lvl w:ilvl="1" w:tplc="0F70A142">
      <w:start w:val="1"/>
      <w:numFmt w:val="bullet"/>
      <w:lvlText w:val="o"/>
      <w:lvlJc w:val="left"/>
      <w:pPr>
        <w:ind w:left="1440" w:hanging="360"/>
      </w:pPr>
      <w:rPr>
        <w:rFonts w:ascii="Courier New" w:hAnsi="Courier New" w:hint="default"/>
      </w:rPr>
    </w:lvl>
    <w:lvl w:ilvl="2" w:tplc="D2CEAB64">
      <w:start w:val="1"/>
      <w:numFmt w:val="bullet"/>
      <w:lvlText w:val=""/>
      <w:lvlJc w:val="left"/>
      <w:pPr>
        <w:ind w:left="2160" w:hanging="360"/>
      </w:pPr>
      <w:rPr>
        <w:rFonts w:ascii="Wingdings" w:hAnsi="Wingdings" w:hint="default"/>
      </w:rPr>
    </w:lvl>
    <w:lvl w:ilvl="3" w:tplc="D0AC158A">
      <w:start w:val="1"/>
      <w:numFmt w:val="bullet"/>
      <w:lvlText w:val=""/>
      <w:lvlJc w:val="left"/>
      <w:pPr>
        <w:ind w:left="2880" w:hanging="360"/>
      </w:pPr>
      <w:rPr>
        <w:rFonts w:ascii="Symbol" w:hAnsi="Symbol" w:hint="default"/>
      </w:rPr>
    </w:lvl>
    <w:lvl w:ilvl="4" w:tplc="D1A8C8A0">
      <w:start w:val="1"/>
      <w:numFmt w:val="bullet"/>
      <w:lvlText w:val="o"/>
      <w:lvlJc w:val="left"/>
      <w:pPr>
        <w:ind w:left="3600" w:hanging="360"/>
      </w:pPr>
      <w:rPr>
        <w:rFonts w:ascii="Courier New" w:hAnsi="Courier New" w:hint="default"/>
      </w:rPr>
    </w:lvl>
    <w:lvl w:ilvl="5" w:tplc="5BE0100E">
      <w:start w:val="1"/>
      <w:numFmt w:val="bullet"/>
      <w:lvlText w:val=""/>
      <w:lvlJc w:val="left"/>
      <w:pPr>
        <w:ind w:left="4320" w:hanging="360"/>
      </w:pPr>
      <w:rPr>
        <w:rFonts w:ascii="Wingdings" w:hAnsi="Wingdings" w:hint="default"/>
      </w:rPr>
    </w:lvl>
    <w:lvl w:ilvl="6" w:tplc="5E2299C2">
      <w:start w:val="1"/>
      <w:numFmt w:val="bullet"/>
      <w:lvlText w:val=""/>
      <w:lvlJc w:val="left"/>
      <w:pPr>
        <w:ind w:left="5040" w:hanging="360"/>
      </w:pPr>
      <w:rPr>
        <w:rFonts w:ascii="Symbol" w:hAnsi="Symbol" w:hint="default"/>
      </w:rPr>
    </w:lvl>
    <w:lvl w:ilvl="7" w:tplc="4B3A7DE6">
      <w:start w:val="1"/>
      <w:numFmt w:val="bullet"/>
      <w:lvlText w:val="o"/>
      <w:lvlJc w:val="left"/>
      <w:pPr>
        <w:ind w:left="5760" w:hanging="360"/>
      </w:pPr>
      <w:rPr>
        <w:rFonts w:ascii="Courier New" w:hAnsi="Courier New" w:hint="default"/>
      </w:rPr>
    </w:lvl>
    <w:lvl w:ilvl="8" w:tplc="66D45484">
      <w:start w:val="1"/>
      <w:numFmt w:val="bullet"/>
      <w:lvlText w:val=""/>
      <w:lvlJc w:val="left"/>
      <w:pPr>
        <w:ind w:left="6480" w:hanging="360"/>
      </w:pPr>
      <w:rPr>
        <w:rFonts w:ascii="Wingdings" w:hAnsi="Wingdings" w:hint="default"/>
      </w:rPr>
    </w:lvl>
  </w:abstractNum>
  <w:abstractNum w:abstractNumId="35" w15:restartNumberingAfterBreak="0">
    <w:nsid w:val="56C10DDE"/>
    <w:multiLevelType w:val="hybridMultilevel"/>
    <w:tmpl w:val="2D88443C"/>
    <w:lvl w:ilvl="0" w:tplc="FCB200C4">
      <w:start w:val="1"/>
      <w:numFmt w:val="bullet"/>
      <w:lvlText w:val=""/>
      <w:lvlJc w:val="left"/>
      <w:pPr>
        <w:ind w:left="720" w:hanging="360"/>
      </w:pPr>
      <w:rPr>
        <w:rFonts w:ascii="Symbol" w:hAnsi="Symbol" w:hint="default"/>
      </w:rPr>
    </w:lvl>
    <w:lvl w:ilvl="1" w:tplc="C3A2ADBE">
      <w:start w:val="1"/>
      <w:numFmt w:val="bullet"/>
      <w:lvlText w:val="o"/>
      <w:lvlJc w:val="left"/>
      <w:pPr>
        <w:ind w:left="1440" w:hanging="360"/>
      </w:pPr>
      <w:rPr>
        <w:rFonts w:ascii="Courier New" w:hAnsi="Courier New" w:hint="default"/>
      </w:rPr>
    </w:lvl>
    <w:lvl w:ilvl="2" w:tplc="D04A4136">
      <w:start w:val="1"/>
      <w:numFmt w:val="bullet"/>
      <w:lvlText w:val=""/>
      <w:lvlJc w:val="left"/>
      <w:pPr>
        <w:ind w:left="2160" w:hanging="360"/>
      </w:pPr>
      <w:rPr>
        <w:rFonts w:ascii="Wingdings" w:hAnsi="Wingdings" w:hint="default"/>
      </w:rPr>
    </w:lvl>
    <w:lvl w:ilvl="3" w:tplc="17F0BC32">
      <w:start w:val="1"/>
      <w:numFmt w:val="bullet"/>
      <w:lvlText w:val=""/>
      <w:lvlJc w:val="left"/>
      <w:pPr>
        <w:ind w:left="2880" w:hanging="360"/>
      </w:pPr>
      <w:rPr>
        <w:rFonts w:ascii="Symbol" w:hAnsi="Symbol" w:hint="default"/>
      </w:rPr>
    </w:lvl>
    <w:lvl w:ilvl="4" w:tplc="6A7480BE">
      <w:start w:val="1"/>
      <w:numFmt w:val="bullet"/>
      <w:lvlText w:val="o"/>
      <w:lvlJc w:val="left"/>
      <w:pPr>
        <w:ind w:left="3600" w:hanging="360"/>
      </w:pPr>
      <w:rPr>
        <w:rFonts w:ascii="Courier New" w:hAnsi="Courier New" w:hint="default"/>
      </w:rPr>
    </w:lvl>
    <w:lvl w:ilvl="5" w:tplc="950EA100">
      <w:start w:val="1"/>
      <w:numFmt w:val="bullet"/>
      <w:lvlText w:val=""/>
      <w:lvlJc w:val="left"/>
      <w:pPr>
        <w:ind w:left="4320" w:hanging="360"/>
      </w:pPr>
      <w:rPr>
        <w:rFonts w:ascii="Wingdings" w:hAnsi="Wingdings" w:hint="default"/>
      </w:rPr>
    </w:lvl>
    <w:lvl w:ilvl="6" w:tplc="FC4691D8">
      <w:start w:val="1"/>
      <w:numFmt w:val="bullet"/>
      <w:lvlText w:val=""/>
      <w:lvlJc w:val="left"/>
      <w:pPr>
        <w:ind w:left="5040" w:hanging="360"/>
      </w:pPr>
      <w:rPr>
        <w:rFonts w:ascii="Symbol" w:hAnsi="Symbol" w:hint="default"/>
      </w:rPr>
    </w:lvl>
    <w:lvl w:ilvl="7" w:tplc="A84AA8A2">
      <w:start w:val="1"/>
      <w:numFmt w:val="bullet"/>
      <w:lvlText w:val="o"/>
      <w:lvlJc w:val="left"/>
      <w:pPr>
        <w:ind w:left="5760" w:hanging="360"/>
      </w:pPr>
      <w:rPr>
        <w:rFonts w:ascii="Courier New" w:hAnsi="Courier New" w:hint="default"/>
      </w:rPr>
    </w:lvl>
    <w:lvl w:ilvl="8" w:tplc="EC1A58DA">
      <w:start w:val="1"/>
      <w:numFmt w:val="bullet"/>
      <w:lvlText w:val=""/>
      <w:lvlJc w:val="left"/>
      <w:pPr>
        <w:ind w:left="6480" w:hanging="360"/>
      </w:pPr>
      <w:rPr>
        <w:rFonts w:ascii="Wingdings" w:hAnsi="Wingdings" w:hint="default"/>
      </w:rPr>
    </w:lvl>
  </w:abstractNum>
  <w:abstractNum w:abstractNumId="36" w15:restartNumberingAfterBreak="0">
    <w:nsid w:val="56D22DA1"/>
    <w:multiLevelType w:val="hybridMultilevel"/>
    <w:tmpl w:val="8D883692"/>
    <w:lvl w:ilvl="0" w:tplc="0C20AAB0">
      <w:start w:val="1"/>
      <w:numFmt w:val="decimal"/>
      <w:lvlText w:val="●"/>
      <w:lvlJc w:val="left"/>
      <w:pPr>
        <w:ind w:left="720" w:hanging="360"/>
      </w:pPr>
    </w:lvl>
    <w:lvl w:ilvl="1" w:tplc="A6A48FB8">
      <w:start w:val="1"/>
      <w:numFmt w:val="lowerLetter"/>
      <w:lvlText w:val="%2."/>
      <w:lvlJc w:val="left"/>
      <w:pPr>
        <w:ind w:left="1440" w:hanging="360"/>
      </w:pPr>
    </w:lvl>
    <w:lvl w:ilvl="2" w:tplc="F934EE2E">
      <w:start w:val="1"/>
      <w:numFmt w:val="lowerRoman"/>
      <w:lvlText w:val="%3."/>
      <w:lvlJc w:val="right"/>
      <w:pPr>
        <w:ind w:left="2160" w:hanging="180"/>
      </w:pPr>
    </w:lvl>
    <w:lvl w:ilvl="3" w:tplc="F112FACC">
      <w:start w:val="1"/>
      <w:numFmt w:val="decimal"/>
      <w:lvlText w:val="%4."/>
      <w:lvlJc w:val="left"/>
      <w:pPr>
        <w:ind w:left="2880" w:hanging="360"/>
      </w:pPr>
    </w:lvl>
    <w:lvl w:ilvl="4" w:tplc="F0D84EAA">
      <w:start w:val="1"/>
      <w:numFmt w:val="lowerLetter"/>
      <w:lvlText w:val="%5."/>
      <w:lvlJc w:val="left"/>
      <w:pPr>
        <w:ind w:left="3600" w:hanging="360"/>
      </w:pPr>
    </w:lvl>
    <w:lvl w:ilvl="5" w:tplc="27F696E6">
      <w:start w:val="1"/>
      <w:numFmt w:val="lowerRoman"/>
      <w:lvlText w:val="%6."/>
      <w:lvlJc w:val="right"/>
      <w:pPr>
        <w:ind w:left="4320" w:hanging="180"/>
      </w:pPr>
    </w:lvl>
    <w:lvl w:ilvl="6" w:tplc="842E6B4A">
      <w:start w:val="1"/>
      <w:numFmt w:val="decimal"/>
      <w:lvlText w:val="%7."/>
      <w:lvlJc w:val="left"/>
      <w:pPr>
        <w:ind w:left="5040" w:hanging="360"/>
      </w:pPr>
    </w:lvl>
    <w:lvl w:ilvl="7" w:tplc="549C64FC">
      <w:start w:val="1"/>
      <w:numFmt w:val="lowerLetter"/>
      <w:lvlText w:val="%8."/>
      <w:lvlJc w:val="left"/>
      <w:pPr>
        <w:ind w:left="5760" w:hanging="360"/>
      </w:pPr>
    </w:lvl>
    <w:lvl w:ilvl="8" w:tplc="888CCD62">
      <w:start w:val="1"/>
      <w:numFmt w:val="lowerRoman"/>
      <w:lvlText w:val="%9."/>
      <w:lvlJc w:val="right"/>
      <w:pPr>
        <w:ind w:left="6480" w:hanging="180"/>
      </w:pPr>
    </w:lvl>
  </w:abstractNum>
  <w:abstractNum w:abstractNumId="37" w15:restartNumberingAfterBreak="0">
    <w:nsid w:val="5A20A1CB"/>
    <w:multiLevelType w:val="hybridMultilevel"/>
    <w:tmpl w:val="F300DF66"/>
    <w:lvl w:ilvl="0" w:tplc="FB544B5C">
      <w:start w:val="1"/>
      <w:numFmt w:val="lowerLetter"/>
      <w:lvlText w:val="%1)"/>
      <w:lvlJc w:val="left"/>
      <w:pPr>
        <w:ind w:left="360" w:hanging="360"/>
      </w:pPr>
    </w:lvl>
    <w:lvl w:ilvl="1" w:tplc="955A412A">
      <w:start w:val="1"/>
      <w:numFmt w:val="lowerLetter"/>
      <w:lvlText w:val="%2."/>
      <w:lvlJc w:val="left"/>
      <w:pPr>
        <w:ind w:left="1080" w:hanging="360"/>
      </w:pPr>
    </w:lvl>
    <w:lvl w:ilvl="2" w:tplc="66845192">
      <w:start w:val="1"/>
      <w:numFmt w:val="lowerRoman"/>
      <w:lvlText w:val="%3."/>
      <w:lvlJc w:val="right"/>
      <w:pPr>
        <w:ind w:left="1800" w:hanging="180"/>
      </w:pPr>
    </w:lvl>
    <w:lvl w:ilvl="3" w:tplc="D156472A">
      <w:start w:val="1"/>
      <w:numFmt w:val="decimal"/>
      <w:lvlText w:val="%4."/>
      <w:lvlJc w:val="left"/>
      <w:pPr>
        <w:ind w:left="2520" w:hanging="360"/>
      </w:pPr>
    </w:lvl>
    <w:lvl w:ilvl="4" w:tplc="7A00B846">
      <w:start w:val="1"/>
      <w:numFmt w:val="lowerLetter"/>
      <w:lvlText w:val="%5."/>
      <w:lvlJc w:val="left"/>
      <w:pPr>
        <w:ind w:left="3240" w:hanging="360"/>
      </w:pPr>
    </w:lvl>
    <w:lvl w:ilvl="5" w:tplc="D95A0E0E">
      <w:start w:val="1"/>
      <w:numFmt w:val="lowerRoman"/>
      <w:lvlText w:val="%6."/>
      <w:lvlJc w:val="right"/>
      <w:pPr>
        <w:ind w:left="3960" w:hanging="180"/>
      </w:pPr>
    </w:lvl>
    <w:lvl w:ilvl="6" w:tplc="87F65636">
      <w:start w:val="1"/>
      <w:numFmt w:val="decimal"/>
      <w:lvlText w:val="%7."/>
      <w:lvlJc w:val="left"/>
      <w:pPr>
        <w:ind w:left="4680" w:hanging="360"/>
      </w:pPr>
    </w:lvl>
    <w:lvl w:ilvl="7" w:tplc="D4E0476A">
      <w:start w:val="1"/>
      <w:numFmt w:val="lowerLetter"/>
      <w:lvlText w:val="%8."/>
      <w:lvlJc w:val="left"/>
      <w:pPr>
        <w:ind w:left="5400" w:hanging="360"/>
      </w:pPr>
    </w:lvl>
    <w:lvl w:ilvl="8" w:tplc="FED002AA">
      <w:start w:val="1"/>
      <w:numFmt w:val="lowerRoman"/>
      <w:lvlText w:val="%9."/>
      <w:lvlJc w:val="right"/>
      <w:pPr>
        <w:ind w:left="6120" w:hanging="180"/>
      </w:pPr>
    </w:lvl>
  </w:abstractNum>
  <w:abstractNum w:abstractNumId="38" w15:restartNumberingAfterBreak="0">
    <w:nsid w:val="5E6BC76B"/>
    <w:multiLevelType w:val="hybridMultilevel"/>
    <w:tmpl w:val="2E62AE7C"/>
    <w:lvl w:ilvl="0" w:tplc="59463F34">
      <w:start w:val="1"/>
      <w:numFmt w:val="bullet"/>
      <w:lvlText w:val=""/>
      <w:lvlJc w:val="left"/>
      <w:pPr>
        <w:ind w:left="720" w:hanging="360"/>
      </w:pPr>
      <w:rPr>
        <w:rFonts w:ascii="Symbol" w:hAnsi="Symbol" w:hint="default"/>
      </w:rPr>
    </w:lvl>
    <w:lvl w:ilvl="1" w:tplc="164EEB66">
      <w:start w:val="1"/>
      <w:numFmt w:val="bullet"/>
      <w:lvlText w:val="o"/>
      <w:lvlJc w:val="left"/>
      <w:pPr>
        <w:ind w:left="1440" w:hanging="360"/>
      </w:pPr>
      <w:rPr>
        <w:rFonts w:ascii="Courier New" w:hAnsi="Courier New" w:hint="default"/>
      </w:rPr>
    </w:lvl>
    <w:lvl w:ilvl="2" w:tplc="419C5198">
      <w:start w:val="1"/>
      <w:numFmt w:val="bullet"/>
      <w:lvlText w:val=""/>
      <w:lvlJc w:val="left"/>
      <w:pPr>
        <w:ind w:left="2160" w:hanging="360"/>
      </w:pPr>
      <w:rPr>
        <w:rFonts w:ascii="Wingdings" w:hAnsi="Wingdings" w:hint="default"/>
      </w:rPr>
    </w:lvl>
    <w:lvl w:ilvl="3" w:tplc="B8B6B236">
      <w:start w:val="1"/>
      <w:numFmt w:val="bullet"/>
      <w:lvlText w:val=""/>
      <w:lvlJc w:val="left"/>
      <w:pPr>
        <w:ind w:left="2880" w:hanging="360"/>
      </w:pPr>
      <w:rPr>
        <w:rFonts w:ascii="Symbol" w:hAnsi="Symbol" w:hint="default"/>
      </w:rPr>
    </w:lvl>
    <w:lvl w:ilvl="4" w:tplc="4364BFF6">
      <w:start w:val="1"/>
      <w:numFmt w:val="bullet"/>
      <w:lvlText w:val="o"/>
      <w:lvlJc w:val="left"/>
      <w:pPr>
        <w:ind w:left="3600" w:hanging="360"/>
      </w:pPr>
      <w:rPr>
        <w:rFonts w:ascii="Courier New" w:hAnsi="Courier New" w:hint="default"/>
      </w:rPr>
    </w:lvl>
    <w:lvl w:ilvl="5" w:tplc="D7EE4636">
      <w:start w:val="1"/>
      <w:numFmt w:val="bullet"/>
      <w:lvlText w:val=""/>
      <w:lvlJc w:val="left"/>
      <w:pPr>
        <w:ind w:left="4320" w:hanging="360"/>
      </w:pPr>
      <w:rPr>
        <w:rFonts w:ascii="Wingdings" w:hAnsi="Wingdings" w:hint="default"/>
      </w:rPr>
    </w:lvl>
    <w:lvl w:ilvl="6" w:tplc="F68E343E">
      <w:start w:val="1"/>
      <w:numFmt w:val="bullet"/>
      <w:lvlText w:val=""/>
      <w:lvlJc w:val="left"/>
      <w:pPr>
        <w:ind w:left="5040" w:hanging="360"/>
      </w:pPr>
      <w:rPr>
        <w:rFonts w:ascii="Symbol" w:hAnsi="Symbol" w:hint="default"/>
      </w:rPr>
    </w:lvl>
    <w:lvl w:ilvl="7" w:tplc="8350FB4C">
      <w:start w:val="1"/>
      <w:numFmt w:val="bullet"/>
      <w:lvlText w:val="o"/>
      <w:lvlJc w:val="left"/>
      <w:pPr>
        <w:ind w:left="5760" w:hanging="360"/>
      </w:pPr>
      <w:rPr>
        <w:rFonts w:ascii="Courier New" w:hAnsi="Courier New" w:hint="default"/>
      </w:rPr>
    </w:lvl>
    <w:lvl w:ilvl="8" w:tplc="52A4AE90">
      <w:start w:val="1"/>
      <w:numFmt w:val="bullet"/>
      <w:lvlText w:val=""/>
      <w:lvlJc w:val="left"/>
      <w:pPr>
        <w:ind w:left="6480" w:hanging="360"/>
      </w:pPr>
      <w:rPr>
        <w:rFonts w:ascii="Wingdings" w:hAnsi="Wingdings" w:hint="default"/>
      </w:rPr>
    </w:lvl>
  </w:abstractNum>
  <w:abstractNum w:abstractNumId="39" w15:restartNumberingAfterBreak="0">
    <w:nsid w:val="69178B4D"/>
    <w:multiLevelType w:val="hybridMultilevel"/>
    <w:tmpl w:val="27F2D1D6"/>
    <w:lvl w:ilvl="0" w:tplc="8D60FEF0">
      <w:start w:val="1"/>
      <w:numFmt w:val="bullet"/>
      <w:lvlText w:val=""/>
      <w:lvlJc w:val="left"/>
      <w:pPr>
        <w:ind w:left="720" w:hanging="360"/>
      </w:pPr>
      <w:rPr>
        <w:rFonts w:ascii="Symbol" w:hAnsi="Symbol" w:hint="default"/>
      </w:rPr>
    </w:lvl>
    <w:lvl w:ilvl="1" w:tplc="D2FC9892">
      <w:start w:val="1"/>
      <w:numFmt w:val="bullet"/>
      <w:lvlText w:val="o"/>
      <w:lvlJc w:val="left"/>
      <w:pPr>
        <w:ind w:left="1440" w:hanging="360"/>
      </w:pPr>
      <w:rPr>
        <w:rFonts w:ascii="Courier New" w:hAnsi="Courier New" w:hint="default"/>
      </w:rPr>
    </w:lvl>
    <w:lvl w:ilvl="2" w:tplc="B7886E36">
      <w:start w:val="1"/>
      <w:numFmt w:val="bullet"/>
      <w:lvlText w:val=""/>
      <w:lvlJc w:val="left"/>
      <w:pPr>
        <w:ind w:left="2160" w:hanging="360"/>
      </w:pPr>
      <w:rPr>
        <w:rFonts w:ascii="Wingdings" w:hAnsi="Wingdings" w:hint="default"/>
      </w:rPr>
    </w:lvl>
    <w:lvl w:ilvl="3" w:tplc="8AB613CE">
      <w:start w:val="1"/>
      <w:numFmt w:val="bullet"/>
      <w:lvlText w:val=""/>
      <w:lvlJc w:val="left"/>
      <w:pPr>
        <w:ind w:left="2880" w:hanging="360"/>
      </w:pPr>
      <w:rPr>
        <w:rFonts w:ascii="Symbol" w:hAnsi="Symbol" w:hint="default"/>
      </w:rPr>
    </w:lvl>
    <w:lvl w:ilvl="4" w:tplc="336C0BBA">
      <w:start w:val="1"/>
      <w:numFmt w:val="bullet"/>
      <w:lvlText w:val="o"/>
      <w:lvlJc w:val="left"/>
      <w:pPr>
        <w:ind w:left="3600" w:hanging="360"/>
      </w:pPr>
      <w:rPr>
        <w:rFonts w:ascii="Courier New" w:hAnsi="Courier New" w:hint="default"/>
      </w:rPr>
    </w:lvl>
    <w:lvl w:ilvl="5" w:tplc="3C060926">
      <w:start w:val="1"/>
      <w:numFmt w:val="bullet"/>
      <w:lvlText w:val=""/>
      <w:lvlJc w:val="left"/>
      <w:pPr>
        <w:ind w:left="4320" w:hanging="360"/>
      </w:pPr>
      <w:rPr>
        <w:rFonts w:ascii="Wingdings" w:hAnsi="Wingdings" w:hint="default"/>
      </w:rPr>
    </w:lvl>
    <w:lvl w:ilvl="6" w:tplc="4C5CF332">
      <w:start w:val="1"/>
      <w:numFmt w:val="bullet"/>
      <w:lvlText w:val=""/>
      <w:lvlJc w:val="left"/>
      <w:pPr>
        <w:ind w:left="5040" w:hanging="360"/>
      </w:pPr>
      <w:rPr>
        <w:rFonts w:ascii="Symbol" w:hAnsi="Symbol" w:hint="default"/>
      </w:rPr>
    </w:lvl>
    <w:lvl w:ilvl="7" w:tplc="8DAA581A">
      <w:start w:val="1"/>
      <w:numFmt w:val="bullet"/>
      <w:lvlText w:val="o"/>
      <w:lvlJc w:val="left"/>
      <w:pPr>
        <w:ind w:left="5760" w:hanging="360"/>
      </w:pPr>
      <w:rPr>
        <w:rFonts w:ascii="Courier New" w:hAnsi="Courier New" w:hint="default"/>
      </w:rPr>
    </w:lvl>
    <w:lvl w:ilvl="8" w:tplc="3E70E0E4">
      <w:start w:val="1"/>
      <w:numFmt w:val="bullet"/>
      <w:lvlText w:val=""/>
      <w:lvlJc w:val="left"/>
      <w:pPr>
        <w:ind w:left="6480" w:hanging="360"/>
      </w:pPr>
      <w:rPr>
        <w:rFonts w:ascii="Wingdings" w:hAnsi="Wingdings" w:hint="default"/>
      </w:rPr>
    </w:lvl>
  </w:abstractNum>
  <w:abstractNum w:abstractNumId="40" w15:restartNumberingAfterBreak="0">
    <w:nsid w:val="6C857A56"/>
    <w:multiLevelType w:val="hybridMultilevel"/>
    <w:tmpl w:val="DAEC10DE"/>
    <w:lvl w:ilvl="0" w:tplc="9A0EB3E6">
      <w:start w:val="1"/>
      <w:numFmt w:val="bullet"/>
      <w:lvlText w:val=""/>
      <w:lvlJc w:val="left"/>
      <w:pPr>
        <w:ind w:left="720" w:hanging="360"/>
      </w:pPr>
      <w:rPr>
        <w:rFonts w:ascii="Symbol" w:hAnsi="Symbol" w:hint="default"/>
      </w:rPr>
    </w:lvl>
    <w:lvl w:ilvl="1" w:tplc="2430C39E">
      <w:start w:val="1"/>
      <w:numFmt w:val="bullet"/>
      <w:lvlText w:val="o"/>
      <w:lvlJc w:val="left"/>
      <w:pPr>
        <w:ind w:left="1440" w:hanging="360"/>
      </w:pPr>
      <w:rPr>
        <w:rFonts w:ascii="Courier New" w:hAnsi="Courier New" w:hint="default"/>
      </w:rPr>
    </w:lvl>
    <w:lvl w:ilvl="2" w:tplc="2860460E">
      <w:start w:val="1"/>
      <w:numFmt w:val="bullet"/>
      <w:lvlText w:val=""/>
      <w:lvlJc w:val="left"/>
      <w:pPr>
        <w:ind w:left="2160" w:hanging="360"/>
      </w:pPr>
      <w:rPr>
        <w:rFonts w:ascii="Wingdings" w:hAnsi="Wingdings" w:hint="default"/>
      </w:rPr>
    </w:lvl>
    <w:lvl w:ilvl="3" w:tplc="00BEE08E">
      <w:start w:val="1"/>
      <w:numFmt w:val="bullet"/>
      <w:lvlText w:val=""/>
      <w:lvlJc w:val="left"/>
      <w:pPr>
        <w:ind w:left="2880" w:hanging="360"/>
      </w:pPr>
      <w:rPr>
        <w:rFonts w:ascii="Symbol" w:hAnsi="Symbol" w:hint="default"/>
      </w:rPr>
    </w:lvl>
    <w:lvl w:ilvl="4" w:tplc="2FBA3D62">
      <w:start w:val="1"/>
      <w:numFmt w:val="bullet"/>
      <w:lvlText w:val="o"/>
      <w:lvlJc w:val="left"/>
      <w:pPr>
        <w:ind w:left="3600" w:hanging="360"/>
      </w:pPr>
      <w:rPr>
        <w:rFonts w:ascii="Courier New" w:hAnsi="Courier New" w:hint="default"/>
      </w:rPr>
    </w:lvl>
    <w:lvl w:ilvl="5" w:tplc="371A43D8">
      <w:start w:val="1"/>
      <w:numFmt w:val="bullet"/>
      <w:lvlText w:val=""/>
      <w:lvlJc w:val="left"/>
      <w:pPr>
        <w:ind w:left="4320" w:hanging="360"/>
      </w:pPr>
      <w:rPr>
        <w:rFonts w:ascii="Wingdings" w:hAnsi="Wingdings" w:hint="default"/>
      </w:rPr>
    </w:lvl>
    <w:lvl w:ilvl="6" w:tplc="1960D538">
      <w:start w:val="1"/>
      <w:numFmt w:val="bullet"/>
      <w:lvlText w:val=""/>
      <w:lvlJc w:val="left"/>
      <w:pPr>
        <w:ind w:left="5040" w:hanging="360"/>
      </w:pPr>
      <w:rPr>
        <w:rFonts w:ascii="Symbol" w:hAnsi="Symbol" w:hint="default"/>
      </w:rPr>
    </w:lvl>
    <w:lvl w:ilvl="7" w:tplc="4F68CF66">
      <w:start w:val="1"/>
      <w:numFmt w:val="bullet"/>
      <w:lvlText w:val="o"/>
      <w:lvlJc w:val="left"/>
      <w:pPr>
        <w:ind w:left="5760" w:hanging="360"/>
      </w:pPr>
      <w:rPr>
        <w:rFonts w:ascii="Courier New" w:hAnsi="Courier New" w:hint="default"/>
      </w:rPr>
    </w:lvl>
    <w:lvl w:ilvl="8" w:tplc="0AC2FEAC">
      <w:start w:val="1"/>
      <w:numFmt w:val="bullet"/>
      <w:lvlText w:val=""/>
      <w:lvlJc w:val="left"/>
      <w:pPr>
        <w:ind w:left="6480" w:hanging="360"/>
      </w:pPr>
      <w:rPr>
        <w:rFonts w:ascii="Wingdings" w:hAnsi="Wingdings" w:hint="default"/>
      </w:rPr>
    </w:lvl>
  </w:abstractNum>
  <w:abstractNum w:abstractNumId="41" w15:restartNumberingAfterBreak="0">
    <w:nsid w:val="70A327BE"/>
    <w:multiLevelType w:val="hybridMultilevel"/>
    <w:tmpl w:val="304AD316"/>
    <w:lvl w:ilvl="0" w:tplc="6DEC8120">
      <w:start w:val="1"/>
      <w:numFmt w:val="bullet"/>
      <w:lvlText w:val=""/>
      <w:lvlJc w:val="left"/>
      <w:pPr>
        <w:ind w:left="720" w:hanging="360"/>
      </w:pPr>
      <w:rPr>
        <w:rFonts w:ascii="Symbol" w:hAnsi="Symbol" w:hint="default"/>
      </w:rPr>
    </w:lvl>
    <w:lvl w:ilvl="1" w:tplc="14460C3A">
      <w:start w:val="1"/>
      <w:numFmt w:val="bullet"/>
      <w:lvlText w:val="o"/>
      <w:lvlJc w:val="left"/>
      <w:pPr>
        <w:ind w:left="1440" w:hanging="360"/>
      </w:pPr>
      <w:rPr>
        <w:rFonts w:ascii="Courier New" w:hAnsi="Courier New" w:hint="default"/>
      </w:rPr>
    </w:lvl>
    <w:lvl w:ilvl="2" w:tplc="8A28B4F0">
      <w:start w:val="1"/>
      <w:numFmt w:val="bullet"/>
      <w:lvlText w:val=""/>
      <w:lvlJc w:val="left"/>
      <w:pPr>
        <w:ind w:left="2160" w:hanging="360"/>
      </w:pPr>
      <w:rPr>
        <w:rFonts w:ascii="Wingdings" w:hAnsi="Wingdings" w:hint="default"/>
      </w:rPr>
    </w:lvl>
    <w:lvl w:ilvl="3" w:tplc="0BE0EC1E">
      <w:start w:val="1"/>
      <w:numFmt w:val="bullet"/>
      <w:lvlText w:val=""/>
      <w:lvlJc w:val="left"/>
      <w:pPr>
        <w:ind w:left="2880" w:hanging="360"/>
      </w:pPr>
      <w:rPr>
        <w:rFonts w:ascii="Symbol" w:hAnsi="Symbol" w:hint="default"/>
      </w:rPr>
    </w:lvl>
    <w:lvl w:ilvl="4" w:tplc="DE3401F6">
      <w:start w:val="1"/>
      <w:numFmt w:val="bullet"/>
      <w:lvlText w:val="o"/>
      <w:lvlJc w:val="left"/>
      <w:pPr>
        <w:ind w:left="3600" w:hanging="360"/>
      </w:pPr>
      <w:rPr>
        <w:rFonts w:ascii="Courier New" w:hAnsi="Courier New" w:hint="default"/>
      </w:rPr>
    </w:lvl>
    <w:lvl w:ilvl="5" w:tplc="9ED040F6">
      <w:start w:val="1"/>
      <w:numFmt w:val="bullet"/>
      <w:lvlText w:val=""/>
      <w:lvlJc w:val="left"/>
      <w:pPr>
        <w:ind w:left="4320" w:hanging="360"/>
      </w:pPr>
      <w:rPr>
        <w:rFonts w:ascii="Wingdings" w:hAnsi="Wingdings" w:hint="default"/>
      </w:rPr>
    </w:lvl>
    <w:lvl w:ilvl="6" w:tplc="68F28E70">
      <w:start w:val="1"/>
      <w:numFmt w:val="bullet"/>
      <w:lvlText w:val=""/>
      <w:lvlJc w:val="left"/>
      <w:pPr>
        <w:ind w:left="5040" w:hanging="360"/>
      </w:pPr>
      <w:rPr>
        <w:rFonts w:ascii="Symbol" w:hAnsi="Symbol" w:hint="default"/>
      </w:rPr>
    </w:lvl>
    <w:lvl w:ilvl="7" w:tplc="CEE6ECB4">
      <w:start w:val="1"/>
      <w:numFmt w:val="bullet"/>
      <w:lvlText w:val="o"/>
      <w:lvlJc w:val="left"/>
      <w:pPr>
        <w:ind w:left="5760" w:hanging="360"/>
      </w:pPr>
      <w:rPr>
        <w:rFonts w:ascii="Courier New" w:hAnsi="Courier New" w:hint="default"/>
      </w:rPr>
    </w:lvl>
    <w:lvl w:ilvl="8" w:tplc="6BBA1AA8">
      <w:start w:val="1"/>
      <w:numFmt w:val="bullet"/>
      <w:lvlText w:val=""/>
      <w:lvlJc w:val="left"/>
      <w:pPr>
        <w:ind w:left="6480" w:hanging="360"/>
      </w:pPr>
      <w:rPr>
        <w:rFonts w:ascii="Wingdings" w:hAnsi="Wingdings" w:hint="default"/>
      </w:rPr>
    </w:lvl>
  </w:abstractNum>
  <w:abstractNum w:abstractNumId="42" w15:restartNumberingAfterBreak="0">
    <w:nsid w:val="7246464C"/>
    <w:multiLevelType w:val="hybridMultilevel"/>
    <w:tmpl w:val="FC2E15D0"/>
    <w:lvl w:ilvl="0" w:tplc="FFFFFFFF">
      <w:start w:val="1"/>
      <w:numFmt w:val="decimal"/>
      <w:pStyle w:val="Tabletextbullets"/>
      <w:lvlText w:val="●"/>
      <w:lvlJc w:val="left"/>
      <w:pPr>
        <w:tabs>
          <w:tab w:val="num" w:pos="397"/>
        </w:tabs>
        <w:ind w:left="397" w:hanging="397"/>
      </w:pPr>
      <w:rPr>
        <w:color w:val="auto"/>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DE7ADD"/>
    <w:multiLevelType w:val="hybridMultilevel"/>
    <w:tmpl w:val="99E098AA"/>
    <w:lvl w:ilvl="0" w:tplc="C158EF9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900" w:hanging="360"/>
      </w:pPr>
      <w:rPr>
        <w:rFonts w:ascii="Courier New" w:hAnsi="Courier New" w:cs="Courier New" w:hint="default"/>
      </w:rPr>
    </w:lvl>
    <w:lvl w:ilvl="2" w:tplc="08090005" w:tentative="1">
      <w:start w:val="1"/>
      <w:numFmt w:val="bullet"/>
      <w:lvlText w:val=""/>
      <w:lvlJc w:val="left"/>
      <w:pPr>
        <w:ind w:left="1620" w:hanging="360"/>
      </w:pPr>
      <w:rPr>
        <w:rFonts w:ascii="Wingdings" w:hAnsi="Wingdings" w:hint="default"/>
      </w:rPr>
    </w:lvl>
    <w:lvl w:ilvl="3" w:tplc="08090001" w:tentative="1">
      <w:start w:val="1"/>
      <w:numFmt w:val="bullet"/>
      <w:lvlText w:val=""/>
      <w:lvlJc w:val="left"/>
      <w:pPr>
        <w:ind w:left="2340" w:hanging="360"/>
      </w:pPr>
      <w:rPr>
        <w:rFonts w:ascii="Symbol" w:hAnsi="Symbol" w:hint="default"/>
      </w:rPr>
    </w:lvl>
    <w:lvl w:ilvl="4" w:tplc="08090003" w:tentative="1">
      <w:start w:val="1"/>
      <w:numFmt w:val="bullet"/>
      <w:lvlText w:val="o"/>
      <w:lvlJc w:val="left"/>
      <w:pPr>
        <w:ind w:left="3060" w:hanging="360"/>
      </w:pPr>
      <w:rPr>
        <w:rFonts w:ascii="Courier New" w:hAnsi="Courier New" w:cs="Courier New" w:hint="default"/>
      </w:rPr>
    </w:lvl>
    <w:lvl w:ilvl="5" w:tplc="08090005" w:tentative="1">
      <w:start w:val="1"/>
      <w:numFmt w:val="bullet"/>
      <w:lvlText w:val=""/>
      <w:lvlJc w:val="left"/>
      <w:pPr>
        <w:ind w:left="3780" w:hanging="360"/>
      </w:pPr>
      <w:rPr>
        <w:rFonts w:ascii="Wingdings" w:hAnsi="Wingdings" w:hint="default"/>
      </w:rPr>
    </w:lvl>
    <w:lvl w:ilvl="6" w:tplc="08090001" w:tentative="1">
      <w:start w:val="1"/>
      <w:numFmt w:val="bullet"/>
      <w:lvlText w:val=""/>
      <w:lvlJc w:val="left"/>
      <w:pPr>
        <w:ind w:left="4500" w:hanging="360"/>
      </w:pPr>
      <w:rPr>
        <w:rFonts w:ascii="Symbol" w:hAnsi="Symbol" w:hint="default"/>
      </w:rPr>
    </w:lvl>
    <w:lvl w:ilvl="7" w:tplc="08090003" w:tentative="1">
      <w:start w:val="1"/>
      <w:numFmt w:val="bullet"/>
      <w:lvlText w:val="o"/>
      <w:lvlJc w:val="left"/>
      <w:pPr>
        <w:ind w:left="5220" w:hanging="360"/>
      </w:pPr>
      <w:rPr>
        <w:rFonts w:ascii="Courier New" w:hAnsi="Courier New" w:cs="Courier New" w:hint="default"/>
      </w:rPr>
    </w:lvl>
    <w:lvl w:ilvl="8" w:tplc="08090005" w:tentative="1">
      <w:start w:val="1"/>
      <w:numFmt w:val="bullet"/>
      <w:lvlText w:val=""/>
      <w:lvlJc w:val="left"/>
      <w:pPr>
        <w:ind w:left="5940" w:hanging="360"/>
      </w:pPr>
      <w:rPr>
        <w:rFonts w:ascii="Wingdings" w:hAnsi="Wingdings" w:hint="default"/>
      </w:rPr>
    </w:lvl>
  </w:abstractNum>
  <w:abstractNum w:abstractNumId="44" w15:restartNumberingAfterBreak="0">
    <w:nsid w:val="732B05AB"/>
    <w:multiLevelType w:val="hybridMultilevel"/>
    <w:tmpl w:val="910E2B9C"/>
    <w:lvl w:ilvl="0" w:tplc="BBE6F16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FBA2B6"/>
    <w:multiLevelType w:val="hybridMultilevel"/>
    <w:tmpl w:val="816ECE02"/>
    <w:lvl w:ilvl="0" w:tplc="BA862558">
      <w:start w:val="1"/>
      <w:numFmt w:val="bullet"/>
      <w:lvlText w:val="·"/>
      <w:lvlJc w:val="left"/>
      <w:pPr>
        <w:ind w:left="720" w:hanging="360"/>
      </w:pPr>
      <w:rPr>
        <w:rFonts w:ascii="Symbol" w:hAnsi="Symbol" w:hint="default"/>
      </w:rPr>
    </w:lvl>
    <w:lvl w:ilvl="1" w:tplc="F6721BA2">
      <w:start w:val="1"/>
      <w:numFmt w:val="bullet"/>
      <w:lvlText w:val="o"/>
      <w:lvlJc w:val="left"/>
      <w:pPr>
        <w:ind w:left="1440" w:hanging="360"/>
      </w:pPr>
      <w:rPr>
        <w:rFonts w:ascii="Courier New" w:hAnsi="Courier New" w:hint="default"/>
      </w:rPr>
    </w:lvl>
    <w:lvl w:ilvl="2" w:tplc="5B2E78F4">
      <w:start w:val="1"/>
      <w:numFmt w:val="bullet"/>
      <w:lvlText w:val=""/>
      <w:lvlJc w:val="left"/>
      <w:pPr>
        <w:ind w:left="2160" w:hanging="360"/>
      </w:pPr>
      <w:rPr>
        <w:rFonts w:ascii="Wingdings" w:hAnsi="Wingdings" w:hint="default"/>
      </w:rPr>
    </w:lvl>
    <w:lvl w:ilvl="3" w:tplc="C7A8FE4E">
      <w:start w:val="1"/>
      <w:numFmt w:val="bullet"/>
      <w:lvlText w:val=""/>
      <w:lvlJc w:val="left"/>
      <w:pPr>
        <w:ind w:left="2880" w:hanging="360"/>
      </w:pPr>
      <w:rPr>
        <w:rFonts w:ascii="Symbol" w:hAnsi="Symbol" w:hint="default"/>
      </w:rPr>
    </w:lvl>
    <w:lvl w:ilvl="4" w:tplc="AC68B6BE">
      <w:start w:val="1"/>
      <w:numFmt w:val="bullet"/>
      <w:lvlText w:val="o"/>
      <w:lvlJc w:val="left"/>
      <w:pPr>
        <w:ind w:left="3600" w:hanging="360"/>
      </w:pPr>
      <w:rPr>
        <w:rFonts w:ascii="Courier New" w:hAnsi="Courier New" w:hint="default"/>
      </w:rPr>
    </w:lvl>
    <w:lvl w:ilvl="5" w:tplc="3214A9A6">
      <w:start w:val="1"/>
      <w:numFmt w:val="bullet"/>
      <w:lvlText w:val=""/>
      <w:lvlJc w:val="left"/>
      <w:pPr>
        <w:ind w:left="4320" w:hanging="360"/>
      </w:pPr>
      <w:rPr>
        <w:rFonts w:ascii="Wingdings" w:hAnsi="Wingdings" w:hint="default"/>
      </w:rPr>
    </w:lvl>
    <w:lvl w:ilvl="6" w:tplc="B55AB0D8">
      <w:start w:val="1"/>
      <w:numFmt w:val="bullet"/>
      <w:lvlText w:val=""/>
      <w:lvlJc w:val="left"/>
      <w:pPr>
        <w:ind w:left="5040" w:hanging="360"/>
      </w:pPr>
      <w:rPr>
        <w:rFonts w:ascii="Symbol" w:hAnsi="Symbol" w:hint="default"/>
      </w:rPr>
    </w:lvl>
    <w:lvl w:ilvl="7" w:tplc="F086DB34">
      <w:start w:val="1"/>
      <w:numFmt w:val="bullet"/>
      <w:lvlText w:val="o"/>
      <w:lvlJc w:val="left"/>
      <w:pPr>
        <w:ind w:left="5760" w:hanging="360"/>
      </w:pPr>
      <w:rPr>
        <w:rFonts w:ascii="Courier New" w:hAnsi="Courier New" w:hint="default"/>
      </w:rPr>
    </w:lvl>
    <w:lvl w:ilvl="8" w:tplc="F112BE24">
      <w:start w:val="1"/>
      <w:numFmt w:val="bullet"/>
      <w:lvlText w:val=""/>
      <w:lvlJc w:val="left"/>
      <w:pPr>
        <w:ind w:left="6480" w:hanging="360"/>
      </w:pPr>
      <w:rPr>
        <w:rFonts w:ascii="Wingdings" w:hAnsi="Wingdings" w:hint="default"/>
      </w:rPr>
    </w:lvl>
  </w:abstractNum>
  <w:abstractNum w:abstractNumId="46" w15:restartNumberingAfterBreak="0">
    <w:nsid w:val="7B95A2CE"/>
    <w:multiLevelType w:val="hybridMultilevel"/>
    <w:tmpl w:val="65144354"/>
    <w:lvl w:ilvl="0" w:tplc="313408C4">
      <w:start w:val="1"/>
      <w:numFmt w:val="bullet"/>
      <w:lvlText w:val=""/>
      <w:lvlJc w:val="left"/>
      <w:pPr>
        <w:ind w:left="720" w:hanging="360"/>
      </w:pPr>
      <w:rPr>
        <w:rFonts w:ascii="Symbol" w:hAnsi="Symbol" w:hint="default"/>
        <w:color w:val="0D004D" w:themeColor="text2"/>
        <w:sz w:val="18"/>
        <w:szCs w:val="18"/>
      </w:rPr>
    </w:lvl>
    <w:lvl w:ilvl="1" w:tplc="EF5053E0">
      <w:start w:val="1"/>
      <w:numFmt w:val="bullet"/>
      <w:lvlText w:val="o"/>
      <w:lvlJc w:val="left"/>
      <w:pPr>
        <w:ind w:left="1440" w:hanging="360"/>
      </w:pPr>
      <w:rPr>
        <w:rFonts w:ascii="Courier New" w:hAnsi="Courier New" w:hint="default"/>
      </w:rPr>
    </w:lvl>
    <w:lvl w:ilvl="2" w:tplc="0BEA6A96">
      <w:start w:val="1"/>
      <w:numFmt w:val="bullet"/>
      <w:lvlText w:val=""/>
      <w:lvlJc w:val="left"/>
      <w:pPr>
        <w:ind w:left="2160" w:hanging="360"/>
      </w:pPr>
      <w:rPr>
        <w:rFonts w:ascii="Wingdings" w:hAnsi="Wingdings" w:hint="default"/>
      </w:rPr>
    </w:lvl>
    <w:lvl w:ilvl="3" w:tplc="6B82CC92">
      <w:start w:val="1"/>
      <w:numFmt w:val="bullet"/>
      <w:lvlText w:val=""/>
      <w:lvlJc w:val="left"/>
      <w:pPr>
        <w:ind w:left="2880" w:hanging="360"/>
      </w:pPr>
      <w:rPr>
        <w:rFonts w:ascii="Symbol" w:hAnsi="Symbol" w:hint="default"/>
      </w:rPr>
    </w:lvl>
    <w:lvl w:ilvl="4" w:tplc="B05097EE">
      <w:start w:val="1"/>
      <w:numFmt w:val="bullet"/>
      <w:lvlText w:val="o"/>
      <w:lvlJc w:val="left"/>
      <w:pPr>
        <w:ind w:left="3600" w:hanging="360"/>
      </w:pPr>
      <w:rPr>
        <w:rFonts w:ascii="Courier New" w:hAnsi="Courier New" w:hint="default"/>
      </w:rPr>
    </w:lvl>
    <w:lvl w:ilvl="5" w:tplc="0F1E5880">
      <w:start w:val="1"/>
      <w:numFmt w:val="bullet"/>
      <w:lvlText w:val=""/>
      <w:lvlJc w:val="left"/>
      <w:pPr>
        <w:ind w:left="4320" w:hanging="360"/>
      </w:pPr>
      <w:rPr>
        <w:rFonts w:ascii="Wingdings" w:hAnsi="Wingdings" w:hint="default"/>
      </w:rPr>
    </w:lvl>
    <w:lvl w:ilvl="6" w:tplc="9648B4D4">
      <w:start w:val="1"/>
      <w:numFmt w:val="bullet"/>
      <w:lvlText w:val=""/>
      <w:lvlJc w:val="left"/>
      <w:pPr>
        <w:ind w:left="5040" w:hanging="360"/>
      </w:pPr>
      <w:rPr>
        <w:rFonts w:ascii="Symbol" w:hAnsi="Symbol" w:hint="default"/>
      </w:rPr>
    </w:lvl>
    <w:lvl w:ilvl="7" w:tplc="A13ABE2E">
      <w:start w:val="1"/>
      <w:numFmt w:val="bullet"/>
      <w:lvlText w:val="o"/>
      <w:lvlJc w:val="left"/>
      <w:pPr>
        <w:ind w:left="5760" w:hanging="360"/>
      </w:pPr>
      <w:rPr>
        <w:rFonts w:ascii="Courier New" w:hAnsi="Courier New" w:hint="default"/>
      </w:rPr>
    </w:lvl>
    <w:lvl w:ilvl="8" w:tplc="9140B526">
      <w:start w:val="1"/>
      <w:numFmt w:val="bullet"/>
      <w:lvlText w:val=""/>
      <w:lvlJc w:val="left"/>
      <w:pPr>
        <w:ind w:left="6480" w:hanging="360"/>
      </w:pPr>
      <w:rPr>
        <w:rFonts w:ascii="Wingdings" w:hAnsi="Wingdings" w:hint="default"/>
      </w:rPr>
    </w:lvl>
  </w:abstractNum>
  <w:abstractNum w:abstractNumId="47" w15:restartNumberingAfterBreak="0">
    <w:nsid w:val="7C1F756D"/>
    <w:multiLevelType w:val="hybridMultilevel"/>
    <w:tmpl w:val="4D9A85DE"/>
    <w:lvl w:ilvl="0" w:tplc="71624B1C">
      <w:start w:val="2"/>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52212173">
    <w:abstractNumId w:val="8"/>
  </w:num>
  <w:num w:numId="2" w16cid:durableId="384184800">
    <w:abstractNumId w:val="31"/>
  </w:num>
  <w:num w:numId="3" w16cid:durableId="1871840105">
    <w:abstractNumId w:val="7"/>
  </w:num>
  <w:num w:numId="4" w16cid:durableId="446972478">
    <w:abstractNumId w:val="6"/>
  </w:num>
  <w:num w:numId="5" w16cid:durableId="2131241834">
    <w:abstractNumId w:val="22"/>
  </w:num>
  <w:num w:numId="6" w16cid:durableId="1404714728">
    <w:abstractNumId w:val="0"/>
  </w:num>
  <w:num w:numId="7" w16cid:durableId="1873808940">
    <w:abstractNumId w:val="1"/>
  </w:num>
  <w:num w:numId="8" w16cid:durableId="1243637571">
    <w:abstractNumId w:val="2"/>
  </w:num>
  <w:num w:numId="9" w16cid:durableId="1816682135">
    <w:abstractNumId w:val="3"/>
  </w:num>
  <w:num w:numId="10" w16cid:durableId="1248461313">
    <w:abstractNumId w:val="4"/>
  </w:num>
  <w:num w:numId="11" w16cid:durableId="2096702851">
    <w:abstractNumId w:val="5"/>
  </w:num>
  <w:num w:numId="12" w16cid:durableId="593704291">
    <w:abstractNumId w:val="27"/>
  </w:num>
  <w:num w:numId="13" w16cid:durableId="417991845">
    <w:abstractNumId w:val="42"/>
  </w:num>
  <w:num w:numId="14" w16cid:durableId="1066874913">
    <w:abstractNumId w:val="13"/>
  </w:num>
  <w:num w:numId="15" w16cid:durableId="1772583778">
    <w:abstractNumId w:val="25"/>
  </w:num>
  <w:num w:numId="16" w16cid:durableId="609241043">
    <w:abstractNumId w:val="30"/>
  </w:num>
  <w:num w:numId="17" w16cid:durableId="1851291992">
    <w:abstractNumId w:val="10"/>
  </w:num>
  <w:num w:numId="18" w16cid:durableId="2137065530">
    <w:abstractNumId w:val="29"/>
  </w:num>
  <w:num w:numId="19" w16cid:durableId="604844959">
    <w:abstractNumId w:val="35"/>
  </w:num>
  <w:num w:numId="20" w16cid:durableId="979656648">
    <w:abstractNumId w:val="32"/>
  </w:num>
  <w:num w:numId="21" w16cid:durableId="850604312">
    <w:abstractNumId w:val="46"/>
  </w:num>
  <w:num w:numId="22" w16cid:durableId="632829602">
    <w:abstractNumId w:val="38"/>
  </w:num>
  <w:num w:numId="23" w16cid:durableId="139662230">
    <w:abstractNumId w:val="16"/>
  </w:num>
  <w:num w:numId="24" w16cid:durableId="1127242819">
    <w:abstractNumId w:val="17"/>
  </w:num>
  <w:num w:numId="25" w16cid:durableId="501555434">
    <w:abstractNumId w:val="37"/>
  </w:num>
  <w:num w:numId="26" w16cid:durableId="1707868458">
    <w:abstractNumId w:val="12"/>
  </w:num>
  <w:num w:numId="27" w16cid:durableId="779105855">
    <w:abstractNumId w:val="28"/>
  </w:num>
  <w:num w:numId="28" w16cid:durableId="2044279935">
    <w:abstractNumId w:val="26"/>
  </w:num>
  <w:num w:numId="29" w16cid:durableId="1182208134">
    <w:abstractNumId w:val="39"/>
  </w:num>
  <w:num w:numId="30" w16cid:durableId="1586651795">
    <w:abstractNumId w:val="19"/>
  </w:num>
  <w:num w:numId="31" w16cid:durableId="1280725395">
    <w:abstractNumId w:val="41"/>
  </w:num>
  <w:num w:numId="32" w16cid:durableId="282080854">
    <w:abstractNumId w:val="9"/>
  </w:num>
  <w:num w:numId="33" w16cid:durableId="434666920">
    <w:abstractNumId w:val="15"/>
  </w:num>
  <w:num w:numId="34" w16cid:durableId="621040067">
    <w:abstractNumId w:val="34"/>
  </w:num>
  <w:num w:numId="35" w16cid:durableId="899093445">
    <w:abstractNumId w:val="20"/>
  </w:num>
  <w:num w:numId="36" w16cid:durableId="1705905809">
    <w:abstractNumId w:val="47"/>
  </w:num>
  <w:num w:numId="37" w16cid:durableId="50231722">
    <w:abstractNumId w:val="36"/>
  </w:num>
  <w:num w:numId="38" w16cid:durableId="709576614">
    <w:abstractNumId w:val="33"/>
  </w:num>
  <w:num w:numId="39" w16cid:durableId="1663200418">
    <w:abstractNumId w:val="14"/>
  </w:num>
  <w:num w:numId="40" w16cid:durableId="1379236891">
    <w:abstractNumId w:val="45"/>
  </w:num>
  <w:num w:numId="41" w16cid:durableId="812330155">
    <w:abstractNumId w:val="24"/>
  </w:num>
  <w:num w:numId="42" w16cid:durableId="904608446">
    <w:abstractNumId w:val="44"/>
  </w:num>
  <w:num w:numId="43" w16cid:durableId="211115990">
    <w:abstractNumId w:val="43"/>
  </w:num>
  <w:num w:numId="44" w16cid:durableId="1425690890">
    <w:abstractNumId w:val="21"/>
  </w:num>
  <w:num w:numId="45" w16cid:durableId="333071590">
    <w:abstractNumId w:val="18"/>
  </w:num>
  <w:num w:numId="46" w16cid:durableId="138233723">
    <w:abstractNumId w:val="11"/>
  </w:num>
  <w:num w:numId="47" w16cid:durableId="862396904">
    <w:abstractNumId w:val="23"/>
  </w:num>
  <w:num w:numId="48" w16cid:durableId="1590382830">
    <w:abstractNumId w:val="4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DisableGlyphATSUI" w:val="0"/>
  </w:docVars>
  <w:rsids>
    <w:rsidRoot w:val="00F00133"/>
    <w:rsid w:val="000000C2"/>
    <w:rsid w:val="000011AF"/>
    <w:rsid w:val="000022A2"/>
    <w:rsid w:val="00005820"/>
    <w:rsid w:val="00006F3E"/>
    <w:rsid w:val="00007CB7"/>
    <w:rsid w:val="000122CC"/>
    <w:rsid w:val="000133E7"/>
    <w:rsid w:val="0001360E"/>
    <w:rsid w:val="00017356"/>
    <w:rsid w:val="0002387B"/>
    <w:rsid w:val="0002503F"/>
    <w:rsid w:val="000264C1"/>
    <w:rsid w:val="0003052A"/>
    <w:rsid w:val="00030D1F"/>
    <w:rsid w:val="000333E5"/>
    <w:rsid w:val="000348F9"/>
    <w:rsid w:val="00037341"/>
    <w:rsid w:val="00037899"/>
    <w:rsid w:val="000379A2"/>
    <w:rsid w:val="000405E3"/>
    <w:rsid w:val="00040755"/>
    <w:rsid w:val="0004378E"/>
    <w:rsid w:val="000509F5"/>
    <w:rsid w:val="00053208"/>
    <w:rsid w:val="00053F84"/>
    <w:rsid w:val="00054471"/>
    <w:rsid w:val="00055F9F"/>
    <w:rsid w:val="00056E35"/>
    <w:rsid w:val="000572EA"/>
    <w:rsid w:val="0005791B"/>
    <w:rsid w:val="00057C2F"/>
    <w:rsid w:val="000622B9"/>
    <w:rsid w:val="00064CFA"/>
    <w:rsid w:val="000661D2"/>
    <w:rsid w:val="0007017C"/>
    <w:rsid w:val="000708C6"/>
    <w:rsid w:val="00076586"/>
    <w:rsid w:val="00077BEA"/>
    <w:rsid w:val="00080034"/>
    <w:rsid w:val="000801D8"/>
    <w:rsid w:val="000804CE"/>
    <w:rsid w:val="00084F77"/>
    <w:rsid w:val="00085F12"/>
    <w:rsid w:val="0008761B"/>
    <w:rsid w:val="000902A4"/>
    <w:rsid w:val="00090EAA"/>
    <w:rsid w:val="00092D27"/>
    <w:rsid w:val="0009513C"/>
    <w:rsid w:val="000A014E"/>
    <w:rsid w:val="000B492E"/>
    <w:rsid w:val="000B523F"/>
    <w:rsid w:val="000B597C"/>
    <w:rsid w:val="000B5C08"/>
    <w:rsid w:val="000B6CBB"/>
    <w:rsid w:val="000C0812"/>
    <w:rsid w:val="000C110B"/>
    <w:rsid w:val="000C330D"/>
    <w:rsid w:val="000C377F"/>
    <w:rsid w:val="000C3D5B"/>
    <w:rsid w:val="000D1660"/>
    <w:rsid w:val="000D22F0"/>
    <w:rsid w:val="000D38EE"/>
    <w:rsid w:val="000D51BA"/>
    <w:rsid w:val="000D6586"/>
    <w:rsid w:val="000D7D12"/>
    <w:rsid w:val="000E14A7"/>
    <w:rsid w:val="000E2022"/>
    <w:rsid w:val="000E3340"/>
    <w:rsid w:val="000E48E6"/>
    <w:rsid w:val="000E6118"/>
    <w:rsid w:val="000E79F8"/>
    <w:rsid w:val="000E7DBE"/>
    <w:rsid w:val="000E7EC1"/>
    <w:rsid w:val="000F2E55"/>
    <w:rsid w:val="000F3297"/>
    <w:rsid w:val="00102BFA"/>
    <w:rsid w:val="00105ADD"/>
    <w:rsid w:val="001076C7"/>
    <w:rsid w:val="001127EE"/>
    <w:rsid w:val="001155B5"/>
    <w:rsid w:val="00117F1F"/>
    <w:rsid w:val="00124CC0"/>
    <w:rsid w:val="00130681"/>
    <w:rsid w:val="00133B13"/>
    <w:rsid w:val="001347D7"/>
    <w:rsid w:val="00137274"/>
    <w:rsid w:val="0014191D"/>
    <w:rsid w:val="00144130"/>
    <w:rsid w:val="001468B8"/>
    <w:rsid w:val="00152394"/>
    <w:rsid w:val="00153DED"/>
    <w:rsid w:val="0015541B"/>
    <w:rsid w:val="0015549D"/>
    <w:rsid w:val="00155A69"/>
    <w:rsid w:val="001560CA"/>
    <w:rsid w:val="00160703"/>
    <w:rsid w:val="001641B4"/>
    <w:rsid w:val="0016531F"/>
    <w:rsid w:val="001679F8"/>
    <w:rsid w:val="0017057B"/>
    <w:rsid w:val="00171271"/>
    <w:rsid w:val="00175B3F"/>
    <w:rsid w:val="00176185"/>
    <w:rsid w:val="001763EC"/>
    <w:rsid w:val="0017661D"/>
    <w:rsid w:val="00176C4A"/>
    <w:rsid w:val="0017737A"/>
    <w:rsid w:val="00180318"/>
    <w:rsid w:val="00180953"/>
    <w:rsid w:val="00181145"/>
    <w:rsid w:val="00181199"/>
    <w:rsid w:val="001819BF"/>
    <w:rsid w:val="00182BA3"/>
    <w:rsid w:val="001847E6"/>
    <w:rsid w:val="00184CAA"/>
    <w:rsid w:val="00186574"/>
    <w:rsid w:val="00186ADC"/>
    <w:rsid w:val="0019031C"/>
    <w:rsid w:val="00193B73"/>
    <w:rsid w:val="00195C5F"/>
    <w:rsid w:val="001A1649"/>
    <w:rsid w:val="001A6551"/>
    <w:rsid w:val="001A68B7"/>
    <w:rsid w:val="001A6976"/>
    <w:rsid w:val="001A7EBF"/>
    <w:rsid w:val="001B24AC"/>
    <w:rsid w:val="001B3653"/>
    <w:rsid w:val="001B3861"/>
    <w:rsid w:val="001B431A"/>
    <w:rsid w:val="001B45AD"/>
    <w:rsid w:val="001C24B6"/>
    <w:rsid w:val="001C44FE"/>
    <w:rsid w:val="001C503F"/>
    <w:rsid w:val="001C5F1E"/>
    <w:rsid w:val="001C634E"/>
    <w:rsid w:val="001C69A4"/>
    <w:rsid w:val="001C7FDC"/>
    <w:rsid w:val="001D0FE4"/>
    <w:rsid w:val="001D459E"/>
    <w:rsid w:val="001D47D0"/>
    <w:rsid w:val="001D54A2"/>
    <w:rsid w:val="001D75CF"/>
    <w:rsid w:val="001E2C75"/>
    <w:rsid w:val="001E364E"/>
    <w:rsid w:val="001E4E54"/>
    <w:rsid w:val="001E57B1"/>
    <w:rsid w:val="001E5C50"/>
    <w:rsid w:val="001E5FCE"/>
    <w:rsid w:val="001F395C"/>
    <w:rsid w:val="001F6E97"/>
    <w:rsid w:val="001F7B64"/>
    <w:rsid w:val="001F7BBC"/>
    <w:rsid w:val="002046E7"/>
    <w:rsid w:val="0020547E"/>
    <w:rsid w:val="00212100"/>
    <w:rsid w:val="00212863"/>
    <w:rsid w:val="00214BD8"/>
    <w:rsid w:val="00215FE6"/>
    <w:rsid w:val="0022031D"/>
    <w:rsid w:val="0022087C"/>
    <w:rsid w:val="00221E9D"/>
    <w:rsid w:val="002244C3"/>
    <w:rsid w:val="00226C39"/>
    <w:rsid w:val="002351C4"/>
    <w:rsid w:val="002373BF"/>
    <w:rsid w:val="002420BF"/>
    <w:rsid w:val="00242186"/>
    <w:rsid w:val="00246212"/>
    <w:rsid w:val="002468AB"/>
    <w:rsid w:val="00247E33"/>
    <w:rsid w:val="00247EAA"/>
    <w:rsid w:val="0025110D"/>
    <w:rsid w:val="0026251B"/>
    <w:rsid w:val="00263C43"/>
    <w:rsid w:val="002653BB"/>
    <w:rsid w:val="0026673C"/>
    <w:rsid w:val="0026749A"/>
    <w:rsid w:val="00267B5E"/>
    <w:rsid w:val="0027159D"/>
    <w:rsid w:val="00272683"/>
    <w:rsid w:val="002732E5"/>
    <w:rsid w:val="00273A62"/>
    <w:rsid w:val="00274F25"/>
    <w:rsid w:val="002754AE"/>
    <w:rsid w:val="00275C55"/>
    <w:rsid w:val="00277BBC"/>
    <w:rsid w:val="002811A4"/>
    <w:rsid w:val="002811DF"/>
    <w:rsid w:val="002833EA"/>
    <w:rsid w:val="00284D2C"/>
    <w:rsid w:val="00285795"/>
    <w:rsid w:val="00286BF3"/>
    <w:rsid w:val="00286CEE"/>
    <w:rsid w:val="0029140D"/>
    <w:rsid w:val="00291461"/>
    <w:rsid w:val="002919C0"/>
    <w:rsid w:val="00293550"/>
    <w:rsid w:val="00293A47"/>
    <w:rsid w:val="002A4C17"/>
    <w:rsid w:val="002A7971"/>
    <w:rsid w:val="002B061D"/>
    <w:rsid w:val="002B1BBD"/>
    <w:rsid w:val="002B32A5"/>
    <w:rsid w:val="002C709A"/>
    <w:rsid w:val="002C7ACB"/>
    <w:rsid w:val="002D355A"/>
    <w:rsid w:val="002D3AE6"/>
    <w:rsid w:val="002D46A3"/>
    <w:rsid w:val="002D6050"/>
    <w:rsid w:val="002D7929"/>
    <w:rsid w:val="002D7B03"/>
    <w:rsid w:val="002E05D3"/>
    <w:rsid w:val="002E1D85"/>
    <w:rsid w:val="002E3969"/>
    <w:rsid w:val="002E70B2"/>
    <w:rsid w:val="002F0BBF"/>
    <w:rsid w:val="002F0E54"/>
    <w:rsid w:val="002F3F6C"/>
    <w:rsid w:val="002F5D65"/>
    <w:rsid w:val="003012FF"/>
    <w:rsid w:val="00304599"/>
    <w:rsid w:val="00306024"/>
    <w:rsid w:val="00307D05"/>
    <w:rsid w:val="00312A26"/>
    <w:rsid w:val="00323B84"/>
    <w:rsid w:val="003266A6"/>
    <w:rsid w:val="00326864"/>
    <w:rsid w:val="00331BA1"/>
    <w:rsid w:val="00332B51"/>
    <w:rsid w:val="003335C0"/>
    <w:rsid w:val="00334437"/>
    <w:rsid w:val="00335418"/>
    <w:rsid w:val="003366E8"/>
    <w:rsid w:val="00336B6D"/>
    <w:rsid w:val="003409F2"/>
    <w:rsid w:val="00340CC1"/>
    <w:rsid w:val="0034112A"/>
    <w:rsid w:val="00343C8C"/>
    <w:rsid w:val="00345915"/>
    <w:rsid w:val="00346F6C"/>
    <w:rsid w:val="00350D6A"/>
    <w:rsid w:val="00351E41"/>
    <w:rsid w:val="00352988"/>
    <w:rsid w:val="00354F66"/>
    <w:rsid w:val="00355613"/>
    <w:rsid w:val="00356655"/>
    <w:rsid w:val="00360AB1"/>
    <w:rsid w:val="00360FC0"/>
    <w:rsid w:val="00361BA2"/>
    <w:rsid w:val="00364AF6"/>
    <w:rsid w:val="00365CA8"/>
    <w:rsid w:val="00365CBC"/>
    <w:rsid w:val="00370DFE"/>
    <w:rsid w:val="00370E5C"/>
    <w:rsid w:val="00372291"/>
    <w:rsid w:val="00372CAF"/>
    <w:rsid w:val="00372CD9"/>
    <w:rsid w:val="0037399D"/>
    <w:rsid w:val="0037577F"/>
    <w:rsid w:val="0037680C"/>
    <w:rsid w:val="00377D2E"/>
    <w:rsid w:val="00381F0E"/>
    <w:rsid w:val="00381F48"/>
    <w:rsid w:val="00383364"/>
    <w:rsid w:val="00383BFD"/>
    <w:rsid w:val="00385F14"/>
    <w:rsid w:val="00386331"/>
    <w:rsid w:val="00387C14"/>
    <w:rsid w:val="0039476B"/>
    <w:rsid w:val="0039543E"/>
    <w:rsid w:val="0039560F"/>
    <w:rsid w:val="00395BA2"/>
    <w:rsid w:val="003967BA"/>
    <w:rsid w:val="003A00BE"/>
    <w:rsid w:val="003A0A13"/>
    <w:rsid w:val="003A14D3"/>
    <w:rsid w:val="003A1D65"/>
    <w:rsid w:val="003A38BE"/>
    <w:rsid w:val="003A432B"/>
    <w:rsid w:val="003A6485"/>
    <w:rsid w:val="003B18CB"/>
    <w:rsid w:val="003B4971"/>
    <w:rsid w:val="003B4AB2"/>
    <w:rsid w:val="003B5584"/>
    <w:rsid w:val="003B5636"/>
    <w:rsid w:val="003C086F"/>
    <w:rsid w:val="003C1B4C"/>
    <w:rsid w:val="003C1E90"/>
    <w:rsid w:val="003C2D96"/>
    <w:rsid w:val="003C3860"/>
    <w:rsid w:val="003C38B4"/>
    <w:rsid w:val="003C68D9"/>
    <w:rsid w:val="003D1500"/>
    <w:rsid w:val="003D1F3C"/>
    <w:rsid w:val="003D2296"/>
    <w:rsid w:val="003D2D2D"/>
    <w:rsid w:val="003D388F"/>
    <w:rsid w:val="003D4523"/>
    <w:rsid w:val="003D65BF"/>
    <w:rsid w:val="003E155E"/>
    <w:rsid w:val="003E27BA"/>
    <w:rsid w:val="003E334F"/>
    <w:rsid w:val="003E387B"/>
    <w:rsid w:val="003E55CE"/>
    <w:rsid w:val="003E5F3B"/>
    <w:rsid w:val="003E6918"/>
    <w:rsid w:val="003E6BDE"/>
    <w:rsid w:val="003F276C"/>
    <w:rsid w:val="003F32E4"/>
    <w:rsid w:val="003F4BE3"/>
    <w:rsid w:val="003F7477"/>
    <w:rsid w:val="003F7BFA"/>
    <w:rsid w:val="0040647C"/>
    <w:rsid w:val="00406B06"/>
    <w:rsid w:val="00407B6C"/>
    <w:rsid w:val="00407DE2"/>
    <w:rsid w:val="00412EA3"/>
    <w:rsid w:val="00413DDB"/>
    <w:rsid w:val="00427C04"/>
    <w:rsid w:val="00431C4D"/>
    <w:rsid w:val="004325E1"/>
    <w:rsid w:val="00436B5C"/>
    <w:rsid w:val="00440121"/>
    <w:rsid w:val="00442CB0"/>
    <w:rsid w:val="00444180"/>
    <w:rsid w:val="0044435E"/>
    <w:rsid w:val="00450490"/>
    <w:rsid w:val="00451031"/>
    <w:rsid w:val="00451930"/>
    <w:rsid w:val="00454F20"/>
    <w:rsid w:val="00455F58"/>
    <w:rsid w:val="004625BE"/>
    <w:rsid w:val="00465E3E"/>
    <w:rsid w:val="00466319"/>
    <w:rsid w:val="00470A75"/>
    <w:rsid w:val="00473167"/>
    <w:rsid w:val="00476620"/>
    <w:rsid w:val="00477621"/>
    <w:rsid w:val="00481D3A"/>
    <w:rsid w:val="004825B3"/>
    <w:rsid w:val="00485FE3"/>
    <w:rsid w:val="00492E1A"/>
    <w:rsid w:val="00493123"/>
    <w:rsid w:val="004A2A11"/>
    <w:rsid w:val="004A5A7A"/>
    <w:rsid w:val="004B0B46"/>
    <w:rsid w:val="004B17F0"/>
    <w:rsid w:val="004B198C"/>
    <w:rsid w:val="004B5905"/>
    <w:rsid w:val="004B734D"/>
    <w:rsid w:val="004B7662"/>
    <w:rsid w:val="004C0AD7"/>
    <w:rsid w:val="004C1147"/>
    <w:rsid w:val="004C46C8"/>
    <w:rsid w:val="004C7892"/>
    <w:rsid w:val="004D0035"/>
    <w:rsid w:val="004D048C"/>
    <w:rsid w:val="004D1A96"/>
    <w:rsid w:val="004D1EC2"/>
    <w:rsid w:val="004D3BC6"/>
    <w:rsid w:val="004D6397"/>
    <w:rsid w:val="004E2BC7"/>
    <w:rsid w:val="004E472B"/>
    <w:rsid w:val="004E60FA"/>
    <w:rsid w:val="004F0346"/>
    <w:rsid w:val="004F0CA7"/>
    <w:rsid w:val="004F1CE3"/>
    <w:rsid w:val="004F58F7"/>
    <w:rsid w:val="004F68AB"/>
    <w:rsid w:val="004F6E92"/>
    <w:rsid w:val="00502EF6"/>
    <w:rsid w:val="00503AAF"/>
    <w:rsid w:val="00504CE2"/>
    <w:rsid w:val="00505511"/>
    <w:rsid w:val="00506CF5"/>
    <w:rsid w:val="0052032E"/>
    <w:rsid w:val="00520F5C"/>
    <w:rsid w:val="00522CDB"/>
    <w:rsid w:val="0052590A"/>
    <w:rsid w:val="005317F7"/>
    <w:rsid w:val="00531930"/>
    <w:rsid w:val="00531E67"/>
    <w:rsid w:val="00533E02"/>
    <w:rsid w:val="005340F7"/>
    <w:rsid w:val="005352BC"/>
    <w:rsid w:val="00537713"/>
    <w:rsid w:val="0054162F"/>
    <w:rsid w:val="00541FC7"/>
    <w:rsid w:val="00544C21"/>
    <w:rsid w:val="00545015"/>
    <w:rsid w:val="0054742D"/>
    <w:rsid w:val="00547F97"/>
    <w:rsid w:val="0055218D"/>
    <w:rsid w:val="0055259A"/>
    <w:rsid w:val="0055284F"/>
    <w:rsid w:val="005530B9"/>
    <w:rsid w:val="00553B48"/>
    <w:rsid w:val="0055462D"/>
    <w:rsid w:val="005550D4"/>
    <w:rsid w:val="0055510A"/>
    <w:rsid w:val="0055540B"/>
    <w:rsid w:val="00557266"/>
    <w:rsid w:val="00561CCF"/>
    <w:rsid w:val="00563738"/>
    <w:rsid w:val="00563798"/>
    <w:rsid w:val="00563F3B"/>
    <w:rsid w:val="00564BCB"/>
    <w:rsid w:val="005658C1"/>
    <w:rsid w:val="00567860"/>
    <w:rsid w:val="00573526"/>
    <w:rsid w:val="0057461D"/>
    <w:rsid w:val="005767CD"/>
    <w:rsid w:val="00585B47"/>
    <w:rsid w:val="00593DAE"/>
    <w:rsid w:val="005942EC"/>
    <w:rsid w:val="0059472F"/>
    <w:rsid w:val="0059549E"/>
    <w:rsid w:val="005955EF"/>
    <w:rsid w:val="00596AC4"/>
    <w:rsid w:val="00596B57"/>
    <w:rsid w:val="005A189A"/>
    <w:rsid w:val="005A3092"/>
    <w:rsid w:val="005A61AE"/>
    <w:rsid w:val="005A6B4B"/>
    <w:rsid w:val="005A6E9D"/>
    <w:rsid w:val="005B0B71"/>
    <w:rsid w:val="005B1D45"/>
    <w:rsid w:val="005B3FE8"/>
    <w:rsid w:val="005B5F76"/>
    <w:rsid w:val="005B66C9"/>
    <w:rsid w:val="005B7886"/>
    <w:rsid w:val="005C0102"/>
    <w:rsid w:val="005C06F0"/>
    <w:rsid w:val="005C0D18"/>
    <w:rsid w:val="005C13F3"/>
    <w:rsid w:val="005D0612"/>
    <w:rsid w:val="005D30E4"/>
    <w:rsid w:val="005D5BFC"/>
    <w:rsid w:val="005D70E5"/>
    <w:rsid w:val="005E295F"/>
    <w:rsid w:val="005F27EC"/>
    <w:rsid w:val="005F280A"/>
    <w:rsid w:val="005F5F97"/>
    <w:rsid w:val="005F6010"/>
    <w:rsid w:val="005F6F11"/>
    <w:rsid w:val="005F7352"/>
    <w:rsid w:val="00600221"/>
    <w:rsid w:val="006025B1"/>
    <w:rsid w:val="00610848"/>
    <w:rsid w:val="006110F0"/>
    <w:rsid w:val="006144BB"/>
    <w:rsid w:val="0061555E"/>
    <w:rsid w:val="00617340"/>
    <w:rsid w:val="00617FAB"/>
    <w:rsid w:val="006205B7"/>
    <w:rsid w:val="00625B9E"/>
    <w:rsid w:val="0062690B"/>
    <w:rsid w:val="006306FD"/>
    <w:rsid w:val="00631134"/>
    <w:rsid w:val="00632EA6"/>
    <w:rsid w:val="006336EF"/>
    <w:rsid w:val="0063496C"/>
    <w:rsid w:val="0064060A"/>
    <w:rsid w:val="00644EEF"/>
    <w:rsid w:val="00650F48"/>
    <w:rsid w:val="006530C3"/>
    <w:rsid w:val="006532DC"/>
    <w:rsid w:val="00661ED5"/>
    <w:rsid w:val="00661F3D"/>
    <w:rsid w:val="00662FBE"/>
    <w:rsid w:val="0066429C"/>
    <w:rsid w:val="0066473A"/>
    <w:rsid w:val="00667068"/>
    <w:rsid w:val="00667490"/>
    <w:rsid w:val="00667558"/>
    <w:rsid w:val="00676AE6"/>
    <w:rsid w:val="00677381"/>
    <w:rsid w:val="006801D0"/>
    <w:rsid w:val="00680643"/>
    <w:rsid w:val="006859AA"/>
    <w:rsid w:val="00687D03"/>
    <w:rsid w:val="00692F0F"/>
    <w:rsid w:val="00694D9C"/>
    <w:rsid w:val="006A46A8"/>
    <w:rsid w:val="006B299A"/>
    <w:rsid w:val="006B340C"/>
    <w:rsid w:val="006B694B"/>
    <w:rsid w:val="006B719C"/>
    <w:rsid w:val="006B72CE"/>
    <w:rsid w:val="006C1438"/>
    <w:rsid w:val="006C5161"/>
    <w:rsid w:val="006C65B1"/>
    <w:rsid w:val="006D3CEC"/>
    <w:rsid w:val="006D6E89"/>
    <w:rsid w:val="006E0A67"/>
    <w:rsid w:val="006F377B"/>
    <w:rsid w:val="006F5BF3"/>
    <w:rsid w:val="006F5EE1"/>
    <w:rsid w:val="006F6E51"/>
    <w:rsid w:val="00702F1F"/>
    <w:rsid w:val="007036E5"/>
    <w:rsid w:val="00704696"/>
    <w:rsid w:val="00704715"/>
    <w:rsid w:val="0071182D"/>
    <w:rsid w:val="00714E15"/>
    <w:rsid w:val="00715D21"/>
    <w:rsid w:val="00715E19"/>
    <w:rsid w:val="00717663"/>
    <w:rsid w:val="00721737"/>
    <w:rsid w:val="007301AA"/>
    <w:rsid w:val="00730AD3"/>
    <w:rsid w:val="00731D8C"/>
    <w:rsid w:val="0073274E"/>
    <w:rsid w:val="007333CE"/>
    <w:rsid w:val="00733B73"/>
    <w:rsid w:val="00734C2F"/>
    <w:rsid w:val="007438CD"/>
    <w:rsid w:val="00747EAF"/>
    <w:rsid w:val="0075030F"/>
    <w:rsid w:val="00754249"/>
    <w:rsid w:val="00757AA8"/>
    <w:rsid w:val="00757D57"/>
    <w:rsid w:val="007646AF"/>
    <w:rsid w:val="00764D3B"/>
    <w:rsid w:val="007660FE"/>
    <w:rsid w:val="00766C1F"/>
    <w:rsid w:val="00767174"/>
    <w:rsid w:val="00770E40"/>
    <w:rsid w:val="00773521"/>
    <w:rsid w:val="00774BAF"/>
    <w:rsid w:val="00776C0A"/>
    <w:rsid w:val="00780D6F"/>
    <w:rsid w:val="00781A9C"/>
    <w:rsid w:val="007922B8"/>
    <w:rsid w:val="00794053"/>
    <w:rsid w:val="0079779E"/>
    <w:rsid w:val="007A3147"/>
    <w:rsid w:val="007A4078"/>
    <w:rsid w:val="007A43CE"/>
    <w:rsid w:val="007B0CA5"/>
    <w:rsid w:val="007B2C4D"/>
    <w:rsid w:val="007B4326"/>
    <w:rsid w:val="007C1891"/>
    <w:rsid w:val="007C1EBF"/>
    <w:rsid w:val="007C2301"/>
    <w:rsid w:val="007C2758"/>
    <w:rsid w:val="007C2DD8"/>
    <w:rsid w:val="007C3BD7"/>
    <w:rsid w:val="007C49BE"/>
    <w:rsid w:val="007C57EE"/>
    <w:rsid w:val="007C6930"/>
    <w:rsid w:val="007C765D"/>
    <w:rsid w:val="007C7AC5"/>
    <w:rsid w:val="007D0494"/>
    <w:rsid w:val="007D0A7C"/>
    <w:rsid w:val="007D718E"/>
    <w:rsid w:val="007E0E72"/>
    <w:rsid w:val="007E2638"/>
    <w:rsid w:val="007E788B"/>
    <w:rsid w:val="007F1161"/>
    <w:rsid w:val="007F2340"/>
    <w:rsid w:val="007F3B0C"/>
    <w:rsid w:val="007F4578"/>
    <w:rsid w:val="007F4625"/>
    <w:rsid w:val="007F5506"/>
    <w:rsid w:val="00803854"/>
    <w:rsid w:val="008051B3"/>
    <w:rsid w:val="00810A6C"/>
    <w:rsid w:val="0081230F"/>
    <w:rsid w:val="00812553"/>
    <w:rsid w:val="00812F38"/>
    <w:rsid w:val="00816592"/>
    <w:rsid w:val="00817AFE"/>
    <w:rsid w:val="00820A8C"/>
    <w:rsid w:val="00822324"/>
    <w:rsid w:val="008240C9"/>
    <w:rsid w:val="00825D6E"/>
    <w:rsid w:val="00830BE2"/>
    <w:rsid w:val="00830FD0"/>
    <w:rsid w:val="00833D1D"/>
    <w:rsid w:val="00835AB3"/>
    <w:rsid w:val="008406B1"/>
    <w:rsid w:val="0084070D"/>
    <w:rsid w:val="00840C1F"/>
    <w:rsid w:val="00841473"/>
    <w:rsid w:val="00843766"/>
    <w:rsid w:val="00843C62"/>
    <w:rsid w:val="00847041"/>
    <w:rsid w:val="008542E2"/>
    <w:rsid w:val="0085561F"/>
    <w:rsid w:val="00855AE7"/>
    <w:rsid w:val="00855E4F"/>
    <w:rsid w:val="008600C0"/>
    <w:rsid w:val="00860531"/>
    <w:rsid w:val="00861C41"/>
    <w:rsid w:val="00865EE9"/>
    <w:rsid w:val="00866CFF"/>
    <w:rsid w:val="00874831"/>
    <w:rsid w:val="008772BD"/>
    <w:rsid w:val="00880E15"/>
    <w:rsid w:val="00882CF5"/>
    <w:rsid w:val="008843CC"/>
    <w:rsid w:val="0088458B"/>
    <w:rsid w:val="00885022"/>
    <w:rsid w:val="00886509"/>
    <w:rsid w:val="00887249"/>
    <w:rsid w:val="0088738D"/>
    <w:rsid w:val="0088783E"/>
    <w:rsid w:val="008918D4"/>
    <w:rsid w:val="008927C5"/>
    <w:rsid w:val="00896FFD"/>
    <w:rsid w:val="008A029B"/>
    <w:rsid w:val="008A0E35"/>
    <w:rsid w:val="008A41E4"/>
    <w:rsid w:val="008A648E"/>
    <w:rsid w:val="008A6690"/>
    <w:rsid w:val="008A704E"/>
    <w:rsid w:val="008A7C0E"/>
    <w:rsid w:val="008B07C2"/>
    <w:rsid w:val="008B2E9E"/>
    <w:rsid w:val="008B2FEE"/>
    <w:rsid w:val="008B3E6E"/>
    <w:rsid w:val="008B5D49"/>
    <w:rsid w:val="008C396E"/>
    <w:rsid w:val="008C4418"/>
    <w:rsid w:val="008C5268"/>
    <w:rsid w:val="008C5373"/>
    <w:rsid w:val="008C6266"/>
    <w:rsid w:val="008D2029"/>
    <w:rsid w:val="008D38AF"/>
    <w:rsid w:val="008D6E12"/>
    <w:rsid w:val="008D7561"/>
    <w:rsid w:val="008E0911"/>
    <w:rsid w:val="008E0F66"/>
    <w:rsid w:val="008E1436"/>
    <w:rsid w:val="008E1C62"/>
    <w:rsid w:val="008E4731"/>
    <w:rsid w:val="008E4762"/>
    <w:rsid w:val="008E6836"/>
    <w:rsid w:val="008E7748"/>
    <w:rsid w:val="008F369C"/>
    <w:rsid w:val="008F4196"/>
    <w:rsid w:val="008F4984"/>
    <w:rsid w:val="008F52C1"/>
    <w:rsid w:val="008F6A39"/>
    <w:rsid w:val="00900513"/>
    <w:rsid w:val="00904761"/>
    <w:rsid w:val="00904B38"/>
    <w:rsid w:val="00910219"/>
    <w:rsid w:val="0091061B"/>
    <w:rsid w:val="0091197D"/>
    <w:rsid w:val="00911B5F"/>
    <w:rsid w:val="009156C3"/>
    <w:rsid w:val="00916C17"/>
    <w:rsid w:val="00917D72"/>
    <w:rsid w:val="00920A7B"/>
    <w:rsid w:val="00924338"/>
    <w:rsid w:val="0092726B"/>
    <w:rsid w:val="009305A0"/>
    <w:rsid w:val="00931576"/>
    <w:rsid w:val="00935BF6"/>
    <w:rsid w:val="00935D88"/>
    <w:rsid w:val="00940BBC"/>
    <w:rsid w:val="00940BE5"/>
    <w:rsid w:val="009417B6"/>
    <w:rsid w:val="00941833"/>
    <w:rsid w:val="0094423E"/>
    <w:rsid w:val="00950750"/>
    <w:rsid w:val="0095150B"/>
    <w:rsid w:val="00952119"/>
    <w:rsid w:val="00952FB5"/>
    <w:rsid w:val="009543F9"/>
    <w:rsid w:val="00955113"/>
    <w:rsid w:val="0095591A"/>
    <w:rsid w:val="00956977"/>
    <w:rsid w:val="00960651"/>
    <w:rsid w:val="00962DFD"/>
    <w:rsid w:val="00964DC3"/>
    <w:rsid w:val="00965D79"/>
    <w:rsid w:val="00966811"/>
    <w:rsid w:val="009668C1"/>
    <w:rsid w:val="00966909"/>
    <w:rsid w:val="009714BE"/>
    <w:rsid w:val="00973BCA"/>
    <w:rsid w:val="00975F3F"/>
    <w:rsid w:val="009768CB"/>
    <w:rsid w:val="00980814"/>
    <w:rsid w:val="00981768"/>
    <w:rsid w:val="009817C2"/>
    <w:rsid w:val="009827C5"/>
    <w:rsid w:val="00983EFF"/>
    <w:rsid w:val="009873BA"/>
    <w:rsid w:val="00991B3B"/>
    <w:rsid w:val="009A18C0"/>
    <w:rsid w:val="009A32FF"/>
    <w:rsid w:val="009B1FF8"/>
    <w:rsid w:val="009B27E1"/>
    <w:rsid w:val="009B2A47"/>
    <w:rsid w:val="009B2B0A"/>
    <w:rsid w:val="009B3122"/>
    <w:rsid w:val="009B36D8"/>
    <w:rsid w:val="009B5234"/>
    <w:rsid w:val="009B553F"/>
    <w:rsid w:val="009C2B2F"/>
    <w:rsid w:val="009C2EDE"/>
    <w:rsid w:val="009C472E"/>
    <w:rsid w:val="009C6DA5"/>
    <w:rsid w:val="009E0FCF"/>
    <w:rsid w:val="009E15CF"/>
    <w:rsid w:val="009E256A"/>
    <w:rsid w:val="009E4C43"/>
    <w:rsid w:val="009E6C18"/>
    <w:rsid w:val="009E75EE"/>
    <w:rsid w:val="009F0C92"/>
    <w:rsid w:val="009F0D13"/>
    <w:rsid w:val="009F1577"/>
    <w:rsid w:val="009F2E7A"/>
    <w:rsid w:val="009F3D54"/>
    <w:rsid w:val="009F459F"/>
    <w:rsid w:val="009F523B"/>
    <w:rsid w:val="009F75F9"/>
    <w:rsid w:val="00A04389"/>
    <w:rsid w:val="00A04DB2"/>
    <w:rsid w:val="00A12C69"/>
    <w:rsid w:val="00A13C21"/>
    <w:rsid w:val="00A15691"/>
    <w:rsid w:val="00A1626A"/>
    <w:rsid w:val="00A17EEE"/>
    <w:rsid w:val="00A25673"/>
    <w:rsid w:val="00A279DE"/>
    <w:rsid w:val="00A27AAB"/>
    <w:rsid w:val="00A31070"/>
    <w:rsid w:val="00A33826"/>
    <w:rsid w:val="00A34691"/>
    <w:rsid w:val="00A37D72"/>
    <w:rsid w:val="00A42E78"/>
    <w:rsid w:val="00A43012"/>
    <w:rsid w:val="00A450AC"/>
    <w:rsid w:val="00A45258"/>
    <w:rsid w:val="00A518A3"/>
    <w:rsid w:val="00A53CA6"/>
    <w:rsid w:val="00A5575C"/>
    <w:rsid w:val="00A576D8"/>
    <w:rsid w:val="00A57BF6"/>
    <w:rsid w:val="00A64830"/>
    <w:rsid w:val="00A675F1"/>
    <w:rsid w:val="00A7490E"/>
    <w:rsid w:val="00A755C9"/>
    <w:rsid w:val="00A75628"/>
    <w:rsid w:val="00A76610"/>
    <w:rsid w:val="00A87095"/>
    <w:rsid w:val="00A90FB7"/>
    <w:rsid w:val="00A924FE"/>
    <w:rsid w:val="00AA194F"/>
    <w:rsid w:val="00AA34B9"/>
    <w:rsid w:val="00AA4832"/>
    <w:rsid w:val="00AA733C"/>
    <w:rsid w:val="00AA73C0"/>
    <w:rsid w:val="00AB2EF8"/>
    <w:rsid w:val="00AB36E3"/>
    <w:rsid w:val="00AB4895"/>
    <w:rsid w:val="00AC00AC"/>
    <w:rsid w:val="00AC5736"/>
    <w:rsid w:val="00AC5AD6"/>
    <w:rsid w:val="00AD03A5"/>
    <w:rsid w:val="00AD24AD"/>
    <w:rsid w:val="00AD5F45"/>
    <w:rsid w:val="00AD67E1"/>
    <w:rsid w:val="00AD6A31"/>
    <w:rsid w:val="00AD6AC0"/>
    <w:rsid w:val="00AE2D43"/>
    <w:rsid w:val="00AE7FBC"/>
    <w:rsid w:val="00AF02B1"/>
    <w:rsid w:val="00AF0AE1"/>
    <w:rsid w:val="00AF0B9B"/>
    <w:rsid w:val="00AF288A"/>
    <w:rsid w:val="00AF311F"/>
    <w:rsid w:val="00AF3318"/>
    <w:rsid w:val="00AF34C3"/>
    <w:rsid w:val="00AF657D"/>
    <w:rsid w:val="00AF6CB8"/>
    <w:rsid w:val="00AF7020"/>
    <w:rsid w:val="00AF79FF"/>
    <w:rsid w:val="00B00714"/>
    <w:rsid w:val="00B06A49"/>
    <w:rsid w:val="00B06ED1"/>
    <w:rsid w:val="00B0773D"/>
    <w:rsid w:val="00B17D04"/>
    <w:rsid w:val="00B17D7A"/>
    <w:rsid w:val="00B21040"/>
    <w:rsid w:val="00B21B7F"/>
    <w:rsid w:val="00B244E0"/>
    <w:rsid w:val="00B25A5F"/>
    <w:rsid w:val="00B263A6"/>
    <w:rsid w:val="00B27C3A"/>
    <w:rsid w:val="00B3084C"/>
    <w:rsid w:val="00B314E6"/>
    <w:rsid w:val="00B33DEF"/>
    <w:rsid w:val="00B35BE1"/>
    <w:rsid w:val="00B35E01"/>
    <w:rsid w:val="00B40B44"/>
    <w:rsid w:val="00B415B7"/>
    <w:rsid w:val="00B44D2D"/>
    <w:rsid w:val="00B44D4C"/>
    <w:rsid w:val="00B4591F"/>
    <w:rsid w:val="00B47F43"/>
    <w:rsid w:val="00B529B5"/>
    <w:rsid w:val="00B53A8A"/>
    <w:rsid w:val="00B53DD4"/>
    <w:rsid w:val="00B542DA"/>
    <w:rsid w:val="00B608CF"/>
    <w:rsid w:val="00B60F07"/>
    <w:rsid w:val="00B6125E"/>
    <w:rsid w:val="00B6166F"/>
    <w:rsid w:val="00B62394"/>
    <w:rsid w:val="00B62937"/>
    <w:rsid w:val="00B644A2"/>
    <w:rsid w:val="00B654F5"/>
    <w:rsid w:val="00B65B01"/>
    <w:rsid w:val="00B66746"/>
    <w:rsid w:val="00B700B2"/>
    <w:rsid w:val="00B709DD"/>
    <w:rsid w:val="00B752AA"/>
    <w:rsid w:val="00B758B7"/>
    <w:rsid w:val="00B76228"/>
    <w:rsid w:val="00B77A52"/>
    <w:rsid w:val="00B831C2"/>
    <w:rsid w:val="00B83906"/>
    <w:rsid w:val="00B84ABF"/>
    <w:rsid w:val="00B9350A"/>
    <w:rsid w:val="00B9697B"/>
    <w:rsid w:val="00BA0B5A"/>
    <w:rsid w:val="00BA43D2"/>
    <w:rsid w:val="00BA6DDA"/>
    <w:rsid w:val="00BA78F3"/>
    <w:rsid w:val="00BADD9A"/>
    <w:rsid w:val="00BB1D2B"/>
    <w:rsid w:val="00BB3360"/>
    <w:rsid w:val="00BB35E4"/>
    <w:rsid w:val="00BB6C7A"/>
    <w:rsid w:val="00BB797A"/>
    <w:rsid w:val="00BB7EA8"/>
    <w:rsid w:val="00BC0A41"/>
    <w:rsid w:val="00BC2C35"/>
    <w:rsid w:val="00BC6855"/>
    <w:rsid w:val="00BC7B27"/>
    <w:rsid w:val="00BD35D6"/>
    <w:rsid w:val="00BD6036"/>
    <w:rsid w:val="00BD64DB"/>
    <w:rsid w:val="00BD78A6"/>
    <w:rsid w:val="00BF0F85"/>
    <w:rsid w:val="00BF0F88"/>
    <w:rsid w:val="00BF1AFE"/>
    <w:rsid w:val="00BF6AD5"/>
    <w:rsid w:val="00BF6C4A"/>
    <w:rsid w:val="00BF75F1"/>
    <w:rsid w:val="00C0706F"/>
    <w:rsid w:val="00C153E8"/>
    <w:rsid w:val="00C1774B"/>
    <w:rsid w:val="00C2036D"/>
    <w:rsid w:val="00C20832"/>
    <w:rsid w:val="00C21870"/>
    <w:rsid w:val="00C23B08"/>
    <w:rsid w:val="00C23E51"/>
    <w:rsid w:val="00C311F4"/>
    <w:rsid w:val="00C31768"/>
    <w:rsid w:val="00C32710"/>
    <w:rsid w:val="00C330D4"/>
    <w:rsid w:val="00C338B4"/>
    <w:rsid w:val="00C35904"/>
    <w:rsid w:val="00C4145C"/>
    <w:rsid w:val="00C423F1"/>
    <w:rsid w:val="00C42D57"/>
    <w:rsid w:val="00C43131"/>
    <w:rsid w:val="00C43245"/>
    <w:rsid w:val="00C46C04"/>
    <w:rsid w:val="00C47BAD"/>
    <w:rsid w:val="00C4FD0B"/>
    <w:rsid w:val="00C51B48"/>
    <w:rsid w:val="00C522E6"/>
    <w:rsid w:val="00C53885"/>
    <w:rsid w:val="00C566F0"/>
    <w:rsid w:val="00C660DC"/>
    <w:rsid w:val="00C67D3A"/>
    <w:rsid w:val="00C7126B"/>
    <w:rsid w:val="00C71471"/>
    <w:rsid w:val="00C71EBE"/>
    <w:rsid w:val="00C742A3"/>
    <w:rsid w:val="00C7722C"/>
    <w:rsid w:val="00C77F85"/>
    <w:rsid w:val="00C80919"/>
    <w:rsid w:val="00C81C69"/>
    <w:rsid w:val="00C82003"/>
    <w:rsid w:val="00C8202E"/>
    <w:rsid w:val="00C82AFE"/>
    <w:rsid w:val="00C846FB"/>
    <w:rsid w:val="00C84A2A"/>
    <w:rsid w:val="00C92492"/>
    <w:rsid w:val="00C92EC2"/>
    <w:rsid w:val="00C936E3"/>
    <w:rsid w:val="00C9596D"/>
    <w:rsid w:val="00C97CE1"/>
    <w:rsid w:val="00CA1239"/>
    <w:rsid w:val="00CA17FA"/>
    <w:rsid w:val="00CA7E52"/>
    <w:rsid w:val="00CB14C2"/>
    <w:rsid w:val="00CB1A53"/>
    <w:rsid w:val="00CB4079"/>
    <w:rsid w:val="00CC0009"/>
    <w:rsid w:val="00CC0B89"/>
    <w:rsid w:val="00CC0C8A"/>
    <w:rsid w:val="00CC4AAC"/>
    <w:rsid w:val="00CC77D7"/>
    <w:rsid w:val="00CC7D4D"/>
    <w:rsid w:val="00CD0ADE"/>
    <w:rsid w:val="00CD1359"/>
    <w:rsid w:val="00CD1E6E"/>
    <w:rsid w:val="00CD2F01"/>
    <w:rsid w:val="00CD3828"/>
    <w:rsid w:val="00CD4919"/>
    <w:rsid w:val="00CE311B"/>
    <w:rsid w:val="00CE315A"/>
    <w:rsid w:val="00CE3734"/>
    <w:rsid w:val="00CE3F64"/>
    <w:rsid w:val="00CE606C"/>
    <w:rsid w:val="00CE6503"/>
    <w:rsid w:val="00CF0DAD"/>
    <w:rsid w:val="00CF5B94"/>
    <w:rsid w:val="00D014F8"/>
    <w:rsid w:val="00D044B8"/>
    <w:rsid w:val="00D062CE"/>
    <w:rsid w:val="00D06D80"/>
    <w:rsid w:val="00D13C75"/>
    <w:rsid w:val="00D16495"/>
    <w:rsid w:val="00D166C4"/>
    <w:rsid w:val="00D16D70"/>
    <w:rsid w:val="00D239A9"/>
    <w:rsid w:val="00D25201"/>
    <w:rsid w:val="00D300C7"/>
    <w:rsid w:val="00D32083"/>
    <w:rsid w:val="00D3238F"/>
    <w:rsid w:val="00D32E57"/>
    <w:rsid w:val="00D409E1"/>
    <w:rsid w:val="00D52819"/>
    <w:rsid w:val="00D55167"/>
    <w:rsid w:val="00D55603"/>
    <w:rsid w:val="00D6154C"/>
    <w:rsid w:val="00D6342B"/>
    <w:rsid w:val="00D701D4"/>
    <w:rsid w:val="00D73B5B"/>
    <w:rsid w:val="00D751B0"/>
    <w:rsid w:val="00D7538A"/>
    <w:rsid w:val="00D76AE5"/>
    <w:rsid w:val="00D80DC9"/>
    <w:rsid w:val="00D84FC3"/>
    <w:rsid w:val="00D85225"/>
    <w:rsid w:val="00D8623F"/>
    <w:rsid w:val="00D86491"/>
    <w:rsid w:val="00D8676C"/>
    <w:rsid w:val="00D90DD5"/>
    <w:rsid w:val="00D912DC"/>
    <w:rsid w:val="00D916C6"/>
    <w:rsid w:val="00D93864"/>
    <w:rsid w:val="00D93E54"/>
    <w:rsid w:val="00D94745"/>
    <w:rsid w:val="00DA3AC2"/>
    <w:rsid w:val="00DA455B"/>
    <w:rsid w:val="00DA51E4"/>
    <w:rsid w:val="00DA554D"/>
    <w:rsid w:val="00DA61F9"/>
    <w:rsid w:val="00DA622D"/>
    <w:rsid w:val="00DB0AEE"/>
    <w:rsid w:val="00DB186A"/>
    <w:rsid w:val="00DB3894"/>
    <w:rsid w:val="00DB53CA"/>
    <w:rsid w:val="00DB658F"/>
    <w:rsid w:val="00DB720D"/>
    <w:rsid w:val="00DB7C4A"/>
    <w:rsid w:val="00DC7046"/>
    <w:rsid w:val="00DD171B"/>
    <w:rsid w:val="00DD1EE5"/>
    <w:rsid w:val="00DD4DC8"/>
    <w:rsid w:val="00DD7C53"/>
    <w:rsid w:val="00DE1B8F"/>
    <w:rsid w:val="00DE2AEA"/>
    <w:rsid w:val="00DE3E18"/>
    <w:rsid w:val="00DE4A00"/>
    <w:rsid w:val="00DE5D80"/>
    <w:rsid w:val="00DE5DF0"/>
    <w:rsid w:val="00DF08F4"/>
    <w:rsid w:val="00DF313C"/>
    <w:rsid w:val="00DF3A0D"/>
    <w:rsid w:val="00DF4686"/>
    <w:rsid w:val="00DF5009"/>
    <w:rsid w:val="00DF5FD9"/>
    <w:rsid w:val="00DF7A14"/>
    <w:rsid w:val="00E00D17"/>
    <w:rsid w:val="00E054AC"/>
    <w:rsid w:val="00E1248D"/>
    <w:rsid w:val="00E128DE"/>
    <w:rsid w:val="00E12ADA"/>
    <w:rsid w:val="00E213EE"/>
    <w:rsid w:val="00E22835"/>
    <w:rsid w:val="00E251D7"/>
    <w:rsid w:val="00E30972"/>
    <w:rsid w:val="00E31F72"/>
    <w:rsid w:val="00E34416"/>
    <w:rsid w:val="00E3481B"/>
    <w:rsid w:val="00E35BC7"/>
    <w:rsid w:val="00E41A40"/>
    <w:rsid w:val="00E45280"/>
    <w:rsid w:val="00E460F8"/>
    <w:rsid w:val="00E51EB6"/>
    <w:rsid w:val="00E535B6"/>
    <w:rsid w:val="00E53706"/>
    <w:rsid w:val="00E5418C"/>
    <w:rsid w:val="00E54518"/>
    <w:rsid w:val="00E54D9B"/>
    <w:rsid w:val="00E54DF7"/>
    <w:rsid w:val="00E56959"/>
    <w:rsid w:val="00E60C02"/>
    <w:rsid w:val="00E64741"/>
    <w:rsid w:val="00E6642C"/>
    <w:rsid w:val="00E70285"/>
    <w:rsid w:val="00E72190"/>
    <w:rsid w:val="00E723C9"/>
    <w:rsid w:val="00E73E90"/>
    <w:rsid w:val="00E74F62"/>
    <w:rsid w:val="00E75122"/>
    <w:rsid w:val="00E77DF6"/>
    <w:rsid w:val="00E80280"/>
    <w:rsid w:val="00E803F2"/>
    <w:rsid w:val="00E803F5"/>
    <w:rsid w:val="00E81C00"/>
    <w:rsid w:val="00E8259A"/>
    <w:rsid w:val="00E83528"/>
    <w:rsid w:val="00E84B24"/>
    <w:rsid w:val="00E86AD7"/>
    <w:rsid w:val="00E872F3"/>
    <w:rsid w:val="00E90ABD"/>
    <w:rsid w:val="00E90CCD"/>
    <w:rsid w:val="00E9353B"/>
    <w:rsid w:val="00E9418F"/>
    <w:rsid w:val="00E94EEB"/>
    <w:rsid w:val="00E95B79"/>
    <w:rsid w:val="00EA0889"/>
    <w:rsid w:val="00EA55FF"/>
    <w:rsid w:val="00EA61F4"/>
    <w:rsid w:val="00EB2223"/>
    <w:rsid w:val="00EB2930"/>
    <w:rsid w:val="00EB3F2E"/>
    <w:rsid w:val="00EB470B"/>
    <w:rsid w:val="00EB7E8E"/>
    <w:rsid w:val="00EC0C85"/>
    <w:rsid w:val="00EC2068"/>
    <w:rsid w:val="00EC3502"/>
    <w:rsid w:val="00EC41D4"/>
    <w:rsid w:val="00ED40D9"/>
    <w:rsid w:val="00ED5737"/>
    <w:rsid w:val="00ED6FF3"/>
    <w:rsid w:val="00ED7E15"/>
    <w:rsid w:val="00EE1772"/>
    <w:rsid w:val="00EE1E65"/>
    <w:rsid w:val="00EE50C4"/>
    <w:rsid w:val="00EE7341"/>
    <w:rsid w:val="00EF08D0"/>
    <w:rsid w:val="00EF11F6"/>
    <w:rsid w:val="00EF34F4"/>
    <w:rsid w:val="00EF5F8C"/>
    <w:rsid w:val="00EF67EC"/>
    <w:rsid w:val="00F00133"/>
    <w:rsid w:val="00F024A1"/>
    <w:rsid w:val="00F03404"/>
    <w:rsid w:val="00F04C1F"/>
    <w:rsid w:val="00F0507C"/>
    <w:rsid w:val="00F05805"/>
    <w:rsid w:val="00F060C5"/>
    <w:rsid w:val="00F064D2"/>
    <w:rsid w:val="00F06919"/>
    <w:rsid w:val="00F06D48"/>
    <w:rsid w:val="00F1059D"/>
    <w:rsid w:val="00F10C01"/>
    <w:rsid w:val="00F11A16"/>
    <w:rsid w:val="00F123B2"/>
    <w:rsid w:val="00F13546"/>
    <w:rsid w:val="00F160D0"/>
    <w:rsid w:val="00F1690F"/>
    <w:rsid w:val="00F17AE1"/>
    <w:rsid w:val="00F20BF6"/>
    <w:rsid w:val="00F22FE0"/>
    <w:rsid w:val="00F243C3"/>
    <w:rsid w:val="00F24C95"/>
    <w:rsid w:val="00F25A06"/>
    <w:rsid w:val="00F331BA"/>
    <w:rsid w:val="00F3571D"/>
    <w:rsid w:val="00F35AA7"/>
    <w:rsid w:val="00F35B46"/>
    <w:rsid w:val="00F374D6"/>
    <w:rsid w:val="00F402B4"/>
    <w:rsid w:val="00F4561D"/>
    <w:rsid w:val="00F45B10"/>
    <w:rsid w:val="00F47CB3"/>
    <w:rsid w:val="00F52167"/>
    <w:rsid w:val="00F540A7"/>
    <w:rsid w:val="00F60488"/>
    <w:rsid w:val="00F60E39"/>
    <w:rsid w:val="00F61088"/>
    <w:rsid w:val="00F64316"/>
    <w:rsid w:val="00F71F14"/>
    <w:rsid w:val="00F72257"/>
    <w:rsid w:val="00F72CB3"/>
    <w:rsid w:val="00F72EB4"/>
    <w:rsid w:val="00F736BB"/>
    <w:rsid w:val="00F75462"/>
    <w:rsid w:val="00F77616"/>
    <w:rsid w:val="00F80B30"/>
    <w:rsid w:val="00F844D0"/>
    <w:rsid w:val="00F84A4C"/>
    <w:rsid w:val="00F87919"/>
    <w:rsid w:val="00F87F26"/>
    <w:rsid w:val="00F90F36"/>
    <w:rsid w:val="00F924E1"/>
    <w:rsid w:val="00F94584"/>
    <w:rsid w:val="00F94C3B"/>
    <w:rsid w:val="00F963A3"/>
    <w:rsid w:val="00FA07AC"/>
    <w:rsid w:val="00FA1BDA"/>
    <w:rsid w:val="00FAA2E1"/>
    <w:rsid w:val="00FB11BF"/>
    <w:rsid w:val="00FB4D3D"/>
    <w:rsid w:val="00FB5AD2"/>
    <w:rsid w:val="00FB6377"/>
    <w:rsid w:val="00FB699D"/>
    <w:rsid w:val="00FB7139"/>
    <w:rsid w:val="00FC2067"/>
    <w:rsid w:val="00FC34B3"/>
    <w:rsid w:val="00FC4911"/>
    <w:rsid w:val="00FC5048"/>
    <w:rsid w:val="00FC53D3"/>
    <w:rsid w:val="00FC79C9"/>
    <w:rsid w:val="00FC7E77"/>
    <w:rsid w:val="00FCA44E"/>
    <w:rsid w:val="00FD2060"/>
    <w:rsid w:val="00FD3D77"/>
    <w:rsid w:val="00FD66E3"/>
    <w:rsid w:val="00FD6D0B"/>
    <w:rsid w:val="00FE2A16"/>
    <w:rsid w:val="00FE37D6"/>
    <w:rsid w:val="00FF0F92"/>
    <w:rsid w:val="00FF2EFC"/>
    <w:rsid w:val="00FF5C8A"/>
    <w:rsid w:val="00FF6983"/>
    <w:rsid w:val="00FF6ECF"/>
    <w:rsid w:val="00FF7E5D"/>
    <w:rsid w:val="01A8D8CF"/>
    <w:rsid w:val="01CD5209"/>
    <w:rsid w:val="023C8E92"/>
    <w:rsid w:val="0298107A"/>
    <w:rsid w:val="03270635"/>
    <w:rsid w:val="036A8E28"/>
    <w:rsid w:val="04A3C5BE"/>
    <w:rsid w:val="0500D8D4"/>
    <w:rsid w:val="056C0A5A"/>
    <w:rsid w:val="065F4831"/>
    <w:rsid w:val="069091F6"/>
    <w:rsid w:val="07089AD9"/>
    <w:rsid w:val="071FD74E"/>
    <w:rsid w:val="07D5F5D4"/>
    <w:rsid w:val="07E39FDE"/>
    <w:rsid w:val="08243A2A"/>
    <w:rsid w:val="08305AF2"/>
    <w:rsid w:val="08F9E68E"/>
    <w:rsid w:val="0A5B82D5"/>
    <w:rsid w:val="0A841836"/>
    <w:rsid w:val="0D6D39B9"/>
    <w:rsid w:val="0DD68063"/>
    <w:rsid w:val="0E12A95D"/>
    <w:rsid w:val="0EFFFCF9"/>
    <w:rsid w:val="1001C84E"/>
    <w:rsid w:val="103A315A"/>
    <w:rsid w:val="112E978A"/>
    <w:rsid w:val="117C1795"/>
    <w:rsid w:val="11FE0568"/>
    <w:rsid w:val="1207BE57"/>
    <w:rsid w:val="1209E1E5"/>
    <w:rsid w:val="120F8F3B"/>
    <w:rsid w:val="1228D493"/>
    <w:rsid w:val="128EBA1E"/>
    <w:rsid w:val="134103F4"/>
    <w:rsid w:val="13AF74A6"/>
    <w:rsid w:val="144C481D"/>
    <w:rsid w:val="147DA927"/>
    <w:rsid w:val="14B1A756"/>
    <w:rsid w:val="15973F4C"/>
    <w:rsid w:val="160C8460"/>
    <w:rsid w:val="1669594E"/>
    <w:rsid w:val="166C841A"/>
    <w:rsid w:val="16E18DB6"/>
    <w:rsid w:val="171B7A2E"/>
    <w:rsid w:val="17272725"/>
    <w:rsid w:val="1748CA04"/>
    <w:rsid w:val="1788B1DE"/>
    <w:rsid w:val="179DB083"/>
    <w:rsid w:val="18A9B19C"/>
    <w:rsid w:val="1927ABA5"/>
    <w:rsid w:val="1943971A"/>
    <w:rsid w:val="19779768"/>
    <w:rsid w:val="19B541D6"/>
    <w:rsid w:val="19BD9997"/>
    <w:rsid w:val="1A231B3D"/>
    <w:rsid w:val="1A6F8E16"/>
    <w:rsid w:val="1AE6EA90"/>
    <w:rsid w:val="1B25C304"/>
    <w:rsid w:val="1BD91617"/>
    <w:rsid w:val="1BEABCDF"/>
    <w:rsid w:val="1BF06EEE"/>
    <w:rsid w:val="1C86D0CC"/>
    <w:rsid w:val="1CF41FFF"/>
    <w:rsid w:val="1DC41A76"/>
    <w:rsid w:val="1E0E8EAE"/>
    <w:rsid w:val="1E4CF53E"/>
    <w:rsid w:val="1E7EF621"/>
    <w:rsid w:val="1EC1C1EA"/>
    <w:rsid w:val="200475CB"/>
    <w:rsid w:val="206520C3"/>
    <w:rsid w:val="20CB7DB3"/>
    <w:rsid w:val="214D275F"/>
    <w:rsid w:val="22803F5C"/>
    <w:rsid w:val="2293A391"/>
    <w:rsid w:val="23AD0A42"/>
    <w:rsid w:val="23B94FB9"/>
    <w:rsid w:val="23C300AF"/>
    <w:rsid w:val="2577CAD8"/>
    <w:rsid w:val="26A267DA"/>
    <w:rsid w:val="272DA9B6"/>
    <w:rsid w:val="274C0759"/>
    <w:rsid w:val="281CC33B"/>
    <w:rsid w:val="292F63F4"/>
    <w:rsid w:val="2997CB8B"/>
    <w:rsid w:val="29A5947C"/>
    <w:rsid w:val="29F71C34"/>
    <w:rsid w:val="2A6ADAB5"/>
    <w:rsid w:val="2AEE6A8F"/>
    <w:rsid w:val="2B2A0710"/>
    <w:rsid w:val="2B66D4C2"/>
    <w:rsid w:val="2C3CBE28"/>
    <w:rsid w:val="2CDEA463"/>
    <w:rsid w:val="2CF8A493"/>
    <w:rsid w:val="2D799792"/>
    <w:rsid w:val="2DA08B93"/>
    <w:rsid w:val="2DA41CAB"/>
    <w:rsid w:val="2E1E5920"/>
    <w:rsid w:val="2EED0546"/>
    <w:rsid w:val="2EF7A05A"/>
    <w:rsid w:val="2F7A20E4"/>
    <w:rsid w:val="2F8DC614"/>
    <w:rsid w:val="3044D572"/>
    <w:rsid w:val="304B9EF8"/>
    <w:rsid w:val="3130015C"/>
    <w:rsid w:val="31514E53"/>
    <w:rsid w:val="323977B2"/>
    <w:rsid w:val="328BABB8"/>
    <w:rsid w:val="333CED3E"/>
    <w:rsid w:val="3341CB9F"/>
    <w:rsid w:val="33C8B1D1"/>
    <w:rsid w:val="33DD348B"/>
    <w:rsid w:val="343DEC5E"/>
    <w:rsid w:val="34BF0AA2"/>
    <w:rsid w:val="34D4AD0B"/>
    <w:rsid w:val="354AE31D"/>
    <w:rsid w:val="357F033E"/>
    <w:rsid w:val="35D0AA5D"/>
    <w:rsid w:val="3601A2B0"/>
    <w:rsid w:val="366E61F9"/>
    <w:rsid w:val="36EDF6BD"/>
    <w:rsid w:val="36FE9D91"/>
    <w:rsid w:val="3734B071"/>
    <w:rsid w:val="378AD9DA"/>
    <w:rsid w:val="37ABBA3A"/>
    <w:rsid w:val="37CF7AF8"/>
    <w:rsid w:val="381A815B"/>
    <w:rsid w:val="38333F4D"/>
    <w:rsid w:val="3A84B386"/>
    <w:rsid w:val="3AA9D29D"/>
    <w:rsid w:val="3B21B92E"/>
    <w:rsid w:val="3B5AD5C7"/>
    <w:rsid w:val="3B612B74"/>
    <w:rsid w:val="3C7077A0"/>
    <w:rsid w:val="3C9E9207"/>
    <w:rsid w:val="3CBC2B88"/>
    <w:rsid w:val="3CC579D8"/>
    <w:rsid w:val="3D54591E"/>
    <w:rsid w:val="3D6BC2F8"/>
    <w:rsid w:val="3D824399"/>
    <w:rsid w:val="3DEDC558"/>
    <w:rsid w:val="3E0FFDC1"/>
    <w:rsid w:val="3E5A3DCF"/>
    <w:rsid w:val="3E6AC8F2"/>
    <w:rsid w:val="3E71BF8E"/>
    <w:rsid w:val="3ED1FB8C"/>
    <w:rsid w:val="3FEBCB5B"/>
    <w:rsid w:val="40D7CFE2"/>
    <w:rsid w:val="4153167C"/>
    <w:rsid w:val="41988766"/>
    <w:rsid w:val="41B79901"/>
    <w:rsid w:val="41FAADF7"/>
    <w:rsid w:val="427488F3"/>
    <w:rsid w:val="428A2798"/>
    <w:rsid w:val="42D24955"/>
    <w:rsid w:val="436C4523"/>
    <w:rsid w:val="44A66755"/>
    <w:rsid w:val="452530F1"/>
    <w:rsid w:val="45C0DE2A"/>
    <w:rsid w:val="45DCBE4B"/>
    <w:rsid w:val="465357C2"/>
    <w:rsid w:val="4691711B"/>
    <w:rsid w:val="47039854"/>
    <w:rsid w:val="473CE63B"/>
    <w:rsid w:val="47B75F62"/>
    <w:rsid w:val="47BD1F77"/>
    <w:rsid w:val="47BFBA68"/>
    <w:rsid w:val="483EE5E3"/>
    <w:rsid w:val="4897E3C4"/>
    <w:rsid w:val="48DCC884"/>
    <w:rsid w:val="49F481C1"/>
    <w:rsid w:val="4CF49C44"/>
    <w:rsid w:val="4D9BA588"/>
    <w:rsid w:val="4E0F04A6"/>
    <w:rsid w:val="4E13CBC4"/>
    <w:rsid w:val="4E9BAA4A"/>
    <w:rsid w:val="4EDA816D"/>
    <w:rsid w:val="4F386AED"/>
    <w:rsid w:val="4F5C38C3"/>
    <w:rsid w:val="5000B3AF"/>
    <w:rsid w:val="5015E14C"/>
    <w:rsid w:val="50D405C8"/>
    <w:rsid w:val="50DC7688"/>
    <w:rsid w:val="510B2AEC"/>
    <w:rsid w:val="519C8297"/>
    <w:rsid w:val="5212AB00"/>
    <w:rsid w:val="52163A78"/>
    <w:rsid w:val="524C7481"/>
    <w:rsid w:val="52A1DFAC"/>
    <w:rsid w:val="538D78F5"/>
    <w:rsid w:val="540B2B20"/>
    <w:rsid w:val="5413C060"/>
    <w:rsid w:val="5442A5E6"/>
    <w:rsid w:val="555A5E2C"/>
    <w:rsid w:val="55E0EC5A"/>
    <w:rsid w:val="5666F965"/>
    <w:rsid w:val="567644E9"/>
    <w:rsid w:val="567CEBCF"/>
    <w:rsid w:val="56856D44"/>
    <w:rsid w:val="56E8EAEF"/>
    <w:rsid w:val="570B45CD"/>
    <w:rsid w:val="5820C164"/>
    <w:rsid w:val="589FAEBE"/>
    <w:rsid w:val="58B8A0A3"/>
    <w:rsid w:val="58D07682"/>
    <w:rsid w:val="596C8193"/>
    <w:rsid w:val="59CDF87F"/>
    <w:rsid w:val="59DF5D5B"/>
    <w:rsid w:val="5A0A9D1E"/>
    <w:rsid w:val="5A810FF4"/>
    <w:rsid w:val="5B7A4E03"/>
    <w:rsid w:val="5C195225"/>
    <w:rsid w:val="5C563B00"/>
    <w:rsid w:val="5C8AB34B"/>
    <w:rsid w:val="5C9B6A09"/>
    <w:rsid w:val="5CA2AE36"/>
    <w:rsid w:val="5D595E00"/>
    <w:rsid w:val="5D5F1B40"/>
    <w:rsid w:val="5DA5DF24"/>
    <w:rsid w:val="5DE8EA18"/>
    <w:rsid w:val="5E12B280"/>
    <w:rsid w:val="5F0210B6"/>
    <w:rsid w:val="5F8F1216"/>
    <w:rsid w:val="609616FA"/>
    <w:rsid w:val="60C05C88"/>
    <w:rsid w:val="61B23A96"/>
    <w:rsid w:val="62018512"/>
    <w:rsid w:val="621A9064"/>
    <w:rsid w:val="621E8A92"/>
    <w:rsid w:val="62257AAB"/>
    <w:rsid w:val="62A7C6EA"/>
    <w:rsid w:val="6360E39E"/>
    <w:rsid w:val="639C993B"/>
    <w:rsid w:val="63A1B250"/>
    <w:rsid w:val="63B49D42"/>
    <w:rsid w:val="63F2934B"/>
    <w:rsid w:val="645AB0EF"/>
    <w:rsid w:val="64B13583"/>
    <w:rsid w:val="64F90205"/>
    <w:rsid w:val="65119196"/>
    <w:rsid w:val="6571EDE9"/>
    <w:rsid w:val="65B2D3E9"/>
    <w:rsid w:val="66103EE1"/>
    <w:rsid w:val="66659E06"/>
    <w:rsid w:val="668FB00A"/>
    <w:rsid w:val="66CC582C"/>
    <w:rsid w:val="6701AD44"/>
    <w:rsid w:val="671F7879"/>
    <w:rsid w:val="673BCAE6"/>
    <w:rsid w:val="67CDAAC5"/>
    <w:rsid w:val="683E4026"/>
    <w:rsid w:val="68E096FA"/>
    <w:rsid w:val="6972BB0E"/>
    <w:rsid w:val="69D124CC"/>
    <w:rsid w:val="6A4284BA"/>
    <w:rsid w:val="6A68423B"/>
    <w:rsid w:val="6AC39518"/>
    <w:rsid w:val="6AFAECA7"/>
    <w:rsid w:val="6B0BB5B4"/>
    <w:rsid w:val="6C2E3FB2"/>
    <w:rsid w:val="6D329B22"/>
    <w:rsid w:val="6DB87B8E"/>
    <w:rsid w:val="6DF7BED2"/>
    <w:rsid w:val="6E640EAD"/>
    <w:rsid w:val="6F54BE81"/>
    <w:rsid w:val="6F7B7280"/>
    <w:rsid w:val="6FB0823A"/>
    <w:rsid w:val="6FD634C7"/>
    <w:rsid w:val="712F00C2"/>
    <w:rsid w:val="717EBA88"/>
    <w:rsid w:val="71832C91"/>
    <w:rsid w:val="721D4320"/>
    <w:rsid w:val="72DE9427"/>
    <w:rsid w:val="734F6C86"/>
    <w:rsid w:val="73CCE4C9"/>
    <w:rsid w:val="75174BE1"/>
    <w:rsid w:val="76055BC0"/>
    <w:rsid w:val="76B357BF"/>
    <w:rsid w:val="76C42110"/>
    <w:rsid w:val="7719C25D"/>
    <w:rsid w:val="771E2DBD"/>
    <w:rsid w:val="77584578"/>
    <w:rsid w:val="791177F3"/>
    <w:rsid w:val="79131457"/>
    <w:rsid w:val="7962F0D5"/>
    <w:rsid w:val="79A5C178"/>
    <w:rsid w:val="79ED5F1F"/>
    <w:rsid w:val="7A5B89DD"/>
    <w:rsid w:val="7AC8E321"/>
    <w:rsid w:val="7B405A1B"/>
    <w:rsid w:val="7B8E5C1E"/>
    <w:rsid w:val="7BE22D3A"/>
    <w:rsid w:val="7BF89784"/>
    <w:rsid w:val="7C059245"/>
    <w:rsid w:val="7C0D40E7"/>
    <w:rsid w:val="7D3A54EE"/>
    <w:rsid w:val="7D5D7E5C"/>
    <w:rsid w:val="7DC4F127"/>
    <w:rsid w:val="7E4FC6F2"/>
    <w:rsid w:val="7E6D6FCB"/>
    <w:rsid w:val="7E7EDD85"/>
    <w:rsid w:val="7E9C7428"/>
    <w:rsid w:val="7EFC84C7"/>
    <w:rsid w:val="7F36D92E"/>
    <w:rsid w:val="7F44993D"/>
    <w:rsid w:val="7FBC8057"/>
    <w:rsid w:val="7FC627C9"/>
    <w:rsid w:val="7FD17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C58CE2"/>
  <w14:defaultImageDpi w14:val="300"/>
  <w15:docId w15:val="{990E8A86-D199-4A4F-8722-6A4557F77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Rounded MT Bold" w:eastAsia="MS PGothic" w:hAnsi="Arial Rounded MT Bold" w:cs="Times New Roman"/>
        <w:lang w:val="en-GB"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DED"/>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1">
    <w:name w:val="heading 1"/>
    <w:basedOn w:val="Normal"/>
    <w:next w:val="Normal"/>
    <w:link w:val="Heading1Char"/>
    <w:uiPriority w:val="9"/>
    <w:qFormat/>
    <w:rsid w:val="001B24AC"/>
    <w:pPr>
      <w:keepNext/>
      <w:keepLines/>
      <w:spacing w:after="600" w:line="264" w:lineRule="auto"/>
      <w:outlineLvl w:val="0"/>
    </w:pPr>
    <w:rPr>
      <w:rFonts w:ascii="Plus Jakarta Sans" w:hAnsi="Plus Jakarta Sans"/>
      <w:b/>
      <w:bCs/>
      <w:sz w:val="52"/>
      <w:szCs w:val="32"/>
    </w:rPr>
  </w:style>
  <w:style w:type="paragraph" w:styleId="Heading2">
    <w:name w:val="heading 2"/>
    <w:basedOn w:val="Normal"/>
    <w:next w:val="Normal"/>
    <w:link w:val="Heading2Char"/>
    <w:uiPriority w:val="9"/>
    <w:unhideWhenUsed/>
    <w:qFormat/>
    <w:rsid w:val="00BC7B27"/>
    <w:pPr>
      <w:keepNext/>
      <w:keepLines/>
      <w:spacing w:before="240" w:after="240" w:line="312" w:lineRule="auto"/>
      <w:outlineLvl w:val="1"/>
    </w:pPr>
    <w:rPr>
      <w:rFonts w:ascii="Plus Jakarta Sans" w:hAnsi="Plus Jakarta Sans"/>
      <w:b/>
      <w:bCs/>
      <w:sz w:val="36"/>
      <w:szCs w:val="26"/>
    </w:rPr>
  </w:style>
  <w:style w:type="paragraph" w:styleId="Heading3">
    <w:name w:val="heading 3"/>
    <w:basedOn w:val="Normal"/>
    <w:next w:val="Normal"/>
    <w:link w:val="Heading3Char"/>
    <w:uiPriority w:val="9"/>
    <w:unhideWhenUsed/>
    <w:qFormat/>
    <w:rsid w:val="008600C0"/>
    <w:pPr>
      <w:keepNext/>
      <w:keepLines/>
      <w:spacing w:before="240" w:after="240" w:line="312" w:lineRule="auto"/>
      <w:outlineLvl w:val="2"/>
    </w:pPr>
    <w:rPr>
      <w:rFonts w:ascii="Plus Jakarta Sans" w:hAnsi="Plus Jakarta Sans"/>
      <w:b/>
      <w:bCs/>
      <w:color w:val="512EAB"/>
      <w:sz w:val="28"/>
    </w:rPr>
  </w:style>
  <w:style w:type="paragraph" w:styleId="Heading4">
    <w:name w:val="heading 4"/>
    <w:basedOn w:val="Normal"/>
    <w:next w:val="Normal"/>
    <w:link w:val="Heading4Char"/>
    <w:uiPriority w:val="9"/>
    <w:unhideWhenUsed/>
    <w:rsid w:val="005C06F0"/>
    <w:pPr>
      <w:keepNext/>
      <w:keepLines/>
      <w:spacing w:before="120" w:after="360" w:line="312" w:lineRule="auto"/>
      <w:outlineLvl w:val="3"/>
    </w:pPr>
    <w:rPr>
      <w:rFonts w:ascii="Plus Jakarta Sans SemiBold" w:hAnsi="Plus Jakarta Sans SemiBold"/>
      <w:b/>
      <w:bCs/>
      <w:iCs/>
      <w:color w:val="000000"/>
      <w:sz w:val="28"/>
    </w:rPr>
  </w:style>
  <w:style w:type="paragraph" w:styleId="Heading5">
    <w:name w:val="heading 5"/>
    <w:basedOn w:val="Normal"/>
    <w:next w:val="Normal"/>
    <w:link w:val="Heading5Char"/>
    <w:uiPriority w:val="9"/>
    <w:unhideWhenUsed/>
    <w:rsid w:val="005C06F0"/>
    <w:pPr>
      <w:keepNext/>
      <w:keepLines/>
      <w:spacing w:before="120" w:after="360" w:line="312" w:lineRule="auto"/>
      <w:outlineLvl w:val="4"/>
    </w:pPr>
    <w:rPr>
      <w:rFonts w:ascii="Plus Jakarta Sans SemiBold" w:hAnsi="Plus Jakarta Sans SemiBold"/>
      <w:b/>
      <w:color w:val="000000"/>
      <w:sz w:val="28"/>
    </w:rPr>
  </w:style>
  <w:style w:type="paragraph" w:styleId="Heading6">
    <w:name w:val="heading 6"/>
    <w:basedOn w:val="Normal"/>
    <w:next w:val="Normal"/>
    <w:link w:val="Heading6Char"/>
    <w:uiPriority w:val="9"/>
    <w:unhideWhenUsed/>
    <w:rsid w:val="005C06F0"/>
    <w:pPr>
      <w:keepNext/>
      <w:keepLines/>
      <w:spacing w:before="120" w:after="360" w:line="312" w:lineRule="auto"/>
      <w:outlineLvl w:val="5"/>
    </w:pPr>
    <w:rPr>
      <w:rFonts w:ascii="Plus Jakarta Sans SemiBold" w:hAnsi="Plus Jakarta Sans SemiBold"/>
      <w:b/>
      <w:iCs/>
      <w:color w:val="000000"/>
      <w:sz w:val="28"/>
    </w:rPr>
  </w:style>
  <w:style w:type="paragraph" w:styleId="Heading7">
    <w:name w:val="heading 7"/>
    <w:basedOn w:val="Normal"/>
    <w:next w:val="Normal"/>
    <w:link w:val="Heading7Char"/>
    <w:uiPriority w:val="9"/>
    <w:unhideWhenUsed/>
    <w:rsid w:val="0095591A"/>
    <w:pPr>
      <w:keepNext/>
      <w:keepLines/>
      <w:spacing w:before="120" w:after="360"/>
      <w:outlineLvl w:val="6"/>
    </w:pPr>
    <w:rPr>
      <w:rFonts w:ascii="Plus Jakarta Sans SemiBold" w:hAnsi="Plus Jakarta Sans SemiBold"/>
      <w:b/>
      <w:caps/>
      <w:color w:val="000000" w:themeColor="text1"/>
    </w:rPr>
  </w:style>
  <w:style w:type="paragraph" w:styleId="Heading8">
    <w:name w:val="heading 8"/>
    <w:basedOn w:val="Normal"/>
    <w:next w:val="Normal"/>
    <w:link w:val="Heading8Char"/>
    <w:uiPriority w:val="9"/>
    <w:unhideWhenUsed/>
    <w:rsid w:val="001D54A2"/>
    <w:pPr>
      <w:keepNext/>
      <w:keepLines/>
      <w:spacing w:before="120" w:after="360"/>
      <w:outlineLvl w:val="7"/>
    </w:pPr>
    <w:rPr>
      <w:rFonts w:ascii="Open Sans" w:hAnsi="Open Sans"/>
      <w:caps/>
      <w:color w:val="404040"/>
    </w:rPr>
  </w:style>
  <w:style w:type="paragraph" w:styleId="Heading9">
    <w:name w:val="heading 9"/>
    <w:basedOn w:val="Normal"/>
    <w:next w:val="Normal"/>
    <w:link w:val="Heading9Char"/>
    <w:uiPriority w:val="9"/>
    <w:unhideWhenUsed/>
    <w:rsid w:val="001D54A2"/>
    <w:pPr>
      <w:keepNext/>
      <w:keepLines/>
      <w:spacing w:before="120" w:after="360"/>
      <w:outlineLvl w:val="8"/>
    </w:pPr>
    <w:rPr>
      <w:rFonts w:ascii="Open Sans" w:hAnsi="Open Sans"/>
      <w:cap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24AC"/>
    <w:rPr>
      <w:rFonts w:ascii="Plus Jakarta Sans" w:hAnsi="Plus Jakarta Sans"/>
      <w:b/>
      <w:bCs/>
      <w:color w:val="0D004D" w:themeColor="text2"/>
      <w:sz w:val="52"/>
      <w:szCs w:val="32"/>
      <w:lang w:val="en-US" w:eastAsia="en-US"/>
    </w:rPr>
  </w:style>
  <w:style w:type="character" w:customStyle="1" w:styleId="Heading2Char">
    <w:name w:val="Heading 2 Char"/>
    <w:link w:val="Heading2"/>
    <w:uiPriority w:val="9"/>
    <w:rsid w:val="00BC7B27"/>
    <w:rPr>
      <w:rFonts w:ascii="Plus Jakarta Sans" w:hAnsi="Plus Jakarta Sans"/>
      <w:b/>
      <w:bCs/>
      <w:noProof/>
      <w:color w:val="0D004D" w:themeColor="text2"/>
      <w:sz w:val="36"/>
      <w:szCs w:val="26"/>
      <w:lang w:val="en-US" w:eastAsia="en-US"/>
    </w:rPr>
  </w:style>
  <w:style w:type="character" w:customStyle="1" w:styleId="Heading3Char">
    <w:name w:val="Heading 3 Char"/>
    <w:link w:val="Heading3"/>
    <w:uiPriority w:val="9"/>
    <w:rsid w:val="008600C0"/>
    <w:rPr>
      <w:rFonts w:ascii="Plus Jakarta Sans" w:hAnsi="Plus Jakarta Sans"/>
      <w:b/>
      <w:bCs/>
      <w:noProof/>
      <w:color w:val="512EAB"/>
      <w:sz w:val="28"/>
      <w:szCs w:val="24"/>
      <w:lang w:val="en-US" w:eastAsia="en-US"/>
    </w:rPr>
  </w:style>
  <w:style w:type="character" w:customStyle="1" w:styleId="Heading4Char">
    <w:name w:val="Heading 4 Char"/>
    <w:link w:val="Heading4"/>
    <w:uiPriority w:val="9"/>
    <w:rsid w:val="005C06F0"/>
    <w:rPr>
      <w:rFonts w:ascii="Plus Jakarta Sans SemiBold" w:hAnsi="Plus Jakarta Sans SemiBold"/>
      <w:b/>
      <w:bCs/>
      <w:iCs/>
      <w:color w:val="000000"/>
      <w:sz w:val="28"/>
      <w:szCs w:val="24"/>
      <w:lang w:val="en-US" w:eastAsia="en-US"/>
    </w:rPr>
  </w:style>
  <w:style w:type="character" w:customStyle="1" w:styleId="Heading5Char">
    <w:name w:val="Heading 5 Char"/>
    <w:link w:val="Heading5"/>
    <w:uiPriority w:val="9"/>
    <w:rsid w:val="005C06F0"/>
    <w:rPr>
      <w:rFonts w:ascii="Plus Jakarta Sans SemiBold" w:hAnsi="Plus Jakarta Sans SemiBold"/>
      <w:b/>
      <w:color w:val="000000"/>
      <w:sz w:val="28"/>
      <w:szCs w:val="24"/>
      <w:lang w:val="en-US" w:eastAsia="en-US"/>
    </w:rPr>
  </w:style>
  <w:style w:type="character" w:customStyle="1" w:styleId="Heading6Char">
    <w:name w:val="Heading 6 Char"/>
    <w:link w:val="Heading6"/>
    <w:uiPriority w:val="9"/>
    <w:rsid w:val="005C06F0"/>
    <w:rPr>
      <w:rFonts w:ascii="Plus Jakarta Sans SemiBold" w:hAnsi="Plus Jakarta Sans SemiBold"/>
      <w:b/>
      <w:iCs/>
      <w:color w:val="000000"/>
      <w:sz w:val="28"/>
      <w:szCs w:val="24"/>
      <w:lang w:val="en-US" w:eastAsia="en-US"/>
    </w:rPr>
  </w:style>
  <w:style w:type="character" w:customStyle="1" w:styleId="Heading7Char">
    <w:name w:val="Heading 7 Char"/>
    <w:link w:val="Heading7"/>
    <w:uiPriority w:val="9"/>
    <w:rsid w:val="0095591A"/>
    <w:rPr>
      <w:rFonts w:ascii="Plus Jakarta Sans SemiBold" w:hAnsi="Plus Jakarta Sans SemiBold"/>
      <w:b/>
      <w:caps/>
      <w:color w:val="000000" w:themeColor="text1"/>
      <w:sz w:val="24"/>
      <w:szCs w:val="24"/>
      <w:lang w:val="en-US" w:eastAsia="en-US"/>
    </w:rPr>
  </w:style>
  <w:style w:type="character" w:customStyle="1" w:styleId="Heading8Char">
    <w:name w:val="Heading 8 Char"/>
    <w:link w:val="Heading8"/>
    <w:uiPriority w:val="9"/>
    <w:rsid w:val="001D54A2"/>
    <w:rPr>
      <w:rFonts w:ascii="Open Sans" w:eastAsia="MS PGothic" w:hAnsi="Open Sans" w:cs="Times New Roman"/>
      <w:caps/>
      <w:color w:val="404040"/>
    </w:rPr>
  </w:style>
  <w:style w:type="character" w:customStyle="1" w:styleId="Heading9Char">
    <w:name w:val="Heading 9 Char"/>
    <w:link w:val="Heading9"/>
    <w:uiPriority w:val="9"/>
    <w:rsid w:val="001D54A2"/>
    <w:rPr>
      <w:rFonts w:ascii="Open Sans" w:eastAsia="MS PGothic" w:hAnsi="Open Sans" w:cs="Times New Roman"/>
      <w:caps/>
      <w:color w:val="404040"/>
      <w:sz w:val="20"/>
      <w:szCs w:val="20"/>
    </w:rPr>
  </w:style>
  <w:style w:type="paragraph" w:styleId="BodyText">
    <w:name w:val="Body Text"/>
    <w:basedOn w:val="NoSpacing"/>
    <w:link w:val="BodyTextChar"/>
    <w:uiPriority w:val="99"/>
    <w:unhideWhenUsed/>
    <w:qFormat/>
    <w:rsid w:val="00175B3F"/>
    <w:pPr>
      <w:spacing w:after="240" w:line="276" w:lineRule="auto"/>
    </w:pPr>
    <w:rPr>
      <w:rFonts w:ascii="Plus Jakarta Sans" w:hAnsi="Plus Jakarta Sans" w:cs="Open Sans Light"/>
      <w:noProof/>
      <w:color w:val="000000" w:themeColor="text1"/>
      <w:lang w:val="en-US"/>
    </w:rPr>
  </w:style>
  <w:style w:type="character" w:customStyle="1" w:styleId="BodyTextChar">
    <w:name w:val="Body Text Char"/>
    <w:link w:val="BodyText"/>
    <w:uiPriority w:val="99"/>
    <w:rsid w:val="00175B3F"/>
    <w:rPr>
      <w:rFonts w:ascii="Plus Jakarta Sans" w:hAnsi="Plus Jakarta Sans" w:cs="Open Sans Light"/>
      <w:noProof/>
      <w:color w:val="000000" w:themeColor="text1"/>
      <w:sz w:val="24"/>
      <w:szCs w:val="24"/>
      <w:lang w:val="en-US" w:eastAsia="en-GB"/>
    </w:rPr>
  </w:style>
  <w:style w:type="paragraph" w:styleId="ListBullet">
    <w:name w:val="List Bullet"/>
    <w:basedOn w:val="Normal"/>
    <w:uiPriority w:val="99"/>
    <w:unhideWhenUsed/>
    <w:qFormat/>
    <w:rsid w:val="00CD2F01"/>
    <w:pPr>
      <w:numPr>
        <w:numId w:val="1"/>
      </w:numPr>
      <w:spacing w:before="120" w:after="120" w:line="312" w:lineRule="auto"/>
      <w:ind w:left="357" w:hanging="357"/>
      <w:contextualSpacing/>
    </w:pPr>
    <w:rPr>
      <w:rFonts w:ascii="Plus Jakarta Sans" w:hAnsi="Plus Jakarta Sans"/>
      <w:color w:val="000000" w:themeColor="text1"/>
    </w:rPr>
  </w:style>
  <w:style w:type="character" w:styleId="Hyperlink">
    <w:name w:val="Hyperlink"/>
    <w:uiPriority w:val="99"/>
    <w:unhideWhenUsed/>
    <w:qFormat/>
    <w:rsid w:val="0063496C"/>
    <w:rPr>
      <w:rFonts w:asciiTheme="minorHAnsi" w:hAnsiTheme="minorHAnsi"/>
      <w:b w:val="0"/>
      <w:i w:val="0"/>
      <w:color w:val="000000" w:themeColor="text1"/>
      <w:sz w:val="24"/>
      <w:u w:val="single"/>
    </w:rPr>
  </w:style>
  <w:style w:type="paragraph" w:styleId="Subtitle">
    <w:name w:val="Subtitle"/>
    <w:basedOn w:val="Normal"/>
    <w:next w:val="Normal"/>
    <w:link w:val="SubtitleChar"/>
    <w:uiPriority w:val="11"/>
    <w:rsid w:val="001D54A2"/>
    <w:pPr>
      <w:numPr>
        <w:ilvl w:val="1"/>
      </w:numPr>
      <w:spacing w:before="240" w:after="120"/>
    </w:pPr>
    <w:rPr>
      <w:rFonts w:ascii="Open Sans" w:hAnsi="Open Sans"/>
      <w:color w:val="000000"/>
      <w:kern w:val="24"/>
    </w:rPr>
  </w:style>
  <w:style w:type="paragraph" w:styleId="TOC3">
    <w:name w:val="toc 3"/>
    <w:basedOn w:val="Normal"/>
    <w:next w:val="Normal"/>
    <w:autoRedefine/>
    <w:uiPriority w:val="39"/>
    <w:unhideWhenUsed/>
    <w:rsid w:val="007E788B"/>
    <w:pPr>
      <w:spacing w:line="360" w:lineRule="atLeast"/>
    </w:pPr>
    <w:rPr>
      <w:color w:val="000000"/>
    </w:rPr>
  </w:style>
  <w:style w:type="character" w:styleId="SubtleEmphasis">
    <w:name w:val="Subtle Emphasis"/>
    <w:aliases w:val="Special Cases"/>
    <w:uiPriority w:val="19"/>
    <w:rsid w:val="00D16495"/>
    <w:rPr>
      <w:rFonts w:asciiTheme="minorHAnsi" w:hAnsiTheme="minorHAnsi"/>
      <w:b w:val="0"/>
      <w:i/>
      <w:iCs/>
      <w:color w:val="000000" w:themeColor="text1"/>
      <w:sz w:val="24"/>
    </w:rPr>
  </w:style>
  <w:style w:type="character" w:styleId="Emphasis">
    <w:name w:val="Emphasis"/>
    <w:uiPriority w:val="20"/>
    <w:rsid w:val="00D16495"/>
    <w:rPr>
      <w:rFonts w:asciiTheme="minorHAnsi" w:hAnsiTheme="minorHAnsi"/>
      <w:b w:val="0"/>
      <w:i/>
      <w:iCs/>
      <w:color w:val="000000" w:themeColor="text1"/>
      <w:sz w:val="24"/>
      <w:u w:val="single"/>
    </w:rPr>
  </w:style>
  <w:style w:type="paragraph" w:styleId="TOC4">
    <w:name w:val="toc 4"/>
    <w:basedOn w:val="Normal"/>
    <w:next w:val="Normal"/>
    <w:autoRedefine/>
    <w:uiPriority w:val="39"/>
    <w:unhideWhenUsed/>
    <w:rsid w:val="002A7971"/>
    <w:pPr>
      <w:ind w:left="720"/>
    </w:pPr>
    <w:rPr>
      <w:color w:val="000000"/>
      <w:sz w:val="20"/>
      <w:szCs w:val="20"/>
    </w:rPr>
  </w:style>
  <w:style w:type="paragraph" w:styleId="TOC5">
    <w:name w:val="toc 5"/>
    <w:basedOn w:val="Normal"/>
    <w:next w:val="Normal"/>
    <w:autoRedefine/>
    <w:uiPriority w:val="39"/>
    <w:unhideWhenUsed/>
    <w:rsid w:val="002A7971"/>
    <w:pPr>
      <w:ind w:left="960"/>
    </w:pPr>
    <w:rPr>
      <w:color w:val="000000"/>
      <w:sz w:val="20"/>
      <w:szCs w:val="20"/>
    </w:rPr>
  </w:style>
  <w:style w:type="paragraph" w:styleId="TOC6">
    <w:name w:val="toc 6"/>
    <w:basedOn w:val="Normal"/>
    <w:next w:val="Normal"/>
    <w:autoRedefine/>
    <w:uiPriority w:val="39"/>
    <w:unhideWhenUsed/>
    <w:rsid w:val="002A7971"/>
    <w:pPr>
      <w:ind w:left="1200"/>
    </w:pPr>
    <w:rPr>
      <w:color w:val="000000"/>
      <w:sz w:val="20"/>
      <w:szCs w:val="20"/>
    </w:rPr>
  </w:style>
  <w:style w:type="paragraph" w:styleId="TOC7">
    <w:name w:val="toc 7"/>
    <w:basedOn w:val="Normal"/>
    <w:next w:val="Normal"/>
    <w:autoRedefine/>
    <w:uiPriority w:val="39"/>
    <w:unhideWhenUsed/>
    <w:rsid w:val="002A7971"/>
    <w:pPr>
      <w:ind w:left="1440"/>
    </w:pPr>
    <w:rPr>
      <w:rFonts w:ascii="Plus Jakarta Sans" w:hAnsi="Plus Jakarta Sans"/>
      <w:color w:val="000000"/>
      <w:sz w:val="20"/>
      <w:szCs w:val="20"/>
    </w:rPr>
  </w:style>
  <w:style w:type="paragraph" w:styleId="TOC8">
    <w:name w:val="toc 8"/>
    <w:basedOn w:val="Normal"/>
    <w:next w:val="Normal"/>
    <w:autoRedefine/>
    <w:uiPriority w:val="39"/>
    <w:unhideWhenUsed/>
    <w:rsid w:val="002A7971"/>
    <w:pPr>
      <w:ind w:left="1680"/>
    </w:pPr>
    <w:rPr>
      <w:color w:val="000000"/>
      <w:sz w:val="20"/>
      <w:szCs w:val="20"/>
    </w:rPr>
  </w:style>
  <w:style w:type="paragraph" w:styleId="TOC9">
    <w:name w:val="toc 9"/>
    <w:basedOn w:val="Normal"/>
    <w:next w:val="Normal"/>
    <w:autoRedefine/>
    <w:uiPriority w:val="39"/>
    <w:unhideWhenUsed/>
    <w:rsid w:val="002A7971"/>
    <w:pPr>
      <w:ind w:left="1920"/>
    </w:pPr>
    <w:rPr>
      <w:color w:val="000000"/>
      <w:sz w:val="20"/>
      <w:szCs w:val="20"/>
    </w:rPr>
  </w:style>
  <w:style w:type="paragraph" w:styleId="Header">
    <w:name w:val="header"/>
    <w:basedOn w:val="Normal"/>
    <w:link w:val="HeaderChar"/>
    <w:uiPriority w:val="99"/>
    <w:unhideWhenUsed/>
    <w:rsid w:val="007D0494"/>
    <w:pPr>
      <w:tabs>
        <w:tab w:val="center" w:pos="4680"/>
        <w:tab w:val="right" w:pos="9360"/>
      </w:tabs>
      <w:spacing w:line="312" w:lineRule="auto"/>
    </w:pPr>
    <w:rPr>
      <w:color w:val="000000" w:themeColor="text1"/>
      <w:sz w:val="20"/>
    </w:rPr>
  </w:style>
  <w:style w:type="character" w:customStyle="1" w:styleId="HeaderChar">
    <w:name w:val="Header Char"/>
    <w:link w:val="Header"/>
    <w:uiPriority w:val="99"/>
    <w:rsid w:val="007D0494"/>
    <w:rPr>
      <w:rFonts w:ascii="Plus Jakarta Sans Light" w:hAnsi="Plus Jakarta Sans Light"/>
      <w:color w:val="000000" w:themeColor="text1"/>
      <w:szCs w:val="24"/>
      <w:lang w:val="en-US" w:eastAsia="en-US"/>
    </w:rPr>
  </w:style>
  <w:style w:type="paragraph" w:styleId="Footer">
    <w:name w:val="footer"/>
    <w:basedOn w:val="Normal"/>
    <w:link w:val="FooterChar"/>
    <w:uiPriority w:val="99"/>
    <w:unhideWhenUsed/>
    <w:rsid w:val="007D0494"/>
    <w:pPr>
      <w:tabs>
        <w:tab w:val="center" w:pos="4680"/>
        <w:tab w:val="right" w:pos="9360"/>
      </w:tabs>
      <w:spacing w:before="240" w:line="312" w:lineRule="auto"/>
    </w:pPr>
    <w:rPr>
      <w:color w:val="000000" w:themeColor="text1"/>
      <w:sz w:val="20"/>
    </w:rPr>
  </w:style>
  <w:style w:type="character" w:customStyle="1" w:styleId="FooterChar">
    <w:name w:val="Footer Char"/>
    <w:link w:val="Footer"/>
    <w:uiPriority w:val="99"/>
    <w:rsid w:val="007D0494"/>
    <w:rPr>
      <w:rFonts w:ascii="Plus Jakarta Sans Light" w:hAnsi="Plus Jakarta Sans Light"/>
      <w:color w:val="000000" w:themeColor="text1"/>
      <w:szCs w:val="24"/>
      <w:lang w:val="en-US" w:eastAsia="en-US"/>
    </w:rPr>
  </w:style>
  <w:style w:type="paragraph" w:styleId="BalloonText">
    <w:name w:val="Balloon Text"/>
    <w:basedOn w:val="Normal"/>
    <w:link w:val="BalloonTextChar"/>
    <w:uiPriority w:val="99"/>
    <w:semiHidden/>
    <w:unhideWhenUsed/>
    <w:rsid w:val="0037680C"/>
    <w:rPr>
      <w:rFonts w:ascii="Open Sans" w:hAnsi="Open Sans" w:cs="Lucida Grande"/>
      <w:color w:val="000000"/>
      <w:sz w:val="18"/>
      <w:szCs w:val="18"/>
    </w:rPr>
  </w:style>
  <w:style w:type="character" w:customStyle="1" w:styleId="BalloonTextChar">
    <w:name w:val="Balloon Text Char"/>
    <w:link w:val="BalloonText"/>
    <w:uiPriority w:val="99"/>
    <w:semiHidden/>
    <w:rsid w:val="0037680C"/>
    <w:rPr>
      <w:rFonts w:ascii="Open Sans" w:hAnsi="Open Sans" w:cs="Lucida Grande"/>
      <w:color w:val="000000"/>
      <w:sz w:val="18"/>
      <w:szCs w:val="18"/>
    </w:rPr>
  </w:style>
  <w:style w:type="table" w:styleId="TableGrid">
    <w:name w:val="Table Grid"/>
    <w:basedOn w:val="TableNormal"/>
    <w:rsid w:val="007C4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37680C"/>
    <w:pPr>
      <w:spacing w:before="240" w:after="480"/>
      <w:outlineLvl w:val="9"/>
    </w:pPr>
    <w:rPr>
      <w:bCs w:val="0"/>
    </w:rPr>
  </w:style>
  <w:style w:type="paragraph" w:styleId="TOC1">
    <w:name w:val="toc 1"/>
    <w:basedOn w:val="Heading1"/>
    <w:next w:val="Normal"/>
    <w:autoRedefine/>
    <w:uiPriority w:val="39"/>
    <w:unhideWhenUsed/>
    <w:rsid w:val="00395BA2"/>
    <w:pPr>
      <w:pBdr>
        <w:bottom w:val="single" w:sz="18" w:space="1" w:color="512EAB"/>
      </w:pBdr>
      <w:tabs>
        <w:tab w:val="right" w:pos="10302"/>
      </w:tabs>
      <w:spacing w:before="360" w:after="360"/>
      <w:outlineLvl w:val="9"/>
    </w:pPr>
    <w:rPr>
      <w:rFonts w:asciiTheme="majorHAnsi" w:hAnsiTheme="majorHAnsi"/>
      <w:sz w:val="32"/>
    </w:rPr>
  </w:style>
  <w:style w:type="paragraph" w:styleId="TOC2">
    <w:name w:val="toc 2"/>
    <w:basedOn w:val="Normal"/>
    <w:next w:val="Normal"/>
    <w:autoRedefine/>
    <w:uiPriority w:val="39"/>
    <w:unhideWhenUsed/>
    <w:rsid w:val="00395BA2"/>
    <w:pPr>
      <w:tabs>
        <w:tab w:val="right" w:pos="10302"/>
      </w:tabs>
      <w:spacing w:before="360"/>
    </w:pPr>
    <w:rPr>
      <w:rFonts w:asciiTheme="majorHAnsi" w:hAnsiTheme="majorHAnsi"/>
      <w:b/>
      <w:color w:val="000000"/>
    </w:rPr>
  </w:style>
  <w:style w:type="paragraph" w:styleId="NormalWeb">
    <w:name w:val="Normal (Web)"/>
    <w:basedOn w:val="Normal"/>
    <w:uiPriority w:val="99"/>
    <w:semiHidden/>
    <w:rsid w:val="006025B1"/>
    <w:pPr>
      <w:spacing w:before="100" w:beforeAutospacing="1" w:after="100" w:afterAutospacing="1"/>
    </w:pPr>
    <w:rPr>
      <w:rFonts w:eastAsia="Times New Roman"/>
    </w:rPr>
  </w:style>
  <w:style w:type="character" w:styleId="CommentReference">
    <w:name w:val="annotation reference"/>
    <w:unhideWhenUsed/>
    <w:rsid w:val="0037680C"/>
    <w:rPr>
      <w:rFonts w:ascii="Open Sans" w:hAnsi="Open Sans"/>
      <w:color w:val="000000"/>
      <w:sz w:val="16"/>
      <w:szCs w:val="16"/>
    </w:rPr>
  </w:style>
  <w:style w:type="paragraph" w:styleId="CommentText">
    <w:name w:val="annotation text"/>
    <w:basedOn w:val="Normal"/>
    <w:link w:val="CommentTextChar"/>
    <w:unhideWhenUsed/>
    <w:rsid w:val="0037680C"/>
    <w:rPr>
      <w:rFonts w:ascii="Open Sans" w:hAnsi="Open Sans"/>
      <w:color w:val="000000"/>
      <w:sz w:val="20"/>
      <w:szCs w:val="20"/>
    </w:rPr>
  </w:style>
  <w:style w:type="character" w:customStyle="1" w:styleId="CommentTextChar">
    <w:name w:val="Comment Text Char"/>
    <w:link w:val="CommentText"/>
    <w:rsid w:val="0037680C"/>
    <w:rPr>
      <w:rFonts w:ascii="Open Sans" w:hAnsi="Open Sans"/>
      <w:color w:val="000000"/>
      <w:sz w:val="20"/>
      <w:szCs w:val="20"/>
    </w:rPr>
  </w:style>
  <w:style w:type="paragraph" w:styleId="CommentSubject">
    <w:name w:val="annotation subject"/>
    <w:basedOn w:val="CommentText"/>
    <w:next w:val="CommentText"/>
    <w:link w:val="CommentSubjectChar"/>
    <w:uiPriority w:val="99"/>
    <w:semiHidden/>
    <w:unhideWhenUsed/>
    <w:rsid w:val="0037680C"/>
    <w:rPr>
      <w:b/>
      <w:bCs/>
    </w:rPr>
  </w:style>
  <w:style w:type="character" w:customStyle="1" w:styleId="CommentSubjectChar">
    <w:name w:val="Comment Subject Char"/>
    <w:link w:val="CommentSubject"/>
    <w:uiPriority w:val="99"/>
    <w:semiHidden/>
    <w:rsid w:val="0037680C"/>
    <w:rPr>
      <w:rFonts w:ascii="Open Sans" w:hAnsi="Open Sans"/>
      <w:b/>
      <w:bCs/>
      <w:color w:val="000000"/>
      <w:sz w:val="20"/>
      <w:szCs w:val="20"/>
    </w:rPr>
  </w:style>
  <w:style w:type="character" w:customStyle="1" w:styleId="SubtitleChar">
    <w:name w:val="Subtitle Char"/>
    <w:link w:val="Subtitle"/>
    <w:uiPriority w:val="11"/>
    <w:rsid w:val="001D54A2"/>
    <w:rPr>
      <w:rFonts w:ascii="Open Sans" w:hAnsi="Open Sans"/>
      <w:color w:val="000000"/>
      <w:kern w:val="24"/>
    </w:rPr>
  </w:style>
  <w:style w:type="paragraph" w:styleId="ListBullet2">
    <w:name w:val="List Bullet 2"/>
    <w:basedOn w:val="Normal"/>
    <w:uiPriority w:val="99"/>
    <w:unhideWhenUsed/>
    <w:rsid w:val="00CD2F01"/>
    <w:pPr>
      <w:numPr>
        <w:numId w:val="4"/>
      </w:numPr>
      <w:spacing w:after="240" w:line="312" w:lineRule="auto"/>
      <w:ind w:left="924" w:hanging="357"/>
      <w:contextualSpacing/>
    </w:pPr>
    <w:rPr>
      <w:rFonts w:ascii="Plus Jakarta Sans" w:hAnsi="Plus Jakarta Sans"/>
      <w:color w:val="000000" w:themeColor="text1"/>
    </w:rPr>
  </w:style>
  <w:style w:type="paragraph" w:styleId="ListNumber">
    <w:name w:val="List Number"/>
    <w:basedOn w:val="Normal"/>
    <w:uiPriority w:val="99"/>
    <w:unhideWhenUsed/>
    <w:rsid w:val="00CE6503"/>
    <w:pPr>
      <w:numPr>
        <w:numId w:val="3"/>
      </w:numPr>
      <w:spacing w:after="240"/>
      <w:ind w:left="357" w:hanging="357"/>
      <w:contextualSpacing/>
    </w:pPr>
  </w:style>
  <w:style w:type="paragraph" w:styleId="ListNumber2">
    <w:name w:val="List Number 2"/>
    <w:basedOn w:val="Normal"/>
    <w:uiPriority w:val="99"/>
    <w:unhideWhenUsed/>
    <w:rsid w:val="00CD2F01"/>
    <w:pPr>
      <w:numPr>
        <w:numId w:val="12"/>
      </w:numPr>
      <w:spacing w:after="120" w:line="312" w:lineRule="auto"/>
      <w:contextualSpacing/>
    </w:pPr>
    <w:rPr>
      <w:rFonts w:ascii="Plus Jakarta Sans" w:hAnsi="Plus Jakarta Sans"/>
      <w:color w:val="000000" w:themeColor="text1"/>
    </w:rPr>
  </w:style>
  <w:style w:type="paragraph" w:styleId="ListNumber3">
    <w:name w:val="List Number 3"/>
    <w:basedOn w:val="Normal"/>
    <w:uiPriority w:val="99"/>
    <w:unhideWhenUsed/>
    <w:rsid w:val="00CE6503"/>
    <w:pPr>
      <w:numPr>
        <w:numId w:val="2"/>
      </w:numPr>
      <w:contextualSpacing/>
    </w:pPr>
  </w:style>
  <w:style w:type="numbering" w:styleId="111111">
    <w:name w:val="Outline List 2"/>
    <w:basedOn w:val="NoList"/>
    <w:uiPriority w:val="99"/>
    <w:semiHidden/>
    <w:unhideWhenUsed/>
    <w:rsid w:val="0088458B"/>
    <w:pPr>
      <w:numPr>
        <w:numId w:val="5"/>
      </w:numPr>
    </w:pPr>
  </w:style>
  <w:style w:type="character" w:styleId="FollowedHyperlink">
    <w:name w:val="FollowedHyperlink"/>
    <w:uiPriority w:val="99"/>
    <w:unhideWhenUsed/>
    <w:rsid w:val="0037680C"/>
    <w:rPr>
      <w:rFonts w:ascii="Open Sans" w:hAnsi="Open Sans"/>
      <w:color w:val="9E007E"/>
      <w:sz w:val="24"/>
      <w:u w:val="single"/>
    </w:rPr>
  </w:style>
  <w:style w:type="character" w:styleId="Strong">
    <w:name w:val="Strong"/>
    <w:uiPriority w:val="22"/>
    <w:qFormat/>
    <w:rsid w:val="002A7971"/>
    <w:rPr>
      <w:b/>
      <w:bCs/>
    </w:rPr>
  </w:style>
  <w:style w:type="paragraph" w:styleId="Title">
    <w:name w:val="Title"/>
    <w:basedOn w:val="Normal"/>
    <w:next w:val="Normal"/>
    <w:link w:val="TitleChar"/>
    <w:uiPriority w:val="10"/>
    <w:qFormat/>
    <w:rsid w:val="00286BF3"/>
    <w:pPr>
      <w:spacing w:before="360"/>
      <w:contextualSpacing/>
    </w:pPr>
    <w:rPr>
      <w:color w:val="000000"/>
      <w:spacing w:val="-10"/>
      <w:kern w:val="28"/>
      <w:sz w:val="72"/>
      <w:szCs w:val="56"/>
    </w:rPr>
  </w:style>
  <w:style w:type="character" w:customStyle="1" w:styleId="TitleChar">
    <w:name w:val="Title Char"/>
    <w:link w:val="Title"/>
    <w:uiPriority w:val="10"/>
    <w:rsid w:val="00286BF3"/>
    <w:rPr>
      <w:rFonts w:ascii="Open Sans Light" w:eastAsia="MS PGothic" w:hAnsi="Open Sans Light" w:cs="Times New Roman"/>
      <w:color w:val="000000"/>
      <w:spacing w:val="-10"/>
      <w:kern w:val="28"/>
      <w:sz w:val="72"/>
      <w:szCs w:val="56"/>
    </w:rPr>
  </w:style>
  <w:style w:type="character" w:styleId="IntenseEmphasis">
    <w:name w:val="Intense Emphasis"/>
    <w:uiPriority w:val="21"/>
    <w:rsid w:val="001D54A2"/>
    <w:rPr>
      <w:rFonts w:ascii="Open Sans" w:hAnsi="Open Sans"/>
      <w:b/>
      <w:i/>
      <w:iCs/>
      <w:color w:val="000000"/>
      <w:sz w:val="24"/>
      <w:u w:val="single"/>
    </w:rPr>
  </w:style>
  <w:style w:type="paragraph" w:styleId="Quote">
    <w:name w:val="Quote"/>
    <w:basedOn w:val="Normal"/>
    <w:next w:val="Normal"/>
    <w:link w:val="QuoteChar"/>
    <w:uiPriority w:val="29"/>
    <w:rsid w:val="00702F1F"/>
    <w:pPr>
      <w:pBdr>
        <w:left w:val="single" w:sz="4" w:space="4" w:color="000000"/>
      </w:pBdr>
      <w:spacing w:before="240" w:after="240"/>
      <w:ind w:left="862" w:right="862"/>
      <w:contextualSpacing/>
    </w:pPr>
    <w:rPr>
      <w:i/>
      <w:iCs/>
      <w:color w:val="000000"/>
    </w:rPr>
  </w:style>
  <w:style w:type="character" w:customStyle="1" w:styleId="QuoteChar">
    <w:name w:val="Quote Char"/>
    <w:link w:val="Quote"/>
    <w:uiPriority w:val="29"/>
    <w:rsid w:val="00702F1F"/>
    <w:rPr>
      <w:rFonts w:ascii="Open Sans Light" w:hAnsi="Open Sans Light"/>
      <w:i/>
      <w:iCs/>
      <w:color w:val="000000"/>
    </w:rPr>
  </w:style>
  <w:style w:type="paragraph" w:styleId="IntenseQuote">
    <w:name w:val="Intense Quote"/>
    <w:basedOn w:val="Normal"/>
    <w:next w:val="Normal"/>
    <w:link w:val="IntenseQuoteChar"/>
    <w:uiPriority w:val="30"/>
    <w:rsid w:val="00702F1F"/>
    <w:pPr>
      <w:pBdr>
        <w:left w:val="single" w:sz="4" w:space="4" w:color="007FA3"/>
      </w:pBdr>
      <w:spacing w:before="360" w:after="360"/>
      <w:ind w:left="862" w:right="862"/>
    </w:pPr>
    <w:rPr>
      <w:i/>
      <w:iCs/>
      <w:color w:val="000000"/>
      <w:sz w:val="32"/>
    </w:rPr>
  </w:style>
  <w:style w:type="character" w:customStyle="1" w:styleId="IntenseQuoteChar">
    <w:name w:val="Intense Quote Char"/>
    <w:link w:val="IntenseQuote"/>
    <w:uiPriority w:val="30"/>
    <w:rsid w:val="00702F1F"/>
    <w:rPr>
      <w:rFonts w:ascii="Open Sans Light" w:hAnsi="Open Sans Light"/>
      <w:i/>
      <w:iCs/>
      <w:color w:val="000000"/>
      <w:sz w:val="32"/>
    </w:rPr>
  </w:style>
  <w:style w:type="character" w:styleId="SubtleReference">
    <w:name w:val="Subtle Reference"/>
    <w:uiPriority w:val="31"/>
    <w:rsid w:val="001D54A2"/>
    <w:rPr>
      <w:rFonts w:ascii="Open Sans" w:hAnsi="Open Sans"/>
      <w:smallCaps/>
      <w:color w:val="000000"/>
      <w:sz w:val="20"/>
    </w:rPr>
  </w:style>
  <w:style w:type="character" w:styleId="IntenseReference">
    <w:name w:val="Intense Reference"/>
    <w:uiPriority w:val="32"/>
    <w:rsid w:val="001D54A2"/>
    <w:rPr>
      <w:rFonts w:ascii="Open Sans" w:hAnsi="Open Sans"/>
      <w:b/>
      <w:bCs/>
      <w:smallCaps/>
      <w:color w:val="000000"/>
      <w:spacing w:val="5"/>
      <w:sz w:val="24"/>
    </w:rPr>
  </w:style>
  <w:style w:type="character" w:styleId="BookTitle">
    <w:name w:val="Book Title"/>
    <w:uiPriority w:val="33"/>
    <w:rsid w:val="008E0F66"/>
    <w:rPr>
      <w:rFonts w:ascii="Open Sans SemiBold" w:hAnsi="Open Sans SemiBold"/>
      <w:b/>
      <w:bCs/>
      <w:i/>
      <w:iCs/>
      <w:color w:val="000000"/>
      <w:spacing w:val="5"/>
      <w:sz w:val="52"/>
    </w:rPr>
  </w:style>
  <w:style w:type="paragraph" w:styleId="ListParagraph">
    <w:name w:val="List Paragraph"/>
    <w:basedOn w:val="Normal"/>
    <w:uiPriority w:val="34"/>
    <w:qFormat/>
    <w:rsid w:val="00CD2F01"/>
    <w:pPr>
      <w:spacing w:line="312" w:lineRule="auto"/>
      <w:ind w:left="720"/>
      <w:contextualSpacing/>
    </w:pPr>
    <w:rPr>
      <w:rFonts w:ascii="Plus Jakarta Sans" w:hAnsi="Plus Jakarta Sans"/>
      <w:color w:val="000000" w:themeColor="text1"/>
    </w:rPr>
  </w:style>
  <w:style w:type="paragraph" w:styleId="Caption">
    <w:name w:val="caption"/>
    <w:basedOn w:val="Normal"/>
    <w:next w:val="Normal"/>
    <w:uiPriority w:val="35"/>
    <w:semiHidden/>
    <w:unhideWhenUsed/>
    <w:qFormat/>
    <w:rsid w:val="001D54A2"/>
    <w:pPr>
      <w:spacing w:after="200"/>
    </w:pPr>
    <w:rPr>
      <w:rFonts w:ascii="Open Sans" w:hAnsi="Open Sans"/>
      <w:i/>
      <w:iCs/>
      <w:color w:val="007FA3"/>
      <w:sz w:val="18"/>
      <w:szCs w:val="18"/>
    </w:rPr>
  </w:style>
  <w:style w:type="paragraph" w:styleId="Bibliography">
    <w:name w:val="Bibliography"/>
    <w:basedOn w:val="Normal"/>
    <w:next w:val="Normal"/>
    <w:uiPriority w:val="37"/>
    <w:semiHidden/>
    <w:unhideWhenUsed/>
    <w:rsid w:val="0037680C"/>
    <w:rPr>
      <w:rFonts w:ascii="Open Sans" w:hAnsi="Open Sans"/>
      <w:color w:val="000000"/>
    </w:rPr>
  </w:style>
  <w:style w:type="paragraph" w:styleId="BlockText">
    <w:name w:val="Block Text"/>
    <w:basedOn w:val="Normal"/>
    <w:uiPriority w:val="99"/>
    <w:semiHidden/>
    <w:unhideWhenUsed/>
    <w:rsid w:val="0037680C"/>
    <w:pPr>
      <w:pBdr>
        <w:top w:val="single" w:sz="2" w:space="10" w:color="003057"/>
        <w:left w:val="single" w:sz="2" w:space="10" w:color="003057"/>
        <w:bottom w:val="single" w:sz="2" w:space="10" w:color="003057"/>
        <w:right w:val="single" w:sz="2" w:space="10" w:color="003057"/>
      </w:pBdr>
      <w:ind w:left="1152" w:right="1152"/>
    </w:pPr>
    <w:rPr>
      <w:rFonts w:ascii="Open Sans" w:hAnsi="Open Sans"/>
      <w:i/>
      <w:iCs/>
      <w:color w:val="003057"/>
    </w:rPr>
  </w:style>
  <w:style w:type="paragraph" w:styleId="BodyText2">
    <w:name w:val="Body Text 2"/>
    <w:basedOn w:val="Normal"/>
    <w:link w:val="BodyText2Char"/>
    <w:uiPriority w:val="99"/>
    <w:semiHidden/>
    <w:unhideWhenUsed/>
    <w:rsid w:val="0037680C"/>
    <w:pPr>
      <w:spacing w:after="120" w:line="480" w:lineRule="auto"/>
    </w:pPr>
    <w:rPr>
      <w:rFonts w:ascii="Open Sans" w:hAnsi="Open Sans"/>
      <w:b/>
      <w:color w:val="000000"/>
    </w:rPr>
  </w:style>
  <w:style w:type="character" w:customStyle="1" w:styleId="BodyText2Char">
    <w:name w:val="Body Text 2 Char"/>
    <w:link w:val="BodyText2"/>
    <w:uiPriority w:val="99"/>
    <w:semiHidden/>
    <w:rsid w:val="0037680C"/>
    <w:rPr>
      <w:rFonts w:ascii="Open Sans" w:hAnsi="Open Sans"/>
      <w:b/>
      <w:color w:val="000000"/>
    </w:rPr>
  </w:style>
  <w:style w:type="paragraph" w:styleId="BodyText3">
    <w:name w:val="Body Text 3"/>
    <w:basedOn w:val="Normal"/>
    <w:link w:val="BodyText3Char"/>
    <w:uiPriority w:val="99"/>
    <w:semiHidden/>
    <w:unhideWhenUsed/>
    <w:rsid w:val="0037680C"/>
    <w:pPr>
      <w:spacing w:after="120"/>
    </w:pPr>
    <w:rPr>
      <w:rFonts w:ascii="Open Sans" w:hAnsi="Open Sans"/>
      <w:color w:val="000000"/>
      <w:sz w:val="16"/>
      <w:szCs w:val="16"/>
    </w:rPr>
  </w:style>
  <w:style w:type="character" w:customStyle="1" w:styleId="BodyText3Char">
    <w:name w:val="Body Text 3 Char"/>
    <w:link w:val="BodyText3"/>
    <w:uiPriority w:val="99"/>
    <w:semiHidden/>
    <w:rsid w:val="0037680C"/>
    <w:rPr>
      <w:rFonts w:ascii="Open Sans" w:hAnsi="Open Sans"/>
      <w:color w:val="000000"/>
      <w:sz w:val="16"/>
      <w:szCs w:val="16"/>
    </w:rPr>
  </w:style>
  <w:style w:type="paragraph" w:styleId="BodyTextFirstIndent">
    <w:name w:val="Body Text First Indent"/>
    <w:basedOn w:val="BodyText"/>
    <w:link w:val="BodyTextFirstIndentChar"/>
    <w:uiPriority w:val="99"/>
    <w:semiHidden/>
    <w:unhideWhenUsed/>
    <w:rsid w:val="00DD4DC8"/>
    <w:pPr>
      <w:ind w:firstLine="360"/>
    </w:pPr>
    <w:rPr>
      <w:color w:val="000000"/>
    </w:rPr>
  </w:style>
  <w:style w:type="character" w:customStyle="1" w:styleId="BodyTextFirstIndentChar">
    <w:name w:val="Body Text First Indent Char"/>
    <w:link w:val="BodyTextFirstIndent"/>
    <w:uiPriority w:val="99"/>
    <w:semiHidden/>
    <w:rsid w:val="00DD4DC8"/>
    <w:rPr>
      <w:rFonts w:ascii="Arial" w:hAnsi="Arial" w:cs="Open Sans Light"/>
      <w:color w:val="000000"/>
      <w:lang w:val="en-GB" w:eastAsia="en-GB"/>
    </w:rPr>
  </w:style>
  <w:style w:type="paragraph" w:styleId="BodyTextIndent">
    <w:name w:val="Body Text Indent"/>
    <w:basedOn w:val="Normal"/>
    <w:link w:val="BodyTextIndentChar"/>
    <w:uiPriority w:val="99"/>
    <w:semiHidden/>
    <w:unhideWhenUsed/>
    <w:rsid w:val="0037680C"/>
    <w:pPr>
      <w:spacing w:after="120"/>
      <w:ind w:left="283"/>
    </w:pPr>
    <w:rPr>
      <w:rFonts w:ascii="Open Sans" w:hAnsi="Open Sans"/>
      <w:color w:val="000000"/>
    </w:rPr>
  </w:style>
  <w:style w:type="character" w:customStyle="1" w:styleId="BodyTextIndentChar">
    <w:name w:val="Body Text Indent Char"/>
    <w:link w:val="BodyTextIndent"/>
    <w:uiPriority w:val="99"/>
    <w:semiHidden/>
    <w:rsid w:val="0037680C"/>
    <w:rPr>
      <w:rFonts w:ascii="Open Sans" w:hAnsi="Open Sans"/>
      <w:color w:val="000000"/>
    </w:rPr>
  </w:style>
  <w:style w:type="paragraph" w:styleId="BodyTextFirstIndent2">
    <w:name w:val="Body Text First Indent 2"/>
    <w:basedOn w:val="BodyTextIndent"/>
    <w:link w:val="BodyTextFirstIndent2Char"/>
    <w:uiPriority w:val="99"/>
    <w:semiHidden/>
    <w:unhideWhenUsed/>
    <w:rsid w:val="0037680C"/>
    <w:pPr>
      <w:spacing w:after="0"/>
      <w:ind w:left="360" w:firstLine="360"/>
    </w:pPr>
  </w:style>
  <w:style w:type="character" w:customStyle="1" w:styleId="BodyTextFirstIndent2Char">
    <w:name w:val="Body Text First Indent 2 Char"/>
    <w:link w:val="BodyTextFirstIndent2"/>
    <w:uiPriority w:val="99"/>
    <w:semiHidden/>
    <w:rsid w:val="0037680C"/>
    <w:rPr>
      <w:rFonts w:ascii="Open Sans" w:hAnsi="Open Sans"/>
      <w:color w:val="000000"/>
    </w:rPr>
  </w:style>
  <w:style w:type="paragraph" w:styleId="BodyTextIndent2">
    <w:name w:val="Body Text Indent 2"/>
    <w:basedOn w:val="Normal"/>
    <w:link w:val="BodyTextIndent2Char"/>
    <w:uiPriority w:val="99"/>
    <w:semiHidden/>
    <w:unhideWhenUsed/>
    <w:rsid w:val="0037680C"/>
    <w:pPr>
      <w:spacing w:after="120" w:line="480" w:lineRule="auto"/>
      <w:ind w:left="283"/>
    </w:pPr>
    <w:rPr>
      <w:rFonts w:ascii="Open Sans" w:hAnsi="Open Sans"/>
      <w:color w:val="000000"/>
    </w:rPr>
  </w:style>
  <w:style w:type="character" w:customStyle="1" w:styleId="BodyTextIndent2Char">
    <w:name w:val="Body Text Indent 2 Char"/>
    <w:link w:val="BodyTextIndent2"/>
    <w:uiPriority w:val="99"/>
    <w:semiHidden/>
    <w:rsid w:val="0037680C"/>
    <w:rPr>
      <w:rFonts w:ascii="Open Sans" w:hAnsi="Open Sans"/>
      <w:color w:val="000000"/>
    </w:rPr>
  </w:style>
  <w:style w:type="paragraph" w:styleId="BodyTextIndent3">
    <w:name w:val="Body Text Indent 3"/>
    <w:basedOn w:val="Normal"/>
    <w:link w:val="BodyTextIndent3Char"/>
    <w:uiPriority w:val="99"/>
    <w:semiHidden/>
    <w:unhideWhenUsed/>
    <w:rsid w:val="0037680C"/>
    <w:pPr>
      <w:spacing w:after="120"/>
      <w:ind w:left="283"/>
    </w:pPr>
    <w:rPr>
      <w:rFonts w:ascii="Open Sans" w:hAnsi="Open Sans"/>
      <w:color w:val="000000"/>
      <w:sz w:val="16"/>
      <w:szCs w:val="16"/>
    </w:rPr>
  </w:style>
  <w:style w:type="character" w:customStyle="1" w:styleId="BodyTextIndent3Char">
    <w:name w:val="Body Text Indent 3 Char"/>
    <w:link w:val="BodyTextIndent3"/>
    <w:uiPriority w:val="99"/>
    <w:semiHidden/>
    <w:rsid w:val="0037680C"/>
    <w:rPr>
      <w:rFonts w:ascii="Open Sans" w:hAnsi="Open Sans"/>
      <w:color w:val="000000"/>
      <w:sz w:val="16"/>
      <w:szCs w:val="16"/>
    </w:rPr>
  </w:style>
  <w:style w:type="paragraph" w:styleId="Closing">
    <w:name w:val="Closing"/>
    <w:basedOn w:val="Normal"/>
    <w:link w:val="ClosingChar"/>
    <w:uiPriority w:val="99"/>
    <w:semiHidden/>
    <w:unhideWhenUsed/>
    <w:rsid w:val="0037680C"/>
    <w:pPr>
      <w:ind w:left="4252"/>
    </w:pPr>
    <w:rPr>
      <w:rFonts w:ascii="Open Sans" w:hAnsi="Open Sans"/>
      <w:color w:val="000000"/>
    </w:rPr>
  </w:style>
  <w:style w:type="character" w:customStyle="1" w:styleId="ClosingChar">
    <w:name w:val="Closing Char"/>
    <w:link w:val="Closing"/>
    <w:uiPriority w:val="99"/>
    <w:semiHidden/>
    <w:rsid w:val="0037680C"/>
    <w:rPr>
      <w:rFonts w:ascii="Open Sans" w:hAnsi="Open Sans"/>
      <w:color w:val="000000"/>
    </w:rPr>
  </w:style>
  <w:style w:type="paragraph" w:styleId="Date">
    <w:name w:val="Date"/>
    <w:basedOn w:val="Normal"/>
    <w:next w:val="Normal"/>
    <w:link w:val="DateChar"/>
    <w:uiPriority w:val="99"/>
    <w:semiHidden/>
    <w:unhideWhenUsed/>
    <w:rsid w:val="0037680C"/>
    <w:rPr>
      <w:rFonts w:ascii="Open Sans" w:hAnsi="Open Sans"/>
      <w:color w:val="000000"/>
    </w:rPr>
  </w:style>
  <w:style w:type="character" w:customStyle="1" w:styleId="DateChar">
    <w:name w:val="Date Char"/>
    <w:link w:val="Date"/>
    <w:uiPriority w:val="99"/>
    <w:semiHidden/>
    <w:rsid w:val="0037680C"/>
    <w:rPr>
      <w:rFonts w:ascii="Open Sans" w:hAnsi="Open Sans"/>
      <w:color w:val="000000"/>
    </w:rPr>
  </w:style>
  <w:style w:type="paragraph" w:styleId="DocumentMap">
    <w:name w:val="Document Map"/>
    <w:basedOn w:val="Normal"/>
    <w:link w:val="DocumentMapChar"/>
    <w:uiPriority w:val="99"/>
    <w:semiHidden/>
    <w:unhideWhenUsed/>
    <w:rsid w:val="0037680C"/>
    <w:rPr>
      <w:rFonts w:ascii="Open Sans" w:hAnsi="Open Sans"/>
      <w:color w:val="000000"/>
    </w:rPr>
  </w:style>
  <w:style w:type="character" w:customStyle="1" w:styleId="DocumentMapChar">
    <w:name w:val="Document Map Char"/>
    <w:link w:val="DocumentMap"/>
    <w:uiPriority w:val="99"/>
    <w:semiHidden/>
    <w:rsid w:val="0037680C"/>
    <w:rPr>
      <w:rFonts w:ascii="Open Sans" w:hAnsi="Open Sans" w:cs="Times New Roman"/>
      <w:color w:val="000000"/>
    </w:rPr>
  </w:style>
  <w:style w:type="paragraph" w:styleId="E-mailSignature">
    <w:name w:val="E-mail Signature"/>
    <w:basedOn w:val="Normal"/>
    <w:link w:val="E-mailSignatureChar"/>
    <w:uiPriority w:val="99"/>
    <w:semiHidden/>
    <w:unhideWhenUsed/>
    <w:rsid w:val="0037680C"/>
    <w:rPr>
      <w:rFonts w:ascii="Open Sans" w:hAnsi="Open Sans"/>
      <w:color w:val="000000"/>
    </w:rPr>
  </w:style>
  <w:style w:type="character" w:customStyle="1" w:styleId="E-mailSignatureChar">
    <w:name w:val="E-mail Signature Char"/>
    <w:link w:val="E-mailSignature"/>
    <w:uiPriority w:val="99"/>
    <w:semiHidden/>
    <w:rsid w:val="0037680C"/>
    <w:rPr>
      <w:rFonts w:ascii="Open Sans" w:hAnsi="Open Sans"/>
      <w:color w:val="000000"/>
    </w:rPr>
  </w:style>
  <w:style w:type="character" w:styleId="EndnoteReference">
    <w:name w:val="endnote reference"/>
    <w:uiPriority w:val="99"/>
    <w:semiHidden/>
    <w:unhideWhenUsed/>
    <w:rsid w:val="0037680C"/>
    <w:rPr>
      <w:rFonts w:ascii="Open Sans" w:hAnsi="Open Sans"/>
      <w:b/>
      <w:color w:val="000000"/>
      <w:sz w:val="24"/>
      <w:vertAlign w:val="superscript"/>
    </w:rPr>
  </w:style>
  <w:style w:type="paragraph" w:styleId="EndnoteText">
    <w:name w:val="endnote text"/>
    <w:basedOn w:val="Normal"/>
    <w:link w:val="EndnoteTextChar"/>
    <w:uiPriority w:val="99"/>
    <w:semiHidden/>
    <w:unhideWhenUsed/>
    <w:rsid w:val="0037680C"/>
    <w:rPr>
      <w:rFonts w:ascii="Open Sans" w:hAnsi="Open Sans"/>
      <w:color w:val="000000"/>
    </w:rPr>
  </w:style>
  <w:style w:type="character" w:customStyle="1" w:styleId="EndnoteTextChar">
    <w:name w:val="Endnote Text Char"/>
    <w:link w:val="EndnoteText"/>
    <w:uiPriority w:val="99"/>
    <w:semiHidden/>
    <w:rsid w:val="0037680C"/>
    <w:rPr>
      <w:rFonts w:ascii="Open Sans" w:hAnsi="Open Sans"/>
      <w:color w:val="000000"/>
    </w:rPr>
  </w:style>
  <w:style w:type="paragraph" w:styleId="EnvelopeAddress">
    <w:name w:val="envelope address"/>
    <w:basedOn w:val="Normal"/>
    <w:uiPriority w:val="99"/>
    <w:semiHidden/>
    <w:unhideWhenUsed/>
    <w:rsid w:val="0037680C"/>
    <w:pPr>
      <w:framePr w:w="7920" w:h="1980" w:hRule="exact" w:hSpace="180" w:wrap="auto" w:hAnchor="page" w:xAlign="center" w:yAlign="bottom"/>
      <w:ind w:left="2880"/>
    </w:pPr>
    <w:rPr>
      <w:rFonts w:ascii="Open Sans" w:hAnsi="Open Sans"/>
      <w:color w:val="000000"/>
    </w:rPr>
  </w:style>
  <w:style w:type="paragraph" w:styleId="EnvelopeReturn">
    <w:name w:val="envelope return"/>
    <w:basedOn w:val="Normal"/>
    <w:uiPriority w:val="99"/>
    <w:semiHidden/>
    <w:unhideWhenUsed/>
    <w:rsid w:val="0037680C"/>
    <w:rPr>
      <w:rFonts w:ascii="Open Sans" w:hAnsi="Open Sans"/>
      <w:color w:val="000000"/>
      <w:sz w:val="20"/>
      <w:szCs w:val="20"/>
    </w:rPr>
  </w:style>
  <w:style w:type="character" w:styleId="FootnoteReference">
    <w:name w:val="footnote reference"/>
    <w:uiPriority w:val="99"/>
    <w:semiHidden/>
    <w:unhideWhenUsed/>
    <w:rsid w:val="0037680C"/>
    <w:rPr>
      <w:rFonts w:ascii="Open Sans" w:hAnsi="Open Sans"/>
      <w:sz w:val="24"/>
      <w:vertAlign w:val="superscript"/>
    </w:rPr>
  </w:style>
  <w:style w:type="paragraph" w:styleId="FootnoteText">
    <w:name w:val="footnote text"/>
    <w:basedOn w:val="Normal"/>
    <w:link w:val="FootnoteTextChar"/>
    <w:uiPriority w:val="99"/>
    <w:semiHidden/>
    <w:unhideWhenUsed/>
    <w:rsid w:val="0037680C"/>
    <w:rPr>
      <w:rFonts w:ascii="Open Sans" w:hAnsi="Open Sans"/>
      <w:color w:val="000000"/>
    </w:rPr>
  </w:style>
  <w:style w:type="character" w:customStyle="1" w:styleId="FootnoteTextChar">
    <w:name w:val="Footnote Text Char"/>
    <w:link w:val="FootnoteText"/>
    <w:uiPriority w:val="99"/>
    <w:semiHidden/>
    <w:rsid w:val="0037680C"/>
    <w:rPr>
      <w:rFonts w:ascii="Open Sans" w:hAnsi="Open Sans"/>
      <w:color w:val="000000"/>
    </w:rPr>
  </w:style>
  <w:style w:type="character" w:styleId="PageNumber">
    <w:name w:val="page number"/>
    <w:uiPriority w:val="99"/>
    <w:semiHidden/>
    <w:unhideWhenUsed/>
    <w:rsid w:val="00A13C21"/>
    <w:rPr>
      <w:rFonts w:ascii="Open Sans" w:hAnsi="Open Sans"/>
      <w:color w:val="505759"/>
      <w:sz w:val="20"/>
    </w:rPr>
  </w:style>
  <w:style w:type="paragraph" w:styleId="Signature">
    <w:name w:val="Signature"/>
    <w:basedOn w:val="Normal"/>
    <w:link w:val="SignatureChar"/>
    <w:uiPriority w:val="99"/>
    <w:semiHidden/>
    <w:unhideWhenUsed/>
    <w:rsid w:val="00A13C21"/>
    <w:pPr>
      <w:ind w:left="4252"/>
    </w:pPr>
    <w:rPr>
      <w:rFonts w:ascii="Open Sans" w:hAnsi="Open Sans"/>
      <w:color w:val="000000"/>
    </w:rPr>
  </w:style>
  <w:style w:type="character" w:customStyle="1" w:styleId="SignatureChar">
    <w:name w:val="Signature Char"/>
    <w:link w:val="Signature"/>
    <w:uiPriority w:val="99"/>
    <w:semiHidden/>
    <w:rsid w:val="00A13C21"/>
    <w:rPr>
      <w:rFonts w:ascii="Open Sans" w:hAnsi="Open Sans"/>
      <w:color w:val="000000"/>
    </w:rPr>
  </w:style>
  <w:style w:type="paragraph" w:styleId="ListBullet3">
    <w:name w:val="List Bullet 3"/>
    <w:basedOn w:val="Normal"/>
    <w:uiPriority w:val="99"/>
    <w:unhideWhenUsed/>
    <w:rsid w:val="008772BD"/>
    <w:pPr>
      <w:numPr>
        <w:numId w:val="11"/>
      </w:numPr>
      <w:contextualSpacing/>
    </w:pPr>
  </w:style>
  <w:style w:type="paragraph" w:customStyle="1" w:styleId="Footerinformation810pt">
    <w:name w:val="Footer information 8/10pt"/>
    <w:basedOn w:val="Normal"/>
    <w:uiPriority w:val="99"/>
    <w:rsid w:val="0037680C"/>
    <w:pPr>
      <w:widowControl w:val="0"/>
      <w:autoSpaceDE w:val="0"/>
      <w:autoSpaceDN w:val="0"/>
      <w:adjustRightInd w:val="0"/>
      <w:spacing w:line="200" w:lineRule="atLeast"/>
      <w:textAlignment w:val="center"/>
    </w:pPr>
    <w:rPr>
      <w:rFonts w:ascii="Open Sans" w:hAnsi="Open Sans" w:cs="OpenSans-Light"/>
      <w:color w:val="000000"/>
      <w:sz w:val="16"/>
      <w:szCs w:val="16"/>
    </w:rPr>
  </w:style>
  <w:style w:type="character" w:styleId="HTMLAcronym">
    <w:name w:val="HTML Acronym"/>
    <w:basedOn w:val="DefaultParagraphFont"/>
    <w:uiPriority w:val="99"/>
    <w:semiHidden/>
    <w:unhideWhenUsed/>
    <w:rsid w:val="0037680C"/>
  </w:style>
  <w:style w:type="paragraph" w:styleId="HTMLAddress">
    <w:name w:val="HTML Address"/>
    <w:basedOn w:val="Normal"/>
    <w:link w:val="HTMLAddressChar"/>
    <w:uiPriority w:val="99"/>
    <w:semiHidden/>
    <w:unhideWhenUsed/>
    <w:rsid w:val="00702F1F"/>
    <w:rPr>
      <w:rFonts w:ascii="Open Sans" w:hAnsi="Open Sans"/>
      <w:i/>
      <w:iCs/>
    </w:rPr>
  </w:style>
  <w:style w:type="character" w:customStyle="1" w:styleId="HTMLAddressChar">
    <w:name w:val="HTML Address Char"/>
    <w:link w:val="HTMLAddress"/>
    <w:uiPriority w:val="99"/>
    <w:semiHidden/>
    <w:rsid w:val="00702F1F"/>
    <w:rPr>
      <w:rFonts w:ascii="Open Sans" w:hAnsi="Open Sans" w:cs="Times New Roman"/>
      <w:i/>
      <w:iCs/>
      <w:lang w:val="en-GB" w:eastAsia="en-GB"/>
    </w:rPr>
  </w:style>
  <w:style w:type="paragraph" w:styleId="Index1">
    <w:name w:val="index 1"/>
    <w:basedOn w:val="Normal"/>
    <w:next w:val="Normal"/>
    <w:autoRedefine/>
    <w:uiPriority w:val="99"/>
    <w:semiHidden/>
    <w:unhideWhenUsed/>
    <w:rsid w:val="006025B1"/>
    <w:pPr>
      <w:ind w:left="240" w:hanging="240"/>
    </w:pPr>
  </w:style>
  <w:style w:type="paragraph" w:styleId="Index2">
    <w:name w:val="index 2"/>
    <w:basedOn w:val="Normal"/>
    <w:next w:val="Normal"/>
    <w:autoRedefine/>
    <w:uiPriority w:val="99"/>
    <w:semiHidden/>
    <w:unhideWhenUsed/>
    <w:rsid w:val="006025B1"/>
    <w:pPr>
      <w:ind w:left="480" w:hanging="240"/>
    </w:pPr>
  </w:style>
  <w:style w:type="paragraph" w:styleId="Index3">
    <w:name w:val="index 3"/>
    <w:basedOn w:val="Normal"/>
    <w:next w:val="Normal"/>
    <w:autoRedefine/>
    <w:uiPriority w:val="99"/>
    <w:semiHidden/>
    <w:unhideWhenUsed/>
    <w:rsid w:val="006025B1"/>
    <w:pPr>
      <w:ind w:left="720" w:hanging="240"/>
    </w:pPr>
  </w:style>
  <w:style w:type="paragraph" w:styleId="Index4">
    <w:name w:val="index 4"/>
    <w:basedOn w:val="Normal"/>
    <w:next w:val="Normal"/>
    <w:autoRedefine/>
    <w:uiPriority w:val="99"/>
    <w:semiHidden/>
    <w:unhideWhenUsed/>
    <w:rsid w:val="006025B1"/>
    <w:pPr>
      <w:ind w:left="960" w:hanging="240"/>
    </w:pPr>
  </w:style>
  <w:style w:type="paragraph" w:styleId="Index5">
    <w:name w:val="index 5"/>
    <w:basedOn w:val="Normal"/>
    <w:next w:val="Normal"/>
    <w:autoRedefine/>
    <w:uiPriority w:val="99"/>
    <w:unhideWhenUsed/>
    <w:rsid w:val="006025B1"/>
    <w:pPr>
      <w:ind w:left="1200" w:hanging="240"/>
    </w:pPr>
  </w:style>
  <w:style w:type="paragraph" w:styleId="Index6">
    <w:name w:val="index 6"/>
    <w:basedOn w:val="Normal"/>
    <w:next w:val="Normal"/>
    <w:autoRedefine/>
    <w:uiPriority w:val="99"/>
    <w:semiHidden/>
    <w:unhideWhenUsed/>
    <w:rsid w:val="006025B1"/>
    <w:pPr>
      <w:ind w:left="1440" w:hanging="240"/>
    </w:pPr>
  </w:style>
  <w:style w:type="paragraph" w:styleId="Index7">
    <w:name w:val="index 7"/>
    <w:basedOn w:val="Normal"/>
    <w:next w:val="Normal"/>
    <w:autoRedefine/>
    <w:uiPriority w:val="99"/>
    <w:semiHidden/>
    <w:unhideWhenUsed/>
    <w:rsid w:val="006025B1"/>
    <w:pPr>
      <w:ind w:left="1680" w:hanging="240"/>
    </w:pPr>
  </w:style>
  <w:style w:type="paragraph" w:styleId="Index8">
    <w:name w:val="index 8"/>
    <w:basedOn w:val="Normal"/>
    <w:next w:val="Normal"/>
    <w:autoRedefine/>
    <w:uiPriority w:val="99"/>
    <w:semiHidden/>
    <w:unhideWhenUsed/>
    <w:rsid w:val="006025B1"/>
    <w:pPr>
      <w:ind w:left="1920" w:hanging="240"/>
    </w:pPr>
  </w:style>
  <w:style w:type="paragraph" w:styleId="Index9">
    <w:name w:val="index 9"/>
    <w:basedOn w:val="Normal"/>
    <w:next w:val="Normal"/>
    <w:autoRedefine/>
    <w:uiPriority w:val="99"/>
    <w:unhideWhenUsed/>
    <w:rsid w:val="006025B1"/>
    <w:pPr>
      <w:ind w:left="2160" w:hanging="240"/>
    </w:pPr>
  </w:style>
  <w:style w:type="paragraph" w:styleId="IndexHeading">
    <w:name w:val="index heading"/>
    <w:basedOn w:val="Normal"/>
    <w:next w:val="Index1"/>
    <w:uiPriority w:val="99"/>
    <w:semiHidden/>
    <w:unhideWhenUsed/>
    <w:rsid w:val="006025B1"/>
    <w:rPr>
      <w:rFonts w:ascii="Open Sans SemiBold" w:hAnsi="Open Sans SemiBold"/>
      <w:b/>
      <w:bCs/>
    </w:rPr>
  </w:style>
  <w:style w:type="character" w:styleId="LineNumber">
    <w:name w:val="line number"/>
    <w:uiPriority w:val="99"/>
    <w:semiHidden/>
    <w:unhideWhenUsed/>
    <w:rsid w:val="006025B1"/>
    <w:rPr>
      <w:rFonts w:ascii="Open Sans Light" w:hAnsi="Open Sans Light"/>
      <w:b w:val="0"/>
      <w:i w:val="0"/>
    </w:rPr>
  </w:style>
  <w:style w:type="paragraph" w:styleId="List">
    <w:name w:val="List"/>
    <w:basedOn w:val="Normal"/>
    <w:uiPriority w:val="99"/>
    <w:semiHidden/>
    <w:unhideWhenUsed/>
    <w:rsid w:val="006025B1"/>
    <w:pPr>
      <w:ind w:left="283" w:hanging="283"/>
      <w:contextualSpacing/>
    </w:pPr>
  </w:style>
  <w:style w:type="paragraph" w:styleId="List2">
    <w:name w:val="List 2"/>
    <w:basedOn w:val="Normal"/>
    <w:uiPriority w:val="99"/>
    <w:semiHidden/>
    <w:unhideWhenUsed/>
    <w:rsid w:val="006025B1"/>
    <w:pPr>
      <w:ind w:left="566" w:hanging="283"/>
      <w:contextualSpacing/>
    </w:pPr>
  </w:style>
  <w:style w:type="paragraph" w:styleId="List3">
    <w:name w:val="List 3"/>
    <w:basedOn w:val="Normal"/>
    <w:uiPriority w:val="99"/>
    <w:semiHidden/>
    <w:unhideWhenUsed/>
    <w:rsid w:val="006025B1"/>
    <w:pPr>
      <w:ind w:left="849" w:hanging="283"/>
      <w:contextualSpacing/>
    </w:pPr>
  </w:style>
  <w:style w:type="paragraph" w:styleId="List4">
    <w:name w:val="List 4"/>
    <w:basedOn w:val="Normal"/>
    <w:uiPriority w:val="99"/>
    <w:semiHidden/>
    <w:unhideWhenUsed/>
    <w:rsid w:val="006025B1"/>
    <w:pPr>
      <w:ind w:left="1132" w:hanging="283"/>
      <w:contextualSpacing/>
    </w:pPr>
  </w:style>
  <w:style w:type="paragraph" w:styleId="List5">
    <w:name w:val="List 5"/>
    <w:basedOn w:val="Normal"/>
    <w:uiPriority w:val="99"/>
    <w:semiHidden/>
    <w:unhideWhenUsed/>
    <w:rsid w:val="006025B1"/>
    <w:pPr>
      <w:ind w:left="1415" w:hanging="283"/>
      <w:contextualSpacing/>
    </w:pPr>
  </w:style>
  <w:style w:type="paragraph" w:styleId="ListBullet4">
    <w:name w:val="List Bullet 4"/>
    <w:basedOn w:val="Normal"/>
    <w:uiPriority w:val="99"/>
    <w:semiHidden/>
    <w:unhideWhenUsed/>
    <w:rsid w:val="008772BD"/>
    <w:pPr>
      <w:numPr>
        <w:numId w:val="10"/>
      </w:numPr>
      <w:contextualSpacing/>
    </w:pPr>
  </w:style>
  <w:style w:type="paragraph" w:styleId="ListBullet5">
    <w:name w:val="List Bullet 5"/>
    <w:basedOn w:val="Normal"/>
    <w:uiPriority w:val="99"/>
    <w:unhideWhenUsed/>
    <w:rsid w:val="008772BD"/>
    <w:pPr>
      <w:numPr>
        <w:numId w:val="9"/>
      </w:numPr>
      <w:contextualSpacing/>
    </w:pPr>
  </w:style>
  <w:style w:type="paragraph" w:styleId="ListContinue">
    <w:name w:val="List Continue"/>
    <w:basedOn w:val="Normal"/>
    <w:uiPriority w:val="99"/>
    <w:semiHidden/>
    <w:unhideWhenUsed/>
    <w:rsid w:val="006025B1"/>
    <w:pPr>
      <w:spacing w:after="120"/>
      <w:ind w:left="283"/>
      <w:contextualSpacing/>
    </w:pPr>
  </w:style>
  <w:style w:type="paragraph" w:styleId="ListContinue2">
    <w:name w:val="List Continue 2"/>
    <w:basedOn w:val="Normal"/>
    <w:uiPriority w:val="99"/>
    <w:semiHidden/>
    <w:unhideWhenUsed/>
    <w:rsid w:val="006025B1"/>
    <w:pPr>
      <w:spacing w:after="120"/>
      <w:ind w:left="566"/>
      <w:contextualSpacing/>
    </w:pPr>
  </w:style>
  <w:style w:type="paragraph" w:styleId="ListContinue3">
    <w:name w:val="List Continue 3"/>
    <w:basedOn w:val="Normal"/>
    <w:uiPriority w:val="99"/>
    <w:semiHidden/>
    <w:unhideWhenUsed/>
    <w:rsid w:val="006025B1"/>
    <w:pPr>
      <w:spacing w:after="120"/>
      <w:ind w:left="849"/>
      <w:contextualSpacing/>
    </w:pPr>
  </w:style>
  <w:style w:type="paragraph" w:styleId="ListContinue4">
    <w:name w:val="List Continue 4"/>
    <w:basedOn w:val="Normal"/>
    <w:uiPriority w:val="99"/>
    <w:semiHidden/>
    <w:unhideWhenUsed/>
    <w:rsid w:val="006025B1"/>
    <w:pPr>
      <w:spacing w:after="120"/>
      <w:ind w:left="1132"/>
      <w:contextualSpacing/>
    </w:pPr>
  </w:style>
  <w:style w:type="paragraph" w:styleId="ListContinue5">
    <w:name w:val="List Continue 5"/>
    <w:basedOn w:val="Normal"/>
    <w:uiPriority w:val="99"/>
    <w:semiHidden/>
    <w:unhideWhenUsed/>
    <w:rsid w:val="006025B1"/>
    <w:pPr>
      <w:spacing w:after="120"/>
      <w:ind w:left="1415"/>
      <w:contextualSpacing/>
    </w:pPr>
  </w:style>
  <w:style w:type="paragraph" w:styleId="ListNumber4">
    <w:name w:val="List Number 4"/>
    <w:basedOn w:val="Normal"/>
    <w:uiPriority w:val="99"/>
    <w:semiHidden/>
    <w:unhideWhenUsed/>
    <w:rsid w:val="00CE6503"/>
    <w:pPr>
      <w:numPr>
        <w:numId w:val="8"/>
      </w:numPr>
      <w:contextualSpacing/>
    </w:pPr>
  </w:style>
  <w:style w:type="paragraph" w:styleId="ListNumber5">
    <w:name w:val="List Number 5"/>
    <w:basedOn w:val="Normal"/>
    <w:uiPriority w:val="99"/>
    <w:semiHidden/>
    <w:unhideWhenUsed/>
    <w:rsid w:val="00CE6503"/>
    <w:pPr>
      <w:numPr>
        <w:numId w:val="7"/>
      </w:numPr>
      <w:contextualSpacing/>
    </w:pPr>
  </w:style>
  <w:style w:type="paragraph" w:styleId="MessageHeader">
    <w:name w:val="Message Header"/>
    <w:basedOn w:val="Normal"/>
    <w:link w:val="MessageHeaderChar"/>
    <w:uiPriority w:val="99"/>
    <w:semiHidden/>
    <w:unhideWhenUsed/>
    <w:rsid w:val="00A13C21"/>
    <w:pPr>
      <w:pBdr>
        <w:top w:val="single" w:sz="6" w:space="1" w:color="auto"/>
        <w:left w:val="single" w:sz="6" w:space="1" w:color="auto"/>
        <w:bottom w:val="single" w:sz="6" w:space="1" w:color="auto"/>
        <w:right w:val="single" w:sz="6" w:space="1" w:color="auto"/>
      </w:pBdr>
      <w:shd w:val="pct20" w:color="auto" w:fill="auto"/>
      <w:ind w:left="1134" w:hanging="1134"/>
    </w:pPr>
    <w:rPr>
      <w:rFonts w:ascii="Open Sans" w:hAnsi="Open Sans"/>
    </w:rPr>
  </w:style>
  <w:style w:type="character" w:customStyle="1" w:styleId="MessageHeaderChar">
    <w:name w:val="Message Header Char"/>
    <w:link w:val="MessageHeader"/>
    <w:uiPriority w:val="99"/>
    <w:semiHidden/>
    <w:rsid w:val="00A13C21"/>
    <w:rPr>
      <w:rFonts w:ascii="Open Sans" w:eastAsia="MS PGothic" w:hAnsi="Open Sans" w:cs="Times New Roman"/>
      <w:shd w:val="pct20" w:color="auto" w:fill="auto"/>
      <w:lang w:val="en-GB" w:eastAsia="en-GB"/>
    </w:rPr>
  </w:style>
  <w:style w:type="paragraph" w:styleId="NoSpacing">
    <w:name w:val="No Spacing"/>
    <w:link w:val="NoSpacingChar"/>
    <w:uiPriority w:val="1"/>
    <w:qFormat/>
    <w:rsid w:val="00ED7E15"/>
    <w:rPr>
      <w:rFonts w:ascii="Plus Jakarta Sans Light" w:hAnsi="Plus Jakarta Sans Light"/>
      <w:sz w:val="24"/>
      <w:szCs w:val="24"/>
      <w:lang w:eastAsia="en-GB"/>
    </w:rPr>
  </w:style>
  <w:style w:type="paragraph" w:styleId="NormalIndent">
    <w:name w:val="Normal Indent"/>
    <w:basedOn w:val="Normal"/>
    <w:uiPriority w:val="99"/>
    <w:semiHidden/>
    <w:unhideWhenUsed/>
    <w:rsid w:val="006025B1"/>
    <w:pPr>
      <w:ind w:left="720"/>
    </w:pPr>
  </w:style>
  <w:style w:type="paragraph" w:styleId="NoteHeading">
    <w:name w:val="Note Heading"/>
    <w:basedOn w:val="Normal"/>
    <w:next w:val="Normal"/>
    <w:link w:val="NoteHeadingChar"/>
    <w:uiPriority w:val="99"/>
    <w:semiHidden/>
    <w:unhideWhenUsed/>
    <w:rsid w:val="006025B1"/>
  </w:style>
  <w:style w:type="character" w:customStyle="1" w:styleId="NoteHeadingChar">
    <w:name w:val="Note Heading Char"/>
    <w:link w:val="NoteHeading"/>
    <w:uiPriority w:val="99"/>
    <w:semiHidden/>
    <w:rsid w:val="006025B1"/>
    <w:rPr>
      <w:rFonts w:ascii="Open Sans Light" w:hAnsi="Open Sans Light" w:cs="Times New Roman"/>
      <w:lang w:val="en-GB" w:eastAsia="en-GB"/>
    </w:rPr>
  </w:style>
  <w:style w:type="paragraph" w:customStyle="1" w:styleId="NoteLevel1">
    <w:name w:val="Note Level 1"/>
    <w:basedOn w:val="Normal"/>
    <w:uiPriority w:val="99"/>
    <w:rsid w:val="006025B1"/>
    <w:pPr>
      <w:keepNext/>
      <w:numPr>
        <w:numId w:val="6"/>
      </w:numPr>
      <w:contextualSpacing/>
      <w:outlineLvl w:val="0"/>
    </w:pPr>
  </w:style>
  <w:style w:type="paragraph" w:customStyle="1" w:styleId="NoteLevel2">
    <w:name w:val="Note Level 2"/>
    <w:basedOn w:val="Normal"/>
    <w:uiPriority w:val="99"/>
    <w:rsid w:val="006025B1"/>
    <w:pPr>
      <w:keepNext/>
      <w:numPr>
        <w:ilvl w:val="1"/>
        <w:numId w:val="6"/>
      </w:numPr>
      <w:contextualSpacing/>
      <w:outlineLvl w:val="1"/>
    </w:pPr>
  </w:style>
  <w:style w:type="paragraph" w:customStyle="1" w:styleId="NoteLevel3">
    <w:name w:val="Note Level 3"/>
    <w:basedOn w:val="Normal"/>
    <w:uiPriority w:val="99"/>
    <w:rsid w:val="006025B1"/>
    <w:pPr>
      <w:keepNext/>
      <w:numPr>
        <w:ilvl w:val="2"/>
        <w:numId w:val="6"/>
      </w:numPr>
      <w:contextualSpacing/>
      <w:outlineLvl w:val="2"/>
    </w:pPr>
  </w:style>
  <w:style w:type="paragraph" w:customStyle="1" w:styleId="NoteLevel4">
    <w:name w:val="Note Level 4"/>
    <w:basedOn w:val="Normal"/>
    <w:uiPriority w:val="99"/>
    <w:rsid w:val="006025B1"/>
    <w:pPr>
      <w:keepNext/>
      <w:numPr>
        <w:ilvl w:val="3"/>
        <w:numId w:val="6"/>
      </w:numPr>
      <w:contextualSpacing/>
      <w:outlineLvl w:val="3"/>
    </w:pPr>
  </w:style>
  <w:style w:type="paragraph" w:customStyle="1" w:styleId="NoteLevel5">
    <w:name w:val="Note Level 5"/>
    <w:basedOn w:val="Normal"/>
    <w:uiPriority w:val="99"/>
    <w:rsid w:val="006025B1"/>
    <w:pPr>
      <w:keepNext/>
      <w:numPr>
        <w:ilvl w:val="4"/>
        <w:numId w:val="6"/>
      </w:numPr>
      <w:contextualSpacing/>
      <w:outlineLvl w:val="4"/>
    </w:pPr>
  </w:style>
  <w:style w:type="paragraph" w:customStyle="1" w:styleId="NoteLevel6">
    <w:name w:val="Note Level 6"/>
    <w:basedOn w:val="Normal"/>
    <w:uiPriority w:val="99"/>
    <w:rsid w:val="006025B1"/>
    <w:pPr>
      <w:keepNext/>
      <w:numPr>
        <w:ilvl w:val="5"/>
        <w:numId w:val="6"/>
      </w:numPr>
      <w:contextualSpacing/>
      <w:outlineLvl w:val="5"/>
    </w:pPr>
  </w:style>
  <w:style w:type="paragraph" w:customStyle="1" w:styleId="NoteLevel7">
    <w:name w:val="Note Level 7"/>
    <w:basedOn w:val="Normal"/>
    <w:uiPriority w:val="99"/>
    <w:rsid w:val="006025B1"/>
    <w:pPr>
      <w:keepNext/>
      <w:numPr>
        <w:ilvl w:val="6"/>
        <w:numId w:val="6"/>
      </w:numPr>
      <w:contextualSpacing/>
      <w:outlineLvl w:val="6"/>
    </w:pPr>
  </w:style>
  <w:style w:type="paragraph" w:customStyle="1" w:styleId="NoteLevel8">
    <w:name w:val="Note Level 8"/>
    <w:basedOn w:val="Normal"/>
    <w:uiPriority w:val="99"/>
    <w:rsid w:val="006025B1"/>
    <w:pPr>
      <w:keepNext/>
      <w:numPr>
        <w:ilvl w:val="7"/>
        <w:numId w:val="6"/>
      </w:numPr>
      <w:contextualSpacing/>
      <w:outlineLvl w:val="7"/>
    </w:pPr>
  </w:style>
  <w:style w:type="paragraph" w:customStyle="1" w:styleId="NoteLevel9">
    <w:name w:val="Note Level 9"/>
    <w:basedOn w:val="Normal"/>
    <w:uiPriority w:val="99"/>
    <w:rsid w:val="006025B1"/>
    <w:pPr>
      <w:keepNext/>
      <w:numPr>
        <w:ilvl w:val="8"/>
        <w:numId w:val="6"/>
      </w:numPr>
      <w:contextualSpacing/>
      <w:outlineLvl w:val="8"/>
    </w:pPr>
  </w:style>
  <w:style w:type="paragraph" w:styleId="Salutation">
    <w:name w:val="Salutation"/>
    <w:basedOn w:val="Normal"/>
    <w:next w:val="Normal"/>
    <w:link w:val="SalutationChar"/>
    <w:uiPriority w:val="99"/>
    <w:semiHidden/>
    <w:unhideWhenUsed/>
    <w:rsid w:val="00702F1F"/>
    <w:rPr>
      <w:rFonts w:ascii="Open Sans" w:hAnsi="Open Sans"/>
    </w:rPr>
  </w:style>
  <w:style w:type="character" w:customStyle="1" w:styleId="SalutationChar">
    <w:name w:val="Salutation Char"/>
    <w:link w:val="Salutation"/>
    <w:uiPriority w:val="99"/>
    <w:semiHidden/>
    <w:rsid w:val="00702F1F"/>
    <w:rPr>
      <w:rFonts w:ascii="Open Sans" w:hAnsi="Open Sans" w:cs="Times New Roman"/>
      <w:lang w:val="en-GB" w:eastAsia="en-GB"/>
    </w:rPr>
  </w:style>
  <w:style w:type="paragraph" w:styleId="TableofAuthorities">
    <w:name w:val="table of authorities"/>
    <w:basedOn w:val="Normal"/>
    <w:next w:val="Normal"/>
    <w:uiPriority w:val="99"/>
    <w:semiHidden/>
    <w:unhideWhenUsed/>
    <w:rsid w:val="00702F1F"/>
    <w:pPr>
      <w:ind w:left="240" w:hanging="240"/>
    </w:pPr>
    <w:rPr>
      <w:rFonts w:ascii="Open Sans" w:hAnsi="Open Sans"/>
    </w:rPr>
  </w:style>
  <w:style w:type="paragraph" w:styleId="TableofFigures">
    <w:name w:val="table of figures"/>
    <w:basedOn w:val="Normal"/>
    <w:next w:val="Normal"/>
    <w:uiPriority w:val="99"/>
    <w:semiHidden/>
    <w:unhideWhenUsed/>
    <w:rsid w:val="00702F1F"/>
    <w:rPr>
      <w:rFonts w:ascii="Open Sans" w:hAnsi="Open Sans"/>
    </w:rPr>
  </w:style>
  <w:style w:type="paragraph" w:styleId="TOAHeading">
    <w:name w:val="toa heading"/>
    <w:basedOn w:val="Normal"/>
    <w:next w:val="Normal"/>
    <w:uiPriority w:val="99"/>
    <w:semiHidden/>
    <w:unhideWhenUsed/>
    <w:rsid w:val="00A13C21"/>
    <w:pPr>
      <w:spacing w:before="120"/>
    </w:pPr>
    <w:rPr>
      <w:rFonts w:ascii="Open Sans" w:hAnsi="Open Sans"/>
      <w:b/>
      <w:bCs/>
    </w:rPr>
  </w:style>
  <w:style w:type="table" w:styleId="ListTable1Light">
    <w:name w:val="List Table 1 Light"/>
    <w:basedOn w:val="TableNormal"/>
    <w:uiPriority w:val="46"/>
    <w:rsid w:val="00CE6503"/>
    <w:rPr>
      <w:rFonts w:ascii="Open Sans Light" w:hAnsi="Open Sans Light"/>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267BF2"/>
        </w:tcBorders>
      </w:tcPr>
    </w:tblStylePr>
    <w:tblStylePr w:type="lastRow">
      <w:rPr>
        <w:b/>
        <w:bCs/>
      </w:rPr>
      <w:tblPr/>
      <w:tcPr>
        <w:tcBorders>
          <w:top w:val="single" w:sz="4" w:space="0" w:color="267BF2"/>
        </w:tcBorders>
      </w:tcPr>
    </w:tblStylePr>
    <w:tblStylePr w:type="firstCol">
      <w:rPr>
        <w:b/>
        <w:bCs/>
      </w:rPr>
    </w:tblStylePr>
    <w:tblStylePr w:type="lastCol">
      <w:rPr>
        <w:b/>
        <w:bCs/>
      </w:rPr>
    </w:tblStylePr>
    <w:tblStylePr w:type="band1Vert">
      <w:tblPr/>
      <w:tcPr>
        <w:shd w:val="clear" w:color="auto" w:fill="B6D3FA"/>
      </w:tcPr>
    </w:tblStylePr>
    <w:tblStylePr w:type="band1Horz">
      <w:tblPr/>
      <w:tcPr>
        <w:shd w:val="clear" w:color="auto" w:fill="B6D3FA"/>
      </w:tcPr>
    </w:tblStylePr>
  </w:style>
  <w:style w:type="table" w:styleId="ListTable1Light-Accent2">
    <w:name w:val="List Table 1 Light Accent 2"/>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BBE8FC"/>
        </w:tcBorders>
      </w:tcPr>
    </w:tblStylePr>
    <w:tblStylePr w:type="lastRow">
      <w:rPr>
        <w:b/>
        <w:bCs/>
      </w:rPr>
      <w:tblPr/>
      <w:tcPr>
        <w:tcBorders>
          <w:top w:val="single" w:sz="4" w:space="0" w:color="BBE8FC"/>
        </w:tcBorders>
      </w:tcPr>
    </w:tblStylePr>
    <w:tblStylePr w:type="firstCol">
      <w:rPr>
        <w:b/>
        <w:bCs/>
      </w:rPr>
    </w:tblStylePr>
    <w:tblStylePr w:type="lastCol">
      <w:rPr>
        <w:b/>
        <w:bCs/>
      </w:rPr>
    </w:tblStylePr>
    <w:tblStylePr w:type="band1Vert">
      <w:tblPr/>
      <w:tcPr>
        <w:shd w:val="clear" w:color="auto" w:fill="E8F7FE"/>
      </w:tcPr>
    </w:tblStylePr>
    <w:tblStylePr w:type="band1Horz">
      <w:tblPr/>
      <w:tcPr>
        <w:shd w:val="clear" w:color="auto" w:fill="E8F7FE"/>
      </w:tcPr>
    </w:tblStylePr>
  </w:style>
  <w:style w:type="table" w:styleId="ListTable1Light-Accent3">
    <w:name w:val="List Table 1 Light Accent 3"/>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FFE066"/>
        </w:tcBorders>
      </w:tcPr>
    </w:tblStylePr>
    <w:tblStylePr w:type="lastRow">
      <w:rPr>
        <w:b/>
        <w:bCs/>
      </w:rPr>
      <w:tblPr/>
      <w:tcPr>
        <w:tcBorders>
          <w:top w:val="single" w:sz="4" w:space="0" w:color="FFE066"/>
        </w:tcBorders>
      </w:tcPr>
    </w:tblStylePr>
    <w:tblStylePr w:type="firstCol">
      <w:rPr>
        <w:b/>
        <w:bCs/>
      </w:rPr>
    </w:tblStylePr>
    <w:tblStylePr w:type="lastCol">
      <w:rPr>
        <w:b/>
        <w:bCs/>
      </w:rPr>
    </w:tblStylePr>
    <w:tblStylePr w:type="band1Vert">
      <w:tblPr/>
      <w:tcPr>
        <w:shd w:val="clear" w:color="auto" w:fill="FFF4CC"/>
      </w:tcPr>
    </w:tblStylePr>
    <w:tblStylePr w:type="band1Horz">
      <w:tblPr/>
      <w:tcPr>
        <w:shd w:val="clear" w:color="auto" w:fill="FFF4CC"/>
      </w:tcPr>
    </w:tblStylePr>
  </w:style>
  <w:style w:type="table" w:styleId="ListTable1Light-Accent4">
    <w:name w:val="List Table 1 Light Accent 4"/>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F3A272"/>
        </w:tcBorders>
      </w:tcPr>
    </w:tblStylePr>
    <w:tblStylePr w:type="lastRow">
      <w:rPr>
        <w:b/>
        <w:bCs/>
      </w:rPr>
      <w:tblPr/>
      <w:tcPr>
        <w:tcBorders>
          <w:top w:val="single" w:sz="4" w:space="0" w:color="F3A272"/>
        </w:tcBorders>
      </w:tcPr>
    </w:tblStylePr>
    <w:tblStylePr w:type="firstCol">
      <w:rPr>
        <w:b/>
        <w:bCs/>
      </w:rPr>
    </w:tblStylePr>
    <w:tblStylePr w:type="lastCol">
      <w:rPr>
        <w:b/>
        <w:bCs/>
      </w:rPr>
    </w:tblStylePr>
    <w:tblStylePr w:type="band1Vert">
      <w:tblPr/>
      <w:tcPr>
        <w:shd w:val="clear" w:color="auto" w:fill="FBE0D0"/>
      </w:tcPr>
    </w:tblStylePr>
    <w:tblStylePr w:type="band1Horz">
      <w:tblPr/>
      <w:tcPr>
        <w:shd w:val="clear" w:color="auto" w:fill="FBE0D0"/>
      </w:tcPr>
    </w:tblStylePr>
  </w:style>
  <w:style w:type="table" w:styleId="ListTable1Light-Accent5">
    <w:name w:val="List Table 1 Light Accent 5"/>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FDA147"/>
        </w:tcBorders>
      </w:tcPr>
    </w:tblStylePr>
    <w:tblStylePr w:type="lastRow">
      <w:rPr>
        <w:b/>
        <w:bCs/>
      </w:rPr>
      <w:tblPr/>
      <w:tcPr>
        <w:tcBorders>
          <w:top w:val="single" w:sz="4" w:space="0" w:color="FDA147"/>
        </w:tcBorders>
      </w:tcPr>
    </w:tblStylePr>
    <w:tblStylePr w:type="firstCol">
      <w:rPr>
        <w:b/>
        <w:bCs/>
      </w:rPr>
    </w:tblStylePr>
    <w:tblStylePr w:type="lastCol">
      <w:rPr>
        <w:b/>
        <w:bCs/>
      </w:rPr>
    </w:tblStylePr>
    <w:tblStylePr w:type="band1Vert">
      <w:tblPr/>
      <w:tcPr>
        <w:shd w:val="clear" w:color="auto" w:fill="FEDFC1"/>
      </w:tcPr>
    </w:tblStylePr>
    <w:tblStylePr w:type="band1Horz">
      <w:tblPr/>
      <w:tcPr>
        <w:shd w:val="clear" w:color="auto" w:fill="FEDFC1"/>
      </w:tcPr>
    </w:tblStylePr>
  </w:style>
  <w:style w:type="character" w:styleId="SmartLink">
    <w:name w:val="Smart Link"/>
    <w:uiPriority w:val="99"/>
    <w:rsid w:val="0014191D"/>
    <w:rPr>
      <w:color w:val="B79BFE" w:themeColor="accent1"/>
      <w:u w:val="single"/>
      <w:shd w:val="clear" w:color="auto" w:fill="F3F2F1"/>
    </w:rPr>
  </w:style>
  <w:style w:type="character" w:styleId="UnresolvedMention">
    <w:name w:val="Unresolved Mention"/>
    <w:uiPriority w:val="99"/>
    <w:rsid w:val="00702F1F"/>
    <w:rPr>
      <w:color w:val="605E5C"/>
      <w:shd w:val="clear" w:color="auto" w:fill="E1DFDD"/>
    </w:rPr>
  </w:style>
  <w:style w:type="character" w:customStyle="1" w:styleId="NoSpacingChar">
    <w:name w:val="No Spacing Char"/>
    <w:link w:val="NoSpacing"/>
    <w:uiPriority w:val="1"/>
    <w:rsid w:val="00ED7E15"/>
    <w:rPr>
      <w:rFonts w:ascii="Plus Jakarta Sans Light" w:hAnsi="Plus Jakarta Sans Light"/>
      <w:sz w:val="24"/>
      <w:szCs w:val="24"/>
      <w:lang w:eastAsia="en-GB"/>
    </w:rPr>
  </w:style>
  <w:style w:type="character" w:styleId="Mention">
    <w:name w:val="Mention"/>
    <w:uiPriority w:val="99"/>
    <w:rsid w:val="006025B1"/>
    <w:rPr>
      <w:color w:val="007EA2"/>
      <w:shd w:val="clear" w:color="auto" w:fill="E1DFDD"/>
    </w:rPr>
  </w:style>
  <w:style w:type="paragraph" w:customStyle="1" w:styleId="Default">
    <w:name w:val="Default"/>
    <w:rsid w:val="00ED7E15"/>
    <w:pPr>
      <w:autoSpaceDE w:val="0"/>
      <w:autoSpaceDN w:val="0"/>
      <w:adjustRightInd w:val="0"/>
    </w:pPr>
    <w:rPr>
      <w:rFonts w:ascii="Plus Jakarta Sans" w:hAnsi="Plus Jakarta Sans" w:cs="Open Sans Light"/>
      <w:color w:val="000000"/>
      <w:sz w:val="24"/>
      <w:szCs w:val="24"/>
    </w:rPr>
  </w:style>
  <w:style w:type="paragraph" w:customStyle="1" w:styleId="Quotebox">
    <w:name w:val="Quote box"/>
    <w:basedOn w:val="Heading2"/>
    <w:rsid w:val="00F4561D"/>
    <w:pPr>
      <w:spacing w:before="0" w:line="276" w:lineRule="auto"/>
    </w:pPr>
    <w:rPr>
      <w:b w:val="0"/>
      <w:bCs w:val="0"/>
      <w:color w:val="0D004D"/>
    </w:rPr>
  </w:style>
  <w:style w:type="paragraph" w:customStyle="1" w:styleId="TableHeading">
    <w:name w:val="Table Heading"/>
    <w:basedOn w:val="BodyText"/>
    <w:rsid w:val="00BC7B27"/>
    <w:pPr>
      <w:spacing w:after="0"/>
    </w:pPr>
    <w:rPr>
      <w:b/>
      <w:bCs/>
      <w:color w:val="0D004D"/>
      <w:szCs w:val="32"/>
    </w:rPr>
  </w:style>
  <w:style w:type="paragraph" w:customStyle="1" w:styleId="TableText">
    <w:name w:val="Table Text"/>
    <w:basedOn w:val="BodyText"/>
    <w:rsid w:val="009305A0"/>
    <w:pPr>
      <w:spacing w:after="0"/>
    </w:pPr>
  </w:style>
  <w:style w:type="paragraph" w:customStyle="1" w:styleId="Tabletextbullets">
    <w:name w:val="Table text bullets"/>
    <w:link w:val="TabletextbulletsChar"/>
    <w:qFormat/>
    <w:rsid w:val="00F00133"/>
    <w:pPr>
      <w:numPr>
        <w:numId w:val="13"/>
      </w:numPr>
      <w:spacing w:before="80" w:after="60" w:line="240" w:lineRule="atLeast"/>
    </w:pPr>
    <w:rPr>
      <w:rFonts w:ascii="Verdana" w:eastAsia="Times New Roman" w:hAnsi="Verdana" w:cs="Arial"/>
      <w:szCs w:val="24"/>
      <w:lang w:eastAsia="en-US"/>
    </w:rPr>
  </w:style>
  <w:style w:type="character" w:customStyle="1" w:styleId="TabletextbulletsChar">
    <w:name w:val="Table text bullets Char"/>
    <w:link w:val="Tabletextbullets"/>
    <w:rsid w:val="00F00133"/>
    <w:rPr>
      <w:rFonts w:ascii="Verdana" w:eastAsia="Times New Roman" w:hAnsi="Verdana" w:cs="Arial"/>
      <w:szCs w:val="24"/>
      <w:lang w:eastAsia="en-US"/>
    </w:rPr>
  </w:style>
  <w:style w:type="table" w:styleId="GridTable4-Accent2">
    <w:name w:val="Grid Table 4 Accent 2"/>
    <w:basedOn w:val="TableNormal"/>
    <w:uiPriority w:val="49"/>
    <w:rsid w:val="00FB699D"/>
    <w:tblPr>
      <w:tblStyleRowBandSize w:val="1"/>
      <w:tblStyleColBandSize w:val="1"/>
      <w:tblBorders>
        <w:top w:val="single" w:sz="4" w:space="0" w:color="AE95ED" w:themeColor="accent2" w:themeTint="99"/>
        <w:left w:val="single" w:sz="4" w:space="0" w:color="AE95ED" w:themeColor="accent2" w:themeTint="99"/>
        <w:bottom w:val="single" w:sz="4" w:space="0" w:color="AE95ED" w:themeColor="accent2" w:themeTint="99"/>
        <w:right w:val="single" w:sz="4" w:space="0" w:color="AE95ED" w:themeColor="accent2" w:themeTint="99"/>
        <w:insideH w:val="single" w:sz="4" w:space="0" w:color="AE95ED" w:themeColor="accent2" w:themeTint="99"/>
        <w:insideV w:val="single" w:sz="4" w:space="0" w:color="AE95ED" w:themeColor="accent2" w:themeTint="99"/>
      </w:tblBorders>
    </w:tblPr>
    <w:tblStylePr w:type="firstRow">
      <w:rPr>
        <w:b/>
        <w:bCs/>
        <w:color w:val="FFFFFF" w:themeColor="background1"/>
      </w:rPr>
      <w:tblPr/>
      <w:tcPr>
        <w:tcBorders>
          <w:top w:val="single" w:sz="4" w:space="0" w:color="7950E2" w:themeColor="accent2"/>
          <w:left w:val="single" w:sz="4" w:space="0" w:color="7950E2" w:themeColor="accent2"/>
          <w:bottom w:val="single" w:sz="4" w:space="0" w:color="7950E2" w:themeColor="accent2"/>
          <w:right w:val="single" w:sz="4" w:space="0" w:color="7950E2" w:themeColor="accent2"/>
          <w:insideH w:val="nil"/>
          <w:insideV w:val="nil"/>
        </w:tcBorders>
        <w:shd w:val="clear" w:color="auto" w:fill="7950E2" w:themeFill="accent2"/>
      </w:tcPr>
    </w:tblStylePr>
    <w:tblStylePr w:type="lastRow">
      <w:rPr>
        <w:b/>
        <w:bCs/>
      </w:rPr>
      <w:tblPr/>
      <w:tcPr>
        <w:tcBorders>
          <w:top w:val="double" w:sz="4" w:space="0" w:color="7950E2" w:themeColor="accent2"/>
        </w:tcBorders>
      </w:tcPr>
    </w:tblStylePr>
    <w:tblStylePr w:type="firstCol">
      <w:rPr>
        <w:b/>
        <w:bCs/>
      </w:rPr>
    </w:tblStylePr>
    <w:tblStylePr w:type="lastCol">
      <w:rPr>
        <w:b/>
        <w:bCs/>
      </w:rPr>
    </w:tblStylePr>
    <w:tblStylePr w:type="band1Vert">
      <w:tblPr/>
      <w:tcPr>
        <w:shd w:val="clear" w:color="auto" w:fill="E3DBF9" w:themeFill="accent2" w:themeFillTint="33"/>
      </w:tcPr>
    </w:tblStylePr>
    <w:tblStylePr w:type="band1Horz">
      <w:tblPr/>
      <w:tcPr>
        <w:shd w:val="clear" w:color="auto" w:fill="E3DBF9" w:themeFill="accent2" w:themeFillTint="33"/>
      </w:tcPr>
    </w:tblStylePr>
  </w:style>
  <w:style w:type="table" w:styleId="GridTable5Dark-Accent2">
    <w:name w:val="Grid Table 5 Dark Accent 2"/>
    <w:basedOn w:val="TableNormal"/>
    <w:uiPriority w:val="50"/>
    <w:rsid w:val="002121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DBF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50E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50E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50E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50E2" w:themeFill="accent2"/>
      </w:tcPr>
    </w:tblStylePr>
    <w:tblStylePr w:type="band1Vert">
      <w:tblPr/>
      <w:tcPr>
        <w:shd w:val="clear" w:color="auto" w:fill="C9B8F3" w:themeFill="accent2" w:themeFillTint="66"/>
      </w:tcPr>
    </w:tblStylePr>
    <w:tblStylePr w:type="band1Horz">
      <w:tblPr/>
      <w:tcPr>
        <w:shd w:val="clear" w:color="auto" w:fill="C9B8F3" w:themeFill="accent2" w:themeFillTint="66"/>
      </w:tcPr>
    </w:tblStylePr>
  </w:style>
  <w:style w:type="table" w:styleId="GridTable6Colorful-Accent1">
    <w:name w:val="Grid Table 6 Colorful Accent 1"/>
    <w:basedOn w:val="TableNormal"/>
    <w:uiPriority w:val="51"/>
    <w:rsid w:val="00212100"/>
    <w:rPr>
      <w:color w:val="6D35FD" w:themeColor="accent1" w:themeShade="BF"/>
    </w:rPr>
    <w:tblPr>
      <w:tblStyleRowBandSize w:val="1"/>
      <w:tblStyleColBandSize w:val="1"/>
      <w:tblBorders>
        <w:top w:val="single" w:sz="4" w:space="0" w:color="D3C2FE" w:themeColor="accent1" w:themeTint="99"/>
        <w:left w:val="single" w:sz="4" w:space="0" w:color="D3C2FE" w:themeColor="accent1" w:themeTint="99"/>
        <w:bottom w:val="single" w:sz="4" w:space="0" w:color="D3C2FE" w:themeColor="accent1" w:themeTint="99"/>
        <w:right w:val="single" w:sz="4" w:space="0" w:color="D3C2FE" w:themeColor="accent1" w:themeTint="99"/>
        <w:insideH w:val="single" w:sz="4" w:space="0" w:color="D3C2FE" w:themeColor="accent1" w:themeTint="99"/>
        <w:insideV w:val="single" w:sz="4" w:space="0" w:color="D3C2FE" w:themeColor="accent1" w:themeTint="99"/>
      </w:tblBorders>
    </w:tblPr>
    <w:tblStylePr w:type="firstRow">
      <w:rPr>
        <w:b/>
        <w:bCs/>
      </w:rPr>
      <w:tblPr/>
      <w:tcPr>
        <w:tcBorders>
          <w:bottom w:val="single" w:sz="12" w:space="0" w:color="D3C2FE" w:themeColor="accent1" w:themeTint="99"/>
        </w:tcBorders>
      </w:tcPr>
    </w:tblStylePr>
    <w:tblStylePr w:type="lastRow">
      <w:rPr>
        <w:b/>
        <w:bCs/>
      </w:rPr>
      <w:tblPr/>
      <w:tcPr>
        <w:tcBorders>
          <w:top w:val="double" w:sz="4" w:space="0" w:color="D3C2FE" w:themeColor="accent1" w:themeTint="99"/>
        </w:tcBorders>
      </w:tcPr>
    </w:tblStylePr>
    <w:tblStylePr w:type="firstCol">
      <w:rPr>
        <w:b/>
        <w:bCs/>
      </w:rPr>
    </w:tblStylePr>
    <w:tblStylePr w:type="lastCol">
      <w:rPr>
        <w:b/>
        <w:bCs/>
      </w:rPr>
    </w:tblStylePr>
    <w:tblStylePr w:type="band1Vert">
      <w:tblPr/>
      <w:tcPr>
        <w:shd w:val="clear" w:color="auto" w:fill="F0EAFE" w:themeFill="accent1" w:themeFillTint="33"/>
      </w:tcPr>
    </w:tblStylePr>
    <w:tblStylePr w:type="band1Horz">
      <w:tblPr/>
      <w:tcPr>
        <w:shd w:val="clear" w:color="auto" w:fill="F0EAFE" w:themeFill="accent1" w:themeFillTint="33"/>
      </w:tcPr>
    </w:tblStylePr>
  </w:style>
  <w:style w:type="numbering" w:customStyle="1" w:styleId="Listnum">
    <w:name w:val="List num"/>
    <w:basedOn w:val="NoList"/>
    <w:semiHidden/>
    <w:rsid w:val="001C7FDC"/>
    <w:pPr>
      <w:numPr>
        <w:numId w:val="23"/>
      </w:numPr>
    </w:pPr>
  </w:style>
  <w:style w:type="numbering" w:customStyle="1" w:styleId="Listalpha">
    <w:name w:val="List alpha"/>
    <w:basedOn w:val="NoList"/>
    <w:semiHidden/>
    <w:rsid w:val="00B06ED1"/>
    <w:pPr>
      <w:numPr>
        <w:numId w:val="24"/>
      </w:numPr>
    </w:pPr>
  </w:style>
  <w:style w:type="paragraph" w:customStyle="1" w:styleId="U-text-i">
    <w:name w:val="U-text-i"/>
    <w:basedOn w:val="Normal"/>
    <w:rsid w:val="00C338B4"/>
    <w:pPr>
      <w:spacing w:before="40" w:after="40" w:line="200" w:lineRule="atLeast"/>
    </w:pPr>
    <w:rPr>
      <w:rFonts w:ascii="Arial" w:eastAsia="Times New Roman" w:hAnsi="Arial" w:cs="Arial"/>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033">
      <w:bodyDiv w:val="1"/>
      <w:marLeft w:val="0"/>
      <w:marRight w:val="0"/>
      <w:marTop w:val="0"/>
      <w:marBottom w:val="0"/>
      <w:divBdr>
        <w:top w:val="none" w:sz="0" w:space="0" w:color="auto"/>
        <w:left w:val="none" w:sz="0" w:space="0" w:color="auto"/>
        <w:bottom w:val="none" w:sz="0" w:space="0" w:color="auto"/>
        <w:right w:val="none" w:sz="0" w:space="0" w:color="auto"/>
      </w:divBdr>
    </w:div>
    <w:div w:id="21639880">
      <w:bodyDiv w:val="1"/>
      <w:marLeft w:val="0"/>
      <w:marRight w:val="0"/>
      <w:marTop w:val="0"/>
      <w:marBottom w:val="0"/>
      <w:divBdr>
        <w:top w:val="none" w:sz="0" w:space="0" w:color="auto"/>
        <w:left w:val="none" w:sz="0" w:space="0" w:color="auto"/>
        <w:bottom w:val="none" w:sz="0" w:space="0" w:color="auto"/>
        <w:right w:val="none" w:sz="0" w:space="0" w:color="auto"/>
      </w:divBdr>
      <w:divsChild>
        <w:div w:id="204097671">
          <w:marLeft w:val="432"/>
          <w:marRight w:val="432"/>
          <w:marTop w:val="150"/>
          <w:marBottom w:val="150"/>
          <w:divBdr>
            <w:top w:val="none" w:sz="0" w:space="0" w:color="auto"/>
            <w:left w:val="none" w:sz="0" w:space="0" w:color="auto"/>
            <w:bottom w:val="none" w:sz="0" w:space="0" w:color="auto"/>
            <w:right w:val="none" w:sz="0" w:space="0" w:color="auto"/>
          </w:divBdr>
        </w:div>
      </w:divsChild>
    </w:div>
    <w:div w:id="87192912">
      <w:bodyDiv w:val="1"/>
      <w:marLeft w:val="0"/>
      <w:marRight w:val="0"/>
      <w:marTop w:val="0"/>
      <w:marBottom w:val="0"/>
      <w:divBdr>
        <w:top w:val="none" w:sz="0" w:space="0" w:color="auto"/>
        <w:left w:val="none" w:sz="0" w:space="0" w:color="auto"/>
        <w:bottom w:val="none" w:sz="0" w:space="0" w:color="auto"/>
        <w:right w:val="none" w:sz="0" w:space="0" w:color="auto"/>
      </w:divBdr>
    </w:div>
    <w:div w:id="125246978">
      <w:bodyDiv w:val="1"/>
      <w:marLeft w:val="0"/>
      <w:marRight w:val="0"/>
      <w:marTop w:val="0"/>
      <w:marBottom w:val="0"/>
      <w:divBdr>
        <w:top w:val="none" w:sz="0" w:space="0" w:color="auto"/>
        <w:left w:val="none" w:sz="0" w:space="0" w:color="auto"/>
        <w:bottom w:val="none" w:sz="0" w:space="0" w:color="auto"/>
        <w:right w:val="none" w:sz="0" w:space="0" w:color="auto"/>
      </w:divBdr>
    </w:div>
    <w:div w:id="152376366">
      <w:bodyDiv w:val="1"/>
      <w:marLeft w:val="0"/>
      <w:marRight w:val="0"/>
      <w:marTop w:val="0"/>
      <w:marBottom w:val="0"/>
      <w:divBdr>
        <w:top w:val="none" w:sz="0" w:space="0" w:color="auto"/>
        <w:left w:val="none" w:sz="0" w:space="0" w:color="auto"/>
        <w:bottom w:val="none" w:sz="0" w:space="0" w:color="auto"/>
        <w:right w:val="none" w:sz="0" w:space="0" w:color="auto"/>
      </w:divBdr>
    </w:div>
    <w:div w:id="165285848">
      <w:bodyDiv w:val="1"/>
      <w:marLeft w:val="0"/>
      <w:marRight w:val="0"/>
      <w:marTop w:val="0"/>
      <w:marBottom w:val="0"/>
      <w:divBdr>
        <w:top w:val="none" w:sz="0" w:space="0" w:color="auto"/>
        <w:left w:val="none" w:sz="0" w:space="0" w:color="auto"/>
        <w:bottom w:val="none" w:sz="0" w:space="0" w:color="auto"/>
        <w:right w:val="none" w:sz="0" w:space="0" w:color="auto"/>
      </w:divBdr>
    </w:div>
    <w:div w:id="166949256">
      <w:bodyDiv w:val="1"/>
      <w:marLeft w:val="0"/>
      <w:marRight w:val="0"/>
      <w:marTop w:val="0"/>
      <w:marBottom w:val="0"/>
      <w:divBdr>
        <w:top w:val="none" w:sz="0" w:space="0" w:color="auto"/>
        <w:left w:val="none" w:sz="0" w:space="0" w:color="auto"/>
        <w:bottom w:val="none" w:sz="0" w:space="0" w:color="auto"/>
        <w:right w:val="none" w:sz="0" w:space="0" w:color="auto"/>
      </w:divBdr>
    </w:div>
    <w:div w:id="243299404">
      <w:bodyDiv w:val="1"/>
      <w:marLeft w:val="0"/>
      <w:marRight w:val="0"/>
      <w:marTop w:val="0"/>
      <w:marBottom w:val="0"/>
      <w:divBdr>
        <w:top w:val="none" w:sz="0" w:space="0" w:color="auto"/>
        <w:left w:val="none" w:sz="0" w:space="0" w:color="auto"/>
        <w:bottom w:val="none" w:sz="0" w:space="0" w:color="auto"/>
        <w:right w:val="none" w:sz="0" w:space="0" w:color="auto"/>
      </w:divBdr>
    </w:div>
    <w:div w:id="262691660">
      <w:bodyDiv w:val="1"/>
      <w:marLeft w:val="0"/>
      <w:marRight w:val="0"/>
      <w:marTop w:val="0"/>
      <w:marBottom w:val="0"/>
      <w:divBdr>
        <w:top w:val="none" w:sz="0" w:space="0" w:color="auto"/>
        <w:left w:val="none" w:sz="0" w:space="0" w:color="auto"/>
        <w:bottom w:val="none" w:sz="0" w:space="0" w:color="auto"/>
        <w:right w:val="none" w:sz="0" w:space="0" w:color="auto"/>
      </w:divBdr>
    </w:div>
    <w:div w:id="328364573">
      <w:bodyDiv w:val="1"/>
      <w:marLeft w:val="0"/>
      <w:marRight w:val="0"/>
      <w:marTop w:val="0"/>
      <w:marBottom w:val="0"/>
      <w:divBdr>
        <w:top w:val="none" w:sz="0" w:space="0" w:color="auto"/>
        <w:left w:val="none" w:sz="0" w:space="0" w:color="auto"/>
        <w:bottom w:val="none" w:sz="0" w:space="0" w:color="auto"/>
        <w:right w:val="none" w:sz="0" w:space="0" w:color="auto"/>
      </w:divBdr>
    </w:div>
    <w:div w:id="360210755">
      <w:bodyDiv w:val="1"/>
      <w:marLeft w:val="0"/>
      <w:marRight w:val="0"/>
      <w:marTop w:val="0"/>
      <w:marBottom w:val="0"/>
      <w:divBdr>
        <w:top w:val="none" w:sz="0" w:space="0" w:color="auto"/>
        <w:left w:val="none" w:sz="0" w:space="0" w:color="auto"/>
        <w:bottom w:val="none" w:sz="0" w:space="0" w:color="auto"/>
        <w:right w:val="none" w:sz="0" w:space="0" w:color="auto"/>
      </w:divBdr>
    </w:div>
    <w:div w:id="362751656">
      <w:bodyDiv w:val="1"/>
      <w:marLeft w:val="0"/>
      <w:marRight w:val="0"/>
      <w:marTop w:val="0"/>
      <w:marBottom w:val="0"/>
      <w:divBdr>
        <w:top w:val="none" w:sz="0" w:space="0" w:color="auto"/>
        <w:left w:val="none" w:sz="0" w:space="0" w:color="auto"/>
        <w:bottom w:val="none" w:sz="0" w:space="0" w:color="auto"/>
        <w:right w:val="none" w:sz="0" w:space="0" w:color="auto"/>
      </w:divBdr>
    </w:div>
    <w:div w:id="382485240">
      <w:bodyDiv w:val="1"/>
      <w:marLeft w:val="0"/>
      <w:marRight w:val="0"/>
      <w:marTop w:val="0"/>
      <w:marBottom w:val="0"/>
      <w:divBdr>
        <w:top w:val="none" w:sz="0" w:space="0" w:color="auto"/>
        <w:left w:val="none" w:sz="0" w:space="0" w:color="auto"/>
        <w:bottom w:val="none" w:sz="0" w:space="0" w:color="auto"/>
        <w:right w:val="none" w:sz="0" w:space="0" w:color="auto"/>
      </w:divBdr>
    </w:div>
    <w:div w:id="457916624">
      <w:bodyDiv w:val="1"/>
      <w:marLeft w:val="0"/>
      <w:marRight w:val="0"/>
      <w:marTop w:val="0"/>
      <w:marBottom w:val="0"/>
      <w:divBdr>
        <w:top w:val="none" w:sz="0" w:space="0" w:color="auto"/>
        <w:left w:val="none" w:sz="0" w:space="0" w:color="auto"/>
        <w:bottom w:val="none" w:sz="0" w:space="0" w:color="auto"/>
        <w:right w:val="none" w:sz="0" w:space="0" w:color="auto"/>
      </w:divBdr>
    </w:div>
    <w:div w:id="466241325">
      <w:bodyDiv w:val="1"/>
      <w:marLeft w:val="0"/>
      <w:marRight w:val="0"/>
      <w:marTop w:val="0"/>
      <w:marBottom w:val="0"/>
      <w:divBdr>
        <w:top w:val="none" w:sz="0" w:space="0" w:color="auto"/>
        <w:left w:val="none" w:sz="0" w:space="0" w:color="auto"/>
        <w:bottom w:val="none" w:sz="0" w:space="0" w:color="auto"/>
        <w:right w:val="none" w:sz="0" w:space="0" w:color="auto"/>
      </w:divBdr>
    </w:div>
    <w:div w:id="542257175">
      <w:bodyDiv w:val="1"/>
      <w:marLeft w:val="0"/>
      <w:marRight w:val="0"/>
      <w:marTop w:val="0"/>
      <w:marBottom w:val="0"/>
      <w:divBdr>
        <w:top w:val="none" w:sz="0" w:space="0" w:color="auto"/>
        <w:left w:val="none" w:sz="0" w:space="0" w:color="auto"/>
        <w:bottom w:val="none" w:sz="0" w:space="0" w:color="auto"/>
        <w:right w:val="none" w:sz="0" w:space="0" w:color="auto"/>
      </w:divBdr>
    </w:div>
    <w:div w:id="553541120">
      <w:bodyDiv w:val="1"/>
      <w:marLeft w:val="0"/>
      <w:marRight w:val="0"/>
      <w:marTop w:val="0"/>
      <w:marBottom w:val="0"/>
      <w:divBdr>
        <w:top w:val="none" w:sz="0" w:space="0" w:color="auto"/>
        <w:left w:val="none" w:sz="0" w:space="0" w:color="auto"/>
        <w:bottom w:val="none" w:sz="0" w:space="0" w:color="auto"/>
        <w:right w:val="none" w:sz="0" w:space="0" w:color="auto"/>
      </w:divBdr>
    </w:div>
    <w:div w:id="595136060">
      <w:bodyDiv w:val="1"/>
      <w:marLeft w:val="0"/>
      <w:marRight w:val="0"/>
      <w:marTop w:val="0"/>
      <w:marBottom w:val="0"/>
      <w:divBdr>
        <w:top w:val="none" w:sz="0" w:space="0" w:color="auto"/>
        <w:left w:val="none" w:sz="0" w:space="0" w:color="auto"/>
        <w:bottom w:val="none" w:sz="0" w:space="0" w:color="auto"/>
        <w:right w:val="none" w:sz="0" w:space="0" w:color="auto"/>
      </w:divBdr>
    </w:div>
    <w:div w:id="602613922">
      <w:bodyDiv w:val="1"/>
      <w:marLeft w:val="0"/>
      <w:marRight w:val="0"/>
      <w:marTop w:val="0"/>
      <w:marBottom w:val="0"/>
      <w:divBdr>
        <w:top w:val="none" w:sz="0" w:space="0" w:color="auto"/>
        <w:left w:val="none" w:sz="0" w:space="0" w:color="auto"/>
        <w:bottom w:val="none" w:sz="0" w:space="0" w:color="auto"/>
        <w:right w:val="none" w:sz="0" w:space="0" w:color="auto"/>
      </w:divBdr>
    </w:div>
    <w:div w:id="633675569">
      <w:bodyDiv w:val="1"/>
      <w:marLeft w:val="0"/>
      <w:marRight w:val="0"/>
      <w:marTop w:val="0"/>
      <w:marBottom w:val="0"/>
      <w:divBdr>
        <w:top w:val="none" w:sz="0" w:space="0" w:color="auto"/>
        <w:left w:val="none" w:sz="0" w:space="0" w:color="auto"/>
        <w:bottom w:val="none" w:sz="0" w:space="0" w:color="auto"/>
        <w:right w:val="none" w:sz="0" w:space="0" w:color="auto"/>
      </w:divBdr>
    </w:div>
    <w:div w:id="677125271">
      <w:bodyDiv w:val="1"/>
      <w:marLeft w:val="0"/>
      <w:marRight w:val="0"/>
      <w:marTop w:val="0"/>
      <w:marBottom w:val="0"/>
      <w:divBdr>
        <w:top w:val="none" w:sz="0" w:space="0" w:color="auto"/>
        <w:left w:val="none" w:sz="0" w:space="0" w:color="auto"/>
        <w:bottom w:val="none" w:sz="0" w:space="0" w:color="auto"/>
        <w:right w:val="none" w:sz="0" w:space="0" w:color="auto"/>
      </w:divBdr>
    </w:div>
    <w:div w:id="747921836">
      <w:bodyDiv w:val="1"/>
      <w:marLeft w:val="0"/>
      <w:marRight w:val="0"/>
      <w:marTop w:val="0"/>
      <w:marBottom w:val="0"/>
      <w:divBdr>
        <w:top w:val="none" w:sz="0" w:space="0" w:color="auto"/>
        <w:left w:val="none" w:sz="0" w:space="0" w:color="auto"/>
        <w:bottom w:val="none" w:sz="0" w:space="0" w:color="auto"/>
        <w:right w:val="none" w:sz="0" w:space="0" w:color="auto"/>
      </w:divBdr>
    </w:div>
    <w:div w:id="753866824">
      <w:bodyDiv w:val="1"/>
      <w:marLeft w:val="0"/>
      <w:marRight w:val="0"/>
      <w:marTop w:val="0"/>
      <w:marBottom w:val="0"/>
      <w:divBdr>
        <w:top w:val="none" w:sz="0" w:space="0" w:color="auto"/>
        <w:left w:val="none" w:sz="0" w:space="0" w:color="auto"/>
        <w:bottom w:val="none" w:sz="0" w:space="0" w:color="auto"/>
        <w:right w:val="none" w:sz="0" w:space="0" w:color="auto"/>
      </w:divBdr>
    </w:div>
    <w:div w:id="793597106">
      <w:bodyDiv w:val="1"/>
      <w:marLeft w:val="0"/>
      <w:marRight w:val="0"/>
      <w:marTop w:val="0"/>
      <w:marBottom w:val="0"/>
      <w:divBdr>
        <w:top w:val="none" w:sz="0" w:space="0" w:color="auto"/>
        <w:left w:val="none" w:sz="0" w:space="0" w:color="auto"/>
        <w:bottom w:val="none" w:sz="0" w:space="0" w:color="auto"/>
        <w:right w:val="none" w:sz="0" w:space="0" w:color="auto"/>
      </w:divBdr>
    </w:div>
    <w:div w:id="839806513">
      <w:bodyDiv w:val="1"/>
      <w:marLeft w:val="0"/>
      <w:marRight w:val="0"/>
      <w:marTop w:val="0"/>
      <w:marBottom w:val="0"/>
      <w:divBdr>
        <w:top w:val="none" w:sz="0" w:space="0" w:color="auto"/>
        <w:left w:val="none" w:sz="0" w:space="0" w:color="auto"/>
        <w:bottom w:val="none" w:sz="0" w:space="0" w:color="auto"/>
        <w:right w:val="none" w:sz="0" w:space="0" w:color="auto"/>
      </w:divBdr>
    </w:div>
    <w:div w:id="870342647">
      <w:bodyDiv w:val="1"/>
      <w:marLeft w:val="0"/>
      <w:marRight w:val="0"/>
      <w:marTop w:val="0"/>
      <w:marBottom w:val="0"/>
      <w:divBdr>
        <w:top w:val="none" w:sz="0" w:space="0" w:color="auto"/>
        <w:left w:val="none" w:sz="0" w:space="0" w:color="auto"/>
        <w:bottom w:val="none" w:sz="0" w:space="0" w:color="auto"/>
        <w:right w:val="none" w:sz="0" w:space="0" w:color="auto"/>
      </w:divBdr>
    </w:div>
    <w:div w:id="911936409">
      <w:bodyDiv w:val="1"/>
      <w:marLeft w:val="0"/>
      <w:marRight w:val="0"/>
      <w:marTop w:val="0"/>
      <w:marBottom w:val="0"/>
      <w:divBdr>
        <w:top w:val="none" w:sz="0" w:space="0" w:color="auto"/>
        <w:left w:val="none" w:sz="0" w:space="0" w:color="auto"/>
        <w:bottom w:val="none" w:sz="0" w:space="0" w:color="auto"/>
        <w:right w:val="none" w:sz="0" w:space="0" w:color="auto"/>
      </w:divBdr>
    </w:div>
    <w:div w:id="1000696296">
      <w:bodyDiv w:val="1"/>
      <w:marLeft w:val="0"/>
      <w:marRight w:val="0"/>
      <w:marTop w:val="0"/>
      <w:marBottom w:val="0"/>
      <w:divBdr>
        <w:top w:val="none" w:sz="0" w:space="0" w:color="auto"/>
        <w:left w:val="none" w:sz="0" w:space="0" w:color="auto"/>
        <w:bottom w:val="none" w:sz="0" w:space="0" w:color="auto"/>
        <w:right w:val="none" w:sz="0" w:space="0" w:color="auto"/>
      </w:divBdr>
    </w:div>
    <w:div w:id="1025904466">
      <w:bodyDiv w:val="1"/>
      <w:marLeft w:val="0"/>
      <w:marRight w:val="0"/>
      <w:marTop w:val="0"/>
      <w:marBottom w:val="0"/>
      <w:divBdr>
        <w:top w:val="none" w:sz="0" w:space="0" w:color="auto"/>
        <w:left w:val="none" w:sz="0" w:space="0" w:color="auto"/>
        <w:bottom w:val="none" w:sz="0" w:space="0" w:color="auto"/>
        <w:right w:val="none" w:sz="0" w:space="0" w:color="auto"/>
      </w:divBdr>
    </w:div>
    <w:div w:id="1037851592">
      <w:bodyDiv w:val="1"/>
      <w:marLeft w:val="0"/>
      <w:marRight w:val="0"/>
      <w:marTop w:val="0"/>
      <w:marBottom w:val="0"/>
      <w:divBdr>
        <w:top w:val="none" w:sz="0" w:space="0" w:color="auto"/>
        <w:left w:val="none" w:sz="0" w:space="0" w:color="auto"/>
        <w:bottom w:val="none" w:sz="0" w:space="0" w:color="auto"/>
        <w:right w:val="none" w:sz="0" w:space="0" w:color="auto"/>
      </w:divBdr>
    </w:div>
    <w:div w:id="1039205183">
      <w:bodyDiv w:val="1"/>
      <w:marLeft w:val="0"/>
      <w:marRight w:val="0"/>
      <w:marTop w:val="0"/>
      <w:marBottom w:val="0"/>
      <w:divBdr>
        <w:top w:val="none" w:sz="0" w:space="0" w:color="auto"/>
        <w:left w:val="none" w:sz="0" w:space="0" w:color="auto"/>
        <w:bottom w:val="none" w:sz="0" w:space="0" w:color="auto"/>
        <w:right w:val="none" w:sz="0" w:space="0" w:color="auto"/>
      </w:divBdr>
    </w:div>
    <w:div w:id="1058013235">
      <w:bodyDiv w:val="1"/>
      <w:marLeft w:val="0"/>
      <w:marRight w:val="0"/>
      <w:marTop w:val="0"/>
      <w:marBottom w:val="0"/>
      <w:divBdr>
        <w:top w:val="none" w:sz="0" w:space="0" w:color="auto"/>
        <w:left w:val="none" w:sz="0" w:space="0" w:color="auto"/>
        <w:bottom w:val="none" w:sz="0" w:space="0" w:color="auto"/>
        <w:right w:val="none" w:sz="0" w:space="0" w:color="auto"/>
      </w:divBdr>
    </w:div>
    <w:div w:id="1065297737">
      <w:bodyDiv w:val="1"/>
      <w:marLeft w:val="0"/>
      <w:marRight w:val="0"/>
      <w:marTop w:val="0"/>
      <w:marBottom w:val="0"/>
      <w:divBdr>
        <w:top w:val="none" w:sz="0" w:space="0" w:color="auto"/>
        <w:left w:val="none" w:sz="0" w:space="0" w:color="auto"/>
        <w:bottom w:val="none" w:sz="0" w:space="0" w:color="auto"/>
        <w:right w:val="none" w:sz="0" w:space="0" w:color="auto"/>
      </w:divBdr>
    </w:div>
    <w:div w:id="1066339533">
      <w:bodyDiv w:val="1"/>
      <w:marLeft w:val="0"/>
      <w:marRight w:val="0"/>
      <w:marTop w:val="0"/>
      <w:marBottom w:val="0"/>
      <w:divBdr>
        <w:top w:val="none" w:sz="0" w:space="0" w:color="auto"/>
        <w:left w:val="none" w:sz="0" w:space="0" w:color="auto"/>
        <w:bottom w:val="none" w:sz="0" w:space="0" w:color="auto"/>
        <w:right w:val="none" w:sz="0" w:space="0" w:color="auto"/>
      </w:divBdr>
    </w:div>
    <w:div w:id="1091001767">
      <w:bodyDiv w:val="1"/>
      <w:marLeft w:val="0"/>
      <w:marRight w:val="0"/>
      <w:marTop w:val="0"/>
      <w:marBottom w:val="0"/>
      <w:divBdr>
        <w:top w:val="none" w:sz="0" w:space="0" w:color="auto"/>
        <w:left w:val="none" w:sz="0" w:space="0" w:color="auto"/>
        <w:bottom w:val="none" w:sz="0" w:space="0" w:color="auto"/>
        <w:right w:val="none" w:sz="0" w:space="0" w:color="auto"/>
      </w:divBdr>
    </w:div>
    <w:div w:id="1128548101">
      <w:bodyDiv w:val="1"/>
      <w:marLeft w:val="0"/>
      <w:marRight w:val="0"/>
      <w:marTop w:val="0"/>
      <w:marBottom w:val="0"/>
      <w:divBdr>
        <w:top w:val="none" w:sz="0" w:space="0" w:color="auto"/>
        <w:left w:val="none" w:sz="0" w:space="0" w:color="auto"/>
        <w:bottom w:val="none" w:sz="0" w:space="0" w:color="auto"/>
        <w:right w:val="none" w:sz="0" w:space="0" w:color="auto"/>
      </w:divBdr>
    </w:div>
    <w:div w:id="1169634391">
      <w:bodyDiv w:val="1"/>
      <w:marLeft w:val="0"/>
      <w:marRight w:val="0"/>
      <w:marTop w:val="0"/>
      <w:marBottom w:val="0"/>
      <w:divBdr>
        <w:top w:val="none" w:sz="0" w:space="0" w:color="auto"/>
        <w:left w:val="none" w:sz="0" w:space="0" w:color="auto"/>
        <w:bottom w:val="none" w:sz="0" w:space="0" w:color="auto"/>
        <w:right w:val="none" w:sz="0" w:space="0" w:color="auto"/>
      </w:divBdr>
    </w:div>
    <w:div w:id="1347976867">
      <w:bodyDiv w:val="1"/>
      <w:marLeft w:val="0"/>
      <w:marRight w:val="0"/>
      <w:marTop w:val="0"/>
      <w:marBottom w:val="0"/>
      <w:divBdr>
        <w:top w:val="none" w:sz="0" w:space="0" w:color="auto"/>
        <w:left w:val="none" w:sz="0" w:space="0" w:color="auto"/>
        <w:bottom w:val="none" w:sz="0" w:space="0" w:color="auto"/>
        <w:right w:val="none" w:sz="0" w:space="0" w:color="auto"/>
      </w:divBdr>
    </w:div>
    <w:div w:id="1377971555">
      <w:bodyDiv w:val="1"/>
      <w:marLeft w:val="0"/>
      <w:marRight w:val="0"/>
      <w:marTop w:val="0"/>
      <w:marBottom w:val="0"/>
      <w:divBdr>
        <w:top w:val="none" w:sz="0" w:space="0" w:color="auto"/>
        <w:left w:val="none" w:sz="0" w:space="0" w:color="auto"/>
        <w:bottom w:val="none" w:sz="0" w:space="0" w:color="auto"/>
        <w:right w:val="none" w:sz="0" w:space="0" w:color="auto"/>
      </w:divBdr>
    </w:div>
    <w:div w:id="1401975539">
      <w:bodyDiv w:val="1"/>
      <w:marLeft w:val="0"/>
      <w:marRight w:val="0"/>
      <w:marTop w:val="0"/>
      <w:marBottom w:val="0"/>
      <w:divBdr>
        <w:top w:val="none" w:sz="0" w:space="0" w:color="auto"/>
        <w:left w:val="none" w:sz="0" w:space="0" w:color="auto"/>
        <w:bottom w:val="none" w:sz="0" w:space="0" w:color="auto"/>
        <w:right w:val="none" w:sz="0" w:space="0" w:color="auto"/>
      </w:divBdr>
    </w:div>
    <w:div w:id="1404135996">
      <w:bodyDiv w:val="1"/>
      <w:marLeft w:val="0"/>
      <w:marRight w:val="0"/>
      <w:marTop w:val="0"/>
      <w:marBottom w:val="0"/>
      <w:divBdr>
        <w:top w:val="none" w:sz="0" w:space="0" w:color="auto"/>
        <w:left w:val="none" w:sz="0" w:space="0" w:color="auto"/>
        <w:bottom w:val="none" w:sz="0" w:space="0" w:color="auto"/>
        <w:right w:val="none" w:sz="0" w:space="0" w:color="auto"/>
      </w:divBdr>
    </w:div>
    <w:div w:id="1433547262">
      <w:bodyDiv w:val="1"/>
      <w:marLeft w:val="0"/>
      <w:marRight w:val="0"/>
      <w:marTop w:val="0"/>
      <w:marBottom w:val="0"/>
      <w:divBdr>
        <w:top w:val="none" w:sz="0" w:space="0" w:color="auto"/>
        <w:left w:val="none" w:sz="0" w:space="0" w:color="auto"/>
        <w:bottom w:val="none" w:sz="0" w:space="0" w:color="auto"/>
        <w:right w:val="none" w:sz="0" w:space="0" w:color="auto"/>
      </w:divBdr>
    </w:div>
    <w:div w:id="1473669716">
      <w:bodyDiv w:val="1"/>
      <w:marLeft w:val="0"/>
      <w:marRight w:val="0"/>
      <w:marTop w:val="0"/>
      <w:marBottom w:val="0"/>
      <w:divBdr>
        <w:top w:val="none" w:sz="0" w:space="0" w:color="auto"/>
        <w:left w:val="none" w:sz="0" w:space="0" w:color="auto"/>
        <w:bottom w:val="none" w:sz="0" w:space="0" w:color="auto"/>
        <w:right w:val="none" w:sz="0" w:space="0" w:color="auto"/>
      </w:divBdr>
    </w:div>
    <w:div w:id="1476486435">
      <w:bodyDiv w:val="1"/>
      <w:marLeft w:val="0"/>
      <w:marRight w:val="0"/>
      <w:marTop w:val="0"/>
      <w:marBottom w:val="0"/>
      <w:divBdr>
        <w:top w:val="none" w:sz="0" w:space="0" w:color="auto"/>
        <w:left w:val="none" w:sz="0" w:space="0" w:color="auto"/>
        <w:bottom w:val="none" w:sz="0" w:space="0" w:color="auto"/>
        <w:right w:val="none" w:sz="0" w:space="0" w:color="auto"/>
      </w:divBdr>
    </w:div>
    <w:div w:id="1479760073">
      <w:bodyDiv w:val="1"/>
      <w:marLeft w:val="0"/>
      <w:marRight w:val="0"/>
      <w:marTop w:val="0"/>
      <w:marBottom w:val="0"/>
      <w:divBdr>
        <w:top w:val="none" w:sz="0" w:space="0" w:color="auto"/>
        <w:left w:val="none" w:sz="0" w:space="0" w:color="auto"/>
        <w:bottom w:val="none" w:sz="0" w:space="0" w:color="auto"/>
        <w:right w:val="none" w:sz="0" w:space="0" w:color="auto"/>
      </w:divBdr>
    </w:div>
    <w:div w:id="1616056028">
      <w:bodyDiv w:val="1"/>
      <w:marLeft w:val="0"/>
      <w:marRight w:val="0"/>
      <w:marTop w:val="0"/>
      <w:marBottom w:val="0"/>
      <w:divBdr>
        <w:top w:val="none" w:sz="0" w:space="0" w:color="auto"/>
        <w:left w:val="none" w:sz="0" w:space="0" w:color="auto"/>
        <w:bottom w:val="none" w:sz="0" w:space="0" w:color="auto"/>
        <w:right w:val="none" w:sz="0" w:space="0" w:color="auto"/>
      </w:divBdr>
    </w:div>
    <w:div w:id="1717465500">
      <w:bodyDiv w:val="1"/>
      <w:marLeft w:val="0"/>
      <w:marRight w:val="0"/>
      <w:marTop w:val="0"/>
      <w:marBottom w:val="0"/>
      <w:divBdr>
        <w:top w:val="none" w:sz="0" w:space="0" w:color="auto"/>
        <w:left w:val="none" w:sz="0" w:space="0" w:color="auto"/>
        <w:bottom w:val="none" w:sz="0" w:space="0" w:color="auto"/>
        <w:right w:val="none" w:sz="0" w:space="0" w:color="auto"/>
      </w:divBdr>
    </w:div>
    <w:div w:id="1723478846">
      <w:bodyDiv w:val="1"/>
      <w:marLeft w:val="0"/>
      <w:marRight w:val="0"/>
      <w:marTop w:val="0"/>
      <w:marBottom w:val="0"/>
      <w:divBdr>
        <w:top w:val="none" w:sz="0" w:space="0" w:color="auto"/>
        <w:left w:val="none" w:sz="0" w:space="0" w:color="auto"/>
        <w:bottom w:val="none" w:sz="0" w:space="0" w:color="auto"/>
        <w:right w:val="none" w:sz="0" w:space="0" w:color="auto"/>
      </w:divBdr>
    </w:div>
    <w:div w:id="1814174812">
      <w:bodyDiv w:val="1"/>
      <w:marLeft w:val="0"/>
      <w:marRight w:val="0"/>
      <w:marTop w:val="0"/>
      <w:marBottom w:val="0"/>
      <w:divBdr>
        <w:top w:val="none" w:sz="0" w:space="0" w:color="auto"/>
        <w:left w:val="none" w:sz="0" w:space="0" w:color="auto"/>
        <w:bottom w:val="none" w:sz="0" w:space="0" w:color="auto"/>
        <w:right w:val="none" w:sz="0" w:space="0" w:color="auto"/>
      </w:divBdr>
    </w:div>
    <w:div w:id="1864705749">
      <w:bodyDiv w:val="1"/>
      <w:marLeft w:val="0"/>
      <w:marRight w:val="0"/>
      <w:marTop w:val="0"/>
      <w:marBottom w:val="0"/>
      <w:divBdr>
        <w:top w:val="none" w:sz="0" w:space="0" w:color="auto"/>
        <w:left w:val="none" w:sz="0" w:space="0" w:color="auto"/>
        <w:bottom w:val="none" w:sz="0" w:space="0" w:color="auto"/>
        <w:right w:val="none" w:sz="0" w:space="0" w:color="auto"/>
      </w:divBdr>
    </w:div>
    <w:div w:id="1877505284">
      <w:bodyDiv w:val="1"/>
      <w:marLeft w:val="0"/>
      <w:marRight w:val="0"/>
      <w:marTop w:val="0"/>
      <w:marBottom w:val="0"/>
      <w:divBdr>
        <w:top w:val="none" w:sz="0" w:space="0" w:color="auto"/>
        <w:left w:val="none" w:sz="0" w:space="0" w:color="auto"/>
        <w:bottom w:val="none" w:sz="0" w:space="0" w:color="auto"/>
        <w:right w:val="none" w:sz="0" w:space="0" w:color="auto"/>
      </w:divBdr>
    </w:div>
    <w:div w:id="1888450565">
      <w:bodyDiv w:val="1"/>
      <w:marLeft w:val="0"/>
      <w:marRight w:val="0"/>
      <w:marTop w:val="0"/>
      <w:marBottom w:val="0"/>
      <w:divBdr>
        <w:top w:val="none" w:sz="0" w:space="0" w:color="auto"/>
        <w:left w:val="none" w:sz="0" w:space="0" w:color="auto"/>
        <w:bottom w:val="none" w:sz="0" w:space="0" w:color="auto"/>
        <w:right w:val="none" w:sz="0" w:space="0" w:color="auto"/>
      </w:divBdr>
    </w:div>
    <w:div w:id="1894541233">
      <w:bodyDiv w:val="1"/>
      <w:marLeft w:val="0"/>
      <w:marRight w:val="0"/>
      <w:marTop w:val="0"/>
      <w:marBottom w:val="0"/>
      <w:divBdr>
        <w:top w:val="none" w:sz="0" w:space="0" w:color="auto"/>
        <w:left w:val="none" w:sz="0" w:space="0" w:color="auto"/>
        <w:bottom w:val="none" w:sz="0" w:space="0" w:color="auto"/>
        <w:right w:val="none" w:sz="0" w:space="0" w:color="auto"/>
      </w:divBdr>
    </w:div>
    <w:div w:id="1895071183">
      <w:bodyDiv w:val="1"/>
      <w:marLeft w:val="0"/>
      <w:marRight w:val="0"/>
      <w:marTop w:val="0"/>
      <w:marBottom w:val="0"/>
      <w:divBdr>
        <w:top w:val="none" w:sz="0" w:space="0" w:color="auto"/>
        <w:left w:val="none" w:sz="0" w:space="0" w:color="auto"/>
        <w:bottom w:val="none" w:sz="0" w:space="0" w:color="auto"/>
        <w:right w:val="none" w:sz="0" w:space="0" w:color="auto"/>
      </w:divBdr>
    </w:div>
    <w:div w:id="2014455838">
      <w:bodyDiv w:val="1"/>
      <w:marLeft w:val="0"/>
      <w:marRight w:val="0"/>
      <w:marTop w:val="0"/>
      <w:marBottom w:val="0"/>
      <w:divBdr>
        <w:top w:val="none" w:sz="0" w:space="0" w:color="auto"/>
        <w:left w:val="none" w:sz="0" w:space="0" w:color="auto"/>
        <w:bottom w:val="none" w:sz="0" w:space="0" w:color="auto"/>
        <w:right w:val="none" w:sz="0" w:space="0" w:color="auto"/>
      </w:divBdr>
    </w:div>
    <w:div w:id="2052148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acomputerscience.org/concepts/soft_ide?topic=software" TargetMode="External"/><Relationship Id="rId21" Type="http://schemas.openxmlformats.org/officeDocument/2006/relationships/hyperlink" Target="https://adacomputerscience.org/concepts/arch_components?topic=architecture" TargetMode="External"/><Relationship Id="rId42" Type="http://schemas.openxmlformats.org/officeDocument/2006/relationships/hyperlink" Target="https://www.geeksforgeeks.org/quizzes/quiz-on-memory-management/" TargetMode="External"/><Relationship Id="rId63" Type="http://schemas.openxmlformats.org/officeDocument/2006/relationships/hyperlink" Target="https://www.youtube.com/watch?v=cpqwp2H0SNo" TargetMode="External"/><Relationship Id="rId84" Type="http://schemas.openxmlformats.org/officeDocument/2006/relationships/hyperlink" Target="https://adacomputerscience.org/concepts/compthink_algorithms?topic=computational_thinking" TargetMode="External"/><Relationship Id="rId138" Type="http://schemas.openxmlformats.org/officeDocument/2006/relationships/hyperlink" Target="https://docs.python.org/3/" TargetMode="External"/><Relationship Id="rId159" Type="http://schemas.openxmlformats.org/officeDocument/2006/relationships/hyperlink" Target="https://www.youtube.com/watch?v=ljW0clZJvAk" TargetMode="External"/><Relationship Id="rId170" Type="http://schemas.openxmlformats.org/officeDocument/2006/relationships/hyperlink" Target="https://www.youtube.com/watch?v=DE-ye0t0oxE" TargetMode="External"/><Relationship Id="rId107" Type="http://schemas.openxmlformats.org/officeDocument/2006/relationships/hyperlink" Target="https://www.youtube.com/watch?v=BnB2m1nXZ84" TargetMode="External"/><Relationship Id="rId11" Type="http://schemas.openxmlformats.org/officeDocument/2006/relationships/footer" Target="footer1.xml"/><Relationship Id="rId32" Type="http://schemas.openxmlformats.org/officeDocument/2006/relationships/header" Target="header2.xml"/><Relationship Id="rId53" Type="http://schemas.openxmlformats.org/officeDocument/2006/relationships/hyperlink" Target="https://isaaccomputerscience.org/concepts/net_hard_devices?topic=network_hardware" TargetMode="External"/><Relationship Id="rId74" Type="http://schemas.openxmlformats.org/officeDocument/2006/relationships/hyperlink" Target="https://isaaccomputerscience.org/concepts/dsa_datastruct_record?topic=data_structures" TargetMode="External"/><Relationship Id="rId128" Type="http://schemas.openxmlformats.org/officeDocument/2006/relationships/hyperlink" Target="https://www.youtube.com/watch?v=KsiWTrZQFXg" TargetMode="External"/><Relationship Id="rId149" Type="http://schemas.openxmlformats.org/officeDocument/2006/relationships/hyperlink" Target="https://www.codecademy.com/article/python-stack-data-structure-when-and-why-to-use-it" TargetMode="External"/><Relationship Id="rId5" Type="http://schemas.openxmlformats.org/officeDocument/2006/relationships/numbering" Target="numbering.xml"/><Relationship Id="rId95" Type="http://schemas.openxmlformats.org/officeDocument/2006/relationships/hyperlink" Target="https://isaaccomputerscience.org/concepts/dsa_search_bubble?topic=sorting" TargetMode="External"/><Relationship Id="rId160" Type="http://schemas.openxmlformats.org/officeDocument/2006/relationships/hyperlink" Target="https://peps.python.org/pep-0008/" TargetMode="External"/><Relationship Id="rId22" Type="http://schemas.openxmlformats.org/officeDocument/2006/relationships/hyperlink" Target="https://www.youtube.com/watch?v=1I5ZMmrOfnA&amp;t=26s" TargetMode="External"/><Relationship Id="rId43" Type="http://schemas.openxmlformats.org/officeDocument/2006/relationships/hyperlink" Target="https://games.penjee.com/binary-numbers-game/" TargetMode="External"/><Relationship Id="rId64" Type="http://schemas.openxmlformats.org/officeDocument/2006/relationships/hyperlink" Target="https://isaaccomputerscience.org/concepts/net_sec_encryption?topic=security" TargetMode="External"/><Relationship Id="rId118" Type="http://schemas.openxmlformats.org/officeDocument/2006/relationships/hyperlink" Target="https://adacomputerscience.org/concepts/soft_ide?topic=software" TargetMode="External"/><Relationship Id="rId139" Type="http://schemas.openxmlformats.org/officeDocument/2006/relationships/hyperlink" Target="https://www.w3schools.com/python/module_math.asp" TargetMode="External"/><Relationship Id="rId85" Type="http://schemas.openxmlformats.org/officeDocument/2006/relationships/hyperlink" Target="https://www.youtube.com/watch?v=DyeVR1zb7Jo&amp;list=PLzxELyfDjyxLawEb5mlA-pEPATIV1FnmB&amp;index=46" TargetMode="External"/><Relationship Id="rId150" Type="http://schemas.openxmlformats.org/officeDocument/2006/relationships/hyperlink" Target="https://www.youtube.com/watch?v=rUUrmGKYwHw" TargetMode="External"/><Relationship Id="rId171" Type="http://schemas.openxmlformats.org/officeDocument/2006/relationships/hyperlink" Target="https://www.youtube.com/watch?v=Vca808JTbI8" TargetMode="External"/><Relationship Id="rId12" Type="http://schemas.openxmlformats.org/officeDocument/2006/relationships/footer" Target="footer2.xml"/><Relationship Id="rId33" Type="http://schemas.openxmlformats.org/officeDocument/2006/relationships/footer" Target="footer5.xml"/><Relationship Id="rId108" Type="http://schemas.openxmlformats.org/officeDocument/2006/relationships/hyperlink" Target="https://www.geeksforgeeks.org/theory-of-computation/difference-between-imperative-and-declarative-programming/" TargetMode="External"/><Relationship Id="rId129" Type="http://schemas.openxmlformats.org/officeDocument/2006/relationships/hyperlink" Target="https://youtu.be/lPVke-p4S7s?si=ck__Nv0iT8gzoKnh" TargetMode="External"/><Relationship Id="rId54" Type="http://schemas.openxmlformats.org/officeDocument/2006/relationships/hyperlink" Target="https://adacomputerscience.org/concepts/network_wired_wireless?topic=networking" TargetMode="External"/><Relationship Id="rId75" Type="http://schemas.openxmlformats.org/officeDocument/2006/relationships/hyperlink" Target="https://isaaccomputerscience.org/concepts/dsa_datastruct_dictionary?topic=data_structures" TargetMode="External"/><Relationship Id="rId96" Type="http://schemas.openxmlformats.org/officeDocument/2006/relationships/hyperlink" Target="https://www.youtube.com/watch?v=tDReNV2TB4w&amp;list=PLzxELyfDjyxLawEb5mlA-pEPATIV1FnmB&amp;index=50" TargetMode="External"/><Relationship Id="rId140" Type="http://schemas.openxmlformats.org/officeDocument/2006/relationships/hyperlink" Target="https://www.youtube.com/watch?v=r1Iv4d6CO2Q" TargetMode="External"/><Relationship Id="rId161" Type="http://schemas.openxmlformats.org/officeDocument/2006/relationships/hyperlink" Target="https://www.youtube.com/watch?v=XpNo8bpYHFI"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youtube.com/watch?v=FZGugFqdr60&amp;t=346s" TargetMode="External"/><Relationship Id="rId28" Type="http://schemas.openxmlformats.org/officeDocument/2006/relationships/hyperlink" Target="https://www.youtube.com/watch?v=CGulJriYNSI" TargetMode="External"/><Relationship Id="rId49" Type="http://schemas.openxmlformats.org/officeDocument/2006/relationships/hyperlink" Target="https://adacomputerscience.org/concepts/number_arithmetic?topic=number_representation" TargetMode="External"/><Relationship Id="rId114" Type="http://schemas.openxmlformats.org/officeDocument/2006/relationships/hyperlink" Target="https://www.youtube.com/watch?v=W01tIRP_Rqs" TargetMode="External"/><Relationship Id="rId119" Type="http://schemas.openxmlformats.org/officeDocument/2006/relationships/hyperlink" Target="https://www.youtube.com/watch?v=zbKdDsNNOhg" TargetMode="External"/><Relationship Id="rId44" Type="http://schemas.openxmlformats.org/officeDocument/2006/relationships/hyperlink" Target="https://isaaccomputerscience.org/concepts/data_numbases_conversions?topic=number_representation" TargetMode="External"/><Relationship Id="rId60" Type="http://schemas.openxmlformats.org/officeDocument/2006/relationships/hyperlink" Target="https://adacomputerscience.org/concepts/comms_characteristics?topic=communication" TargetMode="External"/><Relationship Id="rId65" Type="http://schemas.openxmlformats.org/officeDocument/2006/relationships/hyperlink" Target="https://isaaccomputerscience.org/concepts/net_sec_encryption?topic=security" TargetMode="External"/><Relationship Id="rId81" Type="http://schemas.openxmlformats.org/officeDocument/2006/relationships/hyperlink" Target="https://adacomputerscience.org/concepts/struct_queue?topic=data_structures" TargetMode="External"/><Relationship Id="rId86" Type="http://schemas.openxmlformats.org/officeDocument/2006/relationships/hyperlink" Target="https://www.youtube.com/watch?v=ac38IM2S6kw&amp;list=PLzxELyfDjyxLawEb5mlA-pEPATIV1FnmB&amp;index=6" TargetMode="External"/><Relationship Id="rId130" Type="http://schemas.openxmlformats.org/officeDocument/2006/relationships/hyperlink" Target="https://youtu.be/F_UIOvfmsew?si=Qxqc3WsachhE2K_E" TargetMode="External"/><Relationship Id="rId135" Type="http://schemas.openxmlformats.org/officeDocument/2006/relationships/hyperlink" Target="https://youtu.be/RaRjZcvbUKE?si=rFTQIUyMuaHQn-78" TargetMode="External"/><Relationship Id="rId151" Type="http://schemas.openxmlformats.org/officeDocument/2006/relationships/hyperlink" Target="https://www.youtube.com/watch?v=t9j8lCUGZXo" TargetMode="External"/><Relationship Id="rId156" Type="http://schemas.openxmlformats.org/officeDocument/2006/relationships/hyperlink" Target="https://sqlite.org/lang_update.html" TargetMode="External"/><Relationship Id="rId172" Type="http://schemas.openxmlformats.org/officeDocument/2006/relationships/hyperlink" Target="https://www.geeksforgeeks.org/dsa/sorting-algorithms/" TargetMode="External"/><Relationship Id="rId13" Type="http://schemas.openxmlformats.org/officeDocument/2006/relationships/header" Target="header1.xml"/><Relationship Id="rId18" Type="http://schemas.openxmlformats.org/officeDocument/2006/relationships/hyperlink" Target="https://www.youtube.com/watch?v=Ml3-kVYLNr8" TargetMode="External"/><Relationship Id="rId39" Type="http://schemas.openxmlformats.org/officeDocument/2006/relationships/hyperlink" Target="https://www.youtube.com/watch?v=p9yZNLeOj4s" TargetMode="External"/><Relationship Id="rId109" Type="http://schemas.openxmlformats.org/officeDocument/2006/relationships/hyperlink" Target="https://www.youtube.com/watch?v=jl0UnQS_qbc" TargetMode="External"/><Relationship Id="rId34" Type="http://schemas.openxmlformats.org/officeDocument/2006/relationships/hyperlink" Target="https://www.geeksforgeeks.org/operating-systems/interrupts/" TargetMode="External"/><Relationship Id="rId50" Type="http://schemas.openxmlformats.org/officeDocument/2006/relationships/hyperlink" Target="https://www.youtube.com/watch?v=4JgtUf5ThqY" TargetMode="External"/><Relationship Id="rId55" Type="http://schemas.openxmlformats.org/officeDocument/2006/relationships/hyperlink" Target="https://www.geeksforgeeks.org/computer-networks/introduction-of-firewall-in-computer-network/" TargetMode="External"/><Relationship Id="rId76" Type="http://schemas.openxmlformats.org/officeDocument/2006/relationships/hyperlink" Target="https://isaaccomputerscience.org/concepts/dsa_datastruct_tuple?topic=data_structures" TargetMode="External"/><Relationship Id="rId97" Type="http://schemas.openxmlformats.org/officeDocument/2006/relationships/hyperlink" Target="https://adacomputerscience.org/concepts/sort_bubble?topic=sorting" TargetMode="External"/><Relationship Id="rId104" Type="http://schemas.openxmlformats.org/officeDocument/2006/relationships/hyperlink" Target="https://www.youtube.com/watch?v=ATg1lUIxrsY&amp;list=PLCNoTwH49OONTB_ZguAhz0zdjKAVAop4b" TargetMode="External"/><Relationship Id="rId120" Type="http://schemas.openxmlformats.org/officeDocument/2006/relationships/hyperlink" Target="https://isaaccomputerscience.org/concepts/sys_os_open_closed_source?topic=software" TargetMode="External"/><Relationship Id="rId125" Type="http://schemas.openxmlformats.org/officeDocument/2006/relationships/hyperlink" Target="https://www.youtube.com/watch?v=FEaT1AYJAm0" TargetMode="External"/><Relationship Id="rId141" Type="http://schemas.openxmlformats.org/officeDocument/2006/relationships/hyperlink" Target="https://www.youtube.com/watch?v=Ctqi5Y4X-jA" TargetMode="External"/><Relationship Id="rId146" Type="http://schemas.openxmlformats.org/officeDocument/2006/relationships/hyperlink" Target="https://www.youtube.com/watch?v=0MKcCHrTo0c" TargetMode="External"/><Relationship Id="rId167" Type="http://schemas.openxmlformats.org/officeDocument/2006/relationships/hyperlink" Target="https://www.youtube.com/watch?v=SixLnIDV1yY" TargetMode="External"/><Relationship Id="rId7" Type="http://schemas.openxmlformats.org/officeDocument/2006/relationships/settings" Target="settings.xml"/><Relationship Id="rId71" Type="http://schemas.openxmlformats.org/officeDocument/2006/relationships/hyperlink" Target="https://adacomputerscience.org/concepts/dbs_entity?topic=databases" TargetMode="External"/><Relationship Id="rId92" Type="http://schemas.openxmlformats.org/officeDocument/2006/relationships/hyperlink" Target="https://www.youtube.com/watch?v=Pn3_0cjhd8s&amp;list=PLzxELyfDjyxLawEb5mlA-pEPATIV1FnmB&amp;index=48" TargetMode="External"/><Relationship Id="rId162" Type="http://schemas.openxmlformats.org/officeDocument/2006/relationships/hyperlink" Target="https://www.youtube.com/watch?v=-AzSRHiV9Cc" TargetMode="External"/><Relationship Id="rId2" Type="http://schemas.openxmlformats.org/officeDocument/2006/relationships/customXml" Target="../customXml/item2.xml"/><Relationship Id="rId29" Type="http://schemas.openxmlformats.org/officeDocument/2006/relationships/hyperlink" Target="https://adacomputerscience.org/topics/operating_systems" TargetMode="External"/><Relationship Id="rId24" Type="http://schemas.openxmlformats.org/officeDocument/2006/relationships/hyperlink" Target="https://www.youtube.com/watch?v=fpnE6UAfbtU&amp;t=481s" TargetMode="External"/><Relationship Id="rId40" Type="http://schemas.openxmlformats.org/officeDocument/2006/relationships/hyperlink" Target="https://www.geeksforgeeks.org/computer-organization-architecture/stack-frame-in-computer-organization/" TargetMode="External"/><Relationship Id="rId45" Type="http://schemas.openxmlformats.org/officeDocument/2006/relationships/hyperlink" Target="https://adacomputerscience.org/concepts/number_conversions_hex?topic=number_representation" TargetMode="External"/><Relationship Id="rId66" Type="http://schemas.openxmlformats.org/officeDocument/2006/relationships/hyperlink" Target="https://www.youtube.com/watch?v=GSIDS_lvRv4" TargetMode="External"/><Relationship Id="rId87" Type="http://schemas.openxmlformats.org/officeDocument/2006/relationships/hyperlink" Target="https://adacomputerscience.org/topics/recursion" TargetMode="External"/><Relationship Id="rId110" Type="http://schemas.openxmlformats.org/officeDocument/2006/relationships/hyperlink" Target="https://www.youtube.com/watch?v=-bEC0Qo24nk" TargetMode="External"/><Relationship Id="rId115" Type="http://schemas.openxmlformats.org/officeDocument/2006/relationships/hyperlink" Target="https://adacomputerscience.org/concepts/ai_turing_test?topic=artificial_intelligence" TargetMode="External"/><Relationship Id="rId131" Type="http://schemas.openxmlformats.org/officeDocument/2006/relationships/hyperlink" Target="https://realpython.com/python-bitwise-operators/" TargetMode="External"/><Relationship Id="rId136" Type="http://schemas.openxmlformats.org/officeDocument/2006/relationships/hyperlink" Target="https://youtu.be/Xy6qeQWQwFw?si=TVaOlXmhYMRgEE63" TargetMode="External"/><Relationship Id="rId157" Type="http://schemas.openxmlformats.org/officeDocument/2006/relationships/hyperlink" Target="https://sqlite.org/lang_delete.html" TargetMode="External"/><Relationship Id="rId61" Type="http://schemas.openxmlformats.org/officeDocument/2006/relationships/hyperlink" Target="https://isaaccomputerscience.org/concepts/net_internet_ip_addresses?topic=the_internet" TargetMode="External"/><Relationship Id="rId82" Type="http://schemas.openxmlformats.org/officeDocument/2006/relationships/hyperlink" Target="https://www.youtube.com/watch?v=kUt0nS0yMtM" TargetMode="External"/><Relationship Id="rId152" Type="http://schemas.openxmlformats.org/officeDocument/2006/relationships/hyperlink" Target="https://docs.python.org/3/tutorial/datastructures.html" TargetMode="External"/><Relationship Id="rId173" Type="http://schemas.openxmlformats.org/officeDocument/2006/relationships/hyperlink" Target="https://www.youtube.com/watch?v=jRsm6FmHp7M" TargetMode="External"/><Relationship Id="rId19" Type="http://schemas.openxmlformats.org/officeDocument/2006/relationships/hyperlink" Target="https://www.geeksforgeeks.org/computer-organization-architecture/computer-organization-von-neumann-architecture/" TargetMode="External"/><Relationship Id="rId14" Type="http://schemas.openxmlformats.org/officeDocument/2006/relationships/footer" Target="footer3.xml"/><Relationship Id="rId30" Type="http://schemas.openxmlformats.org/officeDocument/2006/relationships/hyperlink" Target="https://www.geeksforgeeks.org/operating-systems/time-sharing-operating-system/" TargetMode="External"/><Relationship Id="rId35" Type="http://schemas.openxmlformats.org/officeDocument/2006/relationships/hyperlink" Target="https://isaaccomputerscience.org/concepts/sys_os_interrupts?topic=operating_systems" TargetMode="External"/><Relationship Id="rId56" Type="http://schemas.openxmlformats.org/officeDocument/2006/relationships/hyperlink" Target="https://adacomputerscience.org/concepts/sec_firewalls?topic=security" TargetMode="External"/><Relationship Id="rId77" Type="http://schemas.openxmlformats.org/officeDocument/2006/relationships/hyperlink" Target="https://isaaccomputerscience.org/concepts/dsa_datastruct_array?topic=data_structures" TargetMode="External"/><Relationship Id="rId100" Type="http://schemas.openxmlformats.org/officeDocument/2006/relationships/hyperlink" Target="https://www.youtube.com/watch?v=TPyJ0k8y3Nc" TargetMode="External"/><Relationship Id="rId105" Type="http://schemas.openxmlformats.org/officeDocument/2006/relationships/hyperlink" Target="https://www.youtube.com/watch?v=V2ZqhLiwi5I" TargetMode="External"/><Relationship Id="rId126" Type="http://schemas.openxmlformats.org/officeDocument/2006/relationships/hyperlink" Target="https://www.geeksforgeeks.org/python/python-if-else/" TargetMode="External"/><Relationship Id="rId147" Type="http://schemas.openxmlformats.org/officeDocument/2006/relationships/hyperlink" Target="https://www.youtube.com/watch?v=4t10v2QmTHU" TargetMode="External"/><Relationship Id="rId168" Type="http://schemas.openxmlformats.org/officeDocument/2006/relationships/hyperlink" Target="https://www.youtube.com/watch?v=JJkWemM03Lg" TargetMode="External"/><Relationship Id="rId8" Type="http://schemas.openxmlformats.org/officeDocument/2006/relationships/webSettings" Target="webSettings.xml"/><Relationship Id="rId51" Type="http://schemas.openxmlformats.org/officeDocument/2006/relationships/hyperlink" Target="https://www.geeksforgeeks.org/dsa/what-is-bitmasking/" TargetMode="External"/><Relationship Id="rId72" Type="http://schemas.openxmlformats.org/officeDocument/2006/relationships/hyperlink" Target="https://www.geeksforgeeks.org/dbms/database-schemas/" TargetMode="External"/><Relationship Id="rId93" Type="http://schemas.openxmlformats.org/officeDocument/2006/relationships/hyperlink" Target="https://adacomputerscience.org/concepts/search_binary?topic=searching" TargetMode="External"/><Relationship Id="rId98" Type="http://schemas.openxmlformats.org/officeDocument/2006/relationships/hyperlink" Target="https://www.youtube.com/watch?v=O0VbBkUvriI" TargetMode="External"/><Relationship Id="rId121" Type="http://schemas.openxmlformats.org/officeDocument/2006/relationships/hyperlink" Target="https://adacomputerscience.org/concepts/soft_open_closed_source?topic=software" TargetMode="External"/><Relationship Id="rId142" Type="http://schemas.openxmlformats.org/officeDocument/2006/relationships/hyperlink" Target="https://docs.python.org/3/library/string.html%23formatspec" TargetMode="External"/><Relationship Id="rId163" Type="http://schemas.openxmlformats.org/officeDocument/2006/relationships/hyperlink" Target="https://www.youtube.com/watch?v=NCnPg_S_Eu8" TargetMode="External"/><Relationship Id="rId3" Type="http://schemas.openxmlformats.org/officeDocument/2006/relationships/customXml" Target="../customXml/item3.xml"/><Relationship Id="rId25" Type="http://schemas.openxmlformats.org/officeDocument/2006/relationships/hyperlink" Target="https://www.cs.utexas.edu/~fussell/courses/cs310h/lectures/Lecture_9-310h.pdf" TargetMode="External"/><Relationship Id="rId46" Type="http://schemas.openxmlformats.org/officeDocument/2006/relationships/hyperlink" Target="https://www.youtube.com/watch?v=tseF3GYCzqA" TargetMode="External"/><Relationship Id="rId67" Type="http://schemas.openxmlformats.org/officeDocument/2006/relationships/hyperlink" Target="https://www.geeksforgeeks.org/dbms/introduction-of-er-model/" TargetMode="External"/><Relationship Id="rId116" Type="http://schemas.openxmlformats.org/officeDocument/2006/relationships/hyperlink" Target="https://www.youtube.com/watch?v=dAE7OFm9oek" TargetMode="External"/><Relationship Id="rId137" Type="http://schemas.openxmlformats.org/officeDocument/2006/relationships/hyperlink" Target="https://www.youtube.com/watch?v=piJc18hcH0Y&amp;t=52s" TargetMode="External"/><Relationship Id="rId158" Type="http://schemas.openxmlformats.org/officeDocument/2006/relationships/hyperlink" Target="https://www.youtube.com/watch?v=yQVTijX437c" TargetMode="External"/><Relationship Id="rId20" Type="http://schemas.openxmlformats.org/officeDocument/2006/relationships/hyperlink" Target="https://www.youtube.com/watch?v=DKGZlaPlVLY" TargetMode="External"/><Relationship Id="rId41" Type="http://schemas.openxmlformats.org/officeDocument/2006/relationships/hyperlink" Target="https://examradar.com/operating-system-main-memory-memory-allocation-process-using-stacks-mcq-type-questions-answers/" TargetMode="External"/><Relationship Id="rId62" Type="http://schemas.openxmlformats.org/officeDocument/2006/relationships/hyperlink" Target="https://adacomputerscience.org/concepts/encrypt_fundamentals?topic=encryption" TargetMode="External"/><Relationship Id="rId83" Type="http://schemas.openxmlformats.org/officeDocument/2006/relationships/hyperlink" Target="https://www.youtube.com/watch?v=Yq1OPs5hCt0" TargetMode="External"/><Relationship Id="rId88" Type="http://schemas.openxmlformats.org/officeDocument/2006/relationships/hyperlink" Target="https://www.youtube.com/watch?v=rq-UxKs6Cyk&amp;list=PLzxELyfDjyxLawEb5mlA-pEPATIV1FnmB&amp;index=47" TargetMode="External"/><Relationship Id="rId111" Type="http://schemas.openxmlformats.org/officeDocument/2006/relationships/hyperlink" Target="https://adacomputerscience.org/concepts/bigdata_mining?topic=big_data" TargetMode="External"/><Relationship Id="rId132" Type="http://schemas.openxmlformats.org/officeDocument/2006/relationships/hyperlink" Target="https://youtu.be/KW6qncswzHw?si=EA2CHGHE72grGYhT" TargetMode="External"/><Relationship Id="rId153" Type="http://schemas.openxmlformats.org/officeDocument/2006/relationships/hyperlink" Target="https://docs.python.org/3/library/sqlite3.html" TargetMode="External"/><Relationship Id="rId174" Type="http://schemas.openxmlformats.org/officeDocument/2006/relationships/hyperlink" Target="https://realpython.com/python-recursion/" TargetMode="External"/><Relationship Id="rId15" Type="http://schemas.openxmlformats.org/officeDocument/2006/relationships/image" Target="media/image1.jpg"/><Relationship Id="rId36" Type="http://schemas.openxmlformats.org/officeDocument/2006/relationships/hyperlink" Target="https://www.youtube.com/watch?v=ocDiT21zRcE" TargetMode="External"/><Relationship Id="rId57" Type="http://schemas.openxmlformats.org/officeDocument/2006/relationships/hyperlink" Target="https://www.youtube.com/watch?v=A_-L-kn9biw" TargetMode="External"/><Relationship Id="rId106" Type="http://schemas.openxmlformats.org/officeDocument/2006/relationships/hyperlink" Target="https://adacomputerscience.org/concepts/boolean_write_expression?topic=boolean_logic" TargetMode="External"/><Relationship Id="rId127" Type="http://schemas.openxmlformats.org/officeDocument/2006/relationships/hyperlink" Target="https://youtu.be/94UHCEmprCY?si=8d9lLZ999porxVUN" TargetMode="External"/><Relationship Id="rId10" Type="http://schemas.openxmlformats.org/officeDocument/2006/relationships/endnotes" Target="endnotes.xml"/><Relationship Id="rId31" Type="http://schemas.openxmlformats.org/officeDocument/2006/relationships/hyperlink" Target="https://www.geeksforgeeks.org/operating-systems/context-switch-in-operating-system/" TargetMode="External"/><Relationship Id="rId52" Type="http://schemas.openxmlformats.org/officeDocument/2006/relationships/hyperlink" Target="https://isaaccomputerscience.org/topics/text_representation" TargetMode="External"/><Relationship Id="rId73" Type="http://schemas.openxmlformats.org/officeDocument/2006/relationships/hyperlink" Target="https://isaaccomputerscience.org/concepts/dsa_datastruct_list?topic=data_structures" TargetMode="External"/><Relationship Id="rId78" Type="http://schemas.openxmlformats.org/officeDocument/2006/relationships/hyperlink" Target="https://www.youtube.com/watch?v=A3ZUpyrnCbM" TargetMode="External"/><Relationship Id="rId94" Type="http://schemas.openxmlformats.org/officeDocument/2006/relationships/hyperlink" Target="https://www.youtube.com/watch?v=KdjeZgZGI4A&amp;list=PLzxELyfDjyxLawEb5mlA-pEPATIV1FnmB&amp;index=49" TargetMode="External"/><Relationship Id="rId99" Type="http://schemas.openxmlformats.org/officeDocument/2006/relationships/hyperlink" Target="https://adacomputerscience.org/concepts/sort_insertion?topic=sorting" TargetMode="External"/><Relationship Id="rId101" Type="http://schemas.openxmlformats.org/officeDocument/2006/relationships/hyperlink" Target="https://adacomputerscience.org/concepts/sort_insertion?topic=sorting" TargetMode="External"/><Relationship Id="rId122" Type="http://schemas.openxmlformats.org/officeDocument/2006/relationships/hyperlink" Target="https://isaaccomputerscience.org/concepts/sys_os_open_closed_source?topic=software" TargetMode="External"/><Relationship Id="rId143" Type="http://schemas.openxmlformats.org/officeDocument/2006/relationships/hyperlink" Target="https://docs.python.org/3/tutorial/errors.html" TargetMode="External"/><Relationship Id="rId148" Type="http://schemas.openxmlformats.org/officeDocument/2006/relationships/hyperlink" Target="https://www.youtube.com/watch?v=NKmasqr_Xkw" TargetMode="External"/><Relationship Id="rId164" Type="http://schemas.openxmlformats.org/officeDocument/2006/relationships/hyperlink" Target="https://www.youtube.com/watch?v=P1Hv2sUPKeM" TargetMode="External"/><Relationship Id="rId169" Type="http://schemas.openxmlformats.org/officeDocument/2006/relationships/hyperlink" Target="https://www.youtube.com/watch?v=UldZOLylez4"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youtube.com/watch?v=Z5JC9Ve1sfI" TargetMode="External"/><Relationship Id="rId47" Type="http://schemas.openxmlformats.org/officeDocument/2006/relationships/hyperlink" Target="https://www.youtube.com/watch?v=JTyzCpAmn0k&amp;list=PLCiOXwirraUCo6-YUFGk34mAinrmC7y6j&amp;index=22" TargetMode="External"/><Relationship Id="rId68" Type="http://schemas.openxmlformats.org/officeDocument/2006/relationships/hyperlink" Target="https://adacomputerscience.org/concepts/dbs_entity?topic=databases" TargetMode="External"/><Relationship Id="rId89" Type="http://schemas.openxmlformats.org/officeDocument/2006/relationships/hyperlink" Target="https://isaaccomputerscience.org/concepts/dsa_search_linear?topic=searching" TargetMode="External"/><Relationship Id="rId112" Type="http://schemas.openxmlformats.org/officeDocument/2006/relationships/hyperlink" Target="https://adacomputerscience.org/concepts/ai_categories?topic=artificial_intelligence" TargetMode="External"/><Relationship Id="rId133" Type="http://schemas.openxmlformats.org/officeDocument/2006/relationships/hyperlink" Target="https://www.youtube.com/watch?v=8BBHhLioIus" TargetMode="External"/><Relationship Id="rId154" Type="http://schemas.openxmlformats.org/officeDocument/2006/relationships/hyperlink" Target="https://sqlite.org/lang_insert.html" TargetMode="External"/><Relationship Id="rId175" Type="http://schemas.openxmlformats.org/officeDocument/2006/relationships/fontTable" Target="fontTable.xml"/><Relationship Id="rId16" Type="http://schemas.openxmlformats.org/officeDocument/2006/relationships/footer" Target="footer4.xml"/><Relationship Id="rId37" Type="http://schemas.openxmlformats.org/officeDocument/2006/relationships/hyperlink" Target="https://www.101computing.net/scheduling-algorithms-python-challenge/" TargetMode="External"/><Relationship Id="rId58" Type="http://schemas.openxmlformats.org/officeDocument/2006/relationships/hyperlink" Target="https://adacomputerscience.org/concepts/comms_characteristics?topic=communication" TargetMode="External"/><Relationship Id="rId79" Type="http://schemas.openxmlformats.org/officeDocument/2006/relationships/hyperlink" Target="https://adacomputerscience.org/concepts/struct_stack?topic=data_structures" TargetMode="External"/><Relationship Id="rId102" Type="http://schemas.openxmlformats.org/officeDocument/2006/relationships/hyperlink" Target="https://isaaccomputerscience.org/concepts/sys_bool_write_expression?topic=boolean_logic" TargetMode="External"/><Relationship Id="rId123" Type="http://schemas.openxmlformats.org/officeDocument/2006/relationships/hyperlink" Target="https://adacomputerscience.org/concepts/soft_open_closed_source?topic=software" TargetMode="External"/><Relationship Id="rId144" Type="http://schemas.openxmlformats.org/officeDocument/2006/relationships/hyperlink" Target="https://www.youtube.com/watch?v=1IYrmTTKOoI" TargetMode="External"/><Relationship Id="rId90" Type="http://schemas.openxmlformats.org/officeDocument/2006/relationships/hyperlink" Target="https://adacomputerscience.org/concepts/search_linear?topic=searching" TargetMode="External"/><Relationship Id="rId165" Type="http://schemas.openxmlformats.org/officeDocument/2006/relationships/hyperlink" Target="https://www.youtube.com/watch?v=HiQZKDI61E4" TargetMode="External"/><Relationship Id="rId27" Type="http://schemas.openxmlformats.org/officeDocument/2006/relationships/hyperlink" Target="https://www.geeksforgeeks.org/computer-organization-architecture/memory-organisation-in-computer-architecture/" TargetMode="External"/><Relationship Id="rId48" Type="http://schemas.openxmlformats.org/officeDocument/2006/relationships/hyperlink" Target="https://isaaccomputerscience.org/concepts/data_numbases_fixed_point?topic=number_representation" TargetMode="External"/><Relationship Id="rId69" Type="http://schemas.openxmlformats.org/officeDocument/2006/relationships/hyperlink" Target="https://isaaccomputerscience.org/concepts/data_dbs_concepts_advanced?topic=databases" TargetMode="External"/><Relationship Id="rId113" Type="http://schemas.openxmlformats.org/officeDocument/2006/relationships/hyperlink" Target="https://www.youtube.com/watch?v=4qVRBYAdLAo" TargetMode="External"/><Relationship Id="rId134" Type="http://schemas.openxmlformats.org/officeDocument/2006/relationships/hyperlink" Target="https://youtu.be/ohCDWZgNIU0?si=8iAuKxSaibOfckUZ" TargetMode="External"/><Relationship Id="rId80" Type="http://schemas.openxmlformats.org/officeDocument/2006/relationships/hyperlink" Target="https://www.youtube.com/watch?v=jXMqVpAVyMY" TargetMode="External"/><Relationship Id="rId155" Type="http://schemas.openxmlformats.org/officeDocument/2006/relationships/hyperlink" Target="https://sqlite.org/lang_select.html" TargetMode="External"/><Relationship Id="rId176" Type="http://schemas.openxmlformats.org/officeDocument/2006/relationships/theme" Target="theme/theme1.xml"/><Relationship Id="rId17" Type="http://schemas.openxmlformats.org/officeDocument/2006/relationships/hyperlink" Target="https://www.youtube.com/watch?v=golNhUyRLcQ" TargetMode="External"/><Relationship Id="rId38" Type="http://schemas.openxmlformats.org/officeDocument/2006/relationships/hyperlink" Target="https://www.youtube.com/watch?v=gTtfq610s48&amp;t=290s" TargetMode="External"/><Relationship Id="rId59" Type="http://schemas.openxmlformats.org/officeDocument/2006/relationships/hyperlink" Target="https://www.youtube.com/watch?v=2LOkI3Xyd_E" TargetMode="External"/><Relationship Id="rId103" Type="http://schemas.openxmlformats.org/officeDocument/2006/relationships/hyperlink" Target="https://www.youtube.com/watch?v=gI-qXk7XojA&amp;t=80s" TargetMode="External"/><Relationship Id="rId124" Type="http://schemas.openxmlformats.org/officeDocument/2006/relationships/hyperlink" Target="https://www.youtube.com/watch?v=FvMPfrgGeKs" TargetMode="External"/><Relationship Id="rId70" Type="http://schemas.openxmlformats.org/officeDocument/2006/relationships/hyperlink" Target="https://www.geeksforgeeks.org/dbms/introduction-of-er-model/" TargetMode="External"/><Relationship Id="rId91" Type="http://schemas.openxmlformats.org/officeDocument/2006/relationships/hyperlink" Target="https://isaaccomputerscience.org/concepts/dsa_search_binary?topic=searching" TargetMode="External"/><Relationship Id="rId145" Type="http://schemas.openxmlformats.org/officeDocument/2006/relationships/hyperlink" Target="http://www.kaggle.com/" TargetMode="External"/><Relationship Id="rId166" Type="http://schemas.openxmlformats.org/officeDocument/2006/relationships/hyperlink" Target="https://www.youtube.com/watch?v=jV-7Hy-PF2Q"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el_r\Downloads\Pearson-A4-Portrait.dotx" TargetMode="External"/></Relationships>
</file>

<file path=word/theme/theme1.xml><?xml version="1.0" encoding="utf-8"?>
<a:theme xmlns:a="http://schemas.openxmlformats.org/drawingml/2006/main" name="Pearson_Color_Themes">
  <a:themeElements>
    <a:clrScheme name="Pearson Theme">
      <a:dk1>
        <a:srgbClr val="000000"/>
      </a:dk1>
      <a:lt1>
        <a:srgbClr val="FFFFFF"/>
      </a:lt1>
      <a:dk2>
        <a:srgbClr val="0D004D"/>
      </a:dk2>
      <a:lt2>
        <a:srgbClr val="FFFFFF"/>
      </a:lt2>
      <a:accent1>
        <a:srgbClr val="B79BFE"/>
      </a:accent1>
      <a:accent2>
        <a:srgbClr val="7950E2"/>
      </a:accent2>
      <a:accent3>
        <a:srgbClr val="56E2E1"/>
      </a:accent3>
      <a:accent4>
        <a:srgbClr val="EC8DE2"/>
      </a:accent4>
      <a:accent5>
        <a:srgbClr val="FFCE00"/>
      </a:accent5>
      <a:accent6>
        <a:srgbClr val="B820A9"/>
      </a:accent6>
      <a:hlink>
        <a:srgbClr val="B79BFE"/>
      </a:hlink>
      <a:folHlink>
        <a:srgbClr val="B79BFE"/>
      </a:folHlink>
    </a:clrScheme>
    <a:fontScheme name="Plus Jakarta Sans SemiBold-Plus Jakarta Sans">
      <a:majorFont>
        <a:latin typeface="Plus Jakarta Sans SemiBold" panose="020B0609020204030204"/>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panose="020B060403050404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Plus Jakarta Sans"/>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lnDef>
      <a:spPr>
        <a:ln w="9525">
          <a:solidFill>
            <a:schemeClr val="tx2"/>
          </a:solidFill>
        </a:ln>
      </a:spPr>
      <a:bodyPr/>
      <a:lstStyle/>
      <a:style>
        <a:lnRef idx="2">
          <a:schemeClr val="accent1"/>
        </a:lnRef>
        <a:fillRef idx="0">
          <a:schemeClr val="accent1"/>
        </a:fillRef>
        <a:effectRef idx="1">
          <a:schemeClr val="accent1"/>
        </a:effectRef>
        <a:fontRef idx="minor">
          <a:schemeClr val="tx1"/>
        </a:fontRef>
      </a:style>
    </a:lnDef>
    <a:txDef>
      <a:spPr>
        <a:noFill/>
      </a:spPr>
      <a:bodyPr wrap="none" lIns="0" tIns="0" rIns="0" bIns="0" rtlCol="0">
        <a:spAutoFit/>
      </a:bodyPr>
      <a:lstStyle>
        <a:defPPr algn="l">
          <a:defRPr sz="1100" dirty="0" smtClean="0">
            <a:solidFill>
              <a:schemeClr val="tx2"/>
            </a:solidFill>
          </a:defRPr>
        </a:defPPr>
      </a:lstStyle>
    </a:txDef>
  </a:objectDefaults>
  <a:extraClrSchemeLst/>
  <a:custClrLst>
    <a:custClr name="Pearson Purple">
      <a:srgbClr val="0D004D"/>
    </a:custClr>
    <a:custClr name="Amethyst">
      <a:srgbClr val="512EAB"/>
    </a:custClr>
    <a:custClr name="Light Purple">
      <a:srgbClr val="C1BFFF"/>
    </a:custClr>
    <a:custClr name="Fuchsia">
      <a:srgbClr val="DF41CF"/>
    </a:custClr>
    <a:custClr name="Amber">
      <a:srgbClr val="FFCE00"/>
    </a:custClr>
    <a:custClr name="Turquoise">
      <a:srgbClr val="56E2E1"/>
    </a:custClr>
    <a:custClr name="Blank">
      <a:srgbClr val="FFFFFF"/>
    </a:custClr>
    <a:custClr name="Blank">
      <a:srgbClr val="FFFFFF"/>
    </a:custClr>
    <a:custClr name="Blank">
      <a:srgbClr val="FFFFFF"/>
    </a:custClr>
    <a:custClr name="Positive">
      <a:srgbClr val="00C800"/>
    </a:custClr>
    <a:custClr name="Blank">
      <a:srgbClr val="FFFFFF"/>
    </a:custClr>
    <a:custClr name="Blank">
      <a:srgbClr val="FFFFFF"/>
    </a:custClr>
    <a:custClr name="Mist Purple">
      <a:srgbClr val="EDECF6"/>
    </a:custClr>
    <a:custClr name="Fuschia Tint">
      <a:srgbClr val="EFA0E7"/>
    </a:custClr>
    <a:custClr name="Amber Tint">
      <a:srgbClr val="FFE67F"/>
    </a:custClr>
    <a:custClr name="Turquoise Tint">
      <a:srgbClr val="B3F2F1"/>
    </a:custClr>
    <a:custClr name="Blank">
      <a:srgbClr val="FFFFFF"/>
    </a:custClr>
    <a:custClr name="Blank">
      <a:srgbClr val="FFFFFF"/>
    </a:custClr>
    <a:custClr name="Blank">
      <a:srgbClr val="FFFFFF"/>
    </a:custClr>
    <a:custClr name="Negative">
      <a:srgbClr val="FF0000"/>
    </a:custClr>
  </a:custClrLst>
  <a:extLst>
    <a:ext uri="{05A4C25C-085E-4340-85A3-A5531E510DB2}">
      <thm15:themeFamily xmlns:thm15="http://schemas.microsoft.com/office/thememl/2012/main" name="Pearson_Color_Themes" id="{0879D163-5945-B243-9DC3-8028904CD4D6}" vid="{7A8C53F1-01B4-554A-A51E-D5ADBD66A37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4f7cea-ce33-4199-9942-60f53b0ecd5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73F024A91FF840B88FF29551B41B0A" ma:contentTypeVersion="11" ma:contentTypeDescription="Create a new document." ma:contentTypeScope="" ma:versionID="d99f016ea9384ba088b46a75cd1e04c8">
  <xsd:schema xmlns:xsd="http://www.w3.org/2001/XMLSchema" xmlns:xs="http://www.w3.org/2001/XMLSchema" xmlns:p="http://schemas.microsoft.com/office/2006/metadata/properties" xmlns:ns2="e04f7cea-ce33-4199-9942-60f53b0ecd59" targetNamespace="http://schemas.microsoft.com/office/2006/metadata/properties" ma:root="true" ma:fieldsID="04d5e3d358f12efef20b2ac73a669919" ns2:_="">
    <xsd:import namespace="e04f7cea-ce33-4199-9942-60f53b0ec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f7cea-ce33-4199-9942-60f53b0ecd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F86268-919A-4113-B067-3C603D3B8489}">
  <ds:schemaRefs>
    <ds:schemaRef ds:uri="http://schemas.microsoft.com/office/2006/metadata/properties"/>
    <ds:schemaRef ds:uri="http://schemas.microsoft.com/office/infopath/2007/PartnerControls"/>
    <ds:schemaRef ds:uri="e04f7cea-ce33-4199-9942-60f53b0ecd59"/>
  </ds:schemaRefs>
</ds:datastoreItem>
</file>

<file path=customXml/itemProps2.xml><?xml version="1.0" encoding="utf-8"?>
<ds:datastoreItem xmlns:ds="http://schemas.openxmlformats.org/officeDocument/2006/customXml" ds:itemID="{F71BBE60-316F-4A43-B133-08C5E76DE1BC}">
  <ds:schemaRefs>
    <ds:schemaRef ds:uri="http://schemas.openxmlformats.org/officeDocument/2006/bibliography"/>
  </ds:schemaRefs>
</ds:datastoreItem>
</file>

<file path=customXml/itemProps3.xml><?xml version="1.0" encoding="utf-8"?>
<ds:datastoreItem xmlns:ds="http://schemas.openxmlformats.org/officeDocument/2006/customXml" ds:itemID="{0E986E8A-61F3-476C-87BA-E33FAE85C9ED}">
  <ds:schemaRefs>
    <ds:schemaRef ds:uri="http://schemas.microsoft.com/sharepoint/v3/contenttype/forms"/>
  </ds:schemaRefs>
</ds:datastoreItem>
</file>

<file path=customXml/itemProps4.xml><?xml version="1.0" encoding="utf-8"?>
<ds:datastoreItem xmlns:ds="http://schemas.openxmlformats.org/officeDocument/2006/customXml" ds:itemID="{0EE4D1CB-A7FE-4D87-96DB-500D29F7C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f7cea-ce33-4199-9942-60f53b0ec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392f4b0-4ec3-4594-9bda-c51b5fcac2e7}" enabled="1" method="Privileged" siteId="{8cc434d7-97d0-47d3-b5c5-14fe0e33e34b}" removed="0"/>
</clbl:labelList>
</file>

<file path=docProps/app.xml><?xml version="1.0" encoding="utf-8"?>
<Properties xmlns="http://schemas.openxmlformats.org/officeDocument/2006/extended-properties" xmlns:vt="http://schemas.openxmlformats.org/officeDocument/2006/docPropsVTypes">
  <Template>Pearson-A4-Portrait.dotx</Template>
  <TotalTime>1</TotalTime>
  <Pages>1</Pages>
  <Words>29913</Words>
  <Characters>170506</Characters>
  <Application>Microsoft Office Word</Application>
  <DocSecurity>4</DocSecurity>
  <Lines>1420</Lines>
  <Paragraphs>400</Paragraphs>
  <ScaleCrop>false</ScaleCrop>
  <Manager/>
  <Company>Pearson Shared Services</Company>
  <LinksUpToDate>false</LinksUpToDate>
  <CharactersWithSpaces>200019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Ruhee Patel</dc:creator>
  <cp:keywords/>
  <dc:description/>
  <cp:lastModifiedBy>Ruhee Patel</cp:lastModifiedBy>
  <cp:revision>581</cp:revision>
  <cp:lastPrinted>2021-02-05T22:09:00Z</cp:lastPrinted>
  <dcterms:created xsi:type="dcterms:W3CDTF">2026-02-09T19:26:00Z</dcterms:created>
  <dcterms:modified xsi:type="dcterms:W3CDTF">2026-03-10T12:03:00Z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0x010100B773F024A91FF840B88FF29551B41B0A</vt:lpwstr>
  </property>
  <property fmtid="{D5CDD505-2E9C-101B-9397-08002B2CF9AE}" pid="3" name="MediaServiceImageTags">
    <vt:lpwstr/>
  </property>
  <property fmtid="{D5CDD505-2E9C-101B-9397-08002B2CF9AE}" pid="4" name="_dlc_DocIdItemGuid">
    <vt:lpwstr>909dd66b-997b-4f3a-b5e8-b445e4385521</vt:lpwstr>
  </property>
  <property fmtid="{D5CDD505-2E9C-101B-9397-08002B2CF9AE}" pid="5" name="docLang">
    <vt:lpwstr>en</vt:lpwstr>
  </property>
</Properties>
</file>