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90DB1" w14:textId="0254A16E" w:rsidR="00197919" w:rsidRDefault="00C31293">
      <w:pPr>
        <w:spacing w:after="0" w:line="240" w:lineRule="auto"/>
        <w:rPr>
          <w:b/>
          <w:bCs/>
          <w:color w:val="0D004D" w:themeColor="text2"/>
          <w:sz w:val="52"/>
          <w:szCs w:val="52"/>
        </w:rPr>
        <w:sectPr w:rsidR="00197919" w:rsidSect="00197919">
          <w:footerReference w:type="even" r:id="rId11"/>
          <w:footerReference w:type="default" r:id="rId12"/>
          <w:headerReference w:type="first" r:id="rId13"/>
          <w:pgSz w:w="11900" w:h="16820" w:code="9"/>
          <w:pgMar w:top="0" w:right="0" w:bottom="0" w:left="0" w:header="0" w:footer="567" w:gutter="0"/>
          <w:cols w:space="720"/>
          <w:noEndnote/>
          <w:titlePg/>
          <w:docGrid w:linePitch="326"/>
        </w:sectPr>
      </w:pPr>
      <w:bookmarkStart w:id="0" w:name="_Toc196417841"/>
      <w:bookmarkStart w:id="1" w:name="_Toc196417949"/>
      <w:bookmarkStart w:id="2" w:name="_Toc196417974"/>
      <w:bookmarkStart w:id="3" w:name="_Toc196418728"/>
      <w:bookmarkStart w:id="4" w:name="_Toc196421851"/>
      <w:bookmarkStart w:id="5" w:name="_Toc196418550"/>
      <w:r>
        <w:rPr>
          <w:b/>
          <w:bCs/>
          <w:noProof/>
          <w:color w:val="0D004D" w:themeColor="text2"/>
          <w:sz w:val="52"/>
          <w:szCs w:val="52"/>
          <w14:ligatures w14:val="none"/>
        </w:rPr>
        <w:drawing>
          <wp:anchor distT="0" distB="0" distL="114300" distR="114300" simplePos="0" relativeHeight="251658240" behindDoc="1" locked="0" layoutInCell="1" allowOverlap="1" wp14:anchorId="03C1BA9A" wp14:editId="5A00C939">
            <wp:simplePos x="0" y="0"/>
            <wp:positionH relativeFrom="column">
              <wp:posOffset>0</wp:posOffset>
            </wp:positionH>
            <wp:positionV relativeFrom="paragraph">
              <wp:posOffset>-618490</wp:posOffset>
            </wp:positionV>
            <wp:extent cx="7552690" cy="10680700"/>
            <wp:effectExtent l="0" t="0" r="0" b="6350"/>
            <wp:wrapNone/>
            <wp:docPr id="1489435278" name="Picture 2" descr="A computer science page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435278" name="Picture 2" descr="A computer science page with text&#10;&#10;AI-generated content may be incorrect."/>
                    <pic:cNvPicPr/>
                  </pic:nvPicPr>
                  <pic:blipFill>
                    <a:blip r:embed="rId14"/>
                    <a:stretch>
                      <a:fillRect/>
                    </a:stretch>
                  </pic:blipFill>
                  <pic:spPr>
                    <a:xfrm>
                      <a:off x="0" y="0"/>
                      <a:ext cx="7552690" cy="10680700"/>
                    </a:xfrm>
                    <a:prstGeom prst="rect">
                      <a:avLst/>
                    </a:prstGeom>
                  </pic:spPr>
                </pic:pic>
              </a:graphicData>
            </a:graphic>
            <wp14:sizeRelH relativeFrom="page">
              <wp14:pctWidth>0</wp14:pctWidth>
            </wp14:sizeRelH>
            <wp14:sizeRelV relativeFrom="page">
              <wp14:pctHeight>0</wp14:pctHeight>
            </wp14:sizeRelV>
          </wp:anchor>
        </w:drawing>
      </w:r>
    </w:p>
    <w:p w14:paraId="6E7D4C31" w14:textId="77777777" w:rsidR="000E5923" w:rsidRDefault="00C936E3" w:rsidP="00F00133">
      <w:pPr>
        <w:pStyle w:val="BodyText"/>
      </w:pPr>
      <w:r w:rsidRPr="003A19A2">
        <w:rPr>
          <w:b/>
          <w:bCs/>
          <w:noProof w:val="0"/>
          <w:color w:val="0D004D" w:themeColor="text2"/>
          <w:sz w:val="52"/>
          <w:szCs w:val="52"/>
          <w:lang w:val="en-GB"/>
        </w:rPr>
        <w:lastRenderedPageBreak/>
        <w:t>Content</w:t>
      </w:r>
      <w:r w:rsidRPr="003A19A2">
        <w:rPr>
          <w:noProof w:val="0"/>
          <w:color w:val="0D004D" w:themeColor="text2"/>
          <w:sz w:val="200"/>
          <w:szCs w:val="72"/>
          <w:lang w:val="en-GB"/>
        </w:rPr>
        <w:t xml:space="preserve"> </w:t>
      </w:r>
      <w:r w:rsidR="00CD2F01" w:rsidRPr="003A19A2">
        <w:rPr>
          <w:noProof w:val="0"/>
          <w:lang w:val="en-GB"/>
        </w:rPr>
        <w:br/>
      </w:r>
      <w:bookmarkEnd w:id="0"/>
      <w:bookmarkEnd w:id="1"/>
      <w:bookmarkEnd w:id="2"/>
      <w:bookmarkEnd w:id="3"/>
      <w:bookmarkEnd w:id="4"/>
      <w:r w:rsidR="00395BA2" w:rsidRPr="003A19A2">
        <w:rPr>
          <w:noProof w:val="0"/>
          <w:lang w:val="en-GB"/>
        </w:rPr>
        <w:fldChar w:fldCharType="begin"/>
      </w:r>
      <w:r w:rsidR="00395BA2" w:rsidRPr="003A19A2">
        <w:rPr>
          <w:noProof w:val="0"/>
          <w:lang w:val="en-GB"/>
        </w:rPr>
        <w:instrText xml:space="preserve"> TOC \o "1-1" \h \z \t "Heading 2,2,Heading 3,3,Note Level 2,2,Note Level 3,3" </w:instrText>
      </w:r>
      <w:r w:rsidR="00395BA2" w:rsidRPr="003A19A2">
        <w:rPr>
          <w:noProof w:val="0"/>
          <w:lang w:val="en-GB"/>
        </w:rPr>
        <w:fldChar w:fldCharType="separate"/>
      </w:r>
    </w:p>
    <w:p w14:paraId="57E0EF0F" w14:textId="7778978E" w:rsidR="000E5923" w:rsidRDefault="000E5923">
      <w:pPr>
        <w:pStyle w:val="TOC2"/>
        <w:rPr>
          <w:rFonts w:asciiTheme="minorHAnsi" w:eastAsiaTheme="minorEastAsia" w:hAnsiTheme="minorHAnsi"/>
          <w:b w:val="0"/>
          <w:noProof/>
          <w:color w:val="auto"/>
          <w:sz w:val="24"/>
          <w:szCs w:val="24"/>
          <w:lang w:eastAsia="en-GB"/>
        </w:rPr>
      </w:pPr>
      <w:hyperlink w:anchor="_Toc222755806" w:history="1">
        <w:r w:rsidRPr="00914BE9">
          <w:rPr>
            <w:rStyle w:val="Hyperlink"/>
            <w:noProof/>
          </w:rPr>
          <w:t>How to use this Scheme of Work</w:t>
        </w:r>
        <w:r>
          <w:rPr>
            <w:noProof/>
            <w:webHidden/>
          </w:rPr>
          <w:tab/>
        </w:r>
        <w:r>
          <w:rPr>
            <w:noProof/>
            <w:webHidden/>
          </w:rPr>
          <w:fldChar w:fldCharType="begin"/>
        </w:r>
        <w:r>
          <w:rPr>
            <w:noProof/>
            <w:webHidden/>
          </w:rPr>
          <w:instrText xml:space="preserve"> PAGEREF _Toc222755806 \h </w:instrText>
        </w:r>
        <w:r>
          <w:rPr>
            <w:noProof/>
            <w:webHidden/>
          </w:rPr>
        </w:r>
        <w:r>
          <w:rPr>
            <w:noProof/>
            <w:webHidden/>
          </w:rPr>
          <w:fldChar w:fldCharType="separate"/>
        </w:r>
        <w:r>
          <w:rPr>
            <w:noProof/>
            <w:webHidden/>
          </w:rPr>
          <w:t>3</w:t>
        </w:r>
        <w:r>
          <w:rPr>
            <w:noProof/>
            <w:webHidden/>
          </w:rPr>
          <w:fldChar w:fldCharType="end"/>
        </w:r>
      </w:hyperlink>
    </w:p>
    <w:p w14:paraId="6B3FE4A5" w14:textId="0A94B9AB" w:rsidR="000E5923" w:rsidRDefault="000E5923">
      <w:pPr>
        <w:pStyle w:val="TOC2"/>
        <w:rPr>
          <w:rFonts w:asciiTheme="minorHAnsi" w:eastAsiaTheme="minorEastAsia" w:hAnsiTheme="minorHAnsi"/>
          <w:b w:val="0"/>
          <w:noProof/>
          <w:color w:val="auto"/>
          <w:sz w:val="24"/>
          <w:szCs w:val="24"/>
          <w:lang w:eastAsia="en-GB"/>
        </w:rPr>
      </w:pPr>
      <w:hyperlink w:anchor="_Toc222755807" w:history="1">
        <w:r w:rsidRPr="00914BE9">
          <w:rPr>
            <w:rStyle w:val="Hyperlink"/>
            <w:noProof/>
          </w:rPr>
          <w:t>Unit 3: Advanced Principles of Computer Science</w:t>
        </w:r>
        <w:r>
          <w:rPr>
            <w:noProof/>
            <w:webHidden/>
          </w:rPr>
          <w:tab/>
        </w:r>
        <w:r>
          <w:rPr>
            <w:noProof/>
            <w:webHidden/>
          </w:rPr>
          <w:fldChar w:fldCharType="begin"/>
        </w:r>
        <w:r>
          <w:rPr>
            <w:noProof/>
            <w:webHidden/>
          </w:rPr>
          <w:instrText xml:space="preserve"> PAGEREF _Toc222755807 \h </w:instrText>
        </w:r>
        <w:r>
          <w:rPr>
            <w:noProof/>
            <w:webHidden/>
          </w:rPr>
        </w:r>
        <w:r>
          <w:rPr>
            <w:noProof/>
            <w:webHidden/>
          </w:rPr>
          <w:fldChar w:fldCharType="separate"/>
        </w:r>
        <w:r>
          <w:rPr>
            <w:noProof/>
            <w:webHidden/>
          </w:rPr>
          <w:t>5</w:t>
        </w:r>
        <w:r>
          <w:rPr>
            <w:noProof/>
            <w:webHidden/>
          </w:rPr>
          <w:fldChar w:fldCharType="end"/>
        </w:r>
      </w:hyperlink>
    </w:p>
    <w:p w14:paraId="0D3371C0" w14:textId="4C3A760E" w:rsidR="000E5923" w:rsidRDefault="000E5923">
      <w:pPr>
        <w:pStyle w:val="TOC2"/>
        <w:rPr>
          <w:rFonts w:asciiTheme="minorHAnsi" w:eastAsiaTheme="minorEastAsia" w:hAnsiTheme="minorHAnsi"/>
          <w:b w:val="0"/>
          <w:noProof/>
          <w:color w:val="auto"/>
          <w:sz w:val="24"/>
          <w:szCs w:val="24"/>
          <w:lang w:eastAsia="en-GB"/>
        </w:rPr>
      </w:pPr>
      <w:hyperlink w:anchor="_Toc222755808" w:history="1">
        <w:r w:rsidRPr="00914BE9">
          <w:rPr>
            <w:rStyle w:val="Hyperlink"/>
            <w:noProof/>
          </w:rPr>
          <w:t>Unit 4: Advanced Practical Programming and Problem Solving</w:t>
        </w:r>
        <w:r>
          <w:rPr>
            <w:noProof/>
            <w:webHidden/>
          </w:rPr>
          <w:tab/>
        </w:r>
        <w:r>
          <w:rPr>
            <w:noProof/>
            <w:webHidden/>
          </w:rPr>
          <w:fldChar w:fldCharType="begin"/>
        </w:r>
        <w:r>
          <w:rPr>
            <w:noProof/>
            <w:webHidden/>
          </w:rPr>
          <w:instrText xml:space="preserve"> PAGEREF _Toc222755808 \h </w:instrText>
        </w:r>
        <w:r>
          <w:rPr>
            <w:noProof/>
            <w:webHidden/>
          </w:rPr>
        </w:r>
        <w:r>
          <w:rPr>
            <w:noProof/>
            <w:webHidden/>
          </w:rPr>
          <w:fldChar w:fldCharType="separate"/>
        </w:r>
        <w:r>
          <w:rPr>
            <w:noProof/>
            <w:webHidden/>
          </w:rPr>
          <w:t>88</w:t>
        </w:r>
        <w:r>
          <w:rPr>
            <w:noProof/>
            <w:webHidden/>
          </w:rPr>
          <w:fldChar w:fldCharType="end"/>
        </w:r>
      </w:hyperlink>
    </w:p>
    <w:p w14:paraId="00473EE1" w14:textId="7C3C5B4C" w:rsidR="00771A6B" w:rsidRDefault="00395BA2" w:rsidP="00FF7E5D">
      <w:pPr>
        <w:pStyle w:val="Heading1"/>
        <w:rPr>
          <w:rFonts w:asciiTheme="majorHAnsi" w:hAnsiTheme="majorHAnsi"/>
          <w:sz w:val="32"/>
        </w:rPr>
      </w:pPr>
      <w:r w:rsidRPr="003A19A2">
        <w:rPr>
          <w:rFonts w:asciiTheme="majorHAnsi" w:hAnsiTheme="majorHAnsi"/>
          <w:sz w:val="32"/>
        </w:rPr>
        <w:fldChar w:fldCharType="end"/>
      </w:r>
    </w:p>
    <w:p w14:paraId="328774C3" w14:textId="77777777" w:rsidR="00771A6B" w:rsidRDefault="00771A6B">
      <w:pPr>
        <w:spacing w:after="0" w:line="240" w:lineRule="auto"/>
        <w:rPr>
          <w:rFonts w:asciiTheme="majorHAnsi" w:hAnsiTheme="majorHAnsi"/>
          <w:b/>
          <w:bCs/>
          <w:sz w:val="32"/>
          <w:szCs w:val="32"/>
        </w:rPr>
      </w:pPr>
      <w:r>
        <w:rPr>
          <w:rFonts w:asciiTheme="majorHAnsi" w:hAnsiTheme="majorHAnsi"/>
          <w:sz w:val="32"/>
        </w:rPr>
        <w:br w:type="page"/>
      </w:r>
    </w:p>
    <w:p w14:paraId="50C8F460" w14:textId="79D52202" w:rsidR="00F00133" w:rsidRPr="003A19A2" w:rsidRDefault="00F00133" w:rsidP="00F00133">
      <w:pPr>
        <w:pStyle w:val="Heading2"/>
      </w:pPr>
      <w:bookmarkStart w:id="6" w:name="_Toc222755806"/>
      <w:bookmarkEnd w:id="5"/>
      <w:r w:rsidRPr="003A19A2">
        <w:lastRenderedPageBreak/>
        <w:t>How to use this Scheme of Work</w:t>
      </w:r>
      <w:bookmarkEnd w:id="6"/>
    </w:p>
    <w:p w14:paraId="248E35C8" w14:textId="67AF809F" w:rsidR="00F00133" w:rsidRPr="003A19A2" w:rsidRDefault="00F00133" w:rsidP="00F00133">
      <w:pPr>
        <w:pStyle w:val="BodyText"/>
        <w:rPr>
          <w:noProof w:val="0"/>
          <w:lang w:val="en-GB"/>
        </w:rPr>
      </w:pPr>
      <w:r w:rsidRPr="003A19A2">
        <w:rPr>
          <w:noProof w:val="0"/>
          <w:lang w:val="en-GB"/>
        </w:rPr>
        <w:t xml:space="preserve">This Scheme of Work (SoW) is a suggested approach for a </w:t>
      </w:r>
      <w:r w:rsidRPr="003A19A2">
        <w:rPr>
          <w:b/>
          <w:bCs/>
          <w:noProof w:val="0"/>
          <w:lang w:val="en-GB"/>
        </w:rPr>
        <w:t>360</w:t>
      </w:r>
      <w:r w:rsidRPr="003A19A2">
        <w:rPr>
          <w:noProof w:val="0"/>
          <w:lang w:val="en-GB"/>
        </w:rPr>
        <w:t xml:space="preserve">-hour course to enable the completion of the </w:t>
      </w:r>
      <w:bookmarkStart w:id="7" w:name="_Hlk138872316"/>
      <w:r w:rsidRPr="003A19A2">
        <w:rPr>
          <w:b/>
          <w:bCs/>
          <w:noProof w:val="0"/>
          <w:lang w:val="en-GB"/>
        </w:rPr>
        <w:t>International Advanced Level Computer Science (</w:t>
      </w:r>
      <w:r w:rsidR="008F1DEC">
        <w:rPr>
          <w:b/>
          <w:bCs/>
          <w:noProof w:val="0"/>
          <w:lang w:val="en-GB"/>
        </w:rPr>
        <w:t>Y</w:t>
      </w:r>
      <w:r w:rsidR="0000576C" w:rsidRPr="003A19A2">
        <w:rPr>
          <w:b/>
          <w:bCs/>
          <w:noProof w:val="0"/>
          <w:lang w:val="en-GB"/>
        </w:rPr>
        <w:t>CP</w:t>
      </w:r>
      <w:r w:rsidR="005659F1">
        <w:rPr>
          <w:b/>
          <w:bCs/>
          <w:noProof w:val="0"/>
          <w:lang w:val="en-GB"/>
        </w:rPr>
        <w:t>0</w:t>
      </w:r>
      <w:r w:rsidR="0000576C" w:rsidRPr="003A19A2">
        <w:rPr>
          <w:b/>
          <w:bCs/>
          <w:noProof w:val="0"/>
          <w:lang w:val="en-GB"/>
        </w:rPr>
        <w:t>1</w:t>
      </w:r>
      <w:r w:rsidRPr="003A19A2">
        <w:rPr>
          <w:b/>
          <w:bCs/>
          <w:noProof w:val="0"/>
          <w:lang w:val="en-GB"/>
        </w:rPr>
        <w:t xml:space="preserve">) </w:t>
      </w:r>
      <w:bookmarkEnd w:id="7"/>
      <w:r w:rsidRPr="003A19A2">
        <w:rPr>
          <w:noProof w:val="0"/>
          <w:lang w:val="en-GB"/>
        </w:rPr>
        <w:t xml:space="preserve">qualification content. It provides an approximate teaching time of </w:t>
      </w:r>
      <w:r w:rsidR="00C23E51" w:rsidRPr="003A19A2">
        <w:rPr>
          <w:b/>
          <w:bCs/>
          <w:noProof w:val="0"/>
          <w:lang w:val="en-GB"/>
        </w:rPr>
        <w:t>32</w:t>
      </w:r>
      <w:r w:rsidR="0026160B" w:rsidRPr="003A19A2">
        <w:rPr>
          <w:b/>
          <w:bCs/>
          <w:noProof w:val="0"/>
          <w:lang w:val="en-GB"/>
        </w:rPr>
        <w:t>5</w:t>
      </w:r>
      <w:r w:rsidRPr="003A19A2">
        <w:rPr>
          <w:b/>
          <w:bCs/>
          <w:noProof w:val="0"/>
          <w:lang w:val="en-GB"/>
        </w:rPr>
        <w:t xml:space="preserve"> </w:t>
      </w:r>
      <w:r w:rsidRPr="003A19A2">
        <w:rPr>
          <w:noProof w:val="0"/>
          <w:lang w:val="en-GB"/>
        </w:rPr>
        <w:t xml:space="preserve">hours, with approximately </w:t>
      </w:r>
      <w:r w:rsidR="00BB35E4" w:rsidRPr="003A19A2">
        <w:rPr>
          <w:b/>
          <w:bCs/>
          <w:noProof w:val="0"/>
          <w:lang w:val="en-GB"/>
        </w:rPr>
        <w:t>3</w:t>
      </w:r>
      <w:r w:rsidR="0026160B" w:rsidRPr="003A19A2">
        <w:rPr>
          <w:b/>
          <w:bCs/>
          <w:noProof w:val="0"/>
          <w:lang w:val="en-GB"/>
        </w:rPr>
        <w:t>5</w:t>
      </w:r>
      <w:r w:rsidR="00C23E51" w:rsidRPr="003A19A2">
        <w:rPr>
          <w:b/>
          <w:bCs/>
          <w:noProof w:val="0"/>
          <w:lang w:val="en-GB"/>
        </w:rPr>
        <w:t xml:space="preserve"> </w:t>
      </w:r>
      <w:r w:rsidRPr="003A19A2">
        <w:rPr>
          <w:noProof w:val="0"/>
          <w:lang w:val="en-GB"/>
        </w:rPr>
        <w:t xml:space="preserve">hours dedicated to consolidation, summative assessment, feedback, and exam preparation. International Advanced levels have </w:t>
      </w:r>
      <w:r w:rsidRPr="003A19A2">
        <w:rPr>
          <w:b/>
          <w:bCs/>
          <w:noProof w:val="0"/>
          <w:lang w:val="en-GB"/>
        </w:rPr>
        <w:t>360</w:t>
      </w:r>
      <w:r w:rsidRPr="003A19A2">
        <w:rPr>
          <w:noProof w:val="0"/>
          <w:lang w:val="en-GB"/>
        </w:rPr>
        <w:t xml:space="preserve"> guided learning hours. Each </w:t>
      </w:r>
      <w:r w:rsidRPr="003A19A2">
        <w:rPr>
          <w:b/>
          <w:bCs/>
          <w:noProof w:val="0"/>
          <w:lang w:val="en-GB"/>
        </w:rPr>
        <w:t>unit</w:t>
      </w:r>
      <w:r w:rsidRPr="003A19A2">
        <w:rPr>
          <w:noProof w:val="0"/>
          <w:lang w:val="en-GB"/>
        </w:rPr>
        <w:t xml:space="preserve"> is estimated to have </w:t>
      </w:r>
      <w:r w:rsidRPr="003A19A2">
        <w:rPr>
          <w:b/>
          <w:bCs/>
          <w:noProof w:val="0"/>
          <w:lang w:val="en-GB"/>
        </w:rPr>
        <w:t>90</w:t>
      </w:r>
      <w:r w:rsidRPr="003A19A2">
        <w:rPr>
          <w:noProof w:val="0"/>
          <w:lang w:val="en-GB"/>
        </w:rPr>
        <w:t xml:space="preserve"> guided learning hours.</w:t>
      </w:r>
      <w:r w:rsidR="00A75628" w:rsidRPr="003A19A2">
        <w:rPr>
          <w:noProof w:val="0"/>
          <w:lang w:val="en-GB"/>
        </w:rPr>
        <w:t xml:space="preserve"> Th</w:t>
      </w:r>
      <w:r w:rsidR="000509F5" w:rsidRPr="003A19A2">
        <w:rPr>
          <w:noProof w:val="0"/>
          <w:lang w:val="en-GB"/>
        </w:rPr>
        <w:t>e SoW has been split into one for IAS and one of IA2.</w:t>
      </w:r>
      <w:r w:rsidR="00C23B08" w:rsidRPr="003A19A2">
        <w:rPr>
          <w:noProof w:val="0"/>
          <w:lang w:val="en-GB"/>
        </w:rPr>
        <w:t xml:space="preserve"> </w:t>
      </w:r>
      <w:r w:rsidR="00C23B08" w:rsidRPr="003A19A2">
        <w:rPr>
          <w:b/>
          <w:bCs/>
          <w:noProof w:val="0"/>
          <w:lang w:val="en-GB"/>
        </w:rPr>
        <w:t>This SoW is for IA</w:t>
      </w:r>
      <w:r w:rsidR="00D00BBF" w:rsidRPr="003A19A2">
        <w:rPr>
          <w:b/>
          <w:bCs/>
          <w:noProof w:val="0"/>
          <w:lang w:val="en-GB"/>
        </w:rPr>
        <w:t>2</w:t>
      </w:r>
      <w:r w:rsidR="00BD5079">
        <w:rPr>
          <w:b/>
          <w:bCs/>
          <w:noProof w:val="0"/>
          <w:lang w:val="en-GB"/>
        </w:rPr>
        <w:t xml:space="preserve"> (YCP</w:t>
      </w:r>
      <w:r w:rsidR="005659F1">
        <w:rPr>
          <w:b/>
          <w:bCs/>
          <w:noProof w:val="0"/>
          <w:lang w:val="en-GB"/>
        </w:rPr>
        <w:t>0</w:t>
      </w:r>
      <w:r w:rsidR="00BD5079">
        <w:rPr>
          <w:b/>
          <w:bCs/>
          <w:noProof w:val="0"/>
          <w:lang w:val="en-GB"/>
        </w:rPr>
        <w:t>1)</w:t>
      </w:r>
      <w:r w:rsidR="00BC1A8A" w:rsidRPr="003A19A2">
        <w:rPr>
          <w:b/>
          <w:bCs/>
          <w:noProof w:val="0"/>
          <w:lang w:val="en-GB"/>
        </w:rPr>
        <w:t>.</w:t>
      </w:r>
    </w:p>
    <w:p w14:paraId="7EB1FE23" w14:textId="707BDAEE" w:rsidR="00F00133" w:rsidRPr="003A19A2" w:rsidRDefault="00F00133" w:rsidP="00F00133">
      <w:pPr>
        <w:pStyle w:val="BodyText"/>
        <w:rPr>
          <w:noProof w:val="0"/>
          <w:lang w:val="en-GB"/>
        </w:rPr>
      </w:pPr>
      <w:r w:rsidRPr="003A19A2">
        <w:rPr>
          <w:noProof w:val="0"/>
          <w:lang w:val="en-GB"/>
        </w:rPr>
        <w:t xml:space="preserve">The assumption is made that there are </w:t>
      </w:r>
      <w:r w:rsidRPr="003A19A2">
        <w:rPr>
          <w:b/>
          <w:bCs/>
          <w:noProof w:val="0"/>
          <w:lang w:val="en-GB"/>
        </w:rPr>
        <w:t>360</w:t>
      </w:r>
      <w:r w:rsidRPr="003A19A2">
        <w:rPr>
          <w:noProof w:val="0"/>
          <w:lang w:val="en-GB"/>
        </w:rPr>
        <w:t xml:space="preserve"> </w:t>
      </w:r>
      <w:r w:rsidRPr="003A19A2">
        <w:rPr>
          <w:b/>
          <w:bCs/>
          <w:noProof w:val="0"/>
          <w:lang w:val="en-GB"/>
        </w:rPr>
        <w:t>hours</w:t>
      </w:r>
      <w:r w:rsidRPr="003A19A2">
        <w:rPr>
          <w:noProof w:val="0"/>
          <w:lang w:val="en-GB"/>
        </w:rPr>
        <w:t xml:space="preserve"> of teaching time over </w:t>
      </w:r>
      <w:r w:rsidRPr="003A19A2">
        <w:rPr>
          <w:b/>
          <w:bCs/>
          <w:noProof w:val="0"/>
          <w:lang w:val="en-GB"/>
        </w:rPr>
        <w:t>60 weeks</w:t>
      </w:r>
      <w:r w:rsidRPr="003A19A2">
        <w:rPr>
          <w:noProof w:val="0"/>
          <w:lang w:val="en-GB"/>
        </w:rPr>
        <w:t xml:space="preserve"> and reflects how centres could use the time for practical activities. This Scheme of Work matches the International Advanced Level Computer Science </w:t>
      </w:r>
      <w:r w:rsidRPr="003A19A2">
        <w:rPr>
          <w:b/>
          <w:bCs/>
          <w:noProof w:val="0"/>
          <w:lang w:val="en-GB"/>
        </w:rPr>
        <w:t>course planner</w:t>
      </w:r>
      <w:r w:rsidRPr="003A19A2">
        <w:rPr>
          <w:noProof w:val="0"/>
          <w:lang w:val="en-GB"/>
        </w:rPr>
        <w:t xml:space="preserve"> and follows the order of the specification</w:t>
      </w:r>
      <w:r w:rsidR="001C503F" w:rsidRPr="003A19A2">
        <w:rPr>
          <w:noProof w:val="0"/>
          <w:lang w:val="en-GB"/>
        </w:rPr>
        <w:t>.</w:t>
      </w:r>
    </w:p>
    <w:p w14:paraId="67A2579C" w14:textId="14D75F19" w:rsidR="00F00133" w:rsidRDefault="00F00133" w:rsidP="00F00133">
      <w:pPr>
        <w:pStyle w:val="BodyText"/>
        <w:rPr>
          <w:rFonts w:asciiTheme="minorHAnsi" w:eastAsiaTheme="minorHAnsi" w:hAnsiTheme="minorHAnsi" w:cstheme="minorBidi"/>
          <w:b/>
          <w:bCs/>
          <w:noProof w:val="0"/>
          <w:color w:val="0D004D" w:themeColor="text2"/>
          <w:kern w:val="2"/>
          <w:sz w:val="52"/>
          <w:szCs w:val="52"/>
          <w:lang w:val="en-GB" w:eastAsia="en-US"/>
          <w14:ligatures w14:val="standardContextual"/>
        </w:rPr>
      </w:pPr>
      <w:r w:rsidRPr="003A19A2">
        <w:rPr>
          <w:lang w:val="en-GB"/>
        </w:rPr>
        <mc:AlternateContent>
          <mc:Choice Requires="wps">
            <w:drawing>
              <wp:inline distT="0" distB="0" distL="0" distR="0" wp14:anchorId="51E54E76" wp14:editId="698C97EE">
                <wp:extent cx="3161030" cy="2422014"/>
                <wp:effectExtent l="0" t="0" r="1270" b="0"/>
                <wp:docPr id="378084530" name="Text Box 2"/>
                <wp:cNvGraphicFramePr/>
                <a:graphic xmlns:a="http://schemas.openxmlformats.org/drawingml/2006/main">
                  <a:graphicData uri="http://schemas.microsoft.com/office/word/2010/wordprocessingShape">
                    <wps:wsp>
                      <wps:cNvSpPr txBox="1"/>
                      <wps:spPr>
                        <a:xfrm>
                          <a:off x="0" y="0"/>
                          <a:ext cx="3161030" cy="2422014"/>
                        </a:xfrm>
                        <a:prstGeom prst="roundRect">
                          <a:avLst>
                            <a:gd name="adj" fmla="val 9940"/>
                          </a:avLst>
                        </a:prstGeom>
                        <a:solidFill>
                          <a:schemeClr val="tx2">
                            <a:lumMod val="10000"/>
                            <a:lumOff val="90000"/>
                          </a:schemeClr>
                        </a:solidFill>
                        <a:ln w="6350">
                          <a:noFill/>
                        </a:ln>
                      </wps:spPr>
                      <wps:txbx>
                        <w:txbxContent>
                          <w:p w14:paraId="6EEE08F3" w14:textId="6A93C6AA" w:rsidR="00F00133" w:rsidRPr="003A19A2" w:rsidRDefault="001F7BBC" w:rsidP="00F00133">
                            <w:pPr>
                              <w:pStyle w:val="BodyText"/>
                              <w:rPr>
                                <w:b/>
                                <w:bCs/>
                                <w:noProof w:val="0"/>
                                <w:color w:val="auto"/>
                                <w:lang w:val="en-GB"/>
                              </w:rPr>
                            </w:pPr>
                            <w:r w:rsidRPr="003A19A2">
                              <w:rPr>
                                <w:b/>
                                <w:bCs/>
                                <w:noProof w:val="0"/>
                                <w:color w:val="auto"/>
                                <w:lang w:val="en-GB"/>
                              </w:rPr>
                              <w:t xml:space="preserve">IAS </w:t>
                            </w:r>
                            <w:r w:rsidR="00F00133" w:rsidRPr="003A19A2">
                              <w:rPr>
                                <w:b/>
                                <w:bCs/>
                                <w:noProof w:val="0"/>
                                <w:color w:val="auto"/>
                                <w:lang w:val="en-GB"/>
                              </w:rPr>
                              <w:t xml:space="preserve">Unit </w:t>
                            </w:r>
                            <w:r w:rsidR="00550023" w:rsidRPr="003A19A2">
                              <w:rPr>
                                <w:b/>
                                <w:bCs/>
                                <w:noProof w:val="0"/>
                                <w:color w:val="auto"/>
                                <w:lang w:val="en-GB"/>
                              </w:rPr>
                              <w:t>1 Principles of Computer Science</w:t>
                            </w:r>
                          </w:p>
                          <w:p w14:paraId="778D2830" w14:textId="1177E8F7" w:rsidR="00F00133" w:rsidRPr="003A19A2" w:rsidRDefault="00F00133" w:rsidP="00F00133">
                            <w:pPr>
                              <w:pStyle w:val="BodyText"/>
                              <w:rPr>
                                <w:noProof w:val="0"/>
                                <w:color w:val="auto"/>
                                <w:lang w:val="en-GB"/>
                              </w:rPr>
                            </w:pPr>
                            <w:r w:rsidRPr="003A19A2">
                              <w:rPr>
                                <w:noProof w:val="0"/>
                                <w:color w:val="auto"/>
                                <w:lang w:val="en-GB"/>
                              </w:rPr>
                              <w:t>Topic 1 – Computer systems</w:t>
                            </w:r>
                            <w:r w:rsidRPr="003A19A2">
                              <w:rPr>
                                <w:noProof w:val="0"/>
                                <w:color w:val="auto"/>
                                <w:lang w:val="en-GB"/>
                              </w:rPr>
                              <w:br/>
                              <w:t>Topic 2 – Data representation</w:t>
                            </w:r>
                            <w:r w:rsidRPr="003A19A2">
                              <w:rPr>
                                <w:noProof w:val="0"/>
                                <w:color w:val="auto"/>
                                <w:lang w:val="en-GB"/>
                              </w:rPr>
                              <w:br/>
                              <w:t>Topic 3 – Networks and encryption</w:t>
                            </w:r>
                            <w:r w:rsidRPr="003A19A2">
                              <w:rPr>
                                <w:noProof w:val="0"/>
                                <w:color w:val="auto"/>
                                <w:lang w:val="en-GB"/>
                              </w:rPr>
                              <w:br/>
                              <w:t>Topic 4 – Structuring data</w:t>
                            </w:r>
                            <w:r w:rsidRPr="003A19A2">
                              <w:rPr>
                                <w:noProof w:val="0"/>
                                <w:color w:val="auto"/>
                                <w:lang w:val="en-GB"/>
                              </w:rPr>
                              <w:br/>
                              <w:t>Topic 5 – Problem-solving</w:t>
                            </w:r>
                            <w:r w:rsidRPr="003A19A2">
                              <w:rPr>
                                <w:noProof w:val="0"/>
                                <w:color w:val="auto"/>
                                <w:lang w:val="en-GB"/>
                              </w:rPr>
                              <w:br/>
                              <w:t>Topic 6 – Enabling technologies</w:t>
                            </w:r>
                          </w:p>
                          <w:p w14:paraId="54B9C619" w14:textId="544179E4" w:rsidR="00F00133" w:rsidRPr="003A19A2" w:rsidRDefault="00F00133" w:rsidP="00F00133">
                            <w:pPr>
                              <w:pStyle w:val="BodyText"/>
                              <w:rPr>
                                <w:noProof w:val="0"/>
                                <w:color w:val="auto"/>
                                <w:lang w:val="en-GB"/>
                              </w:rPr>
                            </w:pPr>
                          </w:p>
                        </w:txbxContent>
                      </wps:txbx>
                      <wps:bodyPr rot="0" spcFirstLastPara="0" vertOverflow="overflow" horzOverflow="overflow" vert="horz" wrap="square" lIns="288000" tIns="72000" rIns="288000" bIns="0" numCol="1" spcCol="0" rtlCol="0" fromWordArt="0" anchor="t" anchorCtr="0" forceAA="0" compatLnSpc="1">
                        <a:prstTxWarp prst="textNoShape">
                          <a:avLst/>
                        </a:prstTxWarp>
                        <a:noAutofit/>
                      </wps:bodyPr>
                    </wps:wsp>
                  </a:graphicData>
                </a:graphic>
              </wp:inline>
            </w:drawing>
          </mc:Choice>
          <mc:Fallback>
            <w:pict>
              <v:roundrect w14:anchorId="51E54E76" id="Text Box 2" o:spid="_x0000_s1026" style="width:248.9pt;height:190.7pt;visibility:visible;mso-wrap-style:square;mso-left-percent:-10001;mso-top-percent:-10001;mso-position-horizontal:absolute;mso-position-horizontal-relative:char;mso-position-vertical:absolute;mso-position-vertical-relative:line;mso-left-percent:-10001;mso-top-percent:-10001;v-text-anchor:top" arcsize="651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" fillcolor="#dbd4ff [351]" stroked="f" strokeweight=".5pt">
                <v:textbox inset="8mm,2mm,8mm,0">
                  <w:txbxContent>
                    <w:p w14:paraId="6EEE08F3" w14:textId="6A93C6AA" w:rsidR="00F00133" w:rsidRPr="003A19A2" w:rsidRDefault="001F7BBC" w:rsidP="00F00133">
                      <w:pPr>
                        <w:pStyle w:val="BodyText"/>
                        <w:rPr>
                          <w:b/>
                          <w:bCs/>
                          <w:noProof w:val="0"/>
                          <w:color w:val="auto"/>
                          <w:lang w:val="en-GB"/>
                        </w:rPr>
                      </w:pPr>
                      <w:r w:rsidRPr="003A19A2">
                        <w:rPr>
                          <w:b/>
                          <w:bCs/>
                          <w:noProof w:val="0"/>
                          <w:color w:val="auto"/>
                          <w:lang w:val="en-GB"/>
                        </w:rPr>
                        <w:t xml:space="preserve">IAS </w:t>
                      </w:r>
                      <w:r w:rsidR="00F00133" w:rsidRPr="003A19A2">
                        <w:rPr>
                          <w:b/>
                          <w:bCs/>
                          <w:noProof w:val="0"/>
                          <w:color w:val="auto"/>
                          <w:lang w:val="en-GB"/>
                        </w:rPr>
                        <w:t xml:space="preserve">Unit </w:t>
                      </w:r>
                      <w:r w:rsidR="00550023" w:rsidRPr="003A19A2">
                        <w:rPr>
                          <w:b/>
                          <w:bCs/>
                          <w:noProof w:val="0"/>
                          <w:color w:val="auto"/>
                          <w:lang w:val="en-GB"/>
                        </w:rPr>
                        <w:t>1 Principles of Computer Science</w:t>
                      </w:r>
                    </w:p>
                    <w:p w14:paraId="778D2830" w14:textId="1177E8F7" w:rsidR="00F00133" w:rsidRPr="003A19A2" w:rsidRDefault="00F00133" w:rsidP="00F00133">
                      <w:pPr>
                        <w:pStyle w:val="BodyText"/>
                        <w:rPr>
                          <w:noProof w:val="0"/>
                          <w:color w:val="auto"/>
                          <w:lang w:val="en-GB"/>
                        </w:rPr>
                      </w:pPr>
                      <w:r w:rsidRPr="003A19A2">
                        <w:rPr>
                          <w:noProof w:val="0"/>
                          <w:color w:val="auto"/>
                          <w:lang w:val="en-GB"/>
                        </w:rPr>
                        <w:t>Topic 1 – Computer systems</w:t>
                      </w:r>
                      <w:r w:rsidRPr="003A19A2">
                        <w:rPr>
                          <w:noProof w:val="0"/>
                          <w:color w:val="auto"/>
                          <w:lang w:val="en-GB"/>
                        </w:rPr>
                        <w:br/>
                        <w:t>Topic 2 – Data representation</w:t>
                      </w:r>
                      <w:r w:rsidRPr="003A19A2">
                        <w:rPr>
                          <w:noProof w:val="0"/>
                          <w:color w:val="auto"/>
                          <w:lang w:val="en-GB"/>
                        </w:rPr>
                        <w:br/>
                        <w:t>Topic 3 – Networks and encryption</w:t>
                      </w:r>
                      <w:r w:rsidRPr="003A19A2">
                        <w:rPr>
                          <w:noProof w:val="0"/>
                          <w:color w:val="auto"/>
                          <w:lang w:val="en-GB"/>
                        </w:rPr>
                        <w:br/>
                        <w:t>Topic 4 – Structuring data</w:t>
                      </w:r>
                      <w:r w:rsidRPr="003A19A2">
                        <w:rPr>
                          <w:noProof w:val="0"/>
                          <w:color w:val="auto"/>
                          <w:lang w:val="en-GB"/>
                        </w:rPr>
                        <w:br/>
                        <w:t>Topic 5 – Problem-solving</w:t>
                      </w:r>
                      <w:r w:rsidRPr="003A19A2">
                        <w:rPr>
                          <w:noProof w:val="0"/>
                          <w:color w:val="auto"/>
                          <w:lang w:val="en-GB"/>
                        </w:rPr>
                        <w:br/>
                        <w:t>Topic 6 – Enabling technologies</w:t>
                      </w:r>
                    </w:p>
                    <w:p w14:paraId="54B9C619" w14:textId="544179E4" w:rsidR="00F00133" w:rsidRPr="003A19A2" w:rsidRDefault="00F00133" w:rsidP="00F00133">
                      <w:pPr>
                        <w:pStyle w:val="BodyText"/>
                        <w:rPr>
                          <w:noProof w:val="0"/>
                          <w:color w:val="auto"/>
                          <w:lang w:val="en-GB"/>
                        </w:rPr>
                      </w:pPr>
                    </w:p>
                  </w:txbxContent>
                </v:textbox>
                <w10:anchorlock/>
              </v:roundrect>
            </w:pict>
          </mc:Fallback>
        </mc:AlternateContent>
      </w:r>
      <w:r w:rsidRPr="003A19A2">
        <w:rPr>
          <w:rStyle w:val="Emphasis"/>
          <w:b/>
          <w:bCs/>
          <w:i w:val="0"/>
          <w:iCs w:val="0"/>
          <w:noProof w:val="0"/>
          <w:color w:val="000000"/>
          <w:u w:val="none"/>
          <w:lang w:val="en-GB"/>
        </w:rPr>
        <w:t xml:space="preserve">     </w:t>
      </w:r>
      <w:r w:rsidRPr="003A19A2">
        <w:rPr>
          <w:lang w:val="en-GB"/>
        </w:rPr>
        <mc:AlternateContent>
          <mc:Choice Requires="wps">
            <w:drawing>
              <wp:inline distT="0" distB="0" distL="0" distR="0" wp14:anchorId="541483B0" wp14:editId="0C5F44B5">
                <wp:extent cx="3161030" cy="2434441"/>
                <wp:effectExtent l="0" t="0" r="1270" b="4445"/>
                <wp:docPr id="439728434" name="Text Box 2"/>
                <wp:cNvGraphicFramePr/>
                <a:graphic xmlns:a="http://schemas.openxmlformats.org/drawingml/2006/main">
                  <a:graphicData uri="http://schemas.microsoft.com/office/word/2010/wordprocessingShape">
                    <wps:wsp>
                      <wps:cNvSpPr txBox="1"/>
                      <wps:spPr>
                        <a:xfrm>
                          <a:off x="0" y="0"/>
                          <a:ext cx="3161030" cy="2434441"/>
                        </a:xfrm>
                        <a:prstGeom prst="roundRect">
                          <a:avLst>
                            <a:gd name="adj" fmla="val 8981"/>
                          </a:avLst>
                        </a:prstGeom>
                        <a:solidFill>
                          <a:schemeClr val="tx2">
                            <a:lumMod val="10000"/>
                            <a:lumOff val="90000"/>
                          </a:schemeClr>
                        </a:solidFill>
                        <a:ln w="6350">
                          <a:noFill/>
                        </a:ln>
                      </wps:spPr>
                      <wps:txbx>
                        <w:txbxContent>
                          <w:p w14:paraId="224FA53D" w14:textId="6EB47FF5" w:rsidR="00F00133" w:rsidRPr="003A19A2" w:rsidRDefault="001F7BBC" w:rsidP="00F00133">
                            <w:pPr>
                              <w:pStyle w:val="Quotebox"/>
                              <w:rPr>
                                <w:b/>
                                <w:bCs/>
                                <w:color w:val="auto"/>
                                <w:sz w:val="24"/>
                                <w:szCs w:val="24"/>
                              </w:rPr>
                            </w:pPr>
                            <w:r w:rsidRPr="003A19A2">
                              <w:rPr>
                                <w:b/>
                                <w:bCs/>
                                <w:color w:val="auto"/>
                                <w:sz w:val="24"/>
                                <w:szCs w:val="24"/>
                              </w:rPr>
                              <w:t xml:space="preserve">IAS </w:t>
                            </w:r>
                            <w:r w:rsidR="00F00133" w:rsidRPr="003A19A2">
                              <w:rPr>
                                <w:b/>
                                <w:bCs/>
                                <w:color w:val="auto"/>
                                <w:sz w:val="24"/>
                                <w:szCs w:val="24"/>
                              </w:rPr>
                              <w:t>Unit 2</w:t>
                            </w:r>
                            <w:r w:rsidR="00442C94" w:rsidRPr="003A19A2">
                              <w:rPr>
                                <w:b/>
                                <w:bCs/>
                                <w:color w:val="auto"/>
                                <w:sz w:val="24"/>
                                <w:szCs w:val="24"/>
                              </w:rPr>
                              <w:t xml:space="preserve"> Practical Programming &amp; Problem Solving</w:t>
                            </w:r>
                          </w:p>
                          <w:p w14:paraId="6482D645" w14:textId="77777777" w:rsidR="00F00133" w:rsidRPr="003A19A2" w:rsidRDefault="00F00133" w:rsidP="00F00133">
                            <w:pPr>
                              <w:pStyle w:val="Quotebox"/>
                              <w:rPr>
                                <w:color w:val="auto"/>
                                <w:sz w:val="24"/>
                                <w:szCs w:val="24"/>
                              </w:rPr>
                            </w:pPr>
                            <w:r w:rsidRPr="003A19A2">
                              <w:rPr>
                                <w:color w:val="auto"/>
                                <w:sz w:val="24"/>
                                <w:szCs w:val="24"/>
                              </w:rPr>
                              <w:t>Topic 7 – Programming</w:t>
                            </w:r>
                            <w:r w:rsidRPr="003A19A2">
                              <w:rPr>
                                <w:color w:val="auto"/>
                                <w:sz w:val="24"/>
                                <w:szCs w:val="24"/>
                              </w:rPr>
                              <w:br/>
                              <w:t>Topic 8 - Organising and handling data</w:t>
                            </w:r>
                            <w:r w:rsidRPr="003A19A2">
                              <w:rPr>
                                <w:color w:val="auto"/>
                                <w:sz w:val="24"/>
                                <w:szCs w:val="24"/>
                              </w:rPr>
                              <w:br/>
                              <w:t>Topic 9 – Best practice</w:t>
                            </w:r>
                            <w:r w:rsidRPr="003A19A2">
                              <w:rPr>
                                <w:color w:val="auto"/>
                                <w:sz w:val="24"/>
                                <w:szCs w:val="24"/>
                              </w:rPr>
                              <w:br/>
                              <w:t xml:space="preserve">Topic 10 - Computational thinking and algorithms </w:t>
                            </w:r>
                          </w:p>
                          <w:p w14:paraId="0A630F5A" w14:textId="77777777" w:rsidR="00F00133" w:rsidRPr="003A19A2" w:rsidRDefault="00F00133" w:rsidP="00F00133">
                            <w:pPr>
                              <w:pStyle w:val="Quotebox"/>
                              <w:rPr>
                                <w:color w:val="auto"/>
                              </w:rPr>
                            </w:pPr>
                          </w:p>
                        </w:txbxContent>
                      </wps:txbx>
                      <wps:bodyPr rot="0" spcFirstLastPara="0" vertOverflow="overflow" horzOverflow="overflow" vert="horz" wrap="square" lIns="288000" tIns="72000" rIns="251999" bIns="216000" numCol="1" spcCol="0" rtlCol="0" fromWordArt="0" anchor="t" anchorCtr="0" forceAA="0" compatLnSpc="1">
                        <a:prstTxWarp prst="textNoShape">
                          <a:avLst/>
                        </a:prstTxWarp>
                        <a:noAutofit/>
                      </wps:bodyPr>
                    </wps:wsp>
                  </a:graphicData>
                </a:graphic>
              </wp:inline>
            </w:drawing>
          </mc:Choice>
          <mc:Fallback>
            <w:pict>
              <v:roundrect w14:anchorId="541483B0" id="_x0000_s1027" style="width:248.9pt;height:191.7pt;visibility:visible;mso-wrap-style:square;mso-left-percent:-10001;mso-top-percent:-10001;mso-position-horizontal:absolute;mso-position-horizontal-relative:char;mso-position-vertical:absolute;mso-position-vertical-relative:line;mso-left-percent:-10001;mso-top-percent:-10001;v-text-anchor:top" arcsize="588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" fillcolor="#dbd4ff [351]" stroked="f" strokeweight=".5pt">
                <v:textbox inset="8mm,2mm,6.99997mm,6mm">
                  <w:txbxContent>
                    <w:p w14:paraId="224FA53D" w14:textId="6EB47FF5" w:rsidR="00F00133" w:rsidRPr="003A19A2" w:rsidRDefault="001F7BBC" w:rsidP="00F00133">
                      <w:pPr>
                        <w:pStyle w:val="Quotebox"/>
                        <w:rPr>
                          <w:b/>
                          <w:bCs/>
                          <w:color w:val="auto"/>
                          <w:sz w:val="24"/>
                          <w:szCs w:val="24"/>
                        </w:rPr>
                      </w:pPr>
                      <w:r w:rsidRPr="003A19A2">
                        <w:rPr>
                          <w:b/>
                          <w:bCs/>
                          <w:color w:val="auto"/>
                          <w:sz w:val="24"/>
                          <w:szCs w:val="24"/>
                        </w:rPr>
                        <w:t xml:space="preserve">IAS </w:t>
                      </w:r>
                      <w:r w:rsidR="00F00133" w:rsidRPr="003A19A2">
                        <w:rPr>
                          <w:b/>
                          <w:bCs/>
                          <w:color w:val="auto"/>
                          <w:sz w:val="24"/>
                          <w:szCs w:val="24"/>
                        </w:rPr>
                        <w:t>Unit 2</w:t>
                      </w:r>
                      <w:r w:rsidR="00442C94" w:rsidRPr="003A19A2">
                        <w:rPr>
                          <w:b/>
                          <w:bCs/>
                          <w:color w:val="auto"/>
                          <w:sz w:val="24"/>
                          <w:szCs w:val="24"/>
                        </w:rPr>
                        <w:t xml:space="preserve"> Practical Programming &amp; Problem Solving</w:t>
                      </w:r>
                    </w:p>
                    <w:p w14:paraId="6482D645" w14:textId="77777777" w:rsidR="00F00133" w:rsidRPr="003A19A2" w:rsidRDefault="00F00133" w:rsidP="00F00133">
                      <w:pPr>
                        <w:pStyle w:val="Quotebox"/>
                        <w:rPr>
                          <w:color w:val="auto"/>
                          <w:sz w:val="24"/>
                          <w:szCs w:val="24"/>
                        </w:rPr>
                      </w:pPr>
                      <w:r w:rsidRPr="003A19A2">
                        <w:rPr>
                          <w:color w:val="auto"/>
                          <w:sz w:val="24"/>
                          <w:szCs w:val="24"/>
                        </w:rPr>
                        <w:t>Topic 7 – Programming</w:t>
                      </w:r>
                      <w:r w:rsidRPr="003A19A2">
                        <w:rPr>
                          <w:color w:val="auto"/>
                          <w:sz w:val="24"/>
                          <w:szCs w:val="24"/>
                        </w:rPr>
                        <w:br/>
                        <w:t>Topic 8 - Organising and handling data</w:t>
                      </w:r>
                      <w:r w:rsidRPr="003A19A2">
                        <w:rPr>
                          <w:color w:val="auto"/>
                          <w:sz w:val="24"/>
                          <w:szCs w:val="24"/>
                        </w:rPr>
                        <w:br/>
                        <w:t>Topic 9 – Best practice</w:t>
                      </w:r>
                      <w:r w:rsidRPr="003A19A2">
                        <w:rPr>
                          <w:color w:val="auto"/>
                          <w:sz w:val="24"/>
                          <w:szCs w:val="24"/>
                        </w:rPr>
                        <w:br/>
                        <w:t xml:space="preserve">Topic 10 - Computational thinking and algorithms </w:t>
                      </w:r>
                    </w:p>
                    <w:p w14:paraId="0A630F5A" w14:textId="77777777" w:rsidR="00F00133" w:rsidRPr="003A19A2" w:rsidRDefault="00F00133" w:rsidP="00F00133">
                      <w:pPr>
                        <w:pStyle w:val="Quotebox"/>
                        <w:rPr>
                          <w:color w:val="auto"/>
                        </w:rPr>
                      </w:pPr>
                    </w:p>
                  </w:txbxContent>
                </v:textbox>
                <w10:anchorlock/>
              </v:roundrect>
            </w:pict>
          </mc:Fallback>
        </mc:AlternateContent>
      </w:r>
      <w:r w:rsidRPr="003A19A2">
        <w:rPr>
          <w:rStyle w:val="Emphasis"/>
          <w:b/>
          <w:bCs/>
          <w:i w:val="0"/>
          <w:iCs w:val="0"/>
          <w:noProof w:val="0"/>
          <w:color w:val="000000"/>
          <w:u w:val="none"/>
          <w:lang w:val="en-GB"/>
        </w:rPr>
        <w:t xml:space="preserve">  </w:t>
      </w:r>
      <w:r w:rsidRPr="003A19A2">
        <w:rPr>
          <w:lang w:val="en-GB"/>
        </w:rPr>
        <mc:AlternateContent>
          <mc:Choice Requires="wps">
            <w:drawing>
              <wp:inline distT="0" distB="0" distL="0" distR="0" wp14:anchorId="176D7458" wp14:editId="5A4EE660">
                <wp:extent cx="3161030" cy="2956733"/>
                <wp:effectExtent l="0" t="0" r="1270" b="0"/>
                <wp:docPr id="1435259936" name="Text Box 2"/>
                <wp:cNvGraphicFramePr/>
                <a:graphic xmlns:a="http://schemas.openxmlformats.org/drawingml/2006/main">
                  <a:graphicData uri="http://schemas.microsoft.com/office/word/2010/wordprocessingShape">
                    <wps:wsp>
                      <wps:cNvSpPr txBox="1"/>
                      <wps:spPr>
                        <a:xfrm>
                          <a:off x="0" y="0"/>
                          <a:ext cx="3161030" cy="2956733"/>
                        </a:xfrm>
                        <a:prstGeom prst="roundRect">
                          <a:avLst>
                            <a:gd name="adj" fmla="val 8981"/>
                          </a:avLst>
                        </a:prstGeom>
                        <a:solidFill>
                          <a:schemeClr val="accent2">
                            <a:lumMod val="60000"/>
                            <a:lumOff val="40000"/>
                          </a:schemeClr>
                        </a:solidFill>
                        <a:ln w="6350">
                          <a:noFill/>
                        </a:ln>
                      </wps:spPr>
                      <wps:txbx>
                        <w:txbxContent>
                          <w:p w14:paraId="39830FC0" w14:textId="50496035" w:rsidR="00F00133" w:rsidRPr="003A19A2" w:rsidRDefault="001F7BBC" w:rsidP="00F00133">
                            <w:pPr>
                              <w:pStyle w:val="Quotebox"/>
                              <w:rPr>
                                <w:b/>
                                <w:bCs/>
                                <w:color w:val="auto"/>
                                <w:sz w:val="24"/>
                                <w:szCs w:val="24"/>
                              </w:rPr>
                            </w:pPr>
                            <w:r w:rsidRPr="003A19A2">
                              <w:rPr>
                                <w:b/>
                                <w:bCs/>
                                <w:color w:val="auto"/>
                                <w:sz w:val="24"/>
                                <w:szCs w:val="24"/>
                              </w:rPr>
                              <w:t xml:space="preserve">IA2 </w:t>
                            </w:r>
                            <w:r w:rsidR="00F00133" w:rsidRPr="003A19A2">
                              <w:rPr>
                                <w:b/>
                                <w:bCs/>
                                <w:color w:val="auto"/>
                                <w:sz w:val="24"/>
                                <w:szCs w:val="24"/>
                              </w:rPr>
                              <w:t>Unit 3</w:t>
                            </w:r>
                            <w:r w:rsidR="00000B3B" w:rsidRPr="003A19A2">
                              <w:rPr>
                                <w:b/>
                                <w:bCs/>
                                <w:color w:val="auto"/>
                                <w:sz w:val="24"/>
                                <w:szCs w:val="24"/>
                              </w:rPr>
                              <w:t xml:space="preserve"> Advanced Principles of Computer Science</w:t>
                            </w:r>
                          </w:p>
                          <w:p w14:paraId="694F7F7E" w14:textId="73CCC59A" w:rsidR="00F00133" w:rsidRPr="003A19A2" w:rsidRDefault="00F00133" w:rsidP="00F00133">
                            <w:pPr>
                              <w:pStyle w:val="Quotebox"/>
                              <w:rPr>
                                <w:color w:val="auto"/>
                                <w:sz w:val="24"/>
                                <w:szCs w:val="24"/>
                              </w:rPr>
                            </w:pPr>
                            <w:r w:rsidRPr="003A19A2">
                              <w:rPr>
                                <w:color w:val="auto"/>
                                <w:sz w:val="24"/>
                                <w:szCs w:val="24"/>
                              </w:rPr>
                              <w:t>Topic 11 – Computer systems and data representation</w:t>
                            </w:r>
                            <w:r w:rsidRPr="003A19A2">
                              <w:rPr>
                                <w:color w:val="auto"/>
                                <w:sz w:val="24"/>
                                <w:szCs w:val="24"/>
                              </w:rPr>
                              <w:br/>
                              <w:t>Topic 12 – Networks and cybersecurity</w:t>
                            </w:r>
                            <w:r w:rsidRPr="003A19A2">
                              <w:rPr>
                                <w:color w:val="auto"/>
                                <w:sz w:val="24"/>
                                <w:szCs w:val="24"/>
                              </w:rPr>
                              <w:br/>
                              <w:t>Topic 13 – Programming languages</w:t>
                            </w:r>
                            <w:r w:rsidRPr="003A19A2">
                              <w:rPr>
                                <w:color w:val="auto"/>
                                <w:sz w:val="24"/>
                                <w:szCs w:val="24"/>
                              </w:rPr>
                              <w:br/>
                              <w:t>Topic 14 – Structuring data</w:t>
                            </w:r>
                            <w:r w:rsidRPr="003A19A2">
                              <w:rPr>
                                <w:color w:val="auto"/>
                                <w:sz w:val="24"/>
                                <w:szCs w:val="24"/>
                              </w:rPr>
                              <w:br/>
                              <w:t>Topic 15 – Problem-solving</w:t>
                            </w:r>
                            <w:r w:rsidRPr="003A19A2">
                              <w:rPr>
                                <w:color w:val="auto"/>
                                <w:sz w:val="24"/>
                                <w:szCs w:val="24"/>
                              </w:rPr>
                              <w:br/>
                              <w:t>Topic 16 – Emerging technologies and professional practice</w:t>
                            </w:r>
                          </w:p>
                          <w:p w14:paraId="42D1D61F" w14:textId="77777777" w:rsidR="00F00133" w:rsidRPr="003A19A2" w:rsidRDefault="00F00133" w:rsidP="00F00133">
                            <w:pPr>
                              <w:pStyle w:val="Quotebox"/>
                              <w:rPr>
                                <w:b/>
                                <w:bCs/>
                                <w:color w:val="auto"/>
                                <w:sz w:val="24"/>
                                <w:szCs w:val="24"/>
                              </w:rPr>
                            </w:pPr>
                          </w:p>
                        </w:txbxContent>
                      </wps:txbx>
                      <wps:bodyPr rot="0" spcFirstLastPara="0" vertOverflow="overflow" horzOverflow="overflow" vert="horz" wrap="square" lIns="288000" tIns="72000" rIns="251999" bIns="108000" numCol="1" spcCol="0" rtlCol="0" fromWordArt="0" anchor="t" anchorCtr="0" forceAA="0" compatLnSpc="1">
                        <a:prstTxWarp prst="textNoShape">
                          <a:avLst/>
                        </a:prstTxWarp>
                        <a:noAutofit/>
                      </wps:bodyPr>
                    </wps:wsp>
                  </a:graphicData>
                </a:graphic>
              </wp:inline>
            </w:drawing>
          </mc:Choice>
          <mc:Fallback>
            <w:pict>
              <v:roundrect w14:anchorId="176D7458" id="_x0000_s1028" style="width:248.9pt;height:232.8pt;visibility:visible;mso-wrap-style:square;mso-left-percent:-10001;mso-top-percent:-10001;mso-position-horizontal:absolute;mso-position-horizontal-relative:char;mso-position-vertical:absolute;mso-position-vertical-relative:line;mso-left-percent:-10001;mso-top-percent:-10001;v-text-anchor:top" arcsize="588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" fillcolor="#ae95ed [1941]" stroked="f" strokeweight=".5pt">
                <v:textbox inset="8mm,2mm,6.99997mm,3mm">
                  <w:txbxContent>
                    <w:p w14:paraId="39830FC0" w14:textId="50496035" w:rsidR="00F00133" w:rsidRPr="003A19A2" w:rsidRDefault="001F7BBC" w:rsidP="00F00133">
                      <w:pPr>
                        <w:pStyle w:val="Quotebox"/>
                        <w:rPr>
                          <w:b/>
                          <w:bCs/>
                          <w:color w:val="auto"/>
                          <w:sz w:val="24"/>
                          <w:szCs w:val="24"/>
                        </w:rPr>
                      </w:pPr>
                      <w:r w:rsidRPr="003A19A2">
                        <w:rPr>
                          <w:b/>
                          <w:bCs/>
                          <w:color w:val="auto"/>
                          <w:sz w:val="24"/>
                          <w:szCs w:val="24"/>
                        </w:rPr>
                        <w:t xml:space="preserve">IA2 </w:t>
                      </w:r>
                      <w:r w:rsidR="00F00133" w:rsidRPr="003A19A2">
                        <w:rPr>
                          <w:b/>
                          <w:bCs/>
                          <w:color w:val="auto"/>
                          <w:sz w:val="24"/>
                          <w:szCs w:val="24"/>
                        </w:rPr>
                        <w:t>Unit 3</w:t>
                      </w:r>
                      <w:r w:rsidR="00000B3B" w:rsidRPr="003A19A2">
                        <w:rPr>
                          <w:b/>
                          <w:bCs/>
                          <w:color w:val="auto"/>
                          <w:sz w:val="24"/>
                          <w:szCs w:val="24"/>
                        </w:rPr>
                        <w:t xml:space="preserve"> Advanced Principles of Computer Science</w:t>
                      </w:r>
                    </w:p>
                    <w:p w14:paraId="694F7F7E" w14:textId="73CCC59A" w:rsidR="00F00133" w:rsidRPr="003A19A2" w:rsidRDefault="00F00133" w:rsidP="00F00133">
                      <w:pPr>
                        <w:pStyle w:val="Quotebox"/>
                        <w:rPr>
                          <w:color w:val="auto"/>
                          <w:sz w:val="24"/>
                          <w:szCs w:val="24"/>
                        </w:rPr>
                      </w:pPr>
                      <w:r w:rsidRPr="003A19A2">
                        <w:rPr>
                          <w:color w:val="auto"/>
                          <w:sz w:val="24"/>
                          <w:szCs w:val="24"/>
                        </w:rPr>
                        <w:t>Topic 11 – Computer systems and data representation</w:t>
                      </w:r>
                      <w:r w:rsidRPr="003A19A2">
                        <w:rPr>
                          <w:color w:val="auto"/>
                          <w:sz w:val="24"/>
                          <w:szCs w:val="24"/>
                        </w:rPr>
                        <w:br/>
                        <w:t>Topic 12 – Networks and cybersecurity</w:t>
                      </w:r>
                      <w:r w:rsidRPr="003A19A2">
                        <w:rPr>
                          <w:color w:val="auto"/>
                          <w:sz w:val="24"/>
                          <w:szCs w:val="24"/>
                        </w:rPr>
                        <w:br/>
                        <w:t>Topic 13 – Programming languages</w:t>
                      </w:r>
                      <w:r w:rsidRPr="003A19A2">
                        <w:rPr>
                          <w:color w:val="auto"/>
                          <w:sz w:val="24"/>
                          <w:szCs w:val="24"/>
                        </w:rPr>
                        <w:br/>
                        <w:t>Topic 14 – Structuring data</w:t>
                      </w:r>
                      <w:r w:rsidRPr="003A19A2">
                        <w:rPr>
                          <w:color w:val="auto"/>
                          <w:sz w:val="24"/>
                          <w:szCs w:val="24"/>
                        </w:rPr>
                        <w:br/>
                        <w:t>Topic 15 – Problem-solving</w:t>
                      </w:r>
                      <w:r w:rsidRPr="003A19A2">
                        <w:rPr>
                          <w:color w:val="auto"/>
                          <w:sz w:val="24"/>
                          <w:szCs w:val="24"/>
                        </w:rPr>
                        <w:br/>
                        <w:t>Topic 16 – Emerging technologies and professional practice</w:t>
                      </w:r>
                    </w:p>
                    <w:p w14:paraId="42D1D61F" w14:textId="77777777" w:rsidR="00F00133" w:rsidRPr="003A19A2" w:rsidRDefault="00F00133" w:rsidP="00F00133">
                      <w:pPr>
                        <w:pStyle w:val="Quotebox"/>
                        <w:rPr>
                          <w:b/>
                          <w:bCs/>
                          <w:color w:val="auto"/>
                          <w:sz w:val="24"/>
                          <w:szCs w:val="24"/>
                        </w:rPr>
                      </w:pPr>
                    </w:p>
                  </w:txbxContent>
                </v:textbox>
                <w10:anchorlock/>
              </v:roundrect>
            </w:pict>
          </mc:Fallback>
        </mc:AlternateContent>
      </w:r>
      <w:r w:rsidRPr="003A19A2">
        <w:rPr>
          <w:rStyle w:val="Emphasis"/>
          <w:b/>
          <w:bCs/>
          <w:i w:val="0"/>
          <w:iCs w:val="0"/>
          <w:noProof w:val="0"/>
          <w:color w:val="000000"/>
          <w:u w:val="none"/>
          <w:lang w:val="en-GB"/>
        </w:rPr>
        <w:t xml:space="preserve">    </w:t>
      </w:r>
      <w:r w:rsidRPr="003A19A2">
        <w:rPr>
          <w:lang w:val="en-GB"/>
        </w:rPr>
        <mc:AlternateContent>
          <mc:Choice Requires="wps">
            <w:drawing>
              <wp:inline distT="0" distB="0" distL="0" distR="0" wp14:anchorId="2567FD94" wp14:editId="14E3717A">
                <wp:extent cx="3161030" cy="2956956"/>
                <wp:effectExtent l="0" t="0" r="1270" b="0"/>
                <wp:docPr id="972340236" name="Text Box 2"/>
                <wp:cNvGraphicFramePr/>
                <a:graphic xmlns:a="http://schemas.openxmlformats.org/drawingml/2006/main">
                  <a:graphicData uri="http://schemas.microsoft.com/office/word/2010/wordprocessingShape">
                    <wps:wsp>
                      <wps:cNvSpPr txBox="1"/>
                      <wps:spPr>
                        <a:xfrm>
                          <a:off x="0" y="0"/>
                          <a:ext cx="3161030" cy="2956956"/>
                        </a:xfrm>
                        <a:prstGeom prst="roundRect">
                          <a:avLst>
                            <a:gd name="adj" fmla="val 9940"/>
                          </a:avLst>
                        </a:prstGeom>
                        <a:solidFill>
                          <a:schemeClr val="accent2">
                            <a:lumMod val="60000"/>
                            <a:lumOff val="40000"/>
                          </a:schemeClr>
                        </a:solidFill>
                        <a:ln w="6350">
                          <a:noFill/>
                        </a:ln>
                      </wps:spPr>
                      <wps:txbx>
                        <w:txbxContent>
                          <w:p w14:paraId="6349842D" w14:textId="2C016164" w:rsidR="00F00133" w:rsidRPr="003A19A2" w:rsidRDefault="001F7BBC" w:rsidP="00F00133">
                            <w:pPr>
                              <w:pStyle w:val="BodyText"/>
                              <w:rPr>
                                <w:b/>
                                <w:bCs/>
                                <w:noProof w:val="0"/>
                                <w:color w:val="auto"/>
                                <w:lang w:val="en-GB"/>
                              </w:rPr>
                            </w:pPr>
                            <w:r w:rsidRPr="003A19A2">
                              <w:rPr>
                                <w:b/>
                                <w:bCs/>
                                <w:noProof w:val="0"/>
                                <w:color w:val="auto"/>
                                <w:lang w:val="en-GB"/>
                              </w:rPr>
                              <w:t xml:space="preserve">IA2 </w:t>
                            </w:r>
                            <w:r w:rsidR="00F00133" w:rsidRPr="003A19A2">
                              <w:rPr>
                                <w:b/>
                                <w:bCs/>
                                <w:noProof w:val="0"/>
                                <w:color w:val="auto"/>
                                <w:lang w:val="en-GB"/>
                              </w:rPr>
                              <w:t>Unit 4</w:t>
                            </w:r>
                            <w:r w:rsidR="00442C94" w:rsidRPr="003A19A2">
                              <w:rPr>
                                <w:b/>
                                <w:bCs/>
                                <w:noProof w:val="0"/>
                                <w:color w:val="auto"/>
                                <w:lang w:val="en-GB"/>
                              </w:rPr>
                              <w:t xml:space="preserve"> Advanced </w:t>
                            </w:r>
                            <w:r w:rsidR="00D00BBF" w:rsidRPr="003A19A2">
                              <w:rPr>
                                <w:b/>
                                <w:bCs/>
                                <w:noProof w:val="0"/>
                                <w:color w:val="auto"/>
                                <w:lang w:val="en-GB"/>
                              </w:rPr>
                              <w:t>Practical Programming &amp; Problem Solving</w:t>
                            </w:r>
                          </w:p>
                          <w:p w14:paraId="76116F5C" w14:textId="6F90F803" w:rsidR="00F00133" w:rsidRPr="003A19A2" w:rsidRDefault="00F00133" w:rsidP="00F00133">
                            <w:pPr>
                              <w:pStyle w:val="BodyText"/>
                              <w:rPr>
                                <w:noProof w:val="0"/>
                                <w:color w:val="auto"/>
                                <w:lang w:val="en-GB"/>
                              </w:rPr>
                            </w:pPr>
                            <w:r w:rsidRPr="003A19A2">
                              <w:rPr>
                                <w:noProof w:val="0"/>
                                <w:color w:val="auto"/>
                                <w:lang w:val="en-GB"/>
                              </w:rPr>
                              <w:t xml:space="preserve">Topic 17 - Programming </w:t>
                            </w:r>
                            <w:r w:rsidR="00BA43D2" w:rsidRPr="003A19A2">
                              <w:rPr>
                                <w:noProof w:val="0"/>
                                <w:color w:val="auto"/>
                                <w:lang w:val="en-GB"/>
                              </w:rPr>
                              <w:br/>
                            </w:r>
                            <w:r w:rsidRPr="003A19A2">
                              <w:rPr>
                                <w:noProof w:val="0"/>
                                <w:color w:val="auto"/>
                                <w:lang w:val="en-GB"/>
                              </w:rPr>
                              <w:t>Topic 18 – Representing and handling data</w:t>
                            </w:r>
                            <w:r w:rsidR="00BA43D2" w:rsidRPr="003A19A2">
                              <w:rPr>
                                <w:noProof w:val="0"/>
                                <w:color w:val="auto"/>
                                <w:lang w:val="en-GB"/>
                              </w:rPr>
                              <w:br/>
                            </w:r>
                            <w:r w:rsidRPr="003A19A2">
                              <w:rPr>
                                <w:noProof w:val="0"/>
                                <w:color w:val="auto"/>
                                <w:lang w:val="en-GB"/>
                              </w:rPr>
                              <w:t>Topic 19 – Best practice</w:t>
                            </w:r>
                            <w:r w:rsidR="00BA43D2" w:rsidRPr="003A19A2">
                              <w:rPr>
                                <w:noProof w:val="0"/>
                                <w:color w:val="auto"/>
                                <w:lang w:val="en-GB"/>
                              </w:rPr>
                              <w:br/>
                            </w:r>
                            <w:r w:rsidRPr="003A19A2">
                              <w:rPr>
                                <w:noProof w:val="0"/>
                                <w:color w:val="auto"/>
                                <w:lang w:val="en-GB"/>
                              </w:rPr>
                              <w:t>Topic 20 - Additional programming paradigms</w:t>
                            </w:r>
                            <w:r w:rsidR="00BA43D2" w:rsidRPr="003A19A2">
                              <w:rPr>
                                <w:noProof w:val="0"/>
                                <w:color w:val="auto"/>
                                <w:lang w:val="en-GB"/>
                              </w:rPr>
                              <w:br/>
                            </w:r>
                            <w:r w:rsidRPr="003A19A2">
                              <w:rPr>
                                <w:noProof w:val="0"/>
                                <w:color w:val="auto"/>
                                <w:lang w:val="en-GB"/>
                              </w:rPr>
                              <w:t>Topic 21 - Algorithms</w:t>
                            </w:r>
                          </w:p>
                          <w:p w14:paraId="405EEDD8" w14:textId="7B0AAADB" w:rsidR="00F00133" w:rsidRPr="003A19A2" w:rsidRDefault="00F00133" w:rsidP="00F00133">
                            <w:pPr>
                              <w:pStyle w:val="BodyText"/>
                              <w:rPr>
                                <w:noProof w:val="0"/>
                                <w:color w:val="auto"/>
                                <w:lang w:val="en-GB"/>
                              </w:rPr>
                            </w:pPr>
                          </w:p>
                        </w:txbxContent>
                      </wps:txbx>
                      <wps:bodyPr rot="0" spcFirstLastPara="0" vertOverflow="overflow" horzOverflow="overflow" vert="horz" wrap="square" lIns="288000" tIns="216000" rIns="288000" bIns="216000" numCol="1" spcCol="0" rtlCol="0" fromWordArt="0" anchor="t" anchorCtr="0" forceAA="0" compatLnSpc="1">
                        <a:prstTxWarp prst="textNoShape">
                          <a:avLst/>
                        </a:prstTxWarp>
                        <a:noAutofit/>
                      </wps:bodyPr>
                    </wps:wsp>
                  </a:graphicData>
                </a:graphic>
              </wp:inline>
            </w:drawing>
          </mc:Choice>
          <mc:Fallback>
            <w:pict>
              <v:roundrect w14:anchorId="2567FD94" id="_x0000_s1029" style="width:248.9pt;height:232.85pt;visibility:visible;mso-wrap-style:square;mso-left-percent:-10001;mso-top-percent:-10001;mso-position-horizontal:absolute;mso-position-horizontal-relative:char;mso-position-vertical:absolute;mso-position-vertical-relative:line;mso-left-percent:-10001;mso-top-percent:-10001;v-text-anchor:top" arcsize="651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" fillcolor="#ae95ed [1941]" stroked="f" strokeweight=".5pt">
                <v:textbox inset="8mm,6mm,8mm,6mm">
                  <w:txbxContent>
                    <w:p w14:paraId="6349842D" w14:textId="2C016164" w:rsidR="00F00133" w:rsidRPr="003A19A2" w:rsidRDefault="001F7BBC" w:rsidP="00F00133">
                      <w:pPr>
                        <w:pStyle w:val="BodyText"/>
                        <w:rPr>
                          <w:b/>
                          <w:bCs/>
                          <w:noProof w:val="0"/>
                          <w:color w:val="auto"/>
                          <w:lang w:val="en-GB"/>
                        </w:rPr>
                      </w:pPr>
                      <w:r w:rsidRPr="003A19A2">
                        <w:rPr>
                          <w:b/>
                          <w:bCs/>
                          <w:noProof w:val="0"/>
                          <w:color w:val="auto"/>
                          <w:lang w:val="en-GB"/>
                        </w:rPr>
                        <w:t xml:space="preserve">IA2 </w:t>
                      </w:r>
                      <w:r w:rsidR="00F00133" w:rsidRPr="003A19A2">
                        <w:rPr>
                          <w:b/>
                          <w:bCs/>
                          <w:noProof w:val="0"/>
                          <w:color w:val="auto"/>
                          <w:lang w:val="en-GB"/>
                        </w:rPr>
                        <w:t>Unit 4</w:t>
                      </w:r>
                      <w:r w:rsidR="00442C94" w:rsidRPr="003A19A2">
                        <w:rPr>
                          <w:b/>
                          <w:bCs/>
                          <w:noProof w:val="0"/>
                          <w:color w:val="auto"/>
                          <w:lang w:val="en-GB"/>
                        </w:rPr>
                        <w:t xml:space="preserve"> Advanced </w:t>
                      </w:r>
                      <w:r w:rsidR="00D00BBF" w:rsidRPr="003A19A2">
                        <w:rPr>
                          <w:b/>
                          <w:bCs/>
                          <w:noProof w:val="0"/>
                          <w:color w:val="auto"/>
                          <w:lang w:val="en-GB"/>
                        </w:rPr>
                        <w:t>Practical Programming &amp; Problem Solving</w:t>
                      </w:r>
                    </w:p>
                    <w:p w14:paraId="76116F5C" w14:textId="6F90F803" w:rsidR="00F00133" w:rsidRPr="003A19A2" w:rsidRDefault="00F00133" w:rsidP="00F00133">
                      <w:pPr>
                        <w:pStyle w:val="BodyText"/>
                        <w:rPr>
                          <w:noProof w:val="0"/>
                          <w:color w:val="auto"/>
                          <w:lang w:val="en-GB"/>
                        </w:rPr>
                      </w:pPr>
                      <w:r w:rsidRPr="003A19A2">
                        <w:rPr>
                          <w:noProof w:val="0"/>
                          <w:color w:val="auto"/>
                          <w:lang w:val="en-GB"/>
                        </w:rPr>
                        <w:t xml:space="preserve">Topic 17 - Programming </w:t>
                      </w:r>
                      <w:r w:rsidR="00BA43D2" w:rsidRPr="003A19A2">
                        <w:rPr>
                          <w:noProof w:val="0"/>
                          <w:color w:val="auto"/>
                          <w:lang w:val="en-GB"/>
                        </w:rPr>
                        <w:br/>
                      </w:r>
                      <w:r w:rsidRPr="003A19A2">
                        <w:rPr>
                          <w:noProof w:val="0"/>
                          <w:color w:val="auto"/>
                          <w:lang w:val="en-GB"/>
                        </w:rPr>
                        <w:t>Topic 18 – Representing and handling data</w:t>
                      </w:r>
                      <w:r w:rsidR="00BA43D2" w:rsidRPr="003A19A2">
                        <w:rPr>
                          <w:noProof w:val="0"/>
                          <w:color w:val="auto"/>
                          <w:lang w:val="en-GB"/>
                        </w:rPr>
                        <w:br/>
                      </w:r>
                      <w:r w:rsidRPr="003A19A2">
                        <w:rPr>
                          <w:noProof w:val="0"/>
                          <w:color w:val="auto"/>
                          <w:lang w:val="en-GB"/>
                        </w:rPr>
                        <w:t>Topic 19 – Best practice</w:t>
                      </w:r>
                      <w:r w:rsidR="00BA43D2" w:rsidRPr="003A19A2">
                        <w:rPr>
                          <w:noProof w:val="0"/>
                          <w:color w:val="auto"/>
                          <w:lang w:val="en-GB"/>
                        </w:rPr>
                        <w:br/>
                      </w:r>
                      <w:r w:rsidRPr="003A19A2">
                        <w:rPr>
                          <w:noProof w:val="0"/>
                          <w:color w:val="auto"/>
                          <w:lang w:val="en-GB"/>
                        </w:rPr>
                        <w:t>Topic 20 - Additional programming paradigms</w:t>
                      </w:r>
                      <w:r w:rsidR="00BA43D2" w:rsidRPr="003A19A2">
                        <w:rPr>
                          <w:noProof w:val="0"/>
                          <w:color w:val="auto"/>
                          <w:lang w:val="en-GB"/>
                        </w:rPr>
                        <w:br/>
                      </w:r>
                      <w:r w:rsidRPr="003A19A2">
                        <w:rPr>
                          <w:noProof w:val="0"/>
                          <w:color w:val="auto"/>
                          <w:lang w:val="en-GB"/>
                        </w:rPr>
                        <w:t>Topic 21 - Algorithms</w:t>
                      </w:r>
                    </w:p>
                    <w:p w14:paraId="405EEDD8" w14:textId="7B0AAADB" w:rsidR="00F00133" w:rsidRPr="003A19A2" w:rsidRDefault="00F00133" w:rsidP="00F00133">
                      <w:pPr>
                        <w:pStyle w:val="BodyText"/>
                        <w:rPr>
                          <w:noProof w:val="0"/>
                          <w:color w:val="auto"/>
                          <w:lang w:val="en-GB"/>
                        </w:rPr>
                      </w:pPr>
                    </w:p>
                  </w:txbxContent>
                </v:textbox>
                <w10:anchorlock/>
              </v:roundrect>
            </w:pict>
          </mc:Fallback>
        </mc:AlternateContent>
      </w:r>
    </w:p>
    <w:p w14:paraId="219F3B4B" w14:textId="393A8BC2" w:rsidR="00F62660" w:rsidRDefault="00F62660" w:rsidP="00F62660">
      <w:pPr>
        <w:tabs>
          <w:tab w:val="left" w:pos="5610"/>
        </w:tabs>
        <w:rPr>
          <w:b/>
          <w:bCs/>
          <w:color w:val="0D004D" w:themeColor="text2"/>
          <w:sz w:val="52"/>
          <w:szCs w:val="52"/>
        </w:rPr>
      </w:pPr>
      <w:r>
        <w:rPr>
          <w:b/>
          <w:bCs/>
          <w:color w:val="0D004D" w:themeColor="text2"/>
          <w:sz w:val="52"/>
          <w:szCs w:val="52"/>
        </w:rPr>
        <w:tab/>
      </w:r>
    </w:p>
    <w:p w14:paraId="0624EFC7" w14:textId="77777777" w:rsidR="00BA43D2" w:rsidRPr="003A19A2" w:rsidRDefault="00BA43D2" w:rsidP="00BA43D2">
      <w:pPr>
        <w:pStyle w:val="BodyText"/>
        <w:rPr>
          <w:noProof w:val="0"/>
          <w:lang w:val="en-GB"/>
        </w:rPr>
      </w:pPr>
      <w:r w:rsidRPr="003A19A2">
        <w:rPr>
          <w:noProof w:val="0"/>
          <w:lang w:val="en-GB"/>
        </w:rPr>
        <w:lastRenderedPageBreak/>
        <w:t xml:space="preserve">This Scheme of Work is not intended to be prescriptive. This document is editable to allow for any adaptations you may wish to make to best suit your teaching style and learner needs. </w:t>
      </w:r>
    </w:p>
    <w:p w14:paraId="520F4D14" w14:textId="77777777" w:rsidR="00BA43D2" w:rsidRPr="003A19A2" w:rsidRDefault="00BA43D2" w:rsidP="00BA43D2">
      <w:pPr>
        <w:pStyle w:val="BodyText"/>
        <w:rPr>
          <w:noProof w:val="0"/>
          <w:lang w:val="en-GB"/>
        </w:rPr>
      </w:pPr>
      <w:r w:rsidRPr="003A19A2">
        <w:rPr>
          <w:noProof w:val="0"/>
          <w:lang w:val="en-GB"/>
        </w:rPr>
        <w:t xml:space="preserve">The columns in this Scheme of Work indicate: </w:t>
      </w:r>
    </w:p>
    <w:p w14:paraId="300CE36A" w14:textId="77777777" w:rsidR="00BA43D2" w:rsidRPr="003A19A2" w:rsidRDefault="00BA43D2" w:rsidP="00277C48">
      <w:pPr>
        <w:pStyle w:val="BodyText"/>
        <w:numPr>
          <w:ilvl w:val="0"/>
          <w:numId w:val="14"/>
        </w:numPr>
        <w:rPr>
          <w:noProof w:val="0"/>
          <w:lang w:val="en-GB"/>
        </w:rPr>
      </w:pPr>
      <w:r w:rsidRPr="003A19A2">
        <w:rPr>
          <w:noProof w:val="0"/>
          <w:lang w:val="en-GB"/>
        </w:rPr>
        <w:t>An approximate number of week(s) allocated to the course content.</w:t>
      </w:r>
    </w:p>
    <w:p w14:paraId="797D299A" w14:textId="77777777" w:rsidR="00BA43D2" w:rsidRPr="003A19A2" w:rsidRDefault="00BA43D2" w:rsidP="00277C48">
      <w:pPr>
        <w:pStyle w:val="BodyText"/>
        <w:numPr>
          <w:ilvl w:val="0"/>
          <w:numId w:val="14"/>
        </w:numPr>
        <w:rPr>
          <w:noProof w:val="0"/>
          <w:lang w:val="en-GB"/>
        </w:rPr>
      </w:pPr>
      <w:r w:rsidRPr="003A19A2">
        <w:rPr>
          <w:noProof w:val="0"/>
          <w:lang w:val="en-GB"/>
        </w:rPr>
        <w:t xml:space="preserve">Which section of the specification this lesson relates to. </w:t>
      </w:r>
    </w:p>
    <w:p w14:paraId="51B1FFD1" w14:textId="77777777" w:rsidR="00BA43D2" w:rsidRPr="003A19A2" w:rsidRDefault="00BA43D2" w:rsidP="00277C48">
      <w:pPr>
        <w:pStyle w:val="BodyText"/>
        <w:numPr>
          <w:ilvl w:val="0"/>
          <w:numId w:val="14"/>
        </w:numPr>
        <w:rPr>
          <w:noProof w:val="0"/>
          <w:lang w:val="en-GB"/>
        </w:rPr>
      </w:pPr>
      <w:r w:rsidRPr="003A19A2">
        <w:rPr>
          <w:noProof w:val="0"/>
          <w:lang w:val="en-GB"/>
        </w:rPr>
        <w:t>Explicit reference is made to what course content needs covering in lessons.</w:t>
      </w:r>
    </w:p>
    <w:p w14:paraId="34AFCCF8" w14:textId="7AC05833" w:rsidR="00BA43D2" w:rsidRPr="003A19A2" w:rsidRDefault="00BA43D2" w:rsidP="00277C48">
      <w:pPr>
        <w:pStyle w:val="BodyText"/>
        <w:numPr>
          <w:ilvl w:val="0"/>
          <w:numId w:val="14"/>
        </w:numPr>
        <w:rPr>
          <w:noProof w:val="0"/>
          <w:lang w:val="en-GB"/>
        </w:rPr>
      </w:pPr>
      <w:r w:rsidRPr="003A19A2">
        <w:rPr>
          <w:noProof w:val="0"/>
          <w:lang w:val="en-GB"/>
        </w:rPr>
        <w:t>Suggested activities that provide teaching ideas and resources that could be used to support the teaching of lessons, including relevant textbook page numbers. All underlined content has an associated hyperlink.</w:t>
      </w:r>
    </w:p>
    <w:p w14:paraId="59AAF9B0" w14:textId="77777777" w:rsidR="00BA43D2" w:rsidRPr="003A19A2" w:rsidRDefault="00BA43D2" w:rsidP="00277C48">
      <w:pPr>
        <w:pStyle w:val="BodyText"/>
        <w:numPr>
          <w:ilvl w:val="0"/>
          <w:numId w:val="14"/>
        </w:numPr>
        <w:rPr>
          <w:noProof w:val="0"/>
          <w:lang w:val="en-GB"/>
        </w:rPr>
      </w:pPr>
      <w:r w:rsidRPr="003A19A2">
        <w:rPr>
          <w:noProof w:val="0"/>
          <w:lang w:val="en-GB"/>
        </w:rPr>
        <w:t>Skills assessed through the examination and specific examples of questions that do this in the exam.</w:t>
      </w:r>
    </w:p>
    <w:p w14:paraId="0DB01690" w14:textId="4E52CDB8" w:rsidR="00CB4079" w:rsidRPr="003A19A2" w:rsidRDefault="00BA43D2" w:rsidP="00277C48">
      <w:pPr>
        <w:pStyle w:val="BodyText"/>
        <w:numPr>
          <w:ilvl w:val="0"/>
          <w:numId w:val="14"/>
        </w:numPr>
        <w:rPr>
          <w:noProof w:val="0"/>
          <w:lang w:val="en-GB"/>
        </w:rPr>
      </w:pPr>
      <w:r w:rsidRPr="003A19A2">
        <w:rPr>
          <w:noProof w:val="0"/>
          <w:lang w:val="en-GB"/>
        </w:rPr>
        <w:t>Skills that could be acquired through teaching and delivery within lessons.</w:t>
      </w:r>
    </w:p>
    <w:p w14:paraId="3EBB69A5" w14:textId="77777777" w:rsidR="00BA43D2" w:rsidRPr="003A19A2" w:rsidRDefault="00BA43D2" w:rsidP="00BA43D2">
      <w:pPr>
        <w:pStyle w:val="BodyText"/>
        <w:rPr>
          <w:rStyle w:val="Strong"/>
          <w:noProof w:val="0"/>
          <w:lang w:val="en-GB"/>
        </w:rPr>
      </w:pPr>
      <w:r w:rsidRPr="003A19A2">
        <w:rPr>
          <w:rStyle w:val="Strong"/>
          <w:noProof w:val="0"/>
          <w:lang w:val="en-GB"/>
        </w:rPr>
        <w:t xml:space="preserve">Why transferable skills?  </w:t>
      </w:r>
    </w:p>
    <w:p w14:paraId="36D0C106" w14:textId="77777777" w:rsidR="00BA43D2" w:rsidRPr="003A19A2" w:rsidRDefault="00BA43D2" w:rsidP="00BA43D2">
      <w:pPr>
        <w:pStyle w:val="BodyText"/>
        <w:rPr>
          <w:rStyle w:val="Strong"/>
          <w:b w:val="0"/>
          <w:bCs w:val="0"/>
          <w:noProof w:val="0"/>
          <w:lang w:val="en-GB"/>
        </w:rPr>
      </w:pPr>
      <w:r w:rsidRPr="003A19A2">
        <w:rPr>
          <w:rStyle w:val="Strong"/>
          <w:b w:val="0"/>
          <w:bCs w:val="0"/>
          <w:noProof w:val="0"/>
          <w:lang w:val="en-GB"/>
        </w:rPr>
        <w:t>In recent years, higher education institutions and global employers have consistently flagged the need for students to develop a range of transferable skills to enable them to respond with confidence to the demands of undergraduate study and the world of work. To support the design of our qualifications, we have mapped them to a transferable skills framework. The framework includes cognitive, intrapersonal, and interpersonal skills and each skill has been interpreted for each specification to ensure they are appropriate for the subject. Further information on transferable skills is available on the website. Pearson materials, including this Scheme of Work, will support you in identifying and developing these skills in students.</w:t>
      </w:r>
    </w:p>
    <w:p w14:paraId="6EB10FA6" w14:textId="3FB2803E" w:rsidR="00FB699D" w:rsidRPr="003A19A2" w:rsidRDefault="00BA43D2" w:rsidP="00BA43D2">
      <w:pPr>
        <w:pStyle w:val="BodyText"/>
        <w:rPr>
          <w:rStyle w:val="Strong"/>
          <w:b w:val="0"/>
          <w:bCs w:val="0"/>
          <w:noProof w:val="0"/>
          <w:lang w:val="en-GB"/>
        </w:rPr>
      </w:pPr>
      <w:r w:rsidRPr="003A19A2">
        <w:rPr>
          <w:rStyle w:val="Strong"/>
          <w:b w:val="0"/>
          <w:bCs w:val="0"/>
          <w:noProof w:val="0"/>
          <w:lang w:val="en-GB"/>
        </w:rPr>
        <w:t>In the final two columns of this Scheme of Work, we have indicated which transferable skills are explicitly assessed, and where there are opportunities for them to be developed through teaching. Our intention is that teachers can use these columns to increase the opportunities for transferable skills development in students.</w:t>
      </w:r>
    </w:p>
    <w:p w14:paraId="3DEEA0EB" w14:textId="77777777" w:rsidR="00FB699D" w:rsidRPr="003A19A2" w:rsidRDefault="00FB699D">
      <w:pPr>
        <w:spacing w:after="0" w:line="240" w:lineRule="auto"/>
        <w:rPr>
          <w:rStyle w:val="Strong"/>
          <w:rFonts w:ascii="Plus Jakarta Sans" w:eastAsia="MS PGothic" w:hAnsi="Plus Jakarta Sans" w:cs="Open Sans Light"/>
          <w:b w:val="0"/>
          <w:bCs w:val="0"/>
          <w:color w:val="000000" w:themeColor="text1"/>
          <w:kern w:val="0"/>
          <w:sz w:val="24"/>
          <w:szCs w:val="24"/>
          <w:lang w:eastAsia="en-GB"/>
          <w14:ligatures w14:val="none"/>
        </w:rPr>
      </w:pPr>
      <w:r w:rsidRPr="003A19A2">
        <w:rPr>
          <w:rStyle w:val="Strong"/>
          <w:b w:val="0"/>
          <w:bCs w:val="0"/>
        </w:rPr>
        <w:br w:type="page"/>
      </w:r>
    </w:p>
    <w:p w14:paraId="73F51986" w14:textId="77777777" w:rsidR="00FB699D" w:rsidRPr="003A19A2" w:rsidRDefault="00FB699D" w:rsidP="00BA43D2">
      <w:pPr>
        <w:pStyle w:val="BodyText"/>
        <w:rPr>
          <w:rStyle w:val="Strong"/>
          <w:b w:val="0"/>
          <w:bCs w:val="0"/>
          <w:noProof w:val="0"/>
          <w:lang w:val="en-GB"/>
        </w:rPr>
        <w:sectPr w:rsidR="00FB699D" w:rsidRPr="003A19A2" w:rsidSect="0026749A">
          <w:pgSz w:w="11900" w:h="16820" w:code="9"/>
          <w:pgMar w:top="799" w:right="794" w:bottom="567" w:left="794" w:header="0" w:footer="567" w:gutter="0"/>
          <w:cols w:space="720"/>
          <w:noEndnote/>
          <w:titlePg/>
          <w:docGrid w:linePitch="326"/>
        </w:sectPr>
      </w:pPr>
    </w:p>
    <w:p w14:paraId="70747D8F" w14:textId="78942B1E" w:rsidR="00FB699D" w:rsidRPr="003A19A2" w:rsidRDefault="00FB699D" w:rsidP="00FB699D">
      <w:pPr>
        <w:pStyle w:val="Heading2"/>
        <w:rPr>
          <w:rStyle w:val="Strong"/>
          <w:b/>
          <w:bCs/>
        </w:rPr>
      </w:pPr>
      <w:bookmarkStart w:id="8" w:name="_Toc222755807"/>
      <w:r w:rsidRPr="003A19A2">
        <w:rPr>
          <w:rStyle w:val="Strong"/>
          <w:b/>
          <w:bCs/>
        </w:rPr>
        <w:lastRenderedPageBreak/>
        <w:t xml:space="preserve">Unit </w:t>
      </w:r>
      <w:r w:rsidR="00550023" w:rsidRPr="003A19A2">
        <w:rPr>
          <w:rStyle w:val="Strong"/>
          <w:b/>
          <w:bCs/>
        </w:rPr>
        <w:t>3</w:t>
      </w:r>
      <w:r w:rsidRPr="003A19A2">
        <w:rPr>
          <w:rStyle w:val="Strong"/>
          <w:b/>
          <w:bCs/>
        </w:rPr>
        <w:t>:</w:t>
      </w:r>
      <w:r w:rsidR="00550023" w:rsidRPr="003A19A2">
        <w:rPr>
          <w:rStyle w:val="Strong"/>
          <w:b/>
          <w:bCs/>
        </w:rPr>
        <w:t xml:space="preserve"> Advanced</w:t>
      </w:r>
      <w:r w:rsidRPr="003A19A2">
        <w:rPr>
          <w:rStyle w:val="Strong"/>
          <w:b/>
          <w:bCs/>
        </w:rPr>
        <w:t xml:space="preserve"> Principles of Computer Science</w:t>
      </w:r>
      <w:bookmarkEnd w:id="8"/>
    </w:p>
    <w:tbl>
      <w:tblPr>
        <w:tblStyle w:val="GridTable6ColourfulAccent1"/>
        <w:tblW w:w="15163" w:type="dxa"/>
        <w:tblLayout w:type="fixed"/>
        <w:tblLook w:val="04A0" w:firstRow="1" w:lastRow="0" w:firstColumn="1" w:lastColumn="0" w:noHBand="0" w:noVBand="1"/>
      </w:tblPr>
      <w:tblGrid>
        <w:gridCol w:w="1555"/>
        <w:gridCol w:w="2693"/>
        <w:gridCol w:w="4678"/>
        <w:gridCol w:w="73"/>
        <w:gridCol w:w="2195"/>
        <w:gridCol w:w="1984"/>
        <w:gridCol w:w="1985"/>
      </w:tblGrid>
      <w:tr w:rsidR="006B719C" w:rsidRPr="003A19A2" w14:paraId="41C811EC" w14:textId="77777777" w:rsidTr="00F90473">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tcBorders>
              <w:left w:val="single" w:sz="4" w:space="0" w:color="DAD2FF" w:themeColor="text2" w:themeTint="1A"/>
              <w:bottom w:val="single" w:sz="4" w:space="0" w:color="D3C2FE" w:themeColor="accent1" w:themeTint="99"/>
            </w:tcBorders>
            <w:shd w:val="clear" w:color="auto" w:fill="341583" w:themeFill="accent2" w:themeFillShade="80"/>
            <w:vAlign w:val="center"/>
          </w:tcPr>
          <w:p w14:paraId="2DA1B3F4" w14:textId="3A142E97" w:rsidR="00212100" w:rsidRPr="00AF1D4F" w:rsidRDefault="00212100" w:rsidP="00A76610">
            <w:pPr>
              <w:pStyle w:val="TableHeading"/>
              <w:jc w:val="center"/>
              <w:rPr>
                <w:rFonts w:asciiTheme="minorHAnsi" w:hAnsiTheme="minorHAnsi"/>
                <w:b/>
                <w:bCs/>
                <w:noProof w:val="0"/>
                <w:color w:val="FFFFFF" w:themeColor="background1"/>
                <w:sz w:val="20"/>
                <w:szCs w:val="24"/>
                <w:lang w:val="en-GB"/>
              </w:rPr>
            </w:pPr>
            <w:r w:rsidRPr="00AF1D4F">
              <w:rPr>
                <w:rFonts w:asciiTheme="minorHAnsi" w:hAnsiTheme="minorHAnsi"/>
                <w:b/>
                <w:bCs/>
                <w:noProof w:val="0"/>
                <w:color w:val="FFFFFF" w:themeColor="background1"/>
                <w:sz w:val="20"/>
                <w:szCs w:val="24"/>
                <w:lang w:val="en-GB"/>
              </w:rPr>
              <w:t>Topic</w:t>
            </w:r>
            <w:r w:rsidRPr="00AF1D4F">
              <w:rPr>
                <w:rFonts w:asciiTheme="minorHAnsi" w:hAnsiTheme="minorHAnsi"/>
                <w:b/>
                <w:bCs/>
                <w:noProof w:val="0"/>
                <w:color w:val="FFFFFF" w:themeColor="background1"/>
                <w:sz w:val="20"/>
                <w:szCs w:val="24"/>
                <w:lang w:val="en-GB"/>
              </w:rPr>
              <w:br/>
              <w:t>Sub topic</w:t>
            </w:r>
            <w:r w:rsidRPr="00AF1D4F">
              <w:rPr>
                <w:rFonts w:asciiTheme="minorHAnsi" w:hAnsiTheme="minorHAnsi"/>
                <w:b/>
                <w:bCs/>
                <w:noProof w:val="0"/>
                <w:color w:val="FFFFFF" w:themeColor="background1"/>
                <w:sz w:val="20"/>
                <w:szCs w:val="24"/>
                <w:lang w:val="en-GB"/>
              </w:rPr>
              <w:br/>
              <w:t>Lesson title</w:t>
            </w:r>
          </w:p>
        </w:tc>
        <w:tc>
          <w:tcPr>
            <w:tcW w:w="2693" w:type="dxa"/>
            <w:tcBorders>
              <w:bottom w:val="single" w:sz="4" w:space="0" w:color="D3C2FE" w:themeColor="accent1" w:themeTint="99"/>
            </w:tcBorders>
            <w:shd w:val="clear" w:color="auto" w:fill="341583" w:themeFill="accent2" w:themeFillShade="80"/>
            <w:vAlign w:val="center"/>
          </w:tcPr>
          <w:p w14:paraId="2F816E09" w14:textId="3370DDC5" w:rsidR="00212100" w:rsidRPr="00AF1D4F" w:rsidRDefault="00212100" w:rsidP="00A76610">
            <w:pPr>
              <w:pStyle w:val="TableHead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bCs/>
                <w:noProof w:val="0"/>
                <w:color w:val="FFFFFF" w:themeColor="background1"/>
                <w:sz w:val="20"/>
                <w:szCs w:val="24"/>
                <w:lang w:val="en-GB"/>
              </w:rPr>
            </w:pPr>
            <w:r w:rsidRPr="00AF1D4F">
              <w:rPr>
                <w:rFonts w:asciiTheme="minorHAnsi" w:hAnsiTheme="minorHAnsi"/>
                <w:b/>
                <w:bCs/>
                <w:noProof w:val="0"/>
                <w:color w:val="FFFFFF" w:themeColor="background1"/>
                <w:sz w:val="20"/>
                <w:szCs w:val="24"/>
                <w:lang w:val="en-GB"/>
              </w:rPr>
              <w:t>Specification reference</w:t>
            </w:r>
          </w:p>
        </w:tc>
        <w:tc>
          <w:tcPr>
            <w:tcW w:w="4678" w:type="dxa"/>
            <w:tcBorders>
              <w:bottom w:val="single" w:sz="4" w:space="0" w:color="D3C2FE" w:themeColor="accent1" w:themeTint="99"/>
            </w:tcBorders>
            <w:shd w:val="clear" w:color="auto" w:fill="341583" w:themeFill="accent2" w:themeFillShade="80"/>
            <w:vAlign w:val="center"/>
          </w:tcPr>
          <w:p w14:paraId="1367134F" w14:textId="7423477A" w:rsidR="00212100" w:rsidRPr="00AF1D4F" w:rsidRDefault="00212100" w:rsidP="00A76610">
            <w:pPr>
              <w:pStyle w:val="TableHead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bCs/>
                <w:noProof w:val="0"/>
                <w:color w:val="FFFFFF" w:themeColor="background1"/>
                <w:sz w:val="20"/>
                <w:szCs w:val="24"/>
                <w:lang w:val="en-GB"/>
              </w:rPr>
            </w:pPr>
            <w:r w:rsidRPr="00AF1D4F">
              <w:rPr>
                <w:rFonts w:asciiTheme="minorHAnsi" w:hAnsiTheme="minorHAnsi"/>
                <w:b/>
                <w:bCs/>
                <w:noProof w:val="0"/>
                <w:color w:val="FFFFFF" w:themeColor="background1"/>
                <w:sz w:val="20"/>
                <w:szCs w:val="24"/>
                <w:lang w:val="en-GB"/>
              </w:rPr>
              <w:t xml:space="preserve">Suggested </w:t>
            </w:r>
            <w:r w:rsidR="005D70E5" w:rsidRPr="00AF1D4F">
              <w:rPr>
                <w:rFonts w:asciiTheme="minorHAnsi" w:hAnsiTheme="minorHAnsi"/>
                <w:b/>
                <w:bCs/>
                <w:noProof w:val="0"/>
                <w:color w:val="FFFFFF" w:themeColor="background1"/>
                <w:sz w:val="20"/>
                <w:szCs w:val="24"/>
                <w:lang w:val="en-GB"/>
              </w:rPr>
              <w:t>activities</w:t>
            </w:r>
          </w:p>
        </w:tc>
        <w:tc>
          <w:tcPr>
            <w:tcW w:w="2268" w:type="dxa"/>
            <w:gridSpan w:val="2"/>
            <w:tcBorders>
              <w:bottom w:val="single" w:sz="4" w:space="0" w:color="D3C2FE" w:themeColor="accent1" w:themeTint="99"/>
            </w:tcBorders>
            <w:shd w:val="clear" w:color="auto" w:fill="341583" w:themeFill="accent2" w:themeFillShade="80"/>
            <w:vAlign w:val="center"/>
          </w:tcPr>
          <w:p w14:paraId="745C6E7A" w14:textId="4B52CB29" w:rsidR="00212100" w:rsidRPr="00AF1D4F" w:rsidRDefault="00212100" w:rsidP="00A76610">
            <w:pPr>
              <w:pStyle w:val="TableHead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bCs/>
                <w:noProof w:val="0"/>
                <w:color w:val="FFFFFF" w:themeColor="background1"/>
                <w:sz w:val="20"/>
                <w:szCs w:val="24"/>
                <w:lang w:val="en-GB"/>
              </w:rPr>
            </w:pPr>
            <w:r w:rsidRPr="00AF1D4F">
              <w:rPr>
                <w:rFonts w:asciiTheme="minorHAnsi" w:hAnsiTheme="minorHAnsi"/>
                <w:b/>
                <w:bCs/>
                <w:noProof w:val="0"/>
                <w:color w:val="FFFFFF" w:themeColor="background1"/>
                <w:sz w:val="20"/>
                <w:szCs w:val="24"/>
                <w:lang w:val="en-GB"/>
              </w:rPr>
              <w:t>Suggested resources</w:t>
            </w:r>
          </w:p>
        </w:tc>
        <w:tc>
          <w:tcPr>
            <w:tcW w:w="1984" w:type="dxa"/>
            <w:tcBorders>
              <w:bottom w:val="single" w:sz="4" w:space="0" w:color="D3C2FE" w:themeColor="accent1" w:themeTint="99"/>
            </w:tcBorders>
            <w:shd w:val="clear" w:color="auto" w:fill="341583" w:themeFill="accent2" w:themeFillShade="80"/>
            <w:vAlign w:val="center"/>
          </w:tcPr>
          <w:p w14:paraId="190721AE" w14:textId="4AE9DF57" w:rsidR="00212100" w:rsidRPr="00AF1D4F" w:rsidRDefault="00212100" w:rsidP="00A76610">
            <w:pPr>
              <w:pStyle w:val="TableHead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bCs/>
                <w:noProof w:val="0"/>
                <w:color w:val="FFFFFF" w:themeColor="background1"/>
                <w:sz w:val="20"/>
                <w:szCs w:val="24"/>
                <w:lang w:val="en-GB"/>
              </w:rPr>
            </w:pPr>
            <w:r w:rsidRPr="00AF1D4F">
              <w:rPr>
                <w:rFonts w:asciiTheme="minorHAnsi" w:hAnsiTheme="minorHAnsi"/>
                <w:b/>
                <w:bCs/>
                <w:noProof w:val="0"/>
                <w:color w:val="FFFFFF" w:themeColor="background1"/>
                <w:sz w:val="20"/>
                <w:szCs w:val="24"/>
                <w:lang w:val="en-GB"/>
              </w:rPr>
              <w:t>Which skills acquired in this lesson are explicitly assessed through examination?</w:t>
            </w:r>
          </w:p>
        </w:tc>
        <w:tc>
          <w:tcPr>
            <w:tcW w:w="1985" w:type="dxa"/>
            <w:tcBorders>
              <w:bottom w:val="single" w:sz="4" w:space="0" w:color="D3C2FE" w:themeColor="accent1" w:themeTint="99"/>
            </w:tcBorders>
            <w:shd w:val="clear" w:color="auto" w:fill="341583" w:themeFill="accent2" w:themeFillShade="80"/>
            <w:vAlign w:val="center"/>
          </w:tcPr>
          <w:p w14:paraId="41A3BE4B" w14:textId="0D668949" w:rsidR="00212100" w:rsidRPr="00AF1D4F" w:rsidRDefault="00212100" w:rsidP="00A76610">
            <w:pPr>
              <w:pStyle w:val="TableHead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bCs/>
                <w:noProof w:val="0"/>
                <w:color w:val="FFFFFF" w:themeColor="background1"/>
                <w:sz w:val="20"/>
                <w:szCs w:val="24"/>
                <w:lang w:val="en-GB"/>
              </w:rPr>
            </w:pPr>
            <w:r w:rsidRPr="00AF1D4F">
              <w:rPr>
                <w:rFonts w:asciiTheme="minorHAnsi" w:hAnsiTheme="minorHAnsi"/>
                <w:b/>
                <w:bCs/>
                <w:noProof w:val="0"/>
                <w:color w:val="FFFFFF" w:themeColor="background1"/>
                <w:sz w:val="20"/>
                <w:szCs w:val="24"/>
                <w:lang w:val="en-GB"/>
              </w:rPr>
              <w:t>Which skills could be acquired through teaching and delivery in this lesson?</w:t>
            </w:r>
          </w:p>
        </w:tc>
      </w:tr>
      <w:tr w:rsidR="00C2036D" w:rsidRPr="003A19A2" w14:paraId="2C4E7857" w14:textId="77777777" w:rsidTr="02576881">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7"/>
            <w:tcBorders>
              <w:left w:val="single" w:sz="4" w:space="0" w:color="DAD2FF" w:themeColor="text2" w:themeTint="1A"/>
              <w:bottom w:val="single" w:sz="4" w:space="0" w:color="DAD2FF" w:themeColor="text2" w:themeTint="1A"/>
            </w:tcBorders>
            <w:shd w:val="clear" w:color="auto" w:fill="E3DBF9" w:themeFill="accent2" w:themeFillTint="33"/>
          </w:tcPr>
          <w:p w14:paraId="4F2DD4ED" w14:textId="4D12C1C0" w:rsidR="00C2036D" w:rsidRPr="003A19A2" w:rsidRDefault="00C2036D">
            <w:pPr>
              <w:pStyle w:val="TableHeading"/>
              <w:rPr>
                <w:rFonts w:asciiTheme="minorHAnsi" w:hAnsiTheme="minorHAnsi"/>
                <w:noProof w:val="0"/>
                <w:color w:val="FFFFFF" w:themeColor="background1"/>
                <w:lang w:val="en-GB"/>
              </w:rPr>
            </w:pPr>
            <w:r w:rsidRPr="003A19A2">
              <w:rPr>
                <w:rFonts w:asciiTheme="minorHAnsi" w:hAnsiTheme="minorHAnsi"/>
                <w:b/>
                <w:bCs/>
                <w:noProof w:val="0"/>
                <w:color w:val="000000" w:themeColor="text1"/>
                <w:lang w:val="en-GB"/>
              </w:rPr>
              <w:t xml:space="preserve">Week 1 </w:t>
            </w:r>
            <w:r w:rsidRPr="003A19A2">
              <w:rPr>
                <w:rFonts w:asciiTheme="minorHAnsi" w:hAnsiTheme="minorHAnsi"/>
                <w:b/>
                <w:bCs/>
                <w:noProof w:val="0"/>
                <w:color w:val="000000" w:themeColor="text1"/>
                <w:lang w:val="en-GB"/>
              </w:rPr>
              <w:br/>
              <w:t>Lesson 1</w:t>
            </w:r>
          </w:p>
        </w:tc>
      </w:tr>
      <w:tr w:rsidR="00887912" w:rsidRPr="003A19A2" w14:paraId="1248804C" w14:textId="77777777" w:rsidTr="02576881">
        <w:trPr>
          <w:trHeight w:val="1385"/>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DAD2FF" w:themeColor="text2" w:themeTint="1A"/>
              <w:left w:val="single" w:sz="4" w:space="0" w:color="DAD2FF" w:themeColor="text2" w:themeTint="1A"/>
              <w:bottom w:val="single" w:sz="4" w:space="0" w:color="DAD2FF" w:themeColor="text2" w:themeTint="1A"/>
              <w:right w:val="single" w:sz="4" w:space="0" w:color="DAD2FF" w:themeColor="text2" w:themeTint="1A"/>
            </w:tcBorders>
          </w:tcPr>
          <w:p w14:paraId="1D2D5386" w14:textId="77777777" w:rsidR="00887912" w:rsidRPr="00AF1D4F" w:rsidRDefault="00887912" w:rsidP="008C6FEA">
            <w:pPr>
              <w:autoSpaceDE w:val="0"/>
              <w:autoSpaceDN w:val="0"/>
              <w:adjustRightInd w:val="0"/>
              <w:spacing w:line="200" w:lineRule="atLeast"/>
              <w:rPr>
                <w:color w:val="000000"/>
                <w:sz w:val="18"/>
                <w:szCs w:val="18"/>
              </w:rPr>
            </w:pPr>
            <w:r w:rsidRPr="00AF1D4F">
              <w:rPr>
                <w:b w:val="0"/>
                <w:bCs w:val="0"/>
                <w:color w:val="000000"/>
                <w:sz w:val="18"/>
                <w:szCs w:val="18"/>
              </w:rPr>
              <w:t>11.1 Computer Architecture</w:t>
            </w:r>
          </w:p>
          <w:p w14:paraId="6EE9F5BF" w14:textId="77777777" w:rsidR="00887912" w:rsidRPr="00AF1D4F" w:rsidRDefault="00887912" w:rsidP="008C6FEA">
            <w:pPr>
              <w:autoSpaceDE w:val="0"/>
              <w:autoSpaceDN w:val="0"/>
              <w:adjustRightInd w:val="0"/>
              <w:spacing w:line="200" w:lineRule="atLeast"/>
              <w:rPr>
                <w:b w:val="0"/>
                <w:bCs w:val="0"/>
                <w:color w:val="000000"/>
                <w:sz w:val="18"/>
                <w:szCs w:val="18"/>
              </w:rPr>
            </w:pPr>
          </w:p>
          <w:p w14:paraId="208597D3" w14:textId="77777777" w:rsidR="00887912" w:rsidRPr="00AF1D4F" w:rsidRDefault="00887912" w:rsidP="008C6FEA">
            <w:pPr>
              <w:autoSpaceDE w:val="0"/>
              <w:autoSpaceDN w:val="0"/>
              <w:adjustRightInd w:val="0"/>
              <w:spacing w:line="200" w:lineRule="atLeast"/>
              <w:rPr>
                <w:b w:val="0"/>
                <w:bCs w:val="0"/>
                <w:color w:val="000000"/>
                <w:sz w:val="18"/>
                <w:szCs w:val="18"/>
              </w:rPr>
            </w:pPr>
            <w:r w:rsidRPr="00AF1D4F">
              <w:rPr>
                <w:color w:val="000000"/>
                <w:sz w:val="18"/>
                <w:szCs w:val="18"/>
              </w:rPr>
              <w:t>Topic 11.1.1: Harvard architecture</w:t>
            </w:r>
          </w:p>
          <w:p w14:paraId="401E41CF" w14:textId="77777777" w:rsidR="00887912" w:rsidRPr="00AF1D4F" w:rsidRDefault="00887912" w:rsidP="008C6FEA">
            <w:pPr>
              <w:autoSpaceDE w:val="0"/>
              <w:autoSpaceDN w:val="0"/>
              <w:adjustRightInd w:val="0"/>
              <w:spacing w:line="200" w:lineRule="atLeast"/>
              <w:rPr>
                <w:b w:val="0"/>
                <w:bCs w:val="0"/>
                <w:color w:val="000000"/>
                <w:sz w:val="18"/>
                <w:szCs w:val="18"/>
              </w:rPr>
            </w:pPr>
          </w:p>
          <w:p w14:paraId="28573B1A" w14:textId="77777777" w:rsidR="000520BD" w:rsidRDefault="003C1507" w:rsidP="008C6FEA">
            <w:pPr>
              <w:pStyle w:val="TableText"/>
              <w:spacing w:after="160"/>
              <w:rPr>
                <w:rFonts w:asciiTheme="minorHAnsi" w:hAnsiTheme="minorHAnsi"/>
                <w:b w:val="0"/>
                <w:bCs w:val="0"/>
                <w:noProof w:val="0"/>
                <w:color w:val="6D35FD" w:themeColor="accent1" w:themeShade="BF"/>
                <w:sz w:val="18"/>
                <w:szCs w:val="18"/>
                <w:lang w:val="en-GB"/>
              </w:rPr>
            </w:pPr>
            <w:r w:rsidRPr="003C1507">
              <w:rPr>
                <w:rFonts w:asciiTheme="minorHAnsi" w:hAnsiTheme="minorHAnsi"/>
                <w:noProof w:val="0"/>
                <w:color w:val="6D35FD" w:themeColor="accent1" w:themeShade="BF"/>
                <w:sz w:val="18"/>
                <w:szCs w:val="18"/>
                <w:lang w:val="en-GB"/>
              </w:rPr>
              <w:t>Lesson title:</w:t>
            </w:r>
            <w:r w:rsidR="00887912" w:rsidRPr="00AF1D4F">
              <w:rPr>
                <w:rFonts w:asciiTheme="minorHAnsi" w:hAnsiTheme="minorHAnsi"/>
                <w:noProof w:val="0"/>
                <w:color w:val="6D35FD" w:themeColor="accent1" w:themeShade="BF"/>
                <w:sz w:val="18"/>
                <w:szCs w:val="18"/>
                <w:lang w:val="en-GB"/>
              </w:rPr>
              <w:t xml:space="preserve"> </w:t>
            </w:r>
          </w:p>
          <w:p w14:paraId="00B6A4AF" w14:textId="77777777" w:rsidR="000520BD" w:rsidRDefault="000520BD" w:rsidP="008C6FEA">
            <w:pPr>
              <w:pStyle w:val="TableText"/>
              <w:spacing w:after="160"/>
              <w:rPr>
                <w:rFonts w:asciiTheme="minorHAnsi" w:hAnsiTheme="minorHAnsi"/>
                <w:b w:val="0"/>
                <w:bCs w:val="0"/>
                <w:noProof w:val="0"/>
                <w:color w:val="6D35FD" w:themeColor="accent1" w:themeShade="BF"/>
                <w:sz w:val="18"/>
                <w:szCs w:val="18"/>
                <w:lang w:val="en-GB"/>
              </w:rPr>
            </w:pPr>
          </w:p>
          <w:p w14:paraId="4934AE71" w14:textId="79D87ECD" w:rsidR="00887912" w:rsidRPr="00AF1D4F" w:rsidRDefault="00887912" w:rsidP="008C6FEA">
            <w:pPr>
              <w:pStyle w:val="TableText"/>
              <w:spacing w:after="160"/>
              <w:rPr>
                <w:rFonts w:asciiTheme="minorHAnsi" w:hAnsiTheme="minorHAnsi"/>
                <w:noProof w:val="0"/>
                <w:sz w:val="18"/>
                <w:szCs w:val="18"/>
                <w:lang w:val="en-GB"/>
              </w:rPr>
            </w:pPr>
            <w:r w:rsidRPr="00AF1D4F">
              <w:rPr>
                <w:rFonts w:asciiTheme="minorHAnsi" w:hAnsiTheme="minorHAnsi"/>
                <w:b w:val="0"/>
                <w:bCs w:val="0"/>
                <w:noProof w:val="0"/>
                <w:color w:val="000000"/>
                <w:sz w:val="18"/>
                <w:szCs w:val="18"/>
                <w:lang w:val="en-GB"/>
              </w:rPr>
              <w:t>Harvard architecture</w:t>
            </w:r>
          </w:p>
        </w:tc>
        <w:tc>
          <w:tcPr>
            <w:tcW w:w="2693" w:type="dxa"/>
            <w:tcBorders>
              <w:top w:val="single" w:sz="4" w:space="0" w:color="DAD2FF" w:themeColor="text2" w:themeTint="1A"/>
              <w:left w:val="single" w:sz="4" w:space="0" w:color="DAD2FF" w:themeColor="text2" w:themeTint="1A"/>
              <w:bottom w:val="single" w:sz="4" w:space="0" w:color="DAD2FF" w:themeColor="text2" w:themeTint="1A"/>
              <w:right w:val="single" w:sz="4" w:space="0" w:color="DAD2FF" w:themeColor="text2" w:themeTint="1A"/>
            </w:tcBorders>
          </w:tcPr>
          <w:p w14:paraId="2960829C" w14:textId="77777777" w:rsidR="00887912" w:rsidRPr="00AF1D4F" w:rsidRDefault="00887912" w:rsidP="008C6FEA">
            <w:pPr>
              <w:pStyle w:val="Default"/>
              <w:numPr>
                <w:ilvl w:val="0"/>
                <w:numId w:val="15"/>
              </w:numPr>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r w:rsidRPr="00AF1D4F">
              <w:rPr>
                <w:rFonts w:asciiTheme="minorHAnsi" w:eastAsia="Open Sans" w:hAnsiTheme="minorHAnsi"/>
                <w:b/>
                <w:bCs/>
                <w:color w:val="000000" w:themeColor="text1"/>
                <w:sz w:val="18"/>
                <w:szCs w:val="18"/>
              </w:rPr>
              <w:t>11.1.1 Harvard architecture</w:t>
            </w:r>
          </w:p>
          <w:p w14:paraId="53BB34CD" w14:textId="77777777" w:rsidR="00172CC8" w:rsidRPr="00AF1D4F" w:rsidRDefault="00172CC8" w:rsidP="008C6FEA">
            <w:pPr>
              <w:pStyle w:val="Default"/>
              <w:numPr>
                <w:ilvl w:val="0"/>
                <w:numId w:val="15"/>
              </w:numPr>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p>
          <w:p w14:paraId="767F5D35" w14:textId="77777777" w:rsidR="00887912" w:rsidRPr="00AF1D4F" w:rsidRDefault="00887912" w:rsidP="008C6FEA">
            <w:pPr>
              <w:pStyle w:val="Default"/>
              <w:numPr>
                <w:ilvl w:val="0"/>
                <w:numId w:val="15"/>
              </w:numPr>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r w:rsidRPr="00AF1D4F">
              <w:rPr>
                <w:rFonts w:asciiTheme="minorHAnsi" w:eastAsia="Open Sans" w:hAnsiTheme="minorHAnsi"/>
                <w:color w:val="000000" w:themeColor="text1"/>
                <w:sz w:val="18"/>
                <w:szCs w:val="18"/>
              </w:rPr>
              <w:t>a) Memory structure</w:t>
            </w:r>
          </w:p>
          <w:p w14:paraId="0F279F7C" w14:textId="77777777" w:rsidR="00887912" w:rsidRPr="00AF1D4F" w:rsidRDefault="00887912" w:rsidP="008C6FEA">
            <w:pPr>
              <w:pStyle w:val="Default"/>
              <w:numPr>
                <w:ilvl w:val="0"/>
                <w:numId w:val="15"/>
              </w:numPr>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r w:rsidRPr="00AF1D4F">
              <w:rPr>
                <w:rFonts w:asciiTheme="minorHAnsi" w:eastAsia="Open Sans" w:hAnsiTheme="minorHAnsi"/>
                <w:color w:val="000000" w:themeColor="text1"/>
                <w:sz w:val="18"/>
                <w:szCs w:val="18"/>
              </w:rPr>
              <w:t>b) Difference between Harvard and von Neumann architecture</w:t>
            </w:r>
          </w:p>
          <w:p w14:paraId="7E1E1ACE" w14:textId="77777777" w:rsidR="00887912" w:rsidRPr="00AF1D4F" w:rsidRDefault="00887912" w:rsidP="008C6FEA">
            <w:pPr>
              <w:pStyle w:val="Default"/>
              <w:numPr>
                <w:ilvl w:val="0"/>
                <w:numId w:val="15"/>
              </w:numPr>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p>
          <w:p w14:paraId="63F74AF8" w14:textId="45CF1CB4" w:rsidR="00887912" w:rsidRPr="00AF1D4F" w:rsidRDefault="000130CE" w:rsidP="008C6FEA">
            <w:pPr>
              <w:pStyle w:val="Default"/>
              <w:numPr>
                <w:ilvl w:val="0"/>
                <w:numId w:val="15"/>
              </w:numPr>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Cs/>
                <w:color w:val="000000" w:themeColor="text1"/>
                <w:sz w:val="18"/>
                <w:szCs w:val="18"/>
              </w:rPr>
            </w:pPr>
            <w:r w:rsidRPr="00AF1D4F">
              <w:rPr>
                <w:rFonts w:asciiTheme="minorHAnsi" w:eastAsia="Open Sans" w:hAnsiTheme="minorHAnsi"/>
                <w:bCs/>
                <w:color w:val="6D35FD" w:themeColor="accent1" w:themeShade="BF"/>
                <w:sz w:val="18"/>
                <w:szCs w:val="18"/>
              </w:rPr>
              <w:t>Students will know and understand:</w:t>
            </w:r>
            <w:r w:rsidR="00887912" w:rsidRPr="00AF1D4F">
              <w:rPr>
                <w:rFonts w:asciiTheme="minorHAnsi" w:eastAsia="Open Sans" w:hAnsiTheme="minorHAnsi"/>
                <w:bCs/>
                <w:color w:val="000000" w:themeColor="text1"/>
                <w:sz w:val="18"/>
                <w:szCs w:val="18"/>
              </w:rPr>
              <w:t xml:space="preserve"> </w:t>
            </w:r>
          </w:p>
          <w:p w14:paraId="736D2330" w14:textId="77777777" w:rsidR="005D63A3" w:rsidRPr="00AF1D4F" w:rsidRDefault="005D63A3" w:rsidP="008C6FEA">
            <w:pPr>
              <w:pStyle w:val="Default"/>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p>
          <w:p w14:paraId="2103E8EF" w14:textId="77777777" w:rsidR="00887912" w:rsidRPr="00AF1D4F" w:rsidRDefault="00887912" w:rsidP="008C6FEA">
            <w:pPr>
              <w:pStyle w:val="Default"/>
              <w:numPr>
                <w:ilvl w:val="0"/>
                <w:numId w:val="16"/>
              </w:numPr>
              <w:spacing w:after="160"/>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r w:rsidRPr="00AF1D4F">
              <w:rPr>
                <w:rFonts w:asciiTheme="minorHAnsi" w:eastAsia="Open Sans" w:hAnsiTheme="minorHAnsi"/>
                <w:color w:val="000000" w:themeColor="text1"/>
                <w:sz w:val="18"/>
                <w:szCs w:val="18"/>
              </w:rPr>
              <w:t>Definition</w:t>
            </w:r>
          </w:p>
          <w:p w14:paraId="2E0BCE53" w14:textId="77777777" w:rsidR="00887912" w:rsidRPr="00AF1D4F" w:rsidRDefault="00887912" w:rsidP="008C6FEA">
            <w:pPr>
              <w:pStyle w:val="Default"/>
              <w:numPr>
                <w:ilvl w:val="0"/>
                <w:numId w:val="16"/>
              </w:numPr>
              <w:spacing w:after="160"/>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r w:rsidRPr="00AF1D4F">
              <w:rPr>
                <w:rFonts w:asciiTheme="minorHAnsi" w:eastAsia="Open Sans" w:hAnsiTheme="minorHAnsi"/>
                <w:color w:val="000000" w:themeColor="text1"/>
                <w:sz w:val="18"/>
                <w:szCs w:val="18"/>
              </w:rPr>
              <w:t>Function</w:t>
            </w:r>
          </w:p>
          <w:p w14:paraId="15F71428" w14:textId="77777777" w:rsidR="00887912" w:rsidRPr="00AF1D4F" w:rsidRDefault="00887912" w:rsidP="008C6FEA">
            <w:pPr>
              <w:pStyle w:val="Default"/>
              <w:numPr>
                <w:ilvl w:val="0"/>
                <w:numId w:val="16"/>
              </w:numPr>
              <w:spacing w:after="160"/>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r w:rsidRPr="00AF1D4F">
              <w:rPr>
                <w:rFonts w:asciiTheme="minorHAnsi" w:eastAsia="Open Sans" w:hAnsiTheme="minorHAnsi"/>
                <w:color w:val="000000" w:themeColor="text1"/>
                <w:sz w:val="18"/>
                <w:szCs w:val="18"/>
              </w:rPr>
              <w:t>Characteristics</w:t>
            </w:r>
          </w:p>
          <w:p w14:paraId="42CCF961" w14:textId="77777777" w:rsidR="00887912" w:rsidRPr="00AF1D4F" w:rsidRDefault="00887912" w:rsidP="008C6FEA">
            <w:pPr>
              <w:pStyle w:val="Default"/>
              <w:numPr>
                <w:ilvl w:val="0"/>
                <w:numId w:val="16"/>
              </w:numPr>
              <w:spacing w:after="160"/>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r w:rsidRPr="00AF1D4F">
              <w:rPr>
                <w:rFonts w:asciiTheme="minorHAnsi" w:eastAsia="Open Sans" w:hAnsiTheme="minorHAnsi"/>
                <w:color w:val="000000" w:themeColor="text1"/>
                <w:sz w:val="18"/>
                <w:szCs w:val="18"/>
              </w:rPr>
              <w:t>Operation</w:t>
            </w:r>
          </w:p>
          <w:p w14:paraId="4C87D694" w14:textId="77777777" w:rsidR="00887912" w:rsidRPr="00AF1D4F" w:rsidRDefault="00887912" w:rsidP="008C6FEA">
            <w:pPr>
              <w:pStyle w:val="Default"/>
              <w:numPr>
                <w:ilvl w:val="0"/>
                <w:numId w:val="16"/>
              </w:numPr>
              <w:spacing w:after="160"/>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r w:rsidRPr="00AF1D4F">
              <w:rPr>
                <w:rFonts w:asciiTheme="minorHAnsi" w:eastAsia="Open Sans" w:hAnsiTheme="minorHAnsi"/>
                <w:color w:val="000000" w:themeColor="text1"/>
                <w:sz w:val="18"/>
                <w:szCs w:val="18"/>
              </w:rPr>
              <w:t>Benefits</w:t>
            </w:r>
          </w:p>
          <w:p w14:paraId="123FCB87" w14:textId="77777777" w:rsidR="00887912" w:rsidRPr="00AF1D4F" w:rsidRDefault="00887912" w:rsidP="008C6FEA">
            <w:pPr>
              <w:pStyle w:val="Default"/>
              <w:numPr>
                <w:ilvl w:val="0"/>
                <w:numId w:val="16"/>
              </w:numPr>
              <w:spacing w:after="160"/>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AF1D4F">
              <w:rPr>
                <w:rFonts w:asciiTheme="minorHAnsi" w:eastAsia="Open Sans" w:hAnsiTheme="minorHAnsi"/>
                <w:color w:val="000000" w:themeColor="text1"/>
                <w:sz w:val="18"/>
                <w:szCs w:val="18"/>
              </w:rPr>
              <w:t>Drawbacks</w:t>
            </w:r>
          </w:p>
          <w:p w14:paraId="346FB2C4" w14:textId="77777777" w:rsidR="00887912" w:rsidRPr="00AF1D4F" w:rsidRDefault="00887912" w:rsidP="008C6FEA">
            <w:pPr>
              <w:pStyle w:val="Default"/>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p>
          <w:p w14:paraId="3C29CFF0" w14:textId="07C72218" w:rsidR="00887912" w:rsidRDefault="003C1507" w:rsidP="008C6FEA">
            <w:pPr>
              <w:pStyle w:val="Default"/>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6D35FD" w:themeColor="accent1" w:themeShade="BF"/>
                <w:sz w:val="18"/>
                <w:szCs w:val="18"/>
              </w:rPr>
            </w:pPr>
            <w:r w:rsidRPr="003C1507">
              <w:rPr>
                <w:rFonts w:asciiTheme="minorHAnsi" w:eastAsia="Open Sans" w:hAnsiTheme="minorHAnsi"/>
                <w:color w:val="6D35FD" w:themeColor="accent1" w:themeShade="BF"/>
                <w:sz w:val="18"/>
                <w:szCs w:val="18"/>
              </w:rPr>
              <w:t>Students will be able to:</w:t>
            </w:r>
          </w:p>
          <w:p w14:paraId="35E6BBB2" w14:textId="77777777" w:rsidR="008E0605" w:rsidRPr="00AF1D4F" w:rsidRDefault="008E0605" w:rsidP="008C6FEA">
            <w:pPr>
              <w:pStyle w:val="Default"/>
              <w:spacing w:after="1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p>
          <w:p w14:paraId="05150B55" w14:textId="3FD4A707" w:rsidR="00887912" w:rsidRPr="00AF1D4F" w:rsidRDefault="00887912" w:rsidP="008C6FEA">
            <w:pPr>
              <w:pStyle w:val="Default"/>
              <w:numPr>
                <w:ilvl w:val="0"/>
                <w:numId w:val="17"/>
              </w:numPr>
              <w:spacing w:after="160"/>
              <w:ind w:left="604" w:hanging="244"/>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AF1D4F">
              <w:rPr>
                <w:rFonts w:asciiTheme="minorHAnsi" w:eastAsia="Open Sans" w:hAnsiTheme="minorHAnsi"/>
                <w:color w:val="000000" w:themeColor="text1"/>
                <w:sz w:val="18"/>
                <w:szCs w:val="18"/>
              </w:rPr>
              <w:t>interpret and complete a diagrammatic representation of the internal components of a computer system based on the Harvard architecture.</w:t>
            </w:r>
          </w:p>
        </w:tc>
        <w:tc>
          <w:tcPr>
            <w:tcW w:w="4751" w:type="dxa"/>
            <w:gridSpan w:val="2"/>
            <w:tcBorders>
              <w:top w:val="single" w:sz="4" w:space="0" w:color="DAD2FF" w:themeColor="text2" w:themeTint="1A"/>
              <w:left w:val="single" w:sz="4" w:space="0" w:color="DAD2FF" w:themeColor="text2" w:themeTint="1A"/>
              <w:bottom w:val="single" w:sz="4" w:space="0" w:color="DAD2FF" w:themeColor="text2" w:themeTint="1A"/>
              <w:right w:val="single" w:sz="4" w:space="0" w:color="DAD2FF" w:themeColor="text2" w:themeTint="1A"/>
            </w:tcBorders>
          </w:tcPr>
          <w:p w14:paraId="43687564" w14:textId="0E8E9463" w:rsidR="00887912" w:rsidRPr="00AF1D4F" w:rsidRDefault="002E3040" w:rsidP="008C6FEA">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AF1D4F">
              <w:rPr>
                <w:rFonts w:cs="Open Sans"/>
                <w:sz w:val="18"/>
                <w:szCs w:val="18"/>
              </w:rPr>
              <w:lastRenderedPageBreak/>
              <w:t>Activities:</w:t>
            </w:r>
            <w:r w:rsidR="00887912" w:rsidRPr="00AF1D4F">
              <w:rPr>
                <w:rFonts w:cs="Open Sans"/>
                <w:color w:val="auto"/>
                <w:sz w:val="18"/>
                <w:szCs w:val="18"/>
              </w:rPr>
              <w:t>  </w:t>
            </w:r>
          </w:p>
          <w:p w14:paraId="196C5F1D" w14:textId="77777777" w:rsidR="00887912" w:rsidRPr="00AF1D4F" w:rsidRDefault="00887912" w:rsidP="008C6FEA">
            <w:pPr>
              <w:numPr>
                <w:ilvl w:val="0"/>
                <w:numId w:val="18"/>
              </w:numPr>
              <w:spacing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AF1D4F">
              <w:rPr>
                <w:rFonts w:cs="Open Sans"/>
                <w:color w:val="auto"/>
                <w:sz w:val="18"/>
                <w:szCs w:val="18"/>
              </w:rPr>
              <w:t xml:space="preserve">Discuss Harvard architecture (and contrast with von Neumann from Unit 1 Topic 1.1.2) </w:t>
            </w:r>
          </w:p>
          <w:p w14:paraId="6D899095" w14:textId="77777777" w:rsidR="00887912" w:rsidRPr="00AF1D4F" w:rsidRDefault="00887912" w:rsidP="008C6FEA">
            <w:pPr>
              <w:numPr>
                <w:ilvl w:val="0"/>
                <w:numId w:val="19"/>
              </w:numPr>
              <w:spacing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AF1D4F">
              <w:rPr>
                <w:rFonts w:cs="Open Sans"/>
                <w:color w:val="auto"/>
                <w:sz w:val="18"/>
                <w:szCs w:val="18"/>
              </w:rPr>
              <w:t>Teacher demonstrates a diagrammatic representation (see p3)</w:t>
            </w:r>
          </w:p>
          <w:p w14:paraId="517C950C" w14:textId="77777777" w:rsidR="00887912" w:rsidRPr="00AF1D4F" w:rsidRDefault="00887912" w:rsidP="008C6FEA">
            <w:pPr>
              <w:numPr>
                <w:ilvl w:val="0"/>
                <w:numId w:val="20"/>
              </w:numPr>
              <w:spacing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AF1D4F">
              <w:rPr>
                <w:rFonts w:cs="Open Sans"/>
                <w:color w:val="auto"/>
                <w:sz w:val="18"/>
                <w:szCs w:val="18"/>
              </w:rPr>
              <w:t>Students identify key terms and make notes on definition, function, characteristics, operation, benefit and drawbacks</w:t>
            </w:r>
          </w:p>
          <w:p w14:paraId="3A55D2CA" w14:textId="09F46CE3" w:rsidR="00887912" w:rsidRPr="00AF1D4F" w:rsidRDefault="00887912" w:rsidP="008C6FEA">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p>
          <w:p w14:paraId="098459CA" w14:textId="58F60C79" w:rsidR="00887912" w:rsidRPr="00AF1D4F" w:rsidRDefault="002E3040" w:rsidP="008C6FEA">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AF1D4F">
              <w:rPr>
                <w:rFonts w:cs="Open Sans"/>
                <w:sz w:val="18"/>
                <w:szCs w:val="18"/>
              </w:rPr>
              <w:t>Homework:</w:t>
            </w:r>
            <w:r w:rsidR="00887912" w:rsidRPr="00AF1D4F">
              <w:rPr>
                <w:rFonts w:cs="Open Sans"/>
                <w:color w:val="auto"/>
                <w:sz w:val="18"/>
                <w:szCs w:val="18"/>
              </w:rPr>
              <w:t> </w:t>
            </w:r>
          </w:p>
          <w:p w14:paraId="35755C05" w14:textId="77777777" w:rsidR="00887912" w:rsidRPr="00AF1D4F" w:rsidRDefault="00887912" w:rsidP="008C6FEA">
            <w:pPr>
              <w:numPr>
                <w:ilvl w:val="0"/>
                <w:numId w:val="21"/>
              </w:numPr>
              <w:spacing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AF1D4F">
              <w:rPr>
                <w:rFonts w:cs="Open Sans"/>
                <w:color w:val="auto"/>
                <w:sz w:val="18"/>
                <w:szCs w:val="18"/>
              </w:rPr>
              <w:t xml:space="preserve">Students complete questions from </w:t>
            </w:r>
            <w:proofErr w:type="spellStart"/>
            <w:r w:rsidRPr="00AF1D4F">
              <w:rPr>
                <w:rFonts w:cs="Open Sans"/>
                <w:color w:val="auto"/>
                <w:sz w:val="18"/>
                <w:szCs w:val="18"/>
              </w:rPr>
              <w:t>IsaacCS</w:t>
            </w:r>
            <w:proofErr w:type="spellEnd"/>
          </w:p>
          <w:p w14:paraId="13606D09" w14:textId="77777777" w:rsidR="00887912" w:rsidRPr="00AF1D4F" w:rsidRDefault="00887912" w:rsidP="008C6FEA">
            <w:pPr>
              <w:pStyle w:val="TableText"/>
              <w:spacing w:after="160"/>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195" w:type="dxa"/>
            <w:tcBorders>
              <w:top w:val="single" w:sz="4" w:space="0" w:color="DAD2FF" w:themeColor="text2" w:themeTint="1A"/>
              <w:left w:val="single" w:sz="4" w:space="0" w:color="DAD2FF" w:themeColor="text2" w:themeTint="1A"/>
              <w:bottom w:val="single" w:sz="4" w:space="0" w:color="DAD2FF" w:themeColor="text2" w:themeTint="1A"/>
              <w:right w:val="single" w:sz="4" w:space="0" w:color="DAD2FF" w:themeColor="text2" w:themeTint="1A"/>
            </w:tcBorders>
          </w:tcPr>
          <w:p w14:paraId="72580A26" w14:textId="1E73AC78" w:rsidR="00887912" w:rsidRPr="00AF1D4F" w:rsidRDefault="002D2D1D" w:rsidP="008C6FEA">
            <w:pPr>
              <w:cnfStyle w:val="000000000000" w:firstRow="0" w:lastRow="0" w:firstColumn="0" w:lastColumn="0" w:oddVBand="0" w:evenVBand="0" w:oddHBand="0"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887912" w:rsidRPr="00AF1D4F">
              <w:rPr>
                <w:rFonts w:cs="Open Sans"/>
                <w:color w:val="000000" w:themeColor="text1"/>
                <w:sz w:val="18"/>
                <w:szCs w:val="18"/>
              </w:rPr>
              <w:t>pp. 2-5</w:t>
            </w:r>
          </w:p>
          <w:p w14:paraId="368A47F2" w14:textId="77777777" w:rsidR="00887912" w:rsidRPr="00AF1D4F" w:rsidRDefault="00887912" w:rsidP="008C6FEA">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24A9B109" w14:textId="77777777" w:rsidR="008C6FEA" w:rsidRDefault="00887912" w:rsidP="008C6FEA">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roofErr w:type="spellStart"/>
            <w:r w:rsidRPr="00AF1D4F">
              <w:rPr>
                <w:rFonts w:eastAsia="Open Sans" w:cs="Open Sans"/>
                <w:color w:val="000000" w:themeColor="text1"/>
                <w:sz w:val="18"/>
                <w:szCs w:val="18"/>
              </w:rPr>
              <w:t>IsaacCS</w:t>
            </w:r>
            <w:proofErr w:type="spellEnd"/>
            <w:r w:rsidRPr="00AF1D4F">
              <w:rPr>
                <w:rFonts w:eastAsia="Open Sans" w:cs="Open Sans"/>
                <w:color w:val="000000" w:themeColor="text1"/>
                <w:sz w:val="18"/>
                <w:szCs w:val="18"/>
              </w:rPr>
              <w:t xml:space="preserve"> notes and questions: </w:t>
            </w:r>
          </w:p>
          <w:p w14:paraId="71F6D75E" w14:textId="55C1CF9F" w:rsidR="00887912" w:rsidRPr="00AF1D4F" w:rsidRDefault="008C6FEA" w:rsidP="008C6FEA">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hyperlink r:id="rId15" w:history="1">
              <w:r w:rsidRPr="009464BB">
                <w:rPr>
                  <w:rStyle w:val="Hyperlink"/>
                  <w:sz w:val="18"/>
                  <w:szCs w:val="18"/>
                </w:rPr>
                <w:t>https://isaaccomputerscience.org/concepts/sys_arch_architecture?examBoard=aqa&amp;stage=a_level&amp;topic=architecture</w:t>
              </w:r>
            </w:hyperlink>
          </w:p>
          <w:p w14:paraId="7543ABBD" w14:textId="77777777" w:rsidR="00887912" w:rsidRPr="00AF1D4F" w:rsidRDefault="00887912" w:rsidP="008C6FEA">
            <w:pPr>
              <w:pStyle w:val="TableHeading"/>
              <w:spacing w:after="160"/>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1984" w:type="dxa"/>
            <w:tcBorders>
              <w:top w:val="single" w:sz="4" w:space="0" w:color="DAD2FF" w:themeColor="text2" w:themeTint="1A"/>
              <w:left w:val="single" w:sz="4" w:space="0" w:color="DAD2FF" w:themeColor="text2" w:themeTint="1A"/>
              <w:bottom w:val="single" w:sz="4" w:space="0" w:color="DAD2FF" w:themeColor="text2" w:themeTint="1A"/>
            </w:tcBorders>
          </w:tcPr>
          <w:p w14:paraId="6A67B992" w14:textId="385333CE" w:rsidR="00887912" w:rsidRPr="00A20589" w:rsidRDefault="25F07C1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Analysis</w:t>
            </w:r>
          </w:p>
          <w:p w14:paraId="670393DF" w14:textId="1252F078" w:rsidR="00887912" w:rsidRPr="00A20589" w:rsidRDefault="25F07C1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Communication</w:t>
            </w:r>
          </w:p>
          <w:p w14:paraId="66974597" w14:textId="3961EA46" w:rsidR="00887912" w:rsidRPr="00A20589" w:rsidRDefault="25F07C1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Critical thinking</w:t>
            </w:r>
          </w:p>
          <w:p w14:paraId="5B2C424F" w14:textId="38FA619B" w:rsidR="00887912" w:rsidRPr="00A20589" w:rsidRDefault="25F07C1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Problem solving</w:t>
            </w:r>
          </w:p>
          <w:p w14:paraId="402057B6" w14:textId="7783990E" w:rsidR="00887912" w:rsidRPr="00A20589" w:rsidRDefault="00887912" w:rsidP="00A20589">
            <w:pPr>
              <w:pStyle w:val="TableHeading"/>
              <w:tabs>
                <w:tab w:val="left" w:pos="1666"/>
              </w:tabs>
              <w:spacing w:before="80" w:after="60" w:line="240"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tcBorders>
              <w:top w:val="single" w:sz="4" w:space="0" w:color="DAD2FF" w:themeColor="text2" w:themeTint="1A"/>
              <w:bottom w:val="single" w:sz="4" w:space="0" w:color="DAD2FF" w:themeColor="text2" w:themeTint="1A"/>
            </w:tcBorders>
          </w:tcPr>
          <w:p w14:paraId="6F7EDD09" w14:textId="454CAA64" w:rsidR="00887912" w:rsidRPr="00A20589" w:rsidRDefault="0EEB845C" w:rsidP="00A20589">
            <w:pPr>
              <w:pStyle w:val="TableHeading"/>
              <w:spacing w:before="80" w:after="60" w:line="240"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Intellectual interest and curiosity</w:t>
            </w:r>
          </w:p>
          <w:p w14:paraId="38108E4B" w14:textId="7A535969" w:rsidR="00887912" w:rsidRPr="00A20589" w:rsidRDefault="0EEB845C" w:rsidP="00A20589">
            <w:pPr>
              <w:pStyle w:val="TableHeading"/>
              <w:spacing w:before="80" w:after="60" w:line="240"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Critical thinking</w:t>
            </w:r>
          </w:p>
          <w:p w14:paraId="33D1CA3E" w14:textId="7161A7D3" w:rsidR="00887912" w:rsidRPr="00A20589" w:rsidRDefault="0EEB845C" w:rsidP="00A20589">
            <w:pPr>
              <w:pStyle w:val="TableHeading"/>
              <w:spacing w:before="80" w:after="60" w:line="240" w:lineRule="auto"/>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Analysis</w:t>
            </w:r>
          </w:p>
        </w:tc>
      </w:tr>
      <w:tr w:rsidR="00887912" w:rsidRPr="003A19A2" w14:paraId="03685D84" w14:textId="77777777" w:rsidTr="02576881">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7"/>
            <w:tcBorders>
              <w:top w:val="single" w:sz="4" w:space="0" w:color="DAD2FF" w:themeColor="text2" w:themeTint="1A"/>
              <w:left w:val="single" w:sz="4" w:space="0" w:color="DAD2FF" w:themeColor="text2" w:themeTint="1A"/>
            </w:tcBorders>
          </w:tcPr>
          <w:p w14:paraId="1944E741" w14:textId="2E416426" w:rsidR="00887912" w:rsidRPr="003A19A2" w:rsidRDefault="00887912" w:rsidP="00887912">
            <w:pPr>
              <w:pStyle w:val="TableHeading"/>
              <w:rPr>
                <w:rFonts w:asciiTheme="minorHAnsi" w:hAnsiTheme="minorHAnsi"/>
                <w:noProof w:val="0"/>
                <w:lang w:val="en-GB"/>
              </w:rPr>
            </w:pPr>
            <w:r w:rsidRPr="003A19A2">
              <w:rPr>
                <w:rFonts w:asciiTheme="minorHAnsi" w:hAnsiTheme="minorHAnsi"/>
                <w:b/>
                <w:bCs/>
                <w:noProof w:val="0"/>
                <w:color w:val="000000" w:themeColor="text1"/>
                <w:lang w:val="en-GB"/>
              </w:rPr>
              <w:t xml:space="preserve">Week 1 </w:t>
            </w:r>
            <w:r w:rsidRPr="003A19A2">
              <w:rPr>
                <w:rFonts w:asciiTheme="minorHAnsi" w:hAnsiTheme="minorHAnsi"/>
                <w:b/>
                <w:bCs/>
                <w:noProof w:val="0"/>
                <w:color w:val="000000" w:themeColor="text1"/>
                <w:lang w:val="en-GB"/>
              </w:rPr>
              <w:br/>
              <w:t>Lesson 2</w:t>
            </w:r>
          </w:p>
        </w:tc>
      </w:tr>
      <w:tr w:rsidR="00D50900" w:rsidRPr="003A19A2" w14:paraId="2294A9D5" w14:textId="77777777" w:rsidTr="02576881">
        <w:trPr>
          <w:trHeight w:val="1385"/>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DAD2FF" w:themeColor="text2" w:themeTint="1A"/>
              <w:left w:val="single" w:sz="4" w:space="0" w:color="DAD2FF" w:themeColor="text2" w:themeTint="1A"/>
              <w:bottom w:val="single" w:sz="4" w:space="0" w:color="DAD2FF" w:themeColor="text2" w:themeTint="1A"/>
              <w:right w:val="single" w:sz="4" w:space="0" w:color="DAD2FF" w:themeColor="text2" w:themeTint="1A"/>
            </w:tcBorders>
          </w:tcPr>
          <w:p w14:paraId="4677704D" w14:textId="77777777" w:rsidR="00D50900" w:rsidRPr="003A19A2" w:rsidRDefault="00D50900" w:rsidP="00D50900">
            <w:pPr>
              <w:autoSpaceDE w:val="0"/>
              <w:autoSpaceDN w:val="0"/>
              <w:adjustRightInd w:val="0"/>
              <w:spacing w:before="40" w:after="40" w:line="200" w:lineRule="atLeast"/>
              <w:rPr>
                <w:b w:val="0"/>
                <w:bCs w:val="0"/>
                <w:color w:val="000000"/>
                <w:sz w:val="18"/>
                <w:szCs w:val="18"/>
              </w:rPr>
            </w:pPr>
            <w:r w:rsidRPr="003A19A2">
              <w:rPr>
                <w:color w:val="000000"/>
                <w:sz w:val="18"/>
                <w:szCs w:val="18"/>
              </w:rPr>
              <w:t>Topic 11.1.2: CISC and RISC</w:t>
            </w:r>
          </w:p>
          <w:p w14:paraId="6F1C2544" w14:textId="77777777" w:rsidR="00D50900" w:rsidRPr="003A19A2" w:rsidRDefault="00D50900" w:rsidP="00D50900">
            <w:pPr>
              <w:autoSpaceDE w:val="0"/>
              <w:autoSpaceDN w:val="0"/>
              <w:adjustRightInd w:val="0"/>
              <w:spacing w:before="40" w:after="40" w:line="200" w:lineRule="atLeast"/>
              <w:rPr>
                <w:b w:val="0"/>
                <w:bCs w:val="0"/>
                <w:color w:val="000000"/>
                <w:sz w:val="18"/>
                <w:szCs w:val="18"/>
              </w:rPr>
            </w:pPr>
          </w:p>
          <w:p w14:paraId="25CEA61A" w14:textId="44FFD8BF" w:rsidR="00D50900" w:rsidRDefault="003C1507" w:rsidP="00D50900">
            <w:pPr>
              <w:autoSpaceDE w:val="0"/>
              <w:autoSpaceDN w:val="0"/>
              <w:adjustRightInd w:val="0"/>
              <w:spacing w:before="40" w:after="40" w:line="200" w:lineRule="atLeast"/>
              <w:rPr>
                <w:b w:val="0"/>
                <w:bCs w:val="0"/>
                <w:sz w:val="18"/>
                <w:szCs w:val="18"/>
              </w:rPr>
            </w:pPr>
            <w:r w:rsidRPr="003C1507">
              <w:rPr>
                <w:sz w:val="18"/>
                <w:szCs w:val="18"/>
              </w:rPr>
              <w:t>Lesson title:</w:t>
            </w:r>
          </w:p>
          <w:p w14:paraId="49DCB8CF" w14:textId="77777777" w:rsidR="008E0605" w:rsidRPr="003A19A2" w:rsidRDefault="008E0605" w:rsidP="00D50900">
            <w:pPr>
              <w:autoSpaceDE w:val="0"/>
              <w:autoSpaceDN w:val="0"/>
              <w:adjustRightInd w:val="0"/>
              <w:spacing w:before="40" w:after="40" w:line="200" w:lineRule="atLeast"/>
              <w:rPr>
                <w:b w:val="0"/>
                <w:bCs w:val="0"/>
                <w:sz w:val="18"/>
                <w:szCs w:val="18"/>
              </w:rPr>
            </w:pPr>
          </w:p>
          <w:p w14:paraId="55D84D92" w14:textId="03C70BCA" w:rsidR="00D50900" w:rsidRPr="003A19A2" w:rsidRDefault="00D50900" w:rsidP="00D50900">
            <w:pPr>
              <w:pStyle w:val="TableText"/>
              <w:rPr>
                <w:rFonts w:asciiTheme="minorHAnsi" w:hAnsiTheme="minorHAnsi"/>
                <w:noProof w:val="0"/>
                <w:sz w:val="18"/>
                <w:szCs w:val="18"/>
                <w:lang w:val="en-GB"/>
              </w:rPr>
            </w:pPr>
            <w:r w:rsidRPr="003A19A2">
              <w:rPr>
                <w:rFonts w:asciiTheme="minorHAnsi" w:hAnsiTheme="minorHAnsi"/>
                <w:b w:val="0"/>
                <w:bCs w:val="0"/>
                <w:noProof w:val="0"/>
                <w:color w:val="000000"/>
                <w:sz w:val="18"/>
                <w:szCs w:val="18"/>
                <w:lang w:val="en-GB"/>
              </w:rPr>
              <w:t>CISC and RISC</w:t>
            </w:r>
          </w:p>
        </w:tc>
        <w:tc>
          <w:tcPr>
            <w:tcW w:w="2693" w:type="dxa"/>
            <w:tcBorders>
              <w:top w:val="single" w:sz="4" w:space="0" w:color="DAD2FF" w:themeColor="text2" w:themeTint="1A"/>
              <w:left w:val="single" w:sz="4" w:space="0" w:color="DAD2FF" w:themeColor="text2" w:themeTint="1A"/>
              <w:bottom w:val="single" w:sz="4" w:space="0" w:color="DAD2FF" w:themeColor="text2" w:themeTint="1A"/>
              <w:right w:val="single" w:sz="4" w:space="0" w:color="DAD2FF" w:themeColor="text2" w:themeTint="1A"/>
            </w:tcBorders>
          </w:tcPr>
          <w:p w14:paraId="061BFDC8" w14:textId="77777777" w:rsidR="00D50900" w:rsidRPr="003A19A2" w:rsidRDefault="00D50900" w:rsidP="00D50900">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3A19A2">
              <w:rPr>
                <w:rFonts w:asciiTheme="minorHAnsi" w:hAnsiTheme="minorHAnsi"/>
                <w:b/>
                <w:bCs/>
                <w:sz w:val="18"/>
                <w:szCs w:val="18"/>
              </w:rPr>
              <w:t xml:space="preserve">11.1.2 Reduced instruction set computer (RISC): </w:t>
            </w:r>
          </w:p>
          <w:p w14:paraId="6F435530" w14:textId="77777777" w:rsidR="00F6646A" w:rsidRPr="003A19A2" w:rsidRDefault="00F6646A" w:rsidP="00D50900">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p>
          <w:p w14:paraId="7AE39A60" w14:textId="77777777" w:rsidR="00D50900" w:rsidRPr="003A19A2" w:rsidRDefault="00D50900" w:rsidP="00277C48">
            <w:pPr>
              <w:pStyle w:val="Default"/>
              <w:numPr>
                <w:ilvl w:val="0"/>
                <w:numId w:val="22"/>
              </w:numP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a) Architecture </w:t>
            </w:r>
          </w:p>
          <w:p w14:paraId="08A641F9" w14:textId="77777777" w:rsidR="00D50900" w:rsidRPr="003A19A2" w:rsidRDefault="00D50900" w:rsidP="00277C48">
            <w:pPr>
              <w:pStyle w:val="Default"/>
              <w:numPr>
                <w:ilvl w:val="0"/>
                <w:numId w:val="22"/>
              </w:numP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b) Difference between RISC and CISC </w:t>
            </w:r>
          </w:p>
          <w:p w14:paraId="6D3DB2EA" w14:textId="77777777" w:rsidR="00D50900" w:rsidRPr="003A19A2" w:rsidRDefault="00D50900" w:rsidP="00D50900">
            <w:pPr>
              <w:pStyle w:val="U-text-i"/>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rPr>
            </w:pPr>
          </w:p>
          <w:p w14:paraId="7305A374" w14:textId="2D1F507D" w:rsidR="00D50900" w:rsidRPr="003A19A2" w:rsidRDefault="000130CE"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D50900" w:rsidRPr="003A19A2">
              <w:rPr>
                <w:rFonts w:asciiTheme="minorHAnsi" w:eastAsia="Open Sans" w:hAnsiTheme="minorHAnsi"/>
                <w:color w:val="000000" w:themeColor="text1"/>
                <w:sz w:val="18"/>
                <w:szCs w:val="18"/>
              </w:rPr>
              <w:t xml:space="preserve"> </w:t>
            </w:r>
          </w:p>
          <w:p w14:paraId="04A789A6" w14:textId="77777777" w:rsidR="00653706" w:rsidRDefault="00653706" w:rsidP="00653706">
            <w:pPr>
              <w:pStyle w:val="Default"/>
              <w:ind w:left="60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p>
          <w:p w14:paraId="3A5CA170" w14:textId="305D4186" w:rsidR="00D50900" w:rsidRPr="003A19A2" w:rsidRDefault="00D50900"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0EAA08C0" w14:textId="77777777" w:rsidR="00D50900" w:rsidRPr="003A19A2" w:rsidRDefault="00D50900"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2C1E7708" w14:textId="77777777" w:rsidR="00D50900" w:rsidRPr="003A19A2" w:rsidRDefault="00D50900"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27C93A1C" w14:textId="77777777" w:rsidR="00D50900" w:rsidRPr="003A19A2" w:rsidRDefault="00D50900"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6DC71398" w14:textId="77777777" w:rsidR="00D50900" w:rsidRPr="003A19A2" w:rsidRDefault="00D50900"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09479CBE" w14:textId="77777777" w:rsidR="00D50900" w:rsidRPr="003A19A2" w:rsidRDefault="00D50900"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6624B1DA" w14:textId="77777777" w:rsidR="00D50900" w:rsidRPr="003A19A2" w:rsidRDefault="00D50900" w:rsidP="00D50900">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4678" w:type="dxa"/>
            <w:tcBorders>
              <w:top w:val="single" w:sz="4" w:space="0" w:color="DAD2FF" w:themeColor="text2" w:themeTint="1A"/>
              <w:left w:val="single" w:sz="4" w:space="0" w:color="DAD2FF" w:themeColor="text2" w:themeTint="1A"/>
              <w:bottom w:val="single" w:sz="4" w:space="0" w:color="DAD2FF" w:themeColor="text2" w:themeTint="1A"/>
              <w:right w:val="single" w:sz="4" w:space="0" w:color="DAD2FF" w:themeColor="text2" w:themeTint="1A"/>
            </w:tcBorders>
          </w:tcPr>
          <w:p w14:paraId="1B54D581" w14:textId="5897BB46" w:rsidR="00D50900" w:rsidRPr="003A19A2" w:rsidRDefault="002E3040" w:rsidP="00D50900">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D50900" w:rsidRPr="003A19A2">
              <w:rPr>
                <w:rFonts w:cs="Open Sans"/>
                <w:color w:val="auto"/>
                <w:sz w:val="18"/>
                <w:szCs w:val="18"/>
              </w:rPr>
              <w:t>  </w:t>
            </w:r>
          </w:p>
          <w:p w14:paraId="208F7D59" w14:textId="77777777" w:rsidR="00D50900" w:rsidRPr="003A19A2" w:rsidRDefault="00D50900" w:rsidP="00277C48">
            <w:pPr>
              <w:numPr>
                <w:ilvl w:val="0"/>
                <w:numId w:val="18"/>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RISC and CISC architectures</w:t>
            </w:r>
          </w:p>
          <w:p w14:paraId="3BC87DBF" w14:textId="77777777" w:rsidR="00D50900" w:rsidRPr="003A19A2" w:rsidRDefault="00D50900" w:rsidP="00277C48">
            <w:pPr>
              <w:numPr>
                <w:ilvl w:val="0"/>
                <w:numId w:val="20"/>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definition, function, characteristics, operation, benefit and drawbacks</w:t>
            </w:r>
          </w:p>
          <w:p w14:paraId="158CEDFE" w14:textId="77777777" w:rsidR="00D50900" w:rsidRPr="003A19A2" w:rsidRDefault="00D50900" w:rsidP="00277C48">
            <w:pPr>
              <w:numPr>
                <w:ilvl w:val="0"/>
                <w:numId w:val="23"/>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Complete activity 1 on p7</w:t>
            </w:r>
          </w:p>
          <w:p w14:paraId="5A92E870" w14:textId="77777777" w:rsidR="00D50900" w:rsidRPr="003A19A2" w:rsidRDefault="00D50900" w:rsidP="00F6646A">
            <w:pPr>
              <w:spacing w:after="0"/>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50EBEF3F" w14:textId="058E5E32" w:rsidR="00D50900" w:rsidRPr="003A19A2" w:rsidRDefault="002E3040" w:rsidP="00D50900">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D50900" w:rsidRPr="003A19A2">
              <w:rPr>
                <w:rFonts w:cs="Open Sans"/>
                <w:color w:val="auto"/>
                <w:sz w:val="18"/>
                <w:szCs w:val="18"/>
              </w:rPr>
              <w:t> </w:t>
            </w:r>
          </w:p>
          <w:p w14:paraId="06462692" w14:textId="77777777" w:rsidR="00D50900" w:rsidRPr="003A19A2" w:rsidRDefault="00D50900" w:rsidP="00277C48">
            <w:pPr>
              <w:numPr>
                <w:ilvl w:val="0"/>
                <w:numId w:val="21"/>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Students complete questions on </w:t>
            </w:r>
            <w:proofErr w:type="spellStart"/>
            <w:r w:rsidRPr="003A19A2">
              <w:rPr>
                <w:rFonts w:cs="Open Sans"/>
                <w:color w:val="auto"/>
                <w:sz w:val="18"/>
                <w:szCs w:val="18"/>
              </w:rPr>
              <w:t>AdaCS</w:t>
            </w:r>
            <w:proofErr w:type="spellEnd"/>
          </w:p>
          <w:p w14:paraId="28C7F3E7" w14:textId="77777777" w:rsidR="00D50900" w:rsidRPr="003A19A2" w:rsidRDefault="00D50900" w:rsidP="00D50900">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gridSpan w:val="2"/>
            <w:tcBorders>
              <w:top w:val="single" w:sz="4" w:space="0" w:color="DAD2FF" w:themeColor="text2" w:themeTint="1A"/>
              <w:left w:val="single" w:sz="4" w:space="0" w:color="DAD2FF" w:themeColor="text2" w:themeTint="1A"/>
              <w:bottom w:val="single" w:sz="4" w:space="0" w:color="DAD2FF" w:themeColor="text2" w:themeTint="1A"/>
              <w:right w:val="single" w:sz="4" w:space="0" w:color="DAD2FF" w:themeColor="text2" w:themeTint="1A"/>
            </w:tcBorders>
          </w:tcPr>
          <w:p w14:paraId="4810EC66" w14:textId="77777777" w:rsidR="0047407C" w:rsidRDefault="002D2D1D" w:rsidP="00D50900">
            <w:pPr>
              <w:spacing w:before="40" w:after="40"/>
              <w:cnfStyle w:val="000000000000" w:firstRow="0" w:lastRow="0" w:firstColumn="0" w:lastColumn="0" w:oddVBand="0" w:evenVBand="0" w:oddHBand="0" w:evenHBand="0" w:firstRowFirstColumn="0" w:firstRowLastColumn="0" w:lastRowFirstColumn="0" w:lastRowLastColumn="0"/>
              <w:rPr>
                <w:rFonts w:cs="Open San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D50900" w:rsidRPr="003A19A2">
              <w:rPr>
                <w:rFonts w:cs="Open Sans"/>
                <w:color w:val="000000" w:themeColor="text1"/>
                <w:sz w:val="18"/>
                <w:szCs w:val="18"/>
              </w:rPr>
              <w:t xml:space="preserve">pp. </w:t>
            </w:r>
          </w:p>
          <w:p w14:paraId="4C426AFB" w14:textId="079707BF" w:rsidR="00D50900" w:rsidRPr="003A19A2" w:rsidRDefault="00D50900" w:rsidP="00D50900">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bCs/>
                <w:color w:val="000000" w:themeColor="text1"/>
                <w:sz w:val="18"/>
                <w:szCs w:val="18"/>
              </w:rPr>
            </w:pPr>
            <w:r w:rsidRPr="003A19A2">
              <w:rPr>
                <w:rFonts w:cs="Open Sans"/>
                <w:color w:val="000000" w:themeColor="text1"/>
                <w:sz w:val="18"/>
                <w:szCs w:val="18"/>
              </w:rPr>
              <w:t>5-7</w:t>
            </w:r>
          </w:p>
          <w:p w14:paraId="2B0F0503" w14:textId="77777777" w:rsidR="00D50900" w:rsidRPr="003A19A2" w:rsidRDefault="00D50900" w:rsidP="00D50900">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278131C1" w14:textId="77777777" w:rsidR="008C6FEA" w:rsidRDefault="00D50900" w:rsidP="00D50900">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roofErr w:type="spellStart"/>
            <w:r w:rsidRPr="003A19A2">
              <w:rPr>
                <w:rFonts w:eastAsia="Open Sans" w:cs="Open Sans"/>
                <w:color w:val="000000" w:themeColor="text1"/>
                <w:sz w:val="18"/>
                <w:szCs w:val="18"/>
              </w:rPr>
              <w:t>AdaCS</w:t>
            </w:r>
            <w:proofErr w:type="spellEnd"/>
            <w:r w:rsidRPr="003A19A2">
              <w:rPr>
                <w:rFonts w:eastAsia="Open Sans" w:cs="Open Sans"/>
                <w:color w:val="000000" w:themeColor="text1"/>
                <w:sz w:val="18"/>
                <w:szCs w:val="18"/>
              </w:rPr>
              <w:t xml:space="preserve"> Notes and questions: </w:t>
            </w:r>
          </w:p>
          <w:p w14:paraId="1E446E54" w14:textId="77777777" w:rsidR="008C6FEA" w:rsidRDefault="008C6FEA" w:rsidP="00D50900">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7A401828" w14:textId="442E2F4A" w:rsidR="00D50900" w:rsidRPr="003A19A2" w:rsidRDefault="008C6FEA" w:rsidP="00D50900">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hyperlink r:id="rId16" w:history="1">
              <w:r w:rsidRPr="009464BB">
                <w:rPr>
                  <w:rStyle w:val="Hyperlink"/>
                  <w:sz w:val="18"/>
                  <w:szCs w:val="18"/>
                </w:rPr>
                <w:t>https://adacomputerscience.org/concepts/arch_processor_types?topic=architecture</w:t>
              </w:r>
            </w:hyperlink>
          </w:p>
          <w:p w14:paraId="19E4BA7D" w14:textId="55A96E5B" w:rsidR="00D50900" w:rsidRPr="003A19A2" w:rsidRDefault="00D50900" w:rsidP="00D50900">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1984" w:type="dxa"/>
            <w:tcBorders>
              <w:top w:val="single" w:sz="4" w:space="0" w:color="DAD2FF" w:themeColor="text2" w:themeTint="1A"/>
              <w:left w:val="single" w:sz="4" w:space="0" w:color="DAD2FF" w:themeColor="text2" w:themeTint="1A"/>
              <w:bottom w:val="single" w:sz="4" w:space="0" w:color="DAD2FF" w:themeColor="text2" w:themeTint="1A"/>
              <w:right w:val="single" w:sz="4" w:space="0" w:color="DAD2FF" w:themeColor="text2" w:themeTint="1A"/>
            </w:tcBorders>
          </w:tcPr>
          <w:p w14:paraId="6CD7A2BA" w14:textId="67CB1C5F"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Analysis</w:t>
            </w:r>
          </w:p>
          <w:p w14:paraId="271DEF96" w14:textId="5388803A"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Communication</w:t>
            </w:r>
          </w:p>
          <w:p w14:paraId="08C32048" w14:textId="3961EA46"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Critical thinking</w:t>
            </w:r>
          </w:p>
          <w:p w14:paraId="491236D7" w14:textId="38FA619B"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Problem solving</w:t>
            </w:r>
          </w:p>
          <w:p w14:paraId="52675990" w14:textId="7783990E"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tcBorders>
              <w:left w:val="single" w:sz="4" w:space="0" w:color="DAD2FF" w:themeColor="text2" w:themeTint="1A"/>
            </w:tcBorders>
          </w:tcPr>
          <w:p w14:paraId="693800EC" w14:textId="454CAA64" w:rsidR="02576881" w:rsidRPr="00A20589" w:rsidRDefault="02576881" w:rsidP="00A2058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Intellectual interest and curiosity</w:t>
            </w:r>
          </w:p>
          <w:p w14:paraId="35994C56" w14:textId="7A535969" w:rsidR="02576881" w:rsidRPr="00A20589" w:rsidRDefault="02576881" w:rsidP="00A2058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Critical thinking</w:t>
            </w:r>
          </w:p>
          <w:p w14:paraId="61F6648C" w14:textId="7161A7D3" w:rsidR="02576881" w:rsidRPr="00A20589" w:rsidRDefault="02576881" w:rsidP="00A2058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Analysis</w:t>
            </w:r>
          </w:p>
        </w:tc>
      </w:tr>
    </w:tbl>
    <w:p w14:paraId="4D656D73" w14:textId="77777777" w:rsidR="00653706" w:rsidRDefault="00653706">
      <w:r>
        <w:br w:type="page"/>
      </w:r>
    </w:p>
    <w:tbl>
      <w:tblPr>
        <w:tblStyle w:val="GridTable6ColourfulAccent1"/>
        <w:tblW w:w="15163" w:type="dxa"/>
        <w:tblLayout w:type="fixed"/>
        <w:tblLook w:val="04A0" w:firstRow="1" w:lastRow="0" w:firstColumn="1" w:lastColumn="0" w:noHBand="0" w:noVBand="1"/>
      </w:tblPr>
      <w:tblGrid>
        <w:gridCol w:w="1555"/>
        <w:gridCol w:w="2693"/>
        <w:gridCol w:w="4762"/>
        <w:gridCol w:w="2136"/>
        <w:gridCol w:w="2032"/>
        <w:gridCol w:w="1985"/>
      </w:tblGrid>
      <w:tr w:rsidR="00D50900" w:rsidRPr="003A19A2" w14:paraId="5348DD0E" w14:textId="77777777" w:rsidTr="002E449A">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tcBorders>
              <w:left w:val="single" w:sz="4" w:space="0" w:color="DAD2FF" w:themeColor="text2" w:themeTint="1A"/>
            </w:tcBorders>
            <w:shd w:val="clear" w:color="auto" w:fill="E3DBF9" w:themeFill="accent2" w:themeFillTint="33"/>
          </w:tcPr>
          <w:p w14:paraId="1DF8224E" w14:textId="7FE3489B" w:rsidR="00D50900" w:rsidRPr="003A19A2" w:rsidRDefault="00D50900" w:rsidP="00D50900">
            <w:pPr>
              <w:pStyle w:val="TableHeading"/>
              <w:rPr>
                <w:rFonts w:asciiTheme="minorHAnsi" w:hAnsiTheme="minorHAnsi"/>
                <w:noProof w:val="0"/>
                <w:lang w:val="en-GB"/>
              </w:rPr>
            </w:pPr>
            <w:r w:rsidRPr="003A19A2">
              <w:rPr>
                <w:rFonts w:asciiTheme="minorHAnsi" w:hAnsiTheme="minorHAnsi"/>
                <w:b/>
                <w:bCs/>
                <w:noProof w:val="0"/>
                <w:color w:val="000000" w:themeColor="text1"/>
                <w:lang w:val="en-GB"/>
              </w:rPr>
              <w:lastRenderedPageBreak/>
              <w:t xml:space="preserve">Week 1 </w:t>
            </w:r>
            <w:r w:rsidRPr="003A19A2">
              <w:rPr>
                <w:rFonts w:asciiTheme="minorHAnsi" w:hAnsiTheme="minorHAnsi"/>
                <w:b/>
                <w:bCs/>
                <w:noProof w:val="0"/>
                <w:color w:val="000000" w:themeColor="text1"/>
                <w:lang w:val="en-GB"/>
              </w:rPr>
              <w:br/>
              <w:t>Lesson 3</w:t>
            </w:r>
          </w:p>
        </w:tc>
      </w:tr>
      <w:tr w:rsidR="00643AF2" w:rsidRPr="003A19A2" w14:paraId="2CED612F" w14:textId="77777777" w:rsidTr="02576881">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tcBorders>
              <w:left w:val="single" w:sz="4" w:space="0" w:color="DAD2FF" w:themeColor="text2" w:themeTint="1A"/>
            </w:tcBorders>
            <w:shd w:val="clear" w:color="auto" w:fill="FFFFFF" w:themeFill="background2"/>
          </w:tcPr>
          <w:p w14:paraId="43038145" w14:textId="77777777" w:rsidR="00643AF2" w:rsidRPr="003A19A2" w:rsidRDefault="00643AF2" w:rsidP="00643AF2">
            <w:pPr>
              <w:autoSpaceDE w:val="0"/>
              <w:autoSpaceDN w:val="0"/>
              <w:adjustRightInd w:val="0"/>
              <w:spacing w:before="40" w:after="40" w:line="200" w:lineRule="atLeast"/>
              <w:rPr>
                <w:b w:val="0"/>
                <w:bCs w:val="0"/>
                <w:color w:val="000000"/>
                <w:sz w:val="18"/>
                <w:szCs w:val="18"/>
              </w:rPr>
            </w:pPr>
            <w:r w:rsidRPr="003A19A2">
              <w:rPr>
                <w:color w:val="000000"/>
                <w:sz w:val="18"/>
                <w:szCs w:val="18"/>
              </w:rPr>
              <w:t>Topic 11.1.3: Five-stage instruction pipelining</w:t>
            </w:r>
          </w:p>
          <w:p w14:paraId="78830A3B" w14:textId="77777777" w:rsidR="00643AF2" w:rsidRPr="003A19A2" w:rsidRDefault="00643AF2" w:rsidP="00643AF2">
            <w:pPr>
              <w:autoSpaceDE w:val="0"/>
              <w:autoSpaceDN w:val="0"/>
              <w:adjustRightInd w:val="0"/>
              <w:spacing w:before="40" w:after="40" w:line="200" w:lineRule="atLeast"/>
              <w:rPr>
                <w:b w:val="0"/>
                <w:bCs w:val="0"/>
                <w:color w:val="000000"/>
                <w:sz w:val="18"/>
                <w:szCs w:val="18"/>
              </w:rPr>
            </w:pPr>
          </w:p>
          <w:p w14:paraId="562C754A" w14:textId="5A40FB0C" w:rsidR="00643AF2" w:rsidRPr="003A19A2" w:rsidRDefault="003C1507" w:rsidP="00643AF2">
            <w:pPr>
              <w:autoSpaceDE w:val="0"/>
              <w:autoSpaceDN w:val="0"/>
              <w:adjustRightInd w:val="0"/>
              <w:spacing w:before="40" w:after="40" w:line="200" w:lineRule="atLeast"/>
              <w:rPr>
                <w:b w:val="0"/>
                <w:bCs w:val="0"/>
                <w:sz w:val="18"/>
                <w:szCs w:val="18"/>
              </w:rPr>
            </w:pPr>
            <w:r w:rsidRPr="003C1507">
              <w:rPr>
                <w:sz w:val="18"/>
                <w:szCs w:val="18"/>
              </w:rPr>
              <w:t>Lesson title:</w:t>
            </w:r>
          </w:p>
          <w:p w14:paraId="0DA2FC98" w14:textId="77777777" w:rsidR="008E0605" w:rsidRDefault="008E0605" w:rsidP="00643AF2">
            <w:pPr>
              <w:pStyle w:val="TableHeading"/>
              <w:rPr>
                <w:rFonts w:asciiTheme="minorHAnsi" w:hAnsiTheme="minorHAnsi"/>
                <w:b/>
                <w:bCs/>
                <w:noProof w:val="0"/>
                <w:color w:val="000000"/>
                <w:sz w:val="18"/>
                <w:szCs w:val="18"/>
                <w:lang w:val="en-GB"/>
              </w:rPr>
            </w:pPr>
          </w:p>
          <w:p w14:paraId="5E13BF36" w14:textId="4707B476" w:rsidR="00643AF2" w:rsidRPr="003A19A2" w:rsidRDefault="00643AF2" w:rsidP="00643AF2">
            <w:pPr>
              <w:pStyle w:val="TableHeading"/>
              <w:rPr>
                <w:rFonts w:asciiTheme="minorHAnsi" w:hAnsiTheme="minorHAnsi"/>
                <w:noProof w:val="0"/>
                <w:color w:val="000000" w:themeColor="text1"/>
                <w:sz w:val="18"/>
                <w:szCs w:val="18"/>
                <w:lang w:val="en-GB"/>
              </w:rPr>
            </w:pPr>
            <w:r w:rsidRPr="003A19A2">
              <w:rPr>
                <w:rFonts w:asciiTheme="minorHAnsi" w:hAnsiTheme="minorHAnsi"/>
                <w:noProof w:val="0"/>
                <w:color w:val="000000"/>
                <w:sz w:val="18"/>
                <w:szCs w:val="18"/>
                <w:lang w:val="en-GB"/>
              </w:rPr>
              <w:t>Instruction pipelining</w:t>
            </w:r>
          </w:p>
        </w:tc>
        <w:tc>
          <w:tcPr>
            <w:tcW w:w="2693" w:type="dxa"/>
            <w:shd w:val="clear" w:color="auto" w:fill="FFFFFF" w:themeFill="background2"/>
          </w:tcPr>
          <w:p w14:paraId="48394711" w14:textId="77777777" w:rsidR="00643AF2" w:rsidRPr="003A19A2" w:rsidRDefault="00643AF2" w:rsidP="00643AF2">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3A19A2">
              <w:rPr>
                <w:rFonts w:asciiTheme="minorHAnsi" w:hAnsiTheme="minorHAnsi"/>
                <w:b/>
                <w:bCs/>
                <w:sz w:val="18"/>
                <w:szCs w:val="18"/>
              </w:rPr>
              <w:t xml:space="preserve">11.1.3 Five stage instruction pipelining: </w:t>
            </w:r>
          </w:p>
          <w:p w14:paraId="4640809A" w14:textId="77777777" w:rsidR="00B81D8A" w:rsidRPr="003A19A2" w:rsidRDefault="00B81D8A" w:rsidP="00643AF2">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586831EA" w14:textId="77777777" w:rsidR="00643AF2" w:rsidRPr="003A19A2" w:rsidRDefault="00643AF2" w:rsidP="00277C48">
            <w:pPr>
              <w:pStyle w:val="Default"/>
              <w:numPr>
                <w:ilvl w:val="1"/>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a) Stages: </w:t>
            </w:r>
          </w:p>
          <w:p w14:paraId="304FCD94" w14:textId="77777777" w:rsidR="00643AF2" w:rsidRPr="003A19A2" w:rsidRDefault="00643AF2" w:rsidP="00277C48">
            <w:pPr>
              <w:pStyle w:val="Default"/>
              <w:numPr>
                <w:ilvl w:val="1"/>
                <w:numId w:val="25"/>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Instruction fetch (IF) </w:t>
            </w:r>
          </w:p>
          <w:p w14:paraId="008E6C01" w14:textId="77777777" w:rsidR="00643AF2" w:rsidRPr="003A19A2" w:rsidRDefault="00643AF2" w:rsidP="00277C48">
            <w:pPr>
              <w:pStyle w:val="Default"/>
              <w:numPr>
                <w:ilvl w:val="1"/>
                <w:numId w:val="25"/>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Instruction decode (ID) </w:t>
            </w:r>
          </w:p>
          <w:p w14:paraId="72D20F8B" w14:textId="77777777" w:rsidR="00643AF2" w:rsidRPr="003A19A2" w:rsidRDefault="00643AF2" w:rsidP="00277C48">
            <w:pPr>
              <w:pStyle w:val="Default"/>
              <w:numPr>
                <w:ilvl w:val="1"/>
                <w:numId w:val="25"/>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Execute (EX) </w:t>
            </w:r>
          </w:p>
          <w:p w14:paraId="7FAB35A3" w14:textId="77777777" w:rsidR="00643AF2" w:rsidRPr="003A19A2" w:rsidRDefault="00643AF2" w:rsidP="00277C48">
            <w:pPr>
              <w:pStyle w:val="Default"/>
              <w:numPr>
                <w:ilvl w:val="1"/>
                <w:numId w:val="25"/>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Memory Access (MEM) </w:t>
            </w:r>
          </w:p>
          <w:p w14:paraId="6635BA67" w14:textId="77777777" w:rsidR="00643AF2" w:rsidRPr="003A19A2" w:rsidRDefault="00643AF2" w:rsidP="00277C48">
            <w:pPr>
              <w:pStyle w:val="Default"/>
              <w:numPr>
                <w:ilvl w:val="1"/>
                <w:numId w:val="25"/>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Register write back (WB) </w:t>
            </w:r>
          </w:p>
          <w:p w14:paraId="4A51BE41" w14:textId="77777777" w:rsidR="00B81D8A" w:rsidRPr="003A19A2" w:rsidRDefault="00B81D8A" w:rsidP="00B81D8A">
            <w:pPr>
              <w:pStyle w:val="Default"/>
              <w:ind w:left="360"/>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363CFBED" w14:textId="77777777" w:rsidR="00643AF2" w:rsidRPr="003A19A2" w:rsidRDefault="00643AF2" w:rsidP="00277C48">
            <w:pPr>
              <w:pStyle w:val="Default"/>
              <w:numPr>
                <w:ilvl w:val="1"/>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b) Branch hazards </w:t>
            </w:r>
          </w:p>
          <w:p w14:paraId="5C998C43" w14:textId="77777777" w:rsidR="00643AF2" w:rsidRPr="003A19A2" w:rsidRDefault="00643AF2"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09A6C607" w14:textId="5CFDCBD7" w:rsidR="00643AF2" w:rsidRPr="003A19A2" w:rsidRDefault="000130C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643AF2" w:rsidRPr="003A19A2">
              <w:rPr>
                <w:rFonts w:asciiTheme="minorHAnsi" w:eastAsia="Open Sans" w:hAnsiTheme="minorHAnsi"/>
                <w:color w:val="000000" w:themeColor="text1"/>
                <w:sz w:val="18"/>
                <w:szCs w:val="18"/>
              </w:rPr>
              <w:t xml:space="preserve"> </w:t>
            </w:r>
          </w:p>
          <w:p w14:paraId="5E07AC4B" w14:textId="77777777" w:rsidR="00643AF2" w:rsidRPr="003A19A2" w:rsidRDefault="00643AF2"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6769AA76" w14:textId="77777777" w:rsidR="00643AF2" w:rsidRPr="003A19A2" w:rsidRDefault="00643AF2"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5BBD5C50" w14:textId="77777777" w:rsidR="00643AF2" w:rsidRPr="003A19A2" w:rsidRDefault="00643AF2"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0A8B550A" w14:textId="77777777" w:rsidR="00643AF2" w:rsidRPr="003A19A2" w:rsidRDefault="00643AF2"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1E4A0A4C" w14:textId="77777777" w:rsidR="00643AF2" w:rsidRPr="003A19A2" w:rsidRDefault="00643AF2"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1979B8CA" w14:textId="77777777" w:rsidR="00643AF2" w:rsidRPr="003A19A2" w:rsidRDefault="00643AF2"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6DB2D32E" w14:textId="77777777" w:rsidR="00643AF2" w:rsidRPr="003A19A2" w:rsidRDefault="00643AF2" w:rsidP="00643AF2">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005C7597" w14:textId="59E0D0A5" w:rsidR="00643AF2" w:rsidRDefault="003C1507" w:rsidP="00643AF2">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6D35FD" w:themeColor="accent1" w:themeShade="BF"/>
                <w:sz w:val="18"/>
                <w:szCs w:val="18"/>
              </w:rPr>
            </w:pPr>
            <w:r w:rsidRPr="003C1507">
              <w:rPr>
                <w:rFonts w:asciiTheme="minorHAnsi" w:eastAsia="Open Sans" w:hAnsiTheme="minorHAnsi"/>
                <w:color w:val="6D35FD" w:themeColor="accent1" w:themeShade="BF"/>
                <w:sz w:val="18"/>
                <w:szCs w:val="18"/>
              </w:rPr>
              <w:t>Students will be able to:</w:t>
            </w:r>
          </w:p>
          <w:p w14:paraId="702498D2" w14:textId="77777777" w:rsidR="008E0605" w:rsidRPr="003A19A2" w:rsidRDefault="008E0605" w:rsidP="00643AF2">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7617C84A" w14:textId="77777777" w:rsidR="00643AF2" w:rsidRPr="003A19A2" w:rsidRDefault="00643AF2"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interpret and complete a diagrammatic representation of the pipelining process. </w:t>
            </w:r>
          </w:p>
          <w:p w14:paraId="369B54D5" w14:textId="77777777" w:rsidR="00643AF2" w:rsidRPr="003A19A2" w:rsidRDefault="00643AF2" w:rsidP="00643AF2">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4762" w:type="dxa"/>
            <w:shd w:val="clear" w:color="auto" w:fill="FFFFFF" w:themeFill="background2"/>
          </w:tcPr>
          <w:p w14:paraId="096BC60F" w14:textId="01C0E159" w:rsidR="00643AF2" w:rsidRPr="003A19A2" w:rsidRDefault="002E3040" w:rsidP="00643AF2">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643AF2" w:rsidRPr="003A19A2">
              <w:rPr>
                <w:rFonts w:cs="Open Sans"/>
                <w:color w:val="auto"/>
                <w:sz w:val="18"/>
                <w:szCs w:val="18"/>
              </w:rPr>
              <w:t>  </w:t>
            </w:r>
          </w:p>
          <w:p w14:paraId="0699E307" w14:textId="77777777" w:rsidR="00643AF2" w:rsidRPr="003A19A2" w:rsidRDefault="00643AF2" w:rsidP="00277C48">
            <w:pPr>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color w:val="auto"/>
                <w:sz w:val="18"/>
                <w:szCs w:val="18"/>
              </w:rPr>
            </w:pPr>
            <w:r w:rsidRPr="003A19A2">
              <w:rPr>
                <w:rFonts w:cs="Open Sans"/>
                <w:color w:val="auto"/>
                <w:sz w:val="18"/>
                <w:szCs w:val="18"/>
              </w:rPr>
              <w:t>Discuss pipelining as a mechanism to increase throughput</w:t>
            </w:r>
          </w:p>
          <w:p w14:paraId="58A73226" w14:textId="2D1600DE" w:rsidR="00643AF2" w:rsidRPr="003A19A2" w:rsidRDefault="00643AF2" w:rsidP="00277C48">
            <w:pPr>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Teacher </w:t>
            </w:r>
            <w:r w:rsidR="005D63A3" w:rsidRPr="003A19A2">
              <w:rPr>
                <w:rFonts w:cs="Open Sans"/>
                <w:color w:val="auto"/>
                <w:sz w:val="18"/>
                <w:szCs w:val="18"/>
              </w:rPr>
              <w:t>demonstrates diagram</w:t>
            </w:r>
            <w:r w:rsidRPr="003A19A2">
              <w:rPr>
                <w:rFonts w:cs="Open Sans"/>
                <w:color w:val="auto"/>
                <w:sz w:val="18"/>
                <w:szCs w:val="18"/>
              </w:rPr>
              <w:t xml:space="preserve"> for representing pipelining (see p8)</w:t>
            </w:r>
          </w:p>
          <w:p w14:paraId="213BB4E6" w14:textId="77777777" w:rsidR="00643AF2" w:rsidRPr="003A19A2" w:rsidRDefault="00643AF2" w:rsidP="00277C48">
            <w:pPr>
              <w:numPr>
                <w:ilvl w:val="0"/>
                <w:numId w:val="20"/>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definition, function, characteristics, operation, benefit and drawbacks</w:t>
            </w:r>
          </w:p>
          <w:p w14:paraId="0A978DE9" w14:textId="77777777" w:rsidR="00643AF2" w:rsidRPr="003A19A2" w:rsidRDefault="00643AF2" w:rsidP="00F6646A">
            <w:pPr>
              <w:spacing w:after="0"/>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732BD984" w14:textId="0A7C056D" w:rsidR="00643AF2" w:rsidRPr="003A19A2" w:rsidRDefault="002E3040" w:rsidP="00643AF2">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643AF2" w:rsidRPr="003A19A2">
              <w:rPr>
                <w:rFonts w:cs="Open Sans"/>
                <w:color w:val="auto"/>
                <w:sz w:val="18"/>
                <w:szCs w:val="18"/>
              </w:rPr>
              <w:t> </w:t>
            </w:r>
          </w:p>
          <w:p w14:paraId="74448DCB" w14:textId="77777777" w:rsidR="00643AF2" w:rsidRPr="003A19A2" w:rsidRDefault="00643AF2" w:rsidP="00277C48">
            <w:pPr>
              <w:numPr>
                <w:ilvl w:val="0"/>
                <w:numId w:val="23"/>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complete activity 2 on p10</w:t>
            </w:r>
          </w:p>
          <w:p w14:paraId="050093DE" w14:textId="77777777" w:rsidR="00643AF2" w:rsidRPr="003A19A2" w:rsidRDefault="00643AF2" w:rsidP="00643AF2">
            <w:pPr>
              <w:ind w:left="360"/>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p>
          <w:p w14:paraId="00123D89" w14:textId="77777777" w:rsidR="00643AF2" w:rsidRPr="003A19A2" w:rsidRDefault="00643AF2" w:rsidP="00643AF2">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2136" w:type="dxa"/>
            <w:shd w:val="clear" w:color="auto" w:fill="FFFFFF" w:themeFill="background2"/>
          </w:tcPr>
          <w:p w14:paraId="02356D84" w14:textId="4E0226B5" w:rsidR="00643AF2" w:rsidRPr="003A19A2" w:rsidRDefault="002D2D1D" w:rsidP="00643AF2">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643AF2" w:rsidRPr="003A19A2">
              <w:rPr>
                <w:rFonts w:cs="Open Sans"/>
                <w:color w:val="000000" w:themeColor="text1"/>
                <w:sz w:val="18"/>
                <w:szCs w:val="18"/>
              </w:rPr>
              <w:t xml:space="preserve">pp. 8-10 </w:t>
            </w:r>
            <w:r w:rsidR="00643AF2" w:rsidRPr="003A19A2">
              <w:rPr>
                <w:rFonts w:eastAsia="Open Sans" w:cs="Open Sans"/>
                <w:color w:val="000000" w:themeColor="text1"/>
                <w:sz w:val="18"/>
                <w:szCs w:val="18"/>
              </w:rPr>
              <w:t xml:space="preserve"> </w:t>
            </w:r>
          </w:p>
          <w:p w14:paraId="56B70777" w14:textId="77777777" w:rsidR="00643AF2" w:rsidRPr="003A19A2" w:rsidRDefault="00643AF2" w:rsidP="00643AF2">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46A64802" w14:textId="77777777" w:rsidR="00643AF2" w:rsidRDefault="00643AF2" w:rsidP="00643AF2">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3A19A2">
              <w:rPr>
                <w:rFonts w:eastAsia="Open Sans" w:cs="Open Sans"/>
                <w:color w:val="000000" w:themeColor="text1"/>
                <w:sz w:val="18"/>
                <w:szCs w:val="18"/>
              </w:rPr>
              <w:t>Computerphile video on CPU pipeline:</w:t>
            </w:r>
          </w:p>
          <w:p w14:paraId="0CE65674" w14:textId="77777777" w:rsidR="008C6FEA" w:rsidRPr="003A19A2" w:rsidRDefault="008C6FEA" w:rsidP="00643AF2">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74255528" w14:textId="77777777" w:rsidR="00643AF2" w:rsidRPr="00B94107" w:rsidRDefault="00643AF2" w:rsidP="00643AF2">
            <w:pPr>
              <w:spacing w:before="40" w:after="40"/>
              <w:cnfStyle w:val="000000100000" w:firstRow="0" w:lastRow="0" w:firstColumn="0" w:lastColumn="0" w:oddVBand="0" w:evenVBand="0" w:oddHBand="1" w:evenHBand="0" w:firstRowFirstColumn="0" w:firstRowLastColumn="0" w:lastRowFirstColumn="0" w:lastRowLastColumn="0"/>
              <w:rPr>
                <w:rStyle w:val="Hyperlink"/>
                <w:sz w:val="18"/>
                <w:szCs w:val="18"/>
              </w:rPr>
            </w:pPr>
            <w:hyperlink r:id="rId17" w:history="1">
              <w:r w:rsidRPr="00B94107">
                <w:rPr>
                  <w:rStyle w:val="Hyperlink"/>
                  <w:color w:val="000000" w:themeColor="text1"/>
                  <w:sz w:val="18"/>
                  <w:szCs w:val="18"/>
                </w:rPr>
                <w:t>https://www.youtube.com/watch?v=BVNx3wtJ9vs</w:t>
              </w:r>
            </w:hyperlink>
          </w:p>
          <w:p w14:paraId="56CF4F30" w14:textId="77777777" w:rsidR="00643AF2" w:rsidRPr="003A19A2" w:rsidRDefault="00643AF2" w:rsidP="00643AF2">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2032" w:type="dxa"/>
            <w:shd w:val="clear" w:color="auto" w:fill="FFFFFF" w:themeFill="background2"/>
          </w:tcPr>
          <w:p w14:paraId="5DA16A69" w14:textId="38B781BB"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Analysis</w:t>
            </w:r>
          </w:p>
          <w:p w14:paraId="2056C672" w14:textId="037D5083"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Communication</w:t>
            </w:r>
          </w:p>
          <w:p w14:paraId="77612F7D" w14:textId="3961EA46"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Critical thinking</w:t>
            </w:r>
          </w:p>
          <w:p w14:paraId="26714BDA" w14:textId="38FA619B"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Problem solving</w:t>
            </w:r>
          </w:p>
          <w:p w14:paraId="12A79B89" w14:textId="7783990E"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shd w:val="clear" w:color="auto" w:fill="FFFFFF" w:themeFill="background2"/>
          </w:tcPr>
          <w:p w14:paraId="02DAFAAD" w14:textId="454CAA64"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Intellectual interest and curiosity</w:t>
            </w:r>
          </w:p>
          <w:p w14:paraId="3A44B3AE" w14:textId="7A535969"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Critical thinking</w:t>
            </w:r>
          </w:p>
          <w:p w14:paraId="68D23288" w14:textId="59ABAFBC" w:rsidR="29175D8C" w:rsidRPr="00A20589" w:rsidRDefault="29175D8C"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Decision making</w:t>
            </w:r>
          </w:p>
          <w:p w14:paraId="23B3FE3F" w14:textId="32FC4DC1"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Analysis</w:t>
            </w:r>
          </w:p>
          <w:p w14:paraId="34EE5DBB" w14:textId="65DC80C3" w:rsidR="02576881" w:rsidRPr="00A20589" w:rsidRDefault="281A0A9B"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Communication</w:t>
            </w:r>
          </w:p>
        </w:tc>
      </w:tr>
    </w:tbl>
    <w:p w14:paraId="60087662" w14:textId="78BEF166" w:rsidR="00450AAA" w:rsidRDefault="00450AAA" w:rsidP="00BA43D2">
      <w:pPr>
        <w:pStyle w:val="BodyText"/>
        <w:rPr>
          <w:rStyle w:val="Strong"/>
          <w:b w:val="0"/>
          <w:bCs w:val="0"/>
          <w:noProof w:val="0"/>
          <w:lang w:val="en-GB"/>
        </w:rPr>
      </w:pPr>
    </w:p>
    <w:p w14:paraId="503FBBA8" w14:textId="77777777" w:rsidR="00450AAA" w:rsidRDefault="00450AAA">
      <w:pPr>
        <w:spacing w:after="0" w:line="240" w:lineRule="auto"/>
        <w:rPr>
          <w:rStyle w:val="Strong"/>
          <w:rFonts w:ascii="Plus Jakarta Sans" w:eastAsia="MS PGothic" w:hAnsi="Plus Jakarta Sans" w:cs="Open Sans Light"/>
          <w:b w:val="0"/>
          <w:bCs w:val="0"/>
          <w:color w:val="000000" w:themeColor="text1"/>
          <w:kern w:val="0"/>
          <w:sz w:val="24"/>
          <w:szCs w:val="24"/>
          <w:lang w:eastAsia="en-GB"/>
          <w14:ligatures w14:val="none"/>
        </w:rPr>
      </w:pPr>
      <w:r>
        <w:rPr>
          <w:rStyle w:val="Strong"/>
          <w:b w:val="0"/>
          <w:bCs w:val="0"/>
        </w:rPr>
        <w:br w:type="page"/>
      </w:r>
    </w:p>
    <w:p w14:paraId="050A572C" w14:textId="77777777" w:rsidR="00BA43D2" w:rsidRPr="003A19A2" w:rsidRDefault="00BA43D2" w:rsidP="00BA43D2">
      <w:pPr>
        <w:pStyle w:val="BodyText"/>
        <w:rPr>
          <w:rStyle w:val="Strong"/>
          <w:b w:val="0"/>
          <w:bCs w:val="0"/>
          <w:noProof w:val="0"/>
          <w:lang w:val="en-GB"/>
        </w:rPr>
      </w:pPr>
    </w:p>
    <w:tbl>
      <w:tblPr>
        <w:tblStyle w:val="GridTable6ColourfulAccent1"/>
        <w:tblW w:w="0" w:type="auto"/>
        <w:tblLayout w:type="fixed"/>
        <w:tblLook w:val="04A0" w:firstRow="1" w:lastRow="0" w:firstColumn="1" w:lastColumn="0" w:noHBand="0" w:noVBand="1"/>
      </w:tblPr>
      <w:tblGrid>
        <w:gridCol w:w="1508"/>
        <w:gridCol w:w="48"/>
        <w:gridCol w:w="2692"/>
        <w:gridCol w:w="4680"/>
        <w:gridCol w:w="2268"/>
        <w:gridCol w:w="1982"/>
        <w:gridCol w:w="1989"/>
      </w:tblGrid>
      <w:tr w:rsidR="00331BA1" w:rsidRPr="003A19A2" w14:paraId="64FDF9CC" w14:textId="77777777" w:rsidTr="00BC1EFA">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6" w:type="dxa"/>
            <w:gridSpan w:val="2"/>
            <w:shd w:val="clear" w:color="auto" w:fill="341583" w:themeFill="accent2" w:themeFillShade="80"/>
            <w:vAlign w:val="center"/>
          </w:tcPr>
          <w:p w14:paraId="174689DE" w14:textId="77777777" w:rsidR="008B3E6E" w:rsidRPr="00E7611D" w:rsidRDefault="008B3E6E" w:rsidP="00A76610">
            <w:pPr>
              <w:pStyle w:val="TableHeading"/>
              <w:jc w:val="center"/>
              <w:rPr>
                <w:b/>
                <w:bCs/>
                <w:noProof w:val="0"/>
                <w:color w:val="FFFFFF" w:themeColor="background1"/>
                <w:sz w:val="20"/>
                <w:szCs w:val="24"/>
                <w:lang w:val="en-GB"/>
              </w:rPr>
            </w:pPr>
            <w:r w:rsidRPr="00E7611D">
              <w:rPr>
                <w:b/>
                <w:bCs/>
                <w:noProof w:val="0"/>
                <w:color w:val="FFFFFF" w:themeColor="background1"/>
                <w:sz w:val="20"/>
                <w:szCs w:val="24"/>
                <w:lang w:val="en-GB"/>
              </w:rPr>
              <w:t>Topic</w:t>
            </w:r>
            <w:r w:rsidRPr="00E7611D">
              <w:rPr>
                <w:b/>
                <w:bCs/>
                <w:noProof w:val="0"/>
                <w:color w:val="FFFFFF" w:themeColor="background1"/>
                <w:sz w:val="20"/>
                <w:szCs w:val="24"/>
                <w:lang w:val="en-GB"/>
              </w:rPr>
              <w:br/>
              <w:t>Sub topic</w:t>
            </w:r>
            <w:r w:rsidRPr="00E7611D">
              <w:rPr>
                <w:b/>
                <w:bCs/>
                <w:noProof w:val="0"/>
                <w:color w:val="FFFFFF" w:themeColor="background1"/>
                <w:sz w:val="20"/>
                <w:szCs w:val="24"/>
                <w:lang w:val="en-GB"/>
              </w:rPr>
              <w:br/>
              <w:t>Lesson title</w:t>
            </w:r>
          </w:p>
        </w:tc>
        <w:tc>
          <w:tcPr>
            <w:tcW w:w="2692" w:type="dxa"/>
            <w:shd w:val="clear" w:color="auto" w:fill="341583" w:themeFill="accent2" w:themeFillShade="80"/>
            <w:vAlign w:val="center"/>
          </w:tcPr>
          <w:p w14:paraId="0823C9DE" w14:textId="77777777" w:rsidR="008B3E6E" w:rsidRPr="00E7611D" w:rsidRDefault="008B3E6E" w:rsidP="00A76610">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E7611D">
              <w:rPr>
                <w:b/>
                <w:bCs/>
                <w:noProof w:val="0"/>
                <w:color w:val="FFFFFF" w:themeColor="background1"/>
                <w:sz w:val="20"/>
                <w:szCs w:val="24"/>
                <w:lang w:val="en-GB"/>
              </w:rPr>
              <w:t>Specification reference</w:t>
            </w:r>
          </w:p>
        </w:tc>
        <w:tc>
          <w:tcPr>
            <w:tcW w:w="4680" w:type="dxa"/>
            <w:shd w:val="clear" w:color="auto" w:fill="341583" w:themeFill="accent2" w:themeFillShade="80"/>
            <w:vAlign w:val="center"/>
          </w:tcPr>
          <w:p w14:paraId="6003F04F" w14:textId="4EB62891" w:rsidR="008B3E6E" w:rsidRPr="00E7611D" w:rsidRDefault="008B3E6E" w:rsidP="00A76610">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E7611D">
              <w:rPr>
                <w:b/>
                <w:bCs/>
                <w:noProof w:val="0"/>
                <w:color w:val="FFFFFF" w:themeColor="background1"/>
                <w:sz w:val="20"/>
                <w:szCs w:val="24"/>
                <w:lang w:val="en-GB"/>
              </w:rPr>
              <w:t xml:space="preserve">Suggested </w:t>
            </w:r>
            <w:r w:rsidR="005D70E5" w:rsidRPr="00E7611D">
              <w:rPr>
                <w:b/>
                <w:bCs/>
                <w:noProof w:val="0"/>
                <w:color w:val="FFFFFF" w:themeColor="background1"/>
                <w:sz w:val="20"/>
                <w:szCs w:val="24"/>
                <w:lang w:val="en-GB"/>
              </w:rPr>
              <w:t>activities</w:t>
            </w:r>
          </w:p>
        </w:tc>
        <w:tc>
          <w:tcPr>
            <w:tcW w:w="2268" w:type="dxa"/>
            <w:shd w:val="clear" w:color="auto" w:fill="341583" w:themeFill="accent2" w:themeFillShade="80"/>
            <w:vAlign w:val="center"/>
          </w:tcPr>
          <w:p w14:paraId="1226FC6A" w14:textId="77777777" w:rsidR="008B3E6E" w:rsidRPr="00E7611D" w:rsidRDefault="008B3E6E" w:rsidP="00A76610">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E7611D">
              <w:rPr>
                <w:b/>
                <w:bCs/>
                <w:noProof w:val="0"/>
                <w:color w:val="FFFFFF" w:themeColor="background1"/>
                <w:sz w:val="20"/>
                <w:szCs w:val="24"/>
                <w:lang w:val="en-GB"/>
              </w:rPr>
              <w:t>Suggested resources</w:t>
            </w:r>
          </w:p>
        </w:tc>
        <w:tc>
          <w:tcPr>
            <w:tcW w:w="1982" w:type="dxa"/>
            <w:shd w:val="clear" w:color="auto" w:fill="341583" w:themeFill="accent2" w:themeFillShade="80"/>
            <w:vAlign w:val="center"/>
          </w:tcPr>
          <w:p w14:paraId="7CAE2FB1" w14:textId="77777777" w:rsidR="008B3E6E" w:rsidRPr="00E7611D" w:rsidRDefault="008B3E6E" w:rsidP="00A76610">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E7611D">
              <w:rPr>
                <w:b/>
                <w:bCs/>
                <w:noProof w:val="0"/>
                <w:color w:val="FFFFFF" w:themeColor="background1"/>
                <w:sz w:val="20"/>
                <w:szCs w:val="24"/>
                <w:lang w:val="en-GB"/>
              </w:rPr>
              <w:t>Which skills acquired in this lesson are explicitly assessed through examination?</w:t>
            </w:r>
          </w:p>
        </w:tc>
        <w:tc>
          <w:tcPr>
            <w:tcW w:w="1989" w:type="dxa"/>
            <w:shd w:val="clear" w:color="auto" w:fill="341583" w:themeFill="accent2" w:themeFillShade="80"/>
            <w:vAlign w:val="center"/>
          </w:tcPr>
          <w:p w14:paraId="41689A8D" w14:textId="77777777" w:rsidR="008B3E6E" w:rsidRPr="00E7611D" w:rsidRDefault="008B3E6E" w:rsidP="00A76610">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E7611D">
              <w:rPr>
                <w:b/>
                <w:bCs/>
                <w:noProof w:val="0"/>
                <w:color w:val="FFFFFF" w:themeColor="background1"/>
                <w:sz w:val="20"/>
                <w:szCs w:val="24"/>
                <w:lang w:val="en-GB"/>
              </w:rPr>
              <w:t>Which skills could be acquired through teaching and delivery in this lesson?</w:t>
            </w:r>
          </w:p>
        </w:tc>
      </w:tr>
      <w:tr w:rsidR="008B3E6E" w:rsidRPr="003A19A2" w14:paraId="02EACFDA" w14:textId="77777777" w:rsidTr="006B719C">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7" w:type="dxa"/>
            <w:gridSpan w:val="7"/>
            <w:shd w:val="clear" w:color="auto" w:fill="E3DBF9" w:themeFill="accent2" w:themeFillTint="33"/>
          </w:tcPr>
          <w:p w14:paraId="7E64FA7F" w14:textId="1496C42B" w:rsidR="008B3E6E" w:rsidRPr="003A19A2" w:rsidRDefault="008B3E6E">
            <w:pPr>
              <w:pStyle w:val="TableHeading"/>
              <w:rPr>
                <w:noProof w:val="0"/>
                <w:color w:val="FFFFFF" w:themeColor="background1"/>
                <w:lang w:val="en-GB"/>
              </w:rPr>
            </w:pPr>
            <w:r w:rsidRPr="003A19A2">
              <w:rPr>
                <w:b/>
                <w:bCs/>
                <w:noProof w:val="0"/>
                <w:color w:val="000000" w:themeColor="text1"/>
                <w:lang w:val="en-GB"/>
              </w:rPr>
              <w:t xml:space="preserve">Week </w:t>
            </w:r>
            <w:r w:rsidR="008927C5" w:rsidRPr="003A19A2">
              <w:rPr>
                <w:b/>
                <w:bCs/>
                <w:noProof w:val="0"/>
                <w:color w:val="000000" w:themeColor="text1"/>
                <w:lang w:val="en-GB"/>
              </w:rPr>
              <w:t>2</w:t>
            </w:r>
            <w:r w:rsidRPr="003A19A2">
              <w:rPr>
                <w:b/>
                <w:bCs/>
                <w:noProof w:val="0"/>
                <w:color w:val="000000" w:themeColor="text1"/>
                <w:lang w:val="en-GB"/>
              </w:rPr>
              <w:br/>
              <w:t>Lesson 1</w:t>
            </w:r>
          </w:p>
        </w:tc>
      </w:tr>
      <w:tr w:rsidR="005C59A2" w:rsidRPr="003A19A2" w14:paraId="3A68ABBF" w14:textId="77777777" w:rsidTr="02576881">
        <w:trPr>
          <w:trHeight w:val="1385"/>
        </w:trPr>
        <w:tc>
          <w:tcPr>
            <w:cnfStyle w:val="001000000000" w:firstRow="0" w:lastRow="0" w:firstColumn="1" w:lastColumn="0" w:oddVBand="0" w:evenVBand="0" w:oddHBand="0" w:evenHBand="0" w:firstRowFirstColumn="0" w:firstRowLastColumn="0" w:lastRowFirstColumn="0" w:lastRowLastColumn="0"/>
            <w:tcW w:w="1508" w:type="dxa"/>
          </w:tcPr>
          <w:p w14:paraId="32F934B8" w14:textId="77777777" w:rsidR="005C59A2" w:rsidRPr="003A19A2" w:rsidRDefault="005C59A2" w:rsidP="005C59A2">
            <w:pPr>
              <w:autoSpaceDE w:val="0"/>
              <w:autoSpaceDN w:val="0"/>
              <w:adjustRightInd w:val="0"/>
              <w:spacing w:before="40" w:after="40" w:line="200" w:lineRule="atLeast"/>
              <w:rPr>
                <w:b w:val="0"/>
                <w:bCs w:val="0"/>
                <w:color w:val="000000"/>
                <w:sz w:val="18"/>
                <w:szCs w:val="18"/>
              </w:rPr>
            </w:pPr>
            <w:r w:rsidRPr="003A19A2">
              <w:rPr>
                <w:color w:val="000000"/>
                <w:sz w:val="18"/>
                <w:szCs w:val="18"/>
              </w:rPr>
              <w:t>Topic 11.1.4: Parallel processing</w:t>
            </w:r>
          </w:p>
          <w:p w14:paraId="1D6840CD" w14:textId="77777777" w:rsidR="005C59A2" w:rsidRPr="003A19A2" w:rsidRDefault="005C59A2" w:rsidP="005C59A2">
            <w:pPr>
              <w:autoSpaceDE w:val="0"/>
              <w:autoSpaceDN w:val="0"/>
              <w:adjustRightInd w:val="0"/>
              <w:spacing w:before="40" w:after="40" w:line="200" w:lineRule="atLeast"/>
              <w:rPr>
                <w:b w:val="0"/>
                <w:bCs w:val="0"/>
                <w:color w:val="000000"/>
                <w:sz w:val="18"/>
                <w:szCs w:val="18"/>
              </w:rPr>
            </w:pPr>
          </w:p>
          <w:p w14:paraId="220B71A6" w14:textId="77777777" w:rsidR="008E0605" w:rsidRDefault="003C1507" w:rsidP="005C59A2">
            <w:pPr>
              <w:pStyle w:val="TableText"/>
              <w:rPr>
                <w:rFonts w:asciiTheme="minorHAnsi" w:hAnsiTheme="minorHAnsi"/>
                <w:b w:val="0"/>
                <w:bCs w:val="0"/>
                <w:noProof w:val="0"/>
                <w:color w:val="6D35FD" w:themeColor="accent1" w:themeShade="BF"/>
                <w:sz w:val="18"/>
                <w:szCs w:val="18"/>
                <w:lang w:val="en-GB"/>
              </w:rPr>
            </w:pPr>
            <w:r w:rsidRPr="003C1507">
              <w:rPr>
                <w:rFonts w:asciiTheme="minorHAnsi" w:hAnsiTheme="minorHAnsi"/>
                <w:noProof w:val="0"/>
                <w:color w:val="6D35FD" w:themeColor="accent1" w:themeShade="BF"/>
                <w:sz w:val="18"/>
                <w:szCs w:val="18"/>
                <w:lang w:val="en-GB"/>
              </w:rPr>
              <w:t>Lesson title:</w:t>
            </w:r>
            <w:r w:rsidR="005C59A2" w:rsidRPr="003A19A2">
              <w:rPr>
                <w:rFonts w:asciiTheme="minorHAnsi" w:hAnsiTheme="minorHAnsi"/>
                <w:noProof w:val="0"/>
                <w:color w:val="6D35FD" w:themeColor="accent1" w:themeShade="BF"/>
                <w:sz w:val="18"/>
                <w:szCs w:val="18"/>
                <w:lang w:val="en-GB"/>
              </w:rPr>
              <w:t xml:space="preserve"> </w:t>
            </w:r>
          </w:p>
          <w:p w14:paraId="0C2ADADE" w14:textId="77777777" w:rsidR="008E0605" w:rsidRDefault="008E0605" w:rsidP="005C59A2">
            <w:pPr>
              <w:pStyle w:val="TableText"/>
              <w:rPr>
                <w:rFonts w:asciiTheme="minorHAnsi" w:hAnsiTheme="minorHAnsi"/>
                <w:b w:val="0"/>
                <w:bCs w:val="0"/>
                <w:noProof w:val="0"/>
                <w:color w:val="6D35FD" w:themeColor="accent1" w:themeShade="BF"/>
                <w:sz w:val="18"/>
                <w:szCs w:val="18"/>
                <w:lang w:val="en-GB"/>
              </w:rPr>
            </w:pPr>
          </w:p>
          <w:p w14:paraId="05349F76" w14:textId="2C13BC48" w:rsidR="005C59A2" w:rsidRPr="003A19A2" w:rsidRDefault="005C59A2" w:rsidP="005C59A2">
            <w:pPr>
              <w:pStyle w:val="TableText"/>
              <w:rPr>
                <w:rFonts w:asciiTheme="minorHAnsi" w:hAnsiTheme="minorHAnsi"/>
                <w:noProof w:val="0"/>
                <w:sz w:val="18"/>
                <w:szCs w:val="18"/>
                <w:lang w:val="en-GB"/>
              </w:rPr>
            </w:pPr>
            <w:r w:rsidRPr="003A19A2">
              <w:rPr>
                <w:rFonts w:asciiTheme="minorHAnsi" w:hAnsiTheme="minorHAnsi"/>
                <w:b w:val="0"/>
                <w:bCs w:val="0"/>
                <w:noProof w:val="0"/>
                <w:color w:val="000000"/>
                <w:sz w:val="18"/>
                <w:szCs w:val="18"/>
                <w:lang w:val="en-GB"/>
              </w:rPr>
              <w:t>Parallel processing</w:t>
            </w:r>
          </w:p>
        </w:tc>
        <w:tc>
          <w:tcPr>
            <w:tcW w:w="2740" w:type="dxa"/>
            <w:gridSpan w:val="2"/>
          </w:tcPr>
          <w:p w14:paraId="3B8E6875" w14:textId="77777777" w:rsidR="005C59A2" w:rsidRPr="003A19A2" w:rsidRDefault="005C59A2" w:rsidP="00277C48">
            <w:pPr>
              <w:pStyle w:val="Default"/>
              <w:numPr>
                <w:ilvl w:val="2"/>
                <w:numId w:val="28"/>
              </w:numP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3A19A2">
              <w:rPr>
                <w:rFonts w:asciiTheme="minorHAnsi" w:hAnsiTheme="minorHAnsi"/>
                <w:b/>
                <w:bCs/>
                <w:sz w:val="18"/>
                <w:szCs w:val="18"/>
              </w:rPr>
              <w:t xml:space="preserve">Parallel processing: </w:t>
            </w:r>
          </w:p>
          <w:p w14:paraId="5F527EC5" w14:textId="77777777" w:rsidR="00F6646A" w:rsidRPr="003A19A2" w:rsidRDefault="00F6646A" w:rsidP="00F6646A">
            <w:pPr>
              <w:pStyle w:val="Default"/>
              <w:ind w:left="720"/>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p>
          <w:p w14:paraId="614A1C08" w14:textId="77777777" w:rsidR="005C59A2" w:rsidRPr="003A19A2" w:rsidRDefault="005C59A2" w:rsidP="00277C48">
            <w:pPr>
              <w:pStyle w:val="Default"/>
              <w:numPr>
                <w:ilvl w:val="1"/>
                <w:numId w:val="27"/>
              </w:numP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Multicore processors </w:t>
            </w:r>
          </w:p>
          <w:p w14:paraId="73223C57" w14:textId="77777777" w:rsidR="005C59A2" w:rsidRPr="003A19A2" w:rsidRDefault="005C59A2" w:rsidP="00277C48">
            <w:pPr>
              <w:pStyle w:val="Default"/>
              <w:numPr>
                <w:ilvl w:val="0"/>
                <w:numId w:val="26"/>
              </w:numP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Multiple instruction multiple data (MIMD) </w:t>
            </w:r>
          </w:p>
          <w:p w14:paraId="0371C2DB" w14:textId="77777777" w:rsidR="005C59A2" w:rsidRPr="003A19A2" w:rsidRDefault="005C59A2" w:rsidP="00277C48">
            <w:pPr>
              <w:pStyle w:val="Default"/>
              <w:numPr>
                <w:ilvl w:val="1"/>
                <w:numId w:val="27"/>
              </w:numP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Graphic processing units (GPUs) </w:t>
            </w:r>
          </w:p>
          <w:p w14:paraId="3E4CF8BE" w14:textId="77777777" w:rsidR="005C59A2" w:rsidRPr="003A19A2" w:rsidRDefault="005C59A2" w:rsidP="00277C48">
            <w:pPr>
              <w:pStyle w:val="Default"/>
              <w:numPr>
                <w:ilvl w:val="0"/>
                <w:numId w:val="26"/>
              </w:numP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Single instruction multiple data (SIMD) </w:t>
            </w:r>
          </w:p>
          <w:p w14:paraId="29EF58CE" w14:textId="77777777" w:rsidR="005C59A2" w:rsidRPr="003A19A2" w:rsidRDefault="005C59A2" w:rsidP="005C59A2">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p>
          <w:p w14:paraId="5E2EB11F" w14:textId="04D48796" w:rsidR="005C59A2" w:rsidRPr="003A19A2" w:rsidRDefault="000130CE"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5C59A2" w:rsidRPr="003A19A2">
              <w:rPr>
                <w:rFonts w:asciiTheme="minorHAnsi" w:eastAsia="Open Sans" w:hAnsiTheme="minorHAnsi"/>
                <w:color w:val="000000" w:themeColor="text1"/>
                <w:sz w:val="18"/>
                <w:szCs w:val="18"/>
              </w:rPr>
              <w:t xml:space="preserve"> </w:t>
            </w:r>
          </w:p>
          <w:p w14:paraId="404DEDBE" w14:textId="77777777" w:rsidR="005C59A2" w:rsidRPr="003A19A2" w:rsidRDefault="005C59A2"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08A6790E" w14:textId="77777777" w:rsidR="005C59A2" w:rsidRPr="003A19A2" w:rsidRDefault="005C59A2"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757EB831" w14:textId="77777777" w:rsidR="005C59A2" w:rsidRPr="003A19A2" w:rsidRDefault="005C59A2"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196D3327" w14:textId="77777777" w:rsidR="005C59A2" w:rsidRPr="003A19A2" w:rsidRDefault="005C59A2"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0D5022AF" w14:textId="77777777" w:rsidR="005C59A2" w:rsidRPr="003A19A2" w:rsidRDefault="005C59A2"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564F39F0" w14:textId="77777777" w:rsidR="005C59A2" w:rsidRPr="003A19A2" w:rsidRDefault="005C59A2"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386E8607" w14:textId="77777777" w:rsidR="005C59A2" w:rsidRPr="003A19A2" w:rsidRDefault="005C59A2"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03188C38" w14:textId="77777777" w:rsidR="005C59A2" w:rsidRPr="003A19A2" w:rsidRDefault="005C59A2" w:rsidP="005C59A2">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p>
          <w:p w14:paraId="5FC7F35E" w14:textId="46E47F42" w:rsidR="005C59A2" w:rsidRPr="003A19A2" w:rsidRDefault="003C1507" w:rsidP="005C59A2">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r w:rsidRPr="003C1507">
              <w:rPr>
                <w:rFonts w:asciiTheme="minorHAnsi" w:eastAsia="Open Sans" w:hAnsiTheme="minorHAnsi"/>
                <w:color w:val="6D35FD" w:themeColor="accent1" w:themeShade="BF"/>
                <w:sz w:val="18"/>
                <w:szCs w:val="18"/>
              </w:rPr>
              <w:t>Students will be able to:</w:t>
            </w:r>
          </w:p>
          <w:p w14:paraId="14D051BE" w14:textId="77777777" w:rsidR="005C59A2" w:rsidRPr="003A19A2" w:rsidRDefault="005C59A2"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Identify and complete a diagrammatic representation of parallel processing.</w:t>
            </w:r>
          </w:p>
          <w:p w14:paraId="4ED62D5D" w14:textId="77777777" w:rsidR="005C59A2" w:rsidRPr="003A19A2" w:rsidRDefault="005C59A2" w:rsidP="005C59A2">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4680" w:type="dxa"/>
          </w:tcPr>
          <w:p w14:paraId="16DCA26B" w14:textId="7559D252" w:rsidR="005C59A2" w:rsidRPr="003A19A2" w:rsidRDefault="002E3040" w:rsidP="005C59A2">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5C59A2" w:rsidRPr="003A19A2">
              <w:rPr>
                <w:rFonts w:cs="Open Sans"/>
                <w:color w:val="auto"/>
                <w:sz w:val="18"/>
                <w:szCs w:val="18"/>
              </w:rPr>
              <w:t>  </w:t>
            </w:r>
          </w:p>
          <w:p w14:paraId="294FA5C9" w14:textId="77777777" w:rsidR="005C59A2" w:rsidRPr="003A19A2" w:rsidRDefault="005C59A2" w:rsidP="00277C48">
            <w:pPr>
              <w:numPr>
                <w:ilvl w:val="0"/>
                <w:numId w:val="18"/>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approaches to parallel processing </w:t>
            </w:r>
          </w:p>
          <w:p w14:paraId="6F97CB5C" w14:textId="77777777" w:rsidR="005C59A2" w:rsidRPr="003A19A2" w:rsidRDefault="005C59A2" w:rsidP="00277C48">
            <w:pPr>
              <w:numPr>
                <w:ilvl w:val="0"/>
                <w:numId w:val="19"/>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Teacher demonstrates diagrams of parallel processing p11 &amp; 13</w:t>
            </w:r>
          </w:p>
          <w:p w14:paraId="2D61833B" w14:textId="77777777" w:rsidR="005C59A2" w:rsidRPr="003A19A2" w:rsidRDefault="005C59A2" w:rsidP="00277C48">
            <w:pPr>
              <w:numPr>
                <w:ilvl w:val="0"/>
                <w:numId w:val="20"/>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definition, function, characteristics, operation, benefit and drawbacks, as well as why parallel processing is needed</w:t>
            </w:r>
          </w:p>
          <w:p w14:paraId="10F43D30" w14:textId="77777777" w:rsidR="005C59A2" w:rsidRPr="003A19A2" w:rsidRDefault="005C59A2" w:rsidP="00F6646A">
            <w:pPr>
              <w:spacing w:after="0"/>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04DC0A3F" w14:textId="4BA689B1" w:rsidR="005C59A2" w:rsidRPr="003A19A2" w:rsidRDefault="002E3040" w:rsidP="005C59A2">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5C59A2" w:rsidRPr="003A19A2">
              <w:rPr>
                <w:rFonts w:cs="Open Sans"/>
                <w:color w:val="auto"/>
                <w:sz w:val="18"/>
                <w:szCs w:val="18"/>
              </w:rPr>
              <w:t> </w:t>
            </w:r>
          </w:p>
          <w:p w14:paraId="0881C205" w14:textId="77777777" w:rsidR="005C59A2" w:rsidRPr="003A19A2" w:rsidRDefault="005C59A2" w:rsidP="00277C48">
            <w:pPr>
              <w:numPr>
                <w:ilvl w:val="0"/>
                <w:numId w:val="21"/>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Students complete questions on </w:t>
            </w:r>
            <w:proofErr w:type="spellStart"/>
            <w:r w:rsidRPr="003A19A2">
              <w:rPr>
                <w:rFonts w:cs="Open Sans"/>
                <w:color w:val="auto"/>
                <w:sz w:val="18"/>
                <w:szCs w:val="18"/>
              </w:rPr>
              <w:t>AdaCS</w:t>
            </w:r>
            <w:proofErr w:type="spellEnd"/>
          </w:p>
          <w:p w14:paraId="09971BCD" w14:textId="77777777" w:rsidR="005C59A2" w:rsidRPr="003A19A2" w:rsidRDefault="005C59A2" w:rsidP="005C59A2">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74FCF6F4" w14:textId="19A74983" w:rsidR="005C59A2" w:rsidRPr="003A19A2" w:rsidRDefault="002D2D1D" w:rsidP="005C59A2">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5C59A2" w:rsidRPr="003A19A2">
              <w:rPr>
                <w:rFonts w:cs="Open Sans"/>
                <w:color w:val="000000" w:themeColor="text1"/>
                <w:sz w:val="18"/>
                <w:szCs w:val="18"/>
              </w:rPr>
              <w:t xml:space="preserve">pp. 10-14 </w:t>
            </w:r>
            <w:r w:rsidR="005C59A2" w:rsidRPr="003A19A2">
              <w:rPr>
                <w:rFonts w:eastAsia="Open Sans" w:cs="Open Sans"/>
                <w:color w:val="000000" w:themeColor="text1"/>
                <w:sz w:val="18"/>
                <w:szCs w:val="18"/>
              </w:rPr>
              <w:t xml:space="preserve"> </w:t>
            </w:r>
          </w:p>
          <w:p w14:paraId="279AF73D" w14:textId="77777777" w:rsidR="005C59A2" w:rsidRPr="003A19A2" w:rsidRDefault="005C59A2" w:rsidP="005C59A2">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7F0B97BA" w14:textId="77777777" w:rsidR="005C59A2" w:rsidRDefault="005C59A2" w:rsidP="005C59A2">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roofErr w:type="spellStart"/>
            <w:r w:rsidRPr="003A19A2">
              <w:rPr>
                <w:rFonts w:eastAsia="Open Sans" w:cs="Open Sans"/>
                <w:color w:val="000000" w:themeColor="text1"/>
                <w:sz w:val="18"/>
                <w:szCs w:val="18"/>
              </w:rPr>
              <w:t>AdaCS</w:t>
            </w:r>
            <w:proofErr w:type="spellEnd"/>
            <w:r w:rsidRPr="003A19A2">
              <w:rPr>
                <w:rFonts w:eastAsia="Open Sans" w:cs="Open Sans"/>
                <w:color w:val="000000" w:themeColor="text1"/>
                <w:sz w:val="18"/>
                <w:szCs w:val="18"/>
              </w:rPr>
              <w:t xml:space="preserve"> notes and questions:</w:t>
            </w:r>
          </w:p>
          <w:p w14:paraId="456ABBDB" w14:textId="77777777" w:rsidR="008C6FEA" w:rsidRPr="003A19A2" w:rsidRDefault="008C6FEA" w:rsidP="005C59A2">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7AC8C017" w14:textId="77777777" w:rsidR="005C59A2" w:rsidRPr="00B94107" w:rsidRDefault="005C59A2" w:rsidP="005C59A2">
            <w:pPr>
              <w:spacing w:before="40" w:after="40"/>
              <w:cnfStyle w:val="000000000000" w:firstRow="0" w:lastRow="0" w:firstColumn="0" w:lastColumn="0" w:oddVBand="0" w:evenVBand="0" w:oddHBand="0" w:evenHBand="0" w:firstRowFirstColumn="0" w:firstRowLastColumn="0" w:lastRowFirstColumn="0" w:lastRowLastColumn="0"/>
              <w:rPr>
                <w:rStyle w:val="Hyperlink"/>
                <w:sz w:val="18"/>
                <w:szCs w:val="18"/>
              </w:rPr>
            </w:pPr>
            <w:hyperlink r:id="rId18" w:anchor="multiple-cores" w:history="1">
              <w:r w:rsidRPr="00B94107">
                <w:rPr>
                  <w:rStyle w:val="Hyperlink"/>
                  <w:color w:val="000000" w:themeColor="text1"/>
                  <w:sz w:val="18"/>
                  <w:szCs w:val="18"/>
                </w:rPr>
                <w:t>https://adacomputerscience.org/concepts/arch_performance#multiple-cores</w:t>
              </w:r>
            </w:hyperlink>
          </w:p>
          <w:p w14:paraId="0512358F" w14:textId="77777777" w:rsidR="005C59A2" w:rsidRPr="003A19A2" w:rsidRDefault="005C59A2" w:rsidP="005C59A2">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1982" w:type="dxa"/>
          </w:tcPr>
          <w:p w14:paraId="0EAB32A1" w14:textId="4A77105A"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Analysis</w:t>
            </w:r>
          </w:p>
          <w:p w14:paraId="3DDE20FE" w14:textId="37E21BBC"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Communication</w:t>
            </w:r>
          </w:p>
          <w:p w14:paraId="7C666B44" w14:textId="3961EA46"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Critical thinking</w:t>
            </w:r>
          </w:p>
          <w:p w14:paraId="28D10F91" w14:textId="38FA619B"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Problem solving</w:t>
            </w:r>
          </w:p>
          <w:p w14:paraId="6546F98C" w14:textId="7783990E"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9" w:type="dxa"/>
          </w:tcPr>
          <w:p w14:paraId="437BDAD9" w14:textId="454CAA64" w:rsidR="02576881" w:rsidRPr="00A20589" w:rsidRDefault="02576881" w:rsidP="00A2058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Intellectual interest and curiosity</w:t>
            </w:r>
          </w:p>
          <w:p w14:paraId="6EA2E2C0" w14:textId="7A535969" w:rsidR="02576881" w:rsidRPr="00A20589" w:rsidRDefault="02576881" w:rsidP="00A2058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Critical thinking</w:t>
            </w:r>
          </w:p>
          <w:p w14:paraId="33136173" w14:textId="7161A7D3" w:rsidR="02576881" w:rsidRPr="00A20589" w:rsidRDefault="02576881" w:rsidP="00A2058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Analysis</w:t>
            </w:r>
          </w:p>
        </w:tc>
      </w:tr>
      <w:tr w:rsidR="005C59A2" w:rsidRPr="003A19A2" w14:paraId="59EE2AB4" w14:textId="77777777" w:rsidTr="002E449A">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7" w:type="dxa"/>
            <w:gridSpan w:val="7"/>
            <w:shd w:val="clear" w:color="auto" w:fill="E3DBF9" w:themeFill="accent2" w:themeFillTint="33"/>
          </w:tcPr>
          <w:p w14:paraId="5C91A184" w14:textId="4F887FB1" w:rsidR="005C59A2" w:rsidRPr="003A19A2" w:rsidRDefault="005C59A2" w:rsidP="005C59A2">
            <w:pPr>
              <w:pStyle w:val="TableHeading"/>
              <w:rPr>
                <w:noProof w:val="0"/>
                <w:lang w:val="en-GB"/>
              </w:rPr>
            </w:pPr>
            <w:r w:rsidRPr="003A19A2">
              <w:rPr>
                <w:b/>
                <w:bCs/>
                <w:noProof w:val="0"/>
                <w:color w:val="000000" w:themeColor="text1"/>
                <w:lang w:val="en-GB"/>
              </w:rPr>
              <w:t xml:space="preserve">Week 2 </w:t>
            </w:r>
            <w:r w:rsidRPr="003A19A2">
              <w:rPr>
                <w:b/>
                <w:bCs/>
                <w:noProof w:val="0"/>
                <w:color w:val="000000" w:themeColor="text1"/>
                <w:lang w:val="en-GB"/>
              </w:rPr>
              <w:br/>
              <w:t>Lesson 2</w:t>
            </w:r>
          </w:p>
        </w:tc>
      </w:tr>
      <w:tr w:rsidR="00073508" w:rsidRPr="003A19A2" w14:paraId="3D35BFD5" w14:textId="77777777" w:rsidTr="02576881">
        <w:trPr>
          <w:trHeight w:val="844"/>
        </w:trPr>
        <w:tc>
          <w:tcPr>
            <w:cnfStyle w:val="001000000000" w:firstRow="0" w:lastRow="0" w:firstColumn="1" w:lastColumn="0" w:oddVBand="0" w:evenVBand="0" w:oddHBand="0" w:evenHBand="0" w:firstRowFirstColumn="0" w:firstRowLastColumn="0" w:lastRowFirstColumn="0" w:lastRowLastColumn="0"/>
            <w:tcW w:w="1556" w:type="dxa"/>
            <w:gridSpan w:val="2"/>
          </w:tcPr>
          <w:p w14:paraId="3DC6AF83" w14:textId="77777777" w:rsidR="00073508" w:rsidRPr="003A19A2" w:rsidRDefault="00073508" w:rsidP="00073508">
            <w:pPr>
              <w:autoSpaceDE w:val="0"/>
              <w:autoSpaceDN w:val="0"/>
              <w:adjustRightInd w:val="0"/>
              <w:spacing w:before="40" w:after="40" w:line="200" w:lineRule="atLeast"/>
              <w:rPr>
                <w:b w:val="0"/>
                <w:bCs w:val="0"/>
                <w:color w:val="000000"/>
                <w:sz w:val="18"/>
                <w:szCs w:val="18"/>
              </w:rPr>
            </w:pPr>
            <w:r w:rsidRPr="003A19A2">
              <w:rPr>
                <w:color w:val="000000"/>
                <w:sz w:val="18"/>
                <w:szCs w:val="18"/>
              </w:rPr>
              <w:lastRenderedPageBreak/>
              <w:t>Topic 11.1.5: Embedded systems</w:t>
            </w:r>
          </w:p>
          <w:p w14:paraId="1CEEC8EC" w14:textId="77777777" w:rsidR="002E449A" w:rsidRPr="002E449A" w:rsidRDefault="002E449A" w:rsidP="00277C48">
            <w:pPr>
              <w:pStyle w:val="ListParagraph"/>
              <w:numPr>
                <w:ilvl w:val="0"/>
                <w:numId w:val="29"/>
              </w:numPr>
              <w:autoSpaceDE w:val="0"/>
              <w:autoSpaceDN w:val="0"/>
              <w:adjustRightInd w:val="0"/>
              <w:spacing w:before="40" w:after="40" w:line="200" w:lineRule="atLeast"/>
              <w:ind w:left="164" w:hanging="164"/>
              <w:rPr>
                <w:rFonts w:asciiTheme="minorHAnsi" w:eastAsia="Open Sans" w:hAnsiTheme="minorHAnsi" w:cs="Open Sans"/>
                <w:sz w:val="18"/>
                <w:szCs w:val="18"/>
              </w:rPr>
            </w:pPr>
          </w:p>
          <w:p w14:paraId="0A47FBB3" w14:textId="70AC4C0F" w:rsidR="00073508" w:rsidRPr="003A19A2" w:rsidRDefault="00073508" w:rsidP="002E449A">
            <w:pPr>
              <w:pStyle w:val="ListParagraph"/>
              <w:autoSpaceDE w:val="0"/>
              <w:autoSpaceDN w:val="0"/>
              <w:adjustRightInd w:val="0"/>
              <w:spacing w:before="40" w:after="40" w:line="200" w:lineRule="atLeast"/>
              <w:ind w:left="164"/>
              <w:rPr>
                <w:rFonts w:asciiTheme="minorHAnsi" w:eastAsia="Open Sans" w:hAnsiTheme="minorHAnsi" w:cs="Open Sans"/>
                <w:sz w:val="18"/>
                <w:szCs w:val="18"/>
              </w:rPr>
            </w:pPr>
            <w:r w:rsidRPr="003A19A2">
              <w:rPr>
                <w:rFonts w:asciiTheme="minorHAnsi" w:eastAsia="Open Sans" w:hAnsiTheme="minorHAnsi" w:cs="Open Sans"/>
                <w:sz w:val="18"/>
                <w:szCs w:val="18"/>
              </w:rPr>
              <w:t>Hardware components</w:t>
            </w:r>
          </w:p>
          <w:p w14:paraId="068FC3F8" w14:textId="77777777" w:rsidR="00073508" w:rsidRPr="003A19A2" w:rsidRDefault="00073508" w:rsidP="00073508">
            <w:pPr>
              <w:autoSpaceDE w:val="0"/>
              <w:autoSpaceDN w:val="0"/>
              <w:adjustRightInd w:val="0"/>
              <w:spacing w:before="40" w:after="40" w:line="200" w:lineRule="atLeast"/>
              <w:rPr>
                <w:rFonts w:eastAsia="Open Sans" w:cs="Open Sans"/>
                <w:b w:val="0"/>
                <w:bCs w:val="0"/>
                <w:color w:val="000000" w:themeColor="text1"/>
                <w:sz w:val="18"/>
                <w:szCs w:val="18"/>
              </w:rPr>
            </w:pPr>
          </w:p>
          <w:p w14:paraId="74844E55" w14:textId="77777777" w:rsidR="008E0605" w:rsidRDefault="003C1507" w:rsidP="00073508">
            <w:pPr>
              <w:pStyle w:val="TableText"/>
              <w:rPr>
                <w:rFonts w:asciiTheme="minorHAnsi" w:eastAsia="Open Sans" w:hAnsiTheme="minorHAnsi" w:cs="Open Sans"/>
                <w:b w:val="0"/>
                <w:bCs w:val="0"/>
                <w:noProof w:val="0"/>
                <w:sz w:val="18"/>
                <w:szCs w:val="18"/>
                <w:lang w:val="en-GB"/>
              </w:rPr>
            </w:pPr>
            <w:r w:rsidRPr="003C1507">
              <w:rPr>
                <w:rFonts w:asciiTheme="minorHAnsi" w:eastAsia="Open Sans" w:hAnsiTheme="minorHAnsi" w:cs="Open Sans"/>
                <w:noProof w:val="0"/>
                <w:color w:val="6D35FD" w:themeColor="accent1" w:themeShade="BF"/>
                <w:sz w:val="18"/>
                <w:szCs w:val="18"/>
                <w:lang w:val="en-GB"/>
              </w:rPr>
              <w:t>Lesson title:</w:t>
            </w:r>
            <w:r w:rsidR="00073508" w:rsidRPr="003A19A2">
              <w:rPr>
                <w:rFonts w:asciiTheme="minorHAnsi" w:eastAsia="Open Sans" w:hAnsiTheme="minorHAnsi" w:cs="Open Sans"/>
                <w:noProof w:val="0"/>
                <w:sz w:val="18"/>
                <w:szCs w:val="18"/>
                <w:lang w:val="en-GB"/>
              </w:rPr>
              <w:t xml:space="preserve"> </w:t>
            </w:r>
          </w:p>
          <w:p w14:paraId="276A99EC" w14:textId="77777777" w:rsidR="008E0605" w:rsidRDefault="008E0605" w:rsidP="00073508">
            <w:pPr>
              <w:pStyle w:val="TableText"/>
              <w:rPr>
                <w:rFonts w:asciiTheme="minorHAnsi" w:eastAsia="Open Sans" w:hAnsiTheme="minorHAnsi" w:cs="Open Sans"/>
                <w:b w:val="0"/>
                <w:bCs w:val="0"/>
                <w:noProof w:val="0"/>
                <w:sz w:val="18"/>
                <w:szCs w:val="18"/>
                <w:lang w:val="en-GB"/>
              </w:rPr>
            </w:pPr>
          </w:p>
          <w:p w14:paraId="20E92EDB" w14:textId="3C3FBEB7" w:rsidR="00073508" w:rsidRPr="003A19A2" w:rsidRDefault="00073508" w:rsidP="00073508">
            <w:pPr>
              <w:pStyle w:val="TableText"/>
              <w:rPr>
                <w:rFonts w:asciiTheme="minorHAnsi" w:hAnsiTheme="minorHAnsi"/>
                <w:noProof w:val="0"/>
                <w:sz w:val="18"/>
                <w:szCs w:val="18"/>
                <w:lang w:val="en-GB"/>
              </w:rPr>
            </w:pPr>
            <w:r w:rsidRPr="003A19A2">
              <w:rPr>
                <w:rFonts w:asciiTheme="minorHAnsi" w:eastAsia="Open Sans" w:hAnsiTheme="minorHAnsi" w:cs="Open Sans"/>
                <w:b w:val="0"/>
                <w:bCs w:val="0"/>
                <w:noProof w:val="0"/>
                <w:sz w:val="18"/>
                <w:szCs w:val="18"/>
                <w:lang w:val="en-GB"/>
              </w:rPr>
              <w:t>Hardware components of embedded systems</w:t>
            </w:r>
          </w:p>
        </w:tc>
        <w:tc>
          <w:tcPr>
            <w:tcW w:w="2692" w:type="dxa"/>
          </w:tcPr>
          <w:p w14:paraId="28FF210F" w14:textId="77777777" w:rsidR="00073508" w:rsidRPr="00B45B2A" w:rsidRDefault="00073508" w:rsidP="00277C48">
            <w:pPr>
              <w:pStyle w:val="Default"/>
              <w:numPr>
                <w:ilvl w:val="2"/>
                <w:numId w:val="28"/>
              </w:numP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Embedded systems: </w:t>
            </w:r>
          </w:p>
          <w:p w14:paraId="7B6B25FC" w14:textId="77777777" w:rsidR="00B45B2A" w:rsidRPr="003A19A2" w:rsidRDefault="00B45B2A" w:rsidP="00B45B2A">
            <w:pPr>
              <w:pStyle w:val="Default"/>
              <w:ind w:left="720"/>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p>
          <w:p w14:paraId="5EA40641" w14:textId="77777777" w:rsidR="00073508" w:rsidRPr="003A19A2" w:rsidRDefault="00073508" w:rsidP="00277C48">
            <w:pPr>
              <w:pStyle w:val="Default"/>
              <w:numPr>
                <w:ilvl w:val="0"/>
                <w:numId w:val="31"/>
              </w:numP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Hardware components: </w:t>
            </w:r>
          </w:p>
          <w:p w14:paraId="5590C23B" w14:textId="77777777" w:rsidR="00073508" w:rsidRPr="003A19A2" w:rsidRDefault="00073508" w:rsidP="00277C48">
            <w:pPr>
              <w:pStyle w:val="Default"/>
              <w:numPr>
                <w:ilvl w:val="0"/>
                <w:numId w:val="16"/>
              </w:numPr>
              <w:ind w:left="463" w:hanging="142"/>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Microprocessor </w:t>
            </w:r>
          </w:p>
          <w:p w14:paraId="2D782A60" w14:textId="77777777" w:rsidR="00073508" w:rsidRPr="003A19A2" w:rsidRDefault="00073508" w:rsidP="00277C48">
            <w:pPr>
              <w:pStyle w:val="Default"/>
              <w:numPr>
                <w:ilvl w:val="0"/>
                <w:numId w:val="16"/>
              </w:numPr>
              <w:ind w:left="463" w:hanging="142"/>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Microcontroller unit (MCU) </w:t>
            </w:r>
          </w:p>
          <w:p w14:paraId="75FE6FA7" w14:textId="77777777" w:rsidR="00073508" w:rsidRPr="003A19A2" w:rsidRDefault="00073508" w:rsidP="00277C48">
            <w:pPr>
              <w:pStyle w:val="Default"/>
              <w:numPr>
                <w:ilvl w:val="0"/>
                <w:numId w:val="16"/>
              </w:numPr>
              <w:ind w:left="463" w:hanging="142"/>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Memory </w:t>
            </w:r>
          </w:p>
          <w:p w14:paraId="3D0E3E26" w14:textId="77777777" w:rsidR="00073508" w:rsidRPr="003A19A2" w:rsidRDefault="00073508" w:rsidP="00277C48">
            <w:pPr>
              <w:pStyle w:val="Default"/>
              <w:numPr>
                <w:ilvl w:val="0"/>
                <w:numId w:val="16"/>
              </w:numPr>
              <w:ind w:left="463" w:hanging="142"/>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I/O interfaces and ports </w:t>
            </w:r>
          </w:p>
          <w:p w14:paraId="6673019B" w14:textId="77777777" w:rsidR="00073508" w:rsidRPr="003A19A2" w:rsidRDefault="00073508" w:rsidP="00277C48">
            <w:pPr>
              <w:pStyle w:val="Default"/>
              <w:numPr>
                <w:ilvl w:val="0"/>
                <w:numId w:val="16"/>
              </w:numPr>
              <w:ind w:left="463" w:hanging="142"/>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Sensors [accelerometers, vibration, sound, temperature]</w:t>
            </w:r>
          </w:p>
          <w:p w14:paraId="65119449" w14:textId="77777777" w:rsidR="00073508" w:rsidRPr="003A19A2" w:rsidRDefault="00073508" w:rsidP="00277C48">
            <w:pPr>
              <w:pStyle w:val="Default"/>
              <w:numPr>
                <w:ilvl w:val="0"/>
                <w:numId w:val="16"/>
              </w:numPr>
              <w:ind w:left="463" w:hanging="142"/>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Actuators</w:t>
            </w:r>
          </w:p>
          <w:p w14:paraId="6E72B3D2" w14:textId="77777777" w:rsidR="00073508" w:rsidRPr="003A19A2" w:rsidRDefault="00073508"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p>
          <w:p w14:paraId="4169706E" w14:textId="1B920F5F" w:rsidR="00073508" w:rsidRPr="003A19A2" w:rsidRDefault="000130CE"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073508" w:rsidRPr="003A19A2">
              <w:rPr>
                <w:rFonts w:asciiTheme="minorHAnsi" w:eastAsia="Open Sans" w:hAnsiTheme="minorHAnsi"/>
                <w:color w:val="000000" w:themeColor="text1"/>
                <w:sz w:val="18"/>
                <w:szCs w:val="18"/>
              </w:rPr>
              <w:t xml:space="preserve"> </w:t>
            </w:r>
          </w:p>
          <w:p w14:paraId="1F263C4B" w14:textId="77777777" w:rsidR="00B45B2A" w:rsidRDefault="00B45B2A" w:rsidP="00B45B2A">
            <w:pPr>
              <w:pStyle w:val="Default"/>
              <w:ind w:left="60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p>
          <w:p w14:paraId="050B1098" w14:textId="589D21CB" w:rsidR="00073508" w:rsidRPr="003A19A2" w:rsidRDefault="00073508"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14884886" w14:textId="77777777" w:rsidR="00073508" w:rsidRPr="003A19A2" w:rsidRDefault="00073508"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4B530416" w14:textId="77777777" w:rsidR="00073508" w:rsidRPr="003A19A2" w:rsidRDefault="00073508"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4AD09DCD" w14:textId="77777777" w:rsidR="00073508" w:rsidRPr="003A19A2" w:rsidRDefault="00073508"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4042AB32" w14:textId="77777777" w:rsidR="00073508" w:rsidRPr="003A19A2" w:rsidRDefault="00073508"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58AE8251" w14:textId="77777777" w:rsidR="00073508" w:rsidRPr="003A19A2" w:rsidRDefault="00073508"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39CA3F82" w14:textId="77777777" w:rsidR="00073508" w:rsidRPr="003A19A2" w:rsidRDefault="00073508"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2CB75DE1" w14:textId="77777777" w:rsidR="00073508" w:rsidRPr="003A19A2" w:rsidRDefault="00073508" w:rsidP="00073508">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4680" w:type="dxa"/>
          </w:tcPr>
          <w:p w14:paraId="1EF32F27" w14:textId="5466B8DA" w:rsidR="00073508" w:rsidRPr="003A19A2" w:rsidRDefault="002E3040" w:rsidP="00073508">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073508" w:rsidRPr="003A19A2">
              <w:rPr>
                <w:rFonts w:cs="Open Sans"/>
                <w:color w:val="auto"/>
                <w:sz w:val="18"/>
                <w:szCs w:val="18"/>
              </w:rPr>
              <w:t>  </w:t>
            </w:r>
          </w:p>
          <w:p w14:paraId="7264A53C" w14:textId="77777777" w:rsidR="00073508" w:rsidRPr="003A19A2" w:rsidRDefault="00073508" w:rsidP="00277C48">
            <w:pPr>
              <w:numPr>
                <w:ilvl w:val="0"/>
                <w:numId w:val="18"/>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the different hardware components in an embedded system</w:t>
            </w:r>
          </w:p>
          <w:p w14:paraId="1A23E63C" w14:textId="77777777" w:rsidR="00073508" w:rsidRPr="003A19A2" w:rsidRDefault="00073508" w:rsidP="00277C48">
            <w:pPr>
              <w:numPr>
                <w:ilvl w:val="0"/>
                <w:numId w:val="19"/>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Option to look at some examples of embedded systems </w:t>
            </w:r>
          </w:p>
          <w:p w14:paraId="6E4453F3" w14:textId="77777777" w:rsidR="00073508" w:rsidRPr="003A19A2" w:rsidRDefault="00073508" w:rsidP="00277C48">
            <w:pPr>
              <w:numPr>
                <w:ilvl w:val="0"/>
                <w:numId w:val="20"/>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definition, function, characteristics, operation, benefit and drawbacks, as well as why embedded systems are needed</w:t>
            </w:r>
          </w:p>
          <w:p w14:paraId="4E558E68" w14:textId="77777777" w:rsidR="00073508" w:rsidRPr="003A19A2" w:rsidRDefault="00073508" w:rsidP="00B45B2A">
            <w:pPr>
              <w:spacing w:after="0"/>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434512CF" w14:textId="41BC5840" w:rsidR="00073508" w:rsidRPr="003A19A2" w:rsidRDefault="002E3040" w:rsidP="00073508">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073508" w:rsidRPr="003A19A2">
              <w:rPr>
                <w:rFonts w:cs="Open Sans"/>
                <w:color w:val="auto"/>
                <w:sz w:val="18"/>
                <w:szCs w:val="18"/>
              </w:rPr>
              <w:t> </w:t>
            </w:r>
          </w:p>
          <w:p w14:paraId="4BEF5FAC" w14:textId="77777777" w:rsidR="00073508" w:rsidRPr="003A19A2" w:rsidRDefault="00073508" w:rsidP="00277C48">
            <w:pPr>
              <w:numPr>
                <w:ilvl w:val="0"/>
                <w:numId w:val="23"/>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complete activity 3 on p16</w:t>
            </w:r>
          </w:p>
          <w:p w14:paraId="39362679" w14:textId="77777777" w:rsidR="00073508" w:rsidRPr="003A19A2" w:rsidRDefault="00073508" w:rsidP="00073508">
            <w:pPr>
              <w:ind w:left="360"/>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p>
          <w:p w14:paraId="11993DCF" w14:textId="77777777" w:rsidR="00073508" w:rsidRPr="003A19A2" w:rsidRDefault="00073508" w:rsidP="00073508">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6D6EB364" w14:textId="5F16CAEF" w:rsidR="00073508" w:rsidRPr="003A19A2" w:rsidRDefault="002D2D1D" w:rsidP="00073508">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073508" w:rsidRPr="003A19A2">
              <w:rPr>
                <w:rFonts w:cs="Open Sans"/>
                <w:color w:val="000000" w:themeColor="text1"/>
                <w:sz w:val="18"/>
                <w:szCs w:val="18"/>
              </w:rPr>
              <w:t xml:space="preserve">pp. 14-19 </w:t>
            </w:r>
            <w:r w:rsidR="00073508" w:rsidRPr="003A19A2">
              <w:rPr>
                <w:rFonts w:eastAsia="Open Sans" w:cs="Open Sans"/>
                <w:color w:val="000000" w:themeColor="text1"/>
                <w:sz w:val="18"/>
                <w:szCs w:val="18"/>
              </w:rPr>
              <w:t xml:space="preserve"> </w:t>
            </w:r>
          </w:p>
          <w:p w14:paraId="4AE4EF73" w14:textId="77777777" w:rsidR="00073508" w:rsidRPr="003A19A2" w:rsidRDefault="00073508" w:rsidP="00073508">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p>
          <w:p w14:paraId="4BC2ECD0" w14:textId="77777777" w:rsidR="00073508" w:rsidRDefault="00073508" w:rsidP="00073508">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roofErr w:type="spellStart"/>
            <w:r w:rsidRPr="003A19A2">
              <w:rPr>
                <w:rFonts w:eastAsia="Open Sans" w:cs="Open Sans"/>
                <w:color w:val="000000" w:themeColor="text1"/>
                <w:sz w:val="18"/>
                <w:szCs w:val="18"/>
              </w:rPr>
              <w:t>MrBrownCS</w:t>
            </w:r>
            <w:proofErr w:type="spellEnd"/>
            <w:r w:rsidRPr="003A19A2">
              <w:rPr>
                <w:rFonts w:eastAsia="Open Sans" w:cs="Open Sans"/>
                <w:color w:val="000000" w:themeColor="text1"/>
                <w:sz w:val="18"/>
                <w:szCs w:val="18"/>
              </w:rPr>
              <w:t xml:space="preserve"> video:</w:t>
            </w:r>
          </w:p>
          <w:p w14:paraId="5025949E" w14:textId="77777777" w:rsidR="00A20589" w:rsidRPr="003A19A2" w:rsidRDefault="00A20589" w:rsidP="00073508">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p>
          <w:p w14:paraId="1003BFD5" w14:textId="77777777" w:rsidR="00073508" w:rsidRPr="008C6FEA" w:rsidRDefault="00073508" w:rsidP="00073508">
            <w:pPr>
              <w:spacing w:before="40" w:after="40"/>
              <w:cnfStyle w:val="000000000000" w:firstRow="0" w:lastRow="0" w:firstColumn="0" w:lastColumn="0" w:oddVBand="0" w:evenVBand="0" w:oddHBand="0" w:evenHBand="0" w:firstRowFirstColumn="0" w:firstRowLastColumn="0" w:lastRowFirstColumn="0" w:lastRowLastColumn="0"/>
              <w:rPr>
                <w:rStyle w:val="Hyperlink"/>
                <w:sz w:val="18"/>
                <w:szCs w:val="18"/>
              </w:rPr>
            </w:pPr>
            <w:hyperlink r:id="rId19" w:history="1">
              <w:r w:rsidRPr="008C6FEA">
                <w:rPr>
                  <w:rStyle w:val="Hyperlink"/>
                  <w:color w:val="000000" w:themeColor="text1"/>
                  <w:sz w:val="18"/>
                  <w:szCs w:val="18"/>
                </w:rPr>
                <w:t>https://www.youtube.com/watch?v=WxcosGVshOY</w:t>
              </w:r>
            </w:hyperlink>
          </w:p>
          <w:p w14:paraId="3EE4E319" w14:textId="77777777" w:rsidR="00073508" w:rsidRPr="003A19A2" w:rsidRDefault="00073508" w:rsidP="0007350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1982" w:type="dxa"/>
          </w:tcPr>
          <w:p w14:paraId="088B8E2D" w14:textId="31928FC4"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Analysis</w:t>
            </w:r>
          </w:p>
          <w:p w14:paraId="0BBD5102" w14:textId="750AD526"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Communication</w:t>
            </w:r>
          </w:p>
          <w:p w14:paraId="05EE99DD" w14:textId="3961EA46"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Critical thinking</w:t>
            </w:r>
          </w:p>
          <w:p w14:paraId="51FEEDB3" w14:textId="38FA619B"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Problem solving</w:t>
            </w:r>
          </w:p>
          <w:p w14:paraId="44C63A40" w14:textId="7783990E"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9" w:type="dxa"/>
          </w:tcPr>
          <w:p w14:paraId="3C2B6CCF" w14:textId="454CAA64" w:rsidR="02576881" w:rsidRPr="00A20589" w:rsidRDefault="02576881" w:rsidP="00A2058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Intellectual interest and curiosity</w:t>
            </w:r>
          </w:p>
          <w:p w14:paraId="3519DF08" w14:textId="7A535969" w:rsidR="02576881" w:rsidRPr="00A20589" w:rsidRDefault="02576881" w:rsidP="00A2058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Critical thinking</w:t>
            </w:r>
          </w:p>
          <w:p w14:paraId="2F8CFB2D" w14:textId="15E7CDA9" w:rsidR="02576881" w:rsidRPr="00A20589" w:rsidRDefault="02576881" w:rsidP="00A2058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Analysis</w:t>
            </w:r>
          </w:p>
          <w:p w14:paraId="0950C101" w14:textId="188155BD" w:rsidR="54A2B81F" w:rsidRPr="00A20589" w:rsidRDefault="54A2B81F" w:rsidP="00A2058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Self-direction</w:t>
            </w:r>
          </w:p>
          <w:p w14:paraId="67805C29" w14:textId="113B2909" w:rsidR="02576881" w:rsidRPr="00A20589" w:rsidRDefault="58CC7C7E" w:rsidP="00A2058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Teamwork</w:t>
            </w:r>
          </w:p>
        </w:tc>
      </w:tr>
    </w:tbl>
    <w:p w14:paraId="31E42BEF" w14:textId="77777777" w:rsidR="00E62CBB" w:rsidRDefault="00E62CBB">
      <w:r>
        <w:br w:type="page"/>
      </w:r>
    </w:p>
    <w:tbl>
      <w:tblPr>
        <w:tblStyle w:val="GridTable6ColourfulAccent1"/>
        <w:tblW w:w="0" w:type="auto"/>
        <w:tblLayout w:type="fixed"/>
        <w:tblLook w:val="04A0" w:firstRow="1" w:lastRow="0" w:firstColumn="1" w:lastColumn="0" w:noHBand="0" w:noVBand="1"/>
      </w:tblPr>
      <w:tblGrid>
        <w:gridCol w:w="1556"/>
        <w:gridCol w:w="2692"/>
        <w:gridCol w:w="4680"/>
        <w:gridCol w:w="2268"/>
        <w:gridCol w:w="1982"/>
        <w:gridCol w:w="1989"/>
      </w:tblGrid>
      <w:tr w:rsidR="00073508" w:rsidRPr="003A19A2" w14:paraId="5D28E563" w14:textId="77777777" w:rsidTr="00D8790D">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7" w:type="dxa"/>
            <w:gridSpan w:val="6"/>
            <w:shd w:val="clear" w:color="auto" w:fill="E3DBF9" w:themeFill="accent2" w:themeFillTint="33"/>
          </w:tcPr>
          <w:p w14:paraId="520D23F2" w14:textId="48F6749B" w:rsidR="00073508" w:rsidRPr="003A19A2" w:rsidRDefault="00073508" w:rsidP="00073508">
            <w:pPr>
              <w:pStyle w:val="TableHeading"/>
              <w:rPr>
                <w:noProof w:val="0"/>
                <w:lang w:val="en-GB"/>
              </w:rPr>
            </w:pPr>
            <w:r w:rsidRPr="003A19A2">
              <w:rPr>
                <w:b/>
                <w:bCs/>
                <w:noProof w:val="0"/>
                <w:color w:val="000000" w:themeColor="text1"/>
                <w:lang w:val="en-GB"/>
              </w:rPr>
              <w:lastRenderedPageBreak/>
              <w:t>Week 2</w:t>
            </w:r>
            <w:r w:rsidRPr="003A19A2">
              <w:rPr>
                <w:b/>
                <w:bCs/>
                <w:noProof w:val="0"/>
                <w:color w:val="000000" w:themeColor="text1"/>
                <w:lang w:val="en-GB"/>
              </w:rPr>
              <w:br/>
              <w:t>Lesson 3</w:t>
            </w:r>
          </w:p>
        </w:tc>
      </w:tr>
      <w:tr w:rsidR="00762B1B" w:rsidRPr="003A19A2" w14:paraId="7909253D" w14:textId="77777777" w:rsidTr="02576881">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6" w:type="dxa"/>
            <w:shd w:val="clear" w:color="auto" w:fill="FFFFFF" w:themeFill="background2"/>
          </w:tcPr>
          <w:p w14:paraId="6A3839F8" w14:textId="77777777" w:rsidR="00762B1B" w:rsidRDefault="00762B1B" w:rsidP="00762B1B">
            <w:pPr>
              <w:autoSpaceDE w:val="0"/>
              <w:autoSpaceDN w:val="0"/>
              <w:adjustRightInd w:val="0"/>
              <w:spacing w:before="40" w:after="40" w:line="200" w:lineRule="atLeast"/>
              <w:rPr>
                <w:b w:val="0"/>
                <w:bCs w:val="0"/>
                <w:color w:val="000000"/>
                <w:sz w:val="18"/>
                <w:szCs w:val="18"/>
              </w:rPr>
            </w:pPr>
            <w:r w:rsidRPr="003A19A2">
              <w:rPr>
                <w:color w:val="000000"/>
                <w:sz w:val="18"/>
                <w:szCs w:val="18"/>
              </w:rPr>
              <w:t>Topic 11.1.5: Embedded systems</w:t>
            </w:r>
          </w:p>
          <w:p w14:paraId="42C0905E" w14:textId="77777777" w:rsidR="00E62CBB" w:rsidRDefault="00E62CBB" w:rsidP="00E62CBB">
            <w:pPr>
              <w:autoSpaceDE w:val="0"/>
              <w:autoSpaceDN w:val="0"/>
              <w:adjustRightInd w:val="0"/>
              <w:spacing w:before="40" w:after="40" w:line="200" w:lineRule="atLeast"/>
              <w:rPr>
                <w:color w:val="000000"/>
                <w:sz w:val="18"/>
                <w:szCs w:val="18"/>
              </w:rPr>
            </w:pPr>
          </w:p>
          <w:p w14:paraId="0A14D9D4" w14:textId="100B2F20" w:rsidR="00762B1B" w:rsidRPr="00E62CBB" w:rsidRDefault="00E62CBB" w:rsidP="00E62CBB">
            <w:pPr>
              <w:autoSpaceDE w:val="0"/>
              <w:autoSpaceDN w:val="0"/>
              <w:adjustRightInd w:val="0"/>
              <w:spacing w:before="40" w:after="40" w:line="200" w:lineRule="atLeast"/>
              <w:rPr>
                <w:rFonts w:eastAsia="Open Sans" w:cs="Open Sans"/>
                <w:color w:val="000000" w:themeColor="text1"/>
                <w:sz w:val="18"/>
                <w:szCs w:val="18"/>
              </w:rPr>
            </w:pPr>
            <w:r w:rsidRPr="00E62CBB">
              <w:rPr>
                <w:color w:val="000000" w:themeColor="text1"/>
                <w:sz w:val="18"/>
                <w:szCs w:val="18"/>
              </w:rPr>
              <w:t xml:space="preserve">a) </w:t>
            </w:r>
            <w:r w:rsidR="00762B1B" w:rsidRPr="00E62CBB">
              <w:rPr>
                <w:rFonts w:eastAsia="Open Sans" w:cs="Open Sans"/>
                <w:color w:val="000000" w:themeColor="text1"/>
                <w:sz w:val="18"/>
                <w:szCs w:val="18"/>
              </w:rPr>
              <w:t>Hardware components</w:t>
            </w:r>
          </w:p>
          <w:p w14:paraId="5CF561B8" w14:textId="77777777" w:rsidR="00762B1B" w:rsidRPr="003A19A2" w:rsidRDefault="00762B1B" w:rsidP="00762B1B">
            <w:pPr>
              <w:autoSpaceDE w:val="0"/>
              <w:autoSpaceDN w:val="0"/>
              <w:adjustRightInd w:val="0"/>
              <w:spacing w:before="40" w:after="40" w:line="200" w:lineRule="atLeast"/>
              <w:rPr>
                <w:rFonts w:eastAsia="Open Sans" w:cs="Open Sans"/>
                <w:b w:val="0"/>
                <w:bCs w:val="0"/>
                <w:color w:val="000000" w:themeColor="text1"/>
                <w:sz w:val="18"/>
                <w:szCs w:val="18"/>
              </w:rPr>
            </w:pPr>
          </w:p>
          <w:p w14:paraId="5DFE60DC" w14:textId="77777777" w:rsidR="008E0605" w:rsidRDefault="003C1507" w:rsidP="00762B1B">
            <w:pPr>
              <w:pStyle w:val="TableHeading"/>
              <w:rPr>
                <w:rFonts w:asciiTheme="minorHAnsi" w:eastAsia="Open Sans" w:hAnsiTheme="minorHAnsi" w:cs="Open Sans"/>
                <w:b/>
                <w:bCs/>
                <w:noProof w:val="0"/>
                <w:color w:val="000000" w:themeColor="text1"/>
                <w:sz w:val="18"/>
                <w:szCs w:val="18"/>
                <w:lang w:val="en-GB"/>
              </w:rPr>
            </w:pPr>
            <w:r w:rsidRPr="003C1507">
              <w:rPr>
                <w:rFonts w:asciiTheme="minorHAnsi" w:eastAsia="Open Sans" w:hAnsiTheme="minorHAnsi" w:cs="Open Sans"/>
                <w:noProof w:val="0"/>
                <w:color w:val="6D35FD" w:themeColor="accent1" w:themeShade="BF"/>
                <w:sz w:val="18"/>
                <w:szCs w:val="18"/>
                <w:lang w:val="en-GB"/>
              </w:rPr>
              <w:t>Lesson title:</w:t>
            </w:r>
            <w:r w:rsidR="00762B1B" w:rsidRPr="003A19A2">
              <w:rPr>
                <w:rFonts w:asciiTheme="minorHAnsi" w:eastAsia="Open Sans" w:hAnsiTheme="minorHAnsi" w:cs="Open Sans"/>
                <w:noProof w:val="0"/>
                <w:color w:val="000000" w:themeColor="text1"/>
                <w:sz w:val="18"/>
                <w:szCs w:val="18"/>
                <w:lang w:val="en-GB"/>
              </w:rPr>
              <w:t xml:space="preserve"> </w:t>
            </w:r>
          </w:p>
          <w:p w14:paraId="01267AC0" w14:textId="77777777" w:rsidR="008E0605" w:rsidRDefault="008E0605" w:rsidP="00762B1B">
            <w:pPr>
              <w:pStyle w:val="TableHeading"/>
              <w:rPr>
                <w:rFonts w:asciiTheme="minorHAnsi" w:eastAsia="Open Sans" w:hAnsiTheme="minorHAnsi" w:cs="Open Sans"/>
                <w:b/>
                <w:bCs/>
                <w:noProof w:val="0"/>
                <w:color w:val="000000" w:themeColor="text1"/>
                <w:sz w:val="18"/>
                <w:szCs w:val="18"/>
                <w:lang w:val="en-GB"/>
              </w:rPr>
            </w:pPr>
          </w:p>
          <w:p w14:paraId="04F4E514" w14:textId="02D6AFE4" w:rsidR="00762B1B" w:rsidRPr="003A19A2" w:rsidRDefault="00762B1B" w:rsidP="00762B1B">
            <w:pPr>
              <w:pStyle w:val="TableHeading"/>
              <w:rPr>
                <w:rFonts w:asciiTheme="minorHAnsi" w:hAnsiTheme="minorHAnsi"/>
                <w:noProof w:val="0"/>
                <w:color w:val="000000" w:themeColor="text1"/>
                <w:sz w:val="18"/>
                <w:szCs w:val="18"/>
                <w:lang w:val="en-GB"/>
              </w:rPr>
            </w:pPr>
            <w:r w:rsidRPr="003A19A2">
              <w:rPr>
                <w:rFonts w:asciiTheme="minorHAnsi" w:eastAsia="Open Sans" w:hAnsiTheme="minorHAnsi" w:cs="Open Sans"/>
                <w:noProof w:val="0"/>
                <w:color w:val="000000" w:themeColor="text1"/>
                <w:sz w:val="18"/>
                <w:szCs w:val="18"/>
                <w:lang w:val="en-GB"/>
              </w:rPr>
              <w:t>More hardware components of embedded systems</w:t>
            </w:r>
          </w:p>
        </w:tc>
        <w:tc>
          <w:tcPr>
            <w:tcW w:w="2692" w:type="dxa"/>
            <w:shd w:val="clear" w:color="auto" w:fill="FFFFFF" w:themeFill="background2"/>
          </w:tcPr>
          <w:p w14:paraId="01EA1949" w14:textId="77777777" w:rsidR="00762B1B" w:rsidRPr="00E62CBB" w:rsidRDefault="00762B1B" w:rsidP="00277C48">
            <w:pPr>
              <w:pStyle w:val="Default"/>
              <w:numPr>
                <w:ilvl w:val="2"/>
                <w:numId w:val="28"/>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Embedded systems: </w:t>
            </w:r>
          </w:p>
          <w:p w14:paraId="6306F24F" w14:textId="77777777" w:rsidR="00E62CBB" w:rsidRPr="003A19A2" w:rsidRDefault="00E62CBB" w:rsidP="00E62CBB">
            <w:pPr>
              <w:pStyle w:val="Default"/>
              <w:ind w:left="720"/>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0CD8C5D0" w14:textId="77777777" w:rsidR="00762B1B" w:rsidRPr="003A19A2" w:rsidRDefault="00762B1B" w:rsidP="00762B1B">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a) Hardware components: </w:t>
            </w:r>
          </w:p>
          <w:p w14:paraId="73296A32" w14:textId="7B944DC6" w:rsidR="00762B1B" w:rsidRPr="00630EDE" w:rsidRDefault="00762B1B" w:rsidP="00277C48">
            <w:pPr>
              <w:pStyle w:val="Default"/>
              <w:numPr>
                <w:ilvl w:val="1"/>
                <w:numId w:val="30"/>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lang w:val="fr-FR"/>
              </w:rPr>
            </w:pPr>
            <w:r w:rsidRPr="00630EDE">
              <w:rPr>
                <w:rFonts w:asciiTheme="minorHAnsi" w:hAnsiTheme="minorHAnsi"/>
                <w:sz w:val="18"/>
                <w:szCs w:val="18"/>
                <w:lang w:val="fr-FR"/>
              </w:rPr>
              <w:t xml:space="preserve">Analogue-digital </w:t>
            </w:r>
            <w:r w:rsidR="007601FB" w:rsidRPr="00630EDE">
              <w:rPr>
                <w:rFonts w:asciiTheme="minorHAnsi" w:hAnsiTheme="minorHAnsi"/>
                <w:sz w:val="18"/>
                <w:szCs w:val="18"/>
                <w:lang w:val="fr-FR"/>
              </w:rPr>
              <w:t>Converter</w:t>
            </w:r>
            <w:r w:rsidRPr="00630EDE">
              <w:rPr>
                <w:rFonts w:asciiTheme="minorHAnsi" w:hAnsiTheme="minorHAnsi"/>
                <w:sz w:val="18"/>
                <w:szCs w:val="18"/>
                <w:lang w:val="fr-FR"/>
              </w:rPr>
              <w:t xml:space="preserve"> (ADC/DAC): [sampling, </w:t>
            </w:r>
            <w:proofErr w:type="spellStart"/>
            <w:r w:rsidRPr="00630EDE">
              <w:rPr>
                <w:rFonts w:asciiTheme="minorHAnsi" w:hAnsiTheme="minorHAnsi"/>
                <w:sz w:val="18"/>
                <w:szCs w:val="18"/>
                <w:lang w:val="fr-FR"/>
              </w:rPr>
              <w:t>quantisation</w:t>
            </w:r>
            <w:proofErr w:type="spellEnd"/>
            <w:r w:rsidRPr="00630EDE">
              <w:rPr>
                <w:rFonts w:asciiTheme="minorHAnsi" w:hAnsiTheme="minorHAnsi"/>
                <w:sz w:val="18"/>
                <w:szCs w:val="18"/>
                <w:lang w:val="fr-FR"/>
              </w:rPr>
              <w:t xml:space="preserve">, </w:t>
            </w:r>
            <w:proofErr w:type="spellStart"/>
            <w:r w:rsidRPr="00630EDE">
              <w:rPr>
                <w:rFonts w:asciiTheme="minorHAnsi" w:hAnsiTheme="minorHAnsi"/>
                <w:sz w:val="18"/>
                <w:szCs w:val="18"/>
                <w:lang w:val="fr-FR"/>
              </w:rPr>
              <w:t>encoding</w:t>
            </w:r>
            <w:proofErr w:type="spellEnd"/>
            <w:r w:rsidRPr="00630EDE">
              <w:rPr>
                <w:rFonts w:asciiTheme="minorHAnsi" w:hAnsiTheme="minorHAnsi"/>
                <w:sz w:val="18"/>
                <w:szCs w:val="18"/>
                <w:lang w:val="fr-FR"/>
              </w:rPr>
              <w:t>]</w:t>
            </w:r>
          </w:p>
          <w:p w14:paraId="16DBE263" w14:textId="77777777" w:rsidR="00762B1B" w:rsidRPr="003A19A2" w:rsidRDefault="00762B1B" w:rsidP="00277C48">
            <w:pPr>
              <w:pStyle w:val="Default"/>
              <w:numPr>
                <w:ilvl w:val="1"/>
                <w:numId w:val="30"/>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Power supply</w:t>
            </w:r>
          </w:p>
          <w:p w14:paraId="0C88BF9E" w14:textId="77777777" w:rsidR="00762B1B" w:rsidRPr="003A19A2" w:rsidRDefault="00762B1B"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7D8BBC2E" w14:textId="2124BF57" w:rsidR="00E62CBB" w:rsidRDefault="000130C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p>
          <w:p w14:paraId="752BC718" w14:textId="390E8832" w:rsidR="00762B1B" w:rsidRPr="003A19A2" w:rsidRDefault="00762B1B"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 </w:t>
            </w:r>
          </w:p>
          <w:p w14:paraId="2B81D47D" w14:textId="77777777" w:rsidR="00762B1B" w:rsidRPr="003A19A2" w:rsidRDefault="00762B1B"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2EC18120" w14:textId="77777777" w:rsidR="00762B1B" w:rsidRPr="003A19A2" w:rsidRDefault="00762B1B"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50836790" w14:textId="77777777" w:rsidR="00762B1B" w:rsidRPr="003A19A2" w:rsidRDefault="00762B1B"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5C28EF54" w14:textId="77777777" w:rsidR="00762B1B" w:rsidRPr="003A19A2" w:rsidRDefault="00762B1B"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29725890" w14:textId="77777777" w:rsidR="00762B1B" w:rsidRPr="003A19A2" w:rsidRDefault="00762B1B"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22BC4722" w14:textId="77777777" w:rsidR="00762B1B" w:rsidRPr="003A19A2" w:rsidRDefault="00762B1B"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2C01AD62" w14:textId="77777777" w:rsidR="00762B1B" w:rsidRPr="003A19A2" w:rsidRDefault="00762B1B"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57654DC2" w14:textId="77777777" w:rsidR="00762B1B" w:rsidRPr="003A19A2" w:rsidRDefault="00762B1B" w:rsidP="00762B1B">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6464FE6A" w14:textId="703431BF" w:rsidR="00762B1B" w:rsidRDefault="003C1507" w:rsidP="00762B1B">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6D35FD" w:themeColor="accent1" w:themeShade="BF"/>
                <w:sz w:val="18"/>
                <w:szCs w:val="18"/>
              </w:rPr>
            </w:pPr>
            <w:r w:rsidRPr="003C1507">
              <w:rPr>
                <w:rFonts w:asciiTheme="minorHAnsi" w:eastAsia="Open Sans" w:hAnsiTheme="minorHAnsi"/>
                <w:color w:val="6D35FD" w:themeColor="accent1" w:themeShade="BF"/>
                <w:sz w:val="18"/>
                <w:szCs w:val="18"/>
              </w:rPr>
              <w:t>Students will be able to:</w:t>
            </w:r>
          </w:p>
          <w:p w14:paraId="39575827" w14:textId="77777777" w:rsidR="008E0605" w:rsidRPr="003A19A2" w:rsidRDefault="008E0605" w:rsidP="00762B1B">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11811AC7" w14:textId="77777777" w:rsidR="00762B1B" w:rsidRPr="003A19A2" w:rsidRDefault="00762B1B"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Interpret and complete a design for an embedded system.</w:t>
            </w:r>
          </w:p>
          <w:p w14:paraId="20ECF7D9" w14:textId="77777777" w:rsidR="00762B1B" w:rsidRPr="003A19A2" w:rsidRDefault="00762B1B"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Interpret and complete a diagrammatic representation of the ADC/DAC process</w:t>
            </w:r>
          </w:p>
          <w:p w14:paraId="4204E923" w14:textId="3D57454C" w:rsidR="00762B1B" w:rsidRPr="003A19A2" w:rsidRDefault="00762B1B" w:rsidP="6C664F12">
            <w:pPr>
              <w:spacing w:after="0" w:line="276" w:lineRule="auto"/>
              <w:cnfStyle w:val="000000100000" w:firstRow="0" w:lastRow="0" w:firstColumn="0" w:lastColumn="0" w:oddVBand="0" w:evenVBand="0" w:oddHBand="1" w:evenHBand="0" w:firstRowFirstColumn="0" w:firstRowLastColumn="0" w:lastRowFirstColumn="0" w:lastRowLastColumn="0"/>
              <w:rPr>
                <w:sz w:val="18"/>
                <w:szCs w:val="18"/>
              </w:rPr>
            </w:pPr>
          </w:p>
        </w:tc>
        <w:tc>
          <w:tcPr>
            <w:tcW w:w="4680" w:type="dxa"/>
            <w:shd w:val="clear" w:color="auto" w:fill="FFFFFF" w:themeFill="background2"/>
          </w:tcPr>
          <w:p w14:paraId="3DECF21C" w14:textId="1FFC06A0" w:rsidR="00762B1B" w:rsidRPr="003A19A2" w:rsidRDefault="002E3040" w:rsidP="00762B1B">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762B1B" w:rsidRPr="003A19A2">
              <w:rPr>
                <w:rFonts w:cs="Open Sans"/>
                <w:color w:val="auto"/>
                <w:sz w:val="18"/>
                <w:szCs w:val="18"/>
              </w:rPr>
              <w:t>  </w:t>
            </w:r>
          </w:p>
          <w:p w14:paraId="4610F171" w14:textId="77777777" w:rsidR="00762B1B" w:rsidRPr="003A19A2" w:rsidRDefault="00762B1B" w:rsidP="00277C48">
            <w:pPr>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additional hardware devices: ADC and power supply</w:t>
            </w:r>
          </w:p>
          <w:p w14:paraId="130B4AA7" w14:textId="77777777" w:rsidR="00762B1B" w:rsidRPr="003A19A2" w:rsidRDefault="00762B1B" w:rsidP="00277C48">
            <w:pPr>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Teacher demonstrates a diagram representing the ADC/DAC process (see p19)</w:t>
            </w:r>
          </w:p>
          <w:p w14:paraId="333BB0E6" w14:textId="77777777" w:rsidR="00762B1B" w:rsidRPr="003A19A2" w:rsidRDefault="00762B1B" w:rsidP="00277C48">
            <w:pPr>
              <w:numPr>
                <w:ilvl w:val="0"/>
                <w:numId w:val="20"/>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Students identify key terms and make notes on definition, function, characteristics, operation, benefit and drawbacks, as well as why embedded systems are needed </w:t>
            </w:r>
          </w:p>
          <w:p w14:paraId="13FE454B" w14:textId="77777777" w:rsidR="00762B1B" w:rsidRPr="003A19A2" w:rsidRDefault="00762B1B" w:rsidP="00E62CBB">
            <w:pPr>
              <w:spacing w:after="0"/>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1CB50AA4" w14:textId="1715FD34" w:rsidR="00762B1B" w:rsidRPr="003A19A2" w:rsidRDefault="002E3040" w:rsidP="00762B1B">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762B1B" w:rsidRPr="003A19A2">
              <w:rPr>
                <w:rFonts w:cs="Open Sans"/>
                <w:color w:val="auto"/>
                <w:sz w:val="18"/>
                <w:szCs w:val="18"/>
              </w:rPr>
              <w:t> </w:t>
            </w:r>
          </w:p>
          <w:p w14:paraId="6865F87D" w14:textId="77777777" w:rsidR="00762B1B" w:rsidRPr="003A19A2" w:rsidRDefault="00762B1B" w:rsidP="00277C48">
            <w:pPr>
              <w:numPr>
                <w:ilvl w:val="0"/>
                <w:numId w:val="21"/>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complete activity 4 on p21</w:t>
            </w:r>
          </w:p>
          <w:p w14:paraId="5170B862" w14:textId="77777777" w:rsidR="00762B1B" w:rsidRPr="003A19A2" w:rsidRDefault="00762B1B" w:rsidP="00762B1B">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2268" w:type="dxa"/>
            <w:shd w:val="clear" w:color="auto" w:fill="FFFFFF" w:themeFill="background2"/>
          </w:tcPr>
          <w:p w14:paraId="2AFAB51E" w14:textId="668CADA3" w:rsidR="00762B1B" w:rsidRPr="003A19A2" w:rsidRDefault="002D2D1D" w:rsidP="00762B1B">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762B1B" w:rsidRPr="003A19A2">
              <w:rPr>
                <w:rFonts w:cs="Open Sans"/>
                <w:color w:val="000000" w:themeColor="text1"/>
                <w:sz w:val="18"/>
                <w:szCs w:val="18"/>
              </w:rPr>
              <w:t xml:space="preserve">pp. 18-21 </w:t>
            </w:r>
            <w:r w:rsidR="00762B1B" w:rsidRPr="003A19A2">
              <w:rPr>
                <w:rFonts w:eastAsia="Open Sans" w:cs="Open Sans"/>
                <w:color w:val="000000" w:themeColor="text1"/>
                <w:sz w:val="18"/>
                <w:szCs w:val="18"/>
              </w:rPr>
              <w:t xml:space="preserve"> </w:t>
            </w:r>
          </w:p>
          <w:p w14:paraId="6F031457" w14:textId="77777777" w:rsidR="00762B1B" w:rsidRPr="003A19A2" w:rsidRDefault="00762B1B" w:rsidP="00762B1B">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Cs/>
                <w:color w:val="000000" w:themeColor="text1"/>
                <w:sz w:val="18"/>
                <w:szCs w:val="18"/>
              </w:rPr>
            </w:pPr>
          </w:p>
          <w:p w14:paraId="643042A4" w14:textId="77777777" w:rsidR="00762B1B" w:rsidRPr="003A19A2" w:rsidRDefault="00762B1B" w:rsidP="00762B1B">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p>
          <w:p w14:paraId="2A79834B" w14:textId="77777777" w:rsidR="00762B1B" w:rsidRDefault="00762B1B" w:rsidP="00762B1B">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roofErr w:type="spellStart"/>
            <w:r w:rsidRPr="003A19A2">
              <w:rPr>
                <w:rFonts w:eastAsia="Open Sans" w:cs="Open Sans"/>
                <w:color w:val="000000" w:themeColor="text1"/>
                <w:sz w:val="18"/>
                <w:szCs w:val="18"/>
              </w:rPr>
              <w:t>AdaCS</w:t>
            </w:r>
            <w:proofErr w:type="spellEnd"/>
            <w:r w:rsidRPr="003A19A2">
              <w:rPr>
                <w:rFonts w:eastAsia="Open Sans" w:cs="Open Sans"/>
                <w:color w:val="000000" w:themeColor="text1"/>
                <w:sz w:val="18"/>
                <w:szCs w:val="18"/>
              </w:rPr>
              <w:t xml:space="preserve"> notes and questions:</w:t>
            </w:r>
          </w:p>
          <w:p w14:paraId="29387CC2" w14:textId="77777777" w:rsidR="008C6FEA" w:rsidRPr="003A19A2" w:rsidRDefault="008C6FEA" w:rsidP="00762B1B">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12AE9570" w14:textId="77777777" w:rsidR="00762B1B" w:rsidRPr="00B94107" w:rsidRDefault="00762B1B" w:rsidP="00762B1B">
            <w:pPr>
              <w:spacing w:before="40" w:after="40"/>
              <w:cnfStyle w:val="000000100000" w:firstRow="0" w:lastRow="0" w:firstColumn="0" w:lastColumn="0" w:oddVBand="0" w:evenVBand="0" w:oddHBand="1" w:evenHBand="0" w:firstRowFirstColumn="0" w:firstRowLastColumn="0" w:lastRowFirstColumn="0" w:lastRowLastColumn="0"/>
              <w:rPr>
                <w:rStyle w:val="Hyperlink"/>
                <w:sz w:val="18"/>
                <w:szCs w:val="18"/>
              </w:rPr>
            </w:pPr>
            <w:hyperlink r:id="rId20" w:history="1">
              <w:r w:rsidRPr="00B94107">
                <w:rPr>
                  <w:rStyle w:val="Hyperlink"/>
                  <w:color w:val="000000" w:themeColor="text1"/>
                  <w:sz w:val="18"/>
                  <w:szCs w:val="18"/>
                </w:rPr>
                <w:t>https://adacomputerscience.org/concepts/arch_embed?topic=architecture</w:t>
              </w:r>
            </w:hyperlink>
          </w:p>
          <w:p w14:paraId="4EA79E36" w14:textId="77777777" w:rsidR="00762B1B" w:rsidRPr="003A19A2" w:rsidRDefault="00762B1B" w:rsidP="00762B1B">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Cs/>
                <w:color w:val="000000" w:themeColor="text1"/>
                <w:sz w:val="18"/>
                <w:szCs w:val="18"/>
              </w:rPr>
            </w:pPr>
          </w:p>
          <w:p w14:paraId="6C5E6B2E" w14:textId="77777777" w:rsidR="00762B1B" w:rsidRPr="003A19A2" w:rsidRDefault="00762B1B" w:rsidP="00762B1B">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2" w:type="dxa"/>
            <w:shd w:val="clear" w:color="auto" w:fill="FFFFFF" w:themeFill="background2"/>
          </w:tcPr>
          <w:p w14:paraId="64B669F6" w14:textId="0BBB8BC7"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Analysis</w:t>
            </w:r>
          </w:p>
          <w:p w14:paraId="1D4DC141" w14:textId="2FFECB55"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Communication</w:t>
            </w:r>
          </w:p>
          <w:p w14:paraId="014CAF06" w14:textId="3961EA46"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Critical thinking</w:t>
            </w:r>
          </w:p>
          <w:p w14:paraId="3976B819" w14:textId="38FA619B"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Problem solving</w:t>
            </w:r>
          </w:p>
          <w:p w14:paraId="336AAFF8" w14:textId="7783990E"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9" w:type="dxa"/>
            <w:shd w:val="clear" w:color="auto" w:fill="FFFFFF" w:themeFill="background2"/>
          </w:tcPr>
          <w:p w14:paraId="1A996083" w14:textId="454CAA64"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Intellectual interest and curiosity</w:t>
            </w:r>
          </w:p>
          <w:p w14:paraId="56C21706" w14:textId="7A535969"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Critical thinking</w:t>
            </w:r>
          </w:p>
          <w:p w14:paraId="65BA0DDA" w14:textId="374B2ECE"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Analysis</w:t>
            </w:r>
          </w:p>
          <w:p w14:paraId="66A77A9A" w14:textId="7438A3CF" w:rsidR="41C1EC11" w:rsidRPr="00A20589" w:rsidRDefault="41C1EC1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Creativity</w:t>
            </w:r>
          </w:p>
          <w:p w14:paraId="7BCE692D" w14:textId="36255EE3" w:rsidR="41C1EC11" w:rsidRPr="00A20589" w:rsidRDefault="41C1EC1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Innovation</w:t>
            </w:r>
          </w:p>
          <w:p w14:paraId="1097D037" w14:textId="488A6235" w:rsidR="02576881" w:rsidRPr="00A20589" w:rsidRDefault="41C1EC1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Reasoning</w:t>
            </w:r>
          </w:p>
        </w:tc>
      </w:tr>
    </w:tbl>
    <w:p w14:paraId="2AADD0DC" w14:textId="77777777" w:rsidR="00F71F14" w:rsidRPr="003A19A2" w:rsidRDefault="00F71F14">
      <w:r w:rsidRPr="003A19A2">
        <w:br w:type="page"/>
      </w:r>
    </w:p>
    <w:tbl>
      <w:tblPr>
        <w:tblStyle w:val="GridTable6ColourfulAccent1"/>
        <w:tblW w:w="0" w:type="auto"/>
        <w:tblLayout w:type="fixed"/>
        <w:tblLook w:val="04A0" w:firstRow="1" w:lastRow="0" w:firstColumn="1" w:lastColumn="0" w:noHBand="0" w:noVBand="1"/>
      </w:tblPr>
      <w:tblGrid>
        <w:gridCol w:w="1556"/>
        <w:gridCol w:w="2692"/>
        <w:gridCol w:w="4681"/>
        <w:gridCol w:w="2053"/>
        <w:gridCol w:w="2197"/>
        <w:gridCol w:w="2014"/>
      </w:tblGrid>
      <w:tr w:rsidR="003F32E4" w:rsidRPr="003A19A2" w14:paraId="5CBBC6EC" w14:textId="77777777" w:rsidTr="00450AAA">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6" w:type="dxa"/>
            <w:shd w:val="clear" w:color="auto" w:fill="341583" w:themeFill="accent2" w:themeFillShade="80"/>
            <w:vAlign w:val="center"/>
          </w:tcPr>
          <w:p w14:paraId="6EE690CB" w14:textId="72405FF3" w:rsidR="008B3E6E" w:rsidRPr="007978D4" w:rsidRDefault="008B3E6E" w:rsidP="0008761B">
            <w:pPr>
              <w:pStyle w:val="TableHeading"/>
              <w:jc w:val="center"/>
              <w:rPr>
                <w:b/>
                <w:bCs/>
                <w:noProof w:val="0"/>
                <w:color w:val="FFFFFF" w:themeColor="background1"/>
                <w:sz w:val="20"/>
                <w:szCs w:val="24"/>
                <w:lang w:val="en-GB"/>
              </w:rPr>
            </w:pPr>
            <w:r w:rsidRPr="007978D4">
              <w:rPr>
                <w:b/>
                <w:bCs/>
                <w:noProof w:val="0"/>
                <w:color w:val="FFFFFF" w:themeColor="background1"/>
                <w:sz w:val="20"/>
                <w:szCs w:val="24"/>
                <w:lang w:val="en-GB"/>
              </w:rPr>
              <w:lastRenderedPageBreak/>
              <w:t>Topic</w:t>
            </w:r>
            <w:r w:rsidRPr="007978D4">
              <w:rPr>
                <w:b/>
                <w:bCs/>
                <w:noProof w:val="0"/>
                <w:color w:val="FFFFFF" w:themeColor="background1"/>
                <w:sz w:val="20"/>
                <w:szCs w:val="24"/>
                <w:lang w:val="en-GB"/>
              </w:rPr>
              <w:br/>
              <w:t>Sub topic</w:t>
            </w:r>
            <w:r w:rsidRPr="007978D4">
              <w:rPr>
                <w:b/>
                <w:bCs/>
                <w:noProof w:val="0"/>
                <w:color w:val="FFFFFF" w:themeColor="background1"/>
                <w:sz w:val="20"/>
                <w:szCs w:val="24"/>
                <w:lang w:val="en-GB"/>
              </w:rPr>
              <w:br/>
              <w:t>Lesson title</w:t>
            </w:r>
          </w:p>
        </w:tc>
        <w:tc>
          <w:tcPr>
            <w:tcW w:w="2692" w:type="dxa"/>
            <w:shd w:val="clear" w:color="auto" w:fill="341583" w:themeFill="accent2" w:themeFillShade="80"/>
            <w:vAlign w:val="center"/>
          </w:tcPr>
          <w:p w14:paraId="1E4DA16D" w14:textId="77777777" w:rsidR="008B3E6E" w:rsidRPr="007978D4" w:rsidRDefault="008B3E6E"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7978D4">
              <w:rPr>
                <w:b/>
                <w:bCs/>
                <w:noProof w:val="0"/>
                <w:color w:val="FFFFFF" w:themeColor="background1"/>
                <w:sz w:val="20"/>
                <w:szCs w:val="24"/>
                <w:lang w:val="en-GB"/>
              </w:rPr>
              <w:t>Specification reference</w:t>
            </w:r>
          </w:p>
        </w:tc>
        <w:tc>
          <w:tcPr>
            <w:tcW w:w="4681" w:type="dxa"/>
            <w:shd w:val="clear" w:color="auto" w:fill="341583" w:themeFill="accent2" w:themeFillShade="80"/>
            <w:vAlign w:val="center"/>
          </w:tcPr>
          <w:p w14:paraId="233698CF" w14:textId="3949E4B8" w:rsidR="008B3E6E" w:rsidRPr="007978D4" w:rsidRDefault="008B3E6E"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7978D4">
              <w:rPr>
                <w:b/>
                <w:bCs/>
                <w:noProof w:val="0"/>
                <w:color w:val="FFFFFF" w:themeColor="background1"/>
                <w:sz w:val="20"/>
                <w:szCs w:val="24"/>
                <w:lang w:val="en-GB"/>
              </w:rPr>
              <w:t xml:space="preserve">Suggested </w:t>
            </w:r>
            <w:r w:rsidR="005D70E5" w:rsidRPr="007978D4">
              <w:rPr>
                <w:b/>
                <w:bCs/>
                <w:noProof w:val="0"/>
                <w:color w:val="FFFFFF" w:themeColor="background1"/>
                <w:sz w:val="20"/>
                <w:szCs w:val="24"/>
                <w:lang w:val="en-GB"/>
              </w:rPr>
              <w:t>activities</w:t>
            </w:r>
          </w:p>
        </w:tc>
        <w:tc>
          <w:tcPr>
            <w:tcW w:w="2053" w:type="dxa"/>
            <w:shd w:val="clear" w:color="auto" w:fill="341583" w:themeFill="accent2" w:themeFillShade="80"/>
            <w:vAlign w:val="center"/>
          </w:tcPr>
          <w:p w14:paraId="0090F83F" w14:textId="77777777" w:rsidR="008B3E6E" w:rsidRPr="007978D4" w:rsidRDefault="008B3E6E"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7978D4">
              <w:rPr>
                <w:b/>
                <w:bCs/>
                <w:noProof w:val="0"/>
                <w:color w:val="FFFFFF" w:themeColor="background1"/>
                <w:sz w:val="20"/>
                <w:szCs w:val="24"/>
                <w:lang w:val="en-GB"/>
              </w:rPr>
              <w:t>Suggested resources</w:t>
            </w:r>
          </w:p>
        </w:tc>
        <w:tc>
          <w:tcPr>
            <w:tcW w:w="2197" w:type="dxa"/>
            <w:shd w:val="clear" w:color="auto" w:fill="341583" w:themeFill="accent2" w:themeFillShade="80"/>
            <w:vAlign w:val="center"/>
          </w:tcPr>
          <w:p w14:paraId="54904175" w14:textId="77777777" w:rsidR="008B3E6E" w:rsidRPr="007978D4" w:rsidRDefault="008B3E6E"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7978D4">
              <w:rPr>
                <w:b/>
                <w:bCs/>
                <w:noProof w:val="0"/>
                <w:color w:val="FFFFFF" w:themeColor="background1"/>
                <w:sz w:val="20"/>
                <w:szCs w:val="24"/>
                <w:lang w:val="en-GB"/>
              </w:rPr>
              <w:t>Which skills acquired in this lesson are explicitly assessed through examination?</w:t>
            </w:r>
          </w:p>
        </w:tc>
        <w:tc>
          <w:tcPr>
            <w:tcW w:w="2014" w:type="dxa"/>
            <w:shd w:val="clear" w:color="auto" w:fill="341583" w:themeFill="accent2" w:themeFillShade="80"/>
            <w:vAlign w:val="center"/>
          </w:tcPr>
          <w:p w14:paraId="3D2C04AA" w14:textId="77777777" w:rsidR="008B3E6E" w:rsidRPr="007978D4" w:rsidRDefault="008B3E6E"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7978D4">
              <w:rPr>
                <w:b/>
                <w:bCs/>
                <w:noProof w:val="0"/>
                <w:color w:val="FFFFFF" w:themeColor="background1"/>
                <w:sz w:val="20"/>
                <w:szCs w:val="24"/>
                <w:lang w:val="en-GB"/>
              </w:rPr>
              <w:t>Which skills could be acquired through teaching and delivery in this lesson?</w:t>
            </w:r>
          </w:p>
        </w:tc>
      </w:tr>
      <w:tr w:rsidR="008B3E6E" w:rsidRPr="003A19A2" w14:paraId="4F4D7FFC" w14:textId="77777777" w:rsidTr="007978D4">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93" w:type="dxa"/>
            <w:gridSpan w:val="6"/>
            <w:shd w:val="clear" w:color="auto" w:fill="E3DBF9" w:themeFill="accent2" w:themeFillTint="33"/>
          </w:tcPr>
          <w:p w14:paraId="2ACB2B6B" w14:textId="331FC7AD" w:rsidR="008B3E6E" w:rsidRPr="003A19A2" w:rsidRDefault="008B3E6E">
            <w:pPr>
              <w:pStyle w:val="TableHeading"/>
              <w:rPr>
                <w:noProof w:val="0"/>
                <w:color w:val="FFFFFF" w:themeColor="background1"/>
                <w:lang w:val="en-GB"/>
              </w:rPr>
            </w:pPr>
            <w:r w:rsidRPr="003A19A2">
              <w:rPr>
                <w:b/>
                <w:bCs/>
                <w:noProof w:val="0"/>
                <w:color w:val="000000" w:themeColor="text1"/>
                <w:lang w:val="en-GB"/>
              </w:rPr>
              <w:t xml:space="preserve">Week </w:t>
            </w:r>
            <w:r w:rsidR="003A1D65" w:rsidRPr="003A19A2">
              <w:rPr>
                <w:b/>
                <w:bCs/>
                <w:noProof w:val="0"/>
                <w:color w:val="000000" w:themeColor="text1"/>
                <w:lang w:val="en-GB"/>
              </w:rPr>
              <w:t>3</w:t>
            </w:r>
            <w:r w:rsidRPr="003A19A2">
              <w:rPr>
                <w:b/>
                <w:bCs/>
                <w:noProof w:val="0"/>
                <w:color w:val="000000" w:themeColor="text1"/>
                <w:lang w:val="en-GB"/>
              </w:rPr>
              <w:br/>
              <w:t>Lesson 1</w:t>
            </w:r>
          </w:p>
        </w:tc>
      </w:tr>
      <w:tr w:rsidR="003723ED" w:rsidRPr="003A19A2" w14:paraId="162C20D8" w14:textId="77777777" w:rsidTr="02576881">
        <w:trPr>
          <w:trHeight w:val="1385"/>
        </w:trPr>
        <w:tc>
          <w:tcPr>
            <w:cnfStyle w:val="001000000000" w:firstRow="0" w:lastRow="0" w:firstColumn="1" w:lastColumn="0" w:oddVBand="0" w:evenVBand="0" w:oddHBand="0" w:evenHBand="0" w:firstRowFirstColumn="0" w:firstRowLastColumn="0" w:lastRowFirstColumn="0" w:lastRowLastColumn="0"/>
            <w:tcW w:w="1556" w:type="dxa"/>
          </w:tcPr>
          <w:p w14:paraId="14E98252" w14:textId="77777777" w:rsidR="003723ED" w:rsidRPr="003A19A2" w:rsidRDefault="003723ED" w:rsidP="003723ED">
            <w:pPr>
              <w:autoSpaceDE w:val="0"/>
              <w:autoSpaceDN w:val="0"/>
              <w:adjustRightInd w:val="0"/>
              <w:spacing w:before="40" w:after="40" w:line="200" w:lineRule="atLeast"/>
              <w:rPr>
                <w:b w:val="0"/>
                <w:bCs w:val="0"/>
                <w:color w:val="000000"/>
                <w:sz w:val="18"/>
                <w:szCs w:val="18"/>
              </w:rPr>
            </w:pPr>
            <w:r w:rsidRPr="003A19A2">
              <w:rPr>
                <w:color w:val="000000"/>
                <w:sz w:val="18"/>
                <w:szCs w:val="18"/>
              </w:rPr>
              <w:t>Topic 11.1.5: Embedded systems</w:t>
            </w:r>
          </w:p>
          <w:p w14:paraId="5D395250" w14:textId="62835E9C" w:rsidR="003723ED" w:rsidRPr="00D8790D" w:rsidRDefault="00D8790D" w:rsidP="00D8790D">
            <w:pPr>
              <w:autoSpaceDE w:val="0"/>
              <w:autoSpaceDN w:val="0"/>
              <w:adjustRightInd w:val="0"/>
              <w:spacing w:before="40" w:after="40" w:line="200" w:lineRule="atLeast"/>
              <w:rPr>
                <w:rFonts w:eastAsia="Open Sans" w:cs="Open Sans"/>
                <w:color w:val="000000" w:themeColor="text1"/>
                <w:sz w:val="18"/>
                <w:szCs w:val="18"/>
              </w:rPr>
            </w:pPr>
            <w:r w:rsidRPr="00D8790D">
              <w:rPr>
                <w:rFonts w:eastAsia="Open Sans" w:cs="Open Sans"/>
                <w:color w:val="000000" w:themeColor="text1"/>
                <w:sz w:val="18"/>
                <w:szCs w:val="18"/>
              </w:rPr>
              <w:t>b) Software</w:t>
            </w:r>
            <w:r w:rsidR="003723ED" w:rsidRPr="00D8790D">
              <w:rPr>
                <w:rFonts w:eastAsia="Open Sans" w:cs="Open Sans"/>
                <w:color w:val="000000" w:themeColor="text1"/>
                <w:sz w:val="18"/>
                <w:szCs w:val="18"/>
              </w:rPr>
              <w:t xml:space="preserve"> components</w:t>
            </w:r>
          </w:p>
          <w:p w14:paraId="7B17AEAF" w14:textId="77777777" w:rsidR="003723ED" w:rsidRPr="003A19A2" w:rsidRDefault="003723ED" w:rsidP="003723ED">
            <w:pPr>
              <w:autoSpaceDE w:val="0"/>
              <w:autoSpaceDN w:val="0"/>
              <w:adjustRightInd w:val="0"/>
              <w:spacing w:before="40" w:after="40" w:line="200" w:lineRule="atLeast"/>
              <w:rPr>
                <w:rFonts w:eastAsia="Open Sans" w:cs="Open Sans"/>
                <w:b w:val="0"/>
                <w:bCs w:val="0"/>
                <w:color w:val="000000" w:themeColor="text1"/>
                <w:sz w:val="18"/>
                <w:szCs w:val="18"/>
              </w:rPr>
            </w:pPr>
          </w:p>
          <w:p w14:paraId="49077D64" w14:textId="77777777" w:rsidR="008E0605" w:rsidRDefault="003C1507" w:rsidP="003723ED">
            <w:pPr>
              <w:rPr>
                <w:rFonts w:eastAsia="Open Sans" w:cs="Open Sans"/>
                <w:b w:val="0"/>
                <w:bCs w:val="0"/>
                <w:color w:val="000000" w:themeColor="text1"/>
                <w:sz w:val="18"/>
                <w:szCs w:val="18"/>
              </w:rPr>
            </w:pPr>
            <w:r w:rsidRPr="003C1507">
              <w:rPr>
                <w:rFonts w:eastAsia="Open Sans" w:cs="Open Sans"/>
                <w:sz w:val="18"/>
                <w:szCs w:val="18"/>
              </w:rPr>
              <w:t>Lesson title:</w:t>
            </w:r>
            <w:r w:rsidR="003723ED" w:rsidRPr="003A19A2">
              <w:rPr>
                <w:rFonts w:eastAsia="Open Sans" w:cs="Open Sans"/>
                <w:color w:val="000000" w:themeColor="text1"/>
                <w:sz w:val="18"/>
                <w:szCs w:val="18"/>
              </w:rPr>
              <w:t xml:space="preserve"> </w:t>
            </w:r>
          </w:p>
          <w:p w14:paraId="6B33D7C3" w14:textId="01482D88" w:rsidR="003723ED" w:rsidRPr="003A19A2" w:rsidRDefault="003723ED" w:rsidP="003723ED">
            <w:pPr>
              <w:rPr>
                <w:rFonts w:eastAsia="Aptos Narrow" w:cs="Aptos Narrow"/>
                <w:color w:val="000000" w:themeColor="text1"/>
                <w:sz w:val="18"/>
                <w:szCs w:val="18"/>
              </w:rPr>
            </w:pPr>
            <w:r w:rsidRPr="003A19A2">
              <w:rPr>
                <w:rFonts w:eastAsia="Open Sans" w:cs="Open Sans"/>
                <w:b w:val="0"/>
                <w:bCs w:val="0"/>
                <w:color w:val="000000" w:themeColor="text1"/>
                <w:sz w:val="18"/>
                <w:szCs w:val="18"/>
              </w:rPr>
              <w:t>Software components of embedded systems</w:t>
            </w:r>
          </w:p>
        </w:tc>
        <w:tc>
          <w:tcPr>
            <w:tcW w:w="2692" w:type="dxa"/>
          </w:tcPr>
          <w:p w14:paraId="3F218947" w14:textId="77777777" w:rsidR="003723ED" w:rsidRDefault="003723ED"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r w:rsidRPr="00E62CBB">
              <w:rPr>
                <w:rFonts w:asciiTheme="minorHAnsi" w:eastAsia="Open Sans" w:hAnsiTheme="minorHAnsi"/>
                <w:b/>
                <w:bCs/>
                <w:color w:val="000000" w:themeColor="text1"/>
                <w:sz w:val="18"/>
                <w:szCs w:val="18"/>
              </w:rPr>
              <w:t>11.1.5 Embedded systems</w:t>
            </w:r>
          </w:p>
          <w:p w14:paraId="533A6391" w14:textId="77777777" w:rsidR="00467DDB" w:rsidRPr="00E62CBB" w:rsidRDefault="00467DDB"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p>
          <w:p w14:paraId="049C3D2B" w14:textId="22CC24AD" w:rsidR="003723ED" w:rsidRPr="00E62CBB" w:rsidRDefault="003723ED"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r w:rsidRPr="003A19A2">
              <w:rPr>
                <w:rFonts w:asciiTheme="minorHAnsi" w:eastAsia="Open Sans" w:hAnsiTheme="minorHAnsi"/>
                <w:color w:val="000000" w:themeColor="text1"/>
                <w:sz w:val="18"/>
                <w:szCs w:val="18"/>
              </w:rPr>
              <w:t xml:space="preserve">b) </w:t>
            </w:r>
            <w:r w:rsidRPr="003A19A2">
              <w:rPr>
                <w:rFonts w:asciiTheme="minorHAnsi" w:hAnsiTheme="minorHAnsi"/>
                <w:sz w:val="18"/>
                <w:szCs w:val="18"/>
              </w:rPr>
              <w:t xml:space="preserve">Software components: </w:t>
            </w:r>
          </w:p>
          <w:p w14:paraId="78E33BF6" w14:textId="77777777" w:rsidR="003723ED" w:rsidRPr="003A19A2" w:rsidRDefault="003723ED" w:rsidP="00277C48">
            <w:pPr>
              <w:pStyle w:val="Default"/>
              <w:numPr>
                <w:ilvl w:val="0"/>
                <w:numId w:val="32"/>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r w:rsidRPr="003A19A2">
              <w:rPr>
                <w:rFonts w:asciiTheme="minorHAnsi" w:hAnsiTheme="minorHAnsi"/>
                <w:sz w:val="18"/>
                <w:szCs w:val="18"/>
              </w:rPr>
              <w:t xml:space="preserve">Firmware </w:t>
            </w:r>
          </w:p>
          <w:p w14:paraId="4080460D" w14:textId="77777777" w:rsidR="003723ED" w:rsidRPr="003A19A2" w:rsidRDefault="003723ED" w:rsidP="00277C48">
            <w:pPr>
              <w:pStyle w:val="Default"/>
              <w:numPr>
                <w:ilvl w:val="0"/>
                <w:numId w:val="32"/>
              </w:numP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Operating system (OS) </w:t>
            </w:r>
          </w:p>
          <w:p w14:paraId="140C39F7" w14:textId="77777777" w:rsidR="003723ED" w:rsidRPr="003A19A2" w:rsidRDefault="003723ED" w:rsidP="00277C48">
            <w:pPr>
              <w:pStyle w:val="Default"/>
              <w:numPr>
                <w:ilvl w:val="0"/>
                <w:numId w:val="32"/>
              </w:numP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Application software </w:t>
            </w:r>
          </w:p>
          <w:p w14:paraId="34187905" w14:textId="77777777" w:rsidR="003723ED" w:rsidRPr="003A19A2" w:rsidRDefault="003723ED" w:rsidP="00277C48">
            <w:pPr>
              <w:pStyle w:val="Default"/>
              <w:numPr>
                <w:ilvl w:val="0"/>
                <w:numId w:val="32"/>
              </w:numP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Programming languages used to develop software for embedded systems </w:t>
            </w:r>
          </w:p>
          <w:p w14:paraId="29E788D0" w14:textId="77777777" w:rsidR="003723ED" w:rsidRPr="003A19A2" w:rsidRDefault="003723ED"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p>
          <w:p w14:paraId="32785ECB" w14:textId="7045B56A" w:rsidR="003723ED" w:rsidRDefault="000130CE"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3723ED" w:rsidRPr="003A19A2">
              <w:rPr>
                <w:rFonts w:asciiTheme="minorHAnsi" w:eastAsia="Open Sans" w:hAnsiTheme="minorHAnsi"/>
                <w:color w:val="000000" w:themeColor="text1"/>
                <w:sz w:val="18"/>
                <w:szCs w:val="18"/>
              </w:rPr>
              <w:t xml:space="preserve"> </w:t>
            </w:r>
          </w:p>
          <w:p w14:paraId="010C67D2" w14:textId="77777777" w:rsidR="00E62CBB" w:rsidRPr="003A19A2" w:rsidRDefault="00E62CBB"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p>
          <w:p w14:paraId="4ED9534F" w14:textId="77777777" w:rsidR="003723ED" w:rsidRPr="003A19A2" w:rsidRDefault="003723ED"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025DD512" w14:textId="77777777" w:rsidR="003723ED" w:rsidRPr="003A19A2" w:rsidRDefault="003723ED"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64C3BF12" w14:textId="77777777" w:rsidR="003723ED" w:rsidRPr="003A19A2" w:rsidRDefault="003723ED"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448603D6" w14:textId="77777777" w:rsidR="003723ED" w:rsidRPr="003A19A2" w:rsidRDefault="003723ED"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644E019B" w14:textId="77777777" w:rsidR="003723ED" w:rsidRPr="003A19A2" w:rsidRDefault="003723ED"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1FA0817C" w14:textId="77777777" w:rsidR="003723ED" w:rsidRPr="003A19A2" w:rsidRDefault="003723ED"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3EE93F4A" w14:textId="18DDD231" w:rsidR="003723ED" w:rsidRPr="003A19A2" w:rsidRDefault="003723ED"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Aptos Narrow" w:hAnsiTheme="minorHAnsi" w:cs="Aptos Narrow"/>
                <w:color w:val="000000" w:themeColor="text1"/>
                <w:sz w:val="18"/>
                <w:szCs w:val="18"/>
              </w:rPr>
            </w:pPr>
            <w:r w:rsidRPr="003A19A2">
              <w:rPr>
                <w:rFonts w:asciiTheme="minorHAnsi" w:eastAsia="Open Sans" w:hAnsiTheme="minorHAnsi"/>
                <w:color w:val="000000" w:themeColor="text1"/>
                <w:sz w:val="18"/>
                <w:szCs w:val="18"/>
              </w:rPr>
              <w:t>Drawbacks</w:t>
            </w:r>
          </w:p>
        </w:tc>
        <w:tc>
          <w:tcPr>
            <w:tcW w:w="4681" w:type="dxa"/>
          </w:tcPr>
          <w:p w14:paraId="2FA69DE0" w14:textId="100359AA" w:rsidR="003723ED" w:rsidRPr="003A19A2" w:rsidRDefault="002E3040" w:rsidP="003723ED">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3723ED" w:rsidRPr="003A19A2">
              <w:rPr>
                <w:rFonts w:cs="Open Sans"/>
                <w:color w:val="auto"/>
                <w:sz w:val="18"/>
                <w:szCs w:val="18"/>
              </w:rPr>
              <w:t>  </w:t>
            </w:r>
          </w:p>
          <w:p w14:paraId="26036D9F" w14:textId="77777777" w:rsidR="003723ED" w:rsidRPr="003A19A2" w:rsidRDefault="003723ED" w:rsidP="00277C48">
            <w:pPr>
              <w:numPr>
                <w:ilvl w:val="0"/>
                <w:numId w:val="19"/>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the software components of an embedded system  </w:t>
            </w:r>
          </w:p>
          <w:p w14:paraId="6C913F08" w14:textId="77777777" w:rsidR="003723ED" w:rsidRPr="003A19A2" w:rsidRDefault="003723ED" w:rsidP="00277C48">
            <w:pPr>
              <w:numPr>
                <w:ilvl w:val="0"/>
                <w:numId w:val="20"/>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definition, function, characteristics, operation, benefit and drawbacks, as well as why embedded systems are needed</w:t>
            </w:r>
          </w:p>
          <w:p w14:paraId="1B2C00AF" w14:textId="77777777" w:rsidR="003723ED" w:rsidRPr="003A19A2" w:rsidRDefault="003723ED" w:rsidP="00E62CBB">
            <w:pPr>
              <w:spacing w:after="0"/>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0222E6E9" w14:textId="1F9D2129" w:rsidR="003723ED" w:rsidRPr="003A19A2" w:rsidRDefault="002E3040" w:rsidP="003723ED">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3723ED" w:rsidRPr="003A19A2">
              <w:rPr>
                <w:rFonts w:cs="Open Sans"/>
                <w:color w:val="auto"/>
                <w:sz w:val="18"/>
                <w:szCs w:val="18"/>
              </w:rPr>
              <w:t> </w:t>
            </w:r>
          </w:p>
          <w:p w14:paraId="10012801" w14:textId="77777777" w:rsidR="003723ED" w:rsidRPr="003A19A2" w:rsidRDefault="003723ED" w:rsidP="00277C48">
            <w:pPr>
              <w:numPr>
                <w:ilvl w:val="0"/>
                <w:numId w:val="21"/>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research the popularity of different programming languages for embedded systems</w:t>
            </w:r>
          </w:p>
          <w:p w14:paraId="152DBFA5" w14:textId="77777777" w:rsidR="003723ED" w:rsidRPr="003A19A2" w:rsidRDefault="003723ED" w:rsidP="003723ED">
            <w:pPr>
              <w:cnfStyle w:val="000000000000" w:firstRow="0" w:lastRow="0" w:firstColumn="0" w:lastColumn="0" w:oddVBand="0" w:evenVBand="0" w:oddHBand="0" w:evenHBand="0" w:firstRowFirstColumn="0" w:firstRowLastColumn="0" w:lastRowFirstColumn="0" w:lastRowLastColumn="0"/>
              <w:rPr>
                <w:rFonts w:eastAsia="Aptos Narrow" w:cs="Aptos Narrow"/>
                <w:color w:val="000000" w:themeColor="text1"/>
                <w:sz w:val="18"/>
                <w:szCs w:val="18"/>
              </w:rPr>
            </w:pPr>
          </w:p>
        </w:tc>
        <w:tc>
          <w:tcPr>
            <w:tcW w:w="2053" w:type="dxa"/>
          </w:tcPr>
          <w:p w14:paraId="17685A0D" w14:textId="7425412F" w:rsidR="003723ED" w:rsidRPr="003A19A2" w:rsidRDefault="002D2D1D" w:rsidP="003723ED">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3723ED" w:rsidRPr="003A19A2">
              <w:rPr>
                <w:rFonts w:cs="Open Sans"/>
                <w:color w:val="000000" w:themeColor="text1"/>
                <w:sz w:val="18"/>
                <w:szCs w:val="18"/>
              </w:rPr>
              <w:t>pp. 21-22</w:t>
            </w:r>
            <w:r w:rsidR="003723ED" w:rsidRPr="003A19A2">
              <w:rPr>
                <w:rFonts w:eastAsia="Open Sans" w:cs="Open Sans"/>
                <w:color w:val="000000" w:themeColor="text1"/>
                <w:sz w:val="18"/>
                <w:szCs w:val="18"/>
              </w:rPr>
              <w:t xml:space="preserve"> </w:t>
            </w:r>
          </w:p>
          <w:p w14:paraId="171DD48B" w14:textId="77777777" w:rsidR="003723ED" w:rsidRPr="003A19A2" w:rsidRDefault="003723ED" w:rsidP="003723ED">
            <w:pPr>
              <w:cnfStyle w:val="000000000000" w:firstRow="0" w:lastRow="0" w:firstColumn="0" w:lastColumn="0" w:oddVBand="0" w:evenVBand="0" w:oddHBand="0" w:evenHBand="0" w:firstRowFirstColumn="0" w:firstRowLastColumn="0" w:lastRowFirstColumn="0" w:lastRowLastColumn="0"/>
              <w:rPr>
                <w:rFonts w:eastAsia="Aptos Narrow" w:cs="Aptos Narrow"/>
                <w:color w:val="000000" w:themeColor="text1"/>
                <w:sz w:val="18"/>
                <w:szCs w:val="18"/>
              </w:rPr>
            </w:pPr>
          </w:p>
        </w:tc>
        <w:tc>
          <w:tcPr>
            <w:tcW w:w="2197" w:type="dxa"/>
          </w:tcPr>
          <w:p w14:paraId="7FCE652B" w14:textId="7D9B00E6"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Analysis</w:t>
            </w:r>
          </w:p>
          <w:p w14:paraId="5D7CC2A9" w14:textId="0F8E4761"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Communication</w:t>
            </w:r>
          </w:p>
          <w:p w14:paraId="712868EC" w14:textId="3961EA46"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Critical thinking</w:t>
            </w:r>
          </w:p>
          <w:p w14:paraId="20BBA3EB" w14:textId="38FA619B"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Problem solving</w:t>
            </w:r>
          </w:p>
          <w:p w14:paraId="6A3F323E" w14:textId="7783990E"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c>
          <w:tcPr>
            <w:tcW w:w="2014" w:type="dxa"/>
          </w:tcPr>
          <w:p w14:paraId="4873FE9D" w14:textId="454CAA64" w:rsidR="02576881" w:rsidRPr="00A20589" w:rsidRDefault="02576881" w:rsidP="00A2058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Intellectual interest and curiosity</w:t>
            </w:r>
          </w:p>
          <w:p w14:paraId="00AA452B" w14:textId="7A535969" w:rsidR="02576881" w:rsidRPr="00A20589" w:rsidRDefault="02576881" w:rsidP="00A2058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Critical thinking</w:t>
            </w:r>
          </w:p>
          <w:p w14:paraId="02F57AD0" w14:textId="7161A7D3" w:rsidR="02576881" w:rsidRPr="00A20589" w:rsidRDefault="02576881" w:rsidP="00A2058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Analysis</w:t>
            </w:r>
          </w:p>
        </w:tc>
      </w:tr>
    </w:tbl>
    <w:p w14:paraId="02A6F206" w14:textId="77777777" w:rsidR="007978D4" w:rsidRDefault="007978D4">
      <w:r>
        <w:br w:type="page"/>
      </w:r>
    </w:p>
    <w:tbl>
      <w:tblPr>
        <w:tblStyle w:val="GridTable6ColourfulAccent1"/>
        <w:tblW w:w="0" w:type="auto"/>
        <w:tblLayout w:type="fixed"/>
        <w:tblLook w:val="04A0" w:firstRow="1" w:lastRow="0" w:firstColumn="1" w:lastColumn="0" w:noHBand="0" w:noVBand="1"/>
      </w:tblPr>
      <w:tblGrid>
        <w:gridCol w:w="1556"/>
        <w:gridCol w:w="2692"/>
        <w:gridCol w:w="4681"/>
        <w:gridCol w:w="2053"/>
        <w:gridCol w:w="2197"/>
        <w:gridCol w:w="2014"/>
      </w:tblGrid>
      <w:tr w:rsidR="003723ED" w:rsidRPr="003A19A2" w14:paraId="0AB6DBEC" w14:textId="77777777" w:rsidTr="00450AAA">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93" w:type="dxa"/>
            <w:gridSpan w:val="6"/>
            <w:shd w:val="clear" w:color="auto" w:fill="E3DBF9" w:themeFill="accent2" w:themeFillTint="33"/>
          </w:tcPr>
          <w:p w14:paraId="35F4C859" w14:textId="6E02F612" w:rsidR="003723ED" w:rsidRPr="003A19A2" w:rsidRDefault="003723ED" w:rsidP="003723ED">
            <w:pPr>
              <w:pStyle w:val="TableHeading"/>
              <w:rPr>
                <w:noProof w:val="0"/>
                <w:lang w:val="en-GB"/>
              </w:rPr>
            </w:pPr>
            <w:r w:rsidRPr="003A19A2">
              <w:rPr>
                <w:b/>
                <w:bCs/>
                <w:noProof w:val="0"/>
                <w:color w:val="000000" w:themeColor="text1"/>
                <w:lang w:val="en-GB"/>
              </w:rPr>
              <w:lastRenderedPageBreak/>
              <w:t>Week 3</w:t>
            </w:r>
            <w:r w:rsidRPr="003A19A2">
              <w:rPr>
                <w:b/>
                <w:bCs/>
                <w:noProof w:val="0"/>
                <w:color w:val="000000" w:themeColor="text1"/>
                <w:lang w:val="en-GB"/>
              </w:rPr>
              <w:br/>
              <w:t>Lesson 2</w:t>
            </w:r>
          </w:p>
        </w:tc>
      </w:tr>
      <w:tr w:rsidR="00987313" w:rsidRPr="003A19A2" w14:paraId="7953A350" w14:textId="77777777" w:rsidTr="02576881">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6" w:type="dxa"/>
            <w:shd w:val="clear" w:color="auto" w:fill="FFFFFF" w:themeFill="background2"/>
          </w:tcPr>
          <w:p w14:paraId="29B2BBCE" w14:textId="77777777" w:rsidR="00987313" w:rsidRPr="003A19A2" w:rsidRDefault="00987313" w:rsidP="00987313">
            <w:pPr>
              <w:autoSpaceDE w:val="0"/>
              <w:autoSpaceDN w:val="0"/>
              <w:adjustRightInd w:val="0"/>
              <w:spacing w:before="40" w:after="40" w:line="200" w:lineRule="atLeast"/>
              <w:rPr>
                <w:b w:val="0"/>
                <w:bCs w:val="0"/>
                <w:color w:val="000000"/>
                <w:sz w:val="18"/>
                <w:szCs w:val="18"/>
              </w:rPr>
            </w:pPr>
            <w:r w:rsidRPr="003A19A2">
              <w:rPr>
                <w:color w:val="000000"/>
                <w:sz w:val="18"/>
                <w:szCs w:val="18"/>
              </w:rPr>
              <w:t>Topic 11.1.5: Embedded systems</w:t>
            </w:r>
          </w:p>
          <w:p w14:paraId="48DB90AC" w14:textId="77777777" w:rsidR="00987313" w:rsidRPr="003A19A2" w:rsidRDefault="00987313" w:rsidP="00987313">
            <w:pPr>
              <w:autoSpaceDE w:val="0"/>
              <w:autoSpaceDN w:val="0"/>
              <w:adjustRightInd w:val="0"/>
              <w:spacing w:before="40" w:after="40" w:line="200" w:lineRule="atLeast"/>
              <w:rPr>
                <w:rFonts w:eastAsia="Open Sans" w:cs="Open Sans"/>
                <w:b w:val="0"/>
                <w:bCs w:val="0"/>
                <w:color w:val="000000" w:themeColor="text1"/>
                <w:sz w:val="18"/>
                <w:szCs w:val="18"/>
              </w:rPr>
            </w:pPr>
          </w:p>
          <w:p w14:paraId="137B6E6E" w14:textId="77777777" w:rsidR="008E0605" w:rsidRDefault="003C1507" w:rsidP="00987313">
            <w:pPr>
              <w:rPr>
                <w:rFonts w:eastAsia="Open Sans" w:cs="Open Sans"/>
                <w:b w:val="0"/>
                <w:bCs w:val="0"/>
                <w:color w:val="000000" w:themeColor="text1"/>
                <w:sz w:val="18"/>
                <w:szCs w:val="18"/>
              </w:rPr>
            </w:pPr>
            <w:r w:rsidRPr="003C1507">
              <w:rPr>
                <w:rFonts w:eastAsia="Open Sans" w:cs="Open Sans"/>
                <w:sz w:val="18"/>
                <w:szCs w:val="18"/>
              </w:rPr>
              <w:t>Lesson title:</w:t>
            </w:r>
            <w:r w:rsidR="00987313" w:rsidRPr="003A19A2">
              <w:rPr>
                <w:rFonts w:eastAsia="Open Sans" w:cs="Open Sans"/>
                <w:color w:val="000000" w:themeColor="text1"/>
                <w:sz w:val="18"/>
                <w:szCs w:val="18"/>
              </w:rPr>
              <w:t xml:space="preserve"> </w:t>
            </w:r>
          </w:p>
          <w:p w14:paraId="241F9B31" w14:textId="7A290A42" w:rsidR="00987313" w:rsidRPr="003A19A2" w:rsidRDefault="00987313" w:rsidP="00987313">
            <w:pPr>
              <w:rPr>
                <w:rFonts w:eastAsia="Aptos Narrow" w:cs="Aptos Narrow"/>
                <w:color w:val="000000" w:themeColor="text1"/>
                <w:sz w:val="18"/>
                <w:szCs w:val="18"/>
              </w:rPr>
            </w:pPr>
            <w:r w:rsidRPr="003A19A2">
              <w:rPr>
                <w:rFonts w:eastAsia="Open Sans" w:cs="Open Sans"/>
                <w:b w:val="0"/>
                <w:bCs w:val="0"/>
                <w:color w:val="000000" w:themeColor="text1"/>
                <w:sz w:val="18"/>
                <w:szCs w:val="18"/>
              </w:rPr>
              <w:t>Recap of embedded systems</w:t>
            </w:r>
          </w:p>
        </w:tc>
        <w:tc>
          <w:tcPr>
            <w:tcW w:w="2692" w:type="dxa"/>
            <w:shd w:val="clear" w:color="auto" w:fill="FFFFFF" w:themeFill="background2"/>
          </w:tcPr>
          <w:p w14:paraId="71B7F045" w14:textId="77777777" w:rsidR="00987313" w:rsidRPr="00E62CBB" w:rsidRDefault="00987313"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r w:rsidRPr="00E62CBB">
              <w:rPr>
                <w:rFonts w:asciiTheme="minorHAnsi" w:eastAsia="Open Sans" w:hAnsiTheme="minorHAnsi"/>
                <w:b/>
                <w:bCs/>
                <w:color w:val="000000" w:themeColor="text1"/>
                <w:sz w:val="18"/>
                <w:szCs w:val="18"/>
              </w:rPr>
              <w:t>11.1.5 Embedded systems</w:t>
            </w:r>
          </w:p>
          <w:p w14:paraId="38897BBB" w14:textId="77777777" w:rsidR="00987313" w:rsidRPr="003A19A2" w:rsidRDefault="00987313" w:rsidP="00987313">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0D5C87BC" w14:textId="57F523BD" w:rsidR="00987313" w:rsidRDefault="003C1507" w:rsidP="00987313">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6D35FD" w:themeColor="accent1" w:themeShade="BF"/>
                <w:sz w:val="18"/>
                <w:szCs w:val="18"/>
              </w:rPr>
            </w:pPr>
            <w:r w:rsidRPr="003C1507">
              <w:rPr>
                <w:rFonts w:asciiTheme="minorHAnsi" w:eastAsia="Open Sans" w:hAnsiTheme="minorHAnsi"/>
                <w:color w:val="6D35FD" w:themeColor="accent1" w:themeShade="BF"/>
                <w:sz w:val="18"/>
                <w:szCs w:val="18"/>
              </w:rPr>
              <w:t>Students will be able to:</w:t>
            </w:r>
          </w:p>
          <w:p w14:paraId="5C9FD130" w14:textId="77777777" w:rsidR="008E0605" w:rsidRPr="003A19A2" w:rsidRDefault="008E0605" w:rsidP="00987313">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31CFDFC2" w14:textId="77777777" w:rsidR="00987313" w:rsidRPr="003A19A2" w:rsidRDefault="00987313"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Interpret and complete a design for an embedded system.</w:t>
            </w:r>
          </w:p>
          <w:p w14:paraId="6B9171F4" w14:textId="77777777" w:rsidR="00987313" w:rsidRPr="003A19A2" w:rsidRDefault="00987313" w:rsidP="00987313">
            <w:pPr>
              <w:cnfStyle w:val="000000100000" w:firstRow="0" w:lastRow="0" w:firstColumn="0" w:lastColumn="0" w:oddVBand="0" w:evenVBand="0" w:oddHBand="1" w:evenHBand="0" w:firstRowFirstColumn="0" w:firstRowLastColumn="0" w:lastRowFirstColumn="0" w:lastRowLastColumn="0"/>
              <w:rPr>
                <w:rFonts w:eastAsia="Aptos Narrow" w:cs="Aptos Narrow"/>
                <w:color w:val="000000" w:themeColor="text1"/>
                <w:sz w:val="18"/>
                <w:szCs w:val="18"/>
              </w:rPr>
            </w:pPr>
          </w:p>
        </w:tc>
        <w:tc>
          <w:tcPr>
            <w:tcW w:w="4681" w:type="dxa"/>
            <w:shd w:val="clear" w:color="auto" w:fill="FFFFFF" w:themeFill="background2"/>
          </w:tcPr>
          <w:p w14:paraId="0EC7F29E" w14:textId="15FD9DB4" w:rsidR="00987313" w:rsidRPr="003A19A2" w:rsidRDefault="002E3040" w:rsidP="00987313">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987313" w:rsidRPr="003A19A2">
              <w:rPr>
                <w:rFonts w:cs="Open Sans"/>
                <w:color w:val="auto"/>
                <w:sz w:val="18"/>
                <w:szCs w:val="18"/>
              </w:rPr>
              <w:t>  </w:t>
            </w:r>
          </w:p>
          <w:p w14:paraId="27B34269" w14:textId="77777777" w:rsidR="00987313" w:rsidRPr="003A19A2" w:rsidRDefault="00987313" w:rsidP="00277C48">
            <w:pPr>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how all the components of an embedded system link together</w:t>
            </w:r>
          </w:p>
          <w:p w14:paraId="230773AA" w14:textId="77777777" w:rsidR="00987313" w:rsidRPr="003A19A2" w:rsidRDefault="00987313" w:rsidP="00277C48">
            <w:pPr>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revisit activity 4 on p21 to consider the software aspects</w:t>
            </w:r>
          </w:p>
          <w:p w14:paraId="711D4B0F" w14:textId="2421A102" w:rsidR="00987313" w:rsidRPr="003A19A2" w:rsidRDefault="00987313" w:rsidP="00E62CBB">
            <w:pPr>
              <w:spacing w:after="0"/>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p>
          <w:p w14:paraId="0BD57EF4" w14:textId="33FDFE4D" w:rsidR="00987313" w:rsidRPr="003A19A2" w:rsidRDefault="002E3040" w:rsidP="00987313">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987313" w:rsidRPr="003A19A2">
              <w:rPr>
                <w:rFonts w:cs="Open Sans"/>
                <w:color w:val="auto"/>
                <w:sz w:val="18"/>
                <w:szCs w:val="18"/>
              </w:rPr>
              <w:t> </w:t>
            </w:r>
          </w:p>
          <w:p w14:paraId="18741DE6" w14:textId="4C96300C" w:rsidR="00987313" w:rsidRPr="003A19A2" w:rsidRDefault="00987313" w:rsidP="00277C48">
            <w:pPr>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Students draw </w:t>
            </w:r>
            <w:r w:rsidR="007601FB" w:rsidRPr="003A19A2">
              <w:rPr>
                <w:rFonts w:cs="Open Sans"/>
                <w:color w:val="auto"/>
                <w:sz w:val="18"/>
                <w:szCs w:val="18"/>
              </w:rPr>
              <w:t>mind map</w:t>
            </w:r>
            <w:r w:rsidRPr="003A19A2">
              <w:rPr>
                <w:rFonts w:cs="Open Sans"/>
                <w:color w:val="auto"/>
                <w:sz w:val="18"/>
                <w:szCs w:val="18"/>
              </w:rPr>
              <w:t xml:space="preserve"> to consolidate their learning</w:t>
            </w:r>
          </w:p>
          <w:p w14:paraId="39ABD06E" w14:textId="77777777" w:rsidR="00987313" w:rsidRPr="003A19A2" w:rsidRDefault="00987313" w:rsidP="00987313">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p>
          <w:p w14:paraId="45CD7E99" w14:textId="77777777" w:rsidR="00987313" w:rsidRPr="003A19A2" w:rsidRDefault="00987313" w:rsidP="00987313">
            <w:pPr>
              <w:cnfStyle w:val="000000100000" w:firstRow="0" w:lastRow="0" w:firstColumn="0" w:lastColumn="0" w:oddVBand="0" w:evenVBand="0" w:oddHBand="1" w:evenHBand="0" w:firstRowFirstColumn="0" w:firstRowLastColumn="0" w:lastRowFirstColumn="0" w:lastRowLastColumn="0"/>
              <w:rPr>
                <w:rFonts w:eastAsia="Aptos Narrow" w:cs="Aptos Narrow"/>
                <w:color w:val="000000" w:themeColor="text1"/>
                <w:sz w:val="18"/>
                <w:szCs w:val="18"/>
              </w:rPr>
            </w:pPr>
          </w:p>
        </w:tc>
        <w:tc>
          <w:tcPr>
            <w:tcW w:w="2053" w:type="dxa"/>
            <w:shd w:val="clear" w:color="auto" w:fill="FFFFFF" w:themeFill="background2"/>
          </w:tcPr>
          <w:p w14:paraId="0F67D791" w14:textId="1C77FAF5" w:rsidR="00987313" w:rsidRPr="003A19A2" w:rsidRDefault="002D2D1D" w:rsidP="00987313">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987313" w:rsidRPr="003A19A2">
              <w:rPr>
                <w:rFonts w:cs="Open Sans"/>
                <w:color w:val="000000" w:themeColor="text1"/>
                <w:sz w:val="18"/>
                <w:szCs w:val="18"/>
              </w:rPr>
              <w:t>pp. 21-22</w:t>
            </w:r>
            <w:r w:rsidR="00987313" w:rsidRPr="003A19A2">
              <w:rPr>
                <w:rFonts w:eastAsia="Open Sans" w:cs="Open Sans"/>
                <w:color w:val="000000" w:themeColor="text1"/>
                <w:sz w:val="18"/>
                <w:szCs w:val="18"/>
              </w:rPr>
              <w:t xml:space="preserve"> </w:t>
            </w:r>
          </w:p>
          <w:p w14:paraId="777E8F37" w14:textId="77777777" w:rsidR="00987313" w:rsidRPr="003A19A2" w:rsidRDefault="00987313" w:rsidP="00987313">
            <w:pPr>
              <w:cnfStyle w:val="000000100000" w:firstRow="0" w:lastRow="0" w:firstColumn="0" w:lastColumn="0" w:oddVBand="0" w:evenVBand="0" w:oddHBand="1" w:evenHBand="0" w:firstRowFirstColumn="0" w:firstRowLastColumn="0" w:lastRowFirstColumn="0" w:lastRowLastColumn="0"/>
              <w:rPr>
                <w:rFonts w:eastAsia="Aptos Narrow" w:cs="Aptos Narrow"/>
                <w:color w:val="000000" w:themeColor="text1"/>
                <w:sz w:val="18"/>
                <w:szCs w:val="18"/>
              </w:rPr>
            </w:pPr>
          </w:p>
        </w:tc>
        <w:tc>
          <w:tcPr>
            <w:tcW w:w="2197" w:type="dxa"/>
            <w:shd w:val="clear" w:color="auto" w:fill="FFFFFF" w:themeFill="background2"/>
          </w:tcPr>
          <w:p w14:paraId="7DB772EF" w14:textId="128D2739"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Analysis</w:t>
            </w:r>
          </w:p>
          <w:p w14:paraId="2F33FAFE" w14:textId="56FB8A5C"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Communication</w:t>
            </w:r>
          </w:p>
          <w:p w14:paraId="29F04530" w14:textId="3961EA46"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Critical thinking</w:t>
            </w:r>
          </w:p>
          <w:p w14:paraId="44A9114D" w14:textId="38FA619B"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Problem solving</w:t>
            </w:r>
          </w:p>
          <w:p w14:paraId="051597EB" w14:textId="7783990E"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2014" w:type="dxa"/>
            <w:shd w:val="clear" w:color="auto" w:fill="FFFFFF" w:themeFill="background2"/>
          </w:tcPr>
          <w:p w14:paraId="46DA497E" w14:textId="454CAA64"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Intellectual interest and curiosity</w:t>
            </w:r>
          </w:p>
          <w:p w14:paraId="597F59C5" w14:textId="7A535969"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Critical thinking</w:t>
            </w:r>
          </w:p>
          <w:p w14:paraId="39EAE97B" w14:textId="1D340DC0"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Analysis</w:t>
            </w:r>
          </w:p>
          <w:p w14:paraId="399B3796" w14:textId="699659F6" w:rsidR="30DD154E" w:rsidRPr="00A20589" w:rsidRDefault="30DD154E"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Productivity</w:t>
            </w:r>
          </w:p>
          <w:p w14:paraId="7E235F4E" w14:textId="71FB3B31" w:rsidR="094BE322" w:rsidRPr="00A20589" w:rsidRDefault="094BE322"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Creativity</w:t>
            </w:r>
          </w:p>
          <w:p w14:paraId="75F4F7F0" w14:textId="5D8C0FBC" w:rsidR="094BE322" w:rsidRPr="00A20589" w:rsidRDefault="094BE322"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Innovation</w:t>
            </w:r>
          </w:p>
          <w:p w14:paraId="79E20177" w14:textId="26E3D163" w:rsidR="02576881" w:rsidRPr="00A20589" w:rsidRDefault="094BE322"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Reasoning</w:t>
            </w:r>
          </w:p>
        </w:tc>
      </w:tr>
    </w:tbl>
    <w:p w14:paraId="189A1779" w14:textId="77777777" w:rsidR="00450AAA" w:rsidRDefault="00450AAA">
      <w:r>
        <w:br w:type="page"/>
      </w:r>
    </w:p>
    <w:tbl>
      <w:tblPr>
        <w:tblStyle w:val="GridTable6ColourfulAccent1"/>
        <w:tblW w:w="0" w:type="auto"/>
        <w:tblLayout w:type="fixed"/>
        <w:tblLook w:val="04A0" w:firstRow="1" w:lastRow="0" w:firstColumn="1" w:lastColumn="0" w:noHBand="0" w:noVBand="1"/>
      </w:tblPr>
      <w:tblGrid>
        <w:gridCol w:w="1556"/>
        <w:gridCol w:w="2692"/>
        <w:gridCol w:w="4681"/>
        <w:gridCol w:w="2053"/>
        <w:gridCol w:w="2197"/>
        <w:gridCol w:w="2014"/>
      </w:tblGrid>
      <w:tr w:rsidR="00987313" w:rsidRPr="003A19A2" w14:paraId="48F71839" w14:textId="77777777" w:rsidTr="00450AAA">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93" w:type="dxa"/>
            <w:gridSpan w:val="6"/>
            <w:shd w:val="clear" w:color="auto" w:fill="E3DBF9" w:themeFill="accent2" w:themeFillTint="33"/>
          </w:tcPr>
          <w:p w14:paraId="18AD3C82" w14:textId="7BD43FA2" w:rsidR="00987313" w:rsidRPr="003A19A2" w:rsidRDefault="00987313" w:rsidP="00987313">
            <w:pPr>
              <w:pStyle w:val="TableHeading"/>
              <w:rPr>
                <w:noProof w:val="0"/>
                <w:lang w:val="en-GB"/>
              </w:rPr>
            </w:pPr>
            <w:r w:rsidRPr="003A19A2">
              <w:rPr>
                <w:b/>
                <w:bCs/>
                <w:noProof w:val="0"/>
                <w:color w:val="000000" w:themeColor="text1"/>
                <w:lang w:val="en-GB"/>
              </w:rPr>
              <w:lastRenderedPageBreak/>
              <w:t>Week 3</w:t>
            </w:r>
            <w:r w:rsidRPr="003A19A2">
              <w:rPr>
                <w:b/>
                <w:bCs/>
                <w:noProof w:val="0"/>
                <w:color w:val="000000" w:themeColor="text1"/>
                <w:lang w:val="en-GB"/>
              </w:rPr>
              <w:br/>
              <w:t>Lesson 3</w:t>
            </w:r>
          </w:p>
        </w:tc>
      </w:tr>
      <w:tr w:rsidR="00781EC0" w:rsidRPr="003A19A2" w14:paraId="41B06DE0" w14:textId="77777777" w:rsidTr="00467DDB">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6" w:type="dxa"/>
            <w:shd w:val="clear" w:color="auto" w:fill="auto"/>
          </w:tcPr>
          <w:p w14:paraId="1BB7DB59" w14:textId="77777777" w:rsidR="00781EC0" w:rsidRPr="003A19A2" w:rsidRDefault="00781EC0" w:rsidP="00781EC0">
            <w:pPr>
              <w:autoSpaceDE w:val="0"/>
              <w:autoSpaceDN w:val="0"/>
              <w:adjustRightInd w:val="0"/>
              <w:spacing w:before="40" w:after="40" w:line="200" w:lineRule="atLeast"/>
              <w:rPr>
                <w:color w:val="000000"/>
                <w:sz w:val="18"/>
                <w:szCs w:val="18"/>
              </w:rPr>
            </w:pPr>
            <w:r w:rsidRPr="003A19A2">
              <w:rPr>
                <w:b w:val="0"/>
                <w:bCs w:val="0"/>
                <w:color w:val="000000"/>
                <w:sz w:val="18"/>
                <w:szCs w:val="18"/>
              </w:rPr>
              <w:t>11.2 The Operating System</w:t>
            </w:r>
          </w:p>
          <w:p w14:paraId="7766A8FD" w14:textId="77777777" w:rsidR="00781EC0" w:rsidRPr="003A19A2" w:rsidRDefault="00781EC0" w:rsidP="00781EC0">
            <w:pPr>
              <w:autoSpaceDE w:val="0"/>
              <w:autoSpaceDN w:val="0"/>
              <w:adjustRightInd w:val="0"/>
              <w:spacing w:before="40" w:after="40" w:line="200" w:lineRule="atLeast"/>
              <w:rPr>
                <w:b w:val="0"/>
                <w:bCs w:val="0"/>
                <w:color w:val="000000"/>
                <w:sz w:val="18"/>
                <w:szCs w:val="18"/>
              </w:rPr>
            </w:pPr>
          </w:p>
          <w:p w14:paraId="386DF2F0" w14:textId="77777777" w:rsidR="00781EC0" w:rsidRPr="003A19A2" w:rsidRDefault="00781EC0" w:rsidP="00781EC0">
            <w:pPr>
              <w:autoSpaceDE w:val="0"/>
              <w:autoSpaceDN w:val="0"/>
              <w:adjustRightInd w:val="0"/>
              <w:spacing w:before="40" w:after="40" w:line="200" w:lineRule="atLeast"/>
              <w:rPr>
                <w:b w:val="0"/>
                <w:bCs w:val="0"/>
                <w:color w:val="000000"/>
                <w:sz w:val="18"/>
                <w:szCs w:val="18"/>
              </w:rPr>
            </w:pPr>
            <w:r w:rsidRPr="003A19A2">
              <w:rPr>
                <w:color w:val="000000"/>
                <w:sz w:val="18"/>
                <w:szCs w:val="18"/>
              </w:rPr>
              <w:t>Topic 11.2.1: I/O device management</w:t>
            </w:r>
          </w:p>
          <w:p w14:paraId="6D0DB2EF" w14:textId="77777777" w:rsidR="00781EC0" w:rsidRPr="003A19A2" w:rsidRDefault="00781EC0" w:rsidP="00781EC0">
            <w:pPr>
              <w:autoSpaceDE w:val="0"/>
              <w:autoSpaceDN w:val="0"/>
              <w:adjustRightInd w:val="0"/>
              <w:spacing w:before="40" w:after="40" w:line="200" w:lineRule="atLeast"/>
              <w:rPr>
                <w:color w:val="000000"/>
                <w:sz w:val="18"/>
                <w:szCs w:val="18"/>
              </w:rPr>
            </w:pPr>
            <w:r w:rsidRPr="003A19A2">
              <w:rPr>
                <w:b w:val="0"/>
                <w:bCs w:val="0"/>
                <w:color w:val="000000"/>
                <w:sz w:val="18"/>
                <w:szCs w:val="18"/>
              </w:rPr>
              <w:t>a) Role of device drivers</w:t>
            </w:r>
          </w:p>
          <w:p w14:paraId="41965B2F" w14:textId="77777777" w:rsidR="00781EC0" w:rsidRPr="003A19A2" w:rsidRDefault="00781EC0" w:rsidP="00781EC0">
            <w:pPr>
              <w:autoSpaceDE w:val="0"/>
              <w:autoSpaceDN w:val="0"/>
              <w:adjustRightInd w:val="0"/>
              <w:spacing w:before="40" w:after="40" w:line="200" w:lineRule="atLeast"/>
              <w:rPr>
                <w:color w:val="000000"/>
                <w:sz w:val="18"/>
                <w:szCs w:val="18"/>
              </w:rPr>
            </w:pPr>
            <w:r w:rsidRPr="003A19A2">
              <w:rPr>
                <w:b w:val="0"/>
                <w:bCs w:val="0"/>
                <w:color w:val="000000"/>
                <w:sz w:val="18"/>
                <w:szCs w:val="18"/>
              </w:rPr>
              <w:t>b) BIOS</w:t>
            </w:r>
          </w:p>
          <w:p w14:paraId="4034E454" w14:textId="77777777" w:rsidR="00781EC0" w:rsidRPr="003A19A2" w:rsidRDefault="00781EC0" w:rsidP="00781EC0">
            <w:pPr>
              <w:autoSpaceDE w:val="0"/>
              <w:autoSpaceDN w:val="0"/>
              <w:adjustRightInd w:val="0"/>
              <w:spacing w:before="40" w:after="40" w:line="200" w:lineRule="atLeast"/>
              <w:rPr>
                <w:rFonts w:eastAsia="Open Sans" w:cs="Open Sans"/>
                <w:b w:val="0"/>
                <w:bCs w:val="0"/>
                <w:color w:val="000000" w:themeColor="text1"/>
                <w:sz w:val="18"/>
                <w:szCs w:val="18"/>
              </w:rPr>
            </w:pPr>
          </w:p>
          <w:p w14:paraId="48284494" w14:textId="6AAA4290" w:rsidR="00781EC0" w:rsidRDefault="003C1507" w:rsidP="00781EC0">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781EC0" w:rsidRPr="003A19A2">
              <w:rPr>
                <w:rFonts w:eastAsia="Open Sans" w:cs="Open Sans"/>
                <w:color w:val="000000" w:themeColor="text1"/>
                <w:sz w:val="18"/>
                <w:szCs w:val="18"/>
              </w:rPr>
              <w:t xml:space="preserve"> </w:t>
            </w:r>
          </w:p>
          <w:p w14:paraId="5AC84F3F" w14:textId="77777777" w:rsidR="008E0605" w:rsidRPr="003A19A2" w:rsidRDefault="008E0605" w:rsidP="00781EC0">
            <w:pPr>
              <w:autoSpaceDE w:val="0"/>
              <w:autoSpaceDN w:val="0"/>
              <w:adjustRightInd w:val="0"/>
              <w:spacing w:before="40" w:after="40" w:line="200" w:lineRule="atLeast"/>
              <w:rPr>
                <w:rFonts w:eastAsia="Open Sans" w:cs="Open Sans"/>
                <w:b w:val="0"/>
                <w:bCs w:val="0"/>
                <w:color w:val="000000" w:themeColor="text1"/>
                <w:sz w:val="18"/>
                <w:szCs w:val="18"/>
              </w:rPr>
            </w:pPr>
          </w:p>
          <w:p w14:paraId="4A692A1C" w14:textId="4BDBC858" w:rsidR="00781EC0" w:rsidRPr="003A19A2" w:rsidRDefault="00781EC0" w:rsidP="00781EC0">
            <w:pPr>
              <w:pStyle w:val="TableHeading"/>
              <w:rPr>
                <w:rFonts w:asciiTheme="minorHAnsi" w:hAnsiTheme="minorHAnsi"/>
                <w:noProof w:val="0"/>
                <w:color w:val="000000" w:themeColor="text1"/>
                <w:sz w:val="18"/>
                <w:szCs w:val="18"/>
                <w:lang w:val="en-GB"/>
              </w:rPr>
            </w:pPr>
            <w:r w:rsidRPr="003A19A2">
              <w:rPr>
                <w:rFonts w:asciiTheme="minorHAnsi" w:eastAsia="Open Sans" w:hAnsiTheme="minorHAnsi" w:cs="Open Sans"/>
                <w:noProof w:val="0"/>
                <w:color w:val="000000" w:themeColor="text1"/>
                <w:sz w:val="18"/>
                <w:szCs w:val="18"/>
                <w:lang w:val="en-GB"/>
              </w:rPr>
              <w:t xml:space="preserve">I/O device management in the OS </w:t>
            </w:r>
          </w:p>
        </w:tc>
        <w:tc>
          <w:tcPr>
            <w:tcW w:w="2692" w:type="dxa"/>
            <w:shd w:val="clear" w:color="auto" w:fill="auto"/>
          </w:tcPr>
          <w:p w14:paraId="49A1A4FF" w14:textId="77777777" w:rsidR="00781EC0" w:rsidRPr="00E62CBB" w:rsidRDefault="00781EC0" w:rsidP="00781EC0">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E62CBB">
              <w:rPr>
                <w:rFonts w:asciiTheme="minorHAnsi" w:hAnsiTheme="minorHAnsi"/>
                <w:b/>
                <w:bCs/>
                <w:sz w:val="18"/>
                <w:szCs w:val="18"/>
              </w:rPr>
              <w:t xml:space="preserve">11.2.1 Input/output (I/O) device management: </w:t>
            </w:r>
          </w:p>
          <w:p w14:paraId="194F24FE" w14:textId="77777777" w:rsidR="00E62CBB" w:rsidRPr="003A19A2" w:rsidRDefault="00E62CBB" w:rsidP="00781EC0">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594399FC" w14:textId="77777777" w:rsidR="00781EC0" w:rsidRPr="003A19A2" w:rsidRDefault="00781EC0" w:rsidP="00277C48">
            <w:pPr>
              <w:pStyle w:val="Default"/>
              <w:numPr>
                <w:ilvl w:val="0"/>
                <w:numId w:val="33"/>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hAnsiTheme="minorHAnsi"/>
                <w:sz w:val="18"/>
                <w:szCs w:val="18"/>
              </w:rPr>
              <w:t>a) Role of device drivers</w:t>
            </w:r>
          </w:p>
          <w:p w14:paraId="1177401A" w14:textId="77777777" w:rsidR="00781EC0" w:rsidRPr="00630EDE" w:rsidRDefault="00781EC0" w:rsidP="00277C48">
            <w:pPr>
              <w:pStyle w:val="Default"/>
              <w:numPr>
                <w:ilvl w:val="0"/>
                <w:numId w:val="33"/>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lang w:val="pl-PL"/>
              </w:rPr>
            </w:pPr>
            <w:r w:rsidRPr="00630EDE">
              <w:rPr>
                <w:rFonts w:asciiTheme="minorHAnsi" w:hAnsiTheme="minorHAnsi"/>
                <w:sz w:val="18"/>
                <w:szCs w:val="18"/>
                <w:lang w:val="pl-PL"/>
              </w:rPr>
              <w:t>b) Basic I/O system (BIOS)</w:t>
            </w:r>
          </w:p>
          <w:p w14:paraId="26E2D9F9" w14:textId="77777777" w:rsidR="00781EC0" w:rsidRPr="00630EDE" w:rsidRDefault="00781EC0" w:rsidP="00781EC0">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lang w:val="pl-PL"/>
              </w:rPr>
            </w:pPr>
          </w:p>
          <w:p w14:paraId="67D0E598" w14:textId="65A85935" w:rsidR="00781EC0" w:rsidRPr="003A19A2" w:rsidRDefault="000130C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781EC0" w:rsidRPr="003A19A2">
              <w:rPr>
                <w:rFonts w:asciiTheme="minorHAnsi" w:eastAsia="Open Sans" w:hAnsiTheme="minorHAnsi"/>
                <w:color w:val="000000" w:themeColor="text1"/>
                <w:sz w:val="18"/>
                <w:szCs w:val="18"/>
              </w:rPr>
              <w:t xml:space="preserve"> </w:t>
            </w:r>
          </w:p>
          <w:p w14:paraId="2FD62051" w14:textId="77777777" w:rsidR="00E62CBB" w:rsidRDefault="00E62CBB" w:rsidP="00E62CBB">
            <w:pPr>
              <w:pStyle w:val="Default"/>
              <w:ind w:left="60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5404E4A4" w14:textId="0C4AE23E" w:rsidR="00781EC0" w:rsidRPr="003A19A2" w:rsidRDefault="00781EC0"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5AC43B0C" w14:textId="77777777" w:rsidR="00781EC0" w:rsidRPr="003A19A2" w:rsidRDefault="00781EC0"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351A2289" w14:textId="77777777" w:rsidR="00781EC0" w:rsidRPr="003A19A2" w:rsidRDefault="00781EC0"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46ABC02E" w14:textId="77777777" w:rsidR="00781EC0" w:rsidRPr="003A19A2" w:rsidRDefault="00781EC0"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45F87974" w14:textId="77777777" w:rsidR="00781EC0" w:rsidRPr="003A19A2" w:rsidRDefault="00781EC0"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685841B0" w14:textId="77777777" w:rsidR="00781EC0" w:rsidRPr="003A19A2" w:rsidRDefault="00781EC0"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1CDCE205" w14:textId="77777777" w:rsidR="00781EC0" w:rsidRPr="003A19A2" w:rsidRDefault="00781EC0"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60D78E90" w14:textId="77777777" w:rsidR="00781EC0" w:rsidRPr="003A19A2" w:rsidRDefault="00781EC0" w:rsidP="00781EC0">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488525B8" w14:textId="3DC40D79" w:rsidR="00781EC0" w:rsidRDefault="003C1507" w:rsidP="00781EC0">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6D35FD" w:themeColor="accent1" w:themeShade="BF"/>
                <w:sz w:val="18"/>
                <w:szCs w:val="18"/>
              </w:rPr>
            </w:pPr>
            <w:r w:rsidRPr="003C1507">
              <w:rPr>
                <w:rFonts w:asciiTheme="minorHAnsi" w:eastAsia="Open Sans" w:hAnsiTheme="minorHAnsi"/>
                <w:color w:val="6D35FD" w:themeColor="accent1" w:themeShade="BF"/>
                <w:sz w:val="18"/>
                <w:szCs w:val="18"/>
              </w:rPr>
              <w:t>Students will be able to:</w:t>
            </w:r>
          </w:p>
          <w:p w14:paraId="148BC7D3" w14:textId="77777777" w:rsidR="008E0605" w:rsidRPr="003A19A2" w:rsidRDefault="008E0605" w:rsidP="00781EC0">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3704E3E7" w14:textId="77777777" w:rsidR="00781EC0" w:rsidRPr="003A19A2" w:rsidRDefault="00781EC0"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Interpret and complete a diagrammatic representation of I/O in a computer system</w:t>
            </w:r>
          </w:p>
          <w:p w14:paraId="3F814120" w14:textId="77777777" w:rsidR="00781EC0" w:rsidRPr="003A19A2" w:rsidRDefault="00781EC0" w:rsidP="00781EC0">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4681" w:type="dxa"/>
            <w:shd w:val="clear" w:color="auto" w:fill="auto"/>
          </w:tcPr>
          <w:p w14:paraId="51A7E983" w14:textId="01650919" w:rsidR="00781EC0" w:rsidRPr="003A19A2" w:rsidRDefault="002E3040" w:rsidP="00781EC0">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781EC0" w:rsidRPr="003A19A2">
              <w:rPr>
                <w:rFonts w:cs="Open Sans"/>
                <w:color w:val="auto"/>
                <w:sz w:val="18"/>
                <w:szCs w:val="18"/>
              </w:rPr>
              <w:t>  </w:t>
            </w:r>
          </w:p>
          <w:p w14:paraId="31B62334" w14:textId="77777777" w:rsidR="00781EC0" w:rsidRPr="003A19A2" w:rsidRDefault="00781EC0" w:rsidP="00277C48">
            <w:pPr>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device drivers and the BIOS </w:t>
            </w:r>
          </w:p>
          <w:p w14:paraId="337148D9" w14:textId="77777777" w:rsidR="00781EC0" w:rsidRPr="003A19A2" w:rsidRDefault="00781EC0" w:rsidP="00277C48">
            <w:pPr>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Option to investigate the device drivers and BIOS on a school device</w:t>
            </w:r>
          </w:p>
          <w:p w14:paraId="1C048733" w14:textId="77777777" w:rsidR="00781EC0" w:rsidRPr="003A19A2" w:rsidRDefault="00781EC0" w:rsidP="00277C48">
            <w:pPr>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Teacher demonstrates a diagram representing I/O in a computer system (see p22)</w:t>
            </w:r>
          </w:p>
          <w:p w14:paraId="74C3653F" w14:textId="77777777" w:rsidR="00781EC0" w:rsidRPr="003A19A2" w:rsidRDefault="00781EC0" w:rsidP="00277C48">
            <w:pPr>
              <w:numPr>
                <w:ilvl w:val="0"/>
                <w:numId w:val="20"/>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definition, function, characteristics, operation, benefit and drawbacks, as well as why the operating system is needed </w:t>
            </w:r>
          </w:p>
          <w:p w14:paraId="07102B29" w14:textId="77777777" w:rsidR="00781EC0" w:rsidRPr="003A19A2" w:rsidRDefault="00781EC0" w:rsidP="00E62CBB">
            <w:pPr>
              <w:spacing w:after="0"/>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12546E62" w14:textId="67200B19" w:rsidR="00781EC0" w:rsidRPr="003A19A2" w:rsidRDefault="002E3040" w:rsidP="00781EC0">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781EC0" w:rsidRPr="003A19A2">
              <w:rPr>
                <w:rFonts w:cs="Open Sans"/>
                <w:color w:val="auto"/>
                <w:sz w:val="18"/>
                <w:szCs w:val="18"/>
              </w:rPr>
              <w:t> </w:t>
            </w:r>
          </w:p>
          <w:p w14:paraId="4C1B58B4" w14:textId="77777777" w:rsidR="00781EC0" w:rsidRPr="003A19A2" w:rsidRDefault="00781EC0" w:rsidP="00277C48">
            <w:pPr>
              <w:numPr>
                <w:ilvl w:val="0"/>
                <w:numId w:val="21"/>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Students complete questions on </w:t>
            </w:r>
            <w:proofErr w:type="spellStart"/>
            <w:r w:rsidRPr="003A19A2">
              <w:rPr>
                <w:rFonts w:cs="Open Sans"/>
                <w:color w:val="auto"/>
                <w:sz w:val="18"/>
                <w:szCs w:val="18"/>
              </w:rPr>
              <w:t>AdaCS</w:t>
            </w:r>
            <w:proofErr w:type="spellEnd"/>
          </w:p>
          <w:p w14:paraId="5CAC3101" w14:textId="77777777" w:rsidR="00781EC0" w:rsidRPr="003A19A2" w:rsidRDefault="00781EC0" w:rsidP="00781EC0">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2053" w:type="dxa"/>
            <w:shd w:val="clear" w:color="auto" w:fill="auto"/>
          </w:tcPr>
          <w:p w14:paraId="5026C695" w14:textId="45B3AAEF" w:rsidR="00781EC0" w:rsidRPr="003A19A2" w:rsidRDefault="002D2D1D" w:rsidP="00781EC0">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781EC0" w:rsidRPr="003A19A2">
              <w:rPr>
                <w:rFonts w:cs="Open Sans"/>
                <w:color w:val="000000" w:themeColor="text1"/>
                <w:sz w:val="18"/>
                <w:szCs w:val="18"/>
              </w:rPr>
              <w:t>pp. 22-24</w:t>
            </w:r>
            <w:r w:rsidR="00781EC0" w:rsidRPr="003A19A2">
              <w:rPr>
                <w:rFonts w:eastAsia="Open Sans" w:cs="Open Sans"/>
                <w:color w:val="000000" w:themeColor="text1"/>
                <w:sz w:val="18"/>
                <w:szCs w:val="18"/>
              </w:rPr>
              <w:t xml:space="preserve"> </w:t>
            </w:r>
          </w:p>
          <w:p w14:paraId="7A9D301F" w14:textId="77777777" w:rsidR="00781EC0" w:rsidRPr="003A19A2" w:rsidRDefault="00781EC0" w:rsidP="00781EC0">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6BB0A070" w14:textId="77777777" w:rsidR="00467DDB" w:rsidRDefault="00781EC0" w:rsidP="00781EC0">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roofErr w:type="spellStart"/>
            <w:r w:rsidRPr="003A19A2">
              <w:rPr>
                <w:rFonts w:eastAsia="Open Sans" w:cs="Open Sans"/>
                <w:color w:val="000000" w:themeColor="text1"/>
                <w:sz w:val="18"/>
                <w:szCs w:val="18"/>
              </w:rPr>
              <w:t>AdaCS</w:t>
            </w:r>
            <w:proofErr w:type="spellEnd"/>
            <w:r w:rsidRPr="003A19A2">
              <w:rPr>
                <w:rFonts w:eastAsia="Open Sans" w:cs="Open Sans"/>
                <w:color w:val="000000" w:themeColor="text1"/>
                <w:sz w:val="18"/>
                <w:szCs w:val="18"/>
              </w:rPr>
              <w:t xml:space="preserve"> notes and questions: </w:t>
            </w:r>
          </w:p>
          <w:p w14:paraId="7B4C07F9" w14:textId="020A9988" w:rsidR="00781EC0" w:rsidRPr="003A19A2" w:rsidRDefault="00781EC0" w:rsidP="00781EC0">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3A19A2">
              <w:rPr>
                <w:sz w:val="18"/>
                <w:szCs w:val="18"/>
              </w:rPr>
              <w:t xml:space="preserve"> </w:t>
            </w:r>
            <w:hyperlink r:id="rId21" w:history="1">
              <w:r w:rsidRPr="00B94107">
                <w:rPr>
                  <w:rStyle w:val="Hyperlink"/>
                  <w:color w:val="000000" w:themeColor="text1"/>
                  <w:sz w:val="18"/>
                  <w:szCs w:val="18"/>
                </w:rPr>
                <w:t>https://isaaccomputerscience.org/topics/operating_systems</w:t>
              </w:r>
            </w:hyperlink>
          </w:p>
          <w:p w14:paraId="54E0DF09" w14:textId="77777777" w:rsidR="00781EC0" w:rsidRPr="003A19A2" w:rsidRDefault="00781EC0" w:rsidP="00781EC0">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2197" w:type="dxa"/>
            <w:shd w:val="clear" w:color="auto" w:fill="auto"/>
          </w:tcPr>
          <w:p w14:paraId="5BF9AD71" w14:textId="003EA5A7"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Analysis</w:t>
            </w:r>
          </w:p>
          <w:p w14:paraId="06D0311F" w14:textId="5050FFF5"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Communication</w:t>
            </w:r>
          </w:p>
          <w:p w14:paraId="104B4B6E" w14:textId="3961EA46"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Critical thinking</w:t>
            </w:r>
          </w:p>
          <w:p w14:paraId="4F95A081" w14:textId="38FA619B"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Problem solving</w:t>
            </w:r>
          </w:p>
          <w:p w14:paraId="6B6272B6" w14:textId="7783990E"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2014" w:type="dxa"/>
            <w:shd w:val="clear" w:color="auto" w:fill="auto"/>
          </w:tcPr>
          <w:p w14:paraId="643108F6" w14:textId="454CAA64"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Intellectual interest and curiosity</w:t>
            </w:r>
          </w:p>
          <w:p w14:paraId="42640B60" w14:textId="7A535969"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Critical thinking</w:t>
            </w:r>
          </w:p>
          <w:p w14:paraId="13E2D8D6" w14:textId="7BDA7465"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Analysis</w:t>
            </w:r>
          </w:p>
          <w:p w14:paraId="2634973A" w14:textId="7AF7F44F" w:rsidR="1D5EF522" w:rsidRPr="00A20589" w:rsidRDefault="1D5EF522"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Self-direction</w:t>
            </w:r>
          </w:p>
          <w:p w14:paraId="6832BE20" w14:textId="7355A7A0"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25918DCA" w14:textId="04E0433E" w:rsidR="00C82003" w:rsidRPr="003A19A2" w:rsidRDefault="00C82003" w:rsidP="00175B3F">
      <w:pPr>
        <w:pStyle w:val="BodyText"/>
        <w:rPr>
          <w:rStyle w:val="Strong"/>
          <w:b w:val="0"/>
          <w:bCs w:val="0"/>
          <w:noProof w:val="0"/>
          <w:lang w:val="en-GB"/>
        </w:rPr>
      </w:pPr>
    </w:p>
    <w:p w14:paraId="2A80469D" w14:textId="77777777" w:rsidR="00C82003" w:rsidRPr="003A19A2" w:rsidRDefault="00C82003">
      <w:pPr>
        <w:spacing w:after="0" w:line="240" w:lineRule="auto"/>
        <w:rPr>
          <w:rStyle w:val="Strong"/>
          <w:rFonts w:ascii="Plus Jakarta Sans" w:eastAsia="MS PGothic" w:hAnsi="Plus Jakarta Sans" w:cs="Open Sans Light"/>
          <w:b w:val="0"/>
          <w:bCs w:val="0"/>
          <w:color w:val="000000" w:themeColor="text1"/>
          <w:kern w:val="0"/>
          <w:sz w:val="24"/>
          <w:szCs w:val="24"/>
          <w:lang w:eastAsia="en-GB"/>
          <w14:ligatures w14:val="none"/>
        </w:rPr>
      </w:pPr>
      <w:r w:rsidRPr="003A19A2">
        <w:rPr>
          <w:rStyle w:val="Strong"/>
          <w:b w:val="0"/>
          <w:bCs w:val="0"/>
        </w:rPr>
        <w:br w:type="page"/>
      </w:r>
    </w:p>
    <w:tbl>
      <w:tblPr>
        <w:tblStyle w:val="GridTable6ColourfulAccent1"/>
        <w:tblW w:w="15163" w:type="dxa"/>
        <w:tblLayout w:type="fixed"/>
        <w:tblLook w:val="04A0" w:firstRow="1" w:lastRow="0" w:firstColumn="1" w:lastColumn="0" w:noHBand="0" w:noVBand="1"/>
      </w:tblPr>
      <w:tblGrid>
        <w:gridCol w:w="1555"/>
        <w:gridCol w:w="2693"/>
        <w:gridCol w:w="4678"/>
        <w:gridCol w:w="2268"/>
        <w:gridCol w:w="1984"/>
        <w:gridCol w:w="1985"/>
      </w:tblGrid>
      <w:tr w:rsidR="008B3E6E" w:rsidRPr="003A19A2" w14:paraId="043C90A1" w14:textId="77777777" w:rsidTr="00450AAA">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2873FBF9" w14:textId="77777777" w:rsidR="008B3E6E" w:rsidRPr="00450AAA" w:rsidRDefault="008B3E6E" w:rsidP="0008761B">
            <w:pPr>
              <w:pStyle w:val="TableHeading"/>
              <w:jc w:val="center"/>
              <w:rPr>
                <w:b/>
                <w:bCs/>
                <w:noProof w:val="0"/>
                <w:color w:val="FFFFFF" w:themeColor="background1"/>
                <w:sz w:val="20"/>
                <w:szCs w:val="24"/>
                <w:lang w:val="en-GB"/>
              </w:rPr>
            </w:pPr>
            <w:r w:rsidRPr="00450AAA">
              <w:rPr>
                <w:b/>
                <w:bCs/>
                <w:noProof w:val="0"/>
                <w:color w:val="FFFFFF" w:themeColor="background1"/>
                <w:sz w:val="20"/>
                <w:szCs w:val="24"/>
                <w:lang w:val="en-GB"/>
              </w:rPr>
              <w:lastRenderedPageBreak/>
              <w:t>Topic</w:t>
            </w:r>
            <w:r w:rsidRPr="00450AAA">
              <w:rPr>
                <w:b/>
                <w:bCs/>
                <w:noProof w:val="0"/>
                <w:color w:val="FFFFFF" w:themeColor="background1"/>
                <w:sz w:val="20"/>
                <w:szCs w:val="24"/>
                <w:lang w:val="en-GB"/>
              </w:rPr>
              <w:br/>
              <w:t>Sub topic</w:t>
            </w:r>
            <w:r w:rsidRPr="00450AAA">
              <w:rPr>
                <w:b/>
                <w:bCs/>
                <w:noProof w:val="0"/>
                <w:color w:val="FFFFFF" w:themeColor="background1"/>
                <w:sz w:val="20"/>
                <w:szCs w:val="24"/>
                <w:lang w:val="en-GB"/>
              </w:rPr>
              <w:br/>
              <w:t>Lesson title</w:t>
            </w:r>
          </w:p>
        </w:tc>
        <w:tc>
          <w:tcPr>
            <w:tcW w:w="2693" w:type="dxa"/>
            <w:shd w:val="clear" w:color="auto" w:fill="341583" w:themeFill="accent2" w:themeFillShade="80"/>
            <w:vAlign w:val="center"/>
          </w:tcPr>
          <w:p w14:paraId="049651E2" w14:textId="77777777" w:rsidR="008B3E6E" w:rsidRPr="00450AAA" w:rsidRDefault="008B3E6E"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450AAA">
              <w:rPr>
                <w:b/>
                <w:bCs/>
                <w:noProof w:val="0"/>
                <w:color w:val="FFFFFF" w:themeColor="background1"/>
                <w:sz w:val="20"/>
                <w:szCs w:val="24"/>
                <w:lang w:val="en-GB"/>
              </w:rPr>
              <w:t>Specification reference</w:t>
            </w:r>
          </w:p>
        </w:tc>
        <w:tc>
          <w:tcPr>
            <w:tcW w:w="4678" w:type="dxa"/>
            <w:shd w:val="clear" w:color="auto" w:fill="341583" w:themeFill="accent2" w:themeFillShade="80"/>
            <w:vAlign w:val="center"/>
          </w:tcPr>
          <w:p w14:paraId="15CFF716" w14:textId="1E921B9A" w:rsidR="008B3E6E" w:rsidRPr="00450AAA" w:rsidRDefault="008B3E6E"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450AAA">
              <w:rPr>
                <w:b/>
                <w:bCs/>
                <w:noProof w:val="0"/>
                <w:color w:val="FFFFFF" w:themeColor="background1"/>
                <w:sz w:val="20"/>
                <w:szCs w:val="24"/>
                <w:lang w:val="en-GB"/>
              </w:rPr>
              <w:t xml:space="preserve">Suggested </w:t>
            </w:r>
            <w:r w:rsidR="005D70E5" w:rsidRPr="00450AAA">
              <w:rPr>
                <w:b/>
                <w:bCs/>
                <w:noProof w:val="0"/>
                <w:color w:val="FFFFFF" w:themeColor="background1"/>
                <w:sz w:val="20"/>
                <w:szCs w:val="24"/>
                <w:lang w:val="en-GB"/>
              </w:rPr>
              <w:t>activities</w:t>
            </w:r>
          </w:p>
        </w:tc>
        <w:tc>
          <w:tcPr>
            <w:tcW w:w="2268" w:type="dxa"/>
            <w:shd w:val="clear" w:color="auto" w:fill="341583" w:themeFill="accent2" w:themeFillShade="80"/>
            <w:vAlign w:val="center"/>
          </w:tcPr>
          <w:p w14:paraId="6646D25E" w14:textId="77777777" w:rsidR="008B3E6E" w:rsidRPr="00450AAA" w:rsidRDefault="008B3E6E"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450AAA">
              <w:rPr>
                <w:b/>
                <w:bCs/>
                <w:noProof w:val="0"/>
                <w:color w:val="FFFFFF" w:themeColor="background1"/>
                <w:sz w:val="20"/>
                <w:szCs w:val="24"/>
                <w:lang w:val="en-GB"/>
              </w:rPr>
              <w:t>Suggested resources</w:t>
            </w:r>
          </w:p>
        </w:tc>
        <w:tc>
          <w:tcPr>
            <w:tcW w:w="1984" w:type="dxa"/>
            <w:shd w:val="clear" w:color="auto" w:fill="341583" w:themeFill="accent2" w:themeFillShade="80"/>
            <w:vAlign w:val="center"/>
          </w:tcPr>
          <w:p w14:paraId="46015603" w14:textId="77777777" w:rsidR="008B3E6E" w:rsidRPr="00450AAA" w:rsidRDefault="008B3E6E"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450AAA">
              <w:rPr>
                <w:b/>
                <w:bCs/>
                <w:noProof w:val="0"/>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3C4D8037" w14:textId="77777777" w:rsidR="008B3E6E" w:rsidRPr="00450AAA" w:rsidRDefault="008B3E6E" w:rsidP="0008761B">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450AAA">
              <w:rPr>
                <w:b/>
                <w:bCs/>
                <w:noProof w:val="0"/>
                <w:color w:val="FFFFFF" w:themeColor="background1"/>
                <w:sz w:val="20"/>
                <w:szCs w:val="24"/>
                <w:lang w:val="en-GB"/>
              </w:rPr>
              <w:t>Which skills could be acquired through teaching and delivery in this lesson?</w:t>
            </w:r>
          </w:p>
        </w:tc>
      </w:tr>
      <w:tr w:rsidR="008B3E6E" w:rsidRPr="003A19A2" w14:paraId="6AC41540" w14:textId="77777777" w:rsidTr="006B719C">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22853161" w14:textId="0DECA2B7" w:rsidR="008B3E6E" w:rsidRPr="003A19A2" w:rsidRDefault="008B3E6E">
            <w:pPr>
              <w:pStyle w:val="TableHeading"/>
              <w:rPr>
                <w:noProof w:val="0"/>
                <w:color w:val="FFFFFF" w:themeColor="background1"/>
                <w:lang w:val="en-GB"/>
              </w:rPr>
            </w:pPr>
            <w:r w:rsidRPr="003A19A2">
              <w:rPr>
                <w:b/>
                <w:bCs/>
                <w:noProof w:val="0"/>
                <w:color w:val="000000" w:themeColor="text1"/>
                <w:lang w:val="en-GB"/>
              </w:rPr>
              <w:t xml:space="preserve">Week </w:t>
            </w:r>
            <w:r w:rsidR="003C1B4C" w:rsidRPr="003A19A2">
              <w:rPr>
                <w:b/>
                <w:bCs/>
                <w:noProof w:val="0"/>
                <w:color w:val="000000" w:themeColor="text1"/>
                <w:lang w:val="en-GB"/>
              </w:rPr>
              <w:t>4</w:t>
            </w:r>
            <w:r w:rsidRPr="003A19A2">
              <w:rPr>
                <w:b/>
                <w:bCs/>
                <w:noProof w:val="0"/>
                <w:color w:val="000000" w:themeColor="text1"/>
                <w:lang w:val="en-GB"/>
              </w:rPr>
              <w:br/>
              <w:t>Lesson 1</w:t>
            </w:r>
          </w:p>
        </w:tc>
      </w:tr>
      <w:tr w:rsidR="001D1136" w:rsidRPr="003A19A2" w14:paraId="73934FF1" w14:textId="77777777" w:rsidTr="02576881">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5FD5C4CD" w14:textId="77777777" w:rsidR="001D1136" w:rsidRPr="003A19A2" w:rsidRDefault="001D1136" w:rsidP="001D1136">
            <w:pPr>
              <w:autoSpaceDE w:val="0"/>
              <w:autoSpaceDN w:val="0"/>
              <w:adjustRightInd w:val="0"/>
              <w:spacing w:before="40" w:after="40" w:line="200" w:lineRule="atLeast"/>
              <w:rPr>
                <w:b w:val="0"/>
                <w:bCs w:val="0"/>
                <w:color w:val="000000"/>
                <w:sz w:val="18"/>
                <w:szCs w:val="18"/>
              </w:rPr>
            </w:pPr>
            <w:r w:rsidRPr="003A19A2">
              <w:rPr>
                <w:color w:val="000000"/>
                <w:sz w:val="18"/>
                <w:szCs w:val="18"/>
              </w:rPr>
              <w:t>Topic 11.2.1: I/O device management</w:t>
            </w:r>
          </w:p>
          <w:p w14:paraId="26EBD1C7" w14:textId="77777777" w:rsidR="001D1136" w:rsidRPr="003A19A2" w:rsidRDefault="001D1136" w:rsidP="00277C48">
            <w:pPr>
              <w:pStyle w:val="ListParagraph"/>
              <w:numPr>
                <w:ilvl w:val="0"/>
                <w:numId w:val="34"/>
              </w:numPr>
              <w:autoSpaceDE w:val="0"/>
              <w:autoSpaceDN w:val="0"/>
              <w:adjustRightInd w:val="0"/>
              <w:spacing w:before="40" w:after="40" w:line="200" w:lineRule="atLeast"/>
              <w:ind w:left="306" w:hanging="284"/>
              <w:rPr>
                <w:rFonts w:asciiTheme="minorHAnsi" w:eastAsia="Open Sans" w:hAnsiTheme="minorHAnsi" w:cs="Open Sans"/>
                <w:b w:val="0"/>
                <w:bCs w:val="0"/>
                <w:sz w:val="18"/>
                <w:szCs w:val="18"/>
              </w:rPr>
            </w:pPr>
            <w:r w:rsidRPr="003A19A2">
              <w:rPr>
                <w:rFonts w:asciiTheme="minorHAnsi" w:eastAsia="Open Sans" w:hAnsiTheme="minorHAnsi" w:cs="Open Sans"/>
                <w:b w:val="0"/>
                <w:bCs w:val="0"/>
                <w:sz w:val="18"/>
                <w:szCs w:val="18"/>
              </w:rPr>
              <w:t>Role of buffering</w:t>
            </w:r>
          </w:p>
          <w:p w14:paraId="3FDB88F3" w14:textId="77777777" w:rsidR="001D1136" w:rsidRPr="003A19A2" w:rsidRDefault="001D1136" w:rsidP="00277C48">
            <w:pPr>
              <w:pStyle w:val="ListParagraph"/>
              <w:numPr>
                <w:ilvl w:val="0"/>
                <w:numId w:val="34"/>
              </w:numPr>
              <w:autoSpaceDE w:val="0"/>
              <w:autoSpaceDN w:val="0"/>
              <w:adjustRightInd w:val="0"/>
              <w:spacing w:before="40" w:after="40" w:line="200" w:lineRule="atLeast"/>
              <w:ind w:left="306" w:hanging="284"/>
              <w:rPr>
                <w:rFonts w:asciiTheme="minorHAnsi" w:eastAsia="Open Sans" w:hAnsiTheme="minorHAnsi" w:cs="Open Sans"/>
                <w:b w:val="0"/>
                <w:bCs w:val="0"/>
                <w:sz w:val="18"/>
                <w:szCs w:val="18"/>
              </w:rPr>
            </w:pPr>
            <w:r w:rsidRPr="003A19A2">
              <w:rPr>
                <w:rFonts w:asciiTheme="minorHAnsi" w:eastAsia="Open Sans" w:hAnsiTheme="minorHAnsi" w:cs="Open Sans"/>
                <w:b w:val="0"/>
                <w:bCs w:val="0"/>
                <w:sz w:val="18"/>
                <w:szCs w:val="18"/>
              </w:rPr>
              <w:t>Role of caching</w:t>
            </w:r>
          </w:p>
          <w:p w14:paraId="64219AF5" w14:textId="64DC55FE" w:rsidR="001D1136" w:rsidRPr="003A19A2" w:rsidRDefault="001D1136" w:rsidP="00277C48">
            <w:pPr>
              <w:pStyle w:val="ListParagraph"/>
              <w:numPr>
                <w:ilvl w:val="0"/>
                <w:numId w:val="34"/>
              </w:numPr>
              <w:autoSpaceDE w:val="0"/>
              <w:autoSpaceDN w:val="0"/>
              <w:adjustRightInd w:val="0"/>
              <w:spacing w:before="40" w:after="40" w:line="200" w:lineRule="atLeast"/>
              <w:ind w:left="306" w:hanging="284"/>
              <w:rPr>
                <w:rFonts w:asciiTheme="minorHAnsi" w:eastAsia="Open Sans" w:hAnsiTheme="minorHAnsi" w:cs="Open Sans"/>
                <w:b w:val="0"/>
                <w:bCs w:val="0"/>
                <w:sz w:val="18"/>
                <w:szCs w:val="18"/>
              </w:rPr>
            </w:pPr>
            <w:r w:rsidRPr="003A19A2">
              <w:rPr>
                <w:rFonts w:asciiTheme="minorHAnsi" w:eastAsia="Open Sans" w:hAnsiTheme="minorHAnsi" w:cs="Open Sans"/>
                <w:b w:val="0"/>
                <w:bCs w:val="0"/>
                <w:sz w:val="18"/>
                <w:szCs w:val="18"/>
              </w:rPr>
              <w:t>Interrupt handling in device manage</w:t>
            </w:r>
            <w:r w:rsidR="00912EF7">
              <w:rPr>
                <w:rFonts w:asciiTheme="minorHAnsi" w:eastAsia="Open Sans" w:hAnsiTheme="minorHAnsi" w:cs="Open Sans"/>
                <w:b w:val="0"/>
                <w:bCs w:val="0"/>
                <w:sz w:val="18"/>
                <w:szCs w:val="18"/>
              </w:rPr>
              <w:t>-</w:t>
            </w:r>
            <w:proofErr w:type="spellStart"/>
            <w:r w:rsidRPr="003A19A2">
              <w:rPr>
                <w:rFonts w:asciiTheme="minorHAnsi" w:eastAsia="Open Sans" w:hAnsiTheme="minorHAnsi" w:cs="Open Sans"/>
                <w:b w:val="0"/>
                <w:bCs w:val="0"/>
                <w:sz w:val="18"/>
                <w:szCs w:val="18"/>
              </w:rPr>
              <w:t>ment</w:t>
            </w:r>
            <w:proofErr w:type="spellEnd"/>
          </w:p>
          <w:p w14:paraId="78428A2F" w14:textId="77777777" w:rsidR="001D1136" w:rsidRPr="003A19A2" w:rsidRDefault="001D1136" w:rsidP="001D1136">
            <w:pPr>
              <w:autoSpaceDE w:val="0"/>
              <w:autoSpaceDN w:val="0"/>
              <w:adjustRightInd w:val="0"/>
              <w:spacing w:before="40" w:after="40" w:line="200" w:lineRule="atLeast"/>
              <w:rPr>
                <w:rFonts w:eastAsia="Open Sans" w:cs="Open Sans"/>
                <w:b w:val="0"/>
                <w:bCs w:val="0"/>
                <w:color w:val="000000" w:themeColor="text1"/>
                <w:sz w:val="18"/>
                <w:szCs w:val="18"/>
              </w:rPr>
            </w:pPr>
          </w:p>
          <w:p w14:paraId="2BBC1D78" w14:textId="4441E6FA" w:rsidR="001D1136" w:rsidRDefault="003C1507" w:rsidP="001D1136">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1D1136" w:rsidRPr="003A19A2">
              <w:rPr>
                <w:rFonts w:eastAsia="Open Sans" w:cs="Open Sans"/>
                <w:color w:val="000000" w:themeColor="text1"/>
                <w:sz w:val="18"/>
                <w:szCs w:val="18"/>
              </w:rPr>
              <w:t xml:space="preserve"> </w:t>
            </w:r>
          </w:p>
          <w:p w14:paraId="2DE21FFC" w14:textId="77777777" w:rsidR="001F7152" w:rsidRPr="003A19A2" w:rsidRDefault="001F7152" w:rsidP="001D1136">
            <w:pPr>
              <w:autoSpaceDE w:val="0"/>
              <w:autoSpaceDN w:val="0"/>
              <w:adjustRightInd w:val="0"/>
              <w:spacing w:before="40" w:after="40" w:line="200" w:lineRule="atLeast"/>
              <w:rPr>
                <w:rFonts w:eastAsia="Open Sans" w:cs="Open Sans"/>
                <w:b w:val="0"/>
                <w:bCs w:val="0"/>
                <w:color w:val="000000" w:themeColor="text1"/>
                <w:sz w:val="18"/>
                <w:szCs w:val="18"/>
              </w:rPr>
            </w:pPr>
          </w:p>
          <w:p w14:paraId="6AC349C0" w14:textId="77777777" w:rsidR="001D1136" w:rsidRPr="003A19A2" w:rsidRDefault="001D1136" w:rsidP="001D1136">
            <w:pPr>
              <w:autoSpaceDE w:val="0"/>
              <w:autoSpaceDN w:val="0"/>
              <w:adjustRightInd w:val="0"/>
              <w:spacing w:before="40" w:after="40" w:line="200" w:lineRule="atLeast"/>
              <w:rPr>
                <w:rFonts w:eastAsia="Open Sans" w:cs="Open Sans"/>
                <w:color w:val="000000" w:themeColor="text1"/>
                <w:sz w:val="18"/>
                <w:szCs w:val="18"/>
              </w:rPr>
            </w:pPr>
            <w:r w:rsidRPr="003A19A2">
              <w:rPr>
                <w:rFonts w:eastAsia="Open Sans" w:cs="Open Sans"/>
                <w:b w:val="0"/>
                <w:bCs w:val="0"/>
                <w:color w:val="000000" w:themeColor="text1"/>
                <w:sz w:val="18"/>
                <w:szCs w:val="18"/>
              </w:rPr>
              <w:t>More I/O device management in the OS</w:t>
            </w:r>
          </w:p>
          <w:p w14:paraId="7F702F3C" w14:textId="77777777" w:rsidR="001D1136" w:rsidRPr="003A19A2" w:rsidRDefault="001D1136" w:rsidP="001D1136">
            <w:pPr>
              <w:pStyle w:val="TableText"/>
              <w:rPr>
                <w:rFonts w:asciiTheme="minorHAnsi" w:hAnsiTheme="minorHAnsi"/>
                <w:noProof w:val="0"/>
                <w:sz w:val="18"/>
                <w:szCs w:val="18"/>
                <w:lang w:val="en-GB"/>
              </w:rPr>
            </w:pPr>
          </w:p>
        </w:tc>
        <w:tc>
          <w:tcPr>
            <w:tcW w:w="2693" w:type="dxa"/>
          </w:tcPr>
          <w:p w14:paraId="60F13DB0" w14:textId="77777777" w:rsidR="001D1136" w:rsidRDefault="001D1136" w:rsidP="001D113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12EF7">
              <w:rPr>
                <w:rFonts w:asciiTheme="minorHAnsi" w:hAnsiTheme="minorHAnsi"/>
                <w:b/>
                <w:bCs/>
                <w:sz w:val="18"/>
                <w:szCs w:val="18"/>
              </w:rPr>
              <w:t>11.2.1 Input/output (I/O) device management</w:t>
            </w:r>
            <w:r w:rsidRPr="003A19A2">
              <w:rPr>
                <w:rFonts w:asciiTheme="minorHAnsi" w:hAnsiTheme="minorHAnsi"/>
                <w:sz w:val="18"/>
                <w:szCs w:val="18"/>
              </w:rPr>
              <w:t xml:space="preserve">: </w:t>
            </w:r>
          </w:p>
          <w:p w14:paraId="006D3DA6" w14:textId="77777777" w:rsidR="00912EF7" w:rsidRPr="003A19A2" w:rsidRDefault="00912EF7" w:rsidP="001D113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p>
          <w:p w14:paraId="21D87B35" w14:textId="77777777" w:rsidR="001D1136" w:rsidRPr="003A19A2" w:rsidRDefault="001D1136"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c) Role of buffering </w:t>
            </w:r>
          </w:p>
          <w:p w14:paraId="08FB53CF" w14:textId="77777777" w:rsidR="001D1136" w:rsidRPr="003A19A2" w:rsidRDefault="001D1136"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d) Role of caching </w:t>
            </w:r>
          </w:p>
          <w:p w14:paraId="2CCADE7A" w14:textId="77777777" w:rsidR="001D1136" w:rsidRPr="003A19A2" w:rsidRDefault="001D1136"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e) Interrupt handling in device management </w:t>
            </w:r>
          </w:p>
          <w:p w14:paraId="7DC5C396" w14:textId="77777777" w:rsidR="001D1136" w:rsidRPr="003A19A2" w:rsidRDefault="001D1136"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p>
          <w:p w14:paraId="26ED4675" w14:textId="0E06F7D4" w:rsidR="001D1136" w:rsidRPr="003A19A2" w:rsidRDefault="000130CE"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1D1136" w:rsidRPr="003A19A2">
              <w:rPr>
                <w:rFonts w:asciiTheme="minorHAnsi" w:eastAsia="Open Sans" w:hAnsiTheme="minorHAnsi"/>
                <w:color w:val="000000" w:themeColor="text1"/>
                <w:sz w:val="18"/>
                <w:szCs w:val="18"/>
              </w:rPr>
              <w:t xml:space="preserve"> </w:t>
            </w:r>
          </w:p>
          <w:p w14:paraId="0C3FE183" w14:textId="77777777" w:rsidR="00912EF7" w:rsidRDefault="00912EF7" w:rsidP="00912EF7">
            <w:pPr>
              <w:pStyle w:val="Default"/>
              <w:ind w:left="60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p>
          <w:p w14:paraId="77B4BECE" w14:textId="79E2C8D7" w:rsidR="001D1136" w:rsidRPr="003A19A2" w:rsidRDefault="001D1136"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6C08EFE7" w14:textId="77777777" w:rsidR="001D1136" w:rsidRPr="003A19A2" w:rsidRDefault="001D1136"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2DE84F8E" w14:textId="77777777" w:rsidR="001D1136" w:rsidRPr="003A19A2" w:rsidRDefault="001D1136"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4440BDF2" w14:textId="77777777" w:rsidR="001D1136" w:rsidRPr="003A19A2" w:rsidRDefault="001D1136"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02C3D212" w14:textId="77777777" w:rsidR="001D1136" w:rsidRPr="003A19A2" w:rsidRDefault="001D1136"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2D5EB842" w14:textId="77777777" w:rsidR="001D1136" w:rsidRPr="003A19A2" w:rsidRDefault="001D1136"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25CF8CE7" w14:textId="77777777" w:rsidR="001D1136" w:rsidRPr="003A19A2" w:rsidRDefault="001D1136"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0DD0FBB9" w14:textId="77777777" w:rsidR="001D1136" w:rsidRPr="003A19A2" w:rsidRDefault="001D1136" w:rsidP="001D1136">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4678" w:type="dxa"/>
          </w:tcPr>
          <w:p w14:paraId="265D4AFE" w14:textId="48FDAF3E" w:rsidR="001D1136" w:rsidRPr="003A19A2" w:rsidRDefault="002E3040" w:rsidP="001D1136">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1D1136" w:rsidRPr="003A19A2">
              <w:rPr>
                <w:rFonts w:cs="Open Sans"/>
                <w:color w:val="auto"/>
                <w:sz w:val="18"/>
                <w:szCs w:val="18"/>
              </w:rPr>
              <w:t>  </w:t>
            </w:r>
          </w:p>
          <w:p w14:paraId="6412BA47" w14:textId="77777777" w:rsidR="001D1136" w:rsidRPr="003A19A2" w:rsidRDefault="001D1136" w:rsidP="00277C48">
            <w:pPr>
              <w:numPr>
                <w:ilvl w:val="0"/>
                <w:numId w:val="18"/>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buffering, caching and interrupt handling</w:t>
            </w:r>
          </w:p>
          <w:p w14:paraId="3D8124FD" w14:textId="364CAC4D" w:rsidR="001D1136" w:rsidRPr="003A19A2" w:rsidRDefault="001D1136" w:rsidP="00277C48">
            <w:pPr>
              <w:numPr>
                <w:ilvl w:val="0"/>
                <w:numId w:val="19"/>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Teacher demonstrates buffer and cache sizes changing (or refer to </w:t>
            </w:r>
            <w:proofErr w:type="spellStart"/>
            <w:r w:rsidR="00DC09FC" w:rsidRPr="003A19A2">
              <w:rPr>
                <w:rFonts w:cs="Open Sans"/>
                <w:color w:val="auto"/>
                <w:sz w:val="18"/>
                <w:szCs w:val="18"/>
              </w:rPr>
              <w:t>N</w:t>
            </w:r>
            <w:r w:rsidRPr="003A19A2">
              <w:rPr>
                <w:rFonts w:cs="Open Sans"/>
                <w:color w:val="auto"/>
                <w:sz w:val="18"/>
                <w:szCs w:val="18"/>
              </w:rPr>
              <w:t>etworknutsdotnet</w:t>
            </w:r>
            <w:proofErr w:type="spellEnd"/>
            <w:r w:rsidRPr="003A19A2">
              <w:rPr>
                <w:rFonts w:cs="Open Sans"/>
                <w:color w:val="auto"/>
                <w:sz w:val="18"/>
                <w:szCs w:val="18"/>
              </w:rPr>
              <w:t xml:space="preserve"> video)</w:t>
            </w:r>
          </w:p>
          <w:p w14:paraId="1E74C6AB" w14:textId="77777777" w:rsidR="001D1136" w:rsidRPr="003A19A2" w:rsidRDefault="001D1136" w:rsidP="00277C48">
            <w:pPr>
              <w:numPr>
                <w:ilvl w:val="0"/>
                <w:numId w:val="20"/>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definition, function, characteristics, operation, benefit and drawbacks, as well as why the operating is needed</w:t>
            </w:r>
          </w:p>
          <w:p w14:paraId="00F64FEA" w14:textId="77777777" w:rsidR="001D1136" w:rsidRPr="003A19A2" w:rsidRDefault="001D1136" w:rsidP="00912EF7">
            <w:pPr>
              <w:spacing w:after="0"/>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0464638E" w14:textId="416D0C97" w:rsidR="001D1136" w:rsidRPr="003A19A2" w:rsidRDefault="002E3040" w:rsidP="001D1136">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1D1136" w:rsidRPr="003A19A2">
              <w:rPr>
                <w:rFonts w:cs="Open Sans"/>
                <w:color w:val="auto"/>
                <w:sz w:val="18"/>
                <w:szCs w:val="18"/>
              </w:rPr>
              <w:t> </w:t>
            </w:r>
          </w:p>
          <w:p w14:paraId="1A4C0420" w14:textId="77777777" w:rsidR="001D1136" w:rsidRPr="003A19A2" w:rsidRDefault="001D1136" w:rsidP="00277C48">
            <w:pPr>
              <w:numPr>
                <w:ilvl w:val="0"/>
                <w:numId w:val="21"/>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complete activity 5 on p25</w:t>
            </w:r>
          </w:p>
          <w:p w14:paraId="2555A37A" w14:textId="77777777" w:rsidR="001D1136" w:rsidRPr="003A19A2" w:rsidRDefault="001D1136" w:rsidP="001D1136">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7146EDD0" w14:textId="6885F43B" w:rsidR="001D1136" w:rsidRPr="00467DDB" w:rsidRDefault="002D2D1D" w:rsidP="001D1136">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bCs/>
                <w:color w:val="000000" w:themeColor="text1"/>
                <w:sz w:val="18"/>
                <w:szCs w:val="18"/>
              </w:rPr>
            </w:pPr>
            <w:r w:rsidRPr="00467DDB">
              <w:rPr>
                <w:rStyle w:val="Strong"/>
                <w:rFonts w:cs="Open Sans"/>
                <w:color w:val="000000" w:themeColor="text1"/>
                <w:sz w:val="18"/>
                <w:szCs w:val="18"/>
              </w:rPr>
              <w:t xml:space="preserve">Pearson Edexcel International A-level Computer Science Student Book 2: </w:t>
            </w:r>
            <w:r w:rsidR="001D1136" w:rsidRPr="00467DDB">
              <w:rPr>
                <w:rFonts w:cs="Open Sans"/>
                <w:color w:val="000000" w:themeColor="text1"/>
                <w:sz w:val="18"/>
                <w:szCs w:val="18"/>
              </w:rPr>
              <w:t>pp. 24-25</w:t>
            </w:r>
            <w:r w:rsidR="001D1136" w:rsidRPr="00467DDB">
              <w:rPr>
                <w:rFonts w:eastAsia="Open Sans" w:cs="Open Sans"/>
                <w:color w:val="000000" w:themeColor="text1"/>
                <w:sz w:val="18"/>
                <w:szCs w:val="18"/>
              </w:rPr>
              <w:t xml:space="preserve"> </w:t>
            </w:r>
          </w:p>
          <w:p w14:paraId="491E293F" w14:textId="77777777" w:rsidR="001D1136" w:rsidRPr="00467DDB" w:rsidRDefault="001D1136" w:rsidP="001D1136">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25213C77" w14:textId="77777777" w:rsidR="001D1136" w:rsidRPr="00467DDB" w:rsidRDefault="001D1136" w:rsidP="001D1136">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roofErr w:type="spellStart"/>
            <w:r w:rsidRPr="00467DDB">
              <w:rPr>
                <w:rFonts w:eastAsia="Open Sans" w:cs="Open Sans"/>
                <w:color w:val="000000" w:themeColor="text1"/>
                <w:sz w:val="18"/>
                <w:szCs w:val="18"/>
              </w:rPr>
              <w:t>Networknutsdotnet</w:t>
            </w:r>
            <w:proofErr w:type="spellEnd"/>
            <w:r w:rsidRPr="00467DDB">
              <w:rPr>
                <w:rFonts w:eastAsia="Open Sans" w:cs="Open Sans"/>
                <w:color w:val="000000" w:themeColor="text1"/>
                <w:sz w:val="18"/>
                <w:szCs w:val="18"/>
              </w:rPr>
              <w:t xml:space="preserve"> video:</w:t>
            </w:r>
          </w:p>
          <w:p w14:paraId="07196E43" w14:textId="77777777" w:rsidR="001D1136" w:rsidRPr="00467DDB" w:rsidRDefault="001D1136" w:rsidP="001D1136">
            <w:pPr>
              <w:spacing w:before="40" w:after="40"/>
              <w:cnfStyle w:val="000000000000" w:firstRow="0" w:lastRow="0" w:firstColumn="0" w:lastColumn="0" w:oddVBand="0" w:evenVBand="0" w:oddHBand="0" w:evenHBand="0" w:firstRowFirstColumn="0" w:firstRowLastColumn="0" w:lastRowFirstColumn="0" w:lastRowLastColumn="0"/>
              <w:rPr>
                <w:rStyle w:val="Hyperlink"/>
                <w:sz w:val="18"/>
                <w:szCs w:val="18"/>
              </w:rPr>
            </w:pPr>
            <w:hyperlink r:id="rId22" w:history="1">
              <w:r w:rsidRPr="00467DDB">
                <w:rPr>
                  <w:rStyle w:val="Hyperlink"/>
                  <w:color w:val="000000" w:themeColor="text1"/>
                  <w:sz w:val="18"/>
                  <w:szCs w:val="18"/>
                </w:rPr>
                <w:t>https://www.youtube.com/watch?v=Xy_rLc-E4Xg</w:t>
              </w:r>
            </w:hyperlink>
          </w:p>
          <w:p w14:paraId="616D4CCB" w14:textId="77777777" w:rsidR="001D1136" w:rsidRPr="00467DDB" w:rsidRDefault="001D1136" w:rsidP="001D1136">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1984" w:type="dxa"/>
          </w:tcPr>
          <w:p w14:paraId="7939D2CA" w14:textId="262F5F54"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Analysis</w:t>
            </w:r>
          </w:p>
          <w:p w14:paraId="3C7B579C" w14:textId="3920C8BF"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Communication</w:t>
            </w:r>
          </w:p>
          <w:p w14:paraId="3CB8DB9E" w14:textId="3961EA46"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Critical thinking</w:t>
            </w:r>
          </w:p>
          <w:p w14:paraId="2F32FA1D" w14:textId="38FA619B"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Problem solving</w:t>
            </w:r>
          </w:p>
          <w:p w14:paraId="04E2BB92" w14:textId="7783990E"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tcPr>
          <w:p w14:paraId="5E6C3182" w14:textId="454CAA64" w:rsidR="02576881" w:rsidRPr="00A20589" w:rsidRDefault="02576881" w:rsidP="00A2058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Intellectual interest and curiosity</w:t>
            </w:r>
          </w:p>
          <w:p w14:paraId="6C951329" w14:textId="7A535969" w:rsidR="02576881" w:rsidRPr="00A20589" w:rsidRDefault="02576881" w:rsidP="00A2058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Critical thinking</w:t>
            </w:r>
          </w:p>
          <w:p w14:paraId="1C1A6462" w14:textId="1A7CB98B" w:rsidR="02576881" w:rsidRPr="00A20589" w:rsidRDefault="02576881" w:rsidP="00A2058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Analysis</w:t>
            </w:r>
          </w:p>
          <w:p w14:paraId="5B896E7F" w14:textId="0EAE151A" w:rsidR="02576881" w:rsidRPr="00A20589" w:rsidRDefault="1AA9F69C" w:rsidP="00A2058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Reasoning</w:t>
            </w:r>
          </w:p>
        </w:tc>
      </w:tr>
    </w:tbl>
    <w:p w14:paraId="35CBA10F" w14:textId="77777777" w:rsidR="00912EF7" w:rsidRDefault="00912EF7">
      <w:r>
        <w:br w:type="page"/>
      </w:r>
    </w:p>
    <w:tbl>
      <w:tblPr>
        <w:tblStyle w:val="GridTable6ColourfulAccent1"/>
        <w:tblW w:w="15163" w:type="dxa"/>
        <w:tblLayout w:type="fixed"/>
        <w:tblLook w:val="04A0" w:firstRow="1" w:lastRow="0" w:firstColumn="1" w:lastColumn="0" w:noHBand="0" w:noVBand="1"/>
      </w:tblPr>
      <w:tblGrid>
        <w:gridCol w:w="1555"/>
        <w:gridCol w:w="2693"/>
        <w:gridCol w:w="4678"/>
        <w:gridCol w:w="2268"/>
        <w:gridCol w:w="1984"/>
        <w:gridCol w:w="1985"/>
      </w:tblGrid>
      <w:tr w:rsidR="001D1136" w:rsidRPr="003A19A2" w14:paraId="36067C8D" w14:textId="77777777" w:rsidTr="00912EF7">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756EC849" w14:textId="552CE149" w:rsidR="001D1136" w:rsidRPr="003A19A2" w:rsidRDefault="001D1136" w:rsidP="001D1136">
            <w:pPr>
              <w:pStyle w:val="TableHeading"/>
              <w:rPr>
                <w:noProof w:val="0"/>
                <w:lang w:val="en-GB"/>
              </w:rPr>
            </w:pPr>
            <w:r w:rsidRPr="003A19A2">
              <w:rPr>
                <w:b/>
                <w:bCs/>
                <w:noProof w:val="0"/>
                <w:color w:val="000000" w:themeColor="text1"/>
                <w:lang w:val="en-GB"/>
              </w:rPr>
              <w:lastRenderedPageBreak/>
              <w:t>Week 4</w:t>
            </w:r>
            <w:r w:rsidRPr="003A19A2">
              <w:rPr>
                <w:b/>
                <w:bCs/>
                <w:noProof w:val="0"/>
                <w:color w:val="000000" w:themeColor="text1"/>
                <w:lang w:val="en-GB"/>
              </w:rPr>
              <w:br/>
              <w:t>Lesson 2</w:t>
            </w:r>
          </w:p>
        </w:tc>
      </w:tr>
      <w:tr w:rsidR="00DF2B25" w:rsidRPr="003A19A2" w14:paraId="0B2D7086" w14:textId="77777777" w:rsidTr="00E06DE8">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5AF2E62C" w14:textId="77777777" w:rsidR="00DF2B25" w:rsidRPr="00E06DE8" w:rsidRDefault="00DF2B25" w:rsidP="00DF2B25">
            <w:pPr>
              <w:autoSpaceDE w:val="0"/>
              <w:autoSpaceDN w:val="0"/>
              <w:adjustRightInd w:val="0"/>
              <w:spacing w:before="40" w:after="40" w:line="200" w:lineRule="atLeast"/>
              <w:rPr>
                <w:b w:val="0"/>
                <w:bCs w:val="0"/>
                <w:color w:val="000000"/>
                <w:sz w:val="18"/>
                <w:szCs w:val="18"/>
                <w:lang w:val="fr-FR"/>
              </w:rPr>
            </w:pPr>
            <w:r w:rsidRPr="00E06DE8">
              <w:rPr>
                <w:color w:val="000000"/>
                <w:sz w:val="18"/>
                <w:szCs w:val="18"/>
                <w:lang w:val="fr-FR"/>
              </w:rPr>
              <w:t>Topic 11.2.2: Virtualisation</w:t>
            </w:r>
          </w:p>
          <w:p w14:paraId="3375060B" w14:textId="7E0B4876" w:rsidR="00DF2B25" w:rsidRPr="00E06DE8" w:rsidRDefault="005561FE" w:rsidP="00833534">
            <w:pPr>
              <w:autoSpaceDE w:val="0"/>
              <w:autoSpaceDN w:val="0"/>
              <w:adjustRightInd w:val="0"/>
              <w:spacing w:before="40" w:after="40" w:line="200" w:lineRule="atLeast"/>
              <w:rPr>
                <w:rFonts w:eastAsia="Open Sans" w:cs="Open Sans"/>
                <w:color w:val="000000" w:themeColor="text1"/>
                <w:sz w:val="18"/>
                <w:szCs w:val="18"/>
                <w:lang w:val="fr-FR"/>
              </w:rPr>
            </w:pPr>
            <w:r w:rsidRPr="00E06DE8">
              <w:rPr>
                <w:rFonts w:eastAsia="Open Sans" w:cs="Open Sans"/>
                <w:color w:val="000000" w:themeColor="text1"/>
                <w:sz w:val="18"/>
                <w:szCs w:val="18"/>
                <w:lang w:val="fr-FR"/>
              </w:rPr>
              <w:t xml:space="preserve">a) </w:t>
            </w:r>
            <w:proofErr w:type="spellStart"/>
            <w:r w:rsidRPr="00E06DE8">
              <w:rPr>
                <w:rFonts w:eastAsia="Open Sans" w:cs="Open Sans"/>
                <w:color w:val="000000" w:themeColor="text1"/>
                <w:sz w:val="18"/>
                <w:szCs w:val="18"/>
                <w:lang w:val="fr-FR"/>
              </w:rPr>
              <w:t>Containerisa-tion</w:t>
            </w:r>
            <w:proofErr w:type="spellEnd"/>
          </w:p>
          <w:p w14:paraId="2B75A897" w14:textId="77777777" w:rsidR="00DF2B25" w:rsidRPr="00E06DE8" w:rsidRDefault="00DF2B25" w:rsidP="00DF2B25">
            <w:pPr>
              <w:autoSpaceDE w:val="0"/>
              <w:autoSpaceDN w:val="0"/>
              <w:adjustRightInd w:val="0"/>
              <w:spacing w:before="40" w:after="40" w:line="200" w:lineRule="atLeast"/>
              <w:rPr>
                <w:rFonts w:eastAsia="Open Sans" w:cs="Open Sans"/>
                <w:b w:val="0"/>
                <w:bCs w:val="0"/>
                <w:color w:val="000000" w:themeColor="text1"/>
                <w:sz w:val="18"/>
                <w:szCs w:val="18"/>
                <w:lang w:val="fr-FR"/>
              </w:rPr>
            </w:pPr>
          </w:p>
          <w:p w14:paraId="5BD18577" w14:textId="0791DCAD" w:rsidR="00DF2B25" w:rsidRPr="00E06DE8" w:rsidRDefault="003C1507" w:rsidP="00DF2B25">
            <w:pPr>
              <w:autoSpaceDE w:val="0"/>
              <w:autoSpaceDN w:val="0"/>
              <w:adjustRightInd w:val="0"/>
              <w:spacing w:before="40" w:after="40" w:line="200" w:lineRule="atLeast"/>
              <w:rPr>
                <w:rFonts w:eastAsia="Open Sans" w:cs="Open Sans"/>
                <w:b w:val="0"/>
                <w:bCs w:val="0"/>
                <w:color w:val="000000" w:themeColor="text1"/>
                <w:sz w:val="18"/>
                <w:szCs w:val="18"/>
                <w:lang w:val="fr-FR"/>
              </w:rPr>
            </w:pPr>
            <w:r w:rsidRPr="00E06DE8">
              <w:rPr>
                <w:rFonts w:eastAsia="Open Sans" w:cs="Open Sans"/>
                <w:sz w:val="18"/>
                <w:szCs w:val="18"/>
                <w:lang w:val="fr-FR"/>
              </w:rPr>
              <w:t xml:space="preserve">Lesson </w:t>
            </w:r>
            <w:proofErr w:type="spellStart"/>
            <w:r w:rsidRPr="00E06DE8">
              <w:rPr>
                <w:rFonts w:eastAsia="Open Sans" w:cs="Open Sans"/>
                <w:sz w:val="18"/>
                <w:szCs w:val="18"/>
                <w:lang w:val="fr-FR"/>
              </w:rPr>
              <w:t>title</w:t>
            </w:r>
            <w:proofErr w:type="spellEnd"/>
            <w:r w:rsidR="009672E5">
              <w:rPr>
                <w:rFonts w:eastAsia="Open Sans" w:cs="Open Sans"/>
                <w:sz w:val="18"/>
                <w:szCs w:val="18"/>
                <w:lang w:val="fr-FR"/>
              </w:rPr>
              <w:t xml:space="preserve"> </w:t>
            </w:r>
            <w:r w:rsidRPr="00E06DE8">
              <w:rPr>
                <w:rFonts w:eastAsia="Open Sans" w:cs="Open Sans"/>
                <w:sz w:val="18"/>
                <w:szCs w:val="18"/>
                <w:lang w:val="fr-FR"/>
              </w:rPr>
              <w:t>:</w:t>
            </w:r>
            <w:r w:rsidR="00DF2B25" w:rsidRPr="00E06DE8">
              <w:rPr>
                <w:rFonts w:eastAsia="Open Sans" w:cs="Open Sans"/>
                <w:color w:val="000000" w:themeColor="text1"/>
                <w:sz w:val="18"/>
                <w:szCs w:val="18"/>
                <w:lang w:val="fr-FR"/>
              </w:rPr>
              <w:t xml:space="preserve"> </w:t>
            </w:r>
          </w:p>
          <w:p w14:paraId="31E4F395" w14:textId="5B358899" w:rsidR="00DF2B25" w:rsidRPr="00E06DE8" w:rsidRDefault="00DF2B25" w:rsidP="00DF2B25">
            <w:pPr>
              <w:pStyle w:val="TableText"/>
              <w:rPr>
                <w:rFonts w:asciiTheme="minorHAnsi" w:hAnsiTheme="minorHAnsi"/>
                <w:noProof w:val="0"/>
                <w:sz w:val="18"/>
                <w:szCs w:val="18"/>
                <w:lang w:val="fr-FR"/>
              </w:rPr>
            </w:pPr>
            <w:proofErr w:type="spellStart"/>
            <w:r w:rsidRPr="00E06DE8">
              <w:rPr>
                <w:rFonts w:asciiTheme="minorHAnsi" w:eastAsia="Open Sans" w:hAnsiTheme="minorHAnsi" w:cs="Open Sans"/>
                <w:b w:val="0"/>
                <w:bCs w:val="0"/>
                <w:noProof w:val="0"/>
                <w:sz w:val="18"/>
                <w:szCs w:val="18"/>
                <w:lang w:val="fr-FR"/>
              </w:rPr>
              <w:t>Containerisa</w:t>
            </w:r>
            <w:r w:rsidR="00833534" w:rsidRPr="00E06DE8">
              <w:rPr>
                <w:rFonts w:asciiTheme="minorHAnsi" w:eastAsia="Open Sans" w:hAnsiTheme="minorHAnsi" w:cs="Open Sans"/>
                <w:b w:val="0"/>
                <w:bCs w:val="0"/>
                <w:noProof w:val="0"/>
                <w:sz w:val="18"/>
                <w:szCs w:val="18"/>
                <w:lang w:val="fr-FR"/>
              </w:rPr>
              <w:t>-</w:t>
            </w:r>
            <w:r w:rsidRPr="00E06DE8">
              <w:rPr>
                <w:rFonts w:asciiTheme="minorHAnsi" w:eastAsia="Open Sans" w:hAnsiTheme="minorHAnsi" w:cs="Open Sans"/>
                <w:b w:val="0"/>
                <w:bCs w:val="0"/>
                <w:noProof w:val="0"/>
                <w:sz w:val="18"/>
                <w:szCs w:val="18"/>
                <w:lang w:val="fr-FR"/>
              </w:rPr>
              <w:t>tion</w:t>
            </w:r>
            <w:proofErr w:type="spellEnd"/>
          </w:p>
        </w:tc>
        <w:tc>
          <w:tcPr>
            <w:tcW w:w="2693" w:type="dxa"/>
            <w:shd w:val="clear" w:color="auto" w:fill="auto"/>
          </w:tcPr>
          <w:p w14:paraId="07CCE297" w14:textId="77777777" w:rsidR="00DF2B25" w:rsidRPr="00E06DE8" w:rsidRDefault="00DF2B25" w:rsidP="00DF2B25">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E06DE8">
              <w:rPr>
                <w:rFonts w:asciiTheme="minorHAnsi" w:hAnsiTheme="minorHAnsi"/>
                <w:b/>
                <w:bCs/>
                <w:sz w:val="18"/>
                <w:szCs w:val="18"/>
              </w:rPr>
              <w:t xml:space="preserve">11.2.2 Virtualisation: </w:t>
            </w:r>
          </w:p>
          <w:p w14:paraId="5A1D7094" w14:textId="77777777" w:rsidR="00DF2B25" w:rsidRPr="00E06DE8" w:rsidRDefault="00DF2B25" w:rsidP="00277C48">
            <w:pPr>
              <w:pStyle w:val="Default"/>
              <w:numPr>
                <w:ilvl w:val="0"/>
                <w:numId w:val="35"/>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E06DE8">
              <w:rPr>
                <w:rFonts w:asciiTheme="minorHAnsi" w:hAnsiTheme="minorHAnsi"/>
                <w:b/>
                <w:bCs/>
                <w:sz w:val="18"/>
                <w:szCs w:val="18"/>
              </w:rPr>
              <w:t xml:space="preserve">a) Containerisation  </w:t>
            </w:r>
          </w:p>
          <w:p w14:paraId="3674C0AC" w14:textId="77777777" w:rsidR="00DF2B25" w:rsidRPr="00E06DE8" w:rsidRDefault="00DF2B25"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38105755" w14:textId="04D61B5B" w:rsidR="00DF2B25" w:rsidRPr="00E06DE8" w:rsidRDefault="000130C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E06DE8">
              <w:rPr>
                <w:rFonts w:asciiTheme="minorHAnsi" w:eastAsia="Open Sans" w:hAnsiTheme="minorHAnsi"/>
                <w:color w:val="6D35FD" w:themeColor="accent1" w:themeShade="BF"/>
                <w:sz w:val="18"/>
                <w:szCs w:val="18"/>
              </w:rPr>
              <w:t>Students will know and understand:</w:t>
            </w:r>
            <w:r w:rsidR="00DF2B25" w:rsidRPr="00E06DE8">
              <w:rPr>
                <w:rFonts w:asciiTheme="minorHAnsi" w:eastAsia="Open Sans" w:hAnsiTheme="minorHAnsi"/>
                <w:color w:val="000000" w:themeColor="text1"/>
                <w:sz w:val="18"/>
                <w:szCs w:val="18"/>
              </w:rPr>
              <w:t xml:space="preserve"> </w:t>
            </w:r>
          </w:p>
          <w:p w14:paraId="4C0D6CDF" w14:textId="77777777" w:rsidR="00912EF7" w:rsidRPr="00E06DE8" w:rsidRDefault="00912EF7"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65F33157" w14:textId="77777777" w:rsidR="00DF2B25" w:rsidRPr="00E06DE8" w:rsidRDefault="00DF2B25"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E06DE8">
              <w:rPr>
                <w:rFonts w:asciiTheme="minorHAnsi" w:eastAsia="Open Sans" w:hAnsiTheme="minorHAnsi"/>
                <w:color w:val="000000" w:themeColor="text1"/>
                <w:sz w:val="18"/>
                <w:szCs w:val="18"/>
              </w:rPr>
              <w:t>Definition</w:t>
            </w:r>
          </w:p>
          <w:p w14:paraId="3DB8D22A" w14:textId="77777777" w:rsidR="00DF2B25" w:rsidRPr="00E06DE8" w:rsidRDefault="00DF2B25"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E06DE8">
              <w:rPr>
                <w:rFonts w:asciiTheme="minorHAnsi" w:eastAsia="Open Sans" w:hAnsiTheme="minorHAnsi"/>
                <w:color w:val="000000" w:themeColor="text1"/>
                <w:sz w:val="18"/>
                <w:szCs w:val="18"/>
              </w:rPr>
              <w:t>Function</w:t>
            </w:r>
          </w:p>
          <w:p w14:paraId="76635CE3" w14:textId="77777777" w:rsidR="00DF2B25" w:rsidRPr="00E06DE8" w:rsidRDefault="00DF2B25"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E06DE8">
              <w:rPr>
                <w:rFonts w:asciiTheme="minorHAnsi" w:eastAsia="Open Sans" w:hAnsiTheme="minorHAnsi"/>
                <w:color w:val="000000" w:themeColor="text1"/>
                <w:sz w:val="18"/>
                <w:szCs w:val="18"/>
              </w:rPr>
              <w:t>Characteristics</w:t>
            </w:r>
          </w:p>
          <w:p w14:paraId="5CEF632E" w14:textId="77777777" w:rsidR="00DF2B25" w:rsidRPr="00E06DE8" w:rsidRDefault="00DF2B25"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E06DE8">
              <w:rPr>
                <w:rFonts w:asciiTheme="minorHAnsi" w:eastAsia="Open Sans" w:hAnsiTheme="minorHAnsi"/>
                <w:color w:val="000000" w:themeColor="text1"/>
                <w:sz w:val="18"/>
                <w:szCs w:val="18"/>
              </w:rPr>
              <w:t>Why needed</w:t>
            </w:r>
          </w:p>
          <w:p w14:paraId="66BCB925" w14:textId="77777777" w:rsidR="00DF2B25" w:rsidRPr="00E06DE8" w:rsidRDefault="00DF2B25"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E06DE8">
              <w:rPr>
                <w:rFonts w:asciiTheme="minorHAnsi" w:eastAsia="Open Sans" w:hAnsiTheme="minorHAnsi"/>
                <w:color w:val="000000" w:themeColor="text1"/>
                <w:sz w:val="18"/>
                <w:szCs w:val="18"/>
              </w:rPr>
              <w:t>Operation</w:t>
            </w:r>
          </w:p>
          <w:p w14:paraId="7117ADAF" w14:textId="77777777" w:rsidR="00DF2B25" w:rsidRPr="00E06DE8" w:rsidRDefault="00DF2B25"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E06DE8">
              <w:rPr>
                <w:rFonts w:asciiTheme="minorHAnsi" w:eastAsia="Open Sans" w:hAnsiTheme="minorHAnsi"/>
                <w:color w:val="000000" w:themeColor="text1"/>
                <w:sz w:val="18"/>
                <w:szCs w:val="18"/>
              </w:rPr>
              <w:t>Benefits</w:t>
            </w:r>
          </w:p>
          <w:p w14:paraId="346F0C55" w14:textId="77777777" w:rsidR="00DF2B25" w:rsidRPr="00E06DE8" w:rsidRDefault="00DF2B25"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E06DE8">
              <w:rPr>
                <w:rFonts w:asciiTheme="minorHAnsi" w:eastAsia="Open Sans" w:hAnsiTheme="minorHAnsi"/>
                <w:color w:val="000000" w:themeColor="text1"/>
                <w:sz w:val="18"/>
                <w:szCs w:val="18"/>
              </w:rPr>
              <w:t>Drawbacks</w:t>
            </w:r>
          </w:p>
          <w:p w14:paraId="2338F92A" w14:textId="77777777" w:rsidR="00DF2B25" w:rsidRPr="00E06DE8" w:rsidRDefault="00DF2B25" w:rsidP="00DF2B25">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5BBB8364" w14:textId="7DD40C2D" w:rsidR="00DF2B25" w:rsidRPr="00E06DE8" w:rsidRDefault="003C1507" w:rsidP="00DF2B25">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6D35FD" w:themeColor="accent1" w:themeShade="BF"/>
                <w:sz w:val="18"/>
                <w:szCs w:val="18"/>
              </w:rPr>
            </w:pPr>
            <w:r w:rsidRPr="00E06DE8">
              <w:rPr>
                <w:rFonts w:asciiTheme="minorHAnsi" w:eastAsia="Open Sans" w:hAnsiTheme="minorHAnsi"/>
                <w:color w:val="6D35FD" w:themeColor="accent1" w:themeShade="BF"/>
                <w:sz w:val="18"/>
                <w:szCs w:val="18"/>
              </w:rPr>
              <w:t>Students will be able to:</w:t>
            </w:r>
          </w:p>
          <w:p w14:paraId="795323CC" w14:textId="77777777" w:rsidR="001F7152" w:rsidRPr="00E06DE8" w:rsidRDefault="001F7152" w:rsidP="00DF2B25">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43AC89F1" w14:textId="77777777" w:rsidR="00DF2B25" w:rsidRPr="00E06DE8" w:rsidRDefault="00DF2B25"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E06DE8">
              <w:rPr>
                <w:rFonts w:asciiTheme="minorHAnsi" w:eastAsia="Open Sans" w:hAnsiTheme="minorHAnsi"/>
                <w:color w:val="000000" w:themeColor="text1"/>
                <w:sz w:val="18"/>
                <w:szCs w:val="18"/>
              </w:rPr>
              <w:t>interpret and complete a diagrammatic representation of a containerised system.</w:t>
            </w:r>
          </w:p>
          <w:p w14:paraId="3761641C" w14:textId="77777777" w:rsidR="00DF2B25" w:rsidRPr="00E06DE8" w:rsidRDefault="00DF2B25" w:rsidP="00DF2B25">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4678" w:type="dxa"/>
            <w:shd w:val="clear" w:color="auto" w:fill="auto"/>
          </w:tcPr>
          <w:p w14:paraId="4D34AAA2" w14:textId="64EC576C" w:rsidR="00DF2B25" w:rsidRPr="00E06DE8" w:rsidRDefault="002E3040" w:rsidP="00DF2B25">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E06DE8">
              <w:rPr>
                <w:rFonts w:cs="Open Sans"/>
                <w:sz w:val="18"/>
                <w:szCs w:val="18"/>
              </w:rPr>
              <w:t>Activities:</w:t>
            </w:r>
            <w:r w:rsidR="00DF2B25" w:rsidRPr="00E06DE8">
              <w:rPr>
                <w:rFonts w:cs="Open Sans"/>
                <w:color w:val="auto"/>
                <w:sz w:val="18"/>
                <w:szCs w:val="18"/>
              </w:rPr>
              <w:t>  </w:t>
            </w:r>
          </w:p>
          <w:p w14:paraId="7882D8A6" w14:textId="77777777" w:rsidR="00DF2B25" w:rsidRPr="00E06DE8" w:rsidRDefault="00DF2B25" w:rsidP="00277C48">
            <w:pPr>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E06DE8">
              <w:rPr>
                <w:rFonts w:cs="Open Sans"/>
                <w:color w:val="auto"/>
                <w:sz w:val="18"/>
                <w:szCs w:val="18"/>
              </w:rPr>
              <w:t>Discuss containerisation </w:t>
            </w:r>
          </w:p>
          <w:p w14:paraId="4EBE434D" w14:textId="77777777" w:rsidR="00DF2B25" w:rsidRPr="00E06DE8" w:rsidRDefault="00DF2B25" w:rsidP="00277C48">
            <w:pPr>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E06DE8">
              <w:rPr>
                <w:rFonts w:cs="Open Sans"/>
                <w:color w:val="auto"/>
                <w:sz w:val="18"/>
                <w:szCs w:val="18"/>
              </w:rPr>
              <w:t>Teacher demonstrates a diagram of a containerised system (see p26)</w:t>
            </w:r>
          </w:p>
          <w:p w14:paraId="7428C97F" w14:textId="77777777" w:rsidR="00DF2B25" w:rsidRPr="00E06DE8" w:rsidRDefault="00DF2B25" w:rsidP="00277C48">
            <w:pPr>
              <w:numPr>
                <w:ilvl w:val="0"/>
                <w:numId w:val="20"/>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E06DE8">
              <w:rPr>
                <w:rFonts w:cs="Open Sans"/>
                <w:color w:val="auto"/>
                <w:sz w:val="18"/>
                <w:szCs w:val="18"/>
              </w:rPr>
              <w:t>Students identify key terms and make notes on definition, function, characteristics, operation, benefit and drawbacks, as well as why containerisation is needed</w:t>
            </w:r>
          </w:p>
          <w:p w14:paraId="5BC6F5E3" w14:textId="77777777" w:rsidR="00DF2B25" w:rsidRPr="00E06DE8" w:rsidRDefault="00DF2B25" w:rsidP="00912EF7">
            <w:pPr>
              <w:spacing w:after="0"/>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E06DE8">
              <w:rPr>
                <w:rFonts w:cs="Open Sans"/>
                <w:color w:val="auto"/>
                <w:sz w:val="18"/>
                <w:szCs w:val="18"/>
              </w:rPr>
              <w:t> </w:t>
            </w:r>
          </w:p>
          <w:p w14:paraId="7AD3DCE7" w14:textId="0D905423" w:rsidR="00DF2B25" w:rsidRPr="00E06DE8" w:rsidRDefault="002E3040" w:rsidP="00DF2B25">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E06DE8">
              <w:rPr>
                <w:rFonts w:cs="Open Sans"/>
                <w:sz w:val="18"/>
                <w:szCs w:val="18"/>
              </w:rPr>
              <w:t>Homework:</w:t>
            </w:r>
            <w:r w:rsidR="00DF2B25" w:rsidRPr="00E06DE8">
              <w:rPr>
                <w:rFonts w:cs="Open Sans"/>
                <w:color w:val="auto"/>
                <w:sz w:val="18"/>
                <w:szCs w:val="18"/>
              </w:rPr>
              <w:t> </w:t>
            </w:r>
          </w:p>
          <w:p w14:paraId="2CCE8926" w14:textId="77777777" w:rsidR="00DF2B25" w:rsidRPr="00E06DE8" w:rsidRDefault="00DF2B25" w:rsidP="00277C48">
            <w:pPr>
              <w:numPr>
                <w:ilvl w:val="0"/>
                <w:numId w:val="21"/>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E06DE8">
              <w:rPr>
                <w:rFonts w:cs="Open Sans"/>
                <w:color w:val="auto"/>
                <w:sz w:val="18"/>
                <w:szCs w:val="18"/>
              </w:rPr>
              <w:t>Students investigate other videos and add to their notes with examples of modern technologies</w:t>
            </w:r>
          </w:p>
          <w:p w14:paraId="2E4A5CDE" w14:textId="77777777" w:rsidR="00DF2B25" w:rsidRPr="00E06DE8" w:rsidRDefault="00DF2B25" w:rsidP="00DF2B25">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2268" w:type="dxa"/>
            <w:shd w:val="clear" w:color="auto" w:fill="auto"/>
          </w:tcPr>
          <w:p w14:paraId="0A703AC5" w14:textId="302426D9" w:rsidR="00DF2B25" w:rsidRPr="00E06DE8" w:rsidRDefault="002D2D1D" w:rsidP="00DF2B25">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Cs/>
                <w:color w:val="000000" w:themeColor="text1"/>
                <w:sz w:val="18"/>
                <w:szCs w:val="18"/>
              </w:rPr>
            </w:pPr>
            <w:r w:rsidRPr="00E06DE8">
              <w:rPr>
                <w:rStyle w:val="Strong"/>
                <w:rFonts w:cs="Open Sans"/>
                <w:color w:val="000000" w:themeColor="text1"/>
                <w:sz w:val="18"/>
                <w:szCs w:val="18"/>
              </w:rPr>
              <w:t xml:space="preserve">Pearson Edexcel International A-level Computer Science Student Book 2: </w:t>
            </w:r>
            <w:r w:rsidR="00DF2B25" w:rsidRPr="00E06DE8">
              <w:rPr>
                <w:rFonts w:cs="Open Sans"/>
                <w:color w:val="000000" w:themeColor="text1"/>
                <w:sz w:val="18"/>
                <w:szCs w:val="18"/>
              </w:rPr>
              <w:t>pp. 25-26</w:t>
            </w:r>
            <w:r w:rsidR="00DF2B25" w:rsidRPr="00E06DE8">
              <w:rPr>
                <w:rFonts w:eastAsia="Open Sans" w:cs="Open Sans"/>
                <w:color w:val="000000" w:themeColor="text1"/>
                <w:sz w:val="18"/>
                <w:szCs w:val="18"/>
              </w:rPr>
              <w:t xml:space="preserve"> </w:t>
            </w:r>
          </w:p>
          <w:p w14:paraId="0E8B4161" w14:textId="77777777" w:rsidR="00DF2B25" w:rsidRPr="00E06DE8" w:rsidRDefault="00DF2B25" w:rsidP="00DF2B25">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0F57E75B" w14:textId="77777777" w:rsidR="00DF2B25" w:rsidRDefault="00DF2B25" w:rsidP="00DF2B25">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9672E5">
              <w:rPr>
                <w:rFonts w:eastAsia="Open Sans" w:cs="Open Sans"/>
                <w:color w:val="000000" w:themeColor="text1"/>
                <w:sz w:val="18"/>
                <w:szCs w:val="18"/>
              </w:rPr>
              <w:t>IBM Technology video on containerisation:</w:t>
            </w:r>
          </w:p>
          <w:p w14:paraId="20CBA57D" w14:textId="77777777" w:rsidR="009672E5" w:rsidRPr="009672E5" w:rsidRDefault="009672E5" w:rsidP="00DF2B25">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3A533B9E" w14:textId="77777777" w:rsidR="00DF2B25" w:rsidRPr="009672E5" w:rsidRDefault="00DF2B25" w:rsidP="00DF2B25">
            <w:pPr>
              <w:spacing w:before="40" w:after="40"/>
              <w:cnfStyle w:val="000000100000" w:firstRow="0" w:lastRow="0" w:firstColumn="0" w:lastColumn="0" w:oddVBand="0" w:evenVBand="0" w:oddHBand="1" w:evenHBand="0" w:firstRowFirstColumn="0" w:firstRowLastColumn="0" w:lastRowFirstColumn="0" w:lastRowLastColumn="0"/>
              <w:rPr>
                <w:rStyle w:val="Hyperlink"/>
                <w:sz w:val="18"/>
                <w:szCs w:val="18"/>
              </w:rPr>
            </w:pPr>
            <w:hyperlink r:id="rId23" w:history="1">
              <w:r w:rsidRPr="009672E5">
                <w:rPr>
                  <w:rStyle w:val="Hyperlink"/>
                  <w:color w:val="000000" w:themeColor="text1"/>
                  <w:sz w:val="18"/>
                  <w:szCs w:val="18"/>
                </w:rPr>
                <w:t>https://www.youtube.com/watch?v=0qotVMX-J5s</w:t>
              </w:r>
            </w:hyperlink>
          </w:p>
          <w:p w14:paraId="2622E0A9" w14:textId="77777777" w:rsidR="00DF2B25" w:rsidRPr="009672E5" w:rsidRDefault="00DF2B25" w:rsidP="00DF2B25">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p>
          <w:p w14:paraId="23117914" w14:textId="77777777" w:rsidR="00DF2B25" w:rsidRDefault="00DF2B25" w:rsidP="00DF2B25">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9672E5">
              <w:rPr>
                <w:rFonts w:eastAsia="Open Sans" w:cs="Open Sans"/>
                <w:color w:val="000000" w:themeColor="text1"/>
                <w:sz w:val="18"/>
                <w:szCs w:val="18"/>
              </w:rPr>
              <w:t>IBM Technology video on containerisation vs virtualisation:</w:t>
            </w:r>
          </w:p>
          <w:p w14:paraId="541C13B4" w14:textId="77777777" w:rsidR="009672E5" w:rsidRPr="009672E5" w:rsidRDefault="009672E5" w:rsidP="00DF2B25">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705ECB41" w14:textId="77777777" w:rsidR="00DF2B25" w:rsidRPr="009672E5" w:rsidRDefault="00DF2B25" w:rsidP="00DF2B25">
            <w:pPr>
              <w:spacing w:before="40" w:after="40"/>
              <w:cnfStyle w:val="000000100000" w:firstRow="0" w:lastRow="0" w:firstColumn="0" w:lastColumn="0" w:oddVBand="0" w:evenVBand="0" w:oddHBand="1" w:evenHBand="0" w:firstRowFirstColumn="0" w:firstRowLastColumn="0" w:lastRowFirstColumn="0" w:lastRowLastColumn="0"/>
              <w:rPr>
                <w:rStyle w:val="Hyperlink"/>
                <w:sz w:val="18"/>
                <w:szCs w:val="18"/>
              </w:rPr>
            </w:pPr>
            <w:hyperlink r:id="rId24" w:history="1">
              <w:r w:rsidRPr="009672E5">
                <w:rPr>
                  <w:rStyle w:val="Hyperlink"/>
                  <w:color w:val="000000" w:themeColor="text1"/>
                  <w:sz w:val="18"/>
                  <w:szCs w:val="18"/>
                </w:rPr>
                <w:t>https://www.youtube.com/watch?v=cjXI-yxqGTI</w:t>
              </w:r>
            </w:hyperlink>
          </w:p>
          <w:p w14:paraId="75D96A31" w14:textId="77777777" w:rsidR="00DF2B25" w:rsidRPr="00E06DE8" w:rsidRDefault="00DF2B25" w:rsidP="00DF2B25">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1984" w:type="dxa"/>
            <w:shd w:val="clear" w:color="auto" w:fill="auto"/>
          </w:tcPr>
          <w:p w14:paraId="62E142AC" w14:textId="6FA99195"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Analysis</w:t>
            </w:r>
          </w:p>
          <w:p w14:paraId="50C82FF1" w14:textId="3E0D1226"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Communication</w:t>
            </w:r>
          </w:p>
          <w:p w14:paraId="774D177F" w14:textId="3961EA46"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Critical thinking</w:t>
            </w:r>
          </w:p>
          <w:p w14:paraId="0D720F06" w14:textId="38FA619B"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Problem solving</w:t>
            </w:r>
          </w:p>
          <w:p w14:paraId="708BF5A0" w14:textId="7783990E"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shd w:val="clear" w:color="auto" w:fill="auto"/>
          </w:tcPr>
          <w:p w14:paraId="6779B11A" w14:textId="454CAA64"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Intellectual interest and curiosity</w:t>
            </w:r>
          </w:p>
          <w:p w14:paraId="212EDE7B" w14:textId="7A535969"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Critical thinking</w:t>
            </w:r>
          </w:p>
          <w:p w14:paraId="0B2094FA" w14:textId="520FAD4B"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Analysis</w:t>
            </w:r>
          </w:p>
          <w:p w14:paraId="53E98D94" w14:textId="773895D4" w:rsidR="02576881" w:rsidRPr="00A20589" w:rsidRDefault="2AF0577F"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Self-direction</w:t>
            </w:r>
          </w:p>
        </w:tc>
      </w:tr>
    </w:tbl>
    <w:p w14:paraId="32D0DD90" w14:textId="77777777" w:rsidR="00A66575" w:rsidRDefault="00A66575">
      <w:r>
        <w:br w:type="page"/>
      </w:r>
    </w:p>
    <w:tbl>
      <w:tblPr>
        <w:tblStyle w:val="GridTable6ColourfulAccent1"/>
        <w:tblW w:w="15163" w:type="dxa"/>
        <w:tblLayout w:type="fixed"/>
        <w:tblLook w:val="04A0" w:firstRow="1" w:lastRow="0" w:firstColumn="1" w:lastColumn="0" w:noHBand="0" w:noVBand="1"/>
      </w:tblPr>
      <w:tblGrid>
        <w:gridCol w:w="1555"/>
        <w:gridCol w:w="2693"/>
        <w:gridCol w:w="4678"/>
        <w:gridCol w:w="2268"/>
        <w:gridCol w:w="1984"/>
        <w:gridCol w:w="1985"/>
      </w:tblGrid>
      <w:tr w:rsidR="00DF2B25" w:rsidRPr="003A19A2" w14:paraId="368CA241" w14:textId="77777777" w:rsidTr="00912EF7">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69427B9A" w14:textId="787B71FD" w:rsidR="00DF2B25" w:rsidRPr="003A19A2" w:rsidRDefault="00DF2B25" w:rsidP="00DF2B25">
            <w:pPr>
              <w:pStyle w:val="TableHeading"/>
              <w:rPr>
                <w:noProof w:val="0"/>
                <w:lang w:val="en-GB"/>
              </w:rPr>
            </w:pPr>
            <w:r w:rsidRPr="003A19A2">
              <w:rPr>
                <w:b/>
                <w:bCs/>
                <w:noProof w:val="0"/>
                <w:color w:val="000000" w:themeColor="text1"/>
                <w:lang w:val="en-GB"/>
              </w:rPr>
              <w:lastRenderedPageBreak/>
              <w:t>Week 4</w:t>
            </w:r>
            <w:r w:rsidRPr="003A19A2">
              <w:rPr>
                <w:b/>
                <w:bCs/>
                <w:noProof w:val="0"/>
                <w:color w:val="000000" w:themeColor="text1"/>
                <w:lang w:val="en-GB"/>
              </w:rPr>
              <w:br/>
              <w:t>Lesson 3</w:t>
            </w:r>
          </w:p>
        </w:tc>
      </w:tr>
      <w:tr w:rsidR="003F3D00" w:rsidRPr="003A19A2" w14:paraId="34D64027" w14:textId="77777777" w:rsidTr="009672E5">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6A4EEA63" w14:textId="77777777" w:rsidR="003F3D00" w:rsidRPr="003A19A2" w:rsidRDefault="003F3D00" w:rsidP="003F3D00">
            <w:pPr>
              <w:autoSpaceDE w:val="0"/>
              <w:autoSpaceDN w:val="0"/>
              <w:adjustRightInd w:val="0"/>
              <w:spacing w:before="40" w:after="40" w:line="200" w:lineRule="atLeast"/>
              <w:rPr>
                <w:b w:val="0"/>
                <w:bCs w:val="0"/>
                <w:color w:val="000000"/>
                <w:sz w:val="18"/>
                <w:szCs w:val="18"/>
              </w:rPr>
            </w:pPr>
            <w:r w:rsidRPr="003A19A2">
              <w:rPr>
                <w:color w:val="000000"/>
                <w:sz w:val="18"/>
                <w:szCs w:val="18"/>
              </w:rPr>
              <w:t>Topic 11.2.2:</w:t>
            </w:r>
          </w:p>
          <w:p w14:paraId="7082B88B" w14:textId="77777777" w:rsidR="003F3D00" w:rsidRPr="003A19A2" w:rsidRDefault="003F3D00" w:rsidP="003F3D00">
            <w:pPr>
              <w:autoSpaceDE w:val="0"/>
              <w:autoSpaceDN w:val="0"/>
              <w:adjustRightInd w:val="0"/>
              <w:spacing w:before="40" w:after="40" w:line="200" w:lineRule="atLeast"/>
              <w:rPr>
                <w:b w:val="0"/>
                <w:bCs w:val="0"/>
                <w:color w:val="000000"/>
                <w:sz w:val="18"/>
                <w:szCs w:val="18"/>
              </w:rPr>
            </w:pPr>
            <w:r w:rsidRPr="003A19A2">
              <w:rPr>
                <w:color w:val="000000"/>
                <w:sz w:val="18"/>
                <w:szCs w:val="18"/>
              </w:rPr>
              <w:t>Virtualisation</w:t>
            </w:r>
          </w:p>
          <w:p w14:paraId="61EEB1DE" w14:textId="50B50A1D" w:rsidR="003F3D00" w:rsidRPr="00732C70" w:rsidRDefault="001F7152" w:rsidP="005561FE">
            <w:pPr>
              <w:autoSpaceDE w:val="0"/>
              <w:autoSpaceDN w:val="0"/>
              <w:adjustRightInd w:val="0"/>
              <w:spacing w:before="40" w:after="40" w:line="200" w:lineRule="atLeast"/>
              <w:rPr>
                <w:b w:val="0"/>
                <w:bCs w:val="0"/>
                <w:color w:val="000000" w:themeColor="text1"/>
                <w:sz w:val="18"/>
                <w:szCs w:val="18"/>
              </w:rPr>
            </w:pPr>
            <w:r w:rsidRPr="00732C70">
              <w:rPr>
                <w:color w:val="000000" w:themeColor="text1"/>
                <w:sz w:val="18"/>
                <w:szCs w:val="18"/>
              </w:rPr>
              <w:t>b) Virtual</w:t>
            </w:r>
            <w:r w:rsidR="003F3D00" w:rsidRPr="00732C70">
              <w:rPr>
                <w:color w:val="000000" w:themeColor="text1"/>
                <w:sz w:val="18"/>
                <w:szCs w:val="18"/>
              </w:rPr>
              <w:t xml:space="preserve"> machines</w:t>
            </w:r>
          </w:p>
          <w:p w14:paraId="1D2A77C7" w14:textId="77777777" w:rsidR="003F3D00" w:rsidRPr="003A19A2" w:rsidRDefault="003F3D00" w:rsidP="003F3D00">
            <w:pPr>
              <w:autoSpaceDE w:val="0"/>
              <w:autoSpaceDN w:val="0"/>
              <w:adjustRightInd w:val="0"/>
              <w:spacing w:before="40" w:after="40" w:line="200" w:lineRule="atLeast"/>
              <w:rPr>
                <w:rFonts w:eastAsia="Open Sans" w:cs="Open Sans"/>
                <w:b w:val="0"/>
                <w:bCs w:val="0"/>
                <w:color w:val="000000" w:themeColor="text1"/>
                <w:sz w:val="18"/>
                <w:szCs w:val="18"/>
              </w:rPr>
            </w:pPr>
          </w:p>
          <w:p w14:paraId="0141D6E0" w14:textId="5670F940" w:rsidR="003F3D00" w:rsidRDefault="003C1507" w:rsidP="003F3D00">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3F3D00" w:rsidRPr="003A19A2">
              <w:rPr>
                <w:rFonts w:eastAsia="Open Sans" w:cs="Open Sans"/>
                <w:color w:val="000000" w:themeColor="text1"/>
                <w:sz w:val="18"/>
                <w:szCs w:val="18"/>
              </w:rPr>
              <w:t xml:space="preserve"> </w:t>
            </w:r>
          </w:p>
          <w:p w14:paraId="6D7D7118" w14:textId="77777777" w:rsidR="001F7152" w:rsidRPr="003A19A2" w:rsidRDefault="001F7152" w:rsidP="003F3D00">
            <w:pPr>
              <w:autoSpaceDE w:val="0"/>
              <w:autoSpaceDN w:val="0"/>
              <w:adjustRightInd w:val="0"/>
              <w:spacing w:before="40" w:after="40" w:line="200" w:lineRule="atLeast"/>
              <w:rPr>
                <w:rFonts w:eastAsia="Open Sans" w:cs="Open Sans"/>
                <w:b w:val="0"/>
                <w:bCs w:val="0"/>
                <w:color w:val="000000" w:themeColor="text1"/>
                <w:sz w:val="18"/>
                <w:szCs w:val="18"/>
              </w:rPr>
            </w:pPr>
          </w:p>
          <w:p w14:paraId="4C397340" w14:textId="55DD1116" w:rsidR="003F3D00" w:rsidRPr="003A19A2" w:rsidRDefault="003F3D00" w:rsidP="003F3D00">
            <w:pPr>
              <w:pStyle w:val="TableHeading"/>
              <w:rPr>
                <w:rFonts w:asciiTheme="minorHAnsi" w:hAnsiTheme="minorHAnsi"/>
                <w:noProof w:val="0"/>
                <w:color w:val="000000" w:themeColor="text1"/>
                <w:sz w:val="18"/>
                <w:szCs w:val="18"/>
                <w:lang w:val="en-GB"/>
              </w:rPr>
            </w:pPr>
            <w:r w:rsidRPr="003A19A2">
              <w:rPr>
                <w:rFonts w:asciiTheme="minorHAnsi" w:eastAsia="Open Sans" w:hAnsiTheme="minorHAnsi" w:cs="Open Sans"/>
                <w:noProof w:val="0"/>
                <w:color w:val="000000" w:themeColor="text1"/>
                <w:sz w:val="18"/>
                <w:szCs w:val="18"/>
                <w:lang w:val="en-GB"/>
              </w:rPr>
              <w:t xml:space="preserve">Virtual machines </w:t>
            </w:r>
          </w:p>
        </w:tc>
        <w:tc>
          <w:tcPr>
            <w:tcW w:w="2693" w:type="dxa"/>
            <w:shd w:val="clear" w:color="auto" w:fill="auto"/>
          </w:tcPr>
          <w:p w14:paraId="1CE55E4D" w14:textId="77777777" w:rsidR="003F3D00" w:rsidRDefault="003F3D00" w:rsidP="003F3D00">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5561FE">
              <w:rPr>
                <w:rFonts w:asciiTheme="minorHAnsi" w:hAnsiTheme="minorHAnsi"/>
                <w:b/>
                <w:bCs/>
                <w:sz w:val="18"/>
                <w:szCs w:val="18"/>
              </w:rPr>
              <w:t xml:space="preserve">11.2.2 Virtualisation:  </w:t>
            </w:r>
          </w:p>
          <w:p w14:paraId="4D69B581" w14:textId="77777777" w:rsidR="009672E5" w:rsidRPr="005561FE" w:rsidRDefault="009672E5" w:rsidP="003F3D00">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265F5EBB" w14:textId="77777777" w:rsidR="003F3D00" w:rsidRPr="005561FE" w:rsidRDefault="003F3D00"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5561FE">
              <w:rPr>
                <w:rFonts w:asciiTheme="minorHAnsi" w:hAnsiTheme="minorHAnsi"/>
                <w:b/>
                <w:bCs/>
                <w:sz w:val="18"/>
                <w:szCs w:val="18"/>
              </w:rPr>
              <w:t xml:space="preserve">b) Virtual machines </w:t>
            </w:r>
          </w:p>
          <w:p w14:paraId="33C1EC99" w14:textId="77777777" w:rsidR="003F3D00" w:rsidRPr="003A19A2" w:rsidRDefault="003F3D00"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319E7A0E" w14:textId="5E027BA4" w:rsidR="003F3D00" w:rsidRDefault="000130C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3F3D00" w:rsidRPr="003A19A2">
              <w:rPr>
                <w:rFonts w:asciiTheme="minorHAnsi" w:eastAsia="Open Sans" w:hAnsiTheme="minorHAnsi"/>
                <w:color w:val="000000" w:themeColor="text1"/>
                <w:sz w:val="18"/>
                <w:szCs w:val="18"/>
              </w:rPr>
              <w:t xml:space="preserve"> </w:t>
            </w:r>
          </w:p>
          <w:p w14:paraId="74AAAC60" w14:textId="77777777" w:rsidR="00732C70" w:rsidRPr="003A19A2" w:rsidRDefault="00732C70" w:rsidP="00732C70">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27BD4813" w14:textId="77777777" w:rsidR="003F3D00" w:rsidRPr="003A19A2" w:rsidRDefault="003F3D00"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2382C457" w14:textId="77777777" w:rsidR="003F3D00" w:rsidRPr="003A19A2" w:rsidRDefault="003F3D00"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6AB3035D" w14:textId="77777777" w:rsidR="003F3D00" w:rsidRPr="003A19A2" w:rsidRDefault="003F3D00"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7094E4BE" w14:textId="77777777" w:rsidR="003F3D00" w:rsidRPr="003A19A2" w:rsidRDefault="003F3D00"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1B1844B0" w14:textId="77777777" w:rsidR="003F3D00" w:rsidRPr="003A19A2" w:rsidRDefault="003F3D00"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0D0FCA90" w14:textId="77777777" w:rsidR="003F3D00" w:rsidRPr="003A19A2" w:rsidRDefault="003F3D00"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31DAB9C0" w14:textId="77777777" w:rsidR="003F3D00" w:rsidRPr="003A19A2" w:rsidRDefault="003F3D00"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2F14C082" w14:textId="77777777" w:rsidR="003F3D00" w:rsidRPr="003A19A2" w:rsidRDefault="003F3D00" w:rsidP="003F3D00">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4A2A1930" w14:textId="29CA7CC4" w:rsidR="003F3D00" w:rsidRDefault="003C1507" w:rsidP="003F3D00">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6D35FD" w:themeColor="accent1" w:themeShade="BF"/>
                <w:sz w:val="18"/>
                <w:szCs w:val="18"/>
              </w:rPr>
            </w:pPr>
            <w:r w:rsidRPr="003C1507">
              <w:rPr>
                <w:rFonts w:asciiTheme="minorHAnsi" w:eastAsia="Open Sans" w:hAnsiTheme="minorHAnsi"/>
                <w:color w:val="6D35FD" w:themeColor="accent1" w:themeShade="BF"/>
                <w:sz w:val="18"/>
                <w:szCs w:val="18"/>
              </w:rPr>
              <w:t>Students will be able to:</w:t>
            </w:r>
          </w:p>
          <w:p w14:paraId="19668EF5" w14:textId="77777777" w:rsidR="001F7152" w:rsidRPr="000130CE" w:rsidRDefault="001F7152" w:rsidP="003F3D00">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6D35FD" w:themeColor="accent1" w:themeShade="BF"/>
                <w:sz w:val="18"/>
                <w:szCs w:val="18"/>
              </w:rPr>
            </w:pPr>
          </w:p>
          <w:p w14:paraId="4C1517BC" w14:textId="77777777" w:rsidR="003F3D00" w:rsidRPr="003A19A2" w:rsidRDefault="003F3D00"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interpret and complete a diagrammatic representation of a virtual machine. </w:t>
            </w:r>
          </w:p>
          <w:p w14:paraId="53073DB5" w14:textId="77777777" w:rsidR="003F3D00" w:rsidRPr="003A19A2" w:rsidRDefault="003F3D00" w:rsidP="003F3D00">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4678" w:type="dxa"/>
            <w:shd w:val="clear" w:color="auto" w:fill="auto"/>
          </w:tcPr>
          <w:p w14:paraId="603C6435" w14:textId="67A3343A" w:rsidR="003F3D00" w:rsidRPr="003A19A2" w:rsidRDefault="002E3040" w:rsidP="003F3D00">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3F3D00" w:rsidRPr="003A19A2">
              <w:rPr>
                <w:rFonts w:cs="Open Sans"/>
                <w:color w:val="auto"/>
                <w:sz w:val="18"/>
                <w:szCs w:val="18"/>
              </w:rPr>
              <w:t>  </w:t>
            </w:r>
          </w:p>
          <w:p w14:paraId="07DD2817" w14:textId="77777777" w:rsidR="003F3D00" w:rsidRPr="003A19A2" w:rsidRDefault="003F3D00" w:rsidP="00277C48">
            <w:pPr>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virtual machines</w:t>
            </w:r>
          </w:p>
          <w:p w14:paraId="4A579DDF" w14:textId="77777777" w:rsidR="003F3D00" w:rsidRPr="003A19A2" w:rsidRDefault="003F3D00" w:rsidP="00277C48">
            <w:pPr>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Teacher demonstrates a diagram of a virtual machine (see p27)</w:t>
            </w:r>
          </w:p>
          <w:p w14:paraId="1E505199" w14:textId="77777777" w:rsidR="003F3D00" w:rsidRPr="003A19A2" w:rsidRDefault="003F3D00" w:rsidP="00277C48">
            <w:pPr>
              <w:numPr>
                <w:ilvl w:val="0"/>
                <w:numId w:val="20"/>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definition, function, characteristics, operation, benefit and drawbacks, as well as why virtual machines are needed</w:t>
            </w:r>
          </w:p>
          <w:p w14:paraId="0A572F68" w14:textId="77777777" w:rsidR="003F3D00" w:rsidRPr="003A19A2" w:rsidRDefault="003F3D00" w:rsidP="00732C70">
            <w:pPr>
              <w:spacing w:after="0"/>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4DC24D92" w14:textId="7970D7C4" w:rsidR="003F3D00" w:rsidRPr="003A19A2" w:rsidRDefault="002E3040" w:rsidP="003F3D00">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3F3D00" w:rsidRPr="003A19A2">
              <w:rPr>
                <w:rFonts w:cs="Open Sans"/>
                <w:color w:val="auto"/>
                <w:sz w:val="18"/>
                <w:szCs w:val="18"/>
              </w:rPr>
              <w:t> </w:t>
            </w:r>
          </w:p>
          <w:p w14:paraId="3226BAFF" w14:textId="77777777" w:rsidR="003F3D00" w:rsidRPr="003A19A2" w:rsidRDefault="003F3D00" w:rsidP="00277C48">
            <w:pPr>
              <w:numPr>
                <w:ilvl w:val="0"/>
                <w:numId w:val="21"/>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complete activity 6 on p28</w:t>
            </w:r>
          </w:p>
          <w:p w14:paraId="57D73254" w14:textId="77777777" w:rsidR="003F3D00" w:rsidRPr="003A19A2" w:rsidRDefault="003F3D00" w:rsidP="003F3D00">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2268" w:type="dxa"/>
            <w:shd w:val="clear" w:color="auto" w:fill="auto"/>
          </w:tcPr>
          <w:p w14:paraId="12E0A421" w14:textId="0B6D6686" w:rsidR="003F3D00" w:rsidRPr="003A19A2" w:rsidRDefault="002D2D1D" w:rsidP="003F3D00">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3F3D00" w:rsidRPr="003A19A2">
              <w:rPr>
                <w:rFonts w:cs="Open Sans"/>
                <w:color w:val="000000" w:themeColor="text1"/>
                <w:sz w:val="18"/>
                <w:szCs w:val="18"/>
              </w:rPr>
              <w:t>pp. 27-28</w:t>
            </w:r>
            <w:r w:rsidR="003F3D00" w:rsidRPr="003A19A2">
              <w:rPr>
                <w:rFonts w:eastAsia="Open Sans" w:cs="Open Sans"/>
                <w:color w:val="000000" w:themeColor="text1"/>
                <w:sz w:val="18"/>
                <w:szCs w:val="18"/>
              </w:rPr>
              <w:t xml:space="preserve"> </w:t>
            </w:r>
          </w:p>
          <w:p w14:paraId="4F053125" w14:textId="77777777" w:rsidR="003F3D00" w:rsidRPr="003A19A2" w:rsidRDefault="003F3D00" w:rsidP="003F3D00">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55AE9B8D" w14:textId="77777777" w:rsidR="009672E5" w:rsidRDefault="003F3D00" w:rsidP="003F3D00">
            <w:pPr>
              <w:spacing w:before="40" w:after="40"/>
              <w:cnfStyle w:val="000000100000" w:firstRow="0" w:lastRow="0" w:firstColumn="0" w:lastColumn="0" w:oddVBand="0" w:evenVBand="0" w:oddHBand="1" w:evenHBand="0" w:firstRowFirstColumn="0" w:firstRowLastColumn="0" w:lastRowFirstColumn="0" w:lastRowLastColumn="0"/>
              <w:rPr>
                <w:sz w:val="18"/>
                <w:szCs w:val="18"/>
              </w:rPr>
            </w:pPr>
            <w:proofErr w:type="spellStart"/>
            <w:r w:rsidRPr="003A19A2">
              <w:rPr>
                <w:rFonts w:eastAsia="Open Sans" w:cs="Open Sans"/>
                <w:color w:val="000000" w:themeColor="text1"/>
                <w:sz w:val="18"/>
                <w:szCs w:val="18"/>
              </w:rPr>
              <w:t>AdaCS</w:t>
            </w:r>
            <w:proofErr w:type="spellEnd"/>
            <w:r w:rsidRPr="003A19A2">
              <w:rPr>
                <w:rFonts w:eastAsia="Open Sans" w:cs="Open Sans"/>
                <w:color w:val="000000" w:themeColor="text1"/>
                <w:sz w:val="18"/>
                <w:szCs w:val="18"/>
              </w:rPr>
              <w:t xml:space="preserve"> notes: </w:t>
            </w:r>
            <w:r w:rsidRPr="003A19A2">
              <w:rPr>
                <w:sz w:val="18"/>
                <w:szCs w:val="18"/>
              </w:rPr>
              <w:t xml:space="preserve"> </w:t>
            </w:r>
          </w:p>
          <w:p w14:paraId="54B452DC" w14:textId="77777777" w:rsidR="00A20589" w:rsidRDefault="00A20589" w:rsidP="003F3D00">
            <w:pPr>
              <w:spacing w:before="40" w:after="40"/>
              <w:cnfStyle w:val="000000100000" w:firstRow="0" w:lastRow="0" w:firstColumn="0" w:lastColumn="0" w:oddVBand="0" w:evenVBand="0" w:oddHBand="1" w:evenHBand="0" w:firstRowFirstColumn="0" w:firstRowLastColumn="0" w:lastRowFirstColumn="0" w:lastRowLastColumn="0"/>
              <w:rPr>
                <w:sz w:val="18"/>
                <w:szCs w:val="18"/>
              </w:rPr>
            </w:pPr>
          </w:p>
          <w:p w14:paraId="153B4A43" w14:textId="4DF3017E" w:rsidR="003F3D00" w:rsidRPr="003A19A2" w:rsidRDefault="009672E5" w:rsidP="003F3D00">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hyperlink r:id="rId25" w:history="1">
              <w:r w:rsidRPr="009464BB">
                <w:rPr>
                  <w:rStyle w:val="Hyperlink"/>
                  <w:sz w:val="18"/>
                  <w:szCs w:val="18"/>
                </w:rPr>
                <w:t>https://adacomputerscience.org/concepts/soft_virtual_machines</w:t>
              </w:r>
            </w:hyperlink>
          </w:p>
          <w:p w14:paraId="75B297BB" w14:textId="77777777" w:rsidR="003F3D00" w:rsidRPr="003A19A2" w:rsidRDefault="003F3D00" w:rsidP="003F3D00">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shd w:val="clear" w:color="auto" w:fill="auto"/>
          </w:tcPr>
          <w:p w14:paraId="0FE72713" w14:textId="6C31D371"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Analysis</w:t>
            </w:r>
          </w:p>
          <w:p w14:paraId="00CA5F92" w14:textId="4B312F4D"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Communication</w:t>
            </w:r>
          </w:p>
          <w:p w14:paraId="5BAE88F8" w14:textId="3961EA46"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Critical thinking</w:t>
            </w:r>
          </w:p>
          <w:p w14:paraId="2D4EC248" w14:textId="38FA619B"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Problem solving</w:t>
            </w:r>
          </w:p>
          <w:p w14:paraId="5884BC04" w14:textId="7783990E"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shd w:val="clear" w:color="auto" w:fill="auto"/>
          </w:tcPr>
          <w:p w14:paraId="39039CEA" w14:textId="454CAA64"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Intellectual interest and curiosity</w:t>
            </w:r>
          </w:p>
          <w:p w14:paraId="191F83E2" w14:textId="7A535969"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Critical thinking</w:t>
            </w:r>
          </w:p>
          <w:p w14:paraId="537B5484" w14:textId="5E4D560F"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Analysis</w:t>
            </w:r>
          </w:p>
          <w:p w14:paraId="20090A1E" w14:textId="51FF0073" w:rsidR="704B77DA" w:rsidRPr="00A20589" w:rsidRDefault="704B77DA"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Decision making</w:t>
            </w:r>
          </w:p>
          <w:p w14:paraId="277D7907" w14:textId="78B864A3" w:rsidR="02576881" w:rsidRPr="00A20589" w:rsidRDefault="704B77DA"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Reasoning</w:t>
            </w:r>
          </w:p>
        </w:tc>
      </w:tr>
    </w:tbl>
    <w:p w14:paraId="7F5AFC2D" w14:textId="77777777" w:rsidR="00C82003" w:rsidRPr="003A19A2" w:rsidRDefault="00C82003" w:rsidP="00175B3F">
      <w:pPr>
        <w:pStyle w:val="BodyText"/>
        <w:rPr>
          <w:rStyle w:val="Strong"/>
          <w:b w:val="0"/>
          <w:bCs w:val="0"/>
          <w:noProof w:val="0"/>
          <w:lang w:val="en-GB"/>
        </w:rPr>
      </w:pPr>
    </w:p>
    <w:p w14:paraId="3C5C48EC" w14:textId="77777777" w:rsidR="00C82003" w:rsidRPr="003A19A2" w:rsidRDefault="00C82003">
      <w:pPr>
        <w:spacing w:after="0" w:line="240" w:lineRule="auto"/>
        <w:rPr>
          <w:rStyle w:val="Strong"/>
          <w:rFonts w:ascii="Plus Jakarta Sans" w:eastAsia="MS PGothic" w:hAnsi="Plus Jakarta Sans" w:cs="Open Sans Light"/>
          <w:b w:val="0"/>
          <w:bCs w:val="0"/>
          <w:color w:val="000000" w:themeColor="text1"/>
          <w:kern w:val="0"/>
          <w:sz w:val="24"/>
          <w:szCs w:val="24"/>
          <w:lang w:eastAsia="en-GB"/>
          <w14:ligatures w14:val="none"/>
        </w:rPr>
      </w:pPr>
      <w:r w:rsidRPr="003A19A2">
        <w:rPr>
          <w:rStyle w:val="Strong"/>
          <w:b w:val="0"/>
          <w:bCs w:val="0"/>
        </w:rPr>
        <w:br w:type="page"/>
      </w:r>
    </w:p>
    <w:p w14:paraId="42738B79" w14:textId="77777777" w:rsidR="00274F25" w:rsidRPr="003A19A2" w:rsidRDefault="00274F25" w:rsidP="00175B3F">
      <w:pPr>
        <w:pStyle w:val="BodyText"/>
        <w:rPr>
          <w:rStyle w:val="Strong"/>
          <w:b w:val="0"/>
          <w:bCs w:val="0"/>
          <w:noProof w:val="0"/>
          <w:lang w:val="en-GB"/>
        </w:rPr>
        <w:sectPr w:rsidR="00274F25" w:rsidRPr="003A19A2" w:rsidSect="0065487B">
          <w:headerReference w:type="default" r:id="rId26"/>
          <w:footerReference w:type="default" r:id="rId27"/>
          <w:headerReference w:type="first" r:id="rId28"/>
          <w:footerReference w:type="first" r:id="rId29"/>
          <w:pgSz w:w="16820" w:h="11900" w:orient="landscape" w:code="9"/>
          <w:pgMar w:top="794" w:right="799" w:bottom="794" w:left="567" w:header="0" w:footer="567" w:gutter="0"/>
          <w:cols w:space="720"/>
          <w:noEndnote/>
          <w:docGrid w:linePitch="326"/>
        </w:sectPr>
      </w:pPr>
    </w:p>
    <w:tbl>
      <w:tblPr>
        <w:tblStyle w:val="GridTable6ColourfulAccent1"/>
        <w:tblW w:w="15163" w:type="dxa"/>
        <w:tblLayout w:type="fixed"/>
        <w:tblLook w:val="04A0" w:firstRow="1" w:lastRow="0" w:firstColumn="1" w:lastColumn="0" w:noHBand="0" w:noVBand="1"/>
      </w:tblPr>
      <w:tblGrid>
        <w:gridCol w:w="1555"/>
        <w:gridCol w:w="2693"/>
        <w:gridCol w:w="4678"/>
        <w:gridCol w:w="2268"/>
        <w:gridCol w:w="1984"/>
        <w:gridCol w:w="1985"/>
      </w:tblGrid>
      <w:tr w:rsidR="002C7ACB" w:rsidRPr="003A19A2" w14:paraId="27ABC4B0" w14:textId="77777777" w:rsidTr="00EA4EEC">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151EB7F7" w14:textId="77777777" w:rsidR="002C7ACB" w:rsidRPr="00EA4EEC" w:rsidRDefault="002C7ACB" w:rsidP="0008761B">
            <w:pPr>
              <w:pStyle w:val="TableHeading"/>
              <w:jc w:val="center"/>
              <w:rPr>
                <w:b/>
                <w:bCs/>
                <w:noProof w:val="0"/>
                <w:color w:val="FFFFFF" w:themeColor="background1"/>
                <w:sz w:val="20"/>
                <w:szCs w:val="24"/>
                <w:lang w:val="en-GB"/>
              </w:rPr>
            </w:pPr>
            <w:bookmarkStart w:id="9" w:name="_Hlk196751968"/>
            <w:r w:rsidRPr="00EA4EEC">
              <w:rPr>
                <w:b/>
                <w:bCs/>
                <w:noProof w:val="0"/>
                <w:color w:val="FFFFFF" w:themeColor="background1"/>
                <w:sz w:val="20"/>
                <w:szCs w:val="24"/>
                <w:lang w:val="en-GB"/>
              </w:rPr>
              <w:lastRenderedPageBreak/>
              <w:t>Topic</w:t>
            </w:r>
            <w:r w:rsidRPr="00EA4EEC">
              <w:rPr>
                <w:b/>
                <w:bCs/>
                <w:noProof w:val="0"/>
                <w:color w:val="FFFFFF" w:themeColor="background1"/>
                <w:sz w:val="20"/>
                <w:szCs w:val="24"/>
                <w:lang w:val="en-GB"/>
              </w:rPr>
              <w:br/>
              <w:t>Sub topic</w:t>
            </w:r>
            <w:r w:rsidRPr="00EA4EEC">
              <w:rPr>
                <w:b/>
                <w:bCs/>
                <w:noProof w:val="0"/>
                <w:color w:val="FFFFFF" w:themeColor="background1"/>
                <w:sz w:val="20"/>
                <w:szCs w:val="24"/>
                <w:lang w:val="en-GB"/>
              </w:rPr>
              <w:br/>
              <w:t>Lesson title</w:t>
            </w:r>
          </w:p>
        </w:tc>
        <w:tc>
          <w:tcPr>
            <w:tcW w:w="2693" w:type="dxa"/>
            <w:shd w:val="clear" w:color="auto" w:fill="341583" w:themeFill="accent2" w:themeFillShade="80"/>
            <w:vAlign w:val="center"/>
          </w:tcPr>
          <w:p w14:paraId="56842DB6" w14:textId="77777777" w:rsidR="002C7ACB" w:rsidRPr="00EA4EEC"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EA4EEC">
              <w:rPr>
                <w:b/>
                <w:bCs/>
                <w:noProof w:val="0"/>
                <w:color w:val="FFFFFF" w:themeColor="background1"/>
                <w:sz w:val="20"/>
                <w:szCs w:val="24"/>
                <w:lang w:val="en-GB"/>
              </w:rPr>
              <w:t>Specification reference</w:t>
            </w:r>
          </w:p>
        </w:tc>
        <w:tc>
          <w:tcPr>
            <w:tcW w:w="4678" w:type="dxa"/>
            <w:shd w:val="clear" w:color="auto" w:fill="341583" w:themeFill="accent2" w:themeFillShade="80"/>
            <w:vAlign w:val="center"/>
          </w:tcPr>
          <w:p w14:paraId="27DA74B0" w14:textId="4A3E1F8D" w:rsidR="002C7ACB" w:rsidRPr="00EA4EEC"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EA4EEC">
              <w:rPr>
                <w:b/>
                <w:bCs/>
                <w:noProof w:val="0"/>
                <w:color w:val="FFFFFF" w:themeColor="background1"/>
                <w:sz w:val="20"/>
                <w:szCs w:val="24"/>
                <w:lang w:val="en-GB"/>
              </w:rPr>
              <w:t xml:space="preserve">Suggested </w:t>
            </w:r>
            <w:r w:rsidR="005D70E5" w:rsidRPr="00EA4EEC">
              <w:rPr>
                <w:b/>
                <w:bCs/>
                <w:noProof w:val="0"/>
                <w:color w:val="FFFFFF" w:themeColor="background1"/>
                <w:sz w:val="20"/>
                <w:szCs w:val="24"/>
                <w:lang w:val="en-GB"/>
              </w:rPr>
              <w:t>activities</w:t>
            </w:r>
          </w:p>
        </w:tc>
        <w:tc>
          <w:tcPr>
            <w:tcW w:w="2268" w:type="dxa"/>
            <w:shd w:val="clear" w:color="auto" w:fill="341583" w:themeFill="accent2" w:themeFillShade="80"/>
            <w:vAlign w:val="center"/>
          </w:tcPr>
          <w:p w14:paraId="02BB480D" w14:textId="77777777" w:rsidR="002C7ACB" w:rsidRPr="00EA4EEC"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EA4EEC">
              <w:rPr>
                <w:b/>
                <w:bCs/>
                <w:noProof w:val="0"/>
                <w:color w:val="FFFFFF" w:themeColor="background1"/>
                <w:sz w:val="20"/>
                <w:szCs w:val="24"/>
                <w:lang w:val="en-GB"/>
              </w:rPr>
              <w:t>Suggested resources</w:t>
            </w:r>
          </w:p>
        </w:tc>
        <w:tc>
          <w:tcPr>
            <w:tcW w:w="1984" w:type="dxa"/>
            <w:shd w:val="clear" w:color="auto" w:fill="341583" w:themeFill="accent2" w:themeFillShade="80"/>
            <w:vAlign w:val="center"/>
          </w:tcPr>
          <w:p w14:paraId="65C7D278" w14:textId="77777777" w:rsidR="002C7ACB" w:rsidRPr="00EA4EEC"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EA4EEC">
              <w:rPr>
                <w:b/>
                <w:bCs/>
                <w:noProof w:val="0"/>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3DE224D5" w14:textId="77777777" w:rsidR="002C7ACB" w:rsidRPr="00EA4EEC" w:rsidRDefault="002C7ACB" w:rsidP="0008761B">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EA4EEC">
              <w:rPr>
                <w:b/>
                <w:bCs/>
                <w:noProof w:val="0"/>
                <w:color w:val="FFFFFF" w:themeColor="background1"/>
                <w:sz w:val="20"/>
                <w:szCs w:val="24"/>
                <w:lang w:val="en-GB"/>
              </w:rPr>
              <w:t>Which skills could be acquired through teaching and delivery in this lesson?</w:t>
            </w:r>
          </w:p>
        </w:tc>
      </w:tr>
      <w:tr w:rsidR="002C7ACB" w:rsidRPr="003A19A2" w14:paraId="7C8B1BCC"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03A56E74" w14:textId="77777777" w:rsidR="002C7ACB" w:rsidRPr="003A19A2" w:rsidRDefault="002C7ACB">
            <w:pPr>
              <w:pStyle w:val="TableHeading"/>
              <w:rPr>
                <w:noProof w:val="0"/>
                <w:color w:val="FFFFFF" w:themeColor="background1"/>
                <w:lang w:val="en-GB"/>
              </w:rPr>
            </w:pPr>
            <w:r w:rsidRPr="003A19A2">
              <w:rPr>
                <w:b/>
                <w:bCs/>
                <w:noProof w:val="0"/>
                <w:color w:val="000000" w:themeColor="text1"/>
                <w:lang w:val="en-GB"/>
              </w:rPr>
              <w:t>Week 5</w:t>
            </w:r>
            <w:r w:rsidRPr="003A19A2">
              <w:rPr>
                <w:b/>
                <w:bCs/>
                <w:noProof w:val="0"/>
                <w:color w:val="000000" w:themeColor="text1"/>
                <w:lang w:val="en-GB"/>
              </w:rPr>
              <w:br/>
              <w:t>Lesson 1</w:t>
            </w:r>
          </w:p>
        </w:tc>
      </w:tr>
      <w:tr w:rsidR="00B110DA" w:rsidRPr="003A19A2" w14:paraId="039527F1" w14:textId="77777777" w:rsidTr="02576881">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688683B6" w14:textId="77777777" w:rsidR="00B110DA" w:rsidRPr="003A19A2" w:rsidRDefault="00B110DA" w:rsidP="00B110DA">
            <w:pPr>
              <w:autoSpaceDE w:val="0"/>
              <w:autoSpaceDN w:val="0"/>
              <w:adjustRightInd w:val="0"/>
              <w:spacing w:before="40" w:after="40" w:line="200" w:lineRule="atLeast"/>
              <w:rPr>
                <w:b w:val="0"/>
                <w:bCs w:val="0"/>
                <w:color w:val="000000"/>
                <w:sz w:val="18"/>
                <w:szCs w:val="18"/>
              </w:rPr>
            </w:pPr>
            <w:r w:rsidRPr="003A19A2">
              <w:rPr>
                <w:color w:val="000000"/>
                <w:sz w:val="18"/>
                <w:szCs w:val="18"/>
              </w:rPr>
              <w:t>11.3 Data representation</w:t>
            </w:r>
          </w:p>
          <w:p w14:paraId="0B77D5C1" w14:textId="77777777" w:rsidR="00B110DA" w:rsidRPr="003A19A2" w:rsidRDefault="00B110DA" w:rsidP="00B110DA">
            <w:pPr>
              <w:autoSpaceDE w:val="0"/>
              <w:autoSpaceDN w:val="0"/>
              <w:adjustRightInd w:val="0"/>
              <w:spacing w:before="40" w:after="40" w:line="200" w:lineRule="atLeast"/>
              <w:rPr>
                <w:b w:val="0"/>
                <w:bCs w:val="0"/>
                <w:color w:val="000000"/>
                <w:sz w:val="18"/>
                <w:szCs w:val="18"/>
              </w:rPr>
            </w:pPr>
          </w:p>
          <w:p w14:paraId="0F501187" w14:textId="77777777" w:rsidR="00B110DA" w:rsidRPr="003A19A2" w:rsidRDefault="00B110DA" w:rsidP="00B110DA">
            <w:pPr>
              <w:autoSpaceDE w:val="0"/>
              <w:autoSpaceDN w:val="0"/>
              <w:adjustRightInd w:val="0"/>
              <w:spacing w:before="40" w:after="40" w:line="200" w:lineRule="atLeast"/>
              <w:rPr>
                <w:b w:val="0"/>
                <w:bCs w:val="0"/>
                <w:color w:val="000000"/>
                <w:sz w:val="18"/>
                <w:szCs w:val="18"/>
              </w:rPr>
            </w:pPr>
            <w:r w:rsidRPr="003A19A2">
              <w:rPr>
                <w:color w:val="000000"/>
                <w:sz w:val="18"/>
                <w:szCs w:val="18"/>
              </w:rPr>
              <w:t>11.3.1 Floating-point representation</w:t>
            </w:r>
          </w:p>
          <w:p w14:paraId="0DBD154E" w14:textId="77777777" w:rsidR="00B110DA" w:rsidRPr="003A19A2" w:rsidRDefault="00B110DA" w:rsidP="00B110DA">
            <w:pPr>
              <w:autoSpaceDE w:val="0"/>
              <w:autoSpaceDN w:val="0"/>
              <w:adjustRightInd w:val="0"/>
              <w:spacing w:before="40" w:after="40" w:line="200" w:lineRule="atLeast"/>
              <w:rPr>
                <w:rFonts w:eastAsia="Open Sans" w:cs="Open Sans"/>
                <w:b w:val="0"/>
                <w:bCs w:val="0"/>
                <w:color w:val="000000" w:themeColor="text1"/>
                <w:sz w:val="18"/>
                <w:szCs w:val="18"/>
              </w:rPr>
            </w:pPr>
          </w:p>
          <w:p w14:paraId="29E6F9B9" w14:textId="562F3EE3" w:rsidR="00B110DA" w:rsidRDefault="003C1507" w:rsidP="00B110DA">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B110DA" w:rsidRPr="003A19A2">
              <w:rPr>
                <w:rFonts w:eastAsia="Open Sans" w:cs="Open Sans"/>
                <w:color w:val="000000" w:themeColor="text1"/>
                <w:sz w:val="18"/>
                <w:szCs w:val="18"/>
              </w:rPr>
              <w:t xml:space="preserve"> </w:t>
            </w:r>
          </w:p>
          <w:p w14:paraId="4E1F468A" w14:textId="77777777" w:rsidR="001F7152" w:rsidRPr="003A19A2" w:rsidRDefault="001F7152" w:rsidP="00B110DA">
            <w:pPr>
              <w:autoSpaceDE w:val="0"/>
              <w:autoSpaceDN w:val="0"/>
              <w:adjustRightInd w:val="0"/>
              <w:spacing w:before="40" w:after="40" w:line="200" w:lineRule="atLeast"/>
              <w:rPr>
                <w:rFonts w:eastAsia="Open Sans" w:cs="Open Sans"/>
                <w:b w:val="0"/>
                <w:bCs w:val="0"/>
                <w:color w:val="000000" w:themeColor="text1"/>
                <w:sz w:val="18"/>
                <w:szCs w:val="18"/>
              </w:rPr>
            </w:pPr>
          </w:p>
          <w:p w14:paraId="7FB66222" w14:textId="1D070461" w:rsidR="00B110DA" w:rsidRPr="003A19A2" w:rsidRDefault="00B110DA" w:rsidP="00B110DA">
            <w:pPr>
              <w:pStyle w:val="TableText"/>
              <w:rPr>
                <w:rFonts w:asciiTheme="minorHAnsi" w:hAnsiTheme="minorHAnsi"/>
                <w:noProof w:val="0"/>
                <w:sz w:val="18"/>
                <w:szCs w:val="18"/>
                <w:lang w:val="en-GB"/>
              </w:rPr>
            </w:pPr>
            <w:r w:rsidRPr="003A19A2">
              <w:rPr>
                <w:rFonts w:asciiTheme="minorHAnsi" w:eastAsia="Open Sans" w:hAnsiTheme="minorHAnsi" w:cs="Open Sans"/>
                <w:b w:val="0"/>
                <w:bCs w:val="0"/>
                <w:noProof w:val="0"/>
                <w:sz w:val="18"/>
                <w:szCs w:val="18"/>
                <w:lang w:val="en-GB"/>
              </w:rPr>
              <w:t>Floating-point representation</w:t>
            </w:r>
          </w:p>
        </w:tc>
        <w:tc>
          <w:tcPr>
            <w:tcW w:w="2693" w:type="dxa"/>
          </w:tcPr>
          <w:p w14:paraId="313FAC5F" w14:textId="77777777" w:rsidR="00B110DA" w:rsidRPr="003302F3" w:rsidRDefault="00B110DA" w:rsidP="00B110DA">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3302F3">
              <w:rPr>
                <w:rFonts w:asciiTheme="minorHAnsi" w:hAnsiTheme="minorHAnsi"/>
                <w:b/>
                <w:bCs/>
                <w:sz w:val="18"/>
                <w:szCs w:val="18"/>
              </w:rPr>
              <w:t xml:space="preserve">11.3.1 Floating-point representation (IEEE-754) </w:t>
            </w:r>
          </w:p>
          <w:p w14:paraId="72C475A7" w14:textId="77777777" w:rsidR="00B110DA" w:rsidRPr="003A19A2" w:rsidRDefault="00B110DA"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p>
          <w:p w14:paraId="75E269E5" w14:textId="713A544E" w:rsidR="00B110DA" w:rsidRDefault="000130CE"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B110DA" w:rsidRPr="003A19A2">
              <w:rPr>
                <w:rFonts w:asciiTheme="minorHAnsi" w:eastAsia="Open Sans" w:hAnsiTheme="minorHAnsi"/>
                <w:color w:val="000000" w:themeColor="text1"/>
                <w:sz w:val="18"/>
                <w:szCs w:val="18"/>
              </w:rPr>
              <w:t xml:space="preserve"> </w:t>
            </w:r>
          </w:p>
          <w:p w14:paraId="1BAB4E4A" w14:textId="77777777" w:rsidR="009672E5" w:rsidRPr="003A19A2" w:rsidRDefault="009672E5"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p>
          <w:p w14:paraId="0A057B7E" w14:textId="77777777" w:rsidR="00B110DA" w:rsidRPr="003A19A2" w:rsidRDefault="00B110DA"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0F5F49A6" w14:textId="77777777" w:rsidR="00B110DA" w:rsidRPr="003A19A2" w:rsidRDefault="00B110DA"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5599139C" w14:textId="77777777" w:rsidR="00B110DA" w:rsidRPr="003A19A2" w:rsidRDefault="00B110DA"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6C922B40" w14:textId="77777777" w:rsidR="00B110DA" w:rsidRPr="003A19A2" w:rsidRDefault="00B110DA"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3E921F73" w14:textId="77777777" w:rsidR="00B110DA" w:rsidRPr="003A19A2" w:rsidRDefault="00B110DA"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06CD5985" w14:textId="77777777" w:rsidR="00B110DA" w:rsidRPr="003A19A2" w:rsidRDefault="00B110DA"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0EEFF586" w14:textId="77777777" w:rsidR="00B110DA" w:rsidRPr="003A19A2" w:rsidRDefault="00B110DA"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26AABD9E" w14:textId="77777777" w:rsidR="00B110DA" w:rsidRPr="003A19A2" w:rsidRDefault="00B110DA" w:rsidP="00B110DA">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p>
          <w:p w14:paraId="7F39291E" w14:textId="0F03ACF0" w:rsidR="00B110DA" w:rsidRDefault="003C1507" w:rsidP="00B110DA">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6D35FD" w:themeColor="accent1" w:themeShade="BF"/>
                <w:sz w:val="18"/>
                <w:szCs w:val="18"/>
              </w:rPr>
            </w:pPr>
            <w:r w:rsidRPr="003C1507">
              <w:rPr>
                <w:rFonts w:asciiTheme="minorHAnsi" w:eastAsia="Open Sans" w:hAnsiTheme="minorHAnsi"/>
                <w:color w:val="6D35FD" w:themeColor="accent1" w:themeShade="BF"/>
                <w:sz w:val="18"/>
                <w:szCs w:val="18"/>
              </w:rPr>
              <w:t>Students will be able to:</w:t>
            </w:r>
          </w:p>
          <w:p w14:paraId="41F62CBA" w14:textId="77777777" w:rsidR="001F7152" w:rsidRPr="003A19A2" w:rsidRDefault="001F7152" w:rsidP="00B110DA">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p>
          <w:p w14:paraId="4EEB521E" w14:textId="77777777" w:rsidR="00B110DA" w:rsidRPr="003A19A2" w:rsidRDefault="00B110DA"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convert fractional numbers into binary and vice versa using 16-bit half precision IEEE-754 standard (1-bit sign, 5-bit exponent (biased), and 10-bit significant. </w:t>
            </w:r>
          </w:p>
          <w:p w14:paraId="34BA2A3B" w14:textId="77777777" w:rsidR="00B110DA" w:rsidRPr="003A19A2" w:rsidRDefault="00B110DA" w:rsidP="00B110DA">
            <w:pPr>
              <w:pStyle w:val="U-text-i"/>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rPr>
            </w:pPr>
          </w:p>
          <w:p w14:paraId="64F2F166" w14:textId="2B6441C7" w:rsidR="00B110DA" w:rsidRDefault="003C1507" w:rsidP="00B110DA">
            <w:pPr>
              <w:pStyle w:val="U-text-i"/>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rPr>
            </w:pPr>
            <w:r w:rsidRPr="003C1507">
              <w:rPr>
                <w:rFonts w:asciiTheme="minorHAnsi" w:eastAsia="Open Sans" w:hAnsiTheme="minorHAnsi" w:cs="Open Sans"/>
              </w:rPr>
              <w:t>Maths skills:</w:t>
            </w:r>
          </w:p>
          <w:p w14:paraId="5723B955" w14:textId="77777777" w:rsidR="00B110DA" w:rsidRPr="003A19A2" w:rsidRDefault="00B110DA" w:rsidP="00B110DA">
            <w:pPr>
              <w:pStyle w:val="U-text-i"/>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rPr>
            </w:pPr>
            <w:r w:rsidRPr="003A19A2">
              <w:rPr>
                <w:rFonts w:asciiTheme="minorHAnsi" w:eastAsia="Open Sans" w:hAnsiTheme="minorHAnsi" w:cs="Open Sans"/>
                <w:color w:val="000000" w:themeColor="text1"/>
              </w:rPr>
              <w:t>Using floating-point representation</w:t>
            </w:r>
          </w:p>
          <w:p w14:paraId="12DFAA77" w14:textId="77777777" w:rsidR="00B110DA" w:rsidRPr="003A19A2" w:rsidRDefault="00B110DA" w:rsidP="00B110DA">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4678" w:type="dxa"/>
          </w:tcPr>
          <w:p w14:paraId="1089E592" w14:textId="4F4B5831" w:rsidR="00B110DA" w:rsidRPr="003A19A2" w:rsidRDefault="002E3040" w:rsidP="00B110DA">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B110DA" w:rsidRPr="003A19A2">
              <w:rPr>
                <w:rFonts w:cs="Open Sans"/>
                <w:color w:val="auto"/>
                <w:sz w:val="18"/>
                <w:szCs w:val="18"/>
              </w:rPr>
              <w:t>  </w:t>
            </w:r>
          </w:p>
          <w:p w14:paraId="1538D6E7" w14:textId="77777777" w:rsidR="00B110DA" w:rsidRPr="003A19A2" w:rsidRDefault="00B110DA" w:rsidP="00277C48">
            <w:pPr>
              <w:numPr>
                <w:ilvl w:val="0"/>
                <w:numId w:val="18"/>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floating-point representation</w:t>
            </w:r>
          </w:p>
          <w:p w14:paraId="40990C9F" w14:textId="77777777" w:rsidR="00B110DA" w:rsidRPr="003A19A2" w:rsidRDefault="00B110DA" w:rsidP="00277C48">
            <w:pPr>
              <w:numPr>
                <w:ilvl w:val="0"/>
                <w:numId w:val="19"/>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Option to recap fixed-point representation from Unit 1 Topic 2.1.4</w:t>
            </w:r>
          </w:p>
          <w:p w14:paraId="4A860C26" w14:textId="77777777" w:rsidR="00B110DA" w:rsidRPr="003A19A2" w:rsidRDefault="00B110DA" w:rsidP="00277C48">
            <w:pPr>
              <w:numPr>
                <w:ilvl w:val="0"/>
                <w:numId w:val="19"/>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Option to link to floating-point programming in Unit 4 Topic 18.1.1</w:t>
            </w:r>
          </w:p>
          <w:p w14:paraId="138CE639" w14:textId="77777777" w:rsidR="00B110DA" w:rsidRPr="003A19A2" w:rsidRDefault="00B110DA" w:rsidP="00277C48">
            <w:pPr>
              <w:numPr>
                <w:ilvl w:val="0"/>
                <w:numId w:val="19"/>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Teacher demonstrates worked examples 1-3 on p30-32</w:t>
            </w:r>
          </w:p>
          <w:p w14:paraId="1F68D913" w14:textId="77777777" w:rsidR="00B110DA" w:rsidRPr="003A19A2" w:rsidRDefault="00B110DA" w:rsidP="00277C48">
            <w:pPr>
              <w:numPr>
                <w:ilvl w:val="0"/>
                <w:numId w:val="23"/>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color w:val="auto"/>
                <w:sz w:val="18"/>
                <w:szCs w:val="18"/>
              </w:rPr>
            </w:pPr>
            <w:r w:rsidRPr="003A19A2">
              <w:rPr>
                <w:rFonts w:cs="Open Sans"/>
                <w:color w:val="auto"/>
                <w:sz w:val="18"/>
                <w:szCs w:val="18"/>
              </w:rPr>
              <w:t>Students identify key terms and make notes on definition, function, characteristics, operation, benefit and drawbacks, as well as why floating-point representation is needed</w:t>
            </w:r>
          </w:p>
          <w:p w14:paraId="145C6281" w14:textId="77777777" w:rsidR="00B110DA" w:rsidRPr="003A19A2" w:rsidRDefault="00B110DA" w:rsidP="00277C48">
            <w:pPr>
              <w:numPr>
                <w:ilvl w:val="0"/>
                <w:numId w:val="23"/>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color w:val="auto"/>
                <w:sz w:val="18"/>
                <w:szCs w:val="18"/>
              </w:rPr>
            </w:pPr>
            <w:r w:rsidRPr="003A19A2">
              <w:rPr>
                <w:rFonts w:cs="Open Sans"/>
                <w:color w:val="auto"/>
                <w:sz w:val="18"/>
                <w:szCs w:val="18"/>
              </w:rPr>
              <w:t>Students make up examples of positive and negative integers to convert to binary floating-point representation</w:t>
            </w:r>
          </w:p>
          <w:p w14:paraId="373BB5F9" w14:textId="77777777" w:rsidR="00B110DA" w:rsidRPr="003A19A2" w:rsidRDefault="00B110DA" w:rsidP="003302F3">
            <w:pPr>
              <w:spacing w:after="0"/>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08C0D366" w14:textId="52315915" w:rsidR="00B110DA" w:rsidRPr="003A19A2" w:rsidRDefault="002E3040" w:rsidP="00B110DA">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B110DA" w:rsidRPr="003A19A2">
              <w:rPr>
                <w:rFonts w:cs="Open Sans"/>
                <w:color w:val="auto"/>
                <w:sz w:val="18"/>
                <w:szCs w:val="18"/>
              </w:rPr>
              <w:t> </w:t>
            </w:r>
          </w:p>
          <w:p w14:paraId="687A9D89" w14:textId="77777777" w:rsidR="00B110DA" w:rsidRPr="003A19A2" w:rsidRDefault="00B110DA" w:rsidP="00277C48">
            <w:pPr>
              <w:numPr>
                <w:ilvl w:val="0"/>
                <w:numId w:val="21"/>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make up examples of 16-bit binary pattern to convert to denary</w:t>
            </w:r>
          </w:p>
          <w:p w14:paraId="299B514D" w14:textId="77777777" w:rsidR="00B110DA" w:rsidRPr="003A19A2" w:rsidRDefault="00B110DA" w:rsidP="00B110DA">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42FA746D" w14:textId="2C42FE2B" w:rsidR="00B110DA" w:rsidRPr="003A19A2" w:rsidRDefault="002D2D1D" w:rsidP="00B110DA">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B110DA" w:rsidRPr="003A19A2">
              <w:rPr>
                <w:rFonts w:cs="Open Sans"/>
                <w:color w:val="000000" w:themeColor="text1"/>
                <w:sz w:val="18"/>
                <w:szCs w:val="18"/>
              </w:rPr>
              <w:t>pp. 28-34</w:t>
            </w:r>
            <w:r w:rsidR="00B110DA" w:rsidRPr="003A19A2">
              <w:rPr>
                <w:rFonts w:eastAsia="Open Sans" w:cs="Open Sans"/>
                <w:color w:val="000000" w:themeColor="text1"/>
                <w:sz w:val="18"/>
                <w:szCs w:val="18"/>
              </w:rPr>
              <w:t xml:space="preserve"> </w:t>
            </w:r>
          </w:p>
          <w:p w14:paraId="1D514368" w14:textId="77777777" w:rsidR="00B110DA" w:rsidRPr="003A19A2" w:rsidRDefault="00B110DA" w:rsidP="00B110DA">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51939D09" w14:textId="43540FAB" w:rsidR="00B110DA" w:rsidRDefault="00B110DA" w:rsidP="00B110DA">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lang w:val="fr-FR"/>
              </w:rPr>
            </w:pPr>
            <w:r w:rsidRPr="00630EDE">
              <w:rPr>
                <w:rFonts w:eastAsia="Open Sans" w:cs="Open Sans"/>
                <w:color w:val="000000" w:themeColor="text1"/>
                <w:sz w:val="18"/>
                <w:szCs w:val="18"/>
                <w:lang w:val="fr-FR"/>
              </w:rPr>
              <w:t xml:space="preserve">Computer Science </w:t>
            </w:r>
            <w:proofErr w:type="spellStart"/>
            <w:r w:rsidRPr="00630EDE">
              <w:rPr>
                <w:rFonts w:eastAsia="Open Sans" w:cs="Open Sans"/>
                <w:color w:val="000000" w:themeColor="text1"/>
                <w:sz w:val="18"/>
                <w:szCs w:val="18"/>
                <w:lang w:val="fr-FR"/>
              </w:rPr>
              <w:t>Lessons</w:t>
            </w:r>
            <w:proofErr w:type="spellEnd"/>
            <w:r w:rsidRPr="00630EDE">
              <w:rPr>
                <w:rFonts w:eastAsia="Open Sans" w:cs="Open Sans"/>
                <w:color w:val="000000" w:themeColor="text1"/>
                <w:sz w:val="18"/>
                <w:szCs w:val="18"/>
                <w:lang w:val="fr-FR"/>
              </w:rPr>
              <w:t xml:space="preserve"> </w:t>
            </w:r>
            <w:proofErr w:type="spellStart"/>
            <w:r w:rsidR="009672E5" w:rsidRPr="00630EDE">
              <w:rPr>
                <w:rFonts w:eastAsia="Open Sans" w:cs="Open Sans"/>
                <w:color w:val="000000" w:themeColor="text1"/>
                <w:sz w:val="18"/>
                <w:szCs w:val="18"/>
                <w:lang w:val="fr-FR"/>
              </w:rPr>
              <w:t>video</w:t>
            </w:r>
            <w:proofErr w:type="spellEnd"/>
            <w:r w:rsidR="009672E5" w:rsidRPr="00630EDE">
              <w:rPr>
                <w:rFonts w:eastAsia="Open Sans" w:cs="Open Sans"/>
                <w:color w:val="000000" w:themeColor="text1"/>
                <w:sz w:val="18"/>
                <w:szCs w:val="18"/>
                <w:lang w:val="fr-FR"/>
              </w:rPr>
              <w:t xml:space="preserve"> :</w:t>
            </w:r>
          </w:p>
          <w:p w14:paraId="4B35B191" w14:textId="77777777" w:rsidR="009672E5" w:rsidRPr="00630EDE" w:rsidRDefault="009672E5" w:rsidP="00B110DA">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lang w:val="fr-FR"/>
              </w:rPr>
            </w:pPr>
          </w:p>
          <w:p w14:paraId="26FC3B36" w14:textId="77777777" w:rsidR="00B110DA" w:rsidRPr="00147275" w:rsidRDefault="00B110DA" w:rsidP="00B110DA">
            <w:pPr>
              <w:spacing w:before="40" w:after="40"/>
              <w:cnfStyle w:val="000000000000" w:firstRow="0" w:lastRow="0" w:firstColumn="0" w:lastColumn="0" w:oddVBand="0" w:evenVBand="0" w:oddHBand="0" w:evenHBand="0" w:firstRowFirstColumn="0" w:firstRowLastColumn="0" w:lastRowFirstColumn="0" w:lastRowLastColumn="0"/>
              <w:rPr>
                <w:rStyle w:val="Hyperlink"/>
                <w:sz w:val="18"/>
                <w:szCs w:val="18"/>
                <w:lang w:val="fr-FR"/>
              </w:rPr>
            </w:pPr>
            <w:hyperlink r:id="rId30" w:history="1">
              <w:r w:rsidRPr="00147275">
                <w:rPr>
                  <w:rStyle w:val="Hyperlink"/>
                  <w:color w:val="000000" w:themeColor="text1"/>
                  <w:sz w:val="18"/>
                  <w:szCs w:val="18"/>
                  <w:lang w:val="fr-FR"/>
                </w:rPr>
                <w:t>https://www.youtube.com/watch?v=RuKkePyo9zk</w:t>
              </w:r>
            </w:hyperlink>
          </w:p>
          <w:p w14:paraId="468AC80C" w14:textId="35785166" w:rsidR="00B110DA" w:rsidRPr="003A19A2" w:rsidRDefault="00B110DA" w:rsidP="00B110DA">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r w:rsidRPr="003A19A2">
              <w:rPr>
                <w:rFonts w:asciiTheme="minorHAnsi" w:eastAsia="Open Sans" w:hAnsiTheme="minorHAnsi" w:cs="Open Sans"/>
                <w:b w:val="0"/>
                <w:bCs w:val="0"/>
                <w:noProof w:val="0"/>
                <w:color w:val="000000" w:themeColor="text1"/>
                <w:sz w:val="18"/>
                <w:szCs w:val="18"/>
                <w:lang w:val="en-GB"/>
              </w:rPr>
              <w:t>(focus on “half” precision only)</w:t>
            </w:r>
          </w:p>
        </w:tc>
        <w:tc>
          <w:tcPr>
            <w:tcW w:w="1984" w:type="dxa"/>
          </w:tcPr>
          <w:p w14:paraId="7532ED4D" w14:textId="1D5F0C2D"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Analysis</w:t>
            </w:r>
          </w:p>
          <w:p w14:paraId="56D4C748" w14:textId="7918FABE"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Communication</w:t>
            </w:r>
          </w:p>
          <w:p w14:paraId="433E8BA6" w14:textId="3961EA46"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Critical thinking</w:t>
            </w:r>
          </w:p>
          <w:p w14:paraId="0049A648" w14:textId="38FA619B"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Problem solving</w:t>
            </w:r>
          </w:p>
          <w:p w14:paraId="0F065B35" w14:textId="7783990E"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tcPr>
          <w:p w14:paraId="0CF0AB13" w14:textId="3B5A9C05" w:rsidR="02576881" w:rsidRPr="00A20589" w:rsidRDefault="02576881" w:rsidP="00A2058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Intellectual interest and curiosity</w:t>
            </w:r>
          </w:p>
          <w:p w14:paraId="7553F7EA" w14:textId="65B78895" w:rsidR="02576881" w:rsidRPr="00A20589" w:rsidRDefault="02576881" w:rsidP="00A2058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Analysis</w:t>
            </w:r>
          </w:p>
          <w:p w14:paraId="371BC311" w14:textId="3B44A130" w:rsidR="450C4FCF" w:rsidRPr="00A20589" w:rsidRDefault="450C4FCF" w:rsidP="00A2058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Problem solving</w:t>
            </w:r>
          </w:p>
          <w:p w14:paraId="736CDE15" w14:textId="42A8CBCA" w:rsidR="02576881" w:rsidRPr="00A20589" w:rsidRDefault="009672E5" w:rsidP="00A2058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Communication</w:t>
            </w:r>
          </w:p>
        </w:tc>
      </w:tr>
    </w:tbl>
    <w:p w14:paraId="301D2C6D" w14:textId="08CE42F5" w:rsidR="005107EB" w:rsidRDefault="005107EB" w:rsidP="005107EB">
      <w:pPr>
        <w:tabs>
          <w:tab w:val="left" w:pos="12595"/>
        </w:tabs>
      </w:pPr>
      <w:r>
        <w:tab/>
      </w:r>
    </w:p>
    <w:p w14:paraId="78EC408C" w14:textId="4FFD7ECD" w:rsidR="00AD5C04" w:rsidRDefault="00AD5C04" w:rsidP="005107EB">
      <w:pPr>
        <w:tabs>
          <w:tab w:val="left" w:pos="12595"/>
        </w:tabs>
      </w:pPr>
      <w:r w:rsidRPr="005107EB">
        <w:br w:type="page"/>
      </w:r>
      <w:r w:rsidR="005107EB">
        <w:lastRenderedPageBreak/>
        <w:tab/>
      </w:r>
    </w:p>
    <w:tbl>
      <w:tblPr>
        <w:tblStyle w:val="GridTable6ColourfulAccent1"/>
        <w:tblW w:w="15163" w:type="dxa"/>
        <w:tblLayout w:type="fixed"/>
        <w:tblLook w:val="04A0" w:firstRow="1" w:lastRow="0" w:firstColumn="1" w:lastColumn="0" w:noHBand="0" w:noVBand="1"/>
      </w:tblPr>
      <w:tblGrid>
        <w:gridCol w:w="1555"/>
        <w:gridCol w:w="2693"/>
        <w:gridCol w:w="4678"/>
        <w:gridCol w:w="2268"/>
        <w:gridCol w:w="1984"/>
        <w:gridCol w:w="1985"/>
      </w:tblGrid>
      <w:tr w:rsidR="00B110DA" w:rsidRPr="003A19A2" w14:paraId="43DB7183" w14:textId="77777777" w:rsidTr="001676F1">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0C2A0A57" w14:textId="5B6CD31F" w:rsidR="00B110DA" w:rsidRPr="003A19A2" w:rsidRDefault="00B110DA" w:rsidP="00B110DA">
            <w:pPr>
              <w:pStyle w:val="TableHeading"/>
              <w:rPr>
                <w:noProof w:val="0"/>
                <w:lang w:val="en-GB"/>
              </w:rPr>
            </w:pPr>
            <w:r w:rsidRPr="003A19A2">
              <w:rPr>
                <w:b/>
                <w:bCs/>
                <w:noProof w:val="0"/>
                <w:color w:val="000000" w:themeColor="text1"/>
                <w:lang w:val="en-GB"/>
              </w:rPr>
              <w:t>Week 5</w:t>
            </w:r>
            <w:r w:rsidRPr="003A19A2">
              <w:rPr>
                <w:b/>
                <w:bCs/>
                <w:noProof w:val="0"/>
                <w:color w:val="000000" w:themeColor="text1"/>
                <w:lang w:val="en-GB"/>
              </w:rPr>
              <w:br/>
              <w:t>Lesson 2</w:t>
            </w:r>
          </w:p>
        </w:tc>
      </w:tr>
      <w:tr w:rsidR="00156C1A" w:rsidRPr="003A19A2" w14:paraId="25D6A037" w14:textId="77777777" w:rsidTr="02576881">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2"/>
          </w:tcPr>
          <w:p w14:paraId="20469584" w14:textId="77777777" w:rsidR="00156C1A" w:rsidRPr="003A19A2" w:rsidRDefault="00156C1A" w:rsidP="00156C1A">
            <w:pPr>
              <w:autoSpaceDE w:val="0"/>
              <w:autoSpaceDN w:val="0"/>
              <w:adjustRightInd w:val="0"/>
              <w:spacing w:before="40" w:after="40" w:line="200" w:lineRule="atLeast"/>
              <w:rPr>
                <w:b w:val="0"/>
                <w:bCs w:val="0"/>
                <w:color w:val="000000"/>
                <w:sz w:val="18"/>
                <w:szCs w:val="18"/>
              </w:rPr>
            </w:pPr>
            <w:r w:rsidRPr="003A19A2">
              <w:rPr>
                <w:color w:val="000000"/>
                <w:sz w:val="18"/>
                <w:szCs w:val="18"/>
              </w:rPr>
              <w:t>11.3.1 Floating-point representation</w:t>
            </w:r>
          </w:p>
          <w:p w14:paraId="4EE29B61" w14:textId="77777777" w:rsidR="00156C1A" w:rsidRPr="003A19A2" w:rsidRDefault="00156C1A" w:rsidP="00156C1A">
            <w:pPr>
              <w:autoSpaceDE w:val="0"/>
              <w:autoSpaceDN w:val="0"/>
              <w:adjustRightInd w:val="0"/>
              <w:spacing w:before="40" w:after="40" w:line="200" w:lineRule="atLeast"/>
              <w:rPr>
                <w:rFonts w:eastAsia="Open Sans" w:cs="Open Sans"/>
                <w:b w:val="0"/>
                <w:bCs w:val="0"/>
                <w:color w:val="000000" w:themeColor="text1"/>
                <w:sz w:val="18"/>
                <w:szCs w:val="18"/>
              </w:rPr>
            </w:pPr>
          </w:p>
          <w:p w14:paraId="666FBB71" w14:textId="3E75100F" w:rsidR="00156C1A" w:rsidRDefault="003C1507" w:rsidP="00156C1A">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156C1A" w:rsidRPr="003A19A2">
              <w:rPr>
                <w:rFonts w:eastAsia="Open Sans" w:cs="Open Sans"/>
                <w:color w:val="000000" w:themeColor="text1"/>
                <w:sz w:val="18"/>
                <w:szCs w:val="18"/>
              </w:rPr>
              <w:t xml:space="preserve"> </w:t>
            </w:r>
          </w:p>
          <w:p w14:paraId="02BB6D5D" w14:textId="77777777" w:rsidR="001F7152" w:rsidRPr="003A19A2" w:rsidRDefault="001F7152" w:rsidP="00156C1A">
            <w:pPr>
              <w:autoSpaceDE w:val="0"/>
              <w:autoSpaceDN w:val="0"/>
              <w:adjustRightInd w:val="0"/>
              <w:spacing w:before="40" w:after="40" w:line="200" w:lineRule="atLeast"/>
              <w:rPr>
                <w:rFonts w:eastAsia="Open Sans" w:cs="Open Sans"/>
                <w:b w:val="0"/>
                <w:bCs w:val="0"/>
                <w:color w:val="000000" w:themeColor="text1"/>
                <w:sz w:val="18"/>
                <w:szCs w:val="18"/>
              </w:rPr>
            </w:pPr>
          </w:p>
          <w:p w14:paraId="549E9A7C" w14:textId="6776CAC5" w:rsidR="00156C1A" w:rsidRPr="003A19A2" w:rsidRDefault="00156C1A" w:rsidP="00156C1A">
            <w:pPr>
              <w:pStyle w:val="TableText"/>
              <w:rPr>
                <w:rFonts w:asciiTheme="minorHAnsi" w:hAnsiTheme="minorHAnsi"/>
                <w:noProof w:val="0"/>
                <w:sz w:val="18"/>
                <w:szCs w:val="18"/>
                <w:lang w:val="en-GB"/>
              </w:rPr>
            </w:pPr>
            <w:r w:rsidRPr="003A19A2">
              <w:rPr>
                <w:rFonts w:asciiTheme="minorHAnsi" w:eastAsia="Open Sans" w:hAnsiTheme="minorHAnsi" w:cs="Open Sans"/>
                <w:b w:val="0"/>
                <w:bCs w:val="0"/>
                <w:noProof w:val="0"/>
                <w:sz w:val="18"/>
                <w:szCs w:val="18"/>
                <w:lang w:val="en-GB"/>
              </w:rPr>
              <w:t>Further practice on floating-point representation</w:t>
            </w:r>
          </w:p>
        </w:tc>
        <w:tc>
          <w:tcPr>
            <w:tcW w:w="2693" w:type="dxa"/>
            <w:shd w:val="clear" w:color="auto" w:fill="FFFFFF" w:themeFill="background2"/>
          </w:tcPr>
          <w:p w14:paraId="534DD6E9" w14:textId="3F208E6E" w:rsidR="00156C1A" w:rsidRDefault="000130C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156C1A" w:rsidRPr="003A19A2">
              <w:rPr>
                <w:rFonts w:asciiTheme="minorHAnsi" w:eastAsia="Open Sans" w:hAnsiTheme="minorHAnsi"/>
                <w:color w:val="000000" w:themeColor="text1"/>
                <w:sz w:val="18"/>
                <w:szCs w:val="18"/>
              </w:rPr>
              <w:t xml:space="preserve"> </w:t>
            </w:r>
          </w:p>
          <w:p w14:paraId="590F4614" w14:textId="77777777" w:rsidR="003302F3" w:rsidRPr="003A19A2" w:rsidRDefault="003302F3"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6C3A7F56" w14:textId="77777777" w:rsidR="00156C1A" w:rsidRPr="003A19A2" w:rsidRDefault="00156C1A"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1B33E627" w14:textId="77777777" w:rsidR="00156C1A" w:rsidRPr="003A19A2" w:rsidRDefault="00156C1A"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31112CD4" w14:textId="77777777" w:rsidR="00156C1A" w:rsidRPr="003A19A2" w:rsidRDefault="00156C1A"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7AF17F81" w14:textId="77777777" w:rsidR="00156C1A" w:rsidRPr="003A19A2" w:rsidRDefault="00156C1A"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1DB56470" w14:textId="77777777" w:rsidR="00156C1A" w:rsidRPr="003A19A2" w:rsidRDefault="00156C1A"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52DAD7CE" w14:textId="77777777" w:rsidR="00156C1A" w:rsidRPr="003A19A2" w:rsidRDefault="00156C1A"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3095DFBD" w14:textId="77777777" w:rsidR="00156C1A" w:rsidRPr="003A19A2" w:rsidRDefault="00156C1A"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00B530B4" w14:textId="77777777" w:rsidR="00156C1A" w:rsidRPr="003A19A2" w:rsidRDefault="00156C1A" w:rsidP="00156C1A">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421A111A" w14:textId="0BFED621" w:rsidR="00156C1A" w:rsidRDefault="003C1507" w:rsidP="00156C1A">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6D35FD" w:themeColor="accent1" w:themeShade="BF"/>
                <w:sz w:val="18"/>
                <w:szCs w:val="18"/>
              </w:rPr>
            </w:pPr>
            <w:r w:rsidRPr="003C1507">
              <w:rPr>
                <w:rFonts w:asciiTheme="minorHAnsi" w:eastAsia="Open Sans" w:hAnsiTheme="minorHAnsi"/>
                <w:color w:val="6D35FD" w:themeColor="accent1" w:themeShade="BF"/>
                <w:sz w:val="18"/>
                <w:szCs w:val="18"/>
              </w:rPr>
              <w:t>Students will be able to:</w:t>
            </w:r>
          </w:p>
          <w:p w14:paraId="77C3B9E3" w14:textId="77777777" w:rsidR="001F7152" w:rsidRPr="003A19A2" w:rsidRDefault="001F7152" w:rsidP="00156C1A">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7D0EF69F" w14:textId="77777777" w:rsidR="00156C1A" w:rsidRPr="003A19A2" w:rsidRDefault="00156C1A"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convert fractional numbers into binary and vice versa using 16-bit half precision IEEE-754 standard (1-bit sign, 5-bit exponent (biased), and 10-bit significand. </w:t>
            </w:r>
          </w:p>
          <w:p w14:paraId="421837CF" w14:textId="77777777" w:rsidR="00156C1A" w:rsidRPr="003A19A2" w:rsidRDefault="00156C1A" w:rsidP="00156C1A">
            <w:pPr>
              <w:pStyle w:val="U-text-i"/>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rPr>
            </w:pPr>
          </w:p>
          <w:p w14:paraId="3621D864" w14:textId="5EEEE726" w:rsidR="00156C1A" w:rsidRDefault="003C1507" w:rsidP="00156C1A">
            <w:pPr>
              <w:pStyle w:val="U-text-i"/>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rPr>
            </w:pPr>
            <w:r w:rsidRPr="003C1507">
              <w:rPr>
                <w:rFonts w:asciiTheme="minorHAnsi" w:eastAsia="Open Sans" w:hAnsiTheme="minorHAnsi" w:cs="Open Sans"/>
              </w:rPr>
              <w:t>Maths skills:</w:t>
            </w:r>
          </w:p>
          <w:p w14:paraId="16A934EB" w14:textId="77777777" w:rsidR="00270C71" w:rsidRDefault="00270C71" w:rsidP="00156C1A">
            <w:pPr>
              <w:pStyle w:val="U-text-i"/>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rPr>
            </w:pPr>
          </w:p>
          <w:p w14:paraId="4B774626" w14:textId="77777777" w:rsidR="00156C1A" w:rsidRPr="003A19A2" w:rsidRDefault="00156C1A" w:rsidP="00156C1A">
            <w:pPr>
              <w:pStyle w:val="U-text-i"/>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rPr>
            </w:pPr>
            <w:r w:rsidRPr="003A19A2">
              <w:rPr>
                <w:rFonts w:asciiTheme="minorHAnsi" w:eastAsia="Open Sans" w:hAnsiTheme="minorHAnsi" w:cs="Open Sans"/>
                <w:color w:val="000000" w:themeColor="text1"/>
              </w:rPr>
              <w:t>Using floating-point representation</w:t>
            </w:r>
          </w:p>
          <w:p w14:paraId="63997677" w14:textId="77777777" w:rsidR="00156C1A" w:rsidRPr="003A19A2" w:rsidRDefault="00156C1A" w:rsidP="00156C1A">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4678" w:type="dxa"/>
            <w:shd w:val="clear" w:color="auto" w:fill="FFFFFF" w:themeFill="background2"/>
          </w:tcPr>
          <w:p w14:paraId="39CB0722" w14:textId="7C8AB71B" w:rsidR="00156C1A" w:rsidRPr="003A19A2" w:rsidRDefault="002E3040" w:rsidP="00156C1A">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156C1A" w:rsidRPr="003A19A2">
              <w:rPr>
                <w:rFonts w:cs="Open Sans"/>
                <w:color w:val="auto"/>
                <w:sz w:val="18"/>
                <w:szCs w:val="18"/>
              </w:rPr>
              <w:t>  </w:t>
            </w:r>
          </w:p>
          <w:p w14:paraId="3CDD6956" w14:textId="77777777" w:rsidR="00156C1A" w:rsidRPr="003A19A2" w:rsidRDefault="00156C1A" w:rsidP="00277C48">
            <w:pPr>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make up examples of positive and negative real numbers to convert to binary floating-point representation</w:t>
            </w:r>
          </w:p>
          <w:p w14:paraId="151ED4BF" w14:textId="77777777" w:rsidR="00156C1A" w:rsidRPr="003A19A2" w:rsidRDefault="00156C1A" w:rsidP="00277C48">
            <w:pPr>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Complete activity 7 on p 34</w:t>
            </w:r>
          </w:p>
          <w:p w14:paraId="5AD46852" w14:textId="77777777" w:rsidR="00156C1A" w:rsidRPr="003A19A2" w:rsidRDefault="00156C1A" w:rsidP="00277C48">
            <w:pPr>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Use AI to make up additional questions</w:t>
            </w:r>
          </w:p>
          <w:p w14:paraId="21B2EFD4" w14:textId="77777777" w:rsidR="00156C1A" w:rsidRPr="003A19A2" w:rsidRDefault="00156C1A" w:rsidP="00277C48">
            <w:pPr>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Option to consider the range of values that can be represented, and the accuracy</w:t>
            </w:r>
          </w:p>
          <w:p w14:paraId="116290E5" w14:textId="77777777" w:rsidR="00156C1A" w:rsidRPr="003A19A2" w:rsidRDefault="00156C1A" w:rsidP="00156C1A">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2268" w:type="dxa"/>
            <w:shd w:val="clear" w:color="auto" w:fill="FFFFFF" w:themeFill="background2"/>
          </w:tcPr>
          <w:p w14:paraId="68A749EA" w14:textId="047F4345" w:rsidR="00156C1A" w:rsidRPr="003A19A2" w:rsidRDefault="002D2D1D" w:rsidP="00156C1A">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156C1A" w:rsidRPr="003A19A2">
              <w:rPr>
                <w:rFonts w:cs="Open Sans"/>
                <w:color w:val="000000" w:themeColor="text1"/>
                <w:sz w:val="18"/>
                <w:szCs w:val="18"/>
              </w:rPr>
              <w:t>pp. 28-34</w:t>
            </w:r>
            <w:r w:rsidR="00156C1A" w:rsidRPr="003A19A2">
              <w:rPr>
                <w:rFonts w:eastAsia="Open Sans" w:cs="Open Sans"/>
                <w:color w:val="000000" w:themeColor="text1"/>
                <w:sz w:val="18"/>
                <w:szCs w:val="18"/>
              </w:rPr>
              <w:t xml:space="preserve"> </w:t>
            </w:r>
          </w:p>
          <w:p w14:paraId="0D5D569E" w14:textId="77777777" w:rsidR="00156C1A" w:rsidRPr="003A19A2" w:rsidRDefault="00156C1A" w:rsidP="00156C1A">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1984" w:type="dxa"/>
            <w:shd w:val="clear" w:color="auto" w:fill="FFFFFF" w:themeFill="background2"/>
          </w:tcPr>
          <w:p w14:paraId="5A4010CB" w14:textId="2CED5D17"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Analysis</w:t>
            </w:r>
          </w:p>
          <w:p w14:paraId="6E6FCF28" w14:textId="00D06926"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Communication</w:t>
            </w:r>
          </w:p>
          <w:p w14:paraId="1D7CAFDD" w14:textId="3961EA46"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Critical thinking</w:t>
            </w:r>
          </w:p>
          <w:p w14:paraId="0CF50895" w14:textId="38FA619B"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Problem solving</w:t>
            </w:r>
          </w:p>
          <w:p w14:paraId="5BA03FF9" w14:textId="7783990E"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shd w:val="clear" w:color="auto" w:fill="FFFFFF" w:themeFill="background2"/>
          </w:tcPr>
          <w:p w14:paraId="749E5DA4" w14:textId="4A998E06"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Intellectual interest and curiosity</w:t>
            </w:r>
          </w:p>
          <w:p w14:paraId="6C30B124" w14:textId="113DDFB5"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Analysis</w:t>
            </w:r>
          </w:p>
          <w:p w14:paraId="7ED947AA" w14:textId="79E9E879" w:rsidR="51E3D5CA" w:rsidRPr="00A20589" w:rsidRDefault="51E3D5CA"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Problem solving</w:t>
            </w:r>
          </w:p>
          <w:p w14:paraId="538CE380" w14:textId="1B1C8DFA" w:rsidR="02576881" w:rsidRPr="00A20589" w:rsidRDefault="51E3D5CA"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Communication</w:t>
            </w:r>
          </w:p>
        </w:tc>
      </w:tr>
    </w:tbl>
    <w:p w14:paraId="1DDDACC5" w14:textId="77777777" w:rsidR="00AD5C04" w:rsidRDefault="00AD5C04">
      <w:r>
        <w:br w:type="page"/>
      </w:r>
    </w:p>
    <w:tbl>
      <w:tblPr>
        <w:tblStyle w:val="GridTable6ColourfulAccent1"/>
        <w:tblW w:w="15163" w:type="dxa"/>
        <w:tblLayout w:type="fixed"/>
        <w:tblLook w:val="04A0" w:firstRow="1" w:lastRow="0" w:firstColumn="1" w:lastColumn="0" w:noHBand="0" w:noVBand="1"/>
      </w:tblPr>
      <w:tblGrid>
        <w:gridCol w:w="1696"/>
        <w:gridCol w:w="2552"/>
        <w:gridCol w:w="4678"/>
        <w:gridCol w:w="2268"/>
        <w:gridCol w:w="1984"/>
        <w:gridCol w:w="1985"/>
      </w:tblGrid>
      <w:tr w:rsidR="00156C1A" w:rsidRPr="003A19A2" w14:paraId="189376A0" w14:textId="77777777" w:rsidTr="00AD5C04">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35CD1B0C" w14:textId="1A753778" w:rsidR="00156C1A" w:rsidRPr="003A19A2" w:rsidRDefault="00156C1A" w:rsidP="00156C1A">
            <w:pPr>
              <w:pStyle w:val="TableHeading"/>
              <w:rPr>
                <w:noProof w:val="0"/>
                <w:lang w:val="en-GB"/>
              </w:rPr>
            </w:pPr>
            <w:r w:rsidRPr="003A19A2">
              <w:rPr>
                <w:b/>
                <w:bCs/>
                <w:noProof w:val="0"/>
                <w:color w:val="000000" w:themeColor="text1"/>
                <w:lang w:val="en-GB"/>
              </w:rPr>
              <w:lastRenderedPageBreak/>
              <w:t>Week 5</w:t>
            </w:r>
            <w:r w:rsidRPr="003A19A2">
              <w:rPr>
                <w:b/>
                <w:bCs/>
                <w:noProof w:val="0"/>
                <w:color w:val="000000" w:themeColor="text1"/>
                <w:lang w:val="en-GB"/>
              </w:rPr>
              <w:br/>
              <w:t>Lesson 3</w:t>
            </w:r>
          </w:p>
        </w:tc>
      </w:tr>
      <w:tr w:rsidR="00FF0959" w:rsidRPr="003A19A2" w14:paraId="35DD5D21" w14:textId="77777777" w:rsidTr="000520BD">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696" w:type="dxa"/>
            <w:shd w:val="clear" w:color="auto" w:fill="auto"/>
          </w:tcPr>
          <w:p w14:paraId="7FB8B05A" w14:textId="77777777" w:rsidR="00FF0959" w:rsidRPr="003A19A2" w:rsidRDefault="00FF0959" w:rsidP="00FF0959">
            <w:pPr>
              <w:autoSpaceDE w:val="0"/>
              <w:autoSpaceDN w:val="0"/>
              <w:adjustRightInd w:val="0"/>
              <w:spacing w:before="40" w:after="40" w:line="200" w:lineRule="atLeast"/>
              <w:rPr>
                <w:b w:val="0"/>
                <w:bCs w:val="0"/>
                <w:color w:val="000000"/>
                <w:sz w:val="18"/>
                <w:szCs w:val="18"/>
              </w:rPr>
            </w:pPr>
            <w:r w:rsidRPr="003A19A2">
              <w:rPr>
                <w:color w:val="000000"/>
                <w:sz w:val="18"/>
                <w:szCs w:val="18"/>
              </w:rPr>
              <w:t>Topic 11: Computer Systems and Data Representation</w:t>
            </w:r>
          </w:p>
          <w:p w14:paraId="6B5258AA" w14:textId="77777777" w:rsidR="00FF0959" w:rsidRPr="003A19A2" w:rsidRDefault="00FF0959" w:rsidP="00FF0959">
            <w:pPr>
              <w:autoSpaceDE w:val="0"/>
              <w:autoSpaceDN w:val="0"/>
              <w:adjustRightInd w:val="0"/>
              <w:spacing w:before="40" w:after="40" w:line="200" w:lineRule="atLeast"/>
              <w:rPr>
                <w:b w:val="0"/>
                <w:bCs w:val="0"/>
                <w:color w:val="000000"/>
                <w:sz w:val="18"/>
                <w:szCs w:val="18"/>
              </w:rPr>
            </w:pPr>
          </w:p>
          <w:p w14:paraId="51206838" w14:textId="14488A74" w:rsidR="00FF0959" w:rsidRDefault="003C1507" w:rsidP="00FF0959">
            <w:pPr>
              <w:autoSpaceDE w:val="0"/>
              <w:autoSpaceDN w:val="0"/>
              <w:adjustRightInd w:val="0"/>
              <w:spacing w:before="40" w:after="40" w:line="200" w:lineRule="atLeast"/>
              <w:rPr>
                <w:b w:val="0"/>
                <w:bCs w:val="0"/>
                <w:sz w:val="18"/>
                <w:szCs w:val="18"/>
              </w:rPr>
            </w:pPr>
            <w:r w:rsidRPr="003C1507">
              <w:rPr>
                <w:sz w:val="18"/>
                <w:szCs w:val="18"/>
              </w:rPr>
              <w:t>Lesson title:</w:t>
            </w:r>
          </w:p>
          <w:p w14:paraId="21D4FBA5" w14:textId="77777777" w:rsidR="001F7152" w:rsidRPr="003A19A2" w:rsidRDefault="001F7152" w:rsidP="00FF0959">
            <w:pPr>
              <w:autoSpaceDE w:val="0"/>
              <w:autoSpaceDN w:val="0"/>
              <w:adjustRightInd w:val="0"/>
              <w:spacing w:before="40" w:after="40" w:line="200" w:lineRule="atLeast"/>
              <w:rPr>
                <w:b w:val="0"/>
                <w:bCs w:val="0"/>
                <w:color w:val="000000"/>
                <w:sz w:val="18"/>
                <w:szCs w:val="18"/>
              </w:rPr>
            </w:pPr>
          </w:p>
          <w:p w14:paraId="6C3A94BD" w14:textId="634B0CED" w:rsidR="00FF0959" w:rsidRPr="003A19A2" w:rsidRDefault="00FF0959" w:rsidP="00FF0959">
            <w:pPr>
              <w:pStyle w:val="TableHeading"/>
              <w:rPr>
                <w:rFonts w:asciiTheme="minorHAnsi" w:hAnsiTheme="minorHAnsi"/>
                <w:noProof w:val="0"/>
                <w:color w:val="000000" w:themeColor="text1"/>
                <w:sz w:val="18"/>
                <w:szCs w:val="18"/>
                <w:lang w:val="en-GB"/>
              </w:rPr>
            </w:pPr>
            <w:r w:rsidRPr="003A19A2">
              <w:rPr>
                <w:rFonts w:asciiTheme="minorHAnsi" w:eastAsia="Open Sans" w:hAnsiTheme="minorHAnsi" w:cs="Open Sans"/>
                <w:noProof w:val="0"/>
                <w:color w:val="000000" w:themeColor="text1"/>
                <w:sz w:val="18"/>
                <w:szCs w:val="18"/>
                <w:lang w:val="en-GB"/>
              </w:rPr>
              <w:t>Topic summary</w:t>
            </w:r>
          </w:p>
        </w:tc>
        <w:tc>
          <w:tcPr>
            <w:tcW w:w="2552" w:type="dxa"/>
            <w:shd w:val="clear" w:color="auto" w:fill="auto"/>
          </w:tcPr>
          <w:p w14:paraId="513BBF1B" w14:textId="77777777" w:rsidR="00FF0959" w:rsidRPr="003302F3" w:rsidRDefault="00FF0959" w:rsidP="00FF0959">
            <w:pPr>
              <w:autoSpaceDE w:val="0"/>
              <w:autoSpaceDN w:val="0"/>
              <w:adjustRightInd w:val="0"/>
              <w:spacing w:before="40" w:after="40" w:line="200" w:lineRule="atLeast"/>
              <w:cnfStyle w:val="000000100000" w:firstRow="0" w:lastRow="0" w:firstColumn="0" w:lastColumn="0" w:oddVBand="0" w:evenVBand="0" w:oddHBand="1" w:evenHBand="0" w:firstRowFirstColumn="0" w:firstRowLastColumn="0" w:lastRowFirstColumn="0" w:lastRowLastColumn="0"/>
              <w:rPr>
                <w:b/>
                <w:bCs/>
                <w:color w:val="000000"/>
                <w:sz w:val="18"/>
                <w:szCs w:val="18"/>
              </w:rPr>
            </w:pPr>
            <w:r w:rsidRPr="003302F3">
              <w:rPr>
                <w:b/>
                <w:bCs/>
                <w:color w:val="000000"/>
                <w:sz w:val="18"/>
                <w:szCs w:val="18"/>
              </w:rPr>
              <w:t>Topic 11: Computer systems and data representation topic summary</w:t>
            </w:r>
          </w:p>
          <w:p w14:paraId="1E6914D7" w14:textId="77777777" w:rsidR="00FF0959" w:rsidRPr="003A19A2" w:rsidRDefault="00FF0959" w:rsidP="00FF0959">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4678" w:type="dxa"/>
            <w:shd w:val="clear" w:color="auto" w:fill="auto"/>
          </w:tcPr>
          <w:p w14:paraId="7C1F54EF" w14:textId="338F89E4" w:rsidR="00FF0959" w:rsidRDefault="002E3040" w:rsidP="00FF0959">
            <w:pPr>
              <w:autoSpaceDE w:val="0"/>
              <w:autoSpaceDN w:val="0"/>
              <w:adjustRightInd w:val="0"/>
              <w:spacing w:before="40" w:after="40" w:line="200" w:lineRule="atLeast"/>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r w:rsidRPr="003A19A2">
              <w:rPr>
                <w:rFonts w:eastAsia="Open Sans" w:cs="Open Sans"/>
                <w:sz w:val="18"/>
                <w:szCs w:val="18"/>
              </w:rPr>
              <w:t>Activities:</w:t>
            </w:r>
            <w:r w:rsidR="00FF0959" w:rsidRPr="003A19A2">
              <w:rPr>
                <w:rFonts w:eastAsia="Open Sans" w:cs="Open Sans"/>
                <w:color w:val="auto"/>
                <w:sz w:val="18"/>
                <w:szCs w:val="18"/>
              </w:rPr>
              <w:t>   </w:t>
            </w:r>
          </w:p>
          <w:p w14:paraId="1A8ACE1A" w14:textId="77777777" w:rsidR="001F7152" w:rsidRPr="003A19A2" w:rsidRDefault="001F7152" w:rsidP="00FF0959">
            <w:pPr>
              <w:autoSpaceDE w:val="0"/>
              <w:autoSpaceDN w:val="0"/>
              <w:adjustRightInd w:val="0"/>
              <w:spacing w:before="40" w:after="40" w:line="200" w:lineRule="atLeast"/>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p>
          <w:p w14:paraId="590A44C4" w14:textId="2143AD93" w:rsidR="00FF0959" w:rsidRPr="003A19A2" w:rsidRDefault="00FF0959" w:rsidP="00277C48">
            <w:pPr>
              <w:numPr>
                <w:ilvl w:val="0"/>
                <w:numId w:val="36"/>
              </w:numPr>
              <w:autoSpaceDE w:val="0"/>
              <w:autoSpaceDN w:val="0"/>
              <w:adjustRightInd w:val="0"/>
              <w:spacing w:before="40" w:after="40" w:line="200" w:lineRule="atLeast"/>
              <w:cnfStyle w:val="000000100000" w:firstRow="0" w:lastRow="0" w:firstColumn="0" w:lastColumn="0" w:oddVBand="0" w:evenVBand="0" w:oddHBand="1" w:evenHBand="0" w:firstRowFirstColumn="0" w:firstRowLastColumn="0" w:lastRowFirstColumn="0" w:lastRowLastColumn="0"/>
              <w:rPr>
                <w:rFonts w:eastAsia="Open Sans" w:cs="Open Sans"/>
                <w:b/>
                <w:bCs/>
                <w:color w:val="auto"/>
                <w:sz w:val="18"/>
                <w:szCs w:val="18"/>
              </w:rPr>
            </w:pPr>
            <w:r w:rsidRPr="003A19A2">
              <w:rPr>
                <w:rFonts w:eastAsia="Open Sans" w:cs="Open Sans"/>
                <w:color w:val="auto"/>
                <w:sz w:val="18"/>
                <w:szCs w:val="18"/>
              </w:rPr>
              <w:t>Use </w:t>
            </w:r>
            <w:r w:rsidR="007601FB" w:rsidRPr="003A19A2">
              <w:rPr>
                <w:rFonts w:eastAsia="Open Sans" w:cs="Open Sans"/>
                <w:color w:val="auto"/>
                <w:sz w:val="18"/>
                <w:szCs w:val="18"/>
              </w:rPr>
              <w:t>mind maps</w:t>
            </w:r>
            <w:r w:rsidRPr="003A19A2">
              <w:rPr>
                <w:rFonts w:eastAsia="Open Sans" w:cs="Open Sans"/>
                <w:color w:val="auto"/>
                <w:sz w:val="18"/>
                <w:szCs w:val="18"/>
              </w:rPr>
              <w:t> or knowledge organisers to summarise concepts </w:t>
            </w:r>
          </w:p>
          <w:p w14:paraId="79FCFB6D" w14:textId="77777777" w:rsidR="00FF0959" w:rsidRPr="003A19A2" w:rsidRDefault="00FF0959" w:rsidP="00277C48">
            <w:pPr>
              <w:numPr>
                <w:ilvl w:val="0"/>
                <w:numId w:val="37"/>
              </w:numPr>
              <w:autoSpaceDE w:val="0"/>
              <w:autoSpaceDN w:val="0"/>
              <w:adjustRightInd w:val="0"/>
              <w:spacing w:before="40" w:after="40" w:line="200" w:lineRule="atLeast"/>
              <w:cnfStyle w:val="000000100000" w:firstRow="0" w:lastRow="0" w:firstColumn="0" w:lastColumn="0" w:oddVBand="0" w:evenVBand="0" w:oddHBand="1" w:evenHBand="0" w:firstRowFirstColumn="0" w:firstRowLastColumn="0" w:lastRowFirstColumn="0" w:lastRowLastColumn="0"/>
              <w:rPr>
                <w:rFonts w:eastAsia="Open Sans" w:cs="Open Sans"/>
                <w:b/>
                <w:bCs/>
                <w:color w:val="auto"/>
                <w:sz w:val="18"/>
                <w:szCs w:val="18"/>
              </w:rPr>
            </w:pPr>
            <w:r w:rsidRPr="003A19A2">
              <w:rPr>
                <w:rFonts w:eastAsia="Open Sans" w:cs="Open Sans"/>
                <w:color w:val="auto"/>
                <w:sz w:val="18"/>
                <w:szCs w:val="18"/>
              </w:rPr>
              <w:t>Search for quizzes to test knowledge and understanding </w:t>
            </w:r>
          </w:p>
          <w:p w14:paraId="794677D6" w14:textId="77777777" w:rsidR="00FF0959" w:rsidRPr="003A19A2" w:rsidRDefault="00FF0959" w:rsidP="00277C48">
            <w:pPr>
              <w:numPr>
                <w:ilvl w:val="0"/>
                <w:numId w:val="38"/>
              </w:numPr>
              <w:autoSpaceDE w:val="0"/>
              <w:autoSpaceDN w:val="0"/>
              <w:adjustRightInd w:val="0"/>
              <w:spacing w:before="40" w:after="40" w:line="200" w:lineRule="atLeast"/>
              <w:cnfStyle w:val="000000100000" w:firstRow="0" w:lastRow="0" w:firstColumn="0" w:lastColumn="0" w:oddVBand="0" w:evenVBand="0" w:oddHBand="1" w:evenHBand="0" w:firstRowFirstColumn="0" w:firstRowLastColumn="0" w:lastRowFirstColumn="0" w:lastRowLastColumn="0"/>
              <w:rPr>
                <w:rFonts w:eastAsia="Open Sans" w:cs="Open Sans"/>
                <w:b/>
                <w:bCs/>
                <w:color w:val="auto"/>
                <w:sz w:val="18"/>
                <w:szCs w:val="18"/>
              </w:rPr>
            </w:pPr>
            <w:r w:rsidRPr="003A19A2">
              <w:rPr>
                <w:rFonts w:eastAsia="Open Sans" w:cs="Open Sans"/>
                <w:color w:val="auto"/>
                <w:sz w:val="18"/>
                <w:szCs w:val="18"/>
              </w:rPr>
              <w:t>Use flashcards to learn definitions of key terms </w:t>
            </w:r>
          </w:p>
          <w:p w14:paraId="1F7034AC" w14:textId="77777777" w:rsidR="00FF0959" w:rsidRPr="003A19A2" w:rsidRDefault="00FF0959" w:rsidP="00277C48">
            <w:pPr>
              <w:numPr>
                <w:ilvl w:val="0"/>
                <w:numId w:val="39"/>
              </w:numPr>
              <w:autoSpaceDE w:val="0"/>
              <w:autoSpaceDN w:val="0"/>
              <w:adjustRightInd w:val="0"/>
              <w:spacing w:before="40" w:after="40" w:line="200" w:lineRule="atLeast"/>
              <w:cnfStyle w:val="000000100000" w:firstRow="0" w:lastRow="0" w:firstColumn="0" w:lastColumn="0" w:oddVBand="0" w:evenVBand="0" w:oddHBand="1" w:evenHBand="0" w:firstRowFirstColumn="0" w:firstRowLastColumn="0" w:lastRowFirstColumn="0" w:lastRowLastColumn="0"/>
              <w:rPr>
                <w:rFonts w:eastAsia="Open Sans" w:cs="Open Sans"/>
                <w:b/>
                <w:bCs/>
                <w:color w:val="auto"/>
                <w:sz w:val="18"/>
                <w:szCs w:val="18"/>
              </w:rPr>
            </w:pPr>
            <w:r w:rsidRPr="003A19A2">
              <w:rPr>
                <w:rFonts w:eastAsia="Open Sans" w:cs="Open Sans"/>
                <w:color w:val="auto"/>
                <w:sz w:val="18"/>
                <w:szCs w:val="18"/>
              </w:rPr>
              <w:t>Use questions from sample and specimen exam papers to test exam readiness </w:t>
            </w:r>
          </w:p>
          <w:p w14:paraId="2EA15B90" w14:textId="77777777" w:rsidR="00FF0959" w:rsidRPr="003A19A2" w:rsidRDefault="00FF0959" w:rsidP="00277C48">
            <w:pPr>
              <w:numPr>
                <w:ilvl w:val="0"/>
                <w:numId w:val="40"/>
              </w:numPr>
              <w:autoSpaceDE w:val="0"/>
              <w:autoSpaceDN w:val="0"/>
              <w:adjustRightInd w:val="0"/>
              <w:spacing w:before="40" w:after="40" w:line="200" w:lineRule="atLeast"/>
              <w:cnfStyle w:val="000000100000" w:firstRow="0" w:lastRow="0" w:firstColumn="0" w:lastColumn="0" w:oddVBand="0" w:evenVBand="0" w:oddHBand="1" w:evenHBand="0" w:firstRowFirstColumn="0" w:firstRowLastColumn="0" w:lastRowFirstColumn="0" w:lastRowLastColumn="0"/>
              <w:rPr>
                <w:rFonts w:eastAsia="Open Sans" w:cs="Open Sans"/>
                <w:b/>
                <w:bCs/>
                <w:color w:val="auto"/>
                <w:sz w:val="18"/>
                <w:szCs w:val="18"/>
              </w:rPr>
            </w:pPr>
            <w:r w:rsidRPr="003A19A2">
              <w:rPr>
                <w:rFonts w:eastAsia="Open Sans" w:cs="Open Sans"/>
                <w:color w:val="auto"/>
                <w:sz w:val="18"/>
                <w:szCs w:val="18"/>
              </w:rPr>
              <w:t>Complete Checkpoint questions on p34 </w:t>
            </w:r>
          </w:p>
          <w:p w14:paraId="40515173" w14:textId="77777777" w:rsidR="00FF0959" w:rsidRPr="003A19A2" w:rsidRDefault="00FF0959" w:rsidP="00FF0959">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2268" w:type="dxa"/>
            <w:shd w:val="clear" w:color="auto" w:fill="auto"/>
          </w:tcPr>
          <w:p w14:paraId="7F427C2D" w14:textId="5792A0D7" w:rsidR="00FF0959" w:rsidRPr="003A19A2" w:rsidRDefault="002D2D1D" w:rsidP="00FF0959">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FF0959" w:rsidRPr="003A19A2">
              <w:rPr>
                <w:rFonts w:cs="Open Sans"/>
                <w:color w:val="000000" w:themeColor="text1"/>
                <w:sz w:val="18"/>
                <w:szCs w:val="18"/>
              </w:rPr>
              <w:t>p34</w:t>
            </w:r>
            <w:r w:rsidR="00FF0959" w:rsidRPr="003A19A2">
              <w:rPr>
                <w:rFonts w:eastAsia="Open Sans" w:cs="Open Sans"/>
                <w:color w:val="000000" w:themeColor="text1"/>
                <w:sz w:val="18"/>
                <w:szCs w:val="18"/>
              </w:rPr>
              <w:t xml:space="preserve"> </w:t>
            </w:r>
          </w:p>
          <w:p w14:paraId="0AAE7E59" w14:textId="77777777" w:rsidR="00FF0959" w:rsidRPr="003A19A2" w:rsidRDefault="00FF0959" w:rsidP="00FF0959">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shd w:val="clear" w:color="auto" w:fill="auto"/>
          </w:tcPr>
          <w:p w14:paraId="0EA84461" w14:textId="2CED5D17" w:rsidR="00FF0959" w:rsidRPr="00A20589" w:rsidRDefault="02EA0BE5"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Analysis</w:t>
            </w:r>
          </w:p>
          <w:p w14:paraId="1DF2260D" w14:textId="00D06926" w:rsidR="00FF0959" w:rsidRPr="00A20589" w:rsidRDefault="02EA0BE5"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Communication</w:t>
            </w:r>
          </w:p>
          <w:p w14:paraId="4F3675DA" w14:textId="3961EA46" w:rsidR="00FF0959" w:rsidRPr="00A20589" w:rsidRDefault="02EA0BE5"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Critical thinking</w:t>
            </w:r>
          </w:p>
          <w:p w14:paraId="642370CB" w14:textId="38FA619B" w:rsidR="00FF0959" w:rsidRPr="00A20589" w:rsidRDefault="02EA0BE5"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Problem solving</w:t>
            </w:r>
          </w:p>
          <w:p w14:paraId="6331E071" w14:textId="73ADD5F3" w:rsidR="00FF0959" w:rsidRPr="00A20589" w:rsidRDefault="00FF0959"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auto"/>
          </w:tcPr>
          <w:p w14:paraId="0667CD29" w14:textId="588C5ADE" w:rsidR="00FF0959" w:rsidRPr="00A20589" w:rsidRDefault="7921976C"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Critical thinking</w:t>
            </w:r>
          </w:p>
          <w:p w14:paraId="760E3D99" w14:textId="6FF488E6" w:rsidR="00FF0959" w:rsidRPr="00A20589" w:rsidRDefault="7921976C"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Productivity</w:t>
            </w:r>
          </w:p>
          <w:p w14:paraId="725192BE" w14:textId="36FCBA27" w:rsidR="00FF0959" w:rsidRPr="00A20589" w:rsidRDefault="7921976C"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Initiative</w:t>
            </w:r>
          </w:p>
          <w:p w14:paraId="109AD8AC" w14:textId="0CB48B05" w:rsidR="00FF0959" w:rsidRPr="00A20589" w:rsidRDefault="7921976C"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Self-direction</w:t>
            </w:r>
          </w:p>
          <w:p w14:paraId="25496D98" w14:textId="594161A6" w:rsidR="00FF0959" w:rsidRPr="00A20589" w:rsidRDefault="7921976C"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Analysis</w:t>
            </w:r>
          </w:p>
          <w:p w14:paraId="3DC1668E" w14:textId="4AB9A0DC" w:rsidR="00FF0959" w:rsidRPr="00A20589" w:rsidRDefault="7921976C"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Intellectual interest and curiosity</w:t>
            </w:r>
          </w:p>
          <w:p w14:paraId="0B7C2D2A" w14:textId="7B353997" w:rsidR="00FF0959" w:rsidRPr="00A20589" w:rsidRDefault="00FF0959"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36DE861F" w14:textId="77777777" w:rsidR="00C71471" w:rsidRPr="003A19A2" w:rsidRDefault="00C71471" w:rsidP="001A1649">
      <w:pPr>
        <w:pStyle w:val="Heading2"/>
        <w:rPr>
          <w:rStyle w:val="Strong"/>
          <w:b/>
          <w:bCs/>
        </w:rPr>
      </w:pPr>
    </w:p>
    <w:p w14:paraId="5D339AEC" w14:textId="77777777" w:rsidR="00C71471" w:rsidRPr="003A19A2" w:rsidRDefault="00C71471">
      <w:pPr>
        <w:spacing w:after="0" w:line="240" w:lineRule="auto"/>
        <w:rPr>
          <w:rStyle w:val="Strong"/>
          <w:rFonts w:ascii="Plus Jakarta Sans" w:hAnsi="Plus Jakarta Sans"/>
          <w:sz w:val="36"/>
          <w:szCs w:val="26"/>
        </w:rPr>
      </w:pPr>
      <w:r w:rsidRPr="003A19A2">
        <w:rPr>
          <w:rStyle w:val="Strong"/>
          <w:b w:val="0"/>
          <w:bCs w:val="0"/>
        </w:rPr>
        <w:br w:type="page"/>
      </w:r>
    </w:p>
    <w:tbl>
      <w:tblPr>
        <w:tblStyle w:val="GridTable6ColourfulAccent1"/>
        <w:tblW w:w="15163" w:type="dxa"/>
        <w:tblLayout w:type="fixed"/>
        <w:tblLook w:val="04A0" w:firstRow="1" w:lastRow="0" w:firstColumn="1" w:lastColumn="0" w:noHBand="0" w:noVBand="1"/>
      </w:tblPr>
      <w:tblGrid>
        <w:gridCol w:w="1696"/>
        <w:gridCol w:w="2552"/>
        <w:gridCol w:w="4678"/>
        <w:gridCol w:w="2268"/>
        <w:gridCol w:w="1984"/>
        <w:gridCol w:w="1985"/>
      </w:tblGrid>
      <w:tr w:rsidR="002C7ACB" w:rsidRPr="003A19A2" w14:paraId="2999C609" w14:textId="77777777" w:rsidTr="00B712D8">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696" w:type="dxa"/>
            <w:shd w:val="clear" w:color="auto" w:fill="341583" w:themeFill="accent2" w:themeFillShade="80"/>
            <w:vAlign w:val="center"/>
          </w:tcPr>
          <w:p w14:paraId="084A8FA9" w14:textId="77777777" w:rsidR="002C7ACB" w:rsidRPr="00B712D8" w:rsidRDefault="002C7ACB" w:rsidP="0008761B">
            <w:pPr>
              <w:pStyle w:val="TableHeading"/>
              <w:jc w:val="center"/>
              <w:rPr>
                <w:b/>
                <w:bCs/>
                <w:noProof w:val="0"/>
                <w:color w:val="FFFFFF" w:themeColor="background1"/>
                <w:sz w:val="20"/>
                <w:szCs w:val="24"/>
                <w:lang w:val="en-GB"/>
              </w:rPr>
            </w:pPr>
            <w:r w:rsidRPr="00B712D8">
              <w:rPr>
                <w:b/>
                <w:bCs/>
                <w:noProof w:val="0"/>
                <w:color w:val="FFFFFF" w:themeColor="background1"/>
                <w:sz w:val="20"/>
                <w:szCs w:val="24"/>
                <w:lang w:val="en-GB"/>
              </w:rPr>
              <w:lastRenderedPageBreak/>
              <w:t>Topic</w:t>
            </w:r>
            <w:r w:rsidRPr="00B712D8">
              <w:rPr>
                <w:b/>
                <w:bCs/>
                <w:noProof w:val="0"/>
                <w:color w:val="FFFFFF" w:themeColor="background1"/>
                <w:sz w:val="20"/>
                <w:szCs w:val="24"/>
                <w:lang w:val="en-GB"/>
              </w:rPr>
              <w:br/>
              <w:t>Sub topic</w:t>
            </w:r>
            <w:r w:rsidRPr="00B712D8">
              <w:rPr>
                <w:b/>
                <w:bCs/>
                <w:noProof w:val="0"/>
                <w:color w:val="FFFFFF" w:themeColor="background1"/>
                <w:sz w:val="20"/>
                <w:szCs w:val="24"/>
                <w:lang w:val="en-GB"/>
              </w:rPr>
              <w:br/>
              <w:t>Lesson title</w:t>
            </w:r>
          </w:p>
        </w:tc>
        <w:tc>
          <w:tcPr>
            <w:tcW w:w="2552" w:type="dxa"/>
            <w:shd w:val="clear" w:color="auto" w:fill="341583" w:themeFill="accent2" w:themeFillShade="80"/>
            <w:vAlign w:val="center"/>
          </w:tcPr>
          <w:p w14:paraId="2F76039D" w14:textId="77777777" w:rsidR="002C7ACB" w:rsidRPr="00B712D8"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B712D8">
              <w:rPr>
                <w:b/>
                <w:bCs/>
                <w:noProof w:val="0"/>
                <w:color w:val="FFFFFF" w:themeColor="background1"/>
                <w:sz w:val="20"/>
                <w:szCs w:val="24"/>
                <w:lang w:val="en-GB"/>
              </w:rPr>
              <w:t>Specification reference</w:t>
            </w:r>
          </w:p>
        </w:tc>
        <w:tc>
          <w:tcPr>
            <w:tcW w:w="4678" w:type="dxa"/>
            <w:shd w:val="clear" w:color="auto" w:fill="341583" w:themeFill="accent2" w:themeFillShade="80"/>
            <w:vAlign w:val="center"/>
          </w:tcPr>
          <w:p w14:paraId="5D7560DF" w14:textId="4D57FAB2" w:rsidR="002C7ACB" w:rsidRPr="00B712D8"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B712D8">
              <w:rPr>
                <w:b/>
                <w:bCs/>
                <w:noProof w:val="0"/>
                <w:color w:val="FFFFFF" w:themeColor="background1"/>
                <w:sz w:val="20"/>
                <w:szCs w:val="24"/>
                <w:lang w:val="en-GB"/>
              </w:rPr>
              <w:t xml:space="preserve">Suggested </w:t>
            </w:r>
            <w:r w:rsidR="005D70E5" w:rsidRPr="00B712D8">
              <w:rPr>
                <w:b/>
                <w:bCs/>
                <w:noProof w:val="0"/>
                <w:color w:val="FFFFFF" w:themeColor="background1"/>
                <w:sz w:val="20"/>
                <w:szCs w:val="24"/>
                <w:lang w:val="en-GB"/>
              </w:rPr>
              <w:t>activities</w:t>
            </w:r>
          </w:p>
        </w:tc>
        <w:tc>
          <w:tcPr>
            <w:tcW w:w="2268" w:type="dxa"/>
            <w:shd w:val="clear" w:color="auto" w:fill="341583" w:themeFill="accent2" w:themeFillShade="80"/>
            <w:vAlign w:val="center"/>
          </w:tcPr>
          <w:p w14:paraId="7B1225BF" w14:textId="77777777" w:rsidR="002C7ACB" w:rsidRPr="00B712D8"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B712D8">
              <w:rPr>
                <w:b/>
                <w:bCs/>
                <w:noProof w:val="0"/>
                <w:color w:val="FFFFFF" w:themeColor="background1"/>
                <w:sz w:val="20"/>
                <w:szCs w:val="24"/>
                <w:lang w:val="en-GB"/>
              </w:rPr>
              <w:t>Suggested resources</w:t>
            </w:r>
          </w:p>
        </w:tc>
        <w:tc>
          <w:tcPr>
            <w:tcW w:w="1984" w:type="dxa"/>
            <w:shd w:val="clear" w:color="auto" w:fill="341583" w:themeFill="accent2" w:themeFillShade="80"/>
            <w:vAlign w:val="center"/>
          </w:tcPr>
          <w:p w14:paraId="023F0F52" w14:textId="77777777" w:rsidR="002C7ACB" w:rsidRPr="00B712D8"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B712D8">
              <w:rPr>
                <w:b/>
                <w:bCs/>
                <w:noProof w:val="0"/>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483B64E0" w14:textId="77777777" w:rsidR="002C7ACB" w:rsidRPr="00B712D8" w:rsidRDefault="002C7ACB" w:rsidP="0008761B">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B712D8">
              <w:rPr>
                <w:b/>
                <w:bCs/>
                <w:noProof w:val="0"/>
                <w:color w:val="FFFFFF" w:themeColor="background1"/>
                <w:sz w:val="20"/>
                <w:szCs w:val="24"/>
                <w:lang w:val="en-GB"/>
              </w:rPr>
              <w:t>Which skills could be acquired through teaching and delivery in this lesson?</w:t>
            </w:r>
          </w:p>
        </w:tc>
      </w:tr>
      <w:tr w:rsidR="002C7ACB" w:rsidRPr="003A19A2" w14:paraId="753A6667"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0B4F1DE4" w14:textId="7002E3CF" w:rsidR="002C7ACB" w:rsidRPr="003A19A2" w:rsidRDefault="002C7ACB">
            <w:pPr>
              <w:pStyle w:val="TableHeading"/>
              <w:rPr>
                <w:noProof w:val="0"/>
                <w:color w:val="FFFFFF" w:themeColor="background1"/>
                <w:lang w:val="en-GB"/>
              </w:rPr>
            </w:pPr>
            <w:r w:rsidRPr="003A19A2">
              <w:rPr>
                <w:b/>
                <w:bCs/>
                <w:noProof w:val="0"/>
                <w:color w:val="000000" w:themeColor="text1"/>
                <w:lang w:val="en-GB"/>
              </w:rPr>
              <w:t xml:space="preserve">Week </w:t>
            </w:r>
            <w:r w:rsidR="003C1B4C" w:rsidRPr="003A19A2">
              <w:rPr>
                <w:b/>
                <w:bCs/>
                <w:noProof w:val="0"/>
                <w:color w:val="000000" w:themeColor="text1"/>
                <w:lang w:val="en-GB"/>
              </w:rPr>
              <w:t>6</w:t>
            </w:r>
            <w:r w:rsidRPr="003A19A2">
              <w:rPr>
                <w:b/>
                <w:bCs/>
                <w:noProof w:val="0"/>
                <w:color w:val="000000" w:themeColor="text1"/>
                <w:lang w:val="en-GB"/>
              </w:rPr>
              <w:br/>
              <w:t>Lesson 1</w:t>
            </w:r>
          </w:p>
        </w:tc>
      </w:tr>
      <w:tr w:rsidR="00E1584E" w:rsidRPr="00F55066" w14:paraId="3544C405" w14:textId="77777777" w:rsidTr="02576881">
        <w:trPr>
          <w:trHeight w:val="702"/>
        </w:trPr>
        <w:tc>
          <w:tcPr>
            <w:cnfStyle w:val="001000000000" w:firstRow="0" w:lastRow="0" w:firstColumn="1" w:lastColumn="0" w:oddVBand="0" w:evenVBand="0" w:oddHBand="0" w:evenHBand="0" w:firstRowFirstColumn="0" w:firstRowLastColumn="0" w:lastRowFirstColumn="0" w:lastRowLastColumn="0"/>
            <w:tcW w:w="1696" w:type="dxa"/>
          </w:tcPr>
          <w:p w14:paraId="41EF7A07" w14:textId="77777777" w:rsidR="00E1584E" w:rsidRPr="003A19A2" w:rsidRDefault="00E1584E" w:rsidP="00E1584E">
            <w:pPr>
              <w:autoSpaceDE w:val="0"/>
              <w:autoSpaceDN w:val="0"/>
              <w:adjustRightInd w:val="0"/>
              <w:spacing w:before="40" w:after="40" w:line="200" w:lineRule="atLeast"/>
              <w:rPr>
                <w:color w:val="000000"/>
                <w:sz w:val="18"/>
                <w:szCs w:val="18"/>
              </w:rPr>
            </w:pPr>
            <w:r w:rsidRPr="003A19A2">
              <w:rPr>
                <w:b w:val="0"/>
                <w:bCs w:val="0"/>
                <w:color w:val="000000"/>
                <w:sz w:val="18"/>
                <w:szCs w:val="18"/>
              </w:rPr>
              <w:t>12.1 Networking</w:t>
            </w:r>
          </w:p>
          <w:p w14:paraId="1B294892" w14:textId="77777777" w:rsidR="00E1584E" w:rsidRPr="003A19A2" w:rsidRDefault="00E1584E" w:rsidP="00E1584E">
            <w:pPr>
              <w:autoSpaceDE w:val="0"/>
              <w:autoSpaceDN w:val="0"/>
              <w:adjustRightInd w:val="0"/>
              <w:spacing w:before="40" w:after="40" w:line="200" w:lineRule="atLeast"/>
              <w:rPr>
                <w:b w:val="0"/>
                <w:bCs w:val="0"/>
                <w:color w:val="000000"/>
                <w:sz w:val="18"/>
                <w:szCs w:val="18"/>
              </w:rPr>
            </w:pPr>
          </w:p>
          <w:p w14:paraId="33672E99" w14:textId="22A4FE24" w:rsidR="00B712D8" w:rsidRDefault="00E1584E" w:rsidP="00E1584E">
            <w:pPr>
              <w:autoSpaceDE w:val="0"/>
              <w:autoSpaceDN w:val="0"/>
              <w:adjustRightInd w:val="0"/>
              <w:spacing w:before="40" w:after="40" w:line="200" w:lineRule="atLeast"/>
              <w:rPr>
                <w:b w:val="0"/>
                <w:bCs w:val="0"/>
                <w:color w:val="000000"/>
                <w:sz w:val="18"/>
                <w:szCs w:val="18"/>
              </w:rPr>
            </w:pPr>
            <w:r w:rsidRPr="003A19A2">
              <w:rPr>
                <w:color w:val="000000"/>
                <w:sz w:val="18"/>
                <w:szCs w:val="18"/>
              </w:rPr>
              <w:t>Topic 12.1.1: Open Systems Interconnectio</w:t>
            </w:r>
            <w:r w:rsidR="00B712D8">
              <w:rPr>
                <w:color w:val="000000"/>
                <w:sz w:val="18"/>
                <w:szCs w:val="18"/>
              </w:rPr>
              <w:t>n</w:t>
            </w:r>
            <w:r w:rsidRPr="003A19A2">
              <w:rPr>
                <w:color w:val="000000"/>
                <w:sz w:val="18"/>
                <w:szCs w:val="18"/>
              </w:rPr>
              <w:t xml:space="preserve"> </w:t>
            </w:r>
          </w:p>
          <w:p w14:paraId="19D1BD57" w14:textId="26E4D25E" w:rsidR="00E1584E" w:rsidRPr="003A19A2" w:rsidRDefault="00E1584E" w:rsidP="00E1584E">
            <w:pPr>
              <w:autoSpaceDE w:val="0"/>
              <w:autoSpaceDN w:val="0"/>
              <w:adjustRightInd w:val="0"/>
              <w:spacing w:before="40" w:after="40" w:line="200" w:lineRule="atLeast"/>
              <w:rPr>
                <w:b w:val="0"/>
                <w:bCs w:val="0"/>
                <w:color w:val="000000"/>
                <w:sz w:val="18"/>
                <w:szCs w:val="18"/>
              </w:rPr>
            </w:pPr>
            <w:r w:rsidRPr="003A19A2">
              <w:rPr>
                <w:color w:val="000000"/>
                <w:sz w:val="18"/>
                <w:szCs w:val="18"/>
              </w:rPr>
              <w:t>(OSI)</w:t>
            </w:r>
          </w:p>
          <w:p w14:paraId="1E598434" w14:textId="77777777" w:rsidR="00E1584E" w:rsidRPr="003A19A2" w:rsidRDefault="00E1584E" w:rsidP="00E1584E">
            <w:pPr>
              <w:autoSpaceDE w:val="0"/>
              <w:autoSpaceDN w:val="0"/>
              <w:adjustRightInd w:val="0"/>
              <w:spacing w:before="40" w:after="40" w:line="200" w:lineRule="atLeast"/>
              <w:rPr>
                <w:rFonts w:eastAsia="Open Sans" w:cs="Open Sans"/>
                <w:b w:val="0"/>
                <w:bCs w:val="0"/>
                <w:color w:val="000000" w:themeColor="text1"/>
                <w:sz w:val="18"/>
                <w:szCs w:val="18"/>
              </w:rPr>
            </w:pPr>
          </w:p>
          <w:p w14:paraId="6B31914F" w14:textId="5F621EE9" w:rsidR="00E1584E" w:rsidRDefault="003C1507" w:rsidP="00E1584E">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E1584E" w:rsidRPr="003A19A2">
              <w:rPr>
                <w:rFonts w:eastAsia="Open Sans" w:cs="Open Sans"/>
                <w:color w:val="000000" w:themeColor="text1"/>
                <w:sz w:val="18"/>
                <w:szCs w:val="18"/>
              </w:rPr>
              <w:t xml:space="preserve"> </w:t>
            </w:r>
          </w:p>
          <w:p w14:paraId="33FF2185" w14:textId="77777777" w:rsidR="001F7152" w:rsidRPr="003A19A2" w:rsidRDefault="001F7152" w:rsidP="00E1584E">
            <w:pPr>
              <w:autoSpaceDE w:val="0"/>
              <w:autoSpaceDN w:val="0"/>
              <w:adjustRightInd w:val="0"/>
              <w:spacing w:before="40" w:after="40" w:line="200" w:lineRule="atLeast"/>
              <w:rPr>
                <w:rFonts w:eastAsia="Open Sans" w:cs="Open Sans"/>
                <w:b w:val="0"/>
                <w:bCs w:val="0"/>
                <w:color w:val="000000" w:themeColor="text1"/>
                <w:sz w:val="18"/>
                <w:szCs w:val="18"/>
              </w:rPr>
            </w:pPr>
          </w:p>
          <w:p w14:paraId="5C776E8F" w14:textId="67A07C68" w:rsidR="00E1584E" w:rsidRPr="003A19A2" w:rsidRDefault="00E1584E" w:rsidP="00E1584E">
            <w:pPr>
              <w:pStyle w:val="TableText"/>
              <w:rPr>
                <w:rFonts w:asciiTheme="minorHAnsi" w:hAnsiTheme="minorHAnsi"/>
                <w:noProof w:val="0"/>
                <w:sz w:val="18"/>
                <w:szCs w:val="18"/>
                <w:lang w:val="en-GB"/>
              </w:rPr>
            </w:pPr>
            <w:r w:rsidRPr="003A19A2">
              <w:rPr>
                <w:rFonts w:asciiTheme="minorHAnsi" w:eastAsia="Open Sans" w:hAnsiTheme="minorHAnsi" w:cs="Open Sans"/>
                <w:b w:val="0"/>
                <w:bCs w:val="0"/>
                <w:noProof w:val="0"/>
                <w:sz w:val="18"/>
                <w:szCs w:val="18"/>
                <w:lang w:val="en-GB"/>
              </w:rPr>
              <w:t>The OSI model</w:t>
            </w:r>
          </w:p>
        </w:tc>
        <w:tc>
          <w:tcPr>
            <w:tcW w:w="2552" w:type="dxa"/>
          </w:tcPr>
          <w:p w14:paraId="12D1939A" w14:textId="77777777" w:rsidR="00E1584E" w:rsidRPr="0028692F" w:rsidRDefault="00E1584E" w:rsidP="00E1584E">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28692F">
              <w:rPr>
                <w:rFonts w:asciiTheme="minorHAnsi" w:hAnsiTheme="minorHAnsi"/>
                <w:b/>
                <w:bCs/>
                <w:sz w:val="18"/>
                <w:szCs w:val="18"/>
              </w:rPr>
              <w:t xml:space="preserve">12.1.1 Open systems interconnection (OSI) reference model: </w:t>
            </w:r>
          </w:p>
          <w:p w14:paraId="61C0ACD1" w14:textId="77777777" w:rsidR="0028692F" w:rsidRPr="003A19A2" w:rsidRDefault="0028692F" w:rsidP="00E1584E">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p>
          <w:p w14:paraId="0D182B0D" w14:textId="77777777" w:rsidR="00E1584E" w:rsidRPr="003A19A2" w:rsidRDefault="00E1584E" w:rsidP="00277C48">
            <w:pPr>
              <w:pStyle w:val="Default"/>
              <w:numPr>
                <w:ilvl w:val="0"/>
                <w:numId w:val="41"/>
              </w:numP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a) Layers </w:t>
            </w:r>
          </w:p>
          <w:p w14:paraId="73385CB9" w14:textId="34A2F633" w:rsidR="00E1584E" w:rsidRPr="003A19A2" w:rsidRDefault="00E1584E" w:rsidP="00277C48">
            <w:pPr>
              <w:pStyle w:val="Default"/>
              <w:numPr>
                <w:ilvl w:val="0"/>
                <w:numId w:val="41"/>
              </w:numP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b) </w:t>
            </w:r>
            <w:r w:rsidR="0028692F">
              <w:rPr>
                <w:rFonts w:asciiTheme="minorHAnsi" w:hAnsiTheme="minorHAnsi"/>
                <w:sz w:val="18"/>
                <w:szCs w:val="18"/>
              </w:rPr>
              <w:t>e</w:t>
            </w:r>
            <w:r w:rsidRPr="003A19A2">
              <w:rPr>
                <w:rFonts w:asciiTheme="minorHAnsi" w:hAnsiTheme="minorHAnsi"/>
                <w:sz w:val="18"/>
                <w:szCs w:val="18"/>
              </w:rPr>
              <w:t>ncapsulation/</w:t>
            </w:r>
            <w:r w:rsidR="0028692F">
              <w:rPr>
                <w:rFonts w:asciiTheme="minorHAnsi" w:hAnsiTheme="minorHAnsi"/>
                <w:sz w:val="18"/>
                <w:szCs w:val="18"/>
              </w:rPr>
              <w:t xml:space="preserve"> </w:t>
            </w:r>
            <w:r w:rsidRPr="003A19A2">
              <w:rPr>
                <w:rFonts w:asciiTheme="minorHAnsi" w:hAnsiTheme="minorHAnsi"/>
                <w:sz w:val="18"/>
                <w:szCs w:val="18"/>
              </w:rPr>
              <w:t xml:space="preserve">decapsulation </w:t>
            </w:r>
          </w:p>
          <w:p w14:paraId="544A1E97" w14:textId="77777777" w:rsidR="00E1584E" w:rsidRPr="003A19A2" w:rsidRDefault="00E1584E"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p>
          <w:p w14:paraId="3A846A96" w14:textId="5B2485A7" w:rsidR="00E1584E" w:rsidRDefault="000130CE"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E1584E" w:rsidRPr="003A19A2">
              <w:rPr>
                <w:rFonts w:asciiTheme="minorHAnsi" w:eastAsia="Open Sans" w:hAnsiTheme="minorHAnsi"/>
                <w:color w:val="000000" w:themeColor="text1"/>
                <w:sz w:val="18"/>
                <w:szCs w:val="18"/>
              </w:rPr>
              <w:t xml:space="preserve"> </w:t>
            </w:r>
          </w:p>
          <w:p w14:paraId="7BE9C76F" w14:textId="77777777" w:rsidR="001F7152" w:rsidRPr="003A19A2" w:rsidRDefault="001F7152"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p>
          <w:p w14:paraId="04F9CD45" w14:textId="77777777" w:rsidR="00E1584E" w:rsidRPr="003A19A2" w:rsidRDefault="00E1584E"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7E447C32" w14:textId="77777777" w:rsidR="00E1584E" w:rsidRPr="003A19A2" w:rsidRDefault="00E1584E"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245D89D8" w14:textId="77777777" w:rsidR="00E1584E" w:rsidRPr="003A19A2" w:rsidRDefault="00E1584E"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337DEABA" w14:textId="77777777" w:rsidR="00E1584E" w:rsidRPr="003A19A2" w:rsidRDefault="00E1584E"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00A2B173" w14:textId="77777777" w:rsidR="00E1584E" w:rsidRPr="003A19A2" w:rsidRDefault="00E1584E"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7C7E2E03" w14:textId="77777777" w:rsidR="00E1584E" w:rsidRPr="003A19A2" w:rsidRDefault="00E1584E" w:rsidP="00E1584E">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p>
          <w:p w14:paraId="0FB833DD" w14:textId="46285447" w:rsidR="00E1584E" w:rsidRDefault="003C1507" w:rsidP="00E1584E">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6D35FD" w:themeColor="accent1" w:themeShade="BF"/>
                <w:sz w:val="18"/>
                <w:szCs w:val="18"/>
              </w:rPr>
            </w:pPr>
            <w:r w:rsidRPr="003C1507">
              <w:rPr>
                <w:rFonts w:asciiTheme="minorHAnsi" w:eastAsia="Open Sans" w:hAnsiTheme="minorHAnsi"/>
                <w:color w:val="6D35FD" w:themeColor="accent1" w:themeShade="BF"/>
                <w:sz w:val="18"/>
                <w:szCs w:val="18"/>
              </w:rPr>
              <w:t>Students will be able to:</w:t>
            </w:r>
          </w:p>
          <w:p w14:paraId="3D50465A" w14:textId="77777777" w:rsidR="001F7152" w:rsidRPr="003A19A2" w:rsidRDefault="001F7152" w:rsidP="00E1584E">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p>
          <w:p w14:paraId="6CD94893" w14:textId="0392B0B6" w:rsidR="00E1584E" w:rsidRPr="003A19A2" w:rsidRDefault="00E1584E"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3A19A2">
              <w:rPr>
                <w:rFonts w:asciiTheme="minorHAnsi" w:eastAsia="Open Sans" w:hAnsiTheme="minorHAnsi"/>
                <w:color w:val="000000" w:themeColor="text1"/>
                <w:sz w:val="18"/>
                <w:szCs w:val="18"/>
              </w:rPr>
              <w:t>Interpret and complete a diagrammatic representation of encapsulation/ decapsulation of packets flowing through the OSI protocol stack</w:t>
            </w:r>
          </w:p>
        </w:tc>
        <w:tc>
          <w:tcPr>
            <w:tcW w:w="4678" w:type="dxa"/>
          </w:tcPr>
          <w:p w14:paraId="2861566E" w14:textId="1C3DE9C0" w:rsidR="00E1584E" w:rsidRPr="003A19A2" w:rsidRDefault="002E3040" w:rsidP="00E1584E">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E1584E" w:rsidRPr="003A19A2">
              <w:rPr>
                <w:rFonts w:cs="Open Sans"/>
                <w:color w:val="auto"/>
                <w:sz w:val="18"/>
                <w:szCs w:val="18"/>
              </w:rPr>
              <w:t>  </w:t>
            </w:r>
          </w:p>
          <w:p w14:paraId="393D81D1" w14:textId="77777777" w:rsidR="00E1584E" w:rsidRPr="003A19A2" w:rsidRDefault="00E1584E" w:rsidP="00277C48">
            <w:pPr>
              <w:numPr>
                <w:ilvl w:val="0"/>
                <w:numId w:val="18"/>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Discuss the OSI model </w:t>
            </w:r>
          </w:p>
          <w:p w14:paraId="07AA1030" w14:textId="77777777" w:rsidR="00E1584E" w:rsidRPr="003A19A2" w:rsidRDefault="00E1584E" w:rsidP="00277C48">
            <w:pPr>
              <w:numPr>
                <w:ilvl w:val="0"/>
                <w:numId w:val="19"/>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Teacher demonstrates diagram of the layers (see p37)</w:t>
            </w:r>
          </w:p>
          <w:p w14:paraId="223BAC13" w14:textId="77777777" w:rsidR="00E1584E" w:rsidRPr="003A19A2" w:rsidRDefault="00E1584E" w:rsidP="00277C48">
            <w:pPr>
              <w:numPr>
                <w:ilvl w:val="0"/>
                <w:numId w:val="23"/>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color w:val="auto"/>
                <w:sz w:val="18"/>
                <w:szCs w:val="18"/>
              </w:rPr>
            </w:pPr>
            <w:r w:rsidRPr="003A19A2">
              <w:rPr>
                <w:rFonts w:cs="Open Sans"/>
                <w:color w:val="auto"/>
                <w:sz w:val="18"/>
                <w:szCs w:val="18"/>
              </w:rPr>
              <w:t>Students identify key terms and make notes on definition, function, characteristics, operation, as well as why OSI is needed</w:t>
            </w:r>
          </w:p>
          <w:p w14:paraId="664515F0" w14:textId="77777777" w:rsidR="00E1584E" w:rsidRPr="003A19A2" w:rsidRDefault="00E1584E" w:rsidP="0028692F">
            <w:pPr>
              <w:spacing w:after="0"/>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03678B82" w14:textId="306FB7EB" w:rsidR="00E1584E" w:rsidRPr="003A19A2" w:rsidRDefault="002E3040" w:rsidP="00E1584E">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E1584E" w:rsidRPr="003A19A2">
              <w:rPr>
                <w:rFonts w:cs="Open Sans"/>
                <w:color w:val="auto"/>
                <w:sz w:val="18"/>
                <w:szCs w:val="18"/>
              </w:rPr>
              <w:t> </w:t>
            </w:r>
          </w:p>
          <w:p w14:paraId="365F9C3F" w14:textId="77777777" w:rsidR="00E1584E" w:rsidRPr="003A19A2" w:rsidRDefault="00E1584E" w:rsidP="00277C48">
            <w:pPr>
              <w:numPr>
                <w:ilvl w:val="0"/>
                <w:numId w:val="21"/>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use Formulator Tarsia to make a matching activity with layer names and functions and then swap with each other. </w:t>
            </w:r>
          </w:p>
          <w:p w14:paraId="66C22D6E" w14:textId="77777777" w:rsidR="00E1584E" w:rsidRPr="003A19A2" w:rsidRDefault="00E1584E" w:rsidP="00E1584E">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0CF9E233" w14:textId="0DA65EF8" w:rsidR="00E1584E" w:rsidRPr="003A19A2" w:rsidRDefault="002D2D1D" w:rsidP="00E1584E">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E1584E" w:rsidRPr="003A19A2">
              <w:rPr>
                <w:rFonts w:cs="Open Sans"/>
                <w:color w:val="000000" w:themeColor="text1"/>
                <w:sz w:val="18"/>
                <w:szCs w:val="18"/>
              </w:rPr>
              <w:t xml:space="preserve">pp. </w:t>
            </w:r>
            <w:r w:rsidR="00E1584E" w:rsidRPr="003A19A2">
              <w:rPr>
                <w:rFonts w:eastAsia="Open Sans" w:cs="Open Sans"/>
                <w:color w:val="000000" w:themeColor="text1"/>
                <w:sz w:val="18"/>
                <w:szCs w:val="18"/>
              </w:rPr>
              <w:t>36- 40</w:t>
            </w:r>
          </w:p>
          <w:p w14:paraId="696772AD" w14:textId="77777777" w:rsidR="00E1584E" w:rsidRPr="003A19A2" w:rsidRDefault="00E1584E" w:rsidP="00E1584E">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40A740DF" w14:textId="77777777" w:rsidR="00E1584E" w:rsidRDefault="00E1584E" w:rsidP="00E1584E">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lang w:val="pl-PL"/>
              </w:rPr>
            </w:pPr>
            <w:r w:rsidRPr="00630EDE">
              <w:rPr>
                <w:rFonts w:eastAsia="Open Sans" w:cs="Open Sans"/>
                <w:color w:val="000000" w:themeColor="text1"/>
                <w:sz w:val="18"/>
                <w:szCs w:val="18"/>
                <w:lang w:val="pl-PL"/>
              </w:rPr>
              <w:t>ByteByteGo video:</w:t>
            </w:r>
          </w:p>
          <w:p w14:paraId="1A7DED48" w14:textId="77777777" w:rsidR="00270C71" w:rsidRPr="00630EDE" w:rsidRDefault="00270C71" w:rsidP="00270C71">
            <w:pPr>
              <w:spacing w:after="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lang w:val="pl-PL"/>
              </w:rPr>
            </w:pPr>
          </w:p>
          <w:p w14:paraId="6B7085AC" w14:textId="77777777" w:rsidR="00E1584E" w:rsidRPr="00147275" w:rsidRDefault="00E1584E" w:rsidP="00E1584E">
            <w:pPr>
              <w:spacing w:before="40" w:after="40"/>
              <w:cnfStyle w:val="000000000000" w:firstRow="0" w:lastRow="0" w:firstColumn="0" w:lastColumn="0" w:oddVBand="0" w:evenVBand="0" w:oddHBand="0" w:evenHBand="0" w:firstRowFirstColumn="0" w:firstRowLastColumn="0" w:lastRowFirstColumn="0" w:lastRowLastColumn="0"/>
              <w:rPr>
                <w:rStyle w:val="Hyperlink"/>
                <w:sz w:val="18"/>
                <w:szCs w:val="18"/>
                <w:lang w:val="pl-PL"/>
              </w:rPr>
            </w:pPr>
            <w:hyperlink r:id="rId31" w:history="1">
              <w:r w:rsidRPr="00147275">
                <w:rPr>
                  <w:rStyle w:val="Hyperlink"/>
                  <w:color w:val="000000" w:themeColor="text1"/>
                  <w:sz w:val="18"/>
                  <w:szCs w:val="18"/>
                  <w:lang w:val="pl-PL"/>
                </w:rPr>
                <w:t>https://www.youtube.com/watch?v=0y6FtKsg6J4&amp;t=16s</w:t>
              </w:r>
            </w:hyperlink>
          </w:p>
          <w:p w14:paraId="4255C2E2" w14:textId="77777777" w:rsidR="00E1584E" w:rsidRPr="00630EDE" w:rsidRDefault="00E1584E" w:rsidP="00E1584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pl-PL"/>
              </w:rPr>
            </w:pPr>
          </w:p>
        </w:tc>
        <w:tc>
          <w:tcPr>
            <w:tcW w:w="1984" w:type="dxa"/>
          </w:tcPr>
          <w:p w14:paraId="70E4F459" w14:textId="63BD06A3"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Analysis</w:t>
            </w:r>
          </w:p>
          <w:p w14:paraId="39AA0EE8" w14:textId="5CB67DAA"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Communication</w:t>
            </w:r>
          </w:p>
          <w:p w14:paraId="1A283045" w14:textId="3961EA46"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Critical thinking</w:t>
            </w:r>
          </w:p>
          <w:p w14:paraId="79F4AA3F" w14:textId="38FA619B"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Problem solving</w:t>
            </w:r>
          </w:p>
          <w:p w14:paraId="6777A4CA" w14:textId="7783990E"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tcPr>
          <w:p w14:paraId="3504C60B" w14:textId="454CAA64" w:rsidR="02576881" w:rsidRPr="00A20589" w:rsidRDefault="02576881" w:rsidP="00A2058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Intellectual interest and curiosity</w:t>
            </w:r>
          </w:p>
          <w:p w14:paraId="337D2346" w14:textId="7A535969" w:rsidR="02576881" w:rsidRPr="00A20589" w:rsidRDefault="02576881" w:rsidP="00A2058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Critical thinking</w:t>
            </w:r>
          </w:p>
          <w:p w14:paraId="0D30E263" w14:textId="28DE6F75" w:rsidR="02576881" w:rsidRPr="00A20589" w:rsidRDefault="02576881" w:rsidP="00A2058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Analysis</w:t>
            </w:r>
          </w:p>
          <w:p w14:paraId="38C55FD3" w14:textId="6E81139F" w:rsidR="00B6A00E" w:rsidRPr="00A20589" w:rsidRDefault="00B6A00E" w:rsidP="00A2058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Interpretation</w:t>
            </w:r>
          </w:p>
          <w:p w14:paraId="662ABAEC" w14:textId="1C4432CA" w:rsidR="02576881" w:rsidRPr="00A20589" w:rsidRDefault="00B6A00E" w:rsidP="00A2058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Productivity</w:t>
            </w:r>
          </w:p>
        </w:tc>
      </w:tr>
    </w:tbl>
    <w:p w14:paraId="5B247530" w14:textId="77777777" w:rsidR="006A0DBA" w:rsidRPr="00147275" w:rsidRDefault="006A0DBA">
      <w:pPr>
        <w:rPr>
          <w:lang w:val="pl-PL"/>
        </w:rPr>
      </w:pPr>
      <w:r w:rsidRPr="00147275">
        <w:rPr>
          <w:lang w:val="pl-PL"/>
        </w:rPr>
        <w:br w:type="page"/>
      </w:r>
    </w:p>
    <w:tbl>
      <w:tblPr>
        <w:tblStyle w:val="GridTable6ColourfulAccent1"/>
        <w:tblW w:w="15163" w:type="dxa"/>
        <w:tblLayout w:type="fixed"/>
        <w:tblLook w:val="04A0" w:firstRow="1" w:lastRow="0" w:firstColumn="1" w:lastColumn="0" w:noHBand="0" w:noVBand="1"/>
      </w:tblPr>
      <w:tblGrid>
        <w:gridCol w:w="1696"/>
        <w:gridCol w:w="2552"/>
        <w:gridCol w:w="4678"/>
        <w:gridCol w:w="2268"/>
        <w:gridCol w:w="1984"/>
        <w:gridCol w:w="1985"/>
      </w:tblGrid>
      <w:tr w:rsidR="00E1584E" w:rsidRPr="003A19A2" w14:paraId="48B7C99B" w14:textId="77777777" w:rsidTr="006A0DBA">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2A20D5D3" w14:textId="4FE68FB8" w:rsidR="00E1584E" w:rsidRPr="003A19A2" w:rsidRDefault="00E1584E" w:rsidP="00E1584E">
            <w:pPr>
              <w:pStyle w:val="TableHeading"/>
              <w:rPr>
                <w:noProof w:val="0"/>
                <w:lang w:val="en-GB"/>
              </w:rPr>
            </w:pPr>
            <w:r w:rsidRPr="003A19A2">
              <w:rPr>
                <w:b/>
                <w:bCs/>
                <w:noProof w:val="0"/>
                <w:color w:val="000000" w:themeColor="text1"/>
                <w:lang w:val="en-GB"/>
              </w:rPr>
              <w:lastRenderedPageBreak/>
              <w:t>Week 6</w:t>
            </w:r>
            <w:r w:rsidRPr="003A19A2">
              <w:rPr>
                <w:b/>
                <w:bCs/>
                <w:noProof w:val="0"/>
                <w:color w:val="000000" w:themeColor="text1"/>
                <w:lang w:val="en-GB"/>
              </w:rPr>
              <w:br/>
              <w:t>Lesson 2</w:t>
            </w:r>
          </w:p>
        </w:tc>
      </w:tr>
      <w:tr w:rsidR="004E0CA0" w:rsidRPr="003A19A2" w14:paraId="5127B30B" w14:textId="77777777" w:rsidTr="00270C71">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696" w:type="dxa"/>
            <w:shd w:val="clear" w:color="auto" w:fill="auto"/>
          </w:tcPr>
          <w:p w14:paraId="1CFBC57E" w14:textId="77777777" w:rsidR="004E0CA0" w:rsidRPr="003A19A2" w:rsidRDefault="004E0CA0" w:rsidP="004E0CA0">
            <w:pPr>
              <w:autoSpaceDE w:val="0"/>
              <w:autoSpaceDN w:val="0"/>
              <w:adjustRightInd w:val="0"/>
              <w:spacing w:before="40" w:after="40" w:line="200" w:lineRule="atLeast"/>
              <w:rPr>
                <w:b w:val="0"/>
                <w:bCs w:val="0"/>
                <w:color w:val="000000"/>
                <w:sz w:val="18"/>
                <w:szCs w:val="18"/>
              </w:rPr>
            </w:pPr>
            <w:r w:rsidRPr="003A19A2">
              <w:rPr>
                <w:color w:val="000000"/>
                <w:sz w:val="18"/>
                <w:szCs w:val="18"/>
              </w:rPr>
              <w:t>Topic 12.1.2: Protocol stacks</w:t>
            </w:r>
          </w:p>
          <w:p w14:paraId="01D423EE" w14:textId="77777777" w:rsidR="004E0CA0" w:rsidRPr="003A19A2" w:rsidRDefault="004E0CA0" w:rsidP="004E0CA0">
            <w:pPr>
              <w:autoSpaceDE w:val="0"/>
              <w:autoSpaceDN w:val="0"/>
              <w:adjustRightInd w:val="0"/>
              <w:spacing w:before="40" w:after="40" w:line="200" w:lineRule="atLeast"/>
              <w:rPr>
                <w:rFonts w:eastAsia="Open Sans" w:cs="Open Sans"/>
                <w:b w:val="0"/>
                <w:bCs w:val="0"/>
                <w:color w:val="000000" w:themeColor="text1"/>
                <w:sz w:val="18"/>
                <w:szCs w:val="18"/>
              </w:rPr>
            </w:pPr>
          </w:p>
          <w:p w14:paraId="42731AEE" w14:textId="4B398C44" w:rsidR="004E0CA0" w:rsidRDefault="003C1507" w:rsidP="004E0CA0">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4E0CA0" w:rsidRPr="003A19A2">
              <w:rPr>
                <w:rFonts w:eastAsia="Open Sans" w:cs="Open Sans"/>
                <w:color w:val="000000" w:themeColor="text1"/>
                <w:sz w:val="18"/>
                <w:szCs w:val="18"/>
              </w:rPr>
              <w:t xml:space="preserve"> </w:t>
            </w:r>
          </w:p>
          <w:p w14:paraId="7CA3D58C" w14:textId="77777777" w:rsidR="001F7152" w:rsidRPr="003A19A2" w:rsidRDefault="001F7152" w:rsidP="004E0CA0">
            <w:pPr>
              <w:autoSpaceDE w:val="0"/>
              <w:autoSpaceDN w:val="0"/>
              <w:adjustRightInd w:val="0"/>
              <w:spacing w:before="40" w:after="40" w:line="200" w:lineRule="atLeast"/>
              <w:rPr>
                <w:rFonts w:eastAsia="Open Sans" w:cs="Open Sans"/>
                <w:b w:val="0"/>
                <w:bCs w:val="0"/>
                <w:color w:val="000000" w:themeColor="text1"/>
                <w:sz w:val="18"/>
                <w:szCs w:val="18"/>
              </w:rPr>
            </w:pPr>
          </w:p>
          <w:p w14:paraId="4DBE23DD" w14:textId="54DD0284" w:rsidR="004E0CA0" w:rsidRPr="003A19A2" w:rsidRDefault="004E0CA0" w:rsidP="004E0CA0">
            <w:pPr>
              <w:pStyle w:val="TableText"/>
              <w:rPr>
                <w:rFonts w:asciiTheme="minorHAnsi" w:hAnsiTheme="minorHAnsi"/>
                <w:noProof w:val="0"/>
                <w:sz w:val="18"/>
                <w:szCs w:val="18"/>
                <w:lang w:val="en-GB"/>
              </w:rPr>
            </w:pPr>
            <w:r w:rsidRPr="003A19A2">
              <w:rPr>
                <w:rFonts w:asciiTheme="minorHAnsi" w:eastAsia="Open Sans" w:hAnsiTheme="minorHAnsi" w:cs="Open Sans"/>
                <w:b w:val="0"/>
                <w:bCs w:val="0"/>
                <w:noProof w:val="0"/>
                <w:sz w:val="18"/>
                <w:szCs w:val="18"/>
                <w:lang w:val="en-GB"/>
              </w:rPr>
              <w:t>Protocol stacks</w:t>
            </w:r>
          </w:p>
        </w:tc>
        <w:tc>
          <w:tcPr>
            <w:tcW w:w="2552" w:type="dxa"/>
            <w:shd w:val="clear" w:color="auto" w:fill="auto"/>
          </w:tcPr>
          <w:p w14:paraId="3DB65B91" w14:textId="77777777" w:rsidR="004E0CA0" w:rsidRPr="0028692F" w:rsidRDefault="004E0CA0" w:rsidP="004E0CA0">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28692F">
              <w:rPr>
                <w:rFonts w:asciiTheme="minorHAnsi" w:hAnsiTheme="minorHAnsi"/>
                <w:b/>
                <w:bCs/>
                <w:sz w:val="18"/>
                <w:szCs w:val="18"/>
              </w:rPr>
              <w:t xml:space="preserve">12.1.2 Protocol stacks: </w:t>
            </w:r>
          </w:p>
          <w:p w14:paraId="17E3ACCF" w14:textId="77777777" w:rsidR="004E0CA0" w:rsidRPr="0028692F" w:rsidRDefault="004E0CA0" w:rsidP="00277C48">
            <w:pPr>
              <w:pStyle w:val="Default"/>
              <w:numPr>
                <w:ilvl w:val="0"/>
                <w:numId w:val="42"/>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28692F">
              <w:rPr>
                <w:rFonts w:asciiTheme="minorHAnsi" w:hAnsiTheme="minorHAnsi"/>
                <w:b/>
                <w:bCs/>
                <w:sz w:val="18"/>
                <w:szCs w:val="18"/>
              </w:rPr>
              <w:t xml:space="preserve">a) TCP/IP </w:t>
            </w:r>
          </w:p>
          <w:p w14:paraId="14694097" w14:textId="77777777" w:rsidR="004E0CA0" w:rsidRPr="0028692F" w:rsidRDefault="004E0CA0" w:rsidP="00277C48">
            <w:pPr>
              <w:pStyle w:val="Default"/>
              <w:numPr>
                <w:ilvl w:val="0"/>
                <w:numId w:val="42"/>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28692F">
              <w:rPr>
                <w:rFonts w:asciiTheme="minorHAnsi" w:hAnsiTheme="minorHAnsi"/>
                <w:b/>
                <w:bCs/>
                <w:sz w:val="18"/>
                <w:szCs w:val="18"/>
              </w:rPr>
              <w:t xml:space="preserve">b) SSL/TLS </w:t>
            </w:r>
          </w:p>
          <w:p w14:paraId="24DFADF5" w14:textId="77777777" w:rsidR="004E0CA0" w:rsidRPr="003A19A2" w:rsidRDefault="004E0CA0"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34216653" w14:textId="58817414" w:rsidR="004E0CA0" w:rsidRDefault="000130C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4E0CA0" w:rsidRPr="003A19A2">
              <w:rPr>
                <w:rFonts w:asciiTheme="minorHAnsi" w:eastAsia="Open Sans" w:hAnsiTheme="minorHAnsi"/>
                <w:color w:val="000000" w:themeColor="text1"/>
                <w:sz w:val="18"/>
                <w:szCs w:val="18"/>
              </w:rPr>
              <w:t xml:space="preserve"> </w:t>
            </w:r>
          </w:p>
          <w:p w14:paraId="6C7CF0B9" w14:textId="77777777" w:rsidR="001F7152" w:rsidRPr="003A19A2" w:rsidRDefault="001F7152"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005F3B39" w14:textId="77777777" w:rsidR="004E0CA0" w:rsidRPr="003A19A2" w:rsidRDefault="004E0CA0"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606FAE9B" w14:textId="77777777" w:rsidR="004E0CA0" w:rsidRPr="003A19A2" w:rsidRDefault="004E0CA0"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378A534B" w14:textId="77777777" w:rsidR="004E0CA0" w:rsidRPr="003A19A2" w:rsidRDefault="004E0CA0"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50AA2416" w14:textId="77777777" w:rsidR="004E0CA0" w:rsidRPr="003A19A2" w:rsidRDefault="004E0CA0"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2A37308B" w14:textId="77777777" w:rsidR="004E0CA0" w:rsidRPr="003A19A2" w:rsidRDefault="004E0CA0"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224E0217" w14:textId="77777777" w:rsidR="004E0CA0" w:rsidRPr="003A19A2" w:rsidRDefault="004E0CA0" w:rsidP="004E0CA0">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25B2EBAC" w14:textId="7473F1D8" w:rsidR="004E0CA0" w:rsidRDefault="003C1507" w:rsidP="004E0CA0">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6D35FD" w:themeColor="accent1" w:themeShade="BF"/>
                <w:sz w:val="18"/>
                <w:szCs w:val="18"/>
              </w:rPr>
            </w:pPr>
            <w:r w:rsidRPr="003C1507">
              <w:rPr>
                <w:rFonts w:asciiTheme="minorHAnsi" w:eastAsia="Open Sans" w:hAnsiTheme="minorHAnsi"/>
                <w:color w:val="6D35FD" w:themeColor="accent1" w:themeShade="BF"/>
                <w:sz w:val="18"/>
                <w:szCs w:val="18"/>
              </w:rPr>
              <w:t>Students will be able to:</w:t>
            </w:r>
          </w:p>
          <w:p w14:paraId="2F732B63" w14:textId="77777777" w:rsidR="001F7152" w:rsidRPr="003A19A2" w:rsidRDefault="001F7152" w:rsidP="004E0CA0">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5C07EB9E" w14:textId="77777777" w:rsidR="004E0CA0" w:rsidRPr="003A19A2" w:rsidRDefault="004E0CA0"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Interpret and complete a diagrammatic representation of encapsulation/ decapsulation of packets flowing through the TCP/IP protocol stack. </w:t>
            </w:r>
          </w:p>
          <w:p w14:paraId="1272A5FC" w14:textId="67A653FE" w:rsidR="004E0CA0" w:rsidRPr="003A19A2" w:rsidRDefault="004E0CA0"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3A19A2">
              <w:rPr>
                <w:rFonts w:asciiTheme="minorHAnsi" w:eastAsia="Open Sans" w:hAnsiTheme="minorHAnsi"/>
                <w:color w:val="000000" w:themeColor="text1"/>
                <w:sz w:val="18"/>
                <w:szCs w:val="18"/>
              </w:rPr>
              <w:t xml:space="preserve">Interpret and complete a diagrammatic representation of the SSL/TLS handshake. </w:t>
            </w:r>
          </w:p>
        </w:tc>
        <w:tc>
          <w:tcPr>
            <w:tcW w:w="4678" w:type="dxa"/>
            <w:shd w:val="clear" w:color="auto" w:fill="auto"/>
          </w:tcPr>
          <w:p w14:paraId="533282CC" w14:textId="5B89540C" w:rsidR="004E0CA0" w:rsidRPr="003A19A2" w:rsidRDefault="002E3040" w:rsidP="004E0CA0">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4E0CA0" w:rsidRPr="003A19A2">
              <w:rPr>
                <w:rFonts w:cs="Open Sans"/>
                <w:color w:val="auto"/>
                <w:sz w:val="18"/>
                <w:szCs w:val="18"/>
              </w:rPr>
              <w:t>  </w:t>
            </w:r>
          </w:p>
          <w:p w14:paraId="53D0AAE5" w14:textId="77777777" w:rsidR="004E0CA0" w:rsidRPr="003A19A2" w:rsidRDefault="004E0CA0" w:rsidP="00277C48">
            <w:pPr>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both TCP/IP and SSL/TLS protocol stacks</w:t>
            </w:r>
          </w:p>
          <w:p w14:paraId="0738E46B" w14:textId="77777777" w:rsidR="004E0CA0" w:rsidRPr="003A19A2" w:rsidRDefault="004E0CA0" w:rsidP="00277C48">
            <w:pPr>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Teacher demonstrates diagrams for these protocol stacks (See p41-42)</w:t>
            </w:r>
          </w:p>
          <w:p w14:paraId="2C9F8C74" w14:textId="77777777" w:rsidR="004E0CA0" w:rsidRPr="003A19A2" w:rsidRDefault="004E0CA0" w:rsidP="00277C48">
            <w:pPr>
              <w:numPr>
                <w:ilvl w:val="0"/>
                <w:numId w:val="20"/>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definition, function, characteristics, operation, as well as why protocol stacks are needed</w:t>
            </w:r>
          </w:p>
          <w:p w14:paraId="7FDBFEBA" w14:textId="0FFC2066" w:rsidR="004E0CA0" w:rsidRPr="003A19A2" w:rsidRDefault="004E0CA0" w:rsidP="00277C48">
            <w:pPr>
              <w:numPr>
                <w:ilvl w:val="0"/>
                <w:numId w:val="23"/>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Complete </w:t>
            </w:r>
            <w:r w:rsidR="33DA4D07" w:rsidRPr="02576881">
              <w:rPr>
                <w:rFonts w:cs="Open Sans"/>
                <w:color w:val="auto"/>
                <w:sz w:val="18"/>
                <w:szCs w:val="18"/>
              </w:rPr>
              <w:t>a</w:t>
            </w:r>
            <w:r w:rsidR="16AC5DD2" w:rsidRPr="02576881">
              <w:rPr>
                <w:rFonts w:cs="Open Sans"/>
                <w:color w:val="auto"/>
                <w:sz w:val="18"/>
                <w:szCs w:val="18"/>
              </w:rPr>
              <w:t>ctivity</w:t>
            </w:r>
            <w:r w:rsidRPr="003A19A2">
              <w:rPr>
                <w:rFonts w:cs="Open Sans"/>
                <w:color w:val="auto"/>
                <w:sz w:val="18"/>
                <w:szCs w:val="18"/>
              </w:rPr>
              <w:t> 1 on p43</w:t>
            </w:r>
          </w:p>
          <w:p w14:paraId="35C81570" w14:textId="77777777" w:rsidR="004E0CA0" w:rsidRPr="003A19A2" w:rsidRDefault="004E0CA0" w:rsidP="0028692F">
            <w:pPr>
              <w:spacing w:after="0"/>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57EB4ADE" w14:textId="288109B0" w:rsidR="004E0CA0" w:rsidRPr="003A19A2" w:rsidRDefault="002E3040" w:rsidP="004E0CA0">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4E0CA0" w:rsidRPr="003A19A2">
              <w:rPr>
                <w:rFonts w:cs="Open Sans"/>
                <w:color w:val="auto"/>
                <w:sz w:val="18"/>
                <w:szCs w:val="18"/>
              </w:rPr>
              <w:t> </w:t>
            </w:r>
          </w:p>
          <w:p w14:paraId="78A4170A" w14:textId="77777777" w:rsidR="004E0CA0" w:rsidRPr="003A19A2" w:rsidRDefault="004E0CA0" w:rsidP="00277C48">
            <w:pPr>
              <w:numPr>
                <w:ilvl w:val="0"/>
                <w:numId w:val="21"/>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Students complete questions on </w:t>
            </w:r>
            <w:proofErr w:type="spellStart"/>
            <w:r w:rsidRPr="003A19A2">
              <w:rPr>
                <w:rFonts w:cs="Open Sans"/>
                <w:color w:val="auto"/>
                <w:sz w:val="18"/>
                <w:szCs w:val="18"/>
              </w:rPr>
              <w:t>AdaCS</w:t>
            </w:r>
            <w:proofErr w:type="spellEnd"/>
          </w:p>
          <w:p w14:paraId="53568013" w14:textId="77777777" w:rsidR="004E0CA0" w:rsidRPr="003A19A2" w:rsidRDefault="004E0CA0" w:rsidP="004E0CA0">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2268" w:type="dxa"/>
            <w:shd w:val="clear" w:color="auto" w:fill="auto"/>
          </w:tcPr>
          <w:p w14:paraId="4A14C628" w14:textId="0FF70B02" w:rsidR="004E0CA0" w:rsidRPr="003A19A2" w:rsidRDefault="002D2D1D" w:rsidP="004E0CA0">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4E0CA0" w:rsidRPr="003A19A2">
              <w:rPr>
                <w:rFonts w:cs="Open Sans"/>
                <w:color w:val="000000" w:themeColor="text1"/>
                <w:sz w:val="18"/>
                <w:szCs w:val="18"/>
              </w:rPr>
              <w:t xml:space="preserve">pp. 40-43 </w:t>
            </w:r>
            <w:r w:rsidR="004E0CA0" w:rsidRPr="003A19A2">
              <w:rPr>
                <w:rFonts w:eastAsia="Open Sans" w:cs="Open Sans"/>
                <w:color w:val="000000" w:themeColor="text1"/>
                <w:sz w:val="18"/>
                <w:szCs w:val="18"/>
              </w:rPr>
              <w:t xml:space="preserve"> </w:t>
            </w:r>
          </w:p>
          <w:p w14:paraId="1A02B92F" w14:textId="77777777" w:rsidR="004E0CA0" w:rsidRPr="003A19A2" w:rsidRDefault="004E0CA0" w:rsidP="004E0CA0">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758712F1" w14:textId="77777777" w:rsidR="004E0CA0" w:rsidRDefault="004E0CA0" w:rsidP="004E0CA0">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roofErr w:type="spellStart"/>
            <w:r w:rsidRPr="003A19A2">
              <w:rPr>
                <w:rFonts w:eastAsia="Open Sans" w:cs="Open Sans"/>
                <w:color w:val="000000" w:themeColor="text1"/>
                <w:sz w:val="18"/>
                <w:szCs w:val="18"/>
              </w:rPr>
              <w:t>AdaCS</w:t>
            </w:r>
            <w:proofErr w:type="spellEnd"/>
            <w:r w:rsidRPr="003A19A2">
              <w:rPr>
                <w:rFonts w:eastAsia="Open Sans" w:cs="Open Sans"/>
                <w:color w:val="000000" w:themeColor="text1"/>
                <w:sz w:val="18"/>
                <w:szCs w:val="18"/>
              </w:rPr>
              <w:t xml:space="preserve"> notes and questions:</w:t>
            </w:r>
          </w:p>
          <w:p w14:paraId="37D2278B" w14:textId="77777777" w:rsidR="00270C71" w:rsidRPr="003A19A2" w:rsidRDefault="00270C71" w:rsidP="004E0CA0">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59EEA3B5" w14:textId="77777777" w:rsidR="004E0CA0" w:rsidRPr="00B94107" w:rsidRDefault="004E0CA0" w:rsidP="004E0CA0">
            <w:pPr>
              <w:spacing w:before="40" w:after="40"/>
              <w:cnfStyle w:val="000000100000" w:firstRow="0" w:lastRow="0" w:firstColumn="0" w:lastColumn="0" w:oddVBand="0" w:evenVBand="0" w:oddHBand="1" w:evenHBand="0" w:firstRowFirstColumn="0" w:firstRowLastColumn="0" w:lastRowFirstColumn="0" w:lastRowLastColumn="0"/>
              <w:rPr>
                <w:rStyle w:val="Hyperlink"/>
                <w:sz w:val="18"/>
                <w:szCs w:val="18"/>
              </w:rPr>
            </w:pPr>
            <w:hyperlink r:id="rId32" w:history="1">
              <w:r w:rsidRPr="00B94107">
                <w:rPr>
                  <w:rStyle w:val="Hyperlink"/>
                  <w:color w:val="000000" w:themeColor="text1"/>
                  <w:sz w:val="18"/>
                  <w:szCs w:val="18"/>
                </w:rPr>
                <w:t>https://adacomputerscience.org/concepts/network_protocols?topic=networking</w:t>
              </w:r>
            </w:hyperlink>
          </w:p>
          <w:p w14:paraId="387C3657" w14:textId="77777777" w:rsidR="004E0CA0" w:rsidRPr="003A19A2" w:rsidRDefault="004E0CA0" w:rsidP="004E0CA0">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1984" w:type="dxa"/>
            <w:shd w:val="clear" w:color="auto" w:fill="auto"/>
          </w:tcPr>
          <w:p w14:paraId="082F6A3E" w14:textId="1894B19E"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Analysis</w:t>
            </w:r>
          </w:p>
          <w:p w14:paraId="593848B3" w14:textId="5EEB00AB"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Communication</w:t>
            </w:r>
          </w:p>
          <w:p w14:paraId="7D913987" w14:textId="009E43A3" w:rsidR="660F52C6" w:rsidRPr="00A20589" w:rsidRDefault="660F52C6"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Interpretation</w:t>
            </w:r>
          </w:p>
          <w:p w14:paraId="64F04D78" w14:textId="7783990E"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shd w:val="clear" w:color="auto" w:fill="auto"/>
          </w:tcPr>
          <w:p w14:paraId="1528E45B" w14:textId="454CAA64"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Intellectual interest and curiosity</w:t>
            </w:r>
          </w:p>
          <w:p w14:paraId="69C16B91" w14:textId="7A535969"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Critical thinking</w:t>
            </w:r>
          </w:p>
          <w:p w14:paraId="75D28190" w14:textId="7485C949"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Analysis</w:t>
            </w:r>
          </w:p>
          <w:p w14:paraId="02ECAA59" w14:textId="2895A482" w:rsidR="02576881" w:rsidRPr="00A20589" w:rsidRDefault="2E8769FE"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Interpretation</w:t>
            </w:r>
          </w:p>
        </w:tc>
      </w:tr>
    </w:tbl>
    <w:p w14:paraId="3124CAFD" w14:textId="77777777" w:rsidR="006A0DBA" w:rsidRDefault="006A0DBA">
      <w:r>
        <w:br w:type="page"/>
      </w:r>
    </w:p>
    <w:tbl>
      <w:tblPr>
        <w:tblStyle w:val="GridTable6ColourfulAccent1"/>
        <w:tblW w:w="15163" w:type="dxa"/>
        <w:tblLayout w:type="fixed"/>
        <w:tblLook w:val="04A0" w:firstRow="1" w:lastRow="0" w:firstColumn="1" w:lastColumn="0" w:noHBand="0" w:noVBand="1"/>
      </w:tblPr>
      <w:tblGrid>
        <w:gridCol w:w="1696"/>
        <w:gridCol w:w="2552"/>
        <w:gridCol w:w="4678"/>
        <w:gridCol w:w="2268"/>
        <w:gridCol w:w="1984"/>
        <w:gridCol w:w="1985"/>
      </w:tblGrid>
      <w:tr w:rsidR="004E0CA0" w:rsidRPr="003A19A2" w14:paraId="2BEB026A" w14:textId="77777777" w:rsidTr="006A0DBA">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7B0C8F86" w14:textId="72974AFD" w:rsidR="004E0CA0" w:rsidRPr="003A19A2" w:rsidRDefault="004E0CA0" w:rsidP="004E0CA0">
            <w:pPr>
              <w:pStyle w:val="TableHeading"/>
              <w:rPr>
                <w:noProof w:val="0"/>
                <w:lang w:val="en-GB"/>
              </w:rPr>
            </w:pPr>
            <w:r w:rsidRPr="003A19A2">
              <w:rPr>
                <w:b/>
                <w:bCs/>
                <w:noProof w:val="0"/>
                <w:color w:val="000000" w:themeColor="text1"/>
                <w:lang w:val="en-GB"/>
              </w:rPr>
              <w:lastRenderedPageBreak/>
              <w:t>Week 6</w:t>
            </w:r>
            <w:r w:rsidRPr="003A19A2">
              <w:rPr>
                <w:b/>
                <w:bCs/>
                <w:noProof w:val="0"/>
                <w:color w:val="000000" w:themeColor="text1"/>
                <w:lang w:val="en-GB"/>
              </w:rPr>
              <w:br/>
              <w:t>Lesson 3</w:t>
            </w:r>
          </w:p>
        </w:tc>
      </w:tr>
      <w:tr w:rsidR="00EB5457" w:rsidRPr="003A19A2" w14:paraId="3A99709B" w14:textId="77777777" w:rsidTr="00270C71">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696" w:type="dxa"/>
            <w:shd w:val="clear" w:color="auto" w:fill="auto"/>
          </w:tcPr>
          <w:p w14:paraId="15A6C98E" w14:textId="77777777" w:rsidR="00EB5457" w:rsidRPr="003A19A2" w:rsidRDefault="00EB5457" w:rsidP="00EB5457">
            <w:pPr>
              <w:autoSpaceDE w:val="0"/>
              <w:autoSpaceDN w:val="0"/>
              <w:adjustRightInd w:val="0"/>
              <w:spacing w:before="40" w:after="40" w:line="200" w:lineRule="atLeast"/>
              <w:rPr>
                <w:b w:val="0"/>
                <w:bCs w:val="0"/>
                <w:color w:val="000000"/>
                <w:sz w:val="18"/>
                <w:szCs w:val="18"/>
              </w:rPr>
            </w:pPr>
            <w:r w:rsidRPr="003A19A2">
              <w:rPr>
                <w:color w:val="000000"/>
                <w:sz w:val="18"/>
                <w:szCs w:val="18"/>
              </w:rPr>
              <w:t>Topic 12.1.3: Packet switching</w:t>
            </w:r>
          </w:p>
          <w:p w14:paraId="3A8EFF2A" w14:textId="77777777" w:rsidR="00EB5457" w:rsidRPr="003A19A2" w:rsidRDefault="00EB5457" w:rsidP="00EB5457">
            <w:pPr>
              <w:autoSpaceDE w:val="0"/>
              <w:autoSpaceDN w:val="0"/>
              <w:adjustRightInd w:val="0"/>
              <w:spacing w:before="40" w:after="40" w:line="200" w:lineRule="atLeast"/>
              <w:rPr>
                <w:rFonts w:eastAsia="Open Sans" w:cs="Open Sans"/>
                <w:b w:val="0"/>
                <w:bCs w:val="0"/>
                <w:color w:val="000000" w:themeColor="text1"/>
                <w:sz w:val="18"/>
                <w:szCs w:val="18"/>
              </w:rPr>
            </w:pPr>
          </w:p>
          <w:p w14:paraId="1ADFB90A" w14:textId="60925CA1" w:rsidR="00EB5457" w:rsidRDefault="003C1507" w:rsidP="00EB5457">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EB5457" w:rsidRPr="003A19A2">
              <w:rPr>
                <w:rFonts w:eastAsia="Open Sans" w:cs="Open Sans"/>
                <w:color w:val="000000" w:themeColor="text1"/>
                <w:sz w:val="18"/>
                <w:szCs w:val="18"/>
              </w:rPr>
              <w:t xml:space="preserve"> </w:t>
            </w:r>
          </w:p>
          <w:p w14:paraId="02930A3B" w14:textId="77777777" w:rsidR="001F7152" w:rsidRPr="003A19A2" w:rsidRDefault="001F7152" w:rsidP="00EB5457">
            <w:pPr>
              <w:autoSpaceDE w:val="0"/>
              <w:autoSpaceDN w:val="0"/>
              <w:adjustRightInd w:val="0"/>
              <w:spacing w:before="40" w:after="40" w:line="200" w:lineRule="atLeast"/>
              <w:rPr>
                <w:rFonts w:eastAsia="Open Sans" w:cs="Open Sans"/>
                <w:b w:val="0"/>
                <w:bCs w:val="0"/>
                <w:color w:val="000000" w:themeColor="text1"/>
                <w:sz w:val="18"/>
                <w:szCs w:val="18"/>
              </w:rPr>
            </w:pPr>
          </w:p>
          <w:p w14:paraId="71C8645D" w14:textId="13CA72C0" w:rsidR="00EB5457" w:rsidRPr="003A19A2" w:rsidRDefault="00EB5457" w:rsidP="00EB5457">
            <w:pPr>
              <w:pStyle w:val="TableHeading"/>
              <w:rPr>
                <w:rFonts w:asciiTheme="minorHAnsi" w:hAnsiTheme="minorHAnsi"/>
                <w:noProof w:val="0"/>
                <w:color w:val="000000" w:themeColor="text1"/>
                <w:sz w:val="18"/>
                <w:szCs w:val="18"/>
                <w:lang w:val="en-GB"/>
              </w:rPr>
            </w:pPr>
            <w:r w:rsidRPr="003A19A2">
              <w:rPr>
                <w:rFonts w:asciiTheme="minorHAnsi" w:eastAsia="Open Sans" w:hAnsiTheme="minorHAnsi" w:cs="Open Sans"/>
                <w:noProof w:val="0"/>
                <w:color w:val="000000" w:themeColor="text1"/>
                <w:sz w:val="18"/>
                <w:szCs w:val="18"/>
                <w:lang w:val="en-GB"/>
              </w:rPr>
              <w:t>Packet switching</w:t>
            </w:r>
          </w:p>
        </w:tc>
        <w:tc>
          <w:tcPr>
            <w:tcW w:w="2552" w:type="dxa"/>
            <w:shd w:val="clear" w:color="auto" w:fill="auto"/>
          </w:tcPr>
          <w:p w14:paraId="58A0F97A" w14:textId="77777777" w:rsidR="00EB5457" w:rsidRPr="0028692F" w:rsidRDefault="00EB5457" w:rsidP="00EB5457">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28692F">
              <w:rPr>
                <w:rFonts w:asciiTheme="minorHAnsi" w:hAnsiTheme="minorHAnsi"/>
                <w:b/>
                <w:bCs/>
                <w:sz w:val="18"/>
                <w:szCs w:val="18"/>
              </w:rPr>
              <w:t xml:space="preserve">12.1.3 Packet switching: </w:t>
            </w:r>
          </w:p>
          <w:p w14:paraId="3DCDA54C" w14:textId="77777777" w:rsidR="0028692F" w:rsidRPr="003A19A2" w:rsidRDefault="0028692F" w:rsidP="00EB5457">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328FB355" w14:textId="77777777" w:rsidR="00EB5457" w:rsidRPr="003A19A2" w:rsidRDefault="00EB5457" w:rsidP="00277C48">
            <w:pPr>
              <w:pStyle w:val="Default"/>
              <w:numPr>
                <w:ilvl w:val="0"/>
                <w:numId w:val="43"/>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a) Packet components </w:t>
            </w:r>
          </w:p>
          <w:p w14:paraId="4DDFA0F0" w14:textId="77777777" w:rsidR="00EB5457" w:rsidRPr="003A19A2" w:rsidRDefault="00EB5457" w:rsidP="00277C48">
            <w:pPr>
              <w:pStyle w:val="Default"/>
              <w:numPr>
                <w:ilvl w:val="0"/>
                <w:numId w:val="43"/>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b) Internet router </w:t>
            </w:r>
          </w:p>
          <w:p w14:paraId="172E07F5" w14:textId="77777777" w:rsidR="00EB5457" w:rsidRPr="003A19A2" w:rsidRDefault="00EB5457" w:rsidP="00277C48">
            <w:pPr>
              <w:pStyle w:val="Default"/>
              <w:numPr>
                <w:ilvl w:val="0"/>
                <w:numId w:val="43"/>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c) Protocols </w:t>
            </w:r>
          </w:p>
          <w:p w14:paraId="5BF403A4" w14:textId="77777777" w:rsidR="00EB5457" w:rsidRPr="003A19A2" w:rsidRDefault="00EB5457"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3B3C88EA" w14:textId="6733DC43" w:rsidR="00EB5457" w:rsidRDefault="000130C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EB5457" w:rsidRPr="003A19A2">
              <w:rPr>
                <w:rFonts w:asciiTheme="minorHAnsi" w:eastAsia="Open Sans" w:hAnsiTheme="minorHAnsi"/>
                <w:color w:val="000000" w:themeColor="text1"/>
                <w:sz w:val="18"/>
                <w:szCs w:val="18"/>
              </w:rPr>
              <w:t xml:space="preserve"> </w:t>
            </w:r>
          </w:p>
          <w:p w14:paraId="2A463C5E" w14:textId="77777777" w:rsidR="0028692F" w:rsidRPr="003A19A2" w:rsidRDefault="0028692F"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1C5D46C9" w14:textId="77777777" w:rsidR="00EB5457" w:rsidRPr="003A19A2" w:rsidRDefault="00EB5457"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41715553" w14:textId="77777777" w:rsidR="00EB5457" w:rsidRPr="003A19A2" w:rsidRDefault="00EB5457"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33E335DB" w14:textId="77777777" w:rsidR="00EB5457" w:rsidRPr="003A19A2" w:rsidRDefault="00EB5457"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2E95F132" w14:textId="77777777" w:rsidR="00EB5457" w:rsidRPr="003A19A2" w:rsidRDefault="00EB5457"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4952CE73" w14:textId="77777777" w:rsidR="00EB5457" w:rsidRPr="003A19A2" w:rsidRDefault="00EB5457"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08C6EFF7" w14:textId="77777777" w:rsidR="00EB5457" w:rsidRPr="003A19A2" w:rsidRDefault="00EB5457"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52F09692" w14:textId="77777777" w:rsidR="00EB5457" w:rsidRPr="003A19A2" w:rsidRDefault="00EB5457"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72CD2F96" w14:textId="77777777" w:rsidR="00EB5457" w:rsidRPr="003A19A2" w:rsidRDefault="00EB5457" w:rsidP="00EB5457">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2FBF250B" w14:textId="77777777" w:rsidR="00EB5457" w:rsidRPr="003A19A2" w:rsidRDefault="00EB5457" w:rsidP="00EB5457">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4678" w:type="dxa"/>
            <w:shd w:val="clear" w:color="auto" w:fill="auto"/>
          </w:tcPr>
          <w:p w14:paraId="44A77172" w14:textId="0E7C432E" w:rsidR="00EB5457" w:rsidRPr="003A19A2" w:rsidRDefault="002E3040" w:rsidP="00EB5457">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EB5457" w:rsidRPr="003A19A2">
              <w:rPr>
                <w:rFonts w:cs="Open Sans"/>
                <w:color w:val="auto"/>
                <w:sz w:val="18"/>
                <w:szCs w:val="18"/>
              </w:rPr>
              <w:t>  </w:t>
            </w:r>
          </w:p>
          <w:p w14:paraId="66B8083D" w14:textId="77777777" w:rsidR="00EB5457" w:rsidRPr="003A19A2" w:rsidRDefault="00EB5457" w:rsidP="00277C48">
            <w:pPr>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packet switching</w:t>
            </w:r>
          </w:p>
          <w:p w14:paraId="3D210698" w14:textId="77777777" w:rsidR="00EB5457" w:rsidRPr="003A19A2" w:rsidRDefault="00EB5457" w:rsidP="00277C48">
            <w:pPr>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Option to use tools like Traceroute to examine the paths taken by real packets</w:t>
            </w:r>
          </w:p>
          <w:p w14:paraId="3706C76A" w14:textId="77777777" w:rsidR="00EB5457" w:rsidRPr="003A19A2" w:rsidRDefault="00EB5457" w:rsidP="00277C48">
            <w:pPr>
              <w:numPr>
                <w:ilvl w:val="0"/>
                <w:numId w:val="20"/>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definition, function, characteristics, operation, benefit and drawbacks, as well as why packet switching is needed</w:t>
            </w:r>
          </w:p>
          <w:p w14:paraId="1A1D1151" w14:textId="173327A3" w:rsidR="00EB5457" w:rsidRPr="003A19A2" w:rsidRDefault="00EB5457" w:rsidP="00277C48">
            <w:pPr>
              <w:numPr>
                <w:ilvl w:val="0"/>
                <w:numId w:val="23"/>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Complete </w:t>
            </w:r>
            <w:r w:rsidR="52B61CA9" w:rsidRPr="02576881">
              <w:rPr>
                <w:rFonts w:cs="Open Sans"/>
                <w:color w:val="auto"/>
                <w:sz w:val="18"/>
                <w:szCs w:val="18"/>
              </w:rPr>
              <w:t>a</w:t>
            </w:r>
            <w:r w:rsidR="51C71030" w:rsidRPr="02576881">
              <w:rPr>
                <w:rFonts w:cs="Open Sans"/>
                <w:color w:val="auto"/>
                <w:sz w:val="18"/>
                <w:szCs w:val="18"/>
              </w:rPr>
              <w:t>ctivity</w:t>
            </w:r>
            <w:r w:rsidRPr="003A19A2">
              <w:rPr>
                <w:rFonts w:cs="Open Sans"/>
                <w:color w:val="auto"/>
                <w:sz w:val="18"/>
                <w:szCs w:val="18"/>
              </w:rPr>
              <w:t> 2 on p45</w:t>
            </w:r>
          </w:p>
          <w:p w14:paraId="682E01CD" w14:textId="77777777" w:rsidR="00EB5457" w:rsidRPr="003A19A2" w:rsidRDefault="00EB5457" w:rsidP="0028692F">
            <w:pPr>
              <w:spacing w:after="0"/>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48080A36" w14:textId="10C481C4" w:rsidR="00EB5457" w:rsidRPr="003A19A2" w:rsidRDefault="002E3040" w:rsidP="00EB5457">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EB5457" w:rsidRPr="003A19A2">
              <w:rPr>
                <w:rFonts w:cs="Open Sans"/>
                <w:color w:val="auto"/>
                <w:sz w:val="18"/>
                <w:szCs w:val="18"/>
              </w:rPr>
              <w:t> </w:t>
            </w:r>
          </w:p>
          <w:p w14:paraId="777C934E" w14:textId="77777777" w:rsidR="00EB5457" w:rsidRPr="003A19A2" w:rsidRDefault="00EB5457" w:rsidP="00277C48">
            <w:pPr>
              <w:numPr>
                <w:ilvl w:val="0"/>
                <w:numId w:val="21"/>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Students complete questions from </w:t>
            </w:r>
            <w:proofErr w:type="spellStart"/>
            <w:r w:rsidRPr="003A19A2">
              <w:rPr>
                <w:rFonts w:cs="Open Sans"/>
                <w:color w:val="auto"/>
                <w:sz w:val="18"/>
                <w:szCs w:val="18"/>
              </w:rPr>
              <w:t>AdaCS</w:t>
            </w:r>
            <w:proofErr w:type="spellEnd"/>
          </w:p>
          <w:p w14:paraId="52FCE825" w14:textId="77777777" w:rsidR="00EB5457" w:rsidRPr="003A19A2" w:rsidRDefault="00EB5457" w:rsidP="00EB5457">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2268" w:type="dxa"/>
            <w:shd w:val="clear" w:color="auto" w:fill="auto"/>
          </w:tcPr>
          <w:p w14:paraId="012C0170" w14:textId="7E403B6C" w:rsidR="00EB5457" w:rsidRPr="003A19A2" w:rsidRDefault="002D2D1D" w:rsidP="00EB5457">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EB5457" w:rsidRPr="003A19A2">
              <w:rPr>
                <w:rFonts w:cs="Open Sans"/>
                <w:color w:val="000000" w:themeColor="text1"/>
                <w:sz w:val="18"/>
                <w:szCs w:val="18"/>
              </w:rPr>
              <w:t xml:space="preserve">pp. 43-46 </w:t>
            </w:r>
            <w:r w:rsidR="00EB5457" w:rsidRPr="003A19A2">
              <w:rPr>
                <w:rFonts w:eastAsia="Open Sans" w:cs="Open Sans"/>
                <w:color w:val="000000" w:themeColor="text1"/>
                <w:sz w:val="18"/>
                <w:szCs w:val="18"/>
              </w:rPr>
              <w:t xml:space="preserve"> </w:t>
            </w:r>
          </w:p>
          <w:p w14:paraId="103FE0F6" w14:textId="77777777" w:rsidR="00EB5457" w:rsidRPr="003A19A2" w:rsidRDefault="00EB5457" w:rsidP="00EB5457">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0B68593C" w14:textId="77777777" w:rsidR="00270C71" w:rsidRDefault="00EB5457" w:rsidP="00EB5457">
            <w:pPr>
              <w:spacing w:before="40" w:after="40"/>
              <w:cnfStyle w:val="000000100000" w:firstRow="0" w:lastRow="0" w:firstColumn="0" w:lastColumn="0" w:oddVBand="0" w:evenVBand="0" w:oddHBand="1" w:evenHBand="0" w:firstRowFirstColumn="0" w:firstRowLastColumn="0" w:lastRowFirstColumn="0" w:lastRowLastColumn="0"/>
              <w:rPr>
                <w:sz w:val="18"/>
                <w:szCs w:val="18"/>
              </w:rPr>
            </w:pPr>
            <w:proofErr w:type="spellStart"/>
            <w:r w:rsidRPr="003A19A2">
              <w:rPr>
                <w:rFonts w:eastAsia="Open Sans" w:cs="Open Sans"/>
                <w:color w:val="000000" w:themeColor="text1"/>
                <w:sz w:val="18"/>
                <w:szCs w:val="18"/>
              </w:rPr>
              <w:t>AdaCS</w:t>
            </w:r>
            <w:proofErr w:type="spellEnd"/>
            <w:r w:rsidRPr="003A19A2">
              <w:rPr>
                <w:rFonts w:eastAsia="Open Sans" w:cs="Open Sans"/>
                <w:color w:val="000000" w:themeColor="text1"/>
                <w:sz w:val="18"/>
                <w:szCs w:val="18"/>
              </w:rPr>
              <w:t xml:space="preserve"> notes and questions: </w:t>
            </w:r>
            <w:r w:rsidRPr="003A19A2">
              <w:rPr>
                <w:sz w:val="18"/>
                <w:szCs w:val="18"/>
              </w:rPr>
              <w:t xml:space="preserve"> </w:t>
            </w:r>
          </w:p>
          <w:p w14:paraId="691883F1" w14:textId="77777777" w:rsidR="00A20589" w:rsidRDefault="00A20589" w:rsidP="00EB5457">
            <w:pPr>
              <w:spacing w:before="40" w:after="40"/>
              <w:cnfStyle w:val="000000100000" w:firstRow="0" w:lastRow="0" w:firstColumn="0" w:lastColumn="0" w:oddVBand="0" w:evenVBand="0" w:oddHBand="1" w:evenHBand="0" w:firstRowFirstColumn="0" w:firstRowLastColumn="0" w:lastRowFirstColumn="0" w:lastRowLastColumn="0"/>
              <w:rPr>
                <w:sz w:val="18"/>
                <w:szCs w:val="18"/>
              </w:rPr>
            </w:pPr>
          </w:p>
          <w:p w14:paraId="7DA5E47A" w14:textId="78E5162E" w:rsidR="00EB5457" w:rsidRPr="003A19A2" w:rsidRDefault="00270C71" w:rsidP="00EB5457">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hyperlink r:id="rId33" w:history="1">
              <w:r w:rsidRPr="009464BB">
                <w:rPr>
                  <w:rStyle w:val="Hyperlink"/>
                  <w:sz w:val="18"/>
                  <w:szCs w:val="18"/>
                </w:rPr>
                <w:t>https://adacomputerscience.org/concepts/internet_structure</w:t>
              </w:r>
            </w:hyperlink>
          </w:p>
          <w:p w14:paraId="4B62A26A" w14:textId="77777777" w:rsidR="00EB5457" w:rsidRPr="003A19A2" w:rsidRDefault="00EB5457" w:rsidP="00EB5457">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shd w:val="clear" w:color="auto" w:fill="auto"/>
          </w:tcPr>
          <w:p w14:paraId="64D85E78" w14:textId="016E2D6E"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Analysis</w:t>
            </w:r>
          </w:p>
          <w:p w14:paraId="4C956E31" w14:textId="26371785"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Communication</w:t>
            </w:r>
          </w:p>
          <w:p w14:paraId="02A7CAB8" w14:textId="3961EA46"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Critical thinking</w:t>
            </w:r>
          </w:p>
          <w:p w14:paraId="32999EC9" w14:textId="38FA619B"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Problem solving</w:t>
            </w:r>
          </w:p>
          <w:p w14:paraId="5FFDB520" w14:textId="7783990E"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shd w:val="clear" w:color="auto" w:fill="auto"/>
          </w:tcPr>
          <w:p w14:paraId="7B5AA84B" w14:textId="454CAA64"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Intellectual interest and curiosity</w:t>
            </w:r>
          </w:p>
          <w:p w14:paraId="5231C5BC" w14:textId="256E0527" w:rsidR="5AAB38AF" w:rsidRPr="00A20589" w:rsidRDefault="5AAB38AF"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Teamwork</w:t>
            </w:r>
          </w:p>
          <w:p w14:paraId="379BBBE5" w14:textId="7A535969"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Critical thinking</w:t>
            </w:r>
          </w:p>
          <w:p w14:paraId="0E84B2DC" w14:textId="5A03A8D2"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Analysis</w:t>
            </w:r>
          </w:p>
          <w:p w14:paraId="3521D6B0" w14:textId="5CBA9CE0" w:rsidR="02576881" w:rsidRPr="00A20589" w:rsidRDefault="1051E77A"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Self-direction</w:t>
            </w:r>
          </w:p>
        </w:tc>
      </w:tr>
    </w:tbl>
    <w:p w14:paraId="5328B9FE" w14:textId="0DA44419" w:rsidR="0028692F" w:rsidRDefault="0028692F" w:rsidP="002C7ACB">
      <w:pPr>
        <w:rPr>
          <w:rStyle w:val="Strong"/>
          <w:b w:val="0"/>
          <w:bCs w:val="0"/>
        </w:rPr>
      </w:pPr>
    </w:p>
    <w:p w14:paraId="71D52535" w14:textId="77777777" w:rsidR="0028692F" w:rsidRDefault="0028692F">
      <w:pPr>
        <w:spacing w:after="0" w:line="240" w:lineRule="auto"/>
        <w:rPr>
          <w:rStyle w:val="Strong"/>
          <w:b w:val="0"/>
          <w:bCs w:val="0"/>
        </w:rPr>
      </w:pPr>
      <w:r>
        <w:rPr>
          <w:rStyle w:val="Strong"/>
          <w:b w:val="0"/>
          <w:bCs w:val="0"/>
        </w:rPr>
        <w:br w:type="page"/>
      </w:r>
    </w:p>
    <w:p w14:paraId="57AC7228" w14:textId="77777777" w:rsidR="00C71471" w:rsidRPr="003A19A2" w:rsidRDefault="00C71471" w:rsidP="002C7ACB">
      <w:pPr>
        <w:rPr>
          <w:rStyle w:val="Strong"/>
          <w:b w:val="0"/>
          <w:bCs w:val="0"/>
        </w:rPr>
      </w:pPr>
    </w:p>
    <w:tbl>
      <w:tblPr>
        <w:tblStyle w:val="GridTable6ColourfulAccent1"/>
        <w:tblW w:w="15163" w:type="dxa"/>
        <w:tblLayout w:type="fixed"/>
        <w:tblLook w:val="04A0" w:firstRow="1" w:lastRow="0" w:firstColumn="1" w:lastColumn="0" w:noHBand="0" w:noVBand="1"/>
      </w:tblPr>
      <w:tblGrid>
        <w:gridCol w:w="1696"/>
        <w:gridCol w:w="2552"/>
        <w:gridCol w:w="4678"/>
        <w:gridCol w:w="2268"/>
        <w:gridCol w:w="1984"/>
        <w:gridCol w:w="1985"/>
      </w:tblGrid>
      <w:tr w:rsidR="002C7ACB" w:rsidRPr="003A19A2" w14:paraId="1923D943" w14:textId="77777777" w:rsidTr="006A0DBA">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696" w:type="dxa"/>
            <w:shd w:val="clear" w:color="auto" w:fill="341583" w:themeFill="accent2" w:themeFillShade="80"/>
            <w:vAlign w:val="center"/>
          </w:tcPr>
          <w:p w14:paraId="542E0644" w14:textId="77777777" w:rsidR="002C7ACB" w:rsidRPr="006A0DBA" w:rsidRDefault="002C7ACB" w:rsidP="0008761B">
            <w:pPr>
              <w:pStyle w:val="TableHeading"/>
              <w:jc w:val="center"/>
              <w:rPr>
                <w:b/>
                <w:bCs/>
                <w:noProof w:val="0"/>
                <w:color w:val="FFFFFF" w:themeColor="background1"/>
                <w:sz w:val="20"/>
                <w:szCs w:val="24"/>
                <w:lang w:val="en-GB"/>
              </w:rPr>
            </w:pPr>
            <w:r w:rsidRPr="006A0DBA">
              <w:rPr>
                <w:b/>
                <w:bCs/>
                <w:noProof w:val="0"/>
                <w:color w:val="FFFFFF" w:themeColor="background1"/>
                <w:sz w:val="20"/>
                <w:szCs w:val="24"/>
                <w:lang w:val="en-GB"/>
              </w:rPr>
              <w:t>Topic</w:t>
            </w:r>
            <w:r w:rsidRPr="006A0DBA">
              <w:rPr>
                <w:b/>
                <w:bCs/>
                <w:noProof w:val="0"/>
                <w:color w:val="FFFFFF" w:themeColor="background1"/>
                <w:sz w:val="20"/>
                <w:szCs w:val="24"/>
                <w:lang w:val="en-GB"/>
              </w:rPr>
              <w:br/>
              <w:t>Sub topic</w:t>
            </w:r>
            <w:r w:rsidRPr="006A0DBA">
              <w:rPr>
                <w:b/>
                <w:bCs/>
                <w:noProof w:val="0"/>
                <w:color w:val="FFFFFF" w:themeColor="background1"/>
                <w:sz w:val="20"/>
                <w:szCs w:val="24"/>
                <w:lang w:val="en-GB"/>
              </w:rPr>
              <w:br/>
              <w:t>Lesson title</w:t>
            </w:r>
          </w:p>
        </w:tc>
        <w:tc>
          <w:tcPr>
            <w:tcW w:w="2552" w:type="dxa"/>
            <w:shd w:val="clear" w:color="auto" w:fill="341583" w:themeFill="accent2" w:themeFillShade="80"/>
            <w:vAlign w:val="center"/>
          </w:tcPr>
          <w:p w14:paraId="04B33014" w14:textId="77777777" w:rsidR="002C7ACB" w:rsidRPr="006A0DBA"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6A0DBA">
              <w:rPr>
                <w:b/>
                <w:bCs/>
                <w:noProof w:val="0"/>
                <w:color w:val="FFFFFF" w:themeColor="background1"/>
                <w:sz w:val="20"/>
                <w:szCs w:val="24"/>
                <w:lang w:val="en-GB"/>
              </w:rPr>
              <w:t>Specification reference</w:t>
            </w:r>
          </w:p>
        </w:tc>
        <w:tc>
          <w:tcPr>
            <w:tcW w:w="4678" w:type="dxa"/>
            <w:shd w:val="clear" w:color="auto" w:fill="341583" w:themeFill="accent2" w:themeFillShade="80"/>
            <w:vAlign w:val="center"/>
          </w:tcPr>
          <w:p w14:paraId="69482CC8" w14:textId="0A8C3876" w:rsidR="002C7ACB" w:rsidRPr="006A0DBA"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6A0DBA">
              <w:rPr>
                <w:b/>
                <w:bCs/>
                <w:noProof w:val="0"/>
                <w:color w:val="FFFFFF" w:themeColor="background1"/>
                <w:sz w:val="20"/>
                <w:szCs w:val="24"/>
                <w:lang w:val="en-GB"/>
              </w:rPr>
              <w:t xml:space="preserve">Suggested </w:t>
            </w:r>
            <w:r w:rsidR="005D70E5" w:rsidRPr="006A0DBA">
              <w:rPr>
                <w:b/>
                <w:bCs/>
                <w:noProof w:val="0"/>
                <w:color w:val="FFFFFF" w:themeColor="background1"/>
                <w:sz w:val="20"/>
                <w:szCs w:val="24"/>
                <w:lang w:val="en-GB"/>
              </w:rPr>
              <w:t>activities</w:t>
            </w:r>
          </w:p>
        </w:tc>
        <w:tc>
          <w:tcPr>
            <w:tcW w:w="2268" w:type="dxa"/>
            <w:shd w:val="clear" w:color="auto" w:fill="341583" w:themeFill="accent2" w:themeFillShade="80"/>
            <w:vAlign w:val="center"/>
          </w:tcPr>
          <w:p w14:paraId="10EAD35E" w14:textId="77777777" w:rsidR="002C7ACB" w:rsidRPr="006A0DBA"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6A0DBA">
              <w:rPr>
                <w:b/>
                <w:bCs/>
                <w:noProof w:val="0"/>
                <w:color w:val="FFFFFF" w:themeColor="background1"/>
                <w:sz w:val="20"/>
                <w:szCs w:val="24"/>
                <w:lang w:val="en-GB"/>
              </w:rPr>
              <w:t>Suggested resources</w:t>
            </w:r>
          </w:p>
        </w:tc>
        <w:tc>
          <w:tcPr>
            <w:tcW w:w="1984" w:type="dxa"/>
            <w:shd w:val="clear" w:color="auto" w:fill="341583" w:themeFill="accent2" w:themeFillShade="80"/>
            <w:vAlign w:val="center"/>
          </w:tcPr>
          <w:p w14:paraId="1BBB8768" w14:textId="77777777" w:rsidR="002C7ACB" w:rsidRPr="006A0DBA"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6A0DBA">
              <w:rPr>
                <w:b/>
                <w:bCs/>
                <w:noProof w:val="0"/>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0446547C" w14:textId="77777777" w:rsidR="002C7ACB" w:rsidRPr="006A0DBA" w:rsidRDefault="002C7ACB" w:rsidP="0008761B">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6A0DBA">
              <w:rPr>
                <w:b/>
                <w:bCs/>
                <w:noProof w:val="0"/>
                <w:color w:val="FFFFFF" w:themeColor="background1"/>
                <w:sz w:val="20"/>
                <w:szCs w:val="24"/>
                <w:lang w:val="en-GB"/>
              </w:rPr>
              <w:t>Which skills could be acquired through teaching and delivery in this lesson?</w:t>
            </w:r>
          </w:p>
        </w:tc>
      </w:tr>
      <w:tr w:rsidR="002C7ACB" w:rsidRPr="003A19A2" w14:paraId="71AB617F"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0F52AC5F" w14:textId="70D92E03" w:rsidR="002C7ACB" w:rsidRPr="003A19A2" w:rsidRDefault="002C7ACB">
            <w:pPr>
              <w:pStyle w:val="TableHeading"/>
              <w:rPr>
                <w:noProof w:val="0"/>
                <w:color w:val="FFFFFF" w:themeColor="background1"/>
                <w:lang w:val="en-GB"/>
              </w:rPr>
            </w:pPr>
            <w:r w:rsidRPr="003A19A2">
              <w:rPr>
                <w:b/>
                <w:bCs/>
                <w:noProof w:val="0"/>
                <w:color w:val="000000" w:themeColor="text1"/>
                <w:lang w:val="en-GB"/>
              </w:rPr>
              <w:t xml:space="preserve">Week </w:t>
            </w:r>
            <w:r w:rsidR="003C1B4C" w:rsidRPr="003A19A2">
              <w:rPr>
                <w:b/>
                <w:bCs/>
                <w:noProof w:val="0"/>
                <w:color w:val="000000" w:themeColor="text1"/>
                <w:lang w:val="en-GB"/>
              </w:rPr>
              <w:t>7</w:t>
            </w:r>
            <w:r w:rsidRPr="003A19A2">
              <w:rPr>
                <w:b/>
                <w:bCs/>
                <w:noProof w:val="0"/>
                <w:color w:val="000000" w:themeColor="text1"/>
                <w:lang w:val="en-GB"/>
              </w:rPr>
              <w:br/>
              <w:t>Lesson 1</w:t>
            </w:r>
          </w:p>
        </w:tc>
      </w:tr>
      <w:tr w:rsidR="00410620" w:rsidRPr="003A19A2" w14:paraId="1B0D10BE" w14:textId="77777777" w:rsidTr="02576881">
        <w:trPr>
          <w:trHeight w:val="1385"/>
        </w:trPr>
        <w:tc>
          <w:tcPr>
            <w:cnfStyle w:val="001000000000" w:firstRow="0" w:lastRow="0" w:firstColumn="1" w:lastColumn="0" w:oddVBand="0" w:evenVBand="0" w:oddHBand="0" w:evenHBand="0" w:firstRowFirstColumn="0" w:firstRowLastColumn="0" w:lastRowFirstColumn="0" w:lastRowLastColumn="0"/>
            <w:tcW w:w="1696" w:type="dxa"/>
          </w:tcPr>
          <w:p w14:paraId="228821E6" w14:textId="77777777" w:rsidR="00410620" w:rsidRPr="003A19A2" w:rsidRDefault="00410620" w:rsidP="00410620">
            <w:pPr>
              <w:autoSpaceDE w:val="0"/>
              <w:autoSpaceDN w:val="0"/>
              <w:adjustRightInd w:val="0"/>
              <w:spacing w:before="40" w:after="40" w:line="200" w:lineRule="atLeast"/>
              <w:rPr>
                <w:b w:val="0"/>
                <w:bCs w:val="0"/>
                <w:color w:val="000000"/>
                <w:sz w:val="18"/>
                <w:szCs w:val="18"/>
              </w:rPr>
            </w:pPr>
            <w:r w:rsidRPr="003A19A2">
              <w:rPr>
                <w:color w:val="000000"/>
                <w:sz w:val="18"/>
                <w:szCs w:val="18"/>
              </w:rPr>
              <w:t>Topic 12.1.4: Domain name system (DNS)</w:t>
            </w:r>
          </w:p>
          <w:p w14:paraId="5B8947E0" w14:textId="77777777" w:rsidR="00410620" w:rsidRPr="003A19A2" w:rsidRDefault="00410620" w:rsidP="00410620">
            <w:pPr>
              <w:autoSpaceDE w:val="0"/>
              <w:autoSpaceDN w:val="0"/>
              <w:adjustRightInd w:val="0"/>
              <w:spacing w:before="40" w:after="40" w:line="200" w:lineRule="atLeast"/>
              <w:rPr>
                <w:rFonts w:eastAsia="Open Sans" w:cs="Open Sans"/>
                <w:b w:val="0"/>
                <w:bCs w:val="0"/>
                <w:color w:val="000000" w:themeColor="text1"/>
                <w:sz w:val="18"/>
                <w:szCs w:val="18"/>
              </w:rPr>
            </w:pPr>
          </w:p>
          <w:p w14:paraId="3C97359D" w14:textId="7BFE5937" w:rsidR="00410620" w:rsidRDefault="003C1507" w:rsidP="00410620">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410620" w:rsidRPr="003A19A2">
              <w:rPr>
                <w:rFonts w:eastAsia="Open Sans" w:cs="Open Sans"/>
                <w:color w:val="000000" w:themeColor="text1"/>
                <w:sz w:val="18"/>
                <w:szCs w:val="18"/>
              </w:rPr>
              <w:t xml:space="preserve"> </w:t>
            </w:r>
          </w:p>
          <w:p w14:paraId="3DE62050" w14:textId="77777777" w:rsidR="001F7152" w:rsidRPr="003A19A2" w:rsidRDefault="001F7152" w:rsidP="00410620">
            <w:pPr>
              <w:autoSpaceDE w:val="0"/>
              <w:autoSpaceDN w:val="0"/>
              <w:adjustRightInd w:val="0"/>
              <w:spacing w:before="40" w:after="40" w:line="200" w:lineRule="atLeast"/>
              <w:rPr>
                <w:rFonts w:eastAsia="Open Sans" w:cs="Open Sans"/>
                <w:b w:val="0"/>
                <w:bCs w:val="0"/>
                <w:color w:val="000000" w:themeColor="text1"/>
                <w:sz w:val="18"/>
                <w:szCs w:val="18"/>
              </w:rPr>
            </w:pPr>
          </w:p>
          <w:p w14:paraId="56C82CB0" w14:textId="0FF0AEB1" w:rsidR="00410620" w:rsidRPr="003A19A2" w:rsidRDefault="00410620" w:rsidP="00410620">
            <w:pPr>
              <w:pStyle w:val="TableText"/>
              <w:rPr>
                <w:rFonts w:asciiTheme="minorHAnsi" w:hAnsiTheme="minorHAnsi"/>
                <w:noProof w:val="0"/>
                <w:sz w:val="18"/>
                <w:szCs w:val="18"/>
                <w:lang w:val="en-GB"/>
              </w:rPr>
            </w:pPr>
            <w:r w:rsidRPr="003A19A2">
              <w:rPr>
                <w:rFonts w:asciiTheme="minorHAnsi" w:eastAsia="Open Sans" w:hAnsiTheme="minorHAnsi" w:cs="Open Sans"/>
                <w:b w:val="0"/>
                <w:bCs w:val="0"/>
                <w:noProof w:val="0"/>
                <w:sz w:val="18"/>
                <w:szCs w:val="18"/>
                <w:lang w:val="en-GB"/>
              </w:rPr>
              <w:t>DNS</w:t>
            </w:r>
          </w:p>
        </w:tc>
        <w:tc>
          <w:tcPr>
            <w:tcW w:w="2552" w:type="dxa"/>
          </w:tcPr>
          <w:p w14:paraId="1F6A69EF" w14:textId="77777777" w:rsidR="00410620" w:rsidRPr="0028692F" w:rsidRDefault="00410620"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r w:rsidRPr="0028692F">
              <w:rPr>
                <w:rFonts w:asciiTheme="minorHAnsi" w:eastAsia="Open Sans" w:hAnsiTheme="minorHAnsi"/>
                <w:b/>
                <w:bCs/>
                <w:color w:val="000000" w:themeColor="text1"/>
                <w:sz w:val="18"/>
                <w:szCs w:val="18"/>
              </w:rPr>
              <w:t>12.1.4 Domain name system (DNS)</w:t>
            </w:r>
          </w:p>
          <w:p w14:paraId="506EC10D" w14:textId="77777777" w:rsidR="00410620" w:rsidRPr="003A19A2" w:rsidRDefault="00410620"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p>
          <w:p w14:paraId="43F0F7A6" w14:textId="5045E504" w:rsidR="00410620" w:rsidRDefault="000130CE"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410620" w:rsidRPr="003A19A2">
              <w:rPr>
                <w:rFonts w:asciiTheme="minorHAnsi" w:eastAsia="Open Sans" w:hAnsiTheme="minorHAnsi"/>
                <w:color w:val="000000" w:themeColor="text1"/>
                <w:sz w:val="18"/>
                <w:szCs w:val="18"/>
              </w:rPr>
              <w:t xml:space="preserve"> </w:t>
            </w:r>
          </w:p>
          <w:p w14:paraId="6264F41E" w14:textId="77777777" w:rsidR="0028692F" w:rsidRPr="003A19A2" w:rsidRDefault="0028692F" w:rsidP="0028692F">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p>
          <w:p w14:paraId="0E5972AD" w14:textId="77777777" w:rsidR="00410620" w:rsidRPr="003A19A2" w:rsidRDefault="00410620"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18910262" w14:textId="77777777" w:rsidR="00410620" w:rsidRPr="003A19A2" w:rsidRDefault="00410620"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0E153189" w14:textId="77777777" w:rsidR="00410620" w:rsidRPr="003A19A2" w:rsidRDefault="00410620"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5E1A16A1" w14:textId="77777777" w:rsidR="00410620" w:rsidRPr="003A19A2" w:rsidRDefault="00410620"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29E311BB" w14:textId="77777777" w:rsidR="00410620" w:rsidRPr="003A19A2" w:rsidRDefault="00410620"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072BF45A" w14:textId="77777777" w:rsidR="00410620" w:rsidRPr="003A19A2" w:rsidRDefault="00410620"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3C49C3C3" w14:textId="77777777" w:rsidR="00410620" w:rsidRPr="003A19A2" w:rsidRDefault="00410620"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74E7E9FA" w14:textId="77777777" w:rsidR="00410620" w:rsidRPr="003A19A2" w:rsidRDefault="00410620" w:rsidP="00410620">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p>
          <w:p w14:paraId="0008095F" w14:textId="0ABF3783" w:rsidR="00410620" w:rsidRDefault="003C1507" w:rsidP="00410620">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6D35FD" w:themeColor="accent1" w:themeShade="BF"/>
                <w:sz w:val="18"/>
                <w:szCs w:val="18"/>
              </w:rPr>
            </w:pPr>
            <w:r w:rsidRPr="003C1507">
              <w:rPr>
                <w:rFonts w:asciiTheme="minorHAnsi" w:eastAsia="Open Sans" w:hAnsiTheme="minorHAnsi"/>
                <w:color w:val="6D35FD" w:themeColor="accent1" w:themeShade="BF"/>
                <w:sz w:val="18"/>
                <w:szCs w:val="18"/>
              </w:rPr>
              <w:t>Students will be able to:</w:t>
            </w:r>
          </w:p>
          <w:p w14:paraId="706F7623" w14:textId="77777777" w:rsidR="001F7152" w:rsidRPr="003A19A2" w:rsidRDefault="001F7152" w:rsidP="00410620">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p>
          <w:p w14:paraId="4F5C2434" w14:textId="77777777" w:rsidR="00410620" w:rsidRPr="003A19A2" w:rsidRDefault="00410620"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interpret and complete a diagrammatic representation of how the DNS works. </w:t>
            </w:r>
          </w:p>
          <w:p w14:paraId="586736F9" w14:textId="77777777" w:rsidR="00410620" w:rsidRPr="003A19A2" w:rsidRDefault="00410620" w:rsidP="00410620">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4678" w:type="dxa"/>
          </w:tcPr>
          <w:p w14:paraId="1CE5BC8E" w14:textId="737959BA" w:rsidR="00410620" w:rsidRPr="003A19A2" w:rsidRDefault="002E3040" w:rsidP="00410620">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410620" w:rsidRPr="003A19A2">
              <w:rPr>
                <w:rFonts w:cs="Open Sans"/>
                <w:color w:val="auto"/>
                <w:sz w:val="18"/>
                <w:szCs w:val="18"/>
              </w:rPr>
              <w:t>  </w:t>
            </w:r>
          </w:p>
          <w:p w14:paraId="347F56A6" w14:textId="77777777" w:rsidR="00410620" w:rsidRPr="003A19A2" w:rsidRDefault="00410620" w:rsidP="00277C48">
            <w:pPr>
              <w:numPr>
                <w:ilvl w:val="0"/>
                <w:numId w:val="18"/>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DNS</w:t>
            </w:r>
          </w:p>
          <w:p w14:paraId="142BE796" w14:textId="77777777" w:rsidR="00410620" w:rsidRPr="003A19A2" w:rsidRDefault="00410620" w:rsidP="00277C48">
            <w:pPr>
              <w:numPr>
                <w:ilvl w:val="0"/>
                <w:numId w:val="19"/>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Teacher demonstrates a diagram of the process by which DNS converts a domain name into an IP address (see p47)</w:t>
            </w:r>
          </w:p>
          <w:p w14:paraId="736031B1" w14:textId="77777777" w:rsidR="00410620" w:rsidRPr="003A19A2" w:rsidRDefault="00410620" w:rsidP="00277C48">
            <w:pPr>
              <w:numPr>
                <w:ilvl w:val="0"/>
                <w:numId w:val="20"/>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definition, function, characteristics, operation, benefit and drawbacks, as well as why DNS is needed</w:t>
            </w:r>
          </w:p>
          <w:p w14:paraId="4C5F4916" w14:textId="77777777" w:rsidR="00410620" w:rsidRPr="003A19A2" w:rsidRDefault="00410620" w:rsidP="00277C48">
            <w:pPr>
              <w:numPr>
                <w:ilvl w:val="0"/>
                <w:numId w:val="23"/>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Look for quizzes about DNS on platforms like </w:t>
            </w:r>
            <w:proofErr w:type="spellStart"/>
            <w:r w:rsidRPr="003A19A2">
              <w:rPr>
                <w:rFonts w:cs="Open Sans"/>
                <w:color w:val="auto"/>
                <w:sz w:val="18"/>
                <w:szCs w:val="18"/>
              </w:rPr>
              <w:t>Blooket</w:t>
            </w:r>
            <w:proofErr w:type="spellEnd"/>
            <w:r w:rsidRPr="003A19A2">
              <w:rPr>
                <w:rFonts w:cs="Open Sans"/>
                <w:color w:val="auto"/>
                <w:sz w:val="18"/>
                <w:szCs w:val="18"/>
              </w:rPr>
              <w:t>/ Kahoot/ Quizlet/ Quizizz/ Socrative/ etc. </w:t>
            </w:r>
          </w:p>
          <w:p w14:paraId="7E83BF82" w14:textId="77777777" w:rsidR="00410620" w:rsidRPr="003A19A2" w:rsidRDefault="00410620" w:rsidP="0028692F">
            <w:pPr>
              <w:spacing w:after="0"/>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1F56DB5C" w14:textId="333D47EC" w:rsidR="00410620" w:rsidRPr="003A19A2" w:rsidRDefault="002E3040" w:rsidP="00410620">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410620" w:rsidRPr="003A19A2">
              <w:rPr>
                <w:rFonts w:cs="Open Sans"/>
                <w:color w:val="auto"/>
                <w:sz w:val="18"/>
                <w:szCs w:val="18"/>
              </w:rPr>
              <w:t> </w:t>
            </w:r>
          </w:p>
          <w:p w14:paraId="622A1915" w14:textId="77777777" w:rsidR="00410620" w:rsidRPr="003A19A2" w:rsidRDefault="00410620" w:rsidP="00277C48">
            <w:pPr>
              <w:numPr>
                <w:ilvl w:val="0"/>
                <w:numId w:val="21"/>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make up quiz questions to demonstrate their understanding</w:t>
            </w:r>
          </w:p>
          <w:p w14:paraId="0AB4E2E6" w14:textId="77777777" w:rsidR="00410620" w:rsidRPr="003A19A2" w:rsidRDefault="00410620" w:rsidP="00410620">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04113178" w14:textId="5819DE2E" w:rsidR="00410620" w:rsidRPr="003A19A2" w:rsidRDefault="002D2D1D" w:rsidP="00410620">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410620" w:rsidRPr="003A19A2">
              <w:rPr>
                <w:rFonts w:cs="Open Sans"/>
                <w:color w:val="000000" w:themeColor="text1"/>
                <w:sz w:val="18"/>
                <w:szCs w:val="18"/>
              </w:rPr>
              <w:t xml:space="preserve">pp. 46-47 </w:t>
            </w:r>
            <w:r w:rsidR="00410620" w:rsidRPr="003A19A2">
              <w:rPr>
                <w:rFonts w:eastAsia="Open Sans" w:cs="Open Sans"/>
                <w:color w:val="000000" w:themeColor="text1"/>
                <w:sz w:val="18"/>
                <w:szCs w:val="18"/>
              </w:rPr>
              <w:t xml:space="preserve"> </w:t>
            </w:r>
          </w:p>
          <w:p w14:paraId="22A37F38" w14:textId="77777777" w:rsidR="00410620" w:rsidRPr="003A19A2" w:rsidRDefault="00410620" w:rsidP="00410620">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54076489" w14:textId="77777777" w:rsidR="00270C71" w:rsidRDefault="00410620" w:rsidP="00410620">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3A19A2">
              <w:rPr>
                <w:rFonts w:eastAsia="Open Sans" w:cs="Open Sans"/>
                <w:color w:val="000000" w:themeColor="text1"/>
                <w:sz w:val="18"/>
                <w:szCs w:val="18"/>
              </w:rPr>
              <w:t xml:space="preserve">Computerphile video: </w:t>
            </w:r>
          </w:p>
          <w:p w14:paraId="75544AC7" w14:textId="152F561D" w:rsidR="00410620" w:rsidRPr="003A19A2" w:rsidRDefault="00410620" w:rsidP="00410620">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3A19A2">
              <w:rPr>
                <w:sz w:val="18"/>
                <w:szCs w:val="18"/>
              </w:rPr>
              <w:t xml:space="preserve"> </w:t>
            </w:r>
            <w:hyperlink r:id="rId34" w:history="1">
              <w:r w:rsidRPr="00B94107">
                <w:rPr>
                  <w:rStyle w:val="Hyperlink"/>
                  <w:color w:val="000000" w:themeColor="text1"/>
                  <w:sz w:val="18"/>
                  <w:szCs w:val="18"/>
                </w:rPr>
                <w:t>https://www.youtube.com/watch?v=uOfonONtIuk</w:t>
              </w:r>
            </w:hyperlink>
          </w:p>
          <w:p w14:paraId="58714F5F" w14:textId="77777777" w:rsidR="00410620" w:rsidRPr="003A19A2" w:rsidRDefault="00410620" w:rsidP="00410620">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1984" w:type="dxa"/>
          </w:tcPr>
          <w:p w14:paraId="265D735B" w14:textId="60CBAC11"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Analysis</w:t>
            </w:r>
          </w:p>
          <w:p w14:paraId="094DA2EE" w14:textId="78E1C666"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Communication</w:t>
            </w:r>
          </w:p>
          <w:p w14:paraId="31091713" w14:textId="02C422C1" w:rsidR="19D835E2" w:rsidRPr="00A20589" w:rsidRDefault="19D835E2"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Interpretation</w:t>
            </w:r>
          </w:p>
          <w:p w14:paraId="2E9BD965" w14:textId="7783990E"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tcPr>
          <w:p w14:paraId="421717E2" w14:textId="454CAA64" w:rsidR="02576881" w:rsidRPr="00A20589" w:rsidRDefault="02576881" w:rsidP="00A2058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Intellectual interest and curiosity</w:t>
            </w:r>
          </w:p>
          <w:p w14:paraId="728AD694" w14:textId="7A535969" w:rsidR="02576881" w:rsidRPr="00A20589" w:rsidRDefault="02576881" w:rsidP="00A2058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Critical thinking</w:t>
            </w:r>
          </w:p>
          <w:p w14:paraId="23EF270A" w14:textId="12A1590A" w:rsidR="02576881" w:rsidRPr="00A20589" w:rsidRDefault="02576881" w:rsidP="00A2058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Analysis</w:t>
            </w:r>
          </w:p>
          <w:p w14:paraId="091B3612" w14:textId="1BDAB060" w:rsidR="02576881" w:rsidRPr="00A20589" w:rsidRDefault="00424F63" w:rsidP="00A2058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Interpretation</w:t>
            </w:r>
          </w:p>
        </w:tc>
      </w:tr>
    </w:tbl>
    <w:p w14:paraId="64EBA65F" w14:textId="77777777" w:rsidR="006A0DBA" w:rsidRDefault="006A0DBA">
      <w:r>
        <w:br w:type="page"/>
      </w:r>
    </w:p>
    <w:tbl>
      <w:tblPr>
        <w:tblStyle w:val="GridTable6ColourfulAccent1"/>
        <w:tblW w:w="15163" w:type="dxa"/>
        <w:tblLayout w:type="fixed"/>
        <w:tblLook w:val="04A0" w:firstRow="1" w:lastRow="0" w:firstColumn="1" w:lastColumn="0" w:noHBand="0" w:noVBand="1"/>
      </w:tblPr>
      <w:tblGrid>
        <w:gridCol w:w="1696"/>
        <w:gridCol w:w="2552"/>
        <w:gridCol w:w="4678"/>
        <w:gridCol w:w="2268"/>
        <w:gridCol w:w="1984"/>
        <w:gridCol w:w="1985"/>
      </w:tblGrid>
      <w:tr w:rsidR="00410620" w:rsidRPr="003A19A2" w14:paraId="677ADA00" w14:textId="77777777" w:rsidTr="006A0DBA">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5F47FB26" w14:textId="49628DED" w:rsidR="00410620" w:rsidRPr="003A19A2" w:rsidRDefault="00410620" w:rsidP="00410620">
            <w:pPr>
              <w:pStyle w:val="TableHeading"/>
              <w:rPr>
                <w:noProof w:val="0"/>
                <w:lang w:val="en-GB"/>
              </w:rPr>
            </w:pPr>
            <w:r w:rsidRPr="003A19A2">
              <w:rPr>
                <w:b/>
                <w:bCs/>
                <w:noProof w:val="0"/>
                <w:color w:val="000000" w:themeColor="text1"/>
                <w:lang w:val="en-GB"/>
              </w:rPr>
              <w:t>Week 7</w:t>
            </w:r>
            <w:r w:rsidRPr="003A19A2">
              <w:rPr>
                <w:b/>
                <w:bCs/>
                <w:noProof w:val="0"/>
                <w:color w:val="000000" w:themeColor="text1"/>
                <w:lang w:val="en-GB"/>
              </w:rPr>
              <w:br/>
              <w:t>Lesson 2</w:t>
            </w:r>
          </w:p>
        </w:tc>
      </w:tr>
      <w:tr w:rsidR="00406939" w:rsidRPr="00F55066" w14:paraId="379D5FC1" w14:textId="77777777" w:rsidTr="00270C71">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696" w:type="dxa"/>
            <w:shd w:val="clear" w:color="auto" w:fill="auto"/>
          </w:tcPr>
          <w:p w14:paraId="72AE823F" w14:textId="77777777" w:rsidR="00406939" w:rsidRPr="003A19A2" w:rsidRDefault="00406939" w:rsidP="00406939">
            <w:pPr>
              <w:autoSpaceDE w:val="0"/>
              <w:autoSpaceDN w:val="0"/>
              <w:adjustRightInd w:val="0"/>
              <w:spacing w:before="40" w:after="40" w:line="200" w:lineRule="atLeast"/>
              <w:rPr>
                <w:color w:val="000000"/>
                <w:sz w:val="18"/>
                <w:szCs w:val="18"/>
              </w:rPr>
            </w:pPr>
            <w:r w:rsidRPr="003A19A2">
              <w:rPr>
                <w:b w:val="0"/>
                <w:bCs w:val="0"/>
                <w:color w:val="000000"/>
                <w:sz w:val="18"/>
                <w:szCs w:val="18"/>
              </w:rPr>
              <w:t>12.2 The internet of things (IoT)</w:t>
            </w:r>
          </w:p>
          <w:p w14:paraId="2BC7A94B" w14:textId="77777777" w:rsidR="00406939" w:rsidRPr="003A19A2" w:rsidRDefault="00406939" w:rsidP="00406939">
            <w:pPr>
              <w:autoSpaceDE w:val="0"/>
              <w:autoSpaceDN w:val="0"/>
              <w:adjustRightInd w:val="0"/>
              <w:spacing w:before="40" w:after="40" w:line="200" w:lineRule="atLeast"/>
              <w:rPr>
                <w:b w:val="0"/>
                <w:bCs w:val="0"/>
                <w:color w:val="000000"/>
                <w:sz w:val="18"/>
                <w:szCs w:val="18"/>
              </w:rPr>
            </w:pPr>
          </w:p>
          <w:p w14:paraId="25B66635" w14:textId="77777777" w:rsidR="00406939" w:rsidRPr="003A19A2" w:rsidRDefault="00406939" w:rsidP="00406939">
            <w:pPr>
              <w:autoSpaceDE w:val="0"/>
              <w:autoSpaceDN w:val="0"/>
              <w:adjustRightInd w:val="0"/>
              <w:spacing w:before="40" w:after="40" w:line="200" w:lineRule="atLeast"/>
              <w:rPr>
                <w:b w:val="0"/>
                <w:bCs w:val="0"/>
                <w:color w:val="000000"/>
                <w:sz w:val="18"/>
                <w:szCs w:val="18"/>
              </w:rPr>
            </w:pPr>
            <w:r w:rsidRPr="003A19A2">
              <w:rPr>
                <w:color w:val="000000"/>
                <w:sz w:val="18"/>
                <w:szCs w:val="18"/>
              </w:rPr>
              <w:t>Topic 12.2.1: The IoT stack</w:t>
            </w:r>
          </w:p>
          <w:p w14:paraId="617BCF6D" w14:textId="77777777" w:rsidR="00406939" w:rsidRPr="003A19A2" w:rsidRDefault="00406939" w:rsidP="00277C48">
            <w:pPr>
              <w:pStyle w:val="ListParagraph"/>
              <w:numPr>
                <w:ilvl w:val="0"/>
                <w:numId w:val="44"/>
              </w:numPr>
              <w:autoSpaceDE w:val="0"/>
              <w:autoSpaceDN w:val="0"/>
              <w:adjustRightInd w:val="0"/>
              <w:spacing w:before="40" w:after="40" w:line="200" w:lineRule="atLeast"/>
              <w:ind w:left="447"/>
              <w:rPr>
                <w:rFonts w:asciiTheme="minorHAnsi" w:eastAsia="Open Sans" w:hAnsiTheme="minorHAnsi" w:cs="Open Sans"/>
                <w:sz w:val="18"/>
                <w:szCs w:val="18"/>
              </w:rPr>
            </w:pPr>
            <w:r w:rsidRPr="003A19A2">
              <w:rPr>
                <w:rFonts w:asciiTheme="minorHAnsi" w:eastAsia="Open Sans" w:hAnsiTheme="minorHAnsi" w:cs="Open Sans"/>
                <w:sz w:val="18"/>
                <w:szCs w:val="18"/>
              </w:rPr>
              <w:t>Device hardware</w:t>
            </w:r>
          </w:p>
          <w:p w14:paraId="65D17012" w14:textId="77777777" w:rsidR="00406939" w:rsidRPr="003A19A2" w:rsidRDefault="00406939" w:rsidP="00277C48">
            <w:pPr>
              <w:pStyle w:val="ListParagraph"/>
              <w:numPr>
                <w:ilvl w:val="0"/>
                <w:numId w:val="44"/>
              </w:numPr>
              <w:autoSpaceDE w:val="0"/>
              <w:autoSpaceDN w:val="0"/>
              <w:adjustRightInd w:val="0"/>
              <w:spacing w:before="40" w:after="40" w:line="200" w:lineRule="atLeast"/>
              <w:ind w:left="447"/>
              <w:rPr>
                <w:rFonts w:asciiTheme="minorHAnsi" w:eastAsia="Open Sans" w:hAnsiTheme="minorHAnsi" w:cs="Open Sans"/>
                <w:sz w:val="18"/>
                <w:szCs w:val="18"/>
              </w:rPr>
            </w:pPr>
            <w:r w:rsidRPr="003A19A2">
              <w:rPr>
                <w:rFonts w:asciiTheme="minorHAnsi" w:eastAsia="Open Sans" w:hAnsiTheme="minorHAnsi" w:cs="Open Sans"/>
                <w:sz w:val="18"/>
                <w:szCs w:val="18"/>
              </w:rPr>
              <w:t>Device software</w:t>
            </w:r>
          </w:p>
          <w:p w14:paraId="2EC55CD3" w14:textId="77777777" w:rsidR="00406939" w:rsidRPr="003A19A2" w:rsidRDefault="00406939" w:rsidP="00406939">
            <w:pPr>
              <w:autoSpaceDE w:val="0"/>
              <w:autoSpaceDN w:val="0"/>
              <w:adjustRightInd w:val="0"/>
              <w:spacing w:before="40" w:after="40" w:line="200" w:lineRule="atLeast"/>
              <w:rPr>
                <w:rFonts w:eastAsia="Open Sans" w:cs="Open Sans"/>
                <w:b w:val="0"/>
                <w:bCs w:val="0"/>
                <w:color w:val="000000" w:themeColor="text1"/>
                <w:sz w:val="18"/>
                <w:szCs w:val="18"/>
              </w:rPr>
            </w:pPr>
          </w:p>
          <w:p w14:paraId="6486CEE9" w14:textId="21FB08BD" w:rsidR="00406939" w:rsidRDefault="003C1507" w:rsidP="00406939">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406939" w:rsidRPr="003A19A2">
              <w:rPr>
                <w:rFonts w:eastAsia="Open Sans" w:cs="Open Sans"/>
                <w:color w:val="000000" w:themeColor="text1"/>
                <w:sz w:val="18"/>
                <w:szCs w:val="18"/>
              </w:rPr>
              <w:t xml:space="preserve"> </w:t>
            </w:r>
          </w:p>
          <w:p w14:paraId="618F0777" w14:textId="77777777" w:rsidR="001F7152" w:rsidRPr="003A19A2" w:rsidRDefault="001F7152" w:rsidP="00406939">
            <w:pPr>
              <w:autoSpaceDE w:val="0"/>
              <w:autoSpaceDN w:val="0"/>
              <w:adjustRightInd w:val="0"/>
              <w:spacing w:before="40" w:after="40" w:line="200" w:lineRule="atLeast"/>
              <w:rPr>
                <w:rFonts w:eastAsia="Open Sans" w:cs="Open Sans"/>
                <w:b w:val="0"/>
                <w:bCs w:val="0"/>
                <w:color w:val="000000" w:themeColor="text1"/>
                <w:sz w:val="18"/>
                <w:szCs w:val="18"/>
              </w:rPr>
            </w:pPr>
          </w:p>
          <w:p w14:paraId="6F0A1773" w14:textId="22BCACB1" w:rsidR="00406939" w:rsidRPr="003A19A2" w:rsidRDefault="00406939" w:rsidP="00406939">
            <w:pPr>
              <w:pStyle w:val="TableText"/>
              <w:rPr>
                <w:rFonts w:asciiTheme="minorHAnsi" w:hAnsiTheme="minorHAnsi"/>
                <w:noProof w:val="0"/>
                <w:sz w:val="18"/>
                <w:szCs w:val="18"/>
                <w:lang w:val="en-GB"/>
              </w:rPr>
            </w:pPr>
            <w:r w:rsidRPr="003A19A2">
              <w:rPr>
                <w:rFonts w:asciiTheme="minorHAnsi" w:eastAsia="Open Sans" w:hAnsiTheme="minorHAnsi" w:cs="Open Sans"/>
                <w:b w:val="0"/>
                <w:bCs w:val="0"/>
                <w:noProof w:val="0"/>
                <w:sz w:val="18"/>
                <w:szCs w:val="18"/>
                <w:lang w:val="en-GB"/>
              </w:rPr>
              <w:t>Hardware and software of the IoT</w:t>
            </w:r>
          </w:p>
        </w:tc>
        <w:tc>
          <w:tcPr>
            <w:tcW w:w="2552" w:type="dxa"/>
            <w:shd w:val="clear" w:color="auto" w:fill="auto"/>
          </w:tcPr>
          <w:p w14:paraId="3B39D94B" w14:textId="77777777" w:rsidR="00406939" w:rsidRDefault="00406939" w:rsidP="00406939">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28692F">
              <w:rPr>
                <w:rFonts w:asciiTheme="minorHAnsi" w:hAnsiTheme="minorHAnsi"/>
                <w:b/>
                <w:bCs/>
                <w:sz w:val="18"/>
                <w:szCs w:val="18"/>
              </w:rPr>
              <w:t xml:space="preserve">12.2.1 The IoT stack: </w:t>
            </w:r>
          </w:p>
          <w:p w14:paraId="75CD4D85" w14:textId="77777777" w:rsidR="00270C71" w:rsidRPr="0028692F" w:rsidRDefault="00270C71" w:rsidP="00406939">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3551E7AA" w14:textId="77777777" w:rsidR="00406939" w:rsidRPr="0028692F" w:rsidRDefault="00406939" w:rsidP="00277C48">
            <w:pPr>
              <w:pStyle w:val="Default"/>
              <w:numPr>
                <w:ilvl w:val="0"/>
                <w:numId w:val="45"/>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28692F">
              <w:rPr>
                <w:rFonts w:asciiTheme="minorHAnsi" w:hAnsiTheme="minorHAnsi"/>
                <w:b/>
                <w:bCs/>
                <w:sz w:val="18"/>
                <w:szCs w:val="18"/>
              </w:rPr>
              <w:t xml:space="preserve">a) Device hardware </w:t>
            </w:r>
          </w:p>
          <w:p w14:paraId="2231414C" w14:textId="77777777" w:rsidR="00406939" w:rsidRPr="0028692F" w:rsidRDefault="00406939" w:rsidP="00406939">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28692F">
              <w:rPr>
                <w:rFonts w:asciiTheme="minorHAnsi" w:hAnsiTheme="minorHAnsi"/>
                <w:b/>
                <w:bCs/>
                <w:sz w:val="18"/>
                <w:szCs w:val="18"/>
              </w:rPr>
              <w:t xml:space="preserve">b) Device software: </w:t>
            </w:r>
          </w:p>
          <w:p w14:paraId="56A2C099" w14:textId="77777777" w:rsidR="00406939" w:rsidRPr="003A19A2" w:rsidRDefault="00406939"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Operating system </w:t>
            </w:r>
          </w:p>
          <w:p w14:paraId="3CC38C11" w14:textId="77777777" w:rsidR="00406939" w:rsidRPr="003A19A2" w:rsidRDefault="00406939"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Applications </w:t>
            </w:r>
          </w:p>
          <w:p w14:paraId="34E143E4" w14:textId="77777777" w:rsidR="00406939" w:rsidRPr="003A19A2" w:rsidRDefault="00406939"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40F641E4" w14:textId="6B9110CF" w:rsidR="00406939" w:rsidRDefault="000130C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406939" w:rsidRPr="003A19A2">
              <w:rPr>
                <w:rFonts w:asciiTheme="minorHAnsi" w:eastAsia="Open Sans" w:hAnsiTheme="minorHAnsi"/>
                <w:color w:val="000000" w:themeColor="text1"/>
                <w:sz w:val="18"/>
                <w:szCs w:val="18"/>
              </w:rPr>
              <w:t xml:space="preserve"> </w:t>
            </w:r>
          </w:p>
          <w:p w14:paraId="11038F5A" w14:textId="77777777" w:rsidR="0028692F" w:rsidRPr="003A19A2" w:rsidRDefault="0028692F"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424AAD48" w14:textId="77777777" w:rsidR="00406939" w:rsidRPr="003A19A2" w:rsidRDefault="00406939"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45E67ABF" w14:textId="77777777" w:rsidR="00406939" w:rsidRPr="003A19A2" w:rsidRDefault="00406939"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35FFD830" w14:textId="77777777" w:rsidR="00406939" w:rsidRPr="003A19A2" w:rsidRDefault="00406939"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33158B5F" w14:textId="77777777" w:rsidR="00406939" w:rsidRPr="003A19A2" w:rsidRDefault="00406939"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5C907E7F" w14:textId="77777777" w:rsidR="00406939" w:rsidRPr="003A19A2" w:rsidRDefault="00406939"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2E51B6D0" w14:textId="77777777" w:rsidR="00406939" w:rsidRPr="003A19A2" w:rsidRDefault="00406939"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0FDF19E4" w14:textId="77777777" w:rsidR="00406939" w:rsidRPr="003A19A2" w:rsidRDefault="00406939"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7CF0E883" w14:textId="77777777" w:rsidR="00406939" w:rsidRPr="003A19A2" w:rsidRDefault="00406939" w:rsidP="00406939">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713294BB" w14:textId="77777777" w:rsidR="00406939" w:rsidRPr="003A19A2" w:rsidRDefault="00406939" w:rsidP="00406939">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4678" w:type="dxa"/>
            <w:shd w:val="clear" w:color="auto" w:fill="auto"/>
          </w:tcPr>
          <w:p w14:paraId="4114DBA2" w14:textId="3213A1F0" w:rsidR="00406939" w:rsidRPr="003A19A2" w:rsidRDefault="002E3040" w:rsidP="00406939">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406939" w:rsidRPr="003A19A2">
              <w:rPr>
                <w:rFonts w:cs="Open Sans"/>
                <w:color w:val="auto"/>
                <w:sz w:val="18"/>
                <w:szCs w:val="18"/>
              </w:rPr>
              <w:t>  </w:t>
            </w:r>
          </w:p>
          <w:p w14:paraId="583A9B02" w14:textId="77777777" w:rsidR="00406939" w:rsidRPr="003A19A2" w:rsidRDefault="00406939" w:rsidP="00277C48">
            <w:pPr>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the hardware and software used in the Internet of Things</w:t>
            </w:r>
          </w:p>
          <w:p w14:paraId="5B598EAA" w14:textId="77777777" w:rsidR="00406939" w:rsidRPr="003A19A2" w:rsidRDefault="00406939" w:rsidP="00277C48">
            <w:pPr>
              <w:numPr>
                <w:ilvl w:val="0"/>
                <w:numId w:val="20"/>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definition, function, characteristics, operation, benefit and drawbacks, as well as why the IoT stack is needed</w:t>
            </w:r>
          </w:p>
          <w:p w14:paraId="15C30207" w14:textId="77777777" w:rsidR="00406939" w:rsidRPr="003A19A2" w:rsidRDefault="00406939" w:rsidP="00277C48">
            <w:pPr>
              <w:numPr>
                <w:ilvl w:val="0"/>
                <w:numId w:val="23"/>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Complete Activity 3 on p49</w:t>
            </w:r>
          </w:p>
          <w:p w14:paraId="75317A17" w14:textId="77777777" w:rsidR="00406939" w:rsidRPr="003A19A2" w:rsidRDefault="00406939" w:rsidP="0028692F">
            <w:pPr>
              <w:spacing w:after="0"/>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0625C35D" w14:textId="115F00DC" w:rsidR="00406939" w:rsidRPr="003A19A2" w:rsidRDefault="002E3040" w:rsidP="00406939">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406939" w:rsidRPr="003A19A2">
              <w:rPr>
                <w:rFonts w:cs="Open Sans"/>
                <w:color w:val="auto"/>
                <w:sz w:val="18"/>
                <w:szCs w:val="18"/>
              </w:rPr>
              <w:t> </w:t>
            </w:r>
          </w:p>
          <w:p w14:paraId="71C475C3" w14:textId="77777777" w:rsidR="00406939" w:rsidRPr="003A19A2" w:rsidRDefault="00406939" w:rsidP="00277C48">
            <w:pPr>
              <w:numPr>
                <w:ilvl w:val="0"/>
                <w:numId w:val="21"/>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research IoT devices that are readily available</w:t>
            </w:r>
          </w:p>
          <w:p w14:paraId="3C80B0D0" w14:textId="77777777" w:rsidR="00406939" w:rsidRPr="003A19A2" w:rsidRDefault="00406939" w:rsidP="00406939">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2268" w:type="dxa"/>
            <w:shd w:val="clear" w:color="auto" w:fill="auto"/>
          </w:tcPr>
          <w:p w14:paraId="18E6B5C6" w14:textId="46023A82" w:rsidR="00406939" w:rsidRPr="003A19A2" w:rsidRDefault="002D2D1D" w:rsidP="00406939">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406939" w:rsidRPr="003A19A2">
              <w:rPr>
                <w:rFonts w:cs="Open Sans"/>
                <w:color w:val="000000" w:themeColor="text1"/>
                <w:sz w:val="18"/>
                <w:szCs w:val="18"/>
              </w:rPr>
              <w:t>pp. 48-50</w:t>
            </w:r>
            <w:r w:rsidR="00406939" w:rsidRPr="003A19A2">
              <w:rPr>
                <w:rFonts w:eastAsia="Open Sans" w:cs="Open Sans"/>
                <w:color w:val="000000" w:themeColor="text1"/>
                <w:sz w:val="18"/>
                <w:szCs w:val="18"/>
              </w:rPr>
              <w:t xml:space="preserve"> </w:t>
            </w:r>
          </w:p>
          <w:p w14:paraId="65D83130" w14:textId="77777777" w:rsidR="00406939" w:rsidRPr="003A19A2" w:rsidRDefault="00406939" w:rsidP="00406939">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31E3EA7C" w14:textId="5D58C0EB" w:rsidR="00406939" w:rsidRDefault="00406939" w:rsidP="00406939">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lang w:val="nl-NL"/>
              </w:rPr>
            </w:pPr>
            <w:r w:rsidRPr="00630EDE">
              <w:rPr>
                <w:rFonts w:eastAsia="Open Sans" w:cs="Open Sans"/>
                <w:color w:val="000000" w:themeColor="text1"/>
                <w:sz w:val="18"/>
                <w:szCs w:val="18"/>
                <w:lang w:val="nl-NL"/>
              </w:rPr>
              <w:t>Geeks</w:t>
            </w:r>
            <w:r w:rsidR="00270C71">
              <w:rPr>
                <w:rFonts w:eastAsia="Open Sans" w:cs="Open Sans"/>
                <w:color w:val="000000" w:themeColor="text1"/>
                <w:sz w:val="18"/>
                <w:szCs w:val="18"/>
                <w:lang w:val="nl-NL"/>
              </w:rPr>
              <w:t xml:space="preserve"> </w:t>
            </w:r>
            <w:r w:rsidRPr="00630EDE">
              <w:rPr>
                <w:rFonts w:eastAsia="Open Sans" w:cs="Open Sans"/>
                <w:color w:val="000000" w:themeColor="text1"/>
                <w:sz w:val="18"/>
                <w:szCs w:val="18"/>
                <w:lang w:val="nl-NL"/>
              </w:rPr>
              <w:t>For</w:t>
            </w:r>
            <w:r w:rsidR="00270C71">
              <w:rPr>
                <w:rFonts w:eastAsia="Open Sans" w:cs="Open Sans"/>
                <w:color w:val="000000" w:themeColor="text1"/>
                <w:sz w:val="18"/>
                <w:szCs w:val="18"/>
                <w:lang w:val="nl-NL"/>
              </w:rPr>
              <w:t xml:space="preserve"> </w:t>
            </w:r>
            <w:r w:rsidRPr="00630EDE">
              <w:rPr>
                <w:rFonts w:eastAsia="Open Sans" w:cs="Open Sans"/>
                <w:color w:val="000000" w:themeColor="text1"/>
                <w:sz w:val="18"/>
                <w:szCs w:val="18"/>
                <w:lang w:val="nl-NL"/>
              </w:rPr>
              <w:t>Geeks notes:</w:t>
            </w:r>
          </w:p>
          <w:p w14:paraId="2636F9D4" w14:textId="77777777" w:rsidR="00A20589" w:rsidRPr="00630EDE" w:rsidRDefault="00A20589" w:rsidP="00406939">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lang w:val="nl-NL"/>
              </w:rPr>
            </w:pPr>
          </w:p>
          <w:p w14:paraId="0FA76E0B" w14:textId="77777777" w:rsidR="00406939" w:rsidRPr="00147275" w:rsidRDefault="00406939" w:rsidP="00406939">
            <w:pPr>
              <w:spacing w:before="40" w:after="40"/>
              <w:cnfStyle w:val="000000100000" w:firstRow="0" w:lastRow="0" w:firstColumn="0" w:lastColumn="0" w:oddVBand="0" w:evenVBand="0" w:oddHBand="1" w:evenHBand="0" w:firstRowFirstColumn="0" w:firstRowLastColumn="0" w:lastRowFirstColumn="0" w:lastRowLastColumn="0"/>
              <w:rPr>
                <w:rStyle w:val="Hyperlink"/>
                <w:sz w:val="18"/>
                <w:szCs w:val="18"/>
                <w:lang w:val="nl-NL"/>
              </w:rPr>
            </w:pPr>
            <w:hyperlink r:id="rId35" w:history="1">
              <w:r w:rsidRPr="00147275">
                <w:rPr>
                  <w:rStyle w:val="Hyperlink"/>
                  <w:color w:val="000000" w:themeColor="text1"/>
                  <w:sz w:val="18"/>
                  <w:szCs w:val="18"/>
                  <w:lang w:val="nl-NL"/>
                </w:rPr>
                <w:t>https://www.geeksforgeeks.org/computer-networks/introduction-to-internet-of-things-iot-set-1/</w:t>
              </w:r>
            </w:hyperlink>
          </w:p>
          <w:p w14:paraId="300BDE2D" w14:textId="77777777" w:rsidR="00406939" w:rsidRPr="00630EDE" w:rsidRDefault="00406939" w:rsidP="00406939">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nl-NL"/>
              </w:rPr>
            </w:pPr>
          </w:p>
        </w:tc>
        <w:tc>
          <w:tcPr>
            <w:tcW w:w="1984" w:type="dxa"/>
            <w:shd w:val="clear" w:color="auto" w:fill="auto"/>
          </w:tcPr>
          <w:p w14:paraId="73D1ACAA" w14:textId="3E2246D4"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Analysis</w:t>
            </w:r>
          </w:p>
          <w:p w14:paraId="756D0600" w14:textId="43CF8340"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Communication</w:t>
            </w:r>
          </w:p>
          <w:p w14:paraId="2BAF7B43" w14:textId="3961EA46"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Critical thinking</w:t>
            </w:r>
          </w:p>
          <w:p w14:paraId="469A641F" w14:textId="38FA619B"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Problem solving</w:t>
            </w:r>
          </w:p>
          <w:p w14:paraId="4DACBE54" w14:textId="7783990E"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shd w:val="clear" w:color="auto" w:fill="auto"/>
          </w:tcPr>
          <w:p w14:paraId="3DAAD0F3" w14:textId="454CAA64"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Intellectual interest and curiosity</w:t>
            </w:r>
          </w:p>
          <w:p w14:paraId="4BEE8EAB" w14:textId="7A535969"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Critical thinking</w:t>
            </w:r>
          </w:p>
          <w:p w14:paraId="741AD8FD" w14:textId="5FD94266"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Analysis</w:t>
            </w:r>
          </w:p>
          <w:p w14:paraId="293F1861" w14:textId="18F93336" w:rsidR="403AC718" w:rsidRPr="00A20589" w:rsidRDefault="403AC718"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Ethics</w:t>
            </w:r>
          </w:p>
          <w:p w14:paraId="57FB4BAC" w14:textId="6C762DD9" w:rsidR="403AC718" w:rsidRPr="00A20589" w:rsidRDefault="403AC718"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Problem solving</w:t>
            </w:r>
          </w:p>
          <w:p w14:paraId="07B10A87" w14:textId="378D839F" w:rsidR="02576881" w:rsidRPr="00A20589" w:rsidRDefault="4A80D50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Self-direction</w:t>
            </w:r>
          </w:p>
        </w:tc>
      </w:tr>
    </w:tbl>
    <w:p w14:paraId="035D28F0" w14:textId="77777777" w:rsidR="0028692F" w:rsidRPr="006D5399" w:rsidRDefault="0028692F">
      <w:r w:rsidRPr="006D5399">
        <w:br w:type="page"/>
      </w:r>
    </w:p>
    <w:tbl>
      <w:tblPr>
        <w:tblStyle w:val="GridTable6ColourfulAccent1"/>
        <w:tblW w:w="15163" w:type="dxa"/>
        <w:tblLayout w:type="fixed"/>
        <w:tblLook w:val="04A0" w:firstRow="1" w:lastRow="0" w:firstColumn="1" w:lastColumn="0" w:noHBand="0" w:noVBand="1"/>
      </w:tblPr>
      <w:tblGrid>
        <w:gridCol w:w="1696"/>
        <w:gridCol w:w="2552"/>
        <w:gridCol w:w="4678"/>
        <w:gridCol w:w="2268"/>
        <w:gridCol w:w="1984"/>
        <w:gridCol w:w="1985"/>
      </w:tblGrid>
      <w:tr w:rsidR="00406939" w:rsidRPr="003A19A2" w14:paraId="67D8841A" w14:textId="77777777" w:rsidTr="00D47B12">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2B6F4C8D" w14:textId="509F1E60" w:rsidR="00406939" w:rsidRPr="003A19A2" w:rsidRDefault="00406939" w:rsidP="00406939">
            <w:pPr>
              <w:pStyle w:val="TableHeading"/>
              <w:rPr>
                <w:noProof w:val="0"/>
                <w:lang w:val="en-GB"/>
              </w:rPr>
            </w:pPr>
            <w:r w:rsidRPr="003A19A2">
              <w:rPr>
                <w:b/>
                <w:bCs/>
                <w:noProof w:val="0"/>
                <w:color w:val="000000" w:themeColor="text1"/>
                <w:lang w:val="en-GB"/>
              </w:rPr>
              <w:t>Week 7</w:t>
            </w:r>
            <w:r w:rsidRPr="003A19A2">
              <w:rPr>
                <w:b/>
                <w:bCs/>
                <w:noProof w:val="0"/>
                <w:color w:val="000000" w:themeColor="text1"/>
                <w:lang w:val="en-GB"/>
              </w:rPr>
              <w:br/>
              <w:t>Lesson 3</w:t>
            </w:r>
          </w:p>
        </w:tc>
      </w:tr>
      <w:tr w:rsidR="00750B5C" w:rsidRPr="003A19A2" w14:paraId="1ED49C2D" w14:textId="77777777" w:rsidTr="00270C71">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696" w:type="dxa"/>
            <w:shd w:val="clear" w:color="auto" w:fill="auto"/>
          </w:tcPr>
          <w:p w14:paraId="3F97CF92" w14:textId="77777777" w:rsidR="00750B5C" w:rsidRPr="003A19A2" w:rsidRDefault="00750B5C" w:rsidP="00750B5C">
            <w:pPr>
              <w:autoSpaceDE w:val="0"/>
              <w:autoSpaceDN w:val="0"/>
              <w:adjustRightInd w:val="0"/>
              <w:spacing w:before="40" w:after="40" w:line="200" w:lineRule="atLeast"/>
              <w:rPr>
                <w:b w:val="0"/>
                <w:bCs w:val="0"/>
                <w:color w:val="000000"/>
                <w:sz w:val="18"/>
                <w:szCs w:val="18"/>
              </w:rPr>
            </w:pPr>
            <w:r w:rsidRPr="003A19A2">
              <w:rPr>
                <w:color w:val="000000"/>
                <w:sz w:val="18"/>
                <w:szCs w:val="18"/>
              </w:rPr>
              <w:t>Topic 12.2.1: The IoT stack</w:t>
            </w:r>
          </w:p>
          <w:p w14:paraId="3E02DB5F" w14:textId="443D4769" w:rsidR="00750B5C" w:rsidRPr="00EB6A3F" w:rsidRDefault="00EB6A3F" w:rsidP="00EB6A3F">
            <w:pPr>
              <w:autoSpaceDE w:val="0"/>
              <w:autoSpaceDN w:val="0"/>
              <w:adjustRightInd w:val="0"/>
              <w:spacing w:before="40" w:after="40" w:line="200" w:lineRule="atLeast"/>
              <w:rPr>
                <w:color w:val="000000" w:themeColor="text1"/>
                <w:sz w:val="18"/>
                <w:szCs w:val="18"/>
              </w:rPr>
            </w:pPr>
            <w:r w:rsidRPr="00EB6A3F">
              <w:rPr>
                <w:color w:val="000000" w:themeColor="text1"/>
                <w:sz w:val="18"/>
                <w:szCs w:val="18"/>
              </w:rPr>
              <w:t>c)</w:t>
            </w:r>
            <w:r w:rsidR="00750B5C" w:rsidRPr="00EB6A3F">
              <w:rPr>
                <w:color w:val="000000" w:themeColor="text1"/>
                <w:sz w:val="18"/>
                <w:szCs w:val="18"/>
              </w:rPr>
              <w:t>Connectivity</w:t>
            </w:r>
          </w:p>
          <w:p w14:paraId="0EA6A25B" w14:textId="12542FB6" w:rsidR="00750B5C" w:rsidRPr="00EB6A3F" w:rsidRDefault="00EB6A3F" w:rsidP="00EB6A3F">
            <w:pPr>
              <w:autoSpaceDE w:val="0"/>
              <w:autoSpaceDN w:val="0"/>
              <w:adjustRightInd w:val="0"/>
              <w:spacing w:before="40" w:after="40" w:line="200" w:lineRule="atLeast"/>
              <w:rPr>
                <w:color w:val="000000" w:themeColor="text1"/>
                <w:sz w:val="18"/>
                <w:szCs w:val="18"/>
              </w:rPr>
            </w:pPr>
            <w:r w:rsidRPr="00EB6A3F">
              <w:rPr>
                <w:color w:val="000000" w:themeColor="text1"/>
                <w:sz w:val="18"/>
                <w:szCs w:val="18"/>
              </w:rPr>
              <w:t>d)</w:t>
            </w:r>
            <w:r w:rsidR="00750B5C" w:rsidRPr="00EB6A3F">
              <w:rPr>
                <w:color w:val="000000" w:themeColor="text1"/>
                <w:sz w:val="18"/>
                <w:szCs w:val="18"/>
              </w:rPr>
              <w:t>Cloud platform</w:t>
            </w:r>
          </w:p>
          <w:p w14:paraId="29AF448B" w14:textId="77777777" w:rsidR="00750B5C" w:rsidRPr="003A19A2" w:rsidRDefault="00750B5C" w:rsidP="00750B5C">
            <w:pPr>
              <w:autoSpaceDE w:val="0"/>
              <w:autoSpaceDN w:val="0"/>
              <w:adjustRightInd w:val="0"/>
              <w:spacing w:before="40" w:after="40" w:line="200" w:lineRule="atLeast"/>
              <w:rPr>
                <w:rFonts w:eastAsia="Open Sans" w:cs="Open Sans"/>
                <w:b w:val="0"/>
                <w:bCs w:val="0"/>
                <w:color w:val="000000" w:themeColor="text1"/>
                <w:sz w:val="18"/>
                <w:szCs w:val="18"/>
              </w:rPr>
            </w:pPr>
          </w:p>
          <w:p w14:paraId="43E546E9" w14:textId="77777777" w:rsidR="00750B5C" w:rsidRPr="003A19A2" w:rsidRDefault="00750B5C" w:rsidP="00750B5C">
            <w:pPr>
              <w:autoSpaceDE w:val="0"/>
              <w:autoSpaceDN w:val="0"/>
              <w:adjustRightInd w:val="0"/>
              <w:spacing w:before="40" w:after="40" w:line="200" w:lineRule="atLeast"/>
              <w:rPr>
                <w:rFonts w:eastAsia="Open Sans" w:cs="Open Sans"/>
                <w:b w:val="0"/>
                <w:bCs w:val="0"/>
                <w:color w:val="000000" w:themeColor="text1"/>
                <w:sz w:val="18"/>
                <w:szCs w:val="18"/>
              </w:rPr>
            </w:pPr>
          </w:p>
          <w:p w14:paraId="4DDE3E3F" w14:textId="0C5155B5" w:rsidR="00750B5C" w:rsidRDefault="003C1507" w:rsidP="00750B5C">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750B5C" w:rsidRPr="003A19A2">
              <w:rPr>
                <w:rFonts w:eastAsia="Open Sans" w:cs="Open Sans"/>
                <w:color w:val="000000" w:themeColor="text1"/>
                <w:sz w:val="18"/>
                <w:szCs w:val="18"/>
              </w:rPr>
              <w:t xml:space="preserve"> </w:t>
            </w:r>
          </w:p>
          <w:p w14:paraId="19E432EB" w14:textId="77777777" w:rsidR="00176958" w:rsidRPr="003A19A2" w:rsidRDefault="00176958" w:rsidP="00750B5C">
            <w:pPr>
              <w:autoSpaceDE w:val="0"/>
              <w:autoSpaceDN w:val="0"/>
              <w:adjustRightInd w:val="0"/>
              <w:spacing w:before="40" w:after="40" w:line="200" w:lineRule="atLeast"/>
              <w:rPr>
                <w:rFonts w:eastAsia="Open Sans" w:cs="Open Sans"/>
                <w:b w:val="0"/>
                <w:bCs w:val="0"/>
                <w:color w:val="000000" w:themeColor="text1"/>
                <w:sz w:val="18"/>
                <w:szCs w:val="18"/>
              </w:rPr>
            </w:pPr>
          </w:p>
          <w:p w14:paraId="7850D333" w14:textId="6206DC6A" w:rsidR="00750B5C" w:rsidRPr="003A19A2" w:rsidRDefault="00750B5C" w:rsidP="00750B5C">
            <w:pPr>
              <w:pStyle w:val="TableHeading"/>
              <w:rPr>
                <w:rFonts w:asciiTheme="minorHAnsi" w:hAnsiTheme="minorHAnsi"/>
                <w:noProof w:val="0"/>
                <w:color w:val="000000" w:themeColor="text1"/>
                <w:sz w:val="18"/>
                <w:szCs w:val="18"/>
                <w:lang w:val="en-GB"/>
              </w:rPr>
            </w:pPr>
            <w:r w:rsidRPr="003A19A2">
              <w:rPr>
                <w:rFonts w:asciiTheme="minorHAnsi" w:eastAsia="Open Sans" w:hAnsiTheme="minorHAnsi" w:cs="Open Sans"/>
                <w:noProof w:val="0"/>
                <w:color w:val="000000" w:themeColor="text1"/>
                <w:sz w:val="18"/>
                <w:szCs w:val="18"/>
                <w:lang w:val="en-GB"/>
              </w:rPr>
              <w:t>IoT connectivity and cloud platform</w:t>
            </w:r>
          </w:p>
        </w:tc>
        <w:tc>
          <w:tcPr>
            <w:tcW w:w="2552" w:type="dxa"/>
            <w:shd w:val="clear" w:color="auto" w:fill="auto"/>
          </w:tcPr>
          <w:p w14:paraId="3C42AD11" w14:textId="77777777" w:rsidR="00750B5C" w:rsidRDefault="00750B5C" w:rsidP="00750B5C">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D47B12">
              <w:rPr>
                <w:rFonts w:asciiTheme="minorHAnsi" w:hAnsiTheme="minorHAnsi"/>
                <w:b/>
                <w:bCs/>
                <w:sz w:val="18"/>
                <w:szCs w:val="18"/>
              </w:rPr>
              <w:t xml:space="preserve">12.2.1 The IoT stack: </w:t>
            </w:r>
          </w:p>
          <w:p w14:paraId="33793D00" w14:textId="77777777" w:rsidR="00270C71" w:rsidRPr="00D47B12" w:rsidRDefault="00270C71" w:rsidP="00750B5C">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64F647DB" w14:textId="653B6B86" w:rsidR="00750B5C" w:rsidRPr="00D47B12" w:rsidRDefault="00EB6A3F" w:rsidP="00277C48">
            <w:pPr>
              <w:pStyle w:val="Default"/>
              <w:numPr>
                <w:ilvl w:val="0"/>
                <w:numId w:val="45"/>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Pr>
                <w:rFonts w:asciiTheme="minorHAnsi" w:hAnsiTheme="minorHAnsi"/>
                <w:b/>
                <w:bCs/>
                <w:sz w:val="18"/>
                <w:szCs w:val="18"/>
              </w:rPr>
              <w:t>c)</w:t>
            </w:r>
            <w:r w:rsidR="00750B5C" w:rsidRPr="00D47B12">
              <w:rPr>
                <w:rFonts w:asciiTheme="minorHAnsi" w:hAnsiTheme="minorHAnsi"/>
                <w:b/>
                <w:bCs/>
                <w:sz w:val="18"/>
                <w:szCs w:val="18"/>
              </w:rPr>
              <w:t xml:space="preserve"> Connectivity: </w:t>
            </w:r>
          </w:p>
          <w:p w14:paraId="572F7EDD" w14:textId="77777777" w:rsidR="00750B5C" w:rsidRPr="003A19A2" w:rsidRDefault="00750B5C"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Networks </w:t>
            </w:r>
          </w:p>
          <w:p w14:paraId="5422CA1D" w14:textId="77777777" w:rsidR="00750B5C" w:rsidRPr="003A19A2" w:rsidRDefault="00750B5C"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Protocols </w:t>
            </w:r>
          </w:p>
          <w:p w14:paraId="55B08E9B" w14:textId="0CFC4059" w:rsidR="00750B5C" w:rsidRPr="00D47B12" w:rsidRDefault="00EB6A3F" w:rsidP="00277C48">
            <w:pPr>
              <w:pStyle w:val="Default"/>
              <w:numPr>
                <w:ilvl w:val="0"/>
                <w:numId w:val="45"/>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Pr>
                <w:rFonts w:asciiTheme="minorHAnsi" w:hAnsiTheme="minorHAnsi"/>
                <w:b/>
                <w:bCs/>
                <w:sz w:val="18"/>
                <w:szCs w:val="18"/>
              </w:rPr>
              <w:t xml:space="preserve">d) </w:t>
            </w:r>
            <w:r w:rsidR="00750B5C" w:rsidRPr="00D47B12">
              <w:rPr>
                <w:rFonts w:asciiTheme="minorHAnsi" w:hAnsiTheme="minorHAnsi"/>
                <w:b/>
                <w:bCs/>
                <w:sz w:val="18"/>
                <w:szCs w:val="18"/>
              </w:rPr>
              <w:t xml:space="preserve">Cloud platform: </w:t>
            </w:r>
          </w:p>
          <w:p w14:paraId="715BA281" w14:textId="77777777" w:rsidR="00750B5C" w:rsidRPr="003A19A2" w:rsidRDefault="00750B5C"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Data collection </w:t>
            </w:r>
          </w:p>
          <w:p w14:paraId="637612AA" w14:textId="77777777" w:rsidR="00750B5C" w:rsidRPr="003A19A2" w:rsidRDefault="00750B5C"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Analytics </w:t>
            </w:r>
          </w:p>
          <w:p w14:paraId="43B701DD" w14:textId="77777777" w:rsidR="00750B5C" w:rsidRPr="003A19A2" w:rsidRDefault="00750B5C"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APIs</w:t>
            </w:r>
          </w:p>
          <w:p w14:paraId="5ECF49A9" w14:textId="77777777" w:rsidR="00750B5C" w:rsidRPr="003A19A2" w:rsidRDefault="00750B5C"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5149B215" w14:textId="0042E588" w:rsidR="00750B5C" w:rsidRDefault="000130C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750B5C" w:rsidRPr="003A19A2">
              <w:rPr>
                <w:rFonts w:asciiTheme="minorHAnsi" w:eastAsia="Open Sans" w:hAnsiTheme="minorHAnsi"/>
                <w:color w:val="000000" w:themeColor="text1"/>
                <w:sz w:val="18"/>
                <w:szCs w:val="18"/>
              </w:rPr>
              <w:t xml:space="preserve"> </w:t>
            </w:r>
          </w:p>
          <w:p w14:paraId="444926CC" w14:textId="77777777" w:rsidR="00D47B12" w:rsidRPr="003A19A2" w:rsidRDefault="00D47B12"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1341B9BB" w14:textId="77777777" w:rsidR="00750B5C" w:rsidRPr="003A19A2" w:rsidRDefault="00750B5C"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5B7EF633" w14:textId="77777777" w:rsidR="00750B5C" w:rsidRPr="003A19A2" w:rsidRDefault="00750B5C"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30B7F65E" w14:textId="77777777" w:rsidR="00750B5C" w:rsidRPr="003A19A2" w:rsidRDefault="00750B5C"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1C7346F2" w14:textId="77777777" w:rsidR="00750B5C" w:rsidRPr="003A19A2" w:rsidRDefault="00750B5C"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0D7580BE" w14:textId="77777777" w:rsidR="00750B5C" w:rsidRPr="003A19A2" w:rsidRDefault="00750B5C"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6FD8AFCB" w14:textId="77777777" w:rsidR="00750B5C" w:rsidRPr="003A19A2" w:rsidRDefault="00750B5C"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66DCF67B" w14:textId="77777777" w:rsidR="00750B5C" w:rsidRPr="003A19A2" w:rsidRDefault="00750B5C"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45E8B0B6" w14:textId="77777777" w:rsidR="00750B5C" w:rsidRPr="003A19A2" w:rsidRDefault="00750B5C" w:rsidP="00750B5C">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0AD022C4" w14:textId="67BC0740" w:rsidR="00750B5C" w:rsidRDefault="003C1507" w:rsidP="00750B5C">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6D35FD" w:themeColor="accent1" w:themeShade="BF"/>
                <w:sz w:val="18"/>
                <w:szCs w:val="18"/>
              </w:rPr>
            </w:pPr>
            <w:r w:rsidRPr="003C1507">
              <w:rPr>
                <w:rFonts w:asciiTheme="minorHAnsi" w:eastAsia="Open Sans" w:hAnsiTheme="minorHAnsi"/>
                <w:color w:val="6D35FD" w:themeColor="accent1" w:themeShade="BF"/>
                <w:sz w:val="18"/>
                <w:szCs w:val="18"/>
              </w:rPr>
              <w:t>Students will be able to:</w:t>
            </w:r>
          </w:p>
          <w:p w14:paraId="55087B15" w14:textId="77777777" w:rsidR="00176958" w:rsidRPr="003A19A2" w:rsidRDefault="00176958" w:rsidP="00750B5C">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6DD27B36" w14:textId="77777777" w:rsidR="00750B5C" w:rsidRPr="003A19A2" w:rsidRDefault="00750B5C"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Interpret and complete a diagrammatic representation of an IoT system </w:t>
            </w:r>
          </w:p>
          <w:p w14:paraId="4FC35219" w14:textId="77777777" w:rsidR="00750B5C" w:rsidRPr="003A19A2" w:rsidRDefault="00750B5C" w:rsidP="00750B5C">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4678" w:type="dxa"/>
            <w:shd w:val="clear" w:color="auto" w:fill="auto"/>
          </w:tcPr>
          <w:p w14:paraId="3ECDC7CB" w14:textId="258CBCF4" w:rsidR="00750B5C" w:rsidRPr="003A19A2" w:rsidRDefault="002E3040" w:rsidP="00750B5C">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750B5C" w:rsidRPr="003A19A2">
              <w:rPr>
                <w:rFonts w:cs="Open Sans"/>
                <w:color w:val="auto"/>
                <w:sz w:val="18"/>
                <w:szCs w:val="18"/>
              </w:rPr>
              <w:t>  </w:t>
            </w:r>
          </w:p>
          <w:p w14:paraId="77769647" w14:textId="77777777" w:rsidR="00750B5C" w:rsidRPr="003A19A2" w:rsidRDefault="00750B5C" w:rsidP="00277C48">
            <w:pPr>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connectivity and cloud platforms in the IoT </w:t>
            </w:r>
          </w:p>
          <w:p w14:paraId="1B701256" w14:textId="77777777" w:rsidR="00750B5C" w:rsidRPr="003A19A2" w:rsidRDefault="00750B5C" w:rsidP="00277C48">
            <w:pPr>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Teacher demonstrates a diagram of an IoT system (see p49)</w:t>
            </w:r>
          </w:p>
          <w:p w14:paraId="357C407D" w14:textId="77777777" w:rsidR="00750B5C" w:rsidRPr="003A19A2" w:rsidRDefault="00750B5C" w:rsidP="00277C48">
            <w:pPr>
              <w:numPr>
                <w:ilvl w:val="0"/>
                <w:numId w:val="20"/>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definition, function, characteristics, operation, benefit and drawbacks, as well as why connectivity and cloud platform is needed</w:t>
            </w:r>
          </w:p>
          <w:p w14:paraId="7AC2CDAE" w14:textId="77777777" w:rsidR="00750B5C" w:rsidRPr="003A19A2" w:rsidRDefault="00750B5C" w:rsidP="00277C48">
            <w:pPr>
              <w:numPr>
                <w:ilvl w:val="0"/>
                <w:numId w:val="23"/>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Complete Activity 4 on p52</w:t>
            </w:r>
          </w:p>
          <w:p w14:paraId="1E5976FC" w14:textId="77777777" w:rsidR="00750B5C" w:rsidRPr="003A19A2" w:rsidRDefault="00750B5C" w:rsidP="00D47B12">
            <w:pPr>
              <w:spacing w:after="0"/>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6936753D" w14:textId="08C338B2" w:rsidR="00750B5C" w:rsidRPr="003A19A2" w:rsidRDefault="002E3040" w:rsidP="00750B5C">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750B5C" w:rsidRPr="003A19A2">
              <w:rPr>
                <w:rFonts w:cs="Open Sans"/>
                <w:color w:val="auto"/>
                <w:sz w:val="18"/>
                <w:szCs w:val="18"/>
              </w:rPr>
              <w:t> </w:t>
            </w:r>
          </w:p>
          <w:p w14:paraId="693CA13D" w14:textId="77777777" w:rsidR="00750B5C" w:rsidRPr="003A19A2" w:rsidRDefault="00750B5C" w:rsidP="00277C48">
            <w:pPr>
              <w:numPr>
                <w:ilvl w:val="0"/>
                <w:numId w:val="21"/>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research current issues and challenges in IoT</w:t>
            </w:r>
          </w:p>
          <w:p w14:paraId="13316B9E" w14:textId="77777777" w:rsidR="00750B5C" w:rsidRPr="003A19A2" w:rsidRDefault="00750B5C" w:rsidP="00750B5C">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2268" w:type="dxa"/>
            <w:shd w:val="clear" w:color="auto" w:fill="auto"/>
          </w:tcPr>
          <w:p w14:paraId="56029992" w14:textId="2262E6DA" w:rsidR="00750B5C" w:rsidRPr="003A19A2" w:rsidRDefault="002D2D1D" w:rsidP="00750B5C">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750B5C" w:rsidRPr="003A19A2">
              <w:rPr>
                <w:rFonts w:cs="Open Sans"/>
                <w:color w:val="000000" w:themeColor="text1"/>
                <w:sz w:val="18"/>
                <w:szCs w:val="18"/>
              </w:rPr>
              <w:t xml:space="preserve">pp. 50-52 </w:t>
            </w:r>
            <w:r w:rsidR="00750B5C" w:rsidRPr="003A19A2">
              <w:rPr>
                <w:rFonts w:eastAsia="Open Sans" w:cs="Open Sans"/>
                <w:color w:val="000000" w:themeColor="text1"/>
                <w:sz w:val="18"/>
                <w:szCs w:val="18"/>
              </w:rPr>
              <w:t xml:space="preserve"> </w:t>
            </w:r>
          </w:p>
          <w:p w14:paraId="69FA3A67" w14:textId="77777777" w:rsidR="00750B5C" w:rsidRPr="003A19A2" w:rsidRDefault="00750B5C" w:rsidP="00750B5C">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shd w:val="clear" w:color="auto" w:fill="auto"/>
          </w:tcPr>
          <w:p w14:paraId="0D8BDC5E" w14:textId="10FE3426"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Analysis</w:t>
            </w:r>
          </w:p>
          <w:p w14:paraId="0AE6460D" w14:textId="0EB69A2F"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Communication</w:t>
            </w:r>
          </w:p>
          <w:p w14:paraId="2BE1B7DE" w14:textId="38FA619B"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Problem solving</w:t>
            </w:r>
          </w:p>
          <w:p w14:paraId="7ABD0A01" w14:textId="0ACCF053" w:rsidR="02576881" w:rsidRPr="00A20589" w:rsidRDefault="54A78B0B"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Interpretation</w:t>
            </w:r>
          </w:p>
        </w:tc>
        <w:tc>
          <w:tcPr>
            <w:tcW w:w="1985" w:type="dxa"/>
            <w:shd w:val="clear" w:color="auto" w:fill="auto"/>
          </w:tcPr>
          <w:p w14:paraId="0809FE93" w14:textId="454CAA64"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Intellectual interest and curiosity</w:t>
            </w:r>
          </w:p>
          <w:p w14:paraId="490BEBCF" w14:textId="7A535969"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Critical thinking</w:t>
            </w:r>
          </w:p>
          <w:p w14:paraId="178FDAF1" w14:textId="66B55F8D"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Analysis</w:t>
            </w:r>
          </w:p>
          <w:p w14:paraId="52C21413" w14:textId="733A966D" w:rsidR="5129E27B" w:rsidRPr="00A20589" w:rsidRDefault="5129E27B"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Ethics</w:t>
            </w:r>
          </w:p>
          <w:p w14:paraId="738B6A37" w14:textId="078BC13F" w:rsidR="02576881" w:rsidRPr="00A20589" w:rsidRDefault="7FDC146E"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Interpretation</w:t>
            </w:r>
          </w:p>
        </w:tc>
      </w:tr>
    </w:tbl>
    <w:p w14:paraId="263ED996" w14:textId="28D8AEA1" w:rsidR="00D47B12" w:rsidRDefault="00D47B12" w:rsidP="002C7ACB"/>
    <w:p w14:paraId="1BB02218" w14:textId="77777777" w:rsidR="00D47B12" w:rsidRDefault="00D47B12">
      <w:pPr>
        <w:spacing w:after="0" w:line="240" w:lineRule="auto"/>
      </w:pPr>
      <w:r>
        <w:br w:type="page"/>
      </w:r>
    </w:p>
    <w:p w14:paraId="6ADFDAC5" w14:textId="77777777" w:rsidR="002C7ACB" w:rsidRPr="003A19A2" w:rsidRDefault="002C7ACB" w:rsidP="002C7ACB"/>
    <w:tbl>
      <w:tblPr>
        <w:tblStyle w:val="GridTable6ColourfulAccent1"/>
        <w:tblW w:w="15163" w:type="dxa"/>
        <w:tblLayout w:type="fixed"/>
        <w:tblLook w:val="04A0" w:firstRow="1" w:lastRow="0" w:firstColumn="1" w:lastColumn="0" w:noHBand="0" w:noVBand="1"/>
      </w:tblPr>
      <w:tblGrid>
        <w:gridCol w:w="1696"/>
        <w:gridCol w:w="2552"/>
        <w:gridCol w:w="4678"/>
        <w:gridCol w:w="2268"/>
        <w:gridCol w:w="1984"/>
        <w:gridCol w:w="1985"/>
      </w:tblGrid>
      <w:tr w:rsidR="002C7ACB" w:rsidRPr="003A19A2" w14:paraId="2C8B2628" w14:textId="77777777" w:rsidTr="006A0DBA">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696" w:type="dxa"/>
            <w:shd w:val="clear" w:color="auto" w:fill="341583" w:themeFill="accent2" w:themeFillShade="80"/>
            <w:vAlign w:val="center"/>
          </w:tcPr>
          <w:p w14:paraId="5D782AA2" w14:textId="77777777" w:rsidR="002C7ACB" w:rsidRPr="006A0DBA" w:rsidRDefault="002C7ACB" w:rsidP="0008761B">
            <w:pPr>
              <w:pStyle w:val="TableHeading"/>
              <w:jc w:val="center"/>
              <w:rPr>
                <w:b/>
                <w:bCs/>
                <w:noProof w:val="0"/>
                <w:color w:val="FFFFFF" w:themeColor="background1"/>
                <w:sz w:val="20"/>
                <w:szCs w:val="24"/>
                <w:lang w:val="en-GB"/>
              </w:rPr>
            </w:pPr>
            <w:r w:rsidRPr="006A0DBA">
              <w:rPr>
                <w:b/>
                <w:bCs/>
                <w:noProof w:val="0"/>
                <w:color w:val="FFFFFF" w:themeColor="background1"/>
                <w:sz w:val="20"/>
                <w:szCs w:val="24"/>
                <w:lang w:val="en-GB"/>
              </w:rPr>
              <w:t>Topic</w:t>
            </w:r>
            <w:r w:rsidRPr="006A0DBA">
              <w:rPr>
                <w:b/>
                <w:bCs/>
                <w:noProof w:val="0"/>
                <w:color w:val="FFFFFF" w:themeColor="background1"/>
                <w:sz w:val="20"/>
                <w:szCs w:val="24"/>
                <w:lang w:val="en-GB"/>
              </w:rPr>
              <w:br/>
              <w:t>Sub topic</w:t>
            </w:r>
            <w:r w:rsidRPr="006A0DBA">
              <w:rPr>
                <w:b/>
                <w:bCs/>
                <w:noProof w:val="0"/>
                <w:color w:val="FFFFFF" w:themeColor="background1"/>
                <w:sz w:val="20"/>
                <w:szCs w:val="24"/>
                <w:lang w:val="en-GB"/>
              </w:rPr>
              <w:br/>
              <w:t>Lesson title</w:t>
            </w:r>
          </w:p>
        </w:tc>
        <w:tc>
          <w:tcPr>
            <w:tcW w:w="2552" w:type="dxa"/>
            <w:shd w:val="clear" w:color="auto" w:fill="341583" w:themeFill="accent2" w:themeFillShade="80"/>
            <w:vAlign w:val="center"/>
          </w:tcPr>
          <w:p w14:paraId="66088335" w14:textId="77777777" w:rsidR="002C7ACB" w:rsidRPr="006A0DBA"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6A0DBA">
              <w:rPr>
                <w:b/>
                <w:bCs/>
                <w:noProof w:val="0"/>
                <w:color w:val="FFFFFF" w:themeColor="background1"/>
                <w:sz w:val="20"/>
                <w:szCs w:val="24"/>
                <w:lang w:val="en-GB"/>
              </w:rPr>
              <w:t>Specification reference</w:t>
            </w:r>
          </w:p>
        </w:tc>
        <w:tc>
          <w:tcPr>
            <w:tcW w:w="4678" w:type="dxa"/>
            <w:shd w:val="clear" w:color="auto" w:fill="341583" w:themeFill="accent2" w:themeFillShade="80"/>
            <w:vAlign w:val="center"/>
          </w:tcPr>
          <w:p w14:paraId="6F9E79D8" w14:textId="0CC677A7" w:rsidR="002C7ACB" w:rsidRPr="006A0DBA"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6A0DBA">
              <w:rPr>
                <w:b/>
                <w:bCs/>
                <w:noProof w:val="0"/>
                <w:color w:val="FFFFFF" w:themeColor="background1"/>
                <w:sz w:val="20"/>
                <w:szCs w:val="24"/>
                <w:lang w:val="en-GB"/>
              </w:rPr>
              <w:t xml:space="preserve">Suggested </w:t>
            </w:r>
            <w:r w:rsidR="005D70E5" w:rsidRPr="006A0DBA">
              <w:rPr>
                <w:b/>
                <w:bCs/>
                <w:noProof w:val="0"/>
                <w:color w:val="FFFFFF" w:themeColor="background1"/>
                <w:sz w:val="20"/>
                <w:szCs w:val="24"/>
                <w:lang w:val="en-GB"/>
              </w:rPr>
              <w:t>activities</w:t>
            </w:r>
          </w:p>
        </w:tc>
        <w:tc>
          <w:tcPr>
            <w:tcW w:w="2268" w:type="dxa"/>
            <w:shd w:val="clear" w:color="auto" w:fill="341583" w:themeFill="accent2" w:themeFillShade="80"/>
            <w:vAlign w:val="center"/>
          </w:tcPr>
          <w:p w14:paraId="2DB53B65" w14:textId="77777777" w:rsidR="002C7ACB" w:rsidRPr="006A0DBA"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6A0DBA">
              <w:rPr>
                <w:b/>
                <w:bCs/>
                <w:noProof w:val="0"/>
                <w:color w:val="FFFFFF" w:themeColor="background1"/>
                <w:sz w:val="20"/>
                <w:szCs w:val="24"/>
                <w:lang w:val="en-GB"/>
              </w:rPr>
              <w:t>Suggested resources</w:t>
            </w:r>
          </w:p>
        </w:tc>
        <w:tc>
          <w:tcPr>
            <w:tcW w:w="1984" w:type="dxa"/>
            <w:shd w:val="clear" w:color="auto" w:fill="341583" w:themeFill="accent2" w:themeFillShade="80"/>
            <w:vAlign w:val="center"/>
          </w:tcPr>
          <w:p w14:paraId="1CB46923" w14:textId="77777777" w:rsidR="002C7ACB" w:rsidRPr="006A0DBA"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6A0DBA">
              <w:rPr>
                <w:b/>
                <w:bCs/>
                <w:noProof w:val="0"/>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50321637" w14:textId="77777777" w:rsidR="002C7ACB" w:rsidRPr="006A0DBA" w:rsidRDefault="002C7ACB" w:rsidP="0008761B">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6A0DBA">
              <w:rPr>
                <w:b/>
                <w:bCs/>
                <w:noProof w:val="0"/>
                <w:color w:val="FFFFFF" w:themeColor="background1"/>
                <w:sz w:val="20"/>
                <w:szCs w:val="24"/>
                <w:lang w:val="en-GB"/>
              </w:rPr>
              <w:t>Which skills could be acquired through teaching and delivery in this lesson?</w:t>
            </w:r>
          </w:p>
        </w:tc>
      </w:tr>
      <w:tr w:rsidR="002C7ACB" w:rsidRPr="003A19A2" w14:paraId="47C8E4EC"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71438EC4" w14:textId="2ACF2DA9" w:rsidR="002C7ACB" w:rsidRPr="003A19A2" w:rsidRDefault="002C7ACB">
            <w:pPr>
              <w:pStyle w:val="TableHeading"/>
              <w:rPr>
                <w:noProof w:val="0"/>
                <w:color w:val="FFFFFF" w:themeColor="background1"/>
                <w:lang w:val="en-GB"/>
              </w:rPr>
            </w:pPr>
            <w:r w:rsidRPr="003A19A2">
              <w:rPr>
                <w:b/>
                <w:bCs/>
                <w:noProof w:val="0"/>
                <w:color w:val="000000" w:themeColor="text1"/>
                <w:lang w:val="en-GB"/>
              </w:rPr>
              <w:t xml:space="preserve">Week </w:t>
            </w:r>
            <w:r w:rsidR="003C1B4C" w:rsidRPr="003A19A2">
              <w:rPr>
                <w:b/>
                <w:bCs/>
                <w:noProof w:val="0"/>
                <w:color w:val="000000" w:themeColor="text1"/>
                <w:lang w:val="en-GB"/>
              </w:rPr>
              <w:t>8</w:t>
            </w:r>
            <w:r w:rsidRPr="003A19A2">
              <w:rPr>
                <w:b/>
                <w:bCs/>
                <w:noProof w:val="0"/>
                <w:color w:val="000000" w:themeColor="text1"/>
                <w:lang w:val="en-GB"/>
              </w:rPr>
              <w:br/>
              <w:t>Lesson 1</w:t>
            </w:r>
          </w:p>
        </w:tc>
      </w:tr>
      <w:tr w:rsidR="00B377A9" w:rsidRPr="003A19A2" w14:paraId="043E857B" w14:textId="77777777" w:rsidTr="02576881">
        <w:trPr>
          <w:trHeight w:val="1385"/>
        </w:trPr>
        <w:tc>
          <w:tcPr>
            <w:cnfStyle w:val="001000000000" w:firstRow="0" w:lastRow="0" w:firstColumn="1" w:lastColumn="0" w:oddVBand="0" w:evenVBand="0" w:oddHBand="0" w:evenHBand="0" w:firstRowFirstColumn="0" w:firstRowLastColumn="0" w:lastRowFirstColumn="0" w:lastRowLastColumn="0"/>
            <w:tcW w:w="1696" w:type="dxa"/>
          </w:tcPr>
          <w:p w14:paraId="7342E83E" w14:textId="77777777" w:rsidR="00B377A9" w:rsidRPr="003A19A2" w:rsidRDefault="00B377A9" w:rsidP="00B377A9">
            <w:pPr>
              <w:autoSpaceDE w:val="0"/>
              <w:autoSpaceDN w:val="0"/>
              <w:adjustRightInd w:val="0"/>
              <w:spacing w:before="40" w:after="40" w:line="200" w:lineRule="atLeast"/>
              <w:rPr>
                <w:color w:val="000000"/>
                <w:sz w:val="18"/>
                <w:szCs w:val="18"/>
              </w:rPr>
            </w:pPr>
            <w:r w:rsidRPr="003A19A2">
              <w:rPr>
                <w:color w:val="000000"/>
                <w:sz w:val="18"/>
                <w:szCs w:val="18"/>
              </w:rPr>
              <w:t>Topic 12.2.1: The IoT stack</w:t>
            </w:r>
          </w:p>
          <w:p w14:paraId="68D49A24" w14:textId="45B1DFF0" w:rsidR="00B377A9" w:rsidRPr="003A19A2" w:rsidRDefault="000C39F8" w:rsidP="00D47B12">
            <w:pPr>
              <w:pStyle w:val="ListParagraph"/>
              <w:autoSpaceDE w:val="0"/>
              <w:autoSpaceDN w:val="0"/>
              <w:adjustRightInd w:val="0"/>
              <w:spacing w:before="40" w:after="40" w:line="200" w:lineRule="atLeast"/>
              <w:ind w:left="0"/>
              <w:rPr>
                <w:rFonts w:asciiTheme="minorHAnsi" w:eastAsia="Open Sans" w:hAnsiTheme="minorHAnsi" w:cs="Open Sans"/>
                <w:b w:val="0"/>
                <w:bCs w:val="0"/>
                <w:sz w:val="18"/>
                <w:szCs w:val="18"/>
              </w:rPr>
            </w:pPr>
            <w:r>
              <w:rPr>
                <w:rFonts w:asciiTheme="minorHAnsi" w:eastAsia="Open Sans" w:hAnsiTheme="minorHAnsi" w:cs="Open Sans"/>
                <w:sz w:val="18"/>
                <w:szCs w:val="18"/>
              </w:rPr>
              <w:t>e)</w:t>
            </w:r>
            <w:r w:rsidRPr="003A19A2">
              <w:rPr>
                <w:rFonts w:asciiTheme="minorHAnsi" w:eastAsia="Open Sans" w:hAnsiTheme="minorHAnsi" w:cs="Open Sans"/>
                <w:sz w:val="18"/>
                <w:szCs w:val="18"/>
              </w:rPr>
              <w:t xml:space="preserve"> Cloud</w:t>
            </w:r>
            <w:r w:rsidR="00B377A9" w:rsidRPr="003A19A2">
              <w:rPr>
                <w:rFonts w:asciiTheme="minorHAnsi" w:eastAsia="Open Sans" w:hAnsiTheme="minorHAnsi" w:cs="Open Sans"/>
                <w:sz w:val="18"/>
                <w:szCs w:val="18"/>
              </w:rPr>
              <w:t xml:space="preserve"> applications</w:t>
            </w:r>
          </w:p>
          <w:p w14:paraId="3F2A4E97" w14:textId="77777777" w:rsidR="00B377A9" w:rsidRPr="003A19A2" w:rsidRDefault="00B377A9" w:rsidP="00B377A9">
            <w:pPr>
              <w:autoSpaceDE w:val="0"/>
              <w:autoSpaceDN w:val="0"/>
              <w:adjustRightInd w:val="0"/>
              <w:spacing w:before="40" w:after="40" w:line="200" w:lineRule="atLeast"/>
              <w:rPr>
                <w:rFonts w:eastAsia="Open Sans" w:cs="Open Sans"/>
                <w:b w:val="0"/>
                <w:bCs w:val="0"/>
                <w:color w:val="000000" w:themeColor="text1"/>
                <w:sz w:val="18"/>
                <w:szCs w:val="18"/>
              </w:rPr>
            </w:pPr>
          </w:p>
          <w:p w14:paraId="5515C5D4" w14:textId="053CA472" w:rsidR="00B377A9" w:rsidRDefault="003C1507" w:rsidP="00B377A9">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B377A9" w:rsidRPr="003A19A2">
              <w:rPr>
                <w:rFonts w:eastAsia="Open Sans" w:cs="Open Sans"/>
                <w:color w:val="000000" w:themeColor="text1"/>
                <w:sz w:val="18"/>
                <w:szCs w:val="18"/>
              </w:rPr>
              <w:t xml:space="preserve"> </w:t>
            </w:r>
          </w:p>
          <w:p w14:paraId="7D954BD1" w14:textId="77777777" w:rsidR="00176958" w:rsidRPr="003A19A2" w:rsidRDefault="00176958" w:rsidP="00B377A9">
            <w:pPr>
              <w:autoSpaceDE w:val="0"/>
              <w:autoSpaceDN w:val="0"/>
              <w:adjustRightInd w:val="0"/>
              <w:spacing w:before="40" w:after="40" w:line="200" w:lineRule="atLeast"/>
              <w:rPr>
                <w:rFonts w:eastAsia="Open Sans" w:cs="Open Sans"/>
                <w:b w:val="0"/>
                <w:bCs w:val="0"/>
                <w:color w:val="000000" w:themeColor="text1"/>
                <w:sz w:val="18"/>
                <w:szCs w:val="18"/>
              </w:rPr>
            </w:pPr>
          </w:p>
          <w:p w14:paraId="010304FC" w14:textId="3F534117" w:rsidR="00B377A9" w:rsidRPr="003A19A2" w:rsidRDefault="00B377A9" w:rsidP="00B377A9">
            <w:pPr>
              <w:pStyle w:val="TableText"/>
              <w:rPr>
                <w:rFonts w:asciiTheme="minorHAnsi" w:hAnsiTheme="minorHAnsi"/>
                <w:noProof w:val="0"/>
                <w:sz w:val="18"/>
                <w:szCs w:val="18"/>
                <w:lang w:val="en-GB"/>
              </w:rPr>
            </w:pPr>
            <w:r w:rsidRPr="003A19A2">
              <w:rPr>
                <w:rFonts w:asciiTheme="minorHAnsi" w:eastAsia="Open Sans" w:hAnsiTheme="minorHAnsi" w:cs="Open Sans"/>
                <w:b w:val="0"/>
                <w:bCs w:val="0"/>
                <w:noProof w:val="0"/>
                <w:sz w:val="18"/>
                <w:szCs w:val="18"/>
                <w:lang w:val="en-GB"/>
              </w:rPr>
              <w:t>IoT cloud applications</w:t>
            </w:r>
          </w:p>
        </w:tc>
        <w:tc>
          <w:tcPr>
            <w:tcW w:w="2552" w:type="dxa"/>
          </w:tcPr>
          <w:p w14:paraId="77F4D87B" w14:textId="77777777" w:rsidR="00B377A9" w:rsidRDefault="00B377A9" w:rsidP="00B377A9">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D47B12">
              <w:rPr>
                <w:rFonts w:asciiTheme="minorHAnsi" w:hAnsiTheme="minorHAnsi"/>
                <w:b/>
                <w:bCs/>
                <w:sz w:val="18"/>
                <w:szCs w:val="18"/>
              </w:rPr>
              <w:t xml:space="preserve">12.2.1 The IoT stack: </w:t>
            </w:r>
          </w:p>
          <w:p w14:paraId="42D54B7B" w14:textId="77777777" w:rsidR="00270C71" w:rsidRPr="00D47B12" w:rsidRDefault="00270C71" w:rsidP="00B377A9">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p>
          <w:p w14:paraId="0721F1AE" w14:textId="77777777" w:rsidR="00B377A9" w:rsidRPr="00D47B12" w:rsidRDefault="00B377A9" w:rsidP="00277C48">
            <w:pPr>
              <w:pStyle w:val="Default"/>
              <w:numPr>
                <w:ilvl w:val="0"/>
                <w:numId w:val="45"/>
              </w:numP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D47B12">
              <w:rPr>
                <w:rFonts w:asciiTheme="minorHAnsi" w:hAnsiTheme="minorHAnsi"/>
                <w:b/>
                <w:bCs/>
                <w:sz w:val="18"/>
                <w:szCs w:val="18"/>
              </w:rPr>
              <w:t xml:space="preserve">e) Cloud applications </w:t>
            </w:r>
          </w:p>
          <w:p w14:paraId="3C415197" w14:textId="77777777" w:rsidR="00B377A9" w:rsidRPr="003A19A2" w:rsidRDefault="00B377A9"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p>
          <w:p w14:paraId="30E3DC3B" w14:textId="518B233B" w:rsidR="00B377A9" w:rsidRPr="003A19A2" w:rsidRDefault="000130CE"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B377A9" w:rsidRPr="003A19A2">
              <w:rPr>
                <w:rFonts w:asciiTheme="minorHAnsi" w:eastAsia="Open Sans" w:hAnsiTheme="minorHAnsi"/>
                <w:color w:val="000000" w:themeColor="text1"/>
                <w:sz w:val="18"/>
                <w:szCs w:val="18"/>
              </w:rPr>
              <w:t xml:space="preserve"> </w:t>
            </w:r>
          </w:p>
          <w:p w14:paraId="2ECE7BCA" w14:textId="77777777" w:rsidR="00D47B12" w:rsidRDefault="00D47B12" w:rsidP="00D47B12">
            <w:pPr>
              <w:pStyle w:val="Default"/>
              <w:ind w:left="60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p>
          <w:p w14:paraId="30849D20" w14:textId="16073D7C" w:rsidR="00B377A9" w:rsidRPr="003A19A2" w:rsidRDefault="00B377A9"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6A8C985C" w14:textId="77777777" w:rsidR="00B377A9" w:rsidRPr="003A19A2" w:rsidRDefault="00B377A9"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2EBDE30E" w14:textId="77777777" w:rsidR="00B377A9" w:rsidRPr="003A19A2" w:rsidRDefault="00B377A9"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45BC5D90" w14:textId="77777777" w:rsidR="00B377A9" w:rsidRPr="003A19A2" w:rsidRDefault="00B377A9"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665E301B" w14:textId="77777777" w:rsidR="00B377A9" w:rsidRPr="003A19A2" w:rsidRDefault="00B377A9"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466870FF" w14:textId="77777777" w:rsidR="00B377A9" w:rsidRPr="003A19A2" w:rsidRDefault="00B377A9"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2FC3C3C6" w14:textId="77777777" w:rsidR="00B377A9" w:rsidRPr="003A19A2" w:rsidRDefault="00B377A9"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043A544E" w14:textId="77777777" w:rsidR="00B377A9" w:rsidRPr="003A19A2" w:rsidRDefault="00B377A9" w:rsidP="00B377A9">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p>
          <w:p w14:paraId="4CC0F1DA" w14:textId="46B80E46" w:rsidR="00B377A9" w:rsidRDefault="003C1507" w:rsidP="00B377A9">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6D35FD" w:themeColor="accent1" w:themeShade="BF"/>
                <w:sz w:val="18"/>
                <w:szCs w:val="18"/>
              </w:rPr>
            </w:pPr>
            <w:r w:rsidRPr="003C1507">
              <w:rPr>
                <w:rFonts w:asciiTheme="minorHAnsi" w:eastAsia="Open Sans" w:hAnsiTheme="minorHAnsi"/>
                <w:color w:val="6D35FD" w:themeColor="accent1" w:themeShade="BF"/>
                <w:sz w:val="18"/>
                <w:szCs w:val="18"/>
              </w:rPr>
              <w:t>Students will be able to:</w:t>
            </w:r>
          </w:p>
          <w:p w14:paraId="097C3C90" w14:textId="77777777" w:rsidR="00176958" w:rsidRPr="003A19A2" w:rsidRDefault="00176958" w:rsidP="00B377A9">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p>
          <w:p w14:paraId="210B16E8" w14:textId="77777777" w:rsidR="00B377A9" w:rsidRPr="003A19A2" w:rsidRDefault="00B377A9"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Interpret and complete a diagrammatic representation of an IoT system </w:t>
            </w:r>
          </w:p>
          <w:p w14:paraId="6BE2E374" w14:textId="77777777" w:rsidR="00B377A9" w:rsidRPr="003A19A2" w:rsidRDefault="00B377A9" w:rsidP="00B377A9">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4678" w:type="dxa"/>
          </w:tcPr>
          <w:p w14:paraId="417A8C89" w14:textId="771A89DD" w:rsidR="00B377A9" w:rsidRPr="003A19A2" w:rsidRDefault="002E3040" w:rsidP="00B377A9">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B377A9" w:rsidRPr="003A19A2">
              <w:rPr>
                <w:rFonts w:cs="Open Sans"/>
                <w:color w:val="auto"/>
                <w:sz w:val="18"/>
                <w:szCs w:val="18"/>
              </w:rPr>
              <w:t>  </w:t>
            </w:r>
          </w:p>
          <w:p w14:paraId="156E3DD6" w14:textId="77777777" w:rsidR="00B377A9" w:rsidRPr="003A19A2" w:rsidRDefault="00B377A9" w:rsidP="00277C48">
            <w:pPr>
              <w:numPr>
                <w:ilvl w:val="0"/>
                <w:numId w:val="18"/>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cloud applications in the context of IoT</w:t>
            </w:r>
          </w:p>
          <w:p w14:paraId="4146FAF5" w14:textId="77777777" w:rsidR="00B377A9" w:rsidRPr="003A19A2" w:rsidRDefault="00B377A9" w:rsidP="00277C48">
            <w:pPr>
              <w:numPr>
                <w:ilvl w:val="0"/>
                <w:numId w:val="23"/>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color w:val="auto"/>
                <w:sz w:val="18"/>
                <w:szCs w:val="18"/>
              </w:rPr>
            </w:pPr>
            <w:r w:rsidRPr="003A19A2">
              <w:rPr>
                <w:rFonts w:cs="Open Sans"/>
                <w:color w:val="auto"/>
                <w:sz w:val="18"/>
                <w:szCs w:val="18"/>
              </w:rPr>
              <w:t>Students identify key terms and make notes on definition, function, characteristics, operation, benefit and drawbacks, as well as why cloud applications are needed</w:t>
            </w:r>
          </w:p>
          <w:p w14:paraId="5B165607" w14:textId="77777777" w:rsidR="00B377A9" w:rsidRPr="003A19A2" w:rsidRDefault="00B377A9" w:rsidP="000C39F8">
            <w:pPr>
              <w:spacing w:after="0"/>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02EF4042" w14:textId="1AFCC638" w:rsidR="00B377A9" w:rsidRPr="003A19A2" w:rsidRDefault="002E3040" w:rsidP="00B377A9">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B377A9" w:rsidRPr="003A19A2">
              <w:rPr>
                <w:rFonts w:cs="Open Sans"/>
                <w:color w:val="auto"/>
                <w:sz w:val="18"/>
                <w:szCs w:val="18"/>
              </w:rPr>
              <w:t> </w:t>
            </w:r>
          </w:p>
          <w:p w14:paraId="2F80E52A" w14:textId="77777777" w:rsidR="00B377A9" w:rsidRPr="003A19A2" w:rsidRDefault="00B377A9" w:rsidP="00277C48">
            <w:pPr>
              <w:numPr>
                <w:ilvl w:val="0"/>
                <w:numId w:val="21"/>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research another case study to compare with the one on p51</w:t>
            </w:r>
          </w:p>
          <w:p w14:paraId="7A3CC3E9" w14:textId="77777777" w:rsidR="00B377A9" w:rsidRPr="003A19A2" w:rsidRDefault="00B377A9" w:rsidP="00B377A9">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7EE45725" w14:textId="5945D7E4" w:rsidR="00B377A9" w:rsidRPr="003A19A2" w:rsidRDefault="002D2D1D" w:rsidP="00B377A9">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B377A9" w:rsidRPr="003A19A2">
              <w:rPr>
                <w:rFonts w:cs="Open Sans"/>
                <w:color w:val="000000" w:themeColor="text1"/>
                <w:sz w:val="18"/>
                <w:szCs w:val="18"/>
              </w:rPr>
              <w:t xml:space="preserve">pp. </w:t>
            </w:r>
            <w:r w:rsidR="00B377A9" w:rsidRPr="003A19A2">
              <w:rPr>
                <w:rFonts w:eastAsia="Open Sans" w:cs="Open Sans"/>
                <w:color w:val="000000" w:themeColor="text1"/>
                <w:sz w:val="18"/>
                <w:szCs w:val="18"/>
              </w:rPr>
              <w:t>51-52</w:t>
            </w:r>
          </w:p>
          <w:p w14:paraId="0834C73F" w14:textId="77777777" w:rsidR="00B377A9" w:rsidRPr="003A19A2" w:rsidRDefault="00B377A9" w:rsidP="00B377A9">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1984" w:type="dxa"/>
          </w:tcPr>
          <w:p w14:paraId="3477312D" w14:textId="25F24C70"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Analysis</w:t>
            </w:r>
          </w:p>
          <w:p w14:paraId="4746FC66" w14:textId="469C5B52"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Communication</w:t>
            </w:r>
          </w:p>
          <w:p w14:paraId="03E9E3DB" w14:textId="4ECFEF33" w:rsidR="02576881" w:rsidRPr="00A20589" w:rsidRDefault="486DCFEC"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Interpretation</w:t>
            </w:r>
          </w:p>
        </w:tc>
        <w:tc>
          <w:tcPr>
            <w:tcW w:w="1985" w:type="dxa"/>
          </w:tcPr>
          <w:p w14:paraId="15864EE8" w14:textId="454CAA64" w:rsidR="02576881" w:rsidRPr="00A20589" w:rsidRDefault="02576881" w:rsidP="00A2058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Intellectual interest and curiosity</w:t>
            </w:r>
          </w:p>
          <w:p w14:paraId="0D16CA19" w14:textId="7A535969" w:rsidR="02576881" w:rsidRPr="00A20589" w:rsidRDefault="02576881" w:rsidP="00A2058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Critical thinking</w:t>
            </w:r>
          </w:p>
          <w:p w14:paraId="2EFACE8E" w14:textId="5E39B0B7" w:rsidR="02576881" w:rsidRPr="00A20589" w:rsidRDefault="02576881" w:rsidP="00A2058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Analysis</w:t>
            </w:r>
          </w:p>
          <w:p w14:paraId="695F6078" w14:textId="4A16FE77" w:rsidR="02576881" w:rsidRPr="00A20589" w:rsidRDefault="646748F5" w:rsidP="00A2058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Interpretation</w:t>
            </w:r>
          </w:p>
        </w:tc>
      </w:tr>
    </w:tbl>
    <w:p w14:paraId="58BE385D" w14:textId="77777777" w:rsidR="006A0DBA" w:rsidRDefault="006A0DBA">
      <w:r>
        <w:br w:type="page"/>
      </w:r>
    </w:p>
    <w:tbl>
      <w:tblPr>
        <w:tblStyle w:val="GridTable6ColourfulAccent1"/>
        <w:tblW w:w="15163" w:type="dxa"/>
        <w:tblLayout w:type="fixed"/>
        <w:tblLook w:val="04A0" w:firstRow="1" w:lastRow="0" w:firstColumn="1" w:lastColumn="0" w:noHBand="0" w:noVBand="1"/>
      </w:tblPr>
      <w:tblGrid>
        <w:gridCol w:w="1696"/>
        <w:gridCol w:w="2552"/>
        <w:gridCol w:w="4678"/>
        <w:gridCol w:w="2268"/>
        <w:gridCol w:w="1984"/>
        <w:gridCol w:w="1985"/>
      </w:tblGrid>
      <w:tr w:rsidR="00B377A9" w:rsidRPr="003A19A2" w14:paraId="4EFD4350" w14:textId="77777777" w:rsidTr="00176958">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6D93825E" w14:textId="19C9408E" w:rsidR="00B377A9" w:rsidRPr="003A19A2" w:rsidRDefault="00B377A9" w:rsidP="00B377A9">
            <w:pPr>
              <w:pStyle w:val="TableHeading"/>
              <w:rPr>
                <w:noProof w:val="0"/>
                <w:lang w:val="en-GB"/>
              </w:rPr>
            </w:pPr>
            <w:r w:rsidRPr="003A19A2">
              <w:rPr>
                <w:b/>
                <w:bCs/>
                <w:noProof w:val="0"/>
                <w:color w:val="000000" w:themeColor="text1"/>
                <w:lang w:val="en-GB"/>
              </w:rPr>
              <w:t>Week 8</w:t>
            </w:r>
            <w:r w:rsidRPr="003A19A2">
              <w:rPr>
                <w:b/>
                <w:bCs/>
                <w:noProof w:val="0"/>
                <w:color w:val="000000" w:themeColor="text1"/>
                <w:lang w:val="en-GB"/>
              </w:rPr>
              <w:br/>
              <w:t>Lesson 2</w:t>
            </w:r>
          </w:p>
        </w:tc>
      </w:tr>
      <w:tr w:rsidR="005060C8" w:rsidRPr="003A19A2" w14:paraId="0DF0C254" w14:textId="77777777" w:rsidTr="02576881">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2"/>
          </w:tcPr>
          <w:p w14:paraId="492DA90F" w14:textId="77777777" w:rsidR="005060C8" w:rsidRPr="003A19A2" w:rsidRDefault="005060C8" w:rsidP="005060C8">
            <w:pPr>
              <w:autoSpaceDE w:val="0"/>
              <w:autoSpaceDN w:val="0"/>
              <w:adjustRightInd w:val="0"/>
              <w:spacing w:before="40" w:after="40" w:line="200" w:lineRule="atLeast"/>
              <w:rPr>
                <w:b w:val="0"/>
                <w:bCs w:val="0"/>
                <w:color w:val="000000"/>
                <w:sz w:val="18"/>
                <w:szCs w:val="18"/>
              </w:rPr>
            </w:pPr>
            <w:r w:rsidRPr="003A19A2">
              <w:rPr>
                <w:color w:val="000000"/>
                <w:sz w:val="18"/>
                <w:szCs w:val="18"/>
              </w:rPr>
              <w:t>12.3 Cybersecurity</w:t>
            </w:r>
          </w:p>
          <w:p w14:paraId="77BB8B53" w14:textId="77777777" w:rsidR="005060C8" w:rsidRPr="003A19A2" w:rsidRDefault="005060C8" w:rsidP="005060C8">
            <w:pPr>
              <w:autoSpaceDE w:val="0"/>
              <w:autoSpaceDN w:val="0"/>
              <w:adjustRightInd w:val="0"/>
              <w:spacing w:before="40" w:after="40" w:line="200" w:lineRule="atLeast"/>
              <w:rPr>
                <w:b w:val="0"/>
                <w:bCs w:val="0"/>
                <w:color w:val="000000"/>
                <w:sz w:val="18"/>
                <w:szCs w:val="18"/>
              </w:rPr>
            </w:pPr>
          </w:p>
          <w:p w14:paraId="70DCD80D" w14:textId="77777777" w:rsidR="005060C8" w:rsidRPr="003A19A2" w:rsidRDefault="005060C8" w:rsidP="005060C8">
            <w:pPr>
              <w:autoSpaceDE w:val="0"/>
              <w:autoSpaceDN w:val="0"/>
              <w:adjustRightInd w:val="0"/>
              <w:spacing w:before="40" w:after="40" w:line="200" w:lineRule="atLeast"/>
              <w:rPr>
                <w:b w:val="0"/>
                <w:bCs w:val="0"/>
                <w:color w:val="000000"/>
                <w:sz w:val="18"/>
                <w:szCs w:val="18"/>
              </w:rPr>
            </w:pPr>
            <w:r w:rsidRPr="003A19A2">
              <w:rPr>
                <w:color w:val="000000"/>
                <w:sz w:val="18"/>
                <w:szCs w:val="18"/>
              </w:rPr>
              <w:t>Topic 12.3.1: CIA triad model</w:t>
            </w:r>
          </w:p>
          <w:p w14:paraId="63594FF3" w14:textId="77777777" w:rsidR="005060C8" w:rsidRPr="003A19A2" w:rsidRDefault="005060C8" w:rsidP="005060C8">
            <w:pPr>
              <w:autoSpaceDE w:val="0"/>
              <w:autoSpaceDN w:val="0"/>
              <w:adjustRightInd w:val="0"/>
              <w:spacing w:before="40" w:after="40" w:line="200" w:lineRule="atLeast"/>
              <w:rPr>
                <w:b w:val="0"/>
                <w:bCs w:val="0"/>
                <w:color w:val="000000"/>
                <w:sz w:val="18"/>
                <w:szCs w:val="18"/>
              </w:rPr>
            </w:pPr>
          </w:p>
          <w:p w14:paraId="745D0666" w14:textId="77777777" w:rsidR="005060C8" w:rsidRPr="003A19A2" w:rsidRDefault="005060C8" w:rsidP="005060C8">
            <w:pPr>
              <w:autoSpaceDE w:val="0"/>
              <w:autoSpaceDN w:val="0"/>
              <w:adjustRightInd w:val="0"/>
              <w:spacing w:before="40" w:after="40" w:line="200" w:lineRule="atLeast"/>
              <w:rPr>
                <w:rFonts w:eastAsia="Open Sans" w:cs="Open Sans"/>
                <w:b w:val="0"/>
                <w:bCs w:val="0"/>
                <w:color w:val="000000" w:themeColor="text1"/>
                <w:sz w:val="18"/>
                <w:szCs w:val="18"/>
              </w:rPr>
            </w:pPr>
          </w:p>
          <w:p w14:paraId="2FCB7130" w14:textId="1D2DD657" w:rsidR="005060C8" w:rsidRDefault="003C1507" w:rsidP="005060C8">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5060C8" w:rsidRPr="003A19A2">
              <w:rPr>
                <w:rFonts w:eastAsia="Open Sans" w:cs="Open Sans"/>
                <w:color w:val="000000" w:themeColor="text1"/>
                <w:sz w:val="18"/>
                <w:szCs w:val="18"/>
              </w:rPr>
              <w:t xml:space="preserve"> </w:t>
            </w:r>
          </w:p>
          <w:p w14:paraId="6C5F8D63" w14:textId="77777777" w:rsidR="00176958" w:rsidRPr="003A19A2" w:rsidRDefault="00176958" w:rsidP="005060C8">
            <w:pPr>
              <w:autoSpaceDE w:val="0"/>
              <w:autoSpaceDN w:val="0"/>
              <w:adjustRightInd w:val="0"/>
              <w:spacing w:before="40" w:after="40" w:line="200" w:lineRule="atLeast"/>
              <w:rPr>
                <w:rFonts w:eastAsia="Open Sans" w:cs="Open Sans"/>
                <w:b w:val="0"/>
                <w:bCs w:val="0"/>
                <w:color w:val="000000" w:themeColor="text1"/>
                <w:sz w:val="18"/>
                <w:szCs w:val="18"/>
              </w:rPr>
            </w:pPr>
          </w:p>
          <w:p w14:paraId="650C34F1" w14:textId="2AC21B46" w:rsidR="005060C8" w:rsidRPr="003A19A2" w:rsidRDefault="005060C8" w:rsidP="005060C8">
            <w:pPr>
              <w:pStyle w:val="TableText"/>
              <w:rPr>
                <w:rFonts w:asciiTheme="minorHAnsi" w:hAnsiTheme="minorHAnsi"/>
                <w:noProof w:val="0"/>
                <w:sz w:val="18"/>
                <w:szCs w:val="18"/>
                <w:lang w:val="en-GB"/>
              </w:rPr>
            </w:pPr>
            <w:r w:rsidRPr="003A19A2">
              <w:rPr>
                <w:rFonts w:asciiTheme="minorHAnsi" w:eastAsia="Open Sans" w:hAnsiTheme="minorHAnsi" w:cs="Open Sans"/>
                <w:b w:val="0"/>
                <w:bCs w:val="0"/>
                <w:noProof w:val="0"/>
                <w:sz w:val="18"/>
                <w:szCs w:val="18"/>
                <w:lang w:val="en-GB"/>
              </w:rPr>
              <w:t>The CIA triad model</w:t>
            </w:r>
          </w:p>
        </w:tc>
        <w:tc>
          <w:tcPr>
            <w:tcW w:w="2552" w:type="dxa"/>
            <w:shd w:val="clear" w:color="auto" w:fill="FFFFFF" w:themeFill="background2"/>
          </w:tcPr>
          <w:p w14:paraId="739D284A" w14:textId="77777777" w:rsidR="005060C8" w:rsidRPr="000C39F8" w:rsidRDefault="005060C8"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r w:rsidRPr="000C39F8">
              <w:rPr>
                <w:rFonts w:asciiTheme="minorHAnsi" w:eastAsia="Open Sans" w:hAnsiTheme="minorHAnsi"/>
                <w:b/>
                <w:bCs/>
                <w:color w:val="000000" w:themeColor="text1"/>
                <w:sz w:val="18"/>
                <w:szCs w:val="18"/>
              </w:rPr>
              <w:t>12.3.1 CIA triad model</w:t>
            </w:r>
          </w:p>
          <w:p w14:paraId="6F1F933E" w14:textId="77777777" w:rsidR="005060C8" w:rsidRPr="003A19A2" w:rsidRDefault="005060C8"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2960B52D" w14:textId="08A71C56" w:rsidR="005060C8" w:rsidRDefault="000130C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5060C8" w:rsidRPr="003A19A2">
              <w:rPr>
                <w:rFonts w:asciiTheme="minorHAnsi" w:eastAsia="Open Sans" w:hAnsiTheme="minorHAnsi"/>
                <w:color w:val="000000" w:themeColor="text1"/>
                <w:sz w:val="18"/>
                <w:szCs w:val="18"/>
              </w:rPr>
              <w:t xml:space="preserve"> </w:t>
            </w:r>
          </w:p>
          <w:p w14:paraId="70582706" w14:textId="77777777" w:rsidR="000C39F8" w:rsidRPr="003A19A2" w:rsidRDefault="000C39F8"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7E13385D" w14:textId="77777777" w:rsidR="005060C8" w:rsidRPr="003A19A2" w:rsidRDefault="005060C8"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426650C1" w14:textId="77777777" w:rsidR="005060C8" w:rsidRPr="003A19A2" w:rsidRDefault="005060C8"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6A34D773" w14:textId="77777777" w:rsidR="005060C8" w:rsidRPr="003A19A2" w:rsidRDefault="005060C8"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2057FC6F" w14:textId="77777777" w:rsidR="005060C8" w:rsidRPr="003A19A2" w:rsidRDefault="005060C8" w:rsidP="005060C8">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4678" w:type="dxa"/>
            <w:shd w:val="clear" w:color="auto" w:fill="FFFFFF" w:themeFill="background2"/>
          </w:tcPr>
          <w:p w14:paraId="083A40BB" w14:textId="22B701F5" w:rsidR="005060C8" w:rsidRPr="003A19A2" w:rsidRDefault="002E3040" w:rsidP="005060C8">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5060C8" w:rsidRPr="003A19A2">
              <w:rPr>
                <w:rFonts w:cs="Open Sans"/>
                <w:color w:val="auto"/>
                <w:sz w:val="18"/>
                <w:szCs w:val="18"/>
              </w:rPr>
              <w:t>  </w:t>
            </w:r>
          </w:p>
          <w:p w14:paraId="3DD1F344" w14:textId="77777777" w:rsidR="005060C8" w:rsidRPr="003A19A2" w:rsidRDefault="005060C8" w:rsidP="00277C48">
            <w:pPr>
              <w:numPr>
                <w:ilvl w:val="0"/>
                <w:numId w:val="21"/>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the confidentiality, integrity, availability (CIA) triad model</w:t>
            </w:r>
          </w:p>
          <w:p w14:paraId="349CFA48" w14:textId="5DB5CDCC" w:rsidR="005060C8" w:rsidRPr="003A19A2" w:rsidRDefault="005060C8" w:rsidP="00277C48">
            <w:pPr>
              <w:numPr>
                <w:ilvl w:val="0"/>
                <w:numId w:val="21"/>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definition, characteristics, as well as why the CIA triad mode is needed</w:t>
            </w:r>
          </w:p>
          <w:p w14:paraId="053A7207" w14:textId="77777777" w:rsidR="005060C8" w:rsidRPr="003A19A2" w:rsidRDefault="005060C8" w:rsidP="000C39F8">
            <w:pPr>
              <w:spacing w:after="0"/>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2E35302A" w14:textId="1B4FA1B0" w:rsidR="005060C8" w:rsidRPr="003A19A2" w:rsidRDefault="002E3040" w:rsidP="005060C8">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5060C8" w:rsidRPr="003A19A2">
              <w:rPr>
                <w:rFonts w:cs="Open Sans"/>
                <w:color w:val="auto"/>
                <w:sz w:val="18"/>
                <w:szCs w:val="18"/>
              </w:rPr>
              <w:t> </w:t>
            </w:r>
          </w:p>
          <w:p w14:paraId="498588E2" w14:textId="77777777" w:rsidR="005060C8" w:rsidRPr="003A19A2" w:rsidRDefault="005060C8" w:rsidP="00277C48">
            <w:pPr>
              <w:numPr>
                <w:ilvl w:val="0"/>
                <w:numId w:val="21"/>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Look for quizzes about the CIA triad model on platforms like </w:t>
            </w:r>
            <w:proofErr w:type="spellStart"/>
            <w:r w:rsidRPr="003A19A2">
              <w:rPr>
                <w:rFonts w:cs="Open Sans"/>
                <w:color w:val="auto"/>
                <w:sz w:val="18"/>
                <w:szCs w:val="18"/>
              </w:rPr>
              <w:t>Blooket</w:t>
            </w:r>
            <w:proofErr w:type="spellEnd"/>
            <w:r w:rsidRPr="003A19A2">
              <w:rPr>
                <w:rFonts w:cs="Open Sans"/>
                <w:color w:val="auto"/>
                <w:sz w:val="18"/>
                <w:szCs w:val="18"/>
              </w:rPr>
              <w:t>/ Kahoot/ Quizlet/ Quizizz/ Socrative/ etc. </w:t>
            </w:r>
          </w:p>
          <w:p w14:paraId="6A7C03F7" w14:textId="77777777" w:rsidR="005060C8" w:rsidRPr="003A19A2" w:rsidRDefault="005060C8" w:rsidP="005060C8">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2268" w:type="dxa"/>
            <w:shd w:val="clear" w:color="auto" w:fill="FFFFFF" w:themeFill="background2"/>
          </w:tcPr>
          <w:p w14:paraId="22E126D6" w14:textId="05FC3974" w:rsidR="005060C8" w:rsidRPr="003A19A2" w:rsidRDefault="002D2D1D" w:rsidP="005060C8">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5060C8" w:rsidRPr="003A19A2">
              <w:rPr>
                <w:rFonts w:cs="Open Sans"/>
                <w:color w:val="000000" w:themeColor="text1"/>
                <w:sz w:val="18"/>
                <w:szCs w:val="18"/>
              </w:rPr>
              <w:t>pp. 52-53</w:t>
            </w:r>
          </w:p>
          <w:p w14:paraId="7346C3D9" w14:textId="77777777" w:rsidR="000C39F8" w:rsidRDefault="000C39F8" w:rsidP="005060C8">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00D4138E" w14:textId="1FA4ED2B" w:rsidR="00270C71" w:rsidRDefault="005060C8" w:rsidP="005060C8">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3A19A2">
              <w:rPr>
                <w:rFonts w:eastAsia="Open Sans" w:cs="Open Sans"/>
                <w:color w:val="000000" w:themeColor="text1"/>
                <w:sz w:val="18"/>
                <w:szCs w:val="18"/>
              </w:rPr>
              <w:t>Geeks</w:t>
            </w:r>
            <w:r w:rsidR="00270C71">
              <w:rPr>
                <w:rFonts w:eastAsia="Open Sans" w:cs="Open Sans"/>
                <w:color w:val="000000" w:themeColor="text1"/>
                <w:sz w:val="18"/>
                <w:szCs w:val="18"/>
              </w:rPr>
              <w:t xml:space="preserve"> </w:t>
            </w:r>
            <w:r w:rsidRPr="003A19A2">
              <w:rPr>
                <w:rFonts w:eastAsia="Open Sans" w:cs="Open Sans"/>
                <w:color w:val="000000" w:themeColor="text1"/>
                <w:sz w:val="18"/>
                <w:szCs w:val="18"/>
              </w:rPr>
              <w:t>For</w:t>
            </w:r>
            <w:r w:rsidR="00270C71">
              <w:rPr>
                <w:rFonts w:eastAsia="Open Sans" w:cs="Open Sans"/>
                <w:color w:val="000000" w:themeColor="text1"/>
                <w:sz w:val="18"/>
                <w:szCs w:val="18"/>
              </w:rPr>
              <w:t xml:space="preserve"> </w:t>
            </w:r>
            <w:r w:rsidRPr="003A19A2">
              <w:rPr>
                <w:rFonts w:eastAsia="Open Sans" w:cs="Open Sans"/>
                <w:color w:val="000000" w:themeColor="text1"/>
                <w:sz w:val="18"/>
                <w:szCs w:val="18"/>
              </w:rPr>
              <w:t xml:space="preserve">Geeks notes: </w:t>
            </w:r>
            <w:r w:rsidRPr="003A19A2">
              <w:rPr>
                <w:sz w:val="18"/>
                <w:szCs w:val="18"/>
              </w:rPr>
              <w:t xml:space="preserve"> </w:t>
            </w:r>
          </w:p>
          <w:p w14:paraId="66223DC5" w14:textId="77777777" w:rsidR="00270C71" w:rsidRDefault="00270C71" w:rsidP="005060C8">
            <w:pPr>
              <w:spacing w:before="40" w:after="40"/>
              <w:cnfStyle w:val="000000100000" w:firstRow="0" w:lastRow="0" w:firstColumn="0" w:lastColumn="0" w:oddVBand="0" w:evenVBand="0" w:oddHBand="1" w:evenHBand="0" w:firstRowFirstColumn="0" w:firstRowLastColumn="0" w:lastRowFirstColumn="0" w:lastRowLastColumn="0"/>
              <w:rPr>
                <w:sz w:val="18"/>
                <w:szCs w:val="18"/>
              </w:rPr>
            </w:pPr>
          </w:p>
          <w:p w14:paraId="329BA653" w14:textId="52099F57" w:rsidR="005060C8" w:rsidRPr="003A19A2" w:rsidRDefault="00270C71" w:rsidP="005060C8">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hyperlink r:id="rId36" w:history="1">
              <w:r w:rsidRPr="009464BB">
                <w:rPr>
                  <w:rStyle w:val="Hyperlink"/>
                  <w:sz w:val="18"/>
                  <w:szCs w:val="18"/>
                </w:rPr>
                <w:t>https://www.geeksforgeeks.org/computer-networks/the-cia-triad-in-cryptography/</w:t>
              </w:r>
            </w:hyperlink>
          </w:p>
          <w:p w14:paraId="32B10C2C" w14:textId="77777777" w:rsidR="005060C8" w:rsidRPr="003A19A2" w:rsidRDefault="005060C8" w:rsidP="005060C8">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1984" w:type="dxa"/>
            <w:shd w:val="clear" w:color="auto" w:fill="FFFFFF" w:themeFill="background2"/>
          </w:tcPr>
          <w:p w14:paraId="0573B4F7" w14:textId="33F3390B"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Analysis</w:t>
            </w:r>
          </w:p>
          <w:p w14:paraId="08295C35" w14:textId="40A0051B"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Communication</w:t>
            </w:r>
          </w:p>
          <w:p w14:paraId="14840E48" w14:textId="3961EA46"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Critical thinking</w:t>
            </w:r>
          </w:p>
          <w:p w14:paraId="367EB3AE" w14:textId="38FA619B"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Problem solving</w:t>
            </w:r>
          </w:p>
          <w:p w14:paraId="46EDF3A9" w14:textId="7783990E"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shd w:val="clear" w:color="auto" w:fill="FFFFFF" w:themeFill="background2"/>
          </w:tcPr>
          <w:p w14:paraId="0CB8F3B0" w14:textId="454CAA64"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Intellectual interest and curiosity</w:t>
            </w:r>
          </w:p>
          <w:p w14:paraId="5457CD1F" w14:textId="7A535969"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Critical thinking</w:t>
            </w:r>
          </w:p>
          <w:p w14:paraId="2CE3190F" w14:textId="7161A7D3"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Analysis</w:t>
            </w:r>
          </w:p>
        </w:tc>
      </w:tr>
    </w:tbl>
    <w:p w14:paraId="15777E4A" w14:textId="77777777" w:rsidR="000C39F8" w:rsidRDefault="000C39F8">
      <w:r>
        <w:br w:type="page"/>
      </w:r>
    </w:p>
    <w:tbl>
      <w:tblPr>
        <w:tblStyle w:val="GridTable6ColourfulAccent1"/>
        <w:tblW w:w="15163" w:type="dxa"/>
        <w:tblLayout w:type="fixed"/>
        <w:tblLook w:val="04A0" w:firstRow="1" w:lastRow="0" w:firstColumn="1" w:lastColumn="0" w:noHBand="0" w:noVBand="1"/>
      </w:tblPr>
      <w:tblGrid>
        <w:gridCol w:w="1696"/>
        <w:gridCol w:w="2552"/>
        <w:gridCol w:w="4678"/>
        <w:gridCol w:w="2268"/>
        <w:gridCol w:w="1984"/>
        <w:gridCol w:w="1985"/>
      </w:tblGrid>
      <w:tr w:rsidR="005060C8" w:rsidRPr="003A19A2" w14:paraId="21D9EBB3" w14:textId="77777777" w:rsidTr="000C39F8">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685BB920" w14:textId="7805E6E3" w:rsidR="005060C8" w:rsidRPr="003A19A2" w:rsidRDefault="005060C8" w:rsidP="005060C8">
            <w:pPr>
              <w:pStyle w:val="TableHeading"/>
              <w:rPr>
                <w:noProof w:val="0"/>
                <w:lang w:val="en-GB"/>
              </w:rPr>
            </w:pPr>
            <w:r w:rsidRPr="003A19A2">
              <w:rPr>
                <w:b/>
                <w:bCs/>
                <w:noProof w:val="0"/>
                <w:color w:val="000000" w:themeColor="text1"/>
                <w:lang w:val="en-GB"/>
              </w:rPr>
              <w:t>Week 8</w:t>
            </w:r>
            <w:r w:rsidRPr="003A19A2">
              <w:rPr>
                <w:b/>
                <w:bCs/>
                <w:noProof w:val="0"/>
                <w:color w:val="000000" w:themeColor="text1"/>
                <w:lang w:val="en-GB"/>
              </w:rPr>
              <w:br/>
              <w:t>Lesson 3</w:t>
            </w:r>
          </w:p>
        </w:tc>
      </w:tr>
      <w:tr w:rsidR="00B9198E" w:rsidRPr="003A19A2" w14:paraId="15CF2E8F" w14:textId="77777777" w:rsidTr="00270C71">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696" w:type="dxa"/>
            <w:shd w:val="clear" w:color="auto" w:fill="auto"/>
          </w:tcPr>
          <w:p w14:paraId="6C3D6093" w14:textId="77777777" w:rsidR="00B9198E" w:rsidRPr="003A19A2" w:rsidRDefault="00B9198E" w:rsidP="00B9198E">
            <w:pPr>
              <w:autoSpaceDE w:val="0"/>
              <w:autoSpaceDN w:val="0"/>
              <w:adjustRightInd w:val="0"/>
              <w:spacing w:before="40" w:after="40" w:line="200" w:lineRule="atLeast"/>
              <w:rPr>
                <w:b w:val="0"/>
                <w:bCs w:val="0"/>
                <w:color w:val="000000"/>
                <w:sz w:val="18"/>
                <w:szCs w:val="18"/>
              </w:rPr>
            </w:pPr>
            <w:r w:rsidRPr="003A19A2">
              <w:rPr>
                <w:color w:val="000000"/>
                <w:sz w:val="18"/>
                <w:szCs w:val="18"/>
              </w:rPr>
              <w:t>Topic 12.3.2: RSA encryption algorithm</w:t>
            </w:r>
          </w:p>
          <w:p w14:paraId="09AEE2AA" w14:textId="77777777" w:rsidR="00B9198E" w:rsidRPr="003A19A2" w:rsidRDefault="00B9198E" w:rsidP="00277C48">
            <w:pPr>
              <w:pStyle w:val="ListParagraph"/>
              <w:numPr>
                <w:ilvl w:val="0"/>
                <w:numId w:val="46"/>
              </w:numPr>
              <w:autoSpaceDE w:val="0"/>
              <w:autoSpaceDN w:val="0"/>
              <w:adjustRightInd w:val="0"/>
              <w:spacing w:before="40" w:after="40" w:line="200" w:lineRule="atLeast"/>
              <w:ind w:left="447"/>
              <w:rPr>
                <w:rFonts w:asciiTheme="minorHAnsi" w:eastAsia="Open Sans" w:hAnsiTheme="minorHAnsi" w:cs="Open Sans"/>
                <w:sz w:val="18"/>
                <w:szCs w:val="18"/>
              </w:rPr>
            </w:pPr>
            <w:r w:rsidRPr="003A19A2">
              <w:rPr>
                <w:rFonts w:asciiTheme="minorHAnsi" w:eastAsia="Open Sans" w:hAnsiTheme="minorHAnsi" w:cs="Open Sans"/>
                <w:sz w:val="18"/>
                <w:szCs w:val="18"/>
              </w:rPr>
              <w:t>Prime numbers</w:t>
            </w:r>
          </w:p>
          <w:p w14:paraId="153A3F98" w14:textId="77777777" w:rsidR="00B9198E" w:rsidRPr="003A19A2" w:rsidRDefault="00B9198E" w:rsidP="00277C48">
            <w:pPr>
              <w:pStyle w:val="ListParagraph"/>
              <w:numPr>
                <w:ilvl w:val="0"/>
                <w:numId w:val="46"/>
              </w:numPr>
              <w:autoSpaceDE w:val="0"/>
              <w:autoSpaceDN w:val="0"/>
              <w:adjustRightInd w:val="0"/>
              <w:spacing w:before="40" w:after="40" w:line="200" w:lineRule="atLeast"/>
              <w:ind w:left="447"/>
              <w:rPr>
                <w:rFonts w:asciiTheme="minorHAnsi" w:eastAsia="Open Sans" w:hAnsiTheme="minorHAnsi" w:cs="Open Sans"/>
                <w:sz w:val="18"/>
                <w:szCs w:val="18"/>
              </w:rPr>
            </w:pPr>
            <w:r w:rsidRPr="003A19A2">
              <w:rPr>
                <w:rFonts w:asciiTheme="minorHAnsi" w:eastAsia="Open Sans" w:hAnsiTheme="minorHAnsi" w:cs="Open Sans"/>
                <w:sz w:val="18"/>
                <w:szCs w:val="18"/>
              </w:rPr>
              <w:t>Key exchange</w:t>
            </w:r>
          </w:p>
          <w:p w14:paraId="76A667A8" w14:textId="77777777" w:rsidR="00B9198E" w:rsidRPr="003A19A2" w:rsidRDefault="00B9198E" w:rsidP="00B9198E">
            <w:pPr>
              <w:autoSpaceDE w:val="0"/>
              <w:autoSpaceDN w:val="0"/>
              <w:adjustRightInd w:val="0"/>
              <w:spacing w:before="40" w:after="40" w:line="200" w:lineRule="atLeast"/>
              <w:rPr>
                <w:rFonts w:eastAsia="Open Sans" w:cs="Open Sans"/>
                <w:b w:val="0"/>
                <w:bCs w:val="0"/>
                <w:color w:val="000000" w:themeColor="text1"/>
                <w:sz w:val="18"/>
                <w:szCs w:val="18"/>
              </w:rPr>
            </w:pPr>
          </w:p>
          <w:p w14:paraId="68E39622" w14:textId="3238BD5D" w:rsidR="00B9198E" w:rsidRDefault="003C1507" w:rsidP="00B9198E">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B9198E" w:rsidRPr="003A19A2">
              <w:rPr>
                <w:rFonts w:eastAsia="Open Sans" w:cs="Open Sans"/>
                <w:color w:val="000000" w:themeColor="text1"/>
                <w:sz w:val="18"/>
                <w:szCs w:val="18"/>
              </w:rPr>
              <w:t xml:space="preserve"> </w:t>
            </w:r>
          </w:p>
          <w:p w14:paraId="334D8831" w14:textId="77777777" w:rsidR="00176958" w:rsidRPr="003A19A2" w:rsidRDefault="00176958" w:rsidP="00B9198E">
            <w:pPr>
              <w:autoSpaceDE w:val="0"/>
              <w:autoSpaceDN w:val="0"/>
              <w:adjustRightInd w:val="0"/>
              <w:spacing w:before="40" w:after="40" w:line="200" w:lineRule="atLeast"/>
              <w:rPr>
                <w:rFonts w:eastAsia="Open Sans" w:cs="Open Sans"/>
                <w:b w:val="0"/>
                <w:bCs w:val="0"/>
                <w:color w:val="000000" w:themeColor="text1"/>
                <w:sz w:val="18"/>
                <w:szCs w:val="18"/>
              </w:rPr>
            </w:pPr>
          </w:p>
          <w:p w14:paraId="4033FB28" w14:textId="7E038B29" w:rsidR="00B9198E" w:rsidRPr="003A19A2" w:rsidRDefault="00B9198E" w:rsidP="00B9198E">
            <w:pPr>
              <w:pStyle w:val="TableHeading"/>
              <w:rPr>
                <w:rFonts w:asciiTheme="minorHAnsi" w:hAnsiTheme="minorHAnsi"/>
                <w:noProof w:val="0"/>
                <w:color w:val="000000" w:themeColor="text1"/>
                <w:sz w:val="18"/>
                <w:szCs w:val="18"/>
                <w:lang w:val="en-GB"/>
              </w:rPr>
            </w:pPr>
            <w:r w:rsidRPr="003A19A2">
              <w:rPr>
                <w:rFonts w:asciiTheme="minorHAnsi" w:eastAsia="Open Sans" w:hAnsiTheme="minorHAnsi" w:cs="Open Sans"/>
                <w:noProof w:val="0"/>
                <w:color w:val="000000" w:themeColor="text1"/>
                <w:sz w:val="18"/>
                <w:szCs w:val="18"/>
                <w:lang w:val="en-GB"/>
              </w:rPr>
              <w:t>RSA encryption</w:t>
            </w:r>
          </w:p>
        </w:tc>
        <w:tc>
          <w:tcPr>
            <w:tcW w:w="2552" w:type="dxa"/>
            <w:shd w:val="clear" w:color="auto" w:fill="auto"/>
          </w:tcPr>
          <w:p w14:paraId="68FEAAEA" w14:textId="77777777" w:rsidR="00B9198E" w:rsidRPr="000C39F8" w:rsidRDefault="00B9198E" w:rsidP="00B9198E">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0C39F8">
              <w:rPr>
                <w:rFonts w:asciiTheme="minorHAnsi" w:hAnsiTheme="minorHAnsi"/>
                <w:b/>
                <w:bCs/>
                <w:sz w:val="18"/>
                <w:szCs w:val="18"/>
              </w:rPr>
              <w:t xml:space="preserve">12.3.2 RSA encryption algorithm: </w:t>
            </w:r>
          </w:p>
          <w:p w14:paraId="0CEFB923" w14:textId="77777777" w:rsidR="00B9198E" w:rsidRPr="00805445" w:rsidRDefault="00B9198E" w:rsidP="00277C48">
            <w:pPr>
              <w:pStyle w:val="Default"/>
              <w:numPr>
                <w:ilvl w:val="0"/>
                <w:numId w:val="47"/>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805445">
              <w:rPr>
                <w:rFonts w:asciiTheme="minorHAnsi" w:hAnsiTheme="minorHAnsi"/>
                <w:b/>
                <w:bCs/>
                <w:sz w:val="18"/>
                <w:szCs w:val="18"/>
              </w:rPr>
              <w:t xml:space="preserve">a) Prime numbers </w:t>
            </w:r>
          </w:p>
          <w:p w14:paraId="639E3D4B" w14:textId="77777777" w:rsidR="00B9198E" w:rsidRPr="00805445" w:rsidRDefault="00B9198E" w:rsidP="00277C48">
            <w:pPr>
              <w:pStyle w:val="Default"/>
              <w:numPr>
                <w:ilvl w:val="0"/>
                <w:numId w:val="47"/>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805445">
              <w:rPr>
                <w:rFonts w:asciiTheme="minorHAnsi" w:hAnsiTheme="minorHAnsi"/>
                <w:b/>
                <w:bCs/>
                <w:sz w:val="18"/>
                <w:szCs w:val="18"/>
              </w:rPr>
              <w:t xml:space="preserve">b) Key exchange </w:t>
            </w:r>
          </w:p>
          <w:p w14:paraId="48A24E52" w14:textId="77777777" w:rsidR="00B9198E" w:rsidRPr="003A19A2" w:rsidRDefault="00B9198E" w:rsidP="00B9198E">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15A38518" w14:textId="4D2BCEF1" w:rsidR="00B9198E" w:rsidRPr="003A19A2" w:rsidRDefault="000130C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B9198E" w:rsidRPr="003A19A2">
              <w:rPr>
                <w:rFonts w:asciiTheme="minorHAnsi" w:eastAsia="Open Sans" w:hAnsiTheme="minorHAnsi"/>
                <w:color w:val="000000" w:themeColor="text1"/>
                <w:sz w:val="18"/>
                <w:szCs w:val="18"/>
              </w:rPr>
              <w:t xml:space="preserve"> </w:t>
            </w:r>
          </w:p>
          <w:p w14:paraId="4FB14638" w14:textId="77777777" w:rsidR="000C39F8" w:rsidRDefault="000C39F8" w:rsidP="000C39F8">
            <w:pPr>
              <w:pStyle w:val="Default"/>
              <w:ind w:left="60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3D35B360" w14:textId="75E790F7" w:rsidR="00B9198E" w:rsidRPr="003A19A2" w:rsidRDefault="00B9198E"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502F328E" w14:textId="77777777" w:rsidR="00B9198E" w:rsidRPr="003A19A2" w:rsidRDefault="00B9198E"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3DB352C5" w14:textId="77777777" w:rsidR="00B9198E" w:rsidRPr="003A19A2" w:rsidRDefault="00B9198E"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237B1999" w14:textId="77777777" w:rsidR="00B9198E" w:rsidRPr="003A19A2" w:rsidRDefault="00B9198E"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4491C7BE" w14:textId="77777777" w:rsidR="00B9198E" w:rsidRPr="003A19A2" w:rsidRDefault="00B9198E"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27A8909A" w14:textId="77777777" w:rsidR="00B9198E" w:rsidRPr="003A19A2" w:rsidRDefault="00B9198E"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08C02FDA" w14:textId="77777777" w:rsidR="00B9198E" w:rsidRPr="003A19A2" w:rsidRDefault="00B9198E"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4FF871BF" w14:textId="77777777" w:rsidR="00B9198E" w:rsidRPr="003A19A2" w:rsidRDefault="00B9198E" w:rsidP="00B9198E">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09308508" w14:textId="440CE4F9" w:rsidR="00B9198E" w:rsidRDefault="003C1507" w:rsidP="00B9198E">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6D35FD" w:themeColor="accent1" w:themeShade="BF"/>
                <w:sz w:val="18"/>
                <w:szCs w:val="18"/>
              </w:rPr>
            </w:pPr>
            <w:r w:rsidRPr="003C1507">
              <w:rPr>
                <w:rFonts w:asciiTheme="minorHAnsi" w:eastAsia="Open Sans" w:hAnsiTheme="minorHAnsi"/>
                <w:color w:val="6D35FD" w:themeColor="accent1" w:themeShade="BF"/>
                <w:sz w:val="18"/>
                <w:szCs w:val="18"/>
              </w:rPr>
              <w:t>Students will be able to:</w:t>
            </w:r>
          </w:p>
          <w:p w14:paraId="5DD05384" w14:textId="77777777" w:rsidR="00176958" w:rsidRPr="003A19A2" w:rsidRDefault="00176958" w:rsidP="00B9198E">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256C32D0" w14:textId="77777777" w:rsidR="00B9198E" w:rsidRPr="003A19A2" w:rsidRDefault="00B9198E"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Interpret and complete a diagrammatic representation of RSA encryption</w:t>
            </w:r>
          </w:p>
          <w:p w14:paraId="25371229" w14:textId="77777777" w:rsidR="00B9198E" w:rsidRPr="003A19A2" w:rsidRDefault="00B9198E" w:rsidP="00B9198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4678" w:type="dxa"/>
            <w:shd w:val="clear" w:color="auto" w:fill="auto"/>
          </w:tcPr>
          <w:p w14:paraId="42E6242A" w14:textId="72D8F633" w:rsidR="00B9198E" w:rsidRPr="003A19A2" w:rsidRDefault="002E3040" w:rsidP="00B9198E">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B9198E" w:rsidRPr="003A19A2">
              <w:rPr>
                <w:rFonts w:cs="Open Sans"/>
                <w:color w:val="auto"/>
                <w:sz w:val="18"/>
                <w:szCs w:val="18"/>
              </w:rPr>
              <w:t>  </w:t>
            </w:r>
          </w:p>
          <w:p w14:paraId="1206277E" w14:textId="77777777" w:rsidR="00B9198E" w:rsidRPr="003A19A2" w:rsidRDefault="00B9198E" w:rsidP="00277C48">
            <w:pPr>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how prime numbers and key exchange are used in RSA encryption</w:t>
            </w:r>
          </w:p>
          <w:p w14:paraId="1125C426" w14:textId="77777777" w:rsidR="00B9198E" w:rsidRPr="003A19A2" w:rsidRDefault="00B9198E" w:rsidP="00277C48">
            <w:pPr>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Teacher demonstrates a diagram representing RSA encryption (see p55)</w:t>
            </w:r>
          </w:p>
          <w:p w14:paraId="70E2A232" w14:textId="77777777" w:rsidR="00B9198E" w:rsidRPr="003A19A2" w:rsidRDefault="00B9198E" w:rsidP="00277C48">
            <w:pPr>
              <w:numPr>
                <w:ilvl w:val="0"/>
                <w:numId w:val="20"/>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definition, function, characteristics, operation, benefit and drawbacks, as well as why RSA encryption is needed</w:t>
            </w:r>
          </w:p>
          <w:p w14:paraId="41754170" w14:textId="77777777" w:rsidR="00B9198E" w:rsidRPr="003A19A2" w:rsidRDefault="00B9198E" w:rsidP="00277C48">
            <w:pPr>
              <w:numPr>
                <w:ilvl w:val="0"/>
                <w:numId w:val="23"/>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Follow the worked example on p54</w:t>
            </w:r>
          </w:p>
          <w:p w14:paraId="4A5C4778" w14:textId="77777777" w:rsidR="00B9198E" w:rsidRPr="003A19A2" w:rsidRDefault="00B9198E" w:rsidP="000C39F8">
            <w:pPr>
              <w:spacing w:after="0"/>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512EA201" w14:textId="22D5DDE7" w:rsidR="00B9198E" w:rsidRPr="003A19A2" w:rsidRDefault="002E3040" w:rsidP="00B9198E">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B9198E" w:rsidRPr="003A19A2">
              <w:rPr>
                <w:rFonts w:cs="Open Sans"/>
                <w:color w:val="auto"/>
                <w:sz w:val="18"/>
                <w:szCs w:val="18"/>
              </w:rPr>
              <w:t> </w:t>
            </w:r>
          </w:p>
          <w:p w14:paraId="0509F149" w14:textId="77777777" w:rsidR="00B9198E" w:rsidRPr="003A19A2" w:rsidRDefault="00B9198E" w:rsidP="00277C48">
            <w:pPr>
              <w:numPr>
                <w:ilvl w:val="0"/>
                <w:numId w:val="21"/>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work through another example using a different choice of prime numbers</w:t>
            </w:r>
          </w:p>
          <w:p w14:paraId="4CC0868F" w14:textId="77777777" w:rsidR="00B9198E" w:rsidRPr="003A19A2" w:rsidRDefault="00B9198E" w:rsidP="00B9198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2268" w:type="dxa"/>
            <w:shd w:val="clear" w:color="auto" w:fill="auto"/>
          </w:tcPr>
          <w:p w14:paraId="697A26BA" w14:textId="5B792AA4" w:rsidR="00B9198E" w:rsidRPr="003A19A2" w:rsidRDefault="002D2D1D" w:rsidP="00B9198E">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B9198E" w:rsidRPr="003A19A2">
              <w:rPr>
                <w:rFonts w:cs="Open Sans"/>
                <w:color w:val="000000" w:themeColor="text1"/>
                <w:sz w:val="18"/>
                <w:szCs w:val="18"/>
              </w:rPr>
              <w:t xml:space="preserve">pp. 53-55 </w:t>
            </w:r>
            <w:r w:rsidR="00B9198E" w:rsidRPr="003A19A2">
              <w:rPr>
                <w:rFonts w:eastAsia="Open Sans" w:cs="Open Sans"/>
                <w:color w:val="000000" w:themeColor="text1"/>
                <w:sz w:val="18"/>
                <w:szCs w:val="18"/>
              </w:rPr>
              <w:t xml:space="preserve"> </w:t>
            </w:r>
          </w:p>
          <w:p w14:paraId="0E2CAA08" w14:textId="77777777" w:rsidR="00B9198E" w:rsidRPr="003A19A2" w:rsidRDefault="00B9198E" w:rsidP="00B9198E">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62839D11" w14:textId="77777777" w:rsidR="00B9198E" w:rsidRDefault="00B9198E" w:rsidP="00B9198E">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3A19A2">
              <w:rPr>
                <w:rFonts w:eastAsia="Open Sans" w:cs="Open Sans"/>
                <w:color w:val="000000" w:themeColor="text1"/>
                <w:sz w:val="18"/>
                <w:szCs w:val="18"/>
              </w:rPr>
              <w:t>Computerphile video:</w:t>
            </w:r>
          </w:p>
          <w:p w14:paraId="370E4CDA" w14:textId="77777777" w:rsidR="00270C71" w:rsidRPr="003A19A2" w:rsidRDefault="00270C71" w:rsidP="00B9198E">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6E2D7CCD" w14:textId="77777777" w:rsidR="00B9198E" w:rsidRPr="00B94107" w:rsidRDefault="00B9198E" w:rsidP="00B9198E">
            <w:pPr>
              <w:spacing w:before="40" w:after="40"/>
              <w:cnfStyle w:val="000000100000" w:firstRow="0" w:lastRow="0" w:firstColumn="0" w:lastColumn="0" w:oddVBand="0" w:evenVBand="0" w:oddHBand="1" w:evenHBand="0" w:firstRowFirstColumn="0" w:firstRowLastColumn="0" w:lastRowFirstColumn="0" w:lastRowLastColumn="0"/>
              <w:rPr>
                <w:rStyle w:val="Hyperlink"/>
                <w:sz w:val="18"/>
                <w:szCs w:val="18"/>
              </w:rPr>
            </w:pPr>
            <w:hyperlink r:id="rId37" w:history="1">
              <w:r w:rsidRPr="00B94107">
                <w:rPr>
                  <w:rStyle w:val="Hyperlink"/>
                  <w:color w:val="000000" w:themeColor="text1"/>
                  <w:sz w:val="18"/>
                  <w:szCs w:val="18"/>
                </w:rPr>
                <w:t>https://www.youtube.com/watch?v=-ShwJqAalOk</w:t>
              </w:r>
            </w:hyperlink>
          </w:p>
          <w:p w14:paraId="10F709B9" w14:textId="77777777" w:rsidR="00B9198E" w:rsidRPr="003A19A2" w:rsidRDefault="00B9198E" w:rsidP="00B9198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shd w:val="clear" w:color="auto" w:fill="auto"/>
          </w:tcPr>
          <w:p w14:paraId="12A827CB" w14:textId="11A46BFF"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Analysis</w:t>
            </w:r>
          </w:p>
          <w:p w14:paraId="1AF132BD" w14:textId="03FF63EC"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Communication</w:t>
            </w:r>
          </w:p>
          <w:p w14:paraId="275E0F9F" w14:textId="38FA619B"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Problem solving</w:t>
            </w:r>
          </w:p>
          <w:p w14:paraId="0B606BDE" w14:textId="1FD62D20" w:rsidR="02576881" w:rsidRPr="00A20589" w:rsidRDefault="128E884E"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Interpretation</w:t>
            </w:r>
          </w:p>
        </w:tc>
        <w:tc>
          <w:tcPr>
            <w:tcW w:w="1985" w:type="dxa"/>
            <w:shd w:val="clear" w:color="auto" w:fill="auto"/>
          </w:tcPr>
          <w:p w14:paraId="43A6BF20" w14:textId="454CAA64"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Intellectual interest and curiosity</w:t>
            </w:r>
          </w:p>
          <w:p w14:paraId="12AC5BEB" w14:textId="7A535969"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Critical thinking</w:t>
            </w:r>
          </w:p>
          <w:p w14:paraId="630599BA" w14:textId="4E2CAD8F"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Analysis</w:t>
            </w:r>
          </w:p>
          <w:p w14:paraId="0D60D51E" w14:textId="2006D27C" w:rsidR="02576881" w:rsidRPr="00A20589" w:rsidRDefault="4D45416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Interpretation</w:t>
            </w:r>
          </w:p>
        </w:tc>
      </w:tr>
    </w:tbl>
    <w:p w14:paraId="6DF44C0A" w14:textId="77777777" w:rsidR="00C71471" w:rsidRPr="003A19A2" w:rsidRDefault="00C71471">
      <w:pPr>
        <w:spacing w:after="0" w:line="240" w:lineRule="auto"/>
        <w:rPr>
          <w:rStyle w:val="Strong"/>
          <w:rFonts w:ascii="Plus Jakarta Sans" w:hAnsi="Plus Jakarta Sans"/>
          <w:sz w:val="36"/>
          <w:szCs w:val="26"/>
        </w:rPr>
      </w:pPr>
      <w:r w:rsidRPr="003A19A2">
        <w:rPr>
          <w:rStyle w:val="Strong"/>
          <w:b w:val="0"/>
          <w:bCs w:val="0"/>
        </w:rPr>
        <w:br w:type="page"/>
      </w:r>
    </w:p>
    <w:tbl>
      <w:tblPr>
        <w:tblStyle w:val="GridTable6ColourfulAccent1"/>
        <w:tblW w:w="15163" w:type="dxa"/>
        <w:tblLayout w:type="fixed"/>
        <w:tblLook w:val="04A0" w:firstRow="1" w:lastRow="0" w:firstColumn="1" w:lastColumn="0" w:noHBand="0" w:noVBand="1"/>
      </w:tblPr>
      <w:tblGrid>
        <w:gridCol w:w="1555"/>
        <w:gridCol w:w="2693"/>
        <w:gridCol w:w="4678"/>
        <w:gridCol w:w="2268"/>
        <w:gridCol w:w="1984"/>
        <w:gridCol w:w="1985"/>
      </w:tblGrid>
      <w:tr w:rsidR="002C7ACB" w:rsidRPr="003A19A2" w14:paraId="7B8D75EC" w14:textId="77777777" w:rsidTr="002D5E2F">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2F09044F" w14:textId="77777777" w:rsidR="002C7ACB" w:rsidRPr="00587728" w:rsidRDefault="002C7ACB" w:rsidP="0008761B">
            <w:pPr>
              <w:pStyle w:val="TableHeading"/>
              <w:jc w:val="center"/>
              <w:rPr>
                <w:b/>
                <w:bCs/>
                <w:noProof w:val="0"/>
                <w:color w:val="FFFFFF" w:themeColor="background1"/>
                <w:sz w:val="20"/>
                <w:szCs w:val="24"/>
                <w:lang w:val="en-GB"/>
              </w:rPr>
            </w:pPr>
            <w:r w:rsidRPr="00587728">
              <w:rPr>
                <w:b/>
                <w:bCs/>
                <w:noProof w:val="0"/>
                <w:color w:val="FFFFFF" w:themeColor="background1"/>
                <w:sz w:val="20"/>
                <w:szCs w:val="24"/>
                <w:lang w:val="en-GB"/>
              </w:rPr>
              <w:t>Topic</w:t>
            </w:r>
            <w:r w:rsidRPr="00587728">
              <w:rPr>
                <w:b/>
                <w:bCs/>
                <w:noProof w:val="0"/>
                <w:color w:val="FFFFFF" w:themeColor="background1"/>
                <w:sz w:val="20"/>
                <w:szCs w:val="24"/>
                <w:lang w:val="en-GB"/>
              </w:rPr>
              <w:br/>
              <w:t>Sub topic</w:t>
            </w:r>
            <w:r w:rsidRPr="00587728">
              <w:rPr>
                <w:b/>
                <w:bCs/>
                <w:noProof w:val="0"/>
                <w:color w:val="FFFFFF" w:themeColor="background1"/>
                <w:sz w:val="20"/>
                <w:szCs w:val="24"/>
                <w:lang w:val="en-GB"/>
              </w:rPr>
              <w:br/>
              <w:t>Lesson title</w:t>
            </w:r>
          </w:p>
        </w:tc>
        <w:tc>
          <w:tcPr>
            <w:tcW w:w="2693" w:type="dxa"/>
            <w:shd w:val="clear" w:color="auto" w:fill="341583" w:themeFill="accent2" w:themeFillShade="80"/>
            <w:vAlign w:val="center"/>
          </w:tcPr>
          <w:p w14:paraId="07F70DFD" w14:textId="77777777" w:rsidR="002C7ACB" w:rsidRPr="00587728"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587728">
              <w:rPr>
                <w:b/>
                <w:bCs/>
                <w:noProof w:val="0"/>
                <w:color w:val="FFFFFF" w:themeColor="background1"/>
                <w:sz w:val="20"/>
                <w:szCs w:val="24"/>
                <w:lang w:val="en-GB"/>
              </w:rPr>
              <w:t>Specification reference</w:t>
            </w:r>
          </w:p>
        </w:tc>
        <w:tc>
          <w:tcPr>
            <w:tcW w:w="4678" w:type="dxa"/>
            <w:shd w:val="clear" w:color="auto" w:fill="341583" w:themeFill="accent2" w:themeFillShade="80"/>
            <w:vAlign w:val="center"/>
          </w:tcPr>
          <w:p w14:paraId="2BE05ABC" w14:textId="69E5E908" w:rsidR="002C7ACB" w:rsidRPr="00587728"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587728">
              <w:rPr>
                <w:b/>
                <w:bCs/>
                <w:noProof w:val="0"/>
                <w:color w:val="FFFFFF" w:themeColor="background1"/>
                <w:sz w:val="20"/>
                <w:szCs w:val="24"/>
                <w:lang w:val="en-GB"/>
              </w:rPr>
              <w:t xml:space="preserve">Suggested </w:t>
            </w:r>
            <w:r w:rsidR="005D70E5" w:rsidRPr="00587728">
              <w:rPr>
                <w:b/>
                <w:bCs/>
                <w:noProof w:val="0"/>
                <w:color w:val="FFFFFF" w:themeColor="background1"/>
                <w:sz w:val="20"/>
                <w:szCs w:val="24"/>
                <w:lang w:val="en-GB"/>
              </w:rPr>
              <w:t>activities</w:t>
            </w:r>
          </w:p>
        </w:tc>
        <w:tc>
          <w:tcPr>
            <w:tcW w:w="2268" w:type="dxa"/>
            <w:shd w:val="clear" w:color="auto" w:fill="341583" w:themeFill="accent2" w:themeFillShade="80"/>
            <w:vAlign w:val="center"/>
          </w:tcPr>
          <w:p w14:paraId="59059E22" w14:textId="77777777" w:rsidR="002C7ACB" w:rsidRPr="00587728"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587728">
              <w:rPr>
                <w:b/>
                <w:bCs/>
                <w:noProof w:val="0"/>
                <w:color w:val="FFFFFF" w:themeColor="background1"/>
                <w:sz w:val="20"/>
                <w:szCs w:val="24"/>
                <w:lang w:val="en-GB"/>
              </w:rPr>
              <w:t>Suggested resources</w:t>
            </w:r>
          </w:p>
        </w:tc>
        <w:tc>
          <w:tcPr>
            <w:tcW w:w="1984" w:type="dxa"/>
            <w:shd w:val="clear" w:color="auto" w:fill="341583" w:themeFill="accent2" w:themeFillShade="80"/>
            <w:vAlign w:val="center"/>
          </w:tcPr>
          <w:p w14:paraId="47907543" w14:textId="77777777" w:rsidR="002C7ACB" w:rsidRPr="00587728"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587728">
              <w:rPr>
                <w:b/>
                <w:bCs/>
                <w:noProof w:val="0"/>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0BEF6F4C" w14:textId="77777777" w:rsidR="002C7ACB" w:rsidRPr="00587728" w:rsidRDefault="002C7ACB" w:rsidP="0008761B">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587728">
              <w:rPr>
                <w:b/>
                <w:bCs/>
                <w:noProof w:val="0"/>
                <w:color w:val="FFFFFF" w:themeColor="background1"/>
                <w:sz w:val="20"/>
                <w:szCs w:val="24"/>
                <w:lang w:val="en-GB"/>
              </w:rPr>
              <w:t>Which skills could be acquired through teaching and delivery in this lesson?</w:t>
            </w:r>
          </w:p>
        </w:tc>
      </w:tr>
      <w:tr w:rsidR="002C7ACB" w:rsidRPr="003A19A2" w14:paraId="630E70DF"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7CF1CB3A" w14:textId="602CB018" w:rsidR="002C7ACB" w:rsidRPr="003A19A2" w:rsidRDefault="002C7ACB">
            <w:pPr>
              <w:pStyle w:val="TableHeading"/>
              <w:rPr>
                <w:noProof w:val="0"/>
                <w:color w:val="FFFFFF" w:themeColor="background1"/>
                <w:lang w:val="en-GB"/>
              </w:rPr>
            </w:pPr>
            <w:r w:rsidRPr="003A19A2">
              <w:rPr>
                <w:b/>
                <w:bCs/>
                <w:noProof w:val="0"/>
                <w:color w:val="000000" w:themeColor="text1"/>
                <w:lang w:val="en-GB"/>
              </w:rPr>
              <w:t xml:space="preserve">Week </w:t>
            </w:r>
            <w:r w:rsidR="0015541B" w:rsidRPr="003A19A2">
              <w:rPr>
                <w:b/>
                <w:bCs/>
                <w:noProof w:val="0"/>
                <w:color w:val="000000" w:themeColor="text1"/>
                <w:lang w:val="en-GB"/>
              </w:rPr>
              <w:t>9</w:t>
            </w:r>
            <w:r w:rsidRPr="003A19A2">
              <w:rPr>
                <w:b/>
                <w:bCs/>
                <w:noProof w:val="0"/>
                <w:color w:val="000000" w:themeColor="text1"/>
                <w:lang w:val="en-GB"/>
              </w:rPr>
              <w:br/>
              <w:t>Lesson 1</w:t>
            </w:r>
          </w:p>
        </w:tc>
      </w:tr>
      <w:tr w:rsidR="00B346C0" w:rsidRPr="003A19A2" w14:paraId="1B5724B1" w14:textId="77777777" w:rsidTr="02576881">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57CF46CB" w14:textId="77777777" w:rsidR="00B346C0" w:rsidRPr="003A19A2" w:rsidRDefault="00B346C0" w:rsidP="00B346C0">
            <w:pPr>
              <w:autoSpaceDE w:val="0"/>
              <w:autoSpaceDN w:val="0"/>
              <w:adjustRightInd w:val="0"/>
              <w:spacing w:before="40" w:after="40" w:line="200" w:lineRule="atLeast"/>
              <w:rPr>
                <w:b w:val="0"/>
                <w:bCs w:val="0"/>
                <w:color w:val="000000"/>
                <w:sz w:val="18"/>
                <w:szCs w:val="18"/>
              </w:rPr>
            </w:pPr>
            <w:r w:rsidRPr="003A19A2">
              <w:rPr>
                <w:color w:val="000000"/>
                <w:sz w:val="18"/>
                <w:szCs w:val="18"/>
              </w:rPr>
              <w:t>Topic 12.3.2 RSA encryption algorithm</w:t>
            </w:r>
          </w:p>
          <w:p w14:paraId="45DBB59C" w14:textId="73DB230C" w:rsidR="00B346C0" w:rsidRPr="003A19A2" w:rsidRDefault="00B346C0" w:rsidP="00277C48">
            <w:pPr>
              <w:pStyle w:val="ListParagraph"/>
              <w:numPr>
                <w:ilvl w:val="0"/>
                <w:numId w:val="46"/>
              </w:numPr>
              <w:autoSpaceDE w:val="0"/>
              <w:autoSpaceDN w:val="0"/>
              <w:adjustRightInd w:val="0"/>
              <w:spacing w:before="40" w:after="40" w:line="200" w:lineRule="atLeast"/>
              <w:ind w:left="306" w:hanging="284"/>
              <w:rPr>
                <w:rFonts w:asciiTheme="minorHAnsi" w:eastAsia="Open Sans" w:hAnsiTheme="minorHAnsi" w:cs="Open Sans"/>
                <w:sz w:val="18"/>
                <w:szCs w:val="18"/>
              </w:rPr>
            </w:pPr>
            <w:proofErr w:type="spellStart"/>
            <w:r w:rsidRPr="003A19A2">
              <w:rPr>
                <w:rFonts w:asciiTheme="minorHAnsi" w:eastAsia="Open Sans" w:hAnsiTheme="minorHAnsi" w:cs="Open Sans"/>
                <w:sz w:val="18"/>
                <w:szCs w:val="18"/>
              </w:rPr>
              <w:t>Vulnerabili</w:t>
            </w:r>
            <w:proofErr w:type="spellEnd"/>
            <w:r w:rsidR="00200665">
              <w:rPr>
                <w:rFonts w:asciiTheme="minorHAnsi" w:eastAsia="Open Sans" w:hAnsiTheme="minorHAnsi" w:cs="Open Sans"/>
                <w:sz w:val="18"/>
                <w:szCs w:val="18"/>
              </w:rPr>
              <w:t>-</w:t>
            </w:r>
            <w:r w:rsidRPr="003A19A2">
              <w:rPr>
                <w:rFonts w:asciiTheme="minorHAnsi" w:eastAsia="Open Sans" w:hAnsiTheme="minorHAnsi" w:cs="Open Sans"/>
                <w:sz w:val="18"/>
                <w:szCs w:val="18"/>
              </w:rPr>
              <w:t>ties</w:t>
            </w:r>
          </w:p>
          <w:p w14:paraId="18D2EFAD" w14:textId="77777777" w:rsidR="00B346C0" w:rsidRPr="003A19A2" w:rsidRDefault="00B346C0" w:rsidP="00B346C0">
            <w:pPr>
              <w:autoSpaceDE w:val="0"/>
              <w:autoSpaceDN w:val="0"/>
              <w:adjustRightInd w:val="0"/>
              <w:spacing w:before="40" w:after="40" w:line="200" w:lineRule="atLeast"/>
              <w:rPr>
                <w:rFonts w:eastAsia="Open Sans" w:cs="Open Sans"/>
                <w:b w:val="0"/>
                <w:bCs w:val="0"/>
                <w:color w:val="000000" w:themeColor="text1"/>
                <w:sz w:val="18"/>
                <w:szCs w:val="18"/>
              </w:rPr>
            </w:pPr>
          </w:p>
          <w:p w14:paraId="6F4176B1" w14:textId="3E4D8088" w:rsidR="00B346C0" w:rsidRDefault="003C1507" w:rsidP="00B346C0">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B346C0" w:rsidRPr="003A19A2">
              <w:rPr>
                <w:rFonts w:eastAsia="Open Sans" w:cs="Open Sans"/>
                <w:color w:val="000000" w:themeColor="text1"/>
                <w:sz w:val="18"/>
                <w:szCs w:val="18"/>
              </w:rPr>
              <w:t xml:space="preserve"> </w:t>
            </w:r>
          </w:p>
          <w:p w14:paraId="55F19C7C" w14:textId="77777777" w:rsidR="00176958" w:rsidRPr="003A19A2" w:rsidRDefault="00176958" w:rsidP="00B346C0">
            <w:pPr>
              <w:autoSpaceDE w:val="0"/>
              <w:autoSpaceDN w:val="0"/>
              <w:adjustRightInd w:val="0"/>
              <w:spacing w:before="40" w:after="40" w:line="200" w:lineRule="atLeast"/>
              <w:rPr>
                <w:rFonts w:eastAsia="Open Sans" w:cs="Open Sans"/>
                <w:b w:val="0"/>
                <w:bCs w:val="0"/>
                <w:color w:val="000000" w:themeColor="text1"/>
                <w:sz w:val="18"/>
                <w:szCs w:val="18"/>
              </w:rPr>
            </w:pPr>
          </w:p>
          <w:p w14:paraId="3C0CFE24" w14:textId="3D736301" w:rsidR="00B346C0" w:rsidRPr="003A19A2" w:rsidRDefault="00B346C0" w:rsidP="00B346C0">
            <w:pPr>
              <w:pStyle w:val="TableText"/>
              <w:rPr>
                <w:rFonts w:asciiTheme="minorHAnsi" w:hAnsiTheme="minorHAnsi"/>
                <w:noProof w:val="0"/>
                <w:sz w:val="18"/>
                <w:szCs w:val="18"/>
                <w:lang w:val="en-GB"/>
              </w:rPr>
            </w:pPr>
            <w:r w:rsidRPr="003A19A2">
              <w:rPr>
                <w:rFonts w:asciiTheme="minorHAnsi" w:eastAsia="Open Sans" w:hAnsiTheme="minorHAnsi" w:cs="Open Sans"/>
                <w:b w:val="0"/>
                <w:bCs w:val="0"/>
                <w:noProof w:val="0"/>
                <w:sz w:val="18"/>
                <w:szCs w:val="18"/>
                <w:lang w:val="en-GB"/>
              </w:rPr>
              <w:t>Vulnerabilities of RSA encryption</w:t>
            </w:r>
          </w:p>
        </w:tc>
        <w:tc>
          <w:tcPr>
            <w:tcW w:w="2693" w:type="dxa"/>
          </w:tcPr>
          <w:p w14:paraId="0EA9FD33" w14:textId="77777777" w:rsidR="00B346C0" w:rsidRDefault="00B346C0" w:rsidP="00B346C0">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200665">
              <w:rPr>
                <w:rFonts w:asciiTheme="minorHAnsi" w:hAnsiTheme="minorHAnsi"/>
                <w:b/>
                <w:bCs/>
                <w:sz w:val="18"/>
                <w:szCs w:val="18"/>
              </w:rPr>
              <w:t xml:space="preserve">12.3.2 RSA encryption algorithm:  </w:t>
            </w:r>
          </w:p>
          <w:p w14:paraId="23762657" w14:textId="77777777" w:rsidR="00270C71" w:rsidRPr="00200665" w:rsidRDefault="00270C71" w:rsidP="00B346C0">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p>
          <w:p w14:paraId="2A634D38" w14:textId="77777777" w:rsidR="00B346C0" w:rsidRPr="00805445" w:rsidRDefault="00B346C0" w:rsidP="00277C48">
            <w:pPr>
              <w:pStyle w:val="Default"/>
              <w:numPr>
                <w:ilvl w:val="0"/>
                <w:numId w:val="47"/>
              </w:numP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805445">
              <w:rPr>
                <w:rFonts w:asciiTheme="minorHAnsi" w:hAnsiTheme="minorHAnsi"/>
                <w:b/>
                <w:bCs/>
                <w:sz w:val="18"/>
                <w:szCs w:val="18"/>
              </w:rPr>
              <w:t xml:space="preserve">c) Vulnerabilities </w:t>
            </w:r>
          </w:p>
          <w:p w14:paraId="3E961FF5" w14:textId="77777777" w:rsidR="00B346C0" w:rsidRPr="003A19A2" w:rsidRDefault="00B346C0" w:rsidP="00B346C0">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p>
          <w:p w14:paraId="2054BFD7" w14:textId="5EEAFF71" w:rsidR="00B346C0" w:rsidRDefault="000130CE"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B346C0" w:rsidRPr="003A19A2">
              <w:rPr>
                <w:rFonts w:asciiTheme="minorHAnsi" w:eastAsia="Open Sans" w:hAnsiTheme="minorHAnsi"/>
                <w:color w:val="000000" w:themeColor="text1"/>
                <w:sz w:val="18"/>
                <w:szCs w:val="18"/>
              </w:rPr>
              <w:t xml:space="preserve"> </w:t>
            </w:r>
          </w:p>
          <w:p w14:paraId="5D495E83" w14:textId="77777777" w:rsidR="000130CE" w:rsidRPr="003A19A2" w:rsidRDefault="000130CE"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p>
          <w:p w14:paraId="6E5059AB" w14:textId="77777777" w:rsidR="00B346C0" w:rsidRPr="003A19A2" w:rsidRDefault="00B346C0"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1B8CE8AA" w14:textId="77777777" w:rsidR="00B346C0" w:rsidRPr="003A19A2" w:rsidRDefault="00B346C0"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07C678D5" w14:textId="77777777" w:rsidR="00B346C0" w:rsidRPr="003A19A2" w:rsidRDefault="00B346C0"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64164A42" w14:textId="77777777" w:rsidR="00B346C0" w:rsidRPr="003A19A2" w:rsidRDefault="00B346C0"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462BBFBC" w14:textId="77777777" w:rsidR="00B346C0" w:rsidRPr="003A19A2" w:rsidRDefault="00B346C0"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17676F82" w14:textId="77777777" w:rsidR="00B346C0" w:rsidRPr="003A19A2" w:rsidRDefault="00B346C0"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762D8A64" w14:textId="77777777" w:rsidR="00B346C0" w:rsidRPr="003A19A2" w:rsidRDefault="00B346C0"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597E90D4" w14:textId="77777777" w:rsidR="00B346C0" w:rsidRPr="003A19A2" w:rsidRDefault="00B346C0" w:rsidP="00B346C0">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4678" w:type="dxa"/>
          </w:tcPr>
          <w:p w14:paraId="4C23190F" w14:textId="6508FC56" w:rsidR="00B346C0" w:rsidRPr="003A19A2" w:rsidRDefault="002E3040" w:rsidP="00B346C0">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B346C0" w:rsidRPr="003A19A2">
              <w:rPr>
                <w:rFonts w:cs="Open Sans"/>
                <w:color w:val="auto"/>
                <w:sz w:val="18"/>
                <w:szCs w:val="18"/>
              </w:rPr>
              <w:t>  </w:t>
            </w:r>
          </w:p>
          <w:p w14:paraId="798542AA" w14:textId="77777777" w:rsidR="00B346C0" w:rsidRPr="003A19A2" w:rsidRDefault="00B346C0" w:rsidP="00277C48">
            <w:pPr>
              <w:numPr>
                <w:ilvl w:val="0"/>
                <w:numId w:val="18"/>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vulnerabilities in the RSA encryption algorithm</w:t>
            </w:r>
          </w:p>
          <w:p w14:paraId="085B7B62" w14:textId="77777777" w:rsidR="00B346C0" w:rsidRPr="003A19A2" w:rsidRDefault="00B346C0" w:rsidP="00277C48">
            <w:pPr>
              <w:numPr>
                <w:ilvl w:val="0"/>
                <w:numId w:val="20"/>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definition, function, characteristics, operation, benefit and drawbacks, as well as why RSA encryption is needed</w:t>
            </w:r>
          </w:p>
          <w:p w14:paraId="38990963" w14:textId="77777777" w:rsidR="00B346C0" w:rsidRPr="003A19A2" w:rsidRDefault="00B346C0" w:rsidP="00200665">
            <w:pPr>
              <w:spacing w:after="0"/>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6209E9F0" w14:textId="237F99B1" w:rsidR="00B346C0" w:rsidRPr="003A19A2" w:rsidRDefault="002E3040" w:rsidP="00B346C0">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B346C0" w:rsidRPr="003A19A2">
              <w:rPr>
                <w:rFonts w:cs="Open Sans"/>
                <w:color w:val="auto"/>
                <w:sz w:val="18"/>
                <w:szCs w:val="18"/>
              </w:rPr>
              <w:t> </w:t>
            </w:r>
          </w:p>
          <w:p w14:paraId="31608743" w14:textId="77777777" w:rsidR="00B346C0" w:rsidRPr="003A19A2" w:rsidRDefault="00B346C0" w:rsidP="00277C48">
            <w:pPr>
              <w:numPr>
                <w:ilvl w:val="0"/>
                <w:numId w:val="21"/>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Students complete questions on </w:t>
            </w:r>
            <w:proofErr w:type="spellStart"/>
            <w:r w:rsidRPr="003A19A2">
              <w:rPr>
                <w:rFonts w:cs="Open Sans"/>
                <w:color w:val="auto"/>
                <w:sz w:val="18"/>
                <w:szCs w:val="18"/>
              </w:rPr>
              <w:t>IsaacCS</w:t>
            </w:r>
            <w:proofErr w:type="spellEnd"/>
          </w:p>
          <w:p w14:paraId="6787087A" w14:textId="77777777" w:rsidR="00B346C0" w:rsidRPr="003A19A2" w:rsidRDefault="00B346C0" w:rsidP="00B346C0">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5F31DE78" w14:textId="21AB71AF" w:rsidR="00B346C0" w:rsidRPr="003A19A2" w:rsidRDefault="002D2D1D" w:rsidP="00B346C0">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B346C0" w:rsidRPr="003A19A2">
              <w:rPr>
                <w:rFonts w:cs="Open Sans"/>
                <w:color w:val="000000" w:themeColor="text1"/>
                <w:sz w:val="18"/>
                <w:szCs w:val="18"/>
              </w:rPr>
              <w:t xml:space="preserve">pp. 55-56 </w:t>
            </w:r>
            <w:r w:rsidR="00B346C0" w:rsidRPr="003A19A2">
              <w:rPr>
                <w:rFonts w:eastAsia="Open Sans" w:cs="Open Sans"/>
                <w:color w:val="000000" w:themeColor="text1"/>
                <w:sz w:val="18"/>
                <w:szCs w:val="18"/>
              </w:rPr>
              <w:t xml:space="preserve"> </w:t>
            </w:r>
          </w:p>
          <w:p w14:paraId="1730863A" w14:textId="77777777" w:rsidR="00B346C0" w:rsidRPr="003A19A2" w:rsidRDefault="00B346C0" w:rsidP="00B346C0">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3B9A1060" w14:textId="77777777" w:rsidR="00B346C0" w:rsidRDefault="00B346C0" w:rsidP="00B346C0">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3A19A2">
              <w:rPr>
                <w:rFonts w:eastAsia="Open Sans" w:cs="Open Sans"/>
                <w:color w:val="000000" w:themeColor="text1"/>
                <w:sz w:val="18"/>
                <w:szCs w:val="18"/>
              </w:rPr>
              <w:t>Computerphile video:</w:t>
            </w:r>
          </w:p>
          <w:p w14:paraId="38AB27F1" w14:textId="77777777" w:rsidR="00270C71" w:rsidRPr="003A19A2" w:rsidRDefault="00270C71" w:rsidP="00B346C0">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2072FA49" w14:textId="77777777" w:rsidR="00B346C0" w:rsidRPr="00B94107" w:rsidRDefault="00B346C0" w:rsidP="00B346C0">
            <w:pPr>
              <w:spacing w:before="40" w:after="40"/>
              <w:cnfStyle w:val="000000000000" w:firstRow="0" w:lastRow="0" w:firstColumn="0" w:lastColumn="0" w:oddVBand="0" w:evenVBand="0" w:oddHBand="0" w:evenHBand="0" w:firstRowFirstColumn="0" w:firstRowLastColumn="0" w:lastRowFirstColumn="0" w:lastRowLastColumn="0"/>
              <w:rPr>
                <w:rStyle w:val="Hyperlink"/>
                <w:sz w:val="18"/>
                <w:szCs w:val="18"/>
              </w:rPr>
            </w:pPr>
            <w:hyperlink r:id="rId38" w:history="1">
              <w:r w:rsidRPr="00B94107">
                <w:rPr>
                  <w:rStyle w:val="Hyperlink"/>
                  <w:color w:val="000000" w:themeColor="text1"/>
                  <w:sz w:val="18"/>
                  <w:szCs w:val="18"/>
                </w:rPr>
                <w:t>https://www.youtube.com/watch?v=-ShwJqAalOk</w:t>
              </w:r>
            </w:hyperlink>
          </w:p>
          <w:p w14:paraId="75F879F7" w14:textId="77777777" w:rsidR="00B346C0" w:rsidRPr="003A19A2" w:rsidRDefault="00B346C0" w:rsidP="00B346C0">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p>
          <w:p w14:paraId="586BE274" w14:textId="77777777" w:rsidR="00B346C0" w:rsidRDefault="00B346C0" w:rsidP="00B346C0">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roofErr w:type="spellStart"/>
            <w:r w:rsidRPr="003A19A2">
              <w:rPr>
                <w:rFonts w:eastAsia="Open Sans" w:cs="Open Sans"/>
                <w:color w:val="000000" w:themeColor="text1"/>
                <w:sz w:val="18"/>
                <w:szCs w:val="18"/>
              </w:rPr>
              <w:t>IsaacCS</w:t>
            </w:r>
            <w:proofErr w:type="spellEnd"/>
            <w:r w:rsidRPr="003A19A2">
              <w:rPr>
                <w:rFonts w:eastAsia="Open Sans" w:cs="Open Sans"/>
                <w:color w:val="000000" w:themeColor="text1"/>
                <w:sz w:val="18"/>
                <w:szCs w:val="18"/>
              </w:rPr>
              <w:t xml:space="preserve"> notes and questions:</w:t>
            </w:r>
          </w:p>
          <w:p w14:paraId="33AAE8C7" w14:textId="77777777" w:rsidR="00270C71" w:rsidRPr="003A19A2" w:rsidRDefault="00270C71" w:rsidP="00B346C0">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p>
          <w:p w14:paraId="3DDB615F" w14:textId="77777777" w:rsidR="00B346C0" w:rsidRPr="00B94107" w:rsidRDefault="00B346C0" w:rsidP="00B346C0">
            <w:pPr>
              <w:spacing w:before="40" w:after="40"/>
              <w:cnfStyle w:val="000000000000" w:firstRow="0" w:lastRow="0" w:firstColumn="0" w:lastColumn="0" w:oddVBand="0" w:evenVBand="0" w:oddHBand="0" w:evenHBand="0" w:firstRowFirstColumn="0" w:firstRowLastColumn="0" w:lastRowFirstColumn="0" w:lastRowLastColumn="0"/>
              <w:rPr>
                <w:rStyle w:val="Hyperlink"/>
                <w:sz w:val="18"/>
                <w:szCs w:val="18"/>
              </w:rPr>
            </w:pPr>
            <w:hyperlink r:id="rId39" w:history="1">
              <w:r w:rsidRPr="00B94107">
                <w:rPr>
                  <w:rStyle w:val="Hyperlink"/>
                  <w:color w:val="000000" w:themeColor="text1"/>
                  <w:sz w:val="18"/>
                  <w:szCs w:val="18"/>
                </w:rPr>
                <w:t>https://isaaccomputerscience.org/concepts/net_sec_encryption?topic=encryption</w:t>
              </w:r>
            </w:hyperlink>
            <w:r w:rsidRPr="00B94107">
              <w:rPr>
                <w:rStyle w:val="Hyperlink"/>
                <w:sz w:val="18"/>
                <w:szCs w:val="18"/>
              </w:rPr>
              <w:t xml:space="preserve"> </w:t>
            </w:r>
          </w:p>
          <w:p w14:paraId="425D2D00" w14:textId="77777777" w:rsidR="00B346C0" w:rsidRPr="003A19A2" w:rsidRDefault="00B346C0" w:rsidP="00B346C0">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1984" w:type="dxa"/>
          </w:tcPr>
          <w:p w14:paraId="1F4685ED" w14:textId="3059CBC9"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Analysis</w:t>
            </w:r>
          </w:p>
          <w:p w14:paraId="43CBEDB4" w14:textId="496DFC9D"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Communication</w:t>
            </w:r>
          </w:p>
          <w:p w14:paraId="6363B8E2" w14:textId="3961EA46"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Critical thinking</w:t>
            </w:r>
          </w:p>
          <w:p w14:paraId="5129A5C7" w14:textId="38FA619B"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Problem solving</w:t>
            </w:r>
          </w:p>
          <w:p w14:paraId="7C413697" w14:textId="7783990E"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tcPr>
          <w:p w14:paraId="3874CD4E" w14:textId="454CAA64" w:rsidR="02576881" w:rsidRPr="00A20589" w:rsidRDefault="02576881" w:rsidP="00A2058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Intellectual interest and curiosity</w:t>
            </w:r>
          </w:p>
          <w:p w14:paraId="4D69A67C" w14:textId="7A535969" w:rsidR="02576881" w:rsidRPr="00A20589" w:rsidRDefault="02576881" w:rsidP="00A2058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Critical thinking</w:t>
            </w:r>
          </w:p>
          <w:p w14:paraId="178B2001" w14:textId="7161A7D3" w:rsidR="02576881" w:rsidRPr="00A20589" w:rsidRDefault="02576881" w:rsidP="00A2058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Analysis</w:t>
            </w:r>
          </w:p>
        </w:tc>
      </w:tr>
    </w:tbl>
    <w:p w14:paraId="45432020" w14:textId="77777777" w:rsidR="00200665" w:rsidRDefault="00200665">
      <w:r>
        <w:br w:type="page"/>
      </w:r>
    </w:p>
    <w:tbl>
      <w:tblPr>
        <w:tblStyle w:val="GridTable6ColourfulAccent1"/>
        <w:tblW w:w="15163" w:type="dxa"/>
        <w:tblLayout w:type="fixed"/>
        <w:tblLook w:val="04A0" w:firstRow="1" w:lastRow="0" w:firstColumn="1" w:lastColumn="0" w:noHBand="0" w:noVBand="1"/>
      </w:tblPr>
      <w:tblGrid>
        <w:gridCol w:w="1555"/>
        <w:gridCol w:w="2693"/>
        <w:gridCol w:w="4678"/>
        <w:gridCol w:w="2268"/>
        <w:gridCol w:w="1984"/>
        <w:gridCol w:w="1985"/>
      </w:tblGrid>
      <w:tr w:rsidR="00B346C0" w:rsidRPr="003A19A2" w14:paraId="73920074" w14:textId="77777777" w:rsidTr="00200665">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79274BC0" w14:textId="3FB2B128" w:rsidR="00B346C0" w:rsidRPr="003A19A2" w:rsidRDefault="00B346C0" w:rsidP="00B346C0">
            <w:pPr>
              <w:pStyle w:val="TableHeading"/>
              <w:rPr>
                <w:noProof w:val="0"/>
                <w:lang w:val="en-GB"/>
              </w:rPr>
            </w:pPr>
            <w:r w:rsidRPr="003A19A2">
              <w:rPr>
                <w:b/>
                <w:bCs/>
                <w:noProof w:val="0"/>
                <w:color w:val="000000" w:themeColor="text1"/>
                <w:lang w:val="en-GB"/>
              </w:rPr>
              <w:t>Week 9</w:t>
            </w:r>
            <w:r w:rsidRPr="003A19A2">
              <w:rPr>
                <w:b/>
                <w:bCs/>
                <w:noProof w:val="0"/>
                <w:color w:val="000000" w:themeColor="text1"/>
                <w:lang w:val="en-GB"/>
              </w:rPr>
              <w:br/>
              <w:t>Lesson 2</w:t>
            </w:r>
          </w:p>
        </w:tc>
      </w:tr>
      <w:tr w:rsidR="00E705EA" w:rsidRPr="003A19A2" w14:paraId="24D8FD94" w14:textId="77777777" w:rsidTr="00270C71">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445172BE" w14:textId="77777777" w:rsidR="00E705EA" w:rsidRPr="003A19A2" w:rsidRDefault="00E705EA" w:rsidP="00E705EA">
            <w:pPr>
              <w:autoSpaceDE w:val="0"/>
              <w:autoSpaceDN w:val="0"/>
              <w:adjustRightInd w:val="0"/>
              <w:spacing w:before="40" w:after="40" w:line="200" w:lineRule="atLeast"/>
              <w:rPr>
                <w:b w:val="0"/>
                <w:bCs w:val="0"/>
                <w:color w:val="000000"/>
                <w:sz w:val="18"/>
                <w:szCs w:val="18"/>
              </w:rPr>
            </w:pPr>
            <w:r w:rsidRPr="003A19A2">
              <w:rPr>
                <w:color w:val="000000"/>
                <w:sz w:val="18"/>
                <w:szCs w:val="18"/>
              </w:rPr>
              <w:t>Topic 12.3.3: Error detection</w:t>
            </w:r>
          </w:p>
          <w:p w14:paraId="03ABAC28" w14:textId="77777777" w:rsidR="00E705EA" w:rsidRPr="003A19A2" w:rsidRDefault="00E705EA" w:rsidP="00277C48">
            <w:pPr>
              <w:pStyle w:val="ListParagraph"/>
              <w:numPr>
                <w:ilvl w:val="0"/>
                <w:numId w:val="48"/>
              </w:numPr>
              <w:autoSpaceDE w:val="0"/>
              <w:autoSpaceDN w:val="0"/>
              <w:adjustRightInd w:val="0"/>
              <w:spacing w:before="40" w:after="40" w:line="200" w:lineRule="atLeast"/>
              <w:ind w:left="447" w:hanging="283"/>
              <w:rPr>
                <w:rFonts w:asciiTheme="minorHAnsi" w:eastAsia="Open Sans" w:hAnsiTheme="minorHAnsi" w:cs="Open Sans"/>
                <w:sz w:val="18"/>
                <w:szCs w:val="18"/>
              </w:rPr>
            </w:pPr>
            <w:r w:rsidRPr="003A19A2">
              <w:rPr>
                <w:rFonts w:asciiTheme="minorHAnsi" w:eastAsia="Open Sans" w:hAnsiTheme="minorHAnsi" w:cs="Open Sans"/>
                <w:sz w:val="18"/>
                <w:szCs w:val="18"/>
              </w:rPr>
              <w:t>Parity bit</w:t>
            </w:r>
          </w:p>
          <w:p w14:paraId="6BF838CB" w14:textId="77777777" w:rsidR="00E705EA" w:rsidRPr="003A19A2" w:rsidRDefault="00E705EA" w:rsidP="00277C48">
            <w:pPr>
              <w:pStyle w:val="ListParagraph"/>
              <w:numPr>
                <w:ilvl w:val="0"/>
                <w:numId w:val="48"/>
              </w:numPr>
              <w:autoSpaceDE w:val="0"/>
              <w:autoSpaceDN w:val="0"/>
              <w:adjustRightInd w:val="0"/>
              <w:spacing w:before="40" w:after="40" w:line="200" w:lineRule="atLeast"/>
              <w:ind w:left="447" w:hanging="283"/>
              <w:rPr>
                <w:rFonts w:asciiTheme="minorHAnsi" w:eastAsia="Open Sans" w:hAnsiTheme="minorHAnsi" w:cs="Open Sans"/>
                <w:sz w:val="18"/>
                <w:szCs w:val="18"/>
              </w:rPr>
            </w:pPr>
            <w:r w:rsidRPr="003A19A2">
              <w:rPr>
                <w:rFonts w:asciiTheme="minorHAnsi" w:eastAsia="Open Sans" w:hAnsiTheme="minorHAnsi" w:cs="Open Sans"/>
                <w:sz w:val="18"/>
                <w:szCs w:val="18"/>
              </w:rPr>
              <w:t>2-D parity block</w:t>
            </w:r>
          </w:p>
          <w:p w14:paraId="2CA7C1C7" w14:textId="77777777" w:rsidR="00E705EA" w:rsidRPr="003A19A2" w:rsidRDefault="00E705EA" w:rsidP="00E705EA">
            <w:pPr>
              <w:autoSpaceDE w:val="0"/>
              <w:autoSpaceDN w:val="0"/>
              <w:adjustRightInd w:val="0"/>
              <w:spacing w:before="40" w:after="40" w:line="200" w:lineRule="atLeast"/>
              <w:rPr>
                <w:rFonts w:eastAsia="Open Sans" w:cs="Open Sans"/>
                <w:b w:val="0"/>
                <w:bCs w:val="0"/>
                <w:color w:val="000000" w:themeColor="text1"/>
                <w:sz w:val="18"/>
                <w:szCs w:val="18"/>
              </w:rPr>
            </w:pPr>
          </w:p>
          <w:p w14:paraId="3AC1B6DA" w14:textId="77777777" w:rsidR="00E705EA" w:rsidRPr="003A19A2" w:rsidRDefault="00E705EA" w:rsidP="00E705EA">
            <w:pPr>
              <w:autoSpaceDE w:val="0"/>
              <w:autoSpaceDN w:val="0"/>
              <w:adjustRightInd w:val="0"/>
              <w:spacing w:before="40" w:after="40" w:line="200" w:lineRule="atLeast"/>
              <w:rPr>
                <w:rFonts w:eastAsia="Open Sans" w:cs="Open Sans"/>
                <w:b w:val="0"/>
                <w:bCs w:val="0"/>
                <w:color w:val="000000" w:themeColor="text1"/>
                <w:sz w:val="18"/>
                <w:szCs w:val="18"/>
              </w:rPr>
            </w:pPr>
          </w:p>
          <w:p w14:paraId="34908E94" w14:textId="05A9240E" w:rsidR="00E705EA" w:rsidRDefault="003C1507" w:rsidP="00E705EA">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E705EA" w:rsidRPr="003A19A2">
              <w:rPr>
                <w:rFonts w:eastAsia="Open Sans" w:cs="Open Sans"/>
                <w:color w:val="000000" w:themeColor="text1"/>
                <w:sz w:val="18"/>
                <w:szCs w:val="18"/>
              </w:rPr>
              <w:t xml:space="preserve"> </w:t>
            </w:r>
          </w:p>
          <w:p w14:paraId="140636AE" w14:textId="77777777" w:rsidR="00176958" w:rsidRPr="003A19A2" w:rsidRDefault="00176958" w:rsidP="00E705EA">
            <w:pPr>
              <w:autoSpaceDE w:val="0"/>
              <w:autoSpaceDN w:val="0"/>
              <w:adjustRightInd w:val="0"/>
              <w:spacing w:before="40" w:after="40" w:line="200" w:lineRule="atLeast"/>
              <w:rPr>
                <w:rFonts w:eastAsia="Open Sans" w:cs="Open Sans"/>
                <w:b w:val="0"/>
                <w:bCs w:val="0"/>
                <w:color w:val="000000" w:themeColor="text1"/>
                <w:sz w:val="18"/>
                <w:szCs w:val="18"/>
              </w:rPr>
            </w:pPr>
          </w:p>
          <w:p w14:paraId="43285E26" w14:textId="28BAA540" w:rsidR="00E705EA" w:rsidRPr="003A19A2" w:rsidRDefault="00E705EA" w:rsidP="00E705EA">
            <w:pPr>
              <w:pStyle w:val="TableText"/>
              <w:rPr>
                <w:rFonts w:asciiTheme="minorHAnsi" w:hAnsiTheme="minorHAnsi"/>
                <w:noProof w:val="0"/>
                <w:sz w:val="18"/>
                <w:szCs w:val="18"/>
                <w:lang w:val="en-GB"/>
              </w:rPr>
            </w:pPr>
            <w:r w:rsidRPr="003A19A2">
              <w:rPr>
                <w:rFonts w:asciiTheme="minorHAnsi" w:eastAsia="Open Sans" w:hAnsiTheme="minorHAnsi" w:cs="Open Sans"/>
                <w:b w:val="0"/>
                <w:bCs w:val="0"/>
                <w:noProof w:val="0"/>
                <w:sz w:val="18"/>
                <w:szCs w:val="18"/>
                <w:lang w:val="en-GB"/>
              </w:rPr>
              <w:t>Parity checking</w:t>
            </w:r>
          </w:p>
        </w:tc>
        <w:tc>
          <w:tcPr>
            <w:tcW w:w="2693" w:type="dxa"/>
            <w:shd w:val="clear" w:color="auto" w:fill="auto"/>
          </w:tcPr>
          <w:p w14:paraId="1B6247CB" w14:textId="77777777" w:rsidR="00E705EA" w:rsidRDefault="00E705EA" w:rsidP="00E705EA">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200665">
              <w:rPr>
                <w:rFonts w:asciiTheme="minorHAnsi" w:hAnsiTheme="minorHAnsi"/>
                <w:b/>
                <w:bCs/>
                <w:sz w:val="18"/>
                <w:szCs w:val="18"/>
              </w:rPr>
              <w:t xml:space="preserve">12.3.3 Error detection: </w:t>
            </w:r>
          </w:p>
          <w:p w14:paraId="4079CE12" w14:textId="77777777" w:rsidR="00270C71" w:rsidRPr="00200665" w:rsidRDefault="00270C71" w:rsidP="00E705EA">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2468EB6C" w14:textId="77777777" w:rsidR="00E705EA" w:rsidRPr="00200665" w:rsidRDefault="00E705EA" w:rsidP="00277C48">
            <w:pPr>
              <w:pStyle w:val="Default"/>
              <w:numPr>
                <w:ilvl w:val="0"/>
                <w:numId w:val="49"/>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200665">
              <w:rPr>
                <w:rFonts w:asciiTheme="minorHAnsi" w:hAnsiTheme="minorHAnsi"/>
                <w:b/>
                <w:bCs/>
                <w:sz w:val="18"/>
                <w:szCs w:val="18"/>
              </w:rPr>
              <w:t xml:space="preserve">a) Parity bit </w:t>
            </w:r>
          </w:p>
          <w:p w14:paraId="681C5C4F" w14:textId="77777777" w:rsidR="00E705EA" w:rsidRPr="00200665" w:rsidRDefault="00E705EA" w:rsidP="00277C48">
            <w:pPr>
              <w:pStyle w:val="Default"/>
              <w:numPr>
                <w:ilvl w:val="0"/>
                <w:numId w:val="49"/>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200665">
              <w:rPr>
                <w:rFonts w:asciiTheme="minorHAnsi" w:hAnsiTheme="minorHAnsi"/>
                <w:b/>
                <w:bCs/>
                <w:sz w:val="18"/>
                <w:szCs w:val="18"/>
              </w:rPr>
              <w:t xml:space="preserve">b) Two-dimensional parity block </w:t>
            </w:r>
          </w:p>
          <w:p w14:paraId="230E26E1" w14:textId="77777777" w:rsidR="00E705EA" w:rsidRPr="003A19A2" w:rsidRDefault="00E705EA"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70F659F4" w14:textId="2822283B" w:rsidR="00E705EA" w:rsidRPr="003A19A2" w:rsidRDefault="000130C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E705EA" w:rsidRPr="003A19A2">
              <w:rPr>
                <w:rFonts w:asciiTheme="minorHAnsi" w:eastAsia="Open Sans" w:hAnsiTheme="minorHAnsi"/>
                <w:color w:val="000000" w:themeColor="text1"/>
                <w:sz w:val="18"/>
                <w:szCs w:val="18"/>
              </w:rPr>
              <w:t xml:space="preserve"> </w:t>
            </w:r>
          </w:p>
          <w:p w14:paraId="18360568" w14:textId="77777777" w:rsidR="00200665" w:rsidRDefault="00200665" w:rsidP="00200665">
            <w:pPr>
              <w:pStyle w:val="Default"/>
              <w:ind w:left="60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35E5EC23" w14:textId="1F18DF2A" w:rsidR="00E705EA" w:rsidRPr="003A19A2" w:rsidRDefault="00E705EA"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50A0D65A" w14:textId="77777777" w:rsidR="00E705EA" w:rsidRPr="003A19A2" w:rsidRDefault="00E705EA"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454C1A27" w14:textId="77777777" w:rsidR="00E705EA" w:rsidRPr="003A19A2" w:rsidRDefault="00E705EA"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139433BF" w14:textId="77777777" w:rsidR="00E705EA" w:rsidRPr="003A19A2" w:rsidRDefault="00E705EA"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3791D73E" w14:textId="77777777" w:rsidR="00E705EA" w:rsidRPr="003A19A2" w:rsidRDefault="00E705EA"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70FB297B" w14:textId="77777777" w:rsidR="00E705EA" w:rsidRPr="003A19A2" w:rsidRDefault="00E705EA"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6E734A38" w14:textId="77777777" w:rsidR="00E705EA" w:rsidRPr="003A19A2" w:rsidRDefault="00E705EA"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57F32DF8" w14:textId="77777777" w:rsidR="00E705EA" w:rsidRPr="003A19A2" w:rsidRDefault="00E705EA" w:rsidP="00E705EA">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27376507" w14:textId="7B2070E0" w:rsidR="00E705EA" w:rsidRDefault="003C1507" w:rsidP="00E705EA">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6D35FD" w:themeColor="accent1" w:themeShade="BF"/>
                <w:sz w:val="18"/>
                <w:szCs w:val="18"/>
              </w:rPr>
            </w:pPr>
            <w:r w:rsidRPr="003C1507">
              <w:rPr>
                <w:rFonts w:asciiTheme="minorHAnsi" w:eastAsia="Open Sans" w:hAnsiTheme="minorHAnsi"/>
                <w:color w:val="6D35FD" w:themeColor="accent1" w:themeShade="BF"/>
                <w:sz w:val="18"/>
                <w:szCs w:val="18"/>
              </w:rPr>
              <w:t>Students will be able to:</w:t>
            </w:r>
          </w:p>
          <w:p w14:paraId="57C49D5A" w14:textId="77777777" w:rsidR="00176958" w:rsidRPr="003A19A2" w:rsidRDefault="00176958" w:rsidP="00E705EA">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132B8088" w14:textId="77777777" w:rsidR="00E705EA" w:rsidRPr="003A19A2" w:rsidRDefault="00E705EA"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calculate the parity bit for a given set of bits. </w:t>
            </w:r>
          </w:p>
          <w:p w14:paraId="06EEA3B9" w14:textId="77777777" w:rsidR="00E705EA" w:rsidRPr="003A19A2" w:rsidRDefault="00E705EA"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calculate the parity bits for a given two-dimensional parity block. </w:t>
            </w:r>
          </w:p>
          <w:p w14:paraId="0C0B9A2C" w14:textId="77777777" w:rsidR="00E705EA" w:rsidRPr="003A19A2" w:rsidRDefault="00E705EA" w:rsidP="00E705EA">
            <w:pPr>
              <w:pStyle w:val="U-text-i"/>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rPr>
            </w:pPr>
          </w:p>
          <w:p w14:paraId="342632AC" w14:textId="78234143" w:rsidR="00E705EA" w:rsidRDefault="003C1507" w:rsidP="00E705EA">
            <w:pPr>
              <w:pStyle w:val="U-text-i"/>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rPr>
            </w:pPr>
            <w:r w:rsidRPr="003C1507">
              <w:rPr>
                <w:rFonts w:asciiTheme="minorHAnsi" w:eastAsia="Open Sans" w:hAnsiTheme="minorHAnsi" w:cs="Open Sans"/>
              </w:rPr>
              <w:t>Maths skills:</w:t>
            </w:r>
            <w:r w:rsidR="00E705EA" w:rsidRPr="003A19A2">
              <w:rPr>
                <w:rFonts w:asciiTheme="minorHAnsi" w:eastAsia="Open Sans" w:hAnsiTheme="minorHAnsi" w:cs="Open Sans"/>
                <w:color w:val="000000" w:themeColor="text1"/>
              </w:rPr>
              <w:t xml:space="preserve"> </w:t>
            </w:r>
          </w:p>
          <w:p w14:paraId="3872BC2A" w14:textId="77777777" w:rsidR="00E705EA" w:rsidRPr="003A19A2" w:rsidRDefault="00E705EA" w:rsidP="00E705EA">
            <w:pPr>
              <w:pStyle w:val="U-text-i"/>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rPr>
            </w:pPr>
            <w:r w:rsidRPr="003A19A2">
              <w:rPr>
                <w:rFonts w:asciiTheme="minorHAnsi" w:eastAsia="Open Sans" w:hAnsiTheme="minorHAnsi" w:cs="Open Sans"/>
                <w:color w:val="000000" w:themeColor="text1"/>
              </w:rPr>
              <w:t>Calculating parity bit/block</w:t>
            </w:r>
          </w:p>
          <w:p w14:paraId="7EB0A2F4" w14:textId="77777777" w:rsidR="00E705EA" w:rsidRPr="003A19A2" w:rsidRDefault="00E705EA" w:rsidP="00E705EA">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4678" w:type="dxa"/>
            <w:shd w:val="clear" w:color="auto" w:fill="auto"/>
          </w:tcPr>
          <w:p w14:paraId="24A95C45" w14:textId="44C4606C" w:rsidR="00E705EA" w:rsidRPr="003A19A2" w:rsidRDefault="002E3040" w:rsidP="00E705EA">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E705EA" w:rsidRPr="003A19A2">
              <w:rPr>
                <w:rFonts w:cs="Open Sans"/>
                <w:color w:val="auto"/>
                <w:sz w:val="18"/>
                <w:szCs w:val="18"/>
              </w:rPr>
              <w:t>  </w:t>
            </w:r>
          </w:p>
          <w:p w14:paraId="104581B6" w14:textId="4B899D8B" w:rsidR="00E705EA" w:rsidRPr="003A19A2" w:rsidRDefault="00E705EA" w:rsidP="00277C48">
            <w:pPr>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Discuss parity bits and </w:t>
            </w:r>
            <w:r w:rsidR="6C3CFB37" w:rsidRPr="02576881">
              <w:rPr>
                <w:rFonts w:cs="Open Sans"/>
                <w:color w:val="auto"/>
                <w:sz w:val="18"/>
                <w:szCs w:val="18"/>
              </w:rPr>
              <w:t>block</w:t>
            </w:r>
            <w:r w:rsidR="05D5F283" w:rsidRPr="02576881">
              <w:rPr>
                <w:rFonts w:cs="Open Sans"/>
                <w:color w:val="auto"/>
                <w:sz w:val="18"/>
                <w:szCs w:val="18"/>
              </w:rPr>
              <w:t>s</w:t>
            </w:r>
          </w:p>
          <w:p w14:paraId="558DD0E6" w14:textId="77777777" w:rsidR="00E705EA" w:rsidRPr="003A19A2" w:rsidRDefault="00E705EA" w:rsidP="00277C48">
            <w:pPr>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Teacher demonstrates calculating parity bits and blocks (see worked examples on pp.56-57)</w:t>
            </w:r>
          </w:p>
          <w:p w14:paraId="3C93E0B8" w14:textId="77777777" w:rsidR="00E705EA" w:rsidRPr="003A19A2" w:rsidRDefault="00E705EA" w:rsidP="00277C48">
            <w:pPr>
              <w:numPr>
                <w:ilvl w:val="0"/>
                <w:numId w:val="23"/>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color w:val="auto"/>
                <w:sz w:val="18"/>
                <w:szCs w:val="18"/>
              </w:rPr>
            </w:pPr>
            <w:r w:rsidRPr="003A19A2">
              <w:rPr>
                <w:rFonts w:cs="Open Sans"/>
                <w:color w:val="auto"/>
                <w:sz w:val="18"/>
                <w:szCs w:val="18"/>
              </w:rPr>
              <w:t>Students identify key terms and make notes on definition, function, characteristics, operation, benefit and drawbacks, as well as why error detection is needed</w:t>
            </w:r>
          </w:p>
          <w:p w14:paraId="1020D288" w14:textId="77777777" w:rsidR="00E705EA" w:rsidRPr="003A19A2" w:rsidRDefault="00E705EA" w:rsidP="00200665">
            <w:pPr>
              <w:spacing w:after="0"/>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56395D28" w14:textId="07AAF273" w:rsidR="00E705EA" w:rsidRPr="003A19A2" w:rsidRDefault="002E3040" w:rsidP="00E705EA">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E705EA" w:rsidRPr="003A19A2">
              <w:rPr>
                <w:rFonts w:cs="Open Sans"/>
                <w:color w:val="auto"/>
                <w:sz w:val="18"/>
                <w:szCs w:val="18"/>
              </w:rPr>
              <w:t> </w:t>
            </w:r>
          </w:p>
          <w:p w14:paraId="71B7B8BF" w14:textId="77777777" w:rsidR="00E705EA" w:rsidRPr="003A19A2" w:rsidRDefault="00E705EA" w:rsidP="00277C48">
            <w:pPr>
              <w:numPr>
                <w:ilvl w:val="0"/>
                <w:numId w:val="21"/>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Students complete questions on </w:t>
            </w:r>
            <w:proofErr w:type="spellStart"/>
            <w:r w:rsidRPr="003A19A2">
              <w:rPr>
                <w:rFonts w:cs="Open Sans"/>
                <w:color w:val="auto"/>
                <w:sz w:val="18"/>
                <w:szCs w:val="18"/>
              </w:rPr>
              <w:t>IsaacCS</w:t>
            </w:r>
            <w:proofErr w:type="spellEnd"/>
          </w:p>
          <w:p w14:paraId="596871F6" w14:textId="77777777" w:rsidR="00E705EA" w:rsidRPr="003A19A2" w:rsidRDefault="00E705EA" w:rsidP="00E705EA">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2268" w:type="dxa"/>
            <w:shd w:val="clear" w:color="auto" w:fill="auto"/>
          </w:tcPr>
          <w:p w14:paraId="303762D6" w14:textId="12DC3A34" w:rsidR="00E705EA" w:rsidRPr="003A19A2" w:rsidRDefault="002D2D1D" w:rsidP="00E705EA">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E705EA" w:rsidRPr="003A19A2">
              <w:rPr>
                <w:rFonts w:cs="Open Sans"/>
                <w:color w:val="000000" w:themeColor="text1"/>
                <w:sz w:val="18"/>
                <w:szCs w:val="18"/>
              </w:rPr>
              <w:t xml:space="preserve">pp. 56-59 </w:t>
            </w:r>
            <w:r w:rsidR="00E705EA" w:rsidRPr="003A19A2">
              <w:rPr>
                <w:rFonts w:eastAsia="Open Sans" w:cs="Open Sans"/>
                <w:color w:val="000000" w:themeColor="text1"/>
                <w:sz w:val="18"/>
                <w:szCs w:val="18"/>
              </w:rPr>
              <w:t xml:space="preserve"> </w:t>
            </w:r>
          </w:p>
          <w:p w14:paraId="57D77180" w14:textId="77777777" w:rsidR="00E705EA" w:rsidRPr="003A19A2" w:rsidRDefault="00E705EA" w:rsidP="00E705EA">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p>
          <w:p w14:paraId="7F2A1975" w14:textId="77777777" w:rsidR="00E705EA" w:rsidRDefault="00E705EA" w:rsidP="00E705EA">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roofErr w:type="spellStart"/>
            <w:r w:rsidRPr="003A19A2">
              <w:rPr>
                <w:rFonts w:eastAsia="Open Sans" w:cs="Open Sans"/>
                <w:color w:val="000000" w:themeColor="text1"/>
                <w:sz w:val="18"/>
                <w:szCs w:val="18"/>
              </w:rPr>
              <w:t>IsaacCS</w:t>
            </w:r>
            <w:proofErr w:type="spellEnd"/>
            <w:r w:rsidRPr="003A19A2">
              <w:rPr>
                <w:rFonts w:eastAsia="Open Sans" w:cs="Open Sans"/>
                <w:color w:val="000000" w:themeColor="text1"/>
                <w:sz w:val="18"/>
                <w:szCs w:val="18"/>
              </w:rPr>
              <w:t xml:space="preserve"> notes and questions:</w:t>
            </w:r>
          </w:p>
          <w:p w14:paraId="3257AA25" w14:textId="77777777" w:rsidR="00270C71" w:rsidRPr="003A19A2" w:rsidRDefault="00270C71" w:rsidP="00E705EA">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p>
          <w:p w14:paraId="0D1F952B" w14:textId="77777777" w:rsidR="00E705EA" w:rsidRPr="00B94107" w:rsidRDefault="00E705EA" w:rsidP="00E705EA">
            <w:pPr>
              <w:spacing w:before="40" w:after="40"/>
              <w:cnfStyle w:val="000000100000" w:firstRow="0" w:lastRow="0" w:firstColumn="0" w:lastColumn="0" w:oddVBand="0" w:evenVBand="0" w:oddHBand="1" w:evenHBand="0" w:firstRowFirstColumn="0" w:firstRowLastColumn="0" w:lastRowFirstColumn="0" w:lastRowLastColumn="0"/>
              <w:rPr>
                <w:rStyle w:val="Hyperlink"/>
                <w:sz w:val="18"/>
                <w:szCs w:val="18"/>
              </w:rPr>
            </w:pPr>
            <w:hyperlink r:id="rId40" w:history="1">
              <w:r w:rsidRPr="00B94107">
                <w:rPr>
                  <w:rStyle w:val="Hyperlink"/>
                  <w:color w:val="000000" w:themeColor="text1"/>
                  <w:sz w:val="18"/>
                  <w:szCs w:val="18"/>
                </w:rPr>
                <w:t>https://isaaccomputerscience.org/concepts/net_comm_error_checking</w:t>
              </w:r>
            </w:hyperlink>
          </w:p>
          <w:p w14:paraId="0FAA493F" w14:textId="77777777" w:rsidR="00E705EA" w:rsidRPr="003A19A2" w:rsidRDefault="00E705EA" w:rsidP="00E705EA">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16E8C602" w14:textId="77777777" w:rsidR="00E705EA" w:rsidRPr="003A19A2" w:rsidRDefault="00E705EA" w:rsidP="00E705EA">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1984" w:type="dxa"/>
            <w:shd w:val="clear" w:color="auto" w:fill="auto"/>
          </w:tcPr>
          <w:p w14:paraId="65AC892D" w14:textId="6C259996"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Analysis</w:t>
            </w:r>
          </w:p>
          <w:p w14:paraId="059EC5C6" w14:textId="42F7B7A1"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Communication</w:t>
            </w:r>
          </w:p>
          <w:p w14:paraId="0E1FC717" w14:textId="3961EA46"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Critical thinking</w:t>
            </w:r>
          </w:p>
          <w:p w14:paraId="2D33D217" w14:textId="38FA619B"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Problem solving</w:t>
            </w:r>
          </w:p>
          <w:p w14:paraId="7D32F6B5" w14:textId="7783990E"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shd w:val="clear" w:color="auto" w:fill="auto"/>
          </w:tcPr>
          <w:p w14:paraId="65420F0F" w14:textId="454CAA64"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Intellectual interest and curiosity</w:t>
            </w:r>
          </w:p>
          <w:p w14:paraId="41F421EF" w14:textId="0243798E"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Analysis</w:t>
            </w:r>
          </w:p>
          <w:p w14:paraId="00C7BDDF" w14:textId="795B122A" w:rsidR="02576881" w:rsidRPr="00A20589" w:rsidRDefault="327F5EFC"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Problem solving</w:t>
            </w:r>
          </w:p>
        </w:tc>
      </w:tr>
    </w:tbl>
    <w:p w14:paraId="4A41FA20" w14:textId="77777777" w:rsidR="00200665" w:rsidRDefault="00200665">
      <w:r>
        <w:br w:type="page"/>
      </w:r>
    </w:p>
    <w:tbl>
      <w:tblPr>
        <w:tblStyle w:val="GridTable6ColourfulAccent1"/>
        <w:tblW w:w="15163" w:type="dxa"/>
        <w:tblLayout w:type="fixed"/>
        <w:tblLook w:val="04A0" w:firstRow="1" w:lastRow="0" w:firstColumn="1" w:lastColumn="0" w:noHBand="0" w:noVBand="1"/>
      </w:tblPr>
      <w:tblGrid>
        <w:gridCol w:w="1555"/>
        <w:gridCol w:w="2693"/>
        <w:gridCol w:w="4678"/>
        <w:gridCol w:w="2268"/>
        <w:gridCol w:w="1984"/>
        <w:gridCol w:w="1985"/>
      </w:tblGrid>
      <w:tr w:rsidR="00E705EA" w:rsidRPr="003A19A2" w14:paraId="0BD61597" w14:textId="77777777" w:rsidTr="00200665">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3384E1C5" w14:textId="6B7A34A1" w:rsidR="00E705EA" w:rsidRPr="003A19A2" w:rsidRDefault="00E705EA" w:rsidP="00E705EA">
            <w:pPr>
              <w:pStyle w:val="TableHeading"/>
              <w:rPr>
                <w:noProof w:val="0"/>
                <w:lang w:val="en-GB"/>
              </w:rPr>
            </w:pPr>
            <w:r w:rsidRPr="003A19A2">
              <w:rPr>
                <w:b/>
                <w:bCs/>
                <w:noProof w:val="0"/>
                <w:color w:val="000000" w:themeColor="text1"/>
                <w:lang w:val="en-GB"/>
              </w:rPr>
              <w:t>Week 9</w:t>
            </w:r>
            <w:r w:rsidRPr="003A19A2">
              <w:rPr>
                <w:b/>
                <w:bCs/>
                <w:noProof w:val="0"/>
                <w:color w:val="000000" w:themeColor="text1"/>
                <w:lang w:val="en-GB"/>
              </w:rPr>
              <w:br/>
              <w:t>Lesson 3</w:t>
            </w:r>
          </w:p>
        </w:tc>
      </w:tr>
      <w:tr w:rsidR="00EB110D" w:rsidRPr="003A19A2" w14:paraId="12B221F0" w14:textId="77777777" w:rsidTr="02576881">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2"/>
          </w:tcPr>
          <w:p w14:paraId="706A8783" w14:textId="77777777" w:rsidR="00EB110D" w:rsidRPr="003A19A2" w:rsidRDefault="00EB110D" w:rsidP="00EB110D">
            <w:pPr>
              <w:autoSpaceDE w:val="0"/>
              <w:autoSpaceDN w:val="0"/>
              <w:adjustRightInd w:val="0"/>
              <w:spacing w:before="40" w:after="40" w:line="200" w:lineRule="atLeast"/>
              <w:rPr>
                <w:b w:val="0"/>
                <w:bCs w:val="0"/>
                <w:color w:val="000000"/>
                <w:sz w:val="18"/>
                <w:szCs w:val="18"/>
              </w:rPr>
            </w:pPr>
            <w:r w:rsidRPr="003A19A2">
              <w:rPr>
                <w:color w:val="000000"/>
                <w:sz w:val="18"/>
                <w:szCs w:val="18"/>
              </w:rPr>
              <w:t>Topic 12.3.3: Error detection</w:t>
            </w:r>
          </w:p>
          <w:p w14:paraId="41DDA3F3" w14:textId="77777777" w:rsidR="00EB110D" w:rsidRPr="003A19A2" w:rsidRDefault="00EB110D" w:rsidP="00277C48">
            <w:pPr>
              <w:pStyle w:val="ListParagraph"/>
              <w:numPr>
                <w:ilvl w:val="0"/>
                <w:numId w:val="48"/>
              </w:numPr>
              <w:autoSpaceDE w:val="0"/>
              <w:autoSpaceDN w:val="0"/>
              <w:adjustRightInd w:val="0"/>
              <w:spacing w:before="40" w:after="40" w:line="200" w:lineRule="atLeast"/>
              <w:ind w:left="306" w:hanging="306"/>
              <w:rPr>
                <w:rFonts w:asciiTheme="minorHAnsi" w:eastAsia="Open Sans" w:hAnsiTheme="minorHAnsi" w:cs="Open Sans"/>
                <w:sz w:val="18"/>
                <w:szCs w:val="18"/>
              </w:rPr>
            </w:pPr>
            <w:r w:rsidRPr="003A19A2">
              <w:rPr>
                <w:rFonts w:asciiTheme="minorHAnsi" w:eastAsia="Open Sans" w:hAnsiTheme="minorHAnsi" w:cs="Open Sans"/>
                <w:sz w:val="18"/>
                <w:szCs w:val="18"/>
              </w:rPr>
              <w:t>Checksum</w:t>
            </w:r>
          </w:p>
          <w:p w14:paraId="6EE788C0" w14:textId="77777777" w:rsidR="00EB110D" w:rsidRPr="003A19A2" w:rsidRDefault="00EB110D" w:rsidP="00EB110D">
            <w:pPr>
              <w:autoSpaceDE w:val="0"/>
              <w:autoSpaceDN w:val="0"/>
              <w:adjustRightInd w:val="0"/>
              <w:spacing w:before="40" w:after="40" w:line="200" w:lineRule="atLeast"/>
              <w:rPr>
                <w:rFonts w:eastAsia="Open Sans" w:cs="Open Sans"/>
                <w:b w:val="0"/>
                <w:bCs w:val="0"/>
                <w:color w:val="000000" w:themeColor="text1"/>
                <w:sz w:val="18"/>
                <w:szCs w:val="18"/>
              </w:rPr>
            </w:pPr>
          </w:p>
          <w:p w14:paraId="43762808" w14:textId="512E4ED6" w:rsidR="00EB110D" w:rsidRDefault="003C1507" w:rsidP="00EB110D">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EB110D" w:rsidRPr="003A19A2">
              <w:rPr>
                <w:rFonts w:eastAsia="Open Sans" w:cs="Open Sans"/>
                <w:color w:val="000000" w:themeColor="text1"/>
                <w:sz w:val="18"/>
                <w:szCs w:val="18"/>
              </w:rPr>
              <w:t xml:space="preserve"> </w:t>
            </w:r>
          </w:p>
          <w:p w14:paraId="2FE3F96E" w14:textId="77777777" w:rsidR="00176958" w:rsidRPr="003A19A2" w:rsidRDefault="00176958" w:rsidP="00EB110D">
            <w:pPr>
              <w:autoSpaceDE w:val="0"/>
              <w:autoSpaceDN w:val="0"/>
              <w:adjustRightInd w:val="0"/>
              <w:spacing w:before="40" w:after="40" w:line="200" w:lineRule="atLeast"/>
              <w:rPr>
                <w:rFonts w:eastAsia="Open Sans" w:cs="Open Sans"/>
                <w:b w:val="0"/>
                <w:bCs w:val="0"/>
                <w:color w:val="000000" w:themeColor="text1"/>
                <w:sz w:val="18"/>
                <w:szCs w:val="18"/>
              </w:rPr>
            </w:pPr>
          </w:p>
          <w:p w14:paraId="2F06FF39" w14:textId="26EAA588" w:rsidR="00EB110D" w:rsidRPr="003A19A2" w:rsidRDefault="00EB110D" w:rsidP="00EB110D">
            <w:pPr>
              <w:pStyle w:val="TableHeading"/>
              <w:rPr>
                <w:rFonts w:asciiTheme="minorHAnsi" w:hAnsiTheme="minorHAnsi"/>
                <w:noProof w:val="0"/>
                <w:color w:val="000000" w:themeColor="text1"/>
                <w:sz w:val="18"/>
                <w:szCs w:val="18"/>
                <w:lang w:val="en-GB"/>
              </w:rPr>
            </w:pPr>
            <w:r w:rsidRPr="003A19A2">
              <w:rPr>
                <w:rFonts w:asciiTheme="minorHAnsi" w:eastAsia="Open Sans" w:hAnsiTheme="minorHAnsi" w:cs="Open Sans"/>
                <w:noProof w:val="0"/>
                <w:color w:val="000000" w:themeColor="text1"/>
                <w:sz w:val="18"/>
                <w:szCs w:val="18"/>
                <w:lang w:val="en-GB"/>
              </w:rPr>
              <w:t>Checksums</w:t>
            </w:r>
          </w:p>
        </w:tc>
        <w:tc>
          <w:tcPr>
            <w:tcW w:w="2693" w:type="dxa"/>
            <w:shd w:val="clear" w:color="auto" w:fill="FFFFFF" w:themeFill="background2"/>
          </w:tcPr>
          <w:p w14:paraId="12DD1818" w14:textId="77777777" w:rsidR="00EB110D" w:rsidRDefault="00EB110D" w:rsidP="00EB110D">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200665">
              <w:rPr>
                <w:rFonts w:asciiTheme="minorHAnsi" w:hAnsiTheme="minorHAnsi"/>
                <w:b/>
                <w:bCs/>
                <w:sz w:val="18"/>
                <w:szCs w:val="18"/>
              </w:rPr>
              <w:t xml:space="preserve">12.3.3 Error detection:  </w:t>
            </w:r>
          </w:p>
          <w:p w14:paraId="7D47B4A6" w14:textId="77777777" w:rsidR="00270C71" w:rsidRPr="00200665" w:rsidRDefault="00270C71" w:rsidP="00EB110D">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46F20159" w14:textId="77777777" w:rsidR="00EB110D" w:rsidRPr="00200665" w:rsidRDefault="00EB110D" w:rsidP="00277C48">
            <w:pPr>
              <w:pStyle w:val="Default"/>
              <w:numPr>
                <w:ilvl w:val="0"/>
                <w:numId w:val="49"/>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200665">
              <w:rPr>
                <w:rFonts w:asciiTheme="minorHAnsi" w:hAnsiTheme="minorHAnsi"/>
                <w:b/>
                <w:bCs/>
                <w:sz w:val="18"/>
                <w:szCs w:val="18"/>
              </w:rPr>
              <w:t xml:space="preserve">c) Checksum </w:t>
            </w:r>
          </w:p>
          <w:p w14:paraId="4D2A88C0" w14:textId="77777777" w:rsidR="00EB110D" w:rsidRPr="003A19A2" w:rsidRDefault="00EB110D"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73CD0A49" w14:textId="3C810523" w:rsidR="00EB110D" w:rsidRPr="003A19A2" w:rsidRDefault="000130C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EB110D" w:rsidRPr="003A19A2">
              <w:rPr>
                <w:rFonts w:asciiTheme="minorHAnsi" w:eastAsia="Open Sans" w:hAnsiTheme="minorHAnsi"/>
                <w:color w:val="000000" w:themeColor="text1"/>
                <w:sz w:val="18"/>
                <w:szCs w:val="18"/>
              </w:rPr>
              <w:t xml:space="preserve"> </w:t>
            </w:r>
          </w:p>
          <w:p w14:paraId="3A46A82A" w14:textId="77777777" w:rsidR="00200665" w:rsidRDefault="00200665" w:rsidP="00200665">
            <w:pPr>
              <w:pStyle w:val="Default"/>
              <w:ind w:left="60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1C1078E0" w14:textId="599167C4" w:rsidR="00EB110D" w:rsidRPr="003A19A2" w:rsidRDefault="00EB110D"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3EF9E1A6" w14:textId="77777777" w:rsidR="00EB110D" w:rsidRPr="003A19A2" w:rsidRDefault="00EB110D"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13526098" w14:textId="77777777" w:rsidR="00EB110D" w:rsidRPr="003A19A2" w:rsidRDefault="00EB110D"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5A505F0A" w14:textId="77777777" w:rsidR="00EB110D" w:rsidRPr="003A19A2" w:rsidRDefault="00EB110D"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585AE8D5" w14:textId="77777777" w:rsidR="00EB110D" w:rsidRPr="003A19A2" w:rsidRDefault="00EB110D"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32A32A4B" w14:textId="77777777" w:rsidR="00EB110D" w:rsidRPr="003A19A2" w:rsidRDefault="00EB110D"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389A3CD7" w14:textId="77777777" w:rsidR="00EB110D" w:rsidRPr="003A19A2" w:rsidRDefault="00EB110D"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101CC36C" w14:textId="77777777" w:rsidR="00EB110D" w:rsidRPr="003A19A2" w:rsidRDefault="00EB110D" w:rsidP="00EB110D">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3A81CC5E" w14:textId="13514160" w:rsidR="00EB110D" w:rsidRDefault="003C1507" w:rsidP="00EB110D">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6D35FD" w:themeColor="accent1" w:themeShade="BF"/>
                <w:sz w:val="18"/>
                <w:szCs w:val="18"/>
              </w:rPr>
            </w:pPr>
            <w:r w:rsidRPr="003C1507">
              <w:rPr>
                <w:rFonts w:asciiTheme="minorHAnsi" w:eastAsia="Open Sans" w:hAnsiTheme="minorHAnsi"/>
                <w:color w:val="6D35FD" w:themeColor="accent1" w:themeShade="BF"/>
                <w:sz w:val="18"/>
                <w:szCs w:val="18"/>
              </w:rPr>
              <w:t>Students will be able to:</w:t>
            </w:r>
          </w:p>
          <w:p w14:paraId="68B906FC" w14:textId="77777777" w:rsidR="00176958" w:rsidRPr="003A19A2" w:rsidRDefault="00176958" w:rsidP="00EB110D">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208A0C97" w14:textId="77777777" w:rsidR="00EB110D" w:rsidRPr="003A19A2" w:rsidRDefault="00EB110D"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calculate the checksum for a given block of data. </w:t>
            </w:r>
          </w:p>
          <w:p w14:paraId="6B11B98C" w14:textId="77777777" w:rsidR="00EB110D" w:rsidRPr="003A19A2" w:rsidRDefault="00EB110D" w:rsidP="00EB110D">
            <w:pPr>
              <w:pStyle w:val="U-text-i"/>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rPr>
            </w:pPr>
          </w:p>
          <w:p w14:paraId="22080EA5" w14:textId="349F3429" w:rsidR="00EB110D" w:rsidRDefault="003C1507" w:rsidP="00EB110D">
            <w:pPr>
              <w:pStyle w:val="U-text-i"/>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rPr>
            </w:pPr>
            <w:r w:rsidRPr="003C1507">
              <w:rPr>
                <w:rFonts w:asciiTheme="minorHAnsi" w:eastAsia="Open Sans" w:hAnsiTheme="minorHAnsi" w:cs="Open Sans"/>
              </w:rPr>
              <w:t>Maths skills:</w:t>
            </w:r>
          </w:p>
          <w:p w14:paraId="2F058FFA" w14:textId="77777777" w:rsidR="00270C71" w:rsidRDefault="00270C71" w:rsidP="00EB110D">
            <w:pPr>
              <w:pStyle w:val="U-text-i"/>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rPr>
            </w:pPr>
          </w:p>
          <w:p w14:paraId="2A26A13E" w14:textId="75B1E6F0" w:rsidR="00EB110D" w:rsidRPr="003A19A2" w:rsidRDefault="00EB110D" w:rsidP="00EB110D">
            <w:pPr>
              <w:pStyle w:val="U-text-i"/>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rPr>
            </w:pPr>
            <w:r w:rsidRPr="003A19A2">
              <w:rPr>
                <w:rFonts w:asciiTheme="minorHAnsi" w:eastAsia="Open Sans" w:hAnsiTheme="minorHAnsi" w:cs="Open Sans"/>
                <w:color w:val="000000" w:themeColor="text1"/>
              </w:rPr>
              <w:t xml:space="preserve">Calculating </w:t>
            </w:r>
            <w:r w:rsidR="00200665">
              <w:rPr>
                <w:rFonts w:asciiTheme="minorHAnsi" w:eastAsia="Open Sans" w:hAnsiTheme="minorHAnsi" w:cs="Open Sans"/>
                <w:color w:val="000000" w:themeColor="text1"/>
              </w:rPr>
              <w:t>c</w:t>
            </w:r>
            <w:r w:rsidRPr="003A19A2">
              <w:rPr>
                <w:rFonts w:asciiTheme="minorHAnsi" w:eastAsia="Open Sans" w:hAnsiTheme="minorHAnsi" w:cs="Open Sans"/>
                <w:color w:val="000000" w:themeColor="text1"/>
              </w:rPr>
              <w:t>hecksums</w:t>
            </w:r>
          </w:p>
          <w:p w14:paraId="3A79FE7B" w14:textId="77777777" w:rsidR="00EB110D" w:rsidRPr="003A19A2" w:rsidRDefault="00EB110D" w:rsidP="00EB110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4678" w:type="dxa"/>
            <w:shd w:val="clear" w:color="auto" w:fill="FFFFFF" w:themeFill="background2"/>
          </w:tcPr>
          <w:p w14:paraId="27047E13" w14:textId="5E741EE4" w:rsidR="00EB110D" w:rsidRPr="003A19A2" w:rsidRDefault="002E3040" w:rsidP="00EB110D">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EB110D" w:rsidRPr="003A19A2">
              <w:rPr>
                <w:rFonts w:cs="Open Sans"/>
                <w:color w:val="auto"/>
                <w:sz w:val="18"/>
                <w:szCs w:val="18"/>
              </w:rPr>
              <w:t>  </w:t>
            </w:r>
          </w:p>
          <w:p w14:paraId="72655B5E" w14:textId="77777777" w:rsidR="00EB110D" w:rsidRPr="003A19A2" w:rsidRDefault="00EB110D" w:rsidP="00277C48">
            <w:pPr>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checksums</w:t>
            </w:r>
          </w:p>
          <w:p w14:paraId="356F1564" w14:textId="77777777" w:rsidR="00EB110D" w:rsidRPr="003A19A2" w:rsidRDefault="00EB110D" w:rsidP="00277C48">
            <w:pPr>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Teacher demonstrates calculating a checksum (see worked example on p59)</w:t>
            </w:r>
          </w:p>
          <w:p w14:paraId="01947B11" w14:textId="77777777" w:rsidR="00EB110D" w:rsidRPr="003A19A2" w:rsidRDefault="00EB110D" w:rsidP="00277C48">
            <w:pPr>
              <w:numPr>
                <w:ilvl w:val="0"/>
                <w:numId w:val="20"/>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definition, function, characteristics, operation, benefit and drawbacks, as well as why error detection is needed</w:t>
            </w:r>
          </w:p>
          <w:p w14:paraId="3841F792" w14:textId="77777777" w:rsidR="00EB110D" w:rsidRPr="003A19A2" w:rsidRDefault="00EB110D" w:rsidP="00277C48">
            <w:pPr>
              <w:numPr>
                <w:ilvl w:val="0"/>
                <w:numId w:val="23"/>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Complete Activity 5 on p60</w:t>
            </w:r>
          </w:p>
          <w:p w14:paraId="55C35EF3" w14:textId="77777777" w:rsidR="00EB110D" w:rsidRPr="003A19A2" w:rsidRDefault="00EB110D" w:rsidP="00FE7F65">
            <w:pPr>
              <w:spacing w:after="0"/>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431E7D73" w14:textId="30A289A5" w:rsidR="00EB110D" w:rsidRPr="003A19A2" w:rsidRDefault="002E3040" w:rsidP="00EB110D">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EB110D" w:rsidRPr="003A19A2">
              <w:rPr>
                <w:rFonts w:cs="Open Sans"/>
                <w:color w:val="auto"/>
                <w:sz w:val="18"/>
                <w:szCs w:val="18"/>
              </w:rPr>
              <w:t> </w:t>
            </w:r>
          </w:p>
          <w:p w14:paraId="03BF7135" w14:textId="77777777" w:rsidR="00EB110D" w:rsidRPr="003A19A2" w:rsidRDefault="00EB110D" w:rsidP="00277C48">
            <w:pPr>
              <w:numPr>
                <w:ilvl w:val="0"/>
                <w:numId w:val="21"/>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Students complete questions on </w:t>
            </w:r>
            <w:proofErr w:type="spellStart"/>
            <w:r w:rsidRPr="003A19A2">
              <w:rPr>
                <w:rFonts w:cs="Open Sans"/>
                <w:color w:val="auto"/>
                <w:sz w:val="18"/>
                <w:szCs w:val="18"/>
              </w:rPr>
              <w:t>AdaCS</w:t>
            </w:r>
            <w:proofErr w:type="spellEnd"/>
          </w:p>
          <w:p w14:paraId="7524872D" w14:textId="77777777" w:rsidR="00EB110D" w:rsidRPr="003A19A2" w:rsidRDefault="00EB110D" w:rsidP="00EB110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2268" w:type="dxa"/>
            <w:shd w:val="clear" w:color="auto" w:fill="FFFFFF" w:themeFill="background2"/>
          </w:tcPr>
          <w:p w14:paraId="6266BC38" w14:textId="2B43920F" w:rsidR="00EB110D" w:rsidRPr="003A19A2" w:rsidRDefault="002D2D1D" w:rsidP="00EB110D">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EB110D" w:rsidRPr="003A19A2">
              <w:rPr>
                <w:rFonts w:cs="Open Sans"/>
                <w:color w:val="000000" w:themeColor="text1"/>
                <w:sz w:val="18"/>
                <w:szCs w:val="18"/>
              </w:rPr>
              <w:t xml:space="preserve">pp. 59-60 </w:t>
            </w:r>
            <w:r w:rsidR="00EB110D" w:rsidRPr="003A19A2">
              <w:rPr>
                <w:rFonts w:eastAsia="Open Sans" w:cs="Open Sans"/>
                <w:color w:val="000000" w:themeColor="text1"/>
                <w:sz w:val="18"/>
                <w:szCs w:val="18"/>
              </w:rPr>
              <w:t xml:space="preserve"> </w:t>
            </w:r>
          </w:p>
          <w:p w14:paraId="1A4F9281" w14:textId="77777777" w:rsidR="00EB110D" w:rsidRPr="003A19A2" w:rsidRDefault="00EB110D" w:rsidP="00EB110D">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79B41063" w14:textId="77777777" w:rsidR="00EB110D" w:rsidRDefault="00EB110D" w:rsidP="00EB110D">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roofErr w:type="spellStart"/>
            <w:r w:rsidRPr="003A19A2">
              <w:rPr>
                <w:rFonts w:eastAsia="Open Sans" w:cs="Open Sans"/>
                <w:color w:val="000000" w:themeColor="text1"/>
                <w:sz w:val="18"/>
                <w:szCs w:val="18"/>
              </w:rPr>
              <w:t>AdaCS</w:t>
            </w:r>
            <w:proofErr w:type="spellEnd"/>
            <w:r w:rsidRPr="003A19A2">
              <w:rPr>
                <w:rFonts w:eastAsia="Open Sans" w:cs="Open Sans"/>
                <w:color w:val="000000" w:themeColor="text1"/>
                <w:sz w:val="18"/>
                <w:szCs w:val="18"/>
              </w:rPr>
              <w:t xml:space="preserve"> notes and questions: </w:t>
            </w:r>
          </w:p>
          <w:p w14:paraId="291E3483" w14:textId="77777777" w:rsidR="00270C71" w:rsidRPr="003A19A2" w:rsidRDefault="00270C71" w:rsidP="00EB110D">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0BE5A8A5" w14:textId="77777777" w:rsidR="00EB110D" w:rsidRPr="00B94107" w:rsidRDefault="00EB110D" w:rsidP="00EB110D">
            <w:pPr>
              <w:spacing w:before="40" w:after="40"/>
              <w:cnfStyle w:val="000000100000" w:firstRow="0" w:lastRow="0" w:firstColumn="0" w:lastColumn="0" w:oddVBand="0" w:evenVBand="0" w:oddHBand="1" w:evenHBand="0" w:firstRowFirstColumn="0" w:firstRowLastColumn="0" w:lastRowFirstColumn="0" w:lastRowLastColumn="0"/>
              <w:rPr>
                <w:rStyle w:val="Hyperlink"/>
                <w:sz w:val="18"/>
                <w:szCs w:val="18"/>
              </w:rPr>
            </w:pPr>
            <w:hyperlink r:id="rId41" w:history="1">
              <w:r w:rsidRPr="00B94107">
                <w:rPr>
                  <w:rStyle w:val="Hyperlink"/>
                  <w:color w:val="000000" w:themeColor="text1"/>
                  <w:sz w:val="18"/>
                  <w:szCs w:val="18"/>
                </w:rPr>
                <w:t>https://adacomputerscience.org/concepts/comms_error_checking</w:t>
              </w:r>
            </w:hyperlink>
          </w:p>
          <w:p w14:paraId="1562C907" w14:textId="77777777" w:rsidR="00EB110D" w:rsidRPr="003A19A2" w:rsidRDefault="00EB110D" w:rsidP="00EB110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shd w:val="clear" w:color="auto" w:fill="FFFFFF" w:themeFill="background2"/>
          </w:tcPr>
          <w:p w14:paraId="48CDC9C3" w14:textId="5DD14BEB"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Analysis</w:t>
            </w:r>
          </w:p>
          <w:p w14:paraId="4BEC26E0" w14:textId="70838D0F"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Communication</w:t>
            </w:r>
          </w:p>
          <w:p w14:paraId="6BB7E2FC" w14:textId="3961EA46"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Critical thinking</w:t>
            </w:r>
          </w:p>
          <w:p w14:paraId="619C31C9" w14:textId="38FA619B"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Problem solving</w:t>
            </w:r>
          </w:p>
          <w:p w14:paraId="3D29A137" w14:textId="7783990E"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shd w:val="clear" w:color="auto" w:fill="FFFFFF" w:themeFill="background2"/>
          </w:tcPr>
          <w:p w14:paraId="285C6E3D" w14:textId="751B66CC"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Intellectual interest and curiosity</w:t>
            </w:r>
          </w:p>
          <w:p w14:paraId="5FDC4810" w14:textId="652457CE"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Analysis</w:t>
            </w:r>
          </w:p>
          <w:p w14:paraId="6E2D1FAA" w14:textId="7A489DAF" w:rsidR="02576881" w:rsidRPr="00A20589" w:rsidRDefault="64ADA998"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Problem solving</w:t>
            </w:r>
          </w:p>
        </w:tc>
      </w:tr>
    </w:tbl>
    <w:p w14:paraId="7B565123" w14:textId="77777777" w:rsidR="00C71471" w:rsidRPr="003A19A2" w:rsidRDefault="00C71471" w:rsidP="002C7ACB">
      <w:pPr>
        <w:rPr>
          <w:rStyle w:val="Strong"/>
          <w:b w:val="0"/>
          <w:bCs w:val="0"/>
        </w:rPr>
      </w:pPr>
    </w:p>
    <w:p w14:paraId="26913CF1" w14:textId="77777777" w:rsidR="00C71471" w:rsidRPr="003A19A2" w:rsidRDefault="00C71471" w:rsidP="002C7ACB">
      <w:pPr>
        <w:rPr>
          <w:rStyle w:val="Strong"/>
          <w:rFonts w:ascii="Plus Jakarta Sans" w:hAnsi="Plus Jakarta Sans"/>
          <w:sz w:val="36"/>
          <w:szCs w:val="26"/>
        </w:rPr>
      </w:pPr>
      <w:r w:rsidRPr="003A19A2">
        <w:rPr>
          <w:rStyle w:val="Strong"/>
          <w:b w:val="0"/>
          <w:bCs w:val="0"/>
        </w:rPr>
        <w:br w:type="page"/>
      </w:r>
    </w:p>
    <w:tbl>
      <w:tblPr>
        <w:tblStyle w:val="GridTable6ColourfulAccent1"/>
        <w:tblW w:w="15163" w:type="dxa"/>
        <w:tblLayout w:type="fixed"/>
        <w:tblLook w:val="04A0" w:firstRow="1" w:lastRow="0" w:firstColumn="1" w:lastColumn="0" w:noHBand="0" w:noVBand="1"/>
      </w:tblPr>
      <w:tblGrid>
        <w:gridCol w:w="1555"/>
        <w:gridCol w:w="2693"/>
        <w:gridCol w:w="4678"/>
        <w:gridCol w:w="2268"/>
        <w:gridCol w:w="1984"/>
        <w:gridCol w:w="1985"/>
      </w:tblGrid>
      <w:tr w:rsidR="002C7ACB" w:rsidRPr="003A19A2" w14:paraId="4BC95DA0" w14:textId="77777777" w:rsidTr="00587728">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56CCB23A" w14:textId="77777777" w:rsidR="002C7ACB" w:rsidRPr="00587728" w:rsidRDefault="002C7ACB" w:rsidP="0008761B">
            <w:pPr>
              <w:pStyle w:val="TableHeading"/>
              <w:jc w:val="center"/>
              <w:rPr>
                <w:b/>
                <w:bCs/>
                <w:noProof w:val="0"/>
                <w:color w:val="FFFFFF" w:themeColor="background1"/>
                <w:sz w:val="20"/>
                <w:szCs w:val="24"/>
                <w:lang w:val="en-GB"/>
              </w:rPr>
            </w:pPr>
            <w:r w:rsidRPr="00587728">
              <w:rPr>
                <w:b/>
                <w:bCs/>
                <w:noProof w:val="0"/>
                <w:color w:val="FFFFFF" w:themeColor="background1"/>
                <w:sz w:val="20"/>
                <w:szCs w:val="24"/>
                <w:lang w:val="en-GB"/>
              </w:rPr>
              <w:t>Topic</w:t>
            </w:r>
            <w:r w:rsidRPr="00587728">
              <w:rPr>
                <w:b/>
                <w:bCs/>
                <w:noProof w:val="0"/>
                <w:color w:val="FFFFFF" w:themeColor="background1"/>
                <w:sz w:val="20"/>
                <w:szCs w:val="24"/>
                <w:lang w:val="en-GB"/>
              </w:rPr>
              <w:br/>
              <w:t>Sub topic</w:t>
            </w:r>
            <w:r w:rsidRPr="00587728">
              <w:rPr>
                <w:b/>
                <w:bCs/>
                <w:noProof w:val="0"/>
                <w:color w:val="FFFFFF" w:themeColor="background1"/>
                <w:sz w:val="20"/>
                <w:szCs w:val="24"/>
                <w:lang w:val="en-GB"/>
              </w:rPr>
              <w:br/>
              <w:t>Lesson title</w:t>
            </w:r>
          </w:p>
        </w:tc>
        <w:tc>
          <w:tcPr>
            <w:tcW w:w="2693" w:type="dxa"/>
            <w:shd w:val="clear" w:color="auto" w:fill="341583" w:themeFill="accent2" w:themeFillShade="80"/>
            <w:vAlign w:val="center"/>
          </w:tcPr>
          <w:p w14:paraId="05DE4433" w14:textId="77777777" w:rsidR="002C7ACB" w:rsidRPr="00587728"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587728">
              <w:rPr>
                <w:b/>
                <w:bCs/>
                <w:noProof w:val="0"/>
                <w:color w:val="FFFFFF" w:themeColor="background1"/>
                <w:sz w:val="20"/>
                <w:szCs w:val="24"/>
                <w:lang w:val="en-GB"/>
              </w:rPr>
              <w:t>Specification reference</w:t>
            </w:r>
          </w:p>
        </w:tc>
        <w:tc>
          <w:tcPr>
            <w:tcW w:w="4678" w:type="dxa"/>
            <w:shd w:val="clear" w:color="auto" w:fill="341583" w:themeFill="accent2" w:themeFillShade="80"/>
            <w:vAlign w:val="center"/>
          </w:tcPr>
          <w:p w14:paraId="3AEB05EF" w14:textId="4154FE60" w:rsidR="002C7ACB" w:rsidRPr="00587728"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587728">
              <w:rPr>
                <w:b/>
                <w:bCs/>
                <w:noProof w:val="0"/>
                <w:color w:val="FFFFFF" w:themeColor="background1"/>
                <w:sz w:val="20"/>
                <w:szCs w:val="24"/>
                <w:lang w:val="en-GB"/>
              </w:rPr>
              <w:t xml:space="preserve">Suggested </w:t>
            </w:r>
            <w:r w:rsidR="005D70E5" w:rsidRPr="00587728">
              <w:rPr>
                <w:b/>
                <w:bCs/>
                <w:noProof w:val="0"/>
                <w:color w:val="FFFFFF" w:themeColor="background1"/>
                <w:sz w:val="20"/>
                <w:szCs w:val="24"/>
                <w:lang w:val="en-GB"/>
              </w:rPr>
              <w:t>activities</w:t>
            </w:r>
          </w:p>
        </w:tc>
        <w:tc>
          <w:tcPr>
            <w:tcW w:w="2268" w:type="dxa"/>
            <w:shd w:val="clear" w:color="auto" w:fill="341583" w:themeFill="accent2" w:themeFillShade="80"/>
            <w:vAlign w:val="center"/>
          </w:tcPr>
          <w:p w14:paraId="654F7E82" w14:textId="77777777" w:rsidR="002C7ACB" w:rsidRPr="00587728"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587728">
              <w:rPr>
                <w:b/>
                <w:bCs/>
                <w:noProof w:val="0"/>
                <w:color w:val="FFFFFF" w:themeColor="background1"/>
                <w:sz w:val="20"/>
                <w:szCs w:val="24"/>
                <w:lang w:val="en-GB"/>
              </w:rPr>
              <w:t>Suggested resources</w:t>
            </w:r>
          </w:p>
        </w:tc>
        <w:tc>
          <w:tcPr>
            <w:tcW w:w="1984" w:type="dxa"/>
            <w:shd w:val="clear" w:color="auto" w:fill="341583" w:themeFill="accent2" w:themeFillShade="80"/>
            <w:vAlign w:val="center"/>
          </w:tcPr>
          <w:p w14:paraId="35B53584" w14:textId="77777777" w:rsidR="002C7ACB" w:rsidRPr="00587728"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587728">
              <w:rPr>
                <w:b/>
                <w:bCs/>
                <w:noProof w:val="0"/>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03D2DF33" w14:textId="77777777" w:rsidR="002C7ACB" w:rsidRPr="00587728" w:rsidRDefault="002C7ACB" w:rsidP="0008761B">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587728">
              <w:rPr>
                <w:b/>
                <w:bCs/>
                <w:noProof w:val="0"/>
                <w:color w:val="FFFFFF" w:themeColor="background1"/>
                <w:sz w:val="20"/>
                <w:szCs w:val="24"/>
                <w:lang w:val="en-GB"/>
              </w:rPr>
              <w:t>Which skills could be acquired through teaching and delivery in this lesson?</w:t>
            </w:r>
          </w:p>
        </w:tc>
      </w:tr>
      <w:tr w:rsidR="002C7ACB" w:rsidRPr="003A19A2" w14:paraId="7D7C37D4"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0719A283" w14:textId="5F5B57D4" w:rsidR="002C7ACB" w:rsidRPr="003A19A2" w:rsidRDefault="002C7ACB">
            <w:pPr>
              <w:pStyle w:val="TableHeading"/>
              <w:rPr>
                <w:noProof w:val="0"/>
                <w:color w:val="FFFFFF" w:themeColor="background1"/>
                <w:lang w:val="en-GB"/>
              </w:rPr>
            </w:pPr>
            <w:r w:rsidRPr="003A19A2">
              <w:rPr>
                <w:b/>
                <w:bCs/>
                <w:noProof w:val="0"/>
                <w:color w:val="000000" w:themeColor="text1"/>
                <w:lang w:val="en-GB"/>
              </w:rPr>
              <w:t xml:space="preserve">Week </w:t>
            </w:r>
            <w:r w:rsidR="0015541B" w:rsidRPr="003A19A2">
              <w:rPr>
                <w:b/>
                <w:bCs/>
                <w:noProof w:val="0"/>
                <w:color w:val="000000" w:themeColor="text1"/>
                <w:lang w:val="en-GB"/>
              </w:rPr>
              <w:t>10</w:t>
            </w:r>
            <w:r w:rsidRPr="003A19A2">
              <w:rPr>
                <w:b/>
                <w:bCs/>
                <w:noProof w:val="0"/>
                <w:color w:val="000000" w:themeColor="text1"/>
                <w:lang w:val="en-GB"/>
              </w:rPr>
              <w:br/>
              <w:t>Lesson 1</w:t>
            </w:r>
          </w:p>
        </w:tc>
      </w:tr>
      <w:tr w:rsidR="008E77A6" w:rsidRPr="003A19A2" w14:paraId="4FB6AAB6" w14:textId="77777777" w:rsidTr="02576881">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336636EE" w14:textId="77777777" w:rsidR="008E77A6" w:rsidRPr="003A19A2" w:rsidRDefault="008E77A6" w:rsidP="008E77A6">
            <w:pPr>
              <w:autoSpaceDE w:val="0"/>
              <w:autoSpaceDN w:val="0"/>
              <w:adjustRightInd w:val="0"/>
              <w:spacing w:before="40" w:after="40" w:line="200" w:lineRule="atLeast"/>
              <w:rPr>
                <w:color w:val="000000"/>
                <w:sz w:val="18"/>
                <w:szCs w:val="18"/>
              </w:rPr>
            </w:pPr>
            <w:r w:rsidRPr="003A19A2">
              <w:rPr>
                <w:b w:val="0"/>
                <w:bCs w:val="0"/>
                <w:color w:val="000000"/>
                <w:sz w:val="18"/>
                <w:szCs w:val="18"/>
              </w:rPr>
              <w:t>12.4 Computing paradigms</w:t>
            </w:r>
          </w:p>
          <w:p w14:paraId="7356158F" w14:textId="77777777" w:rsidR="008E77A6" w:rsidRPr="003A19A2" w:rsidRDefault="008E77A6" w:rsidP="008E77A6">
            <w:pPr>
              <w:autoSpaceDE w:val="0"/>
              <w:autoSpaceDN w:val="0"/>
              <w:adjustRightInd w:val="0"/>
              <w:spacing w:before="40" w:after="40" w:line="200" w:lineRule="atLeast"/>
              <w:rPr>
                <w:b w:val="0"/>
                <w:bCs w:val="0"/>
                <w:color w:val="000000"/>
                <w:sz w:val="18"/>
                <w:szCs w:val="18"/>
              </w:rPr>
            </w:pPr>
          </w:p>
          <w:p w14:paraId="48860BA1" w14:textId="77777777" w:rsidR="008E77A6" w:rsidRPr="003A19A2" w:rsidRDefault="008E77A6" w:rsidP="008E77A6">
            <w:pPr>
              <w:autoSpaceDE w:val="0"/>
              <w:autoSpaceDN w:val="0"/>
              <w:adjustRightInd w:val="0"/>
              <w:spacing w:before="40" w:after="40" w:line="200" w:lineRule="atLeast"/>
              <w:rPr>
                <w:b w:val="0"/>
                <w:bCs w:val="0"/>
                <w:color w:val="000000"/>
                <w:sz w:val="18"/>
                <w:szCs w:val="18"/>
              </w:rPr>
            </w:pPr>
            <w:r w:rsidRPr="003A19A2">
              <w:rPr>
                <w:color w:val="000000"/>
                <w:sz w:val="18"/>
                <w:szCs w:val="18"/>
              </w:rPr>
              <w:t>Topic 12.4.1: Cloud computing</w:t>
            </w:r>
          </w:p>
          <w:p w14:paraId="597902EB" w14:textId="77777777" w:rsidR="008E77A6" w:rsidRPr="003A19A2" w:rsidRDefault="008E77A6" w:rsidP="008E77A6">
            <w:pPr>
              <w:autoSpaceDE w:val="0"/>
              <w:autoSpaceDN w:val="0"/>
              <w:adjustRightInd w:val="0"/>
              <w:spacing w:before="40" w:after="40" w:line="200" w:lineRule="atLeast"/>
              <w:rPr>
                <w:b w:val="0"/>
                <w:bCs w:val="0"/>
                <w:color w:val="000000"/>
                <w:sz w:val="18"/>
                <w:szCs w:val="18"/>
              </w:rPr>
            </w:pPr>
          </w:p>
          <w:p w14:paraId="1271CCA3" w14:textId="77777777" w:rsidR="008E77A6" w:rsidRPr="003A19A2" w:rsidRDefault="008E77A6" w:rsidP="008E77A6">
            <w:pPr>
              <w:autoSpaceDE w:val="0"/>
              <w:autoSpaceDN w:val="0"/>
              <w:adjustRightInd w:val="0"/>
              <w:spacing w:before="40" w:after="40" w:line="200" w:lineRule="atLeast"/>
              <w:rPr>
                <w:rFonts w:eastAsia="Open Sans" w:cs="Open Sans"/>
                <w:b w:val="0"/>
                <w:bCs w:val="0"/>
                <w:color w:val="000000" w:themeColor="text1"/>
                <w:sz w:val="18"/>
                <w:szCs w:val="18"/>
              </w:rPr>
            </w:pPr>
          </w:p>
          <w:p w14:paraId="32C445D5" w14:textId="42E632B5" w:rsidR="008E77A6" w:rsidRDefault="003C1507" w:rsidP="008E77A6">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8E77A6" w:rsidRPr="003A19A2">
              <w:rPr>
                <w:rFonts w:eastAsia="Open Sans" w:cs="Open Sans"/>
                <w:color w:val="000000" w:themeColor="text1"/>
                <w:sz w:val="18"/>
                <w:szCs w:val="18"/>
              </w:rPr>
              <w:t xml:space="preserve"> </w:t>
            </w:r>
          </w:p>
          <w:p w14:paraId="3FBA5630" w14:textId="77777777" w:rsidR="00176958" w:rsidRPr="003A19A2" w:rsidRDefault="00176958" w:rsidP="008E77A6">
            <w:pPr>
              <w:autoSpaceDE w:val="0"/>
              <w:autoSpaceDN w:val="0"/>
              <w:adjustRightInd w:val="0"/>
              <w:spacing w:before="40" w:after="40" w:line="200" w:lineRule="atLeast"/>
              <w:rPr>
                <w:rFonts w:eastAsia="Open Sans" w:cs="Open Sans"/>
                <w:b w:val="0"/>
                <w:bCs w:val="0"/>
                <w:color w:val="000000" w:themeColor="text1"/>
                <w:sz w:val="18"/>
                <w:szCs w:val="18"/>
              </w:rPr>
            </w:pPr>
          </w:p>
          <w:p w14:paraId="2176C1B8" w14:textId="2EB7D432" w:rsidR="008E77A6" w:rsidRPr="003A19A2" w:rsidRDefault="008E77A6" w:rsidP="008E77A6">
            <w:pPr>
              <w:pStyle w:val="TableText"/>
              <w:rPr>
                <w:rFonts w:asciiTheme="minorHAnsi" w:hAnsiTheme="minorHAnsi"/>
                <w:noProof w:val="0"/>
                <w:sz w:val="18"/>
                <w:szCs w:val="18"/>
                <w:lang w:val="en-GB"/>
              </w:rPr>
            </w:pPr>
            <w:r w:rsidRPr="003A19A2">
              <w:rPr>
                <w:rFonts w:asciiTheme="minorHAnsi" w:eastAsia="Open Sans" w:hAnsiTheme="minorHAnsi" w:cs="Open Sans"/>
                <w:b w:val="0"/>
                <w:bCs w:val="0"/>
                <w:noProof w:val="0"/>
                <w:sz w:val="18"/>
                <w:szCs w:val="18"/>
                <w:lang w:val="en-GB"/>
              </w:rPr>
              <w:t>Cloud computing</w:t>
            </w:r>
          </w:p>
        </w:tc>
        <w:tc>
          <w:tcPr>
            <w:tcW w:w="2693" w:type="dxa"/>
          </w:tcPr>
          <w:p w14:paraId="5D545782" w14:textId="77777777" w:rsidR="008E77A6" w:rsidRDefault="008E77A6" w:rsidP="008E77A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FE7F65">
              <w:rPr>
                <w:rFonts w:asciiTheme="minorHAnsi" w:hAnsiTheme="minorHAnsi"/>
                <w:b/>
                <w:bCs/>
                <w:sz w:val="18"/>
                <w:szCs w:val="18"/>
              </w:rPr>
              <w:t xml:space="preserve">12.4.1 Cloud computing: </w:t>
            </w:r>
          </w:p>
          <w:p w14:paraId="171F2BF9" w14:textId="77777777" w:rsidR="00270C71" w:rsidRPr="00FE7F65" w:rsidRDefault="00270C71" w:rsidP="008E77A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p>
          <w:p w14:paraId="07ADEBCC" w14:textId="77777777" w:rsidR="008E77A6" w:rsidRPr="00FE7F65" w:rsidRDefault="008E77A6" w:rsidP="00277C48">
            <w:pPr>
              <w:pStyle w:val="Default"/>
              <w:numPr>
                <w:ilvl w:val="0"/>
                <w:numId w:val="50"/>
              </w:numP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FE7F65">
              <w:rPr>
                <w:rFonts w:asciiTheme="minorHAnsi" w:hAnsiTheme="minorHAnsi"/>
                <w:b/>
                <w:bCs/>
                <w:sz w:val="18"/>
                <w:szCs w:val="18"/>
              </w:rPr>
              <w:t xml:space="preserve">a) Infrastructure </w:t>
            </w:r>
          </w:p>
          <w:p w14:paraId="363BB538" w14:textId="77777777" w:rsidR="008E77A6" w:rsidRPr="00FE7F65" w:rsidRDefault="008E77A6" w:rsidP="00277C48">
            <w:pPr>
              <w:pStyle w:val="Default"/>
              <w:numPr>
                <w:ilvl w:val="0"/>
                <w:numId w:val="50"/>
              </w:numP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FE7F65">
              <w:rPr>
                <w:rFonts w:asciiTheme="minorHAnsi" w:hAnsiTheme="minorHAnsi"/>
                <w:b/>
                <w:bCs/>
                <w:sz w:val="18"/>
                <w:szCs w:val="18"/>
              </w:rPr>
              <w:t xml:space="preserve">b) Services </w:t>
            </w:r>
          </w:p>
          <w:p w14:paraId="2BA40375" w14:textId="77777777" w:rsidR="008E77A6" w:rsidRPr="003A19A2" w:rsidRDefault="008E77A6"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p>
          <w:p w14:paraId="4E255860" w14:textId="1C628859" w:rsidR="008E77A6" w:rsidRPr="003A19A2" w:rsidRDefault="000130CE"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8E77A6" w:rsidRPr="003A19A2">
              <w:rPr>
                <w:rFonts w:asciiTheme="minorHAnsi" w:eastAsia="Open Sans" w:hAnsiTheme="minorHAnsi"/>
                <w:color w:val="000000" w:themeColor="text1"/>
                <w:sz w:val="18"/>
                <w:szCs w:val="18"/>
              </w:rPr>
              <w:t xml:space="preserve"> </w:t>
            </w:r>
          </w:p>
          <w:p w14:paraId="316757D0" w14:textId="77777777" w:rsidR="00FE7F65" w:rsidRDefault="00FE7F65" w:rsidP="00FE7F65">
            <w:pPr>
              <w:pStyle w:val="Default"/>
              <w:ind w:left="60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p>
          <w:p w14:paraId="09BC2F8C" w14:textId="3C9EC138" w:rsidR="008E77A6" w:rsidRPr="003A19A2" w:rsidRDefault="008E77A6"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1378CB14" w14:textId="77777777" w:rsidR="008E77A6" w:rsidRPr="003A19A2" w:rsidRDefault="008E77A6"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1C13811B" w14:textId="77777777" w:rsidR="008E77A6" w:rsidRPr="003A19A2" w:rsidRDefault="008E77A6"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334C9D2F" w14:textId="77777777" w:rsidR="008E77A6" w:rsidRPr="003A19A2" w:rsidRDefault="008E77A6"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1D36ECA4" w14:textId="77777777" w:rsidR="008E77A6" w:rsidRPr="003A19A2" w:rsidRDefault="008E77A6"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5F211DE0" w14:textId="77777777" w:rsidR="008E77A6" w:rsidRPr="003A19A2" w:rsidRDefault="008E77A6"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14841376" w14:textId="77777777" w:rsidR="008E77A6" w:rsidRPr="003A19A2" w:rsidRDefault="008E77A6"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29EB5DBA" w14:textId="77777777" w:rsidR="008E77A6" w:rsidRPr="003A19A2" w:rsidRDefault="008E77A6" w:rsidP="008E77A6">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p>
          <w:p w14:paraId="63F27381" w14:textId="77777777" w:rsidR="008E77A6" w:rsidRPr="003A19A2" w:rsidRDefault="008E77A6" w:rsidP="008E77A6">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4678" w:type="dxa"/>
          </w:tcPr>
          <w:p w14:paraId="45776377" w14:textId="3BE50B21" w:rsidR="008E77A6" w:rsidRPr="003A19A2" w:rsidRDefault="002E3040" w:rsidP="008E77A6">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8E77A6" w:rsidRPr="003A19A2">
              <w:rPr>
                <w:rFonts w:cs="Open Sans"/>
                <w:color w:val="auto"/>
                <w:sz w:val="18"/>
                <w:szCs w:val="18"/>
              </w:rPr>
              <w:t>  </w:t>
            </w:r>
          </w:p>
          <w:p w14:paraId="102F9D3B" w14:textId="77777777" w:rsidR="008E77A6" w:rsidRPr="003A19A2" w:rsidRDefault="008E77A6" w:rsidP="00277C48">
            <w:pPr>
              <w:numPr>
                <w:ilvl w:val="0"/>
                <w:numId w:val="19"/>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color w:val="auto"/>
                <w:sz w:val="18"/>
                <w:szCs w:val="18"/>
              </w:rPr>
            </w:pPr>
            <w:r w:rsidRPr="003A19A2">
              <w:rPr>
                <w:rFonts w:cs="Open Sans"/>
                <w:color w:val="auto"/>
                <w:sz w:val="18"/>
                <w:szCs w:val="18"/>
              </w:rPr>
              <w:t>Discuss cloud computing</w:t>
            </w:r>
          </w:p>
          <w:p w14:paraId="0DAFA17A" w14:textId="77777777" w:rsidR="008E77A6" w:rsidRPr="003A19A2" w:rsidRDefault="008E77A6" w:rsidP="00277C48">
            <w:pPr>
              <w:numPr>
                <w:ilvl w:val="0"/>
                <w:numId w:val="20"/>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definition, function, characteristics, operation, benefit and drawbacks, as well as why cloud computing is needed</w:t>
            </w:r>
          </w:p>
          <w:p w14:paraId="25D26BE9" w14:textId="77777777" w:rsidR="008E77A6" w:rsidRPr="003A19A2" w:rsidRDefault="008E77A6" w:rsidP="00FE7F65">
            <w:pPr>
              <w:spacing w:after="0"/>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14829207" w14:textId="7096CBA3" w:rsidR="008E77A6" w:rsidRPr="003A19A2" w:rsidRDefault="002E3040" w:rsidP="008E77A6">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8E77A6" w:rsidRPr="003A19A2">
              <w:rPr>
                <w:rFonts w:cs="Open Sans"/>
                <w:color w:val="auto"/>
                <w:sz w:val="18"/>
                <w:szCs w:val="18"/>
              </w:rPr>
              <w:t> </w:t>
            </w:r>
          </w:p>
          <w:p w14:paraId="7028DBD9" w14:textId="77777777" w:rsidR="008E77A6" w:rsidRPr="003A19A2" w:rsidRDefault="008E77A6" w:rsidP="00277C48">
            <w:pPr>
              <w:pStyle w:val="ListParagraph"/>
              <w:numPr>
                <w:ilvl w:val="0"/>
                <w:numId w:val="51"/>
              </w:numPr>
              <w:spacing w:line="259"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Open Sans"/>
                <w:sz w:val="18"/>
                <w:szCs w:val="18"/>
              </w:rPr>
            </w:pPr>
            <w:r w:rsidRPr="003A19A2">
              <w:rPr>
                <w:rFonts w:asciiTheme="minorHAnsi" w:hAnsiTheme="minorHAnsi" w:cs="Open Sans"/>
                <w:sz w:val="18"/>
                <w:szCs w:val="18"/>
              </w:rPr>
              <w:t>Look for quizzes about cloud computing on platforms like </w:t>
            </w:r>
            <w:proofErr w:type="spellStart"/>
            <w:r w:rsidRPr="003A19A2">
              <w:rPr>
                <w:rFonts w:asciiTheme="minorHAnsi" w:hAnsiTheme="minorHAnsi" w:cs="Open Sans"/>
                <w:sz w:val="18"/>
                <w:szCs w:val="18"/>
              </w:rPr>
              <w:t>Blooket</w:t>
            </w:r>
            <w:proofErr w:type="spellEnd"/>
            <w:r w:rsidRPr="003A19A2">
              <w:rPr>
                <w:rFonts w:asciiTheme="minorHAnsi" w:hAnsiTheme="minorHAnsi" w:cs="Open Sans"/>
                <w:sz w:val="18"/>
                <w:szCs w:val="18"/>
              </w:rPr>
              <w:t>/ Kahoot/ Quizlet/ Quizizz/ Socrative/ etc. </w:t>
            </w:r>
          </w:p>
          <w:p w14:paraId="6745F686" w14:textId="77777777" w:rsidR="008E77A6" w:rsidRPr="003A19A2" w:rsidRDefault="008E77A6" w:rsidP="008E77A6">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6A8714B5" w14:textId="73F3F8A4" w:rsidR="008E77A6" w:rsidRPr="003A19A2" w:rsidRDefault="002D2D1D" w:rsidP="008E77A6">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8E77A6" w:rsidRPr="003A19A2">
              <w:rPr>
                <w:rFonts w:cs="Open Sans"/>
                <w:color w:val="000000" w:themeColor="text1"/>
                <w:sz w:val="18"/>
                <w:szCs w:val="18"/>
              </w:rPr>
              <w:t xml:space="preserve">pp. 60-62 </w:t>
            </w:r>
            <w:r w:rsidR="008E77A6" w:rsidRPr="003A19A2">
              <w:rPr>
                <w:rFonts w:eastAsia="Open Sans" w:cs="Open Sans"/>
                <w:color w:val="000000" w:themeColor="text1"/>
                <w:sz w:val="18"/>
                <w:szCs w:val="18"/>
              </w:rPr>
              <w:t xml:space="preserve"> </w:t>
            </w:r>
          </w:p>
          <w:p w14:paraId="5B324DC7" w14:textId="77777777" w:rsidR="008E77A6" w:rsidRPr="003A19A2" w:rsidRDefault="008E77A6" w:rsidP="008E77A6">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33DEA5F5" w14:textId="77777777" w:rsidR="008E77A6" w:rsidRPr="00270C71" w:rsidRDefault="008E77A6" w:rsidP="008E77A6">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roofErr w:type="spellStart"/>
            <w:r w:rsidRPr="00270C71">
              <w:rPr>
                <w:rFonts w:eastAsia="Open Sans" w:cs="Open Sans"/>
                <w:color w:val="000000" w:themeColor="text1"/>
                <w:sz w:val="18"/>
                <w:szCs w:val="18"/>
              </w:rPr>
              <w:t>ECourse</w:t>
            </w:r>
            <w:proofErr w:type="spellEnd"/>
            <w:r w:rsidRPr="00270C71">
              <w:rPr>
                <w:rFonts w:eastAsia="Open Sans" w:cs="Open Sans"/>
                <w:color w:val="000000" w:themeColor="text1"/>
                <w:sz w:val="18"/>
                <w:szCs w:val="18"/>
              </w:rPr>
              <w:t xml:space="preserve"> Review video:</w:t>
            </w:r>
          </w:p>
          <w:p w14:paraId="25335F94" w14:textId="77777777" w:rsidR="00270C71" w:rsidRPr="00270C71" w:rsidRDefault="00270C71" w:rsidP="008E77A6">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7F917999" w14:textId="77777777" w:rsidR="008E77A6" w:rsidRPr="00270C71" w:rsidRDefault="008E77A6" w:rsidP="008E77A6">
            <w:pPr>
              <w:spacing w:before="40" w:after="40"/>
              <w:cnfStyle w:val="000000000000" w:firstRow="0" w:lastRow="0" w:firstColumn="0" w:lastColumn="0" w:oddVBand="0" w:evenVBand="0" w:oddHBand="0" w:evenHBand="0" w:firstRowFirstColumn="0" w:firstRowLastColumn="0" w:lastRowFirstColumn="0" w:lastRowLastColumn="0"/>
              <w:rPr>
                <w:rStyle w:val="Hyperlink"/>
                <w:sz w:val="18"/>
                <w:szCs w:val="18"/>
              </w:rPr>
            </w:pPr>
            <w:hyperlink r:id="rId42" w:history="1">
              <w:r w:rsidRPr="00270C71">
                <w:rPr>
                  <w:rStyle w:val="Hyperlink"/>
                  <w:color w:val="000000" w:themeColor="text1"/>
                  <w:sz w:val="18"/>
                  <w:szCs w:val="18"/>
                </w:rPr>
                <w:t>https://www.youtube.com/watch?v=36zducUX16w</w:t>
              </w:r>
            </w:hyperlink>
          </w:p>
          <w:p w14:paraId="0AF2DB5F" w14:textId="77777777" w:rsidR="008E77A6" w:rsidRPr="00270C71" w:rsidRDefault="008E77A6" w:rsidP="008E77A6">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0BF2566A" w14:textId="77777777" w:rsidR="00A20589" w:rsidRDefault="008E77A6" w:rsidP="008E77A6">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270C71">
              <w:rPr>
                <w:rFonts w:eastAsia="Open Sans" w:cs="Open Sans"/>
                <w:color w:val="000000" w:themeColor="text1"/>
                <w:sz w:val="18"/>
                <w:szCs w:val="18"/>
              </w:rPr>
              <w:t>Geeks</w:t>
            </w:r>
            <w:r w:rsidR="00270C71" w:rsidRPr="00270C71">
              <w:rPr>
                <w:rFonts w:eastAsia="Open Sans" w:cs="Open Sans"/>
                <w:color w:val="000000" w:themeColor="text1"/>
                <w:sz w:val="18"/>
                <w:szCs w:val="18"/>
              </w:rPr>
              <w:t xml:space="preserve"> </w:t>
            </w:r>
            <w:r w:rsidRPr="00270C71">
              <w:rPr>
                <w:rFonts w:eastAsia="Open Sans" w:cs="Open Sans"/>
                <w:color w:val="000000" w:themeColor="text1"/>
                <w:sz w:val="18"/>
                <w:szCs w:val="18"/>
              </w:rPr>
              <w:t>For</w:t>
            </w:r>
            <w:r w:rsidR="00270C71" w:rsidRPr="00270C71">
              <w:rPr>
                <w:rFonts w:eastAsia="Open Sans" w:cs="Open Sans"/>
                <w:color w:val="000000" w:themeColor="text1"/>
                <w:sz w:val="18"/>
                <w:szCs w:val="18"/>
              </w:rPr>
              <w:t xml:space="preserve"> </w:t>
            </w:r>
            <w:r w:rsidRPr="00270C71">
              <w:rPr>
                <w:rFonts w:eastAsia="Open Sans" w:cs="Open Sans"/>
                <w:color w:val="000000" w:themeColor="text1"/>
                <w:sz w:val="18"/>
                <w:szCs w:val="18"/>
              </w:rPr>
              <w:t xml:space="preserve">Geeks notes: </w:t>
            </w:r>
          </w:p>
          <w:p w14:paraId="2D464F25" w14:textId="3F005CBB" w:rsidR="00270C71" w:rsidRPr="00270C71" w:rsidRDefault="008E77A6" w:rsidP="008E77A6">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270C71">
              <w:rPr>
                <w:sz w:val="18"/>
                <w:szCs w:val="18"/>
              </w:rPr>
              <w:t xml:space="preserve"> </w:t>
            </w:r>
          </w:p>
          <w:p w14:paraId="21D6777F" w14:textId="7B72AC16" w:rsidR="008E77A6" w:rsidRPr="00270C71" w:rsidRDefault="00270C71" w:rsidP="008E77A6">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hyperlink r:id="rId43" w:history="1">
              <w:r w:rsidRPr="00270C71">
                <w:rPr>
                  <w:rStyle w:val="Hyperlink"/>
                  <w:sz w:val="18"/>
                  <w:szCs w:val="18"/>
                </w:rPr>
                <w:t>https://www.geeksforgeeks.org/software-engineering/difference-between-cloud-computing-and-traditional-computing/</w:t>
              </w:r>
            </w:hyperlink>
          </w:p>
          <w:p w14:paraId="020F6AA5" w14:textId="77777777" w:rsidR="008E77A6" w:rsidRPr="003A19A2" w:rsidRDefault="008E77A6" w:rsidP="008E77A6">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1984" w:type="dxa"/>
          </w:tcPr>
          <w:p w14:paraId="359FA0F1" w14:textId="5D21B315"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Analysis</w:t>
            </w:r>
          </w:p>
          <w:p w14:paraId="2CAF2459" w14:textId="4B008CED"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Communication</w:t>
            </w:r>
          </w:p>
          <w:p w14:paraId="0DB8246F" w14:textId="3961EA46"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Critical thinking</w:t>
            </w:r>
          </w:p>
          <w:p w14:paraId="16A9758F" w14:textId="38FA619B"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Problem solving</w:t>
            </w:r>
          </w:p>
          <w:p w14:paraId="5AE5B86C" w14:textId="7783990E"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tcPr>
          <w:p w14:paraId="7C76B5E3" w14:textId="454CAA64" w:rsidR="02576881" w:rsidRPr="00A20589" w:rsidRDefault="02576881" w:rsidP="00A2058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Intellectual interest and curiosity</w:t>
            </w:r>
          </w:p>
          <w:p w14:paraId="0C565439" w14:textId="7A535969" w:rsidR="02576881" w:rsidRPr="00A20589" w:rsidRDefault="02576881" w:rsidP="00A2058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Critical thinking</w:t>
            </w:r>
          </w:p>
          <w:p w14:paraId="467164C2" w14:textId="7161A7D3" w:rsidR="02576881" w:rsidRPr="00A20589" w:rsidRDefault="02576881" w:rsidP="00A2058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Analysis</w:t>
            </w:r>
          </w:p>
        </w:tc>
      </w:tr>
    </w:tbl>
    <w:p w14:paraId="13E9F34B" w14:textId="77777777" w:rsidR="00FE7F65" w:rsidRDefault="00FE7F65">
      <w:r>
        <w:br w:type="page"/>
      </w:r>
    </w:p>
    <w:tbl>
      <w:tblPr>
        <w:tblStyle w:val="GridTable6ColourfulAccent1"/>
        <w:tblW w:w="15163" w:type="dxa"/>
        <w:tblLayout w:type="fixed"/>
        <w:tblLook w:val="04A0" w:firstRow="1" w:lastRow="0" w:firstColumn="1" w:lastColumn="0" w:noHBand="0" w:noVBand="1"/>
      </w:tblPr>
      <w:tblGrid>
        <w:gridCol w:w="1555"/>
        <w:gridCol w:w="2693"/>
        <w:gridCol w:w="4678"/>
        <w:gridCol w:w="2268"/>
        <w:gridCol w:w="1984"/>
        <w:gridCol w:w="1985"/>
      </w:tblGrid>
      <w:tr w:rsidR="008E77A6" w:rsidRPr="003A19A2" w14:paraId="382384F5" w14:textId="77777777" w:rsidTr="00FE7F65">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2DBFF4EA" w14:textId="2A8037D0" w:rsidR="008E77A6" w:rsidRPr="003A19A2" w:rsidRDefault="008E77A6" w:rsidP="008E77A6">
            <w:pPr>
              <w:pStyle w:val="TableHeading"/>
              <w:rPr>
                <w:noProof w:val="0"/>
                <w:lang w:val="en-GB"/>
              </w:rPr>
            </w:pPr>
            <w:r w:rsidRPr="003A19A2">
              <w:rPr>
                <w:b/>
                <w:bCs/>
                <w:noProof w:val="0"/>
                <w:color w:val="000000" w:themeColor="text1"/>
                <w:lang w:val="en-GB"/>
              </w:rPr>
              <w:t>Week 10</w:t>
            </w:r>
            <w:r w:rsidRPr="003A19A2">
              <w:rPr>
                <w:b/>
                <w:bCs/>
                <w:noProof w:val="0"/>
                <w:color w:val="000000" w:themeColor="text1"/>
                <w:lang w:val="en-GB"/>
              </w:rPr>
              <w:br/>
              <w:t>Lesson 2</w:t>
            </w:r>
          </w:p>
        </w:tc>
      </w:tr>
      <w:tr w:rsidR="00F32515" w:rsidRPr="003A19A2" w14:paraId="55A3FC1E" w14:textId="77777777" w:rsidTr="02576881">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2"/>
          </w:tcPr>
          <w:p w14:paraId="2B4C4DCB" w14:textId="77777777" w:rsidR="00F32515" w:rsidRPr="003A19A2" w:rsidRDefault="00F32515" w:rsidP="00F32515">
            <w:pPr>
              <w:autoSpaceDE w:val="0"/>
              <w:autoSpaceDN w:val="0"/>
              <w:adjustRightInd w:val="0"/>
              <w:spacing w:before="40" w:after="40" w:line="200" w:lineRule="atLeast"/>
              <w:rPr>
                <w:b w:val="0"/>
                <w:bCs w:val="0"/>
                <w:color w:val="000000"/>
                <w:sz w:val="18"/>
                <w:szCs w:val="18"/>
              </w:rPr>
            </w:pPr>
            <w:r w:rsidRPr="003A19A2">
              <w:rPr>
                <w:color w:val="000000"/>
                <w:sz w:val="18"/>
                <w:szCs w:val="18"/>
              </w:rPr>
              <w:t>Topic 12.4.2: Edge computing</w:t>
            </w:r>
          </w:p>
          <w:p w14:paraId="295127CF" w14:textId="77777777" w:rsidR="00F32515" w:rsidRPr="003A19A2" w:rsidRDefault="00F32515" w:rsidP="00F32515">
            <w:pPr>
              <w:autoSpaceDE w:val="0"/>
              <w:autoSpaceDN w:val="0"/>
              <w:adjustRightInd w:val="0"/>
              <w:spacing w:before="40" w:after="40" w:line="200" w:lineRule="atLeast"/>
              <w:rPr>
                <w:b w:val="0"/>
                <w:bCs w:val="0"/>
                <w:color w:val="000000"/>
                <w:sz w:val="18"/>
                <w:szCs w:val="18"/>
              </w:rPr>
            </w:pPr>
          </w:p>
          <w:p w14:paraId="2970F97B" w14:textId="30714271" w:rsidR="00F32515" w:rsidRDefault="003C1507" w:rsidP="00F32515">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F32515" w:rsidRPr="003A19A2">
              <w:rPr>
                <w:rFonts w:eastAsia="Open Sans" w:cs="Open Sans"/>
                <w:color w:val="000000" w:themeColor="text1"/>
                <w:sz w:val="18"/>
                <w:szCs w:val="18"/>
              </w:rPr>
              <w:t xml:space="preserve"> </w:t>
            </w:r>
          </w:p>
          <w:p w14:paraId="0CB4F919" w14:textId="77777777" w:rsidR="00176958" w:rsidRPr="003A19A2" w:rsidRDefault="00176958" w:rsidP="00F32515">
            <w:pPr>
              <w:autoSpaceDE w:val="0"/>
              <w:autoSpaceDN w:val="0"/>
              <w:adjustRightInd w:val="0"/>
              <w:spacing w:before="40" w:after="40" w:line="200" w:lineRule="atLeast"/>
              <w:rPr>
                <w:rFonts w:eastAsia="Open Sans" w:cs="Open Sans"/>
                <w:b w:val="0"/>
                <w:bCs w:val="0"/>
                <w:color w:val="000000" w:themeColor="text1"/>
                <w:sz w:val="18"/>
                <w:szCs w:val="18"/>
              </w:rPr>
            </w:pPr>
          </w:p>
          <w:p w14:paraId="45B07D93" w14:textId="6E1FAFE2" w:rsidR="00F32515" w:rsidRPr="003A19A2" w:rsidRDefault="00F32515" w:rsidP="00F32515">
            <w:pPr>
              <w:pStyle w:val="TableText"/>
              <w:rPr>
                <w:rFonts w:asciiTheme="minorHAnsi" w:hAnsiTheme="minorHAnsi"/>
                <w:noProof w:val="0"/>
                <w:sz w:val="18"/>
                <w:szCs w:val="18"/>
                <w:lang w:val="en-GB"/>
              </w:rPr>
            </w:pPr>
            <w:r w:rsidRPr="003A19A2">
              <w:rPr>
                <w:rFonts w:asciiTheme="minorHAnsi" w:eastAsia="Open Sans" w:hAnsiTheme="minorHAnsi" w:cs="Open Sans"/>
                <w:b w:val="0"/>
                <w:bCs w:val="0"/>
                <w:noProof w:val="0"/>
                <w:sz w:val="18"/>
                <w:szCs w:val="18"/>
                <w:lang w:val="en-GB"/>
              </w:rPr>
              <w:t>Edge computing</w:t>
            </w:r>
          </w:p>
        </w:tc>
        <w:tc>
          <w:tcPr>
            <w:tcW w:w="2693" w:type="dxa"/>
            <w:shd w:val="clear" w:color="auto" w:fill="FFFFFF" w:themeFill="background2"/>
          </w:tcPr>
          <w:p w14:paraId="50AB66E3" w14:textId="77777777" w:rsidR="00F32515" w:rsidRDefault="00F32515" w:rsidP="00F32515">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FE7F65">
              <w:rPr>
                <w:rFonts w:asciiTheme="minorHAnsi" w:hAnsiTheme="minorHAnsi"/>
                <w:b/>
                <w:bCs/>
                <w:sz w:val="18"/>
                <w:szCs w:val="18"/>
              </w:rPr>
              <w:t xml:space="preserve">12.4.2 Edge computing: </w:t>
            </w:r>
          </w:p>
          <w:p w14:paraId="29F10662" w14:textId="77777777" w:rsidR="00270C71" w:rsidRPr="00FE7F65" w:rsidRDefault="00270C71" w:rsidP="00F32515">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5A9700FC" w14:textId="77777777" w:rsidR="00F32515" w:rsidRPr="00805445" w:rsidRDefault="00F32515" w:rsidP="00277C48">
            <w:pPr>
              <w:pStyle w:val="Default"/>
              <w:numPr>
                <w:ilvl w:val="0"/>
                <w:numId w:val="52"/>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805445">
              <w:rPr>
                <w:rFonts w:asciiTheme="minorHAnsi" w:hAnsiTheme="minorHAnsi"/>
                <w:b/>
                <w:bCs/>
                <w:sz w:val="18"/>
                <w:szCs w:val="18"/>
              </w:rPr>
              <w:t xml:space="preserve">a) Infrastructure </w:t>
            </w:r>
          </w:p>
          <w:p w14:paraId="6E0D9A50" w14:textId="77777777" w:rsidR="00F32515" w:rsidRPr="00805445" w:rsidRDefault="00F32515" w:rsidP="00277C48">
            <w:pPr>
              <w:pStyle w:val="Default"/>
              <w:numPr>
                <w:ilvl w:val="0"/>
                <w:numId w:val="52"/>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805445">
              <w:rPr>
                <w:rFonts w:asciiTheme="minorHAnsi" w:hAnsiTheme="minorHAnsi"/>
                <w:b/>
                <w:bCs/>
                <w:sz w:val="18"/>
                <w:szCs w:val="18"/>
              </w:rPr>
              <w:t xml:space="preserve">b) Services </w:t>
            </w:r>
          </w:p>
          <w:p w14:paraId="1AE5D5F1" w14:textId="77777777" w:rsidR="00F32515" w:rsidRPr="003A19A2" w:rsidRDefault="00F32515"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7E4D4129" w14:textId="52D84B8F" w:rsidR="00F32515" w:rsidRPr="003A19A2" w:rsidRDefault="000130C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F32515" w:rsidRPr="003A19A2">
              <w:rPr>
                <w:rFonts w:asciiTheme="minorHAnsi" w:eastAsia="Open Sans" w:hAnsiTheme="minorHAnsi"/>
                <w:color w:val="000000" w:themeColor="text1"/>
                <w:sz w:val="18"/>
                <w:szCs w:val="18"/>
              </w:rPr>
              <w:t xml:space="preserve"> </w:t>
            </w:r>
          </w:p>
          <w:p w14:paraId="289185E1" w14:textId="77777777" w:rsidR="00FE7F65" w:rsidRDefault="00FE7F65" w:rsidP="00FE7F65">
            <w:pPr>
              <w:pStyle w:val="Default"/>
              <w:ind w:left="60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74C9AE17" w14:textId="112737BA" w:rsidR="00F32515" w:rsidRPr="003A19A2" w:rsidRDefault="00F32515"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78288D48" w14:textId="77777777" w:rsidR="00F32515" w:rsidRPr="003A19A2" w:rsidRDefault="00F32515"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46C0F6C5" w14:textId="77777777" w:rsidR="00F32515" w:rsidRPr="003A19A2" w:rsidRDefault="00F32515"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73C7C7E4" w14:textId="77777777" w:rsidR="00F32515" w:rsidRPr="003A19A2" w:rsidRDefault="00F32515"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524C7E59" w14:textId="77777777" w:rsidR="00F32515" w:rsidRPr="003A19A2" w:rsidRDefault="00F32515"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5B97F45F" w14:textId="77777777" w:rsidR="00F32515" w:rsidRPr="003A19A2" w:rsidRDefault="00F32515"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6F86CAC2" w14:textId="77777777" w:rsidR="00F32515" w:rsidRPr="003A19A2" w:rsidRDefault="00F32515"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1ECE50B0" w14:textId="77777777" w:rsidR="00F32515" w:rsidRPr="003A19A2" w:rsidRDefault="00F32515" w:rsidP="00F32515">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4678" w:type="dxa"/>
            <w:shd w:val="clear" w:color="auto" w:fill="FFFFFF" w:themeFill="background2"/>
          </w:tcPr>
          <w:p w14:paraId="211D640C" w14:textId="68866686" w:rsidR="00F32515" w:rsidRPr="003A19A2" w:rsidRDefault="002E3040" w:rsidP="00F32515">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F32515" w:rsidRPr="003A19A2">
              <w:rPr>
                <w:rFonts w:cs="Open Sans"/>
                <w:color w:val="auto"/>
                <w:sz w:val="18"/>
                <w:szCs w:val="18"/>
              </w:rPr>
              <w:t>  </w:t>
            </w:r>
          </w:p>
          <w:p w14:paraId="7F93E5AA" w14:textId="77777777" w:rsidR="00F32515" w:rsidRPr="003A19A2" w:rsidRDefault="00F32515" w:rsidP="00277C48">
            <w:pPr>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color w:val="auto"/>
                <w:sz w:val="18"/>
                <w:szCs w:val="18"/>
              </w:rPr>
            </w:pPr>
            <w:r w:rsidRPr="003A19A2">
              <w:rPr>
                <w:rFonts w:cs="Open Sans"/>
                <w:color w:val="auto"/>
                <w:sz w:val="18"/>
                <w:szCs w:val="18"/>
              </w:rPr>
              <w:t>Discuss edge computing </w:t>
            </w:r>
          </w:p>
          <w:p w14:paraId="67DEABA2" w14:textId="77777777" w:rsidR="00F32515" w:rsidRPr="003A19A2" w:rsidRDefault="00F32515" w:rsidP="00277C48">
            <w:pPr>
              <w:numPr>
                <w:ilvl w:val="0"/>
                <w:numId w:val="20"/>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definition, function, characteristics, operation, benefit and drawbacks, as well as why edge computing is needed</w:t>
            </w:r>
          </w:p>
          <w:p w14:paraId="646B4FE0" w14:textId="77777777" w:rsidR="00F32515" w:rsidRPr="003A19A2" w:rsidRDefault="00F32515" w:rsidP="00277C48">
            <w:pPr>
              <w:numPr>
                <w:ilvl w:val="0"/>
                <w:numId w:val="23"/>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Complete activity 6 on p64</w:t>
            </w:r>
          </w:p>
          <w:p w14:paraId="03E41F0B" w14:textId="77777777" w:rsidR="00F32515" w:rsidRPr="003A19A2" w:rsidRDefault="00F32515" w:rsidP="00FE7F65">
            <w:pPr>
              <w:spacing w:after="0"/>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6187943A" w14:textId="338FA8FC" w:rsidR="00F32515" w:rsidRPr="003A19A2" w:rsidRDefault="002E3040" w:rsidP="00F32515">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F32515" w:rsidRPr="003A19A2">
              <w:rPr>
                <w:rFonts w:cs="Open Sans"/>
                <w:color w:val="auto"/>
                <w:sz w:val="18"/>
                <w:szCs w:val="18"/>
              </w:rPr>
              <w:t> </w:t>
            </w:r>
          </w:p>
          <w:p w14:paraId="294E6DDB" w14:textId="77777777" w:rsidR="00F32515" w:rsidRPr="003A19A2" w:rsidRDefault="00F32515" w:rsidP="00277C48">
            <w:pPr>
              <w:numPr>
                <w:ilvl w:val="0"/>
                <w:numId w:val="21"/>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choose one scenario from activity 6 to write up in detail</w:t>
            </w:r>
          </w:p>
          <w:p w14:paraId="6BFA3312" w14:textId="77777777" w:rsidR="00F32515" w:rsidRPr="003A19A2" w:rsidRDefault="00F32515" w:rsidP="00F32515">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2268" w:type="dxa"/>
            <w:shd w:val="clear" w:color="auto" w:fill="FFFFFF" w:themeFill="background2"/>
          </w:tcPr>
          <w:p w14:paraId="40D93CE8" w14:textId="3B4BF4C9" w:rsidR="00F32515" w:rsidRPr="003A19A2" w:rsidRDefault="002D2D1D" w:rsidP="00F32515">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F32515" w:rsidRPr="003A19A2">
              <w:rPr>
                <w:rFonts w:cs="Open Sans"/>
                <w:color w:val="000000" w:themeColor="text1"/>
                <w:sz w:val="18"/>
                <w:szCs w:val="18"/>
              </w:rPr>
              <w:t xml:space="preserve">pp. 62-65 </w:t>
            </w:r>
            <w:r w:rsidR="00F32515" w:rsidRPr="003A19A2">
              <w:rPr>
                <w:rFonts w:eastAsia="Open Sans" w:cs="Open Sans"/>
                <w:color w:val="000000" w:themeColor="text1"/>
                <w:sz w:val="18"/>
                <w:szCs w:val="18"/>
              </w:rPr>
              <w:t xml:space="preserve"> </w:t>
            </w:r>
          </w:p>
          <w:p w14:paraId="78863026" w14:textId="77777777" w:rsidR="00F32515" w:rsidRPr="003A19A2" w:rsidRDefault="00F32515" w:rsidP="00F32515">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1984" w:type="dxa"/>
            <w:shd w:val="clear" w:color="auto" w:fill="FFFFFF" w:themeFill="background2"/>
          </w:tcPr>
          <w:p w14:paraId="41ADBB35" w14:textId="1C67074C"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Analysis</w:t>
            </w:r>
          </w:p>
          <w:p w14:paraId="0410811F" w14:textId="7B32E015"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Communication</w:t>
            </w:r>
          </w:p>
          <w:p w14:paraId="4D36E553" w14:textId="3961EA46"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Critical thinking</w:t>
            </w:r>
          </w:p>
          <w:p w14:paraId="17DCE4BE" w14:textId="38FA619B"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Problem solving</w:t>
            </w:r>
          </w:p>
          <w:p w14:paraId="46D683A7" w14:textId="7783990E"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shd w:val="clear" w:color="auto" w:fill="FFFFFF" w:themeFill="background2"/>
          </w:tcPr>
          <w:p w14:paraId="0716DDA7" w14:textId="454CAA64"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Intellectual interest and curiosity</w:t>
            </w:r>
          </w:p>
          <w:p w14:paraId="4BD7B442" w14:textId="7A535969"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Critical thinking</w:t>
            </w:r>
          </w:p>
          <w:p w14:paraId="10B49DF6" w14:textId="036071EE"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Analysis</w:t>
            </w:r>
          </w:p>
          <w:p w14:paraId="2B69550F" w14:textId="4710C844" w:rsidR="613F1E1F" w:rsidRPr="00A20589" w:rsidRDefault="613F1E1F"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Communication</w:t>
            </w:r>
          </w:p>
          <w:p w14:paraId="370BAA41" w14:textId="28ADF1A8" w:rsidR="0FCFE34E" w:rsidRPr="00A20589" w:rsidRDefault="0FCFE34E"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Decision making</w:t>
            </w:r>
          </w:p>
          <w:p w14:paraId="41DC086B" w14:textId="7A0B1313" w:rsidR="02576881" w:rsidRPr="00A20589" w:rsidRDefault="0FCFE34E"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Reasoning</w:t>
            </w:r>
          </w:p>
        </w:tc>
      </w:tr>
      <w:tr w:rsidR="00F32515" w:rsidRPr="003A19A2" w14:paraId="57F6A573" w14:textId="77777777" w:rsidTr="00FE7F65">
        <w:trPr>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0F0BEFAE" w14:textId="65F34BF5" w:rsidR="00F32515" w:rsidRPr="003A19A2" w:rsidRDefault="00F32515" w:rsidP="00F32515">
            <w:pPr>
              <w:pStyle w:val="TableHeading"/>
              <w:rPr>
                <w:noProof w:val="0"/>
                <w:lang w:val="en-GB"/>
              </w:rPr>
            </w:pPr>
            <w:r w:rsidRPr="003A19A2">
              <w:rPr>
                <w:b/>
                <w:bCs/>
                <w:noProof w:val="0"/>
                <w:color w:val="000000" w:themeColor="text1"/>
                <w:lang w:val="en-GB"/>
              </w:rPr>
              <w:t>Week 10</w:t>
            </w:r>
            <w:r w:rsidRPr="003A19A2">
              <w:rPr>
                <w:b/>
                <w:bCs/>
                <w:noProof w:val="0"/>
                <w:color w:val="000000" w:themeColor="text1"/>
                <w:lang w:val="en-GB"/>
              </w:rPr>
              <w:br/>
              <w:t>Lesson 3</w:t>
            </w:r>
          </w:p>
        </w:tc>
      </w:tr>
      <w:tr w:rsidR="005B48EE" w:rsidRPr="003A19A2" w14:paraId="3B3525EC" w14:textId="77777777" w:rsidTr="2FC9504E">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2"/>
          </w:tcPr>
          <w:p w14:paraId="2C734B9D" w14:textId="77777777" w:rsidR="005B48EE" w:rsidRPr="003A19A2" w:rsidRDefault="005B48EE" w:rsidP="005B48EE">
            <w:pPr>
              <w:autoSpaceDE w:val="0"/>
              <w:autoSpaceDN w:val="0"/>
              <w:adjustRightInd w:val="0"/>
              <w:spacing w:before="40" w:after="40" w:line="200" w:lineRule="atLeast"/>
              <w:rPr>
                <w:b w:val="0"/>
                <w:bCs w:val="0"/>
                <w:color w:val="000000"/>
                <w:sz w:val="18"/>
                <w:szCs w:val="18"/>
              </w:rPr>
            </w:pPr>
            <w:r w:rsidRPr="003A19A2">
              <w:rPr>
                <w:color w:val="000000"/>
                <w:sz w:val="18"/>
                <w:szCs w:val="18"/>
              </w:rPr>
              <w:t>Topic 12: Networks and Cybersecurity</w:t>
            </w:r>
          </w:p>
          <w:p w14:paraId="5E28881F" w14:textId="77777777" w:rsidR="005B48EE" w:rsidRPr="003A19A2" w:rsidRDefault="005B48EE" w:rsidP="005B48EE">
            <w:pPr>
              <w:autoSpaceDE w:val="0"/>
              <w:autoSpaceDN w:val="0"/>
              <w:adjustRightInd w:val="0"/>
              <w:spacing w:before="40" w:after="40" w:line="200" w:lineRule="atLeast"/>
              <w:rPr>
                <w:b w:val="0"/>
                <w:bCs w:val="0"/>
                <w:color w:val="000000"/>
                <w:sz w:val="18"/>
                <w:szCs w:val="18"/>
              </w:rPr>
            </w:pPr>
          </w:p>
          <w:p w14:paraId="53FAEF0B" w14:textId="77777777" w:rsidR="005B48EE" w:rsidRPr="003A19A2" w:rsidRDefault="005B48EE" w:rsidP="005B48EE">
            <w:pPr>
              <w:autoSpaceDE w:val="0"/>
              <w:autoSpaceDN w:val="0"/>
              <w:adjustRightInd w:val="0"/>
              <w:spacing w:before="40" w:after="40" w:line="200" w:lineRule="atLeast"/>
              <w:rPr>
                <w:b w:val="0"/>
                <w:bCs w:val="0"/>
                <w:color w:val="000000"/>
                <w:sz w:val="18"/>
                <w:szCs w:val="18"/>
              </w:rPr>
            </w:pPr>
          </w:p>
          <w:p w14:paraId="5CB15468" w14:textId="444942A8" w:rsidR="005B48EE" w:rsidRDefault="003C1507" w:rsidP="005B48EE">
            <w:pPr>
              <w:autoSpaceDE w:val="0"/>
              <w:autoSpaceDN w:val="0"/>
              <w:adjustRightInd w:val="0"/>
              <w:spacing w:before="40" w:after="40" w:line="200" w:lineRule="atLeast"/>
              <w:rPr>
                <w:b w:val="0"/>
                <w:bCs w:val="0"/>
                <w:sz w:val="18"/>
                <w:szCs w:val="18"/>
              </w:rPr>
            </w:pPr>
            <w:r w:rsidRPr="003C1507">
              <w:rPr>
                <w:sz w:val="18"/>
                <w:szCs w:val="18"/>
              </w:rPr>
              <w:t>Lesson title:</w:t>
            </w:r>
          </w:p>
          <w:p w14:paraId="6FB13DA2" w14:textId="77777777" w:rsidR="00176958" w:rsidRPr="003A19A2" w:rsidRDefault="00176958" w:rsidP="005B48EE">
            <w:pPr>
              <w:autoSpaceDE w:val="0"/>
              <w:autoSpaceDN w:val="0"/>
              <w:adjustRightInd w:val="0"/>
              <w:spacing w:before="40" w:after="40" w:line="200" w:lineRule="atLeast"/>
              <w:rPr>
                <w:b w:val="0"/>
                <w:bCs w:val="0"/>
                <w:sz w:val="18"/>
                <w:szCs w:val="18"/>
              </w:rPr>
            </w:pPr>
          </w:p>
          <w:p w14:paraId="2C36124F" w14:textId="1A000AB3" w:rsidR="005B48EE" w:rsidRPr="003A19A2" w:rsidRDefault="005B48EE" w:rsidP="005B48EE">
            <w:pPr>
              <w:pStyle w:val="TableHeading"/>
              <w:rPr>
                <w:rFonts w:asciiTheme="minorHAnsi" w:hAnsiTheme="minorHAnsi"/>
                <w:noProof w:val="0"/>
                <w:color w:val="000000" w:themeColor="text1"/>
                <w:sz w:val="18"/>
                <w:szCs w:val="18"/>
                <w:lang w:val="en-GB"/>
              </w:rPr>
            </w:pPr>
            <w:r w:rsidRPr="003A19A2">
              <w:rPr>
                <w:rFonts w:asciiTheme="minorHAnsi" w:eastAsia="Open Sans" w:hAnsiTheme="minorHAnsi" w:cs="Open Sans"/>
                <w:noProof w:val="0"/>
                <w:color w:val="000000" w:themeColor="text1"/>
                <w:sz w:val="18"/>
                <w:szCs w:val="18"/>
                <w:lang w:val="en-GB"/>
              </w:rPr>
              <w:t>Topic summary</w:t>
            </w:r>
          </w:p>
        </w:tc>
        <w:tc>
          <w:tcPr>
            <w:tcW w:w="2693" w:type="dxa"/>
            <w:shd w:val="clear" w:color="auto" w:fill="FFFFFF" w:themeFill="background2"/>
          </w:tcPr>
          <w:p w14:paraId="316918E6" w14:textId="0EA7449B" w:rsidR="005B48EE" w:rsidRPr="003A19A2" w:rsidRDefault="005B48EE" w:rsidP="005B48E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r w:rsidRPr="003A19A2">
              <w:rPr>
                <w:rFonts w:asciiTheme="minorHAnsi" w:hAnsiTheme="minorHAnsi"/>
                <w:noProof w:val="0"/>
                <w:color w:val="000000"/>
                <w:sz w:val="18"/>
                <w:szCs w:val="18"/>
                <w:lang w:val="en-GB"/>
              </w:rPr>
              <w:t xml:space="preserve">Topic 12: Networks and cybersecurity </w:t>
            </w:r>
            <w:r w:rsidRPr="003A19A2">
              <w:rPr>
                <w:rFonts w:asciiTheme="minorHAnsi" w:eastAsia="Open Sans" w:hAnsiTheme="minorHAnsi" w:cs="Open Sans"/>
                <w:noProof w:val="0"/>
                <w:color w:val="000000" w:themeColor="text1"/>
                <w:sz w:val="18"/>
                <w:szCs w:val="18"/>
                <w:lang w:val="en-GB"/>
              </w:rPr>
              <w:t>topic summary</w:t>
            </w:r>
          </w:p>
        </w:tc>
        <w:tc>
          <w:tcPr>
            <w:tcW w:w="4678" w:type="dxa"/>
            <w:shd w:val="clear" w:color="auto" w:fill="FFFFFF" w:themeFill="background2"/>
          </w:tcPr>
          <w:p w14:paraId="41FF9E0A" w14:textId="41054C0C" w:rsidR="005B48EE" w:rsidRPr="003A19A2" w:rsidRDefault="002E3040" w:rsidP="005B48EE">
            <w:pPr>
              <w:autoSpaceDE w:val="0"/>
              <w:autoSpaceDN w:val="0"/>
              <w:adjustRightInd w:val="0"/>
              <w:spacing w:before="40" w:after="40" w:line="200" w:lineRule="atLeast"/>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r w:rsidRPr="003A19A2">
              <w:rPr>
                <w:rFonts w:eastAsia="Open Sans" w:cs="Open Sans"/>
                <w:sz w:val="18"/>
                <w:szCs w:val="18"/>
              </w:rPr>
              <w:t>Activities:</w:t>
            </w:r>
            <w:r w:rsidR="005B48EE" w:rsidRPr="003A19A2">
              <w:rPr>
                <w:rFonts w:eastAsia="Open Sans" w:cs="Open Sans"/>
                <w:color w:val="auto"/>
                <w:sz w:val="18"/>
                <w:szCs w:val="18"/>
              </w:rPr>
              <w:t>   </w:t>
            </w:r>
          </w:p>
          <w:p w14:paraId="065EB429" w14:textId="299E14A9" w:rsidR="005B48EE" w:rsidRPr="003A19A2" w:rsidRDefault="005B48EE" w:rsidP="00277C48">
            <w:pPr>
              <w:numPr>
                <w:ilvl w:val="0"/>
                <w:numId w:val="36"/>
              </w:numPr>
              <w:autoSpaceDE w:val="0"/>
              <w:autoSpaceDN w:val="0"/>
              <w:adjustRightInd w:val="0"/>
              <w:spacing w:before="40" w:after="40" w:line="200" w:lineRule="atLeast"/>
              <w:cnfStyle w:val="000000100000" w:firstRow="0" w:lastRow="0" w:firstColumn="0" w:lastColumn="0" w:oddVBand="0" w:evenVBand="0" w:oddHBand="1" w:evenHBand="0" w:firstRowFirstColumn="0" w:firstRowLastColumn="0" w:lastRowFirstColumn="0" w:lastRowLastColumn="0"/>
              <w:rPr>
                <w:rFonts w:eastAsia="Open Sans" w:cs="Open Sans"/>
                <w:b/>
                <w:bCs/>
                <w:color w:val="auto"/>
                <w:sz w:val="18"/>
                <w:szCs w:val="18"/>
              </w:rPr>
            </w:pPr>
            <w:r w:rsidRPr="003A19A2">
              <w:rPr>
                <w:rFonts w:eastAsia="Open Sans" w:cs="Open Sans"/>
                <w:color w:val="auto"/>
                <w:sz w:val="18"/>
                <w:szCs w:val="18"/>
              </w:rPr>
              <w:t>Use </w:t>
            </w:r>
            <w:r w:rsidR="007601FB" w:rsidRPr="003A19A2">
              <w:rPr>
                <w:rFonts w:eastAsia="Open Sans" w:cs="Open Sans"/>
                <w:color w:val="auto"/>
                <w:sz w:val="18"/>
                <w:szCs w:val="18"/>
              </w:rPr>
              <w:t>mind maps</w:t>
            </w:r>
            <w:r w:rsidRPr="003A19A2">
              <w:rPr>
                <w:rFonts w:eastAsia="Open Sans" w:cs="Open Sans"/>
                <w:color w:val="auto"/>
                <w:sz w:val="18"/>
                <w:szCs w:val="18"/>
              </w:rPr>
              <w:t> or knowledge organisers to summarise concepts </w:t>
            </w:r>
          </w:p>
          <w:p w14:paraId="7A324A27" w14:textId="77777777" w:rsidR="005B48EE" w:rsidRPr="003A19A2" w:rsidRDefault="005B48EE" w:rsidP="00277C48">
            <w:pPr>
              <w:numPr>
                <w:ilvl w:val="0"/>
                <w:numId w:val="37"/>
              </w:numPr>
              <w:autoSpaceDE w:val="0"/>
              <w:autoSpaceDN w:val="0"/>
              <w:adjustRightInd w:val="0"/>
              <w:spacing w:before="40" w:after="40" w:line="200" w:lineRule="atLeast"/>
              <w:cnfStyle w:val="000000100000" w:firstRow="0" w:lastRow="0" w:firstColumn="0" w:lastColumn="0" w:oddVBand="0" w:evenVBand="0" w:oddHBand="1" w:evenHBand="0" w:firstRowFirstColumn="0" w:firstRowLastColumn="0" w:lastRowFirstColumn="0" w:lastRowLastColumn="0"/>
              <w:rPr>
                <w:rFonts w:eastAsia="Open Sans" w:cs="Open Sans"/>
                <w:b/>
                <w:bCs/>
                <w:color w:val="auto"/>
                <w:sz w:val="18"/>
                <w:szCs w:val="18"/>
              </w:rPr>
            </w:pPr>
            <w:r w:rsidRPr="003A19A2">
              <w:rPr>
                <w:rFonts w:eastAsia="Open Sans" w:cs="Open Sans"/>
                <w:color w:val="auto"/>
                <w:sz w:val="18"/>
                <w:szCs w:val="18"/>
              </w:rPr>
              <w:t>Search for quizzes to test knowledge and understanding </w:t>
            </w:r>
          </w:p>
          <w:p w14:paraId="7653C262" w14:textId="77777777" w:rsidR="005B48EE" w:rsidRPr="003A19A2" w:rsidRDefault="005B48EE" w:rsidP="00277C48">
            <w:pPr>
              <w:numPr>
                <w:ilvl w:val="0"/>
                <w:numId w:val="38"/>
              </w:numPr>
              <w:autoSpaceDE w:val="0"/>
              <w:autoSpaceDN w:val="0"/>
              <w:adjustRightInd w:val="0"/>
              <w:spacing w:before="40" w:after="40" w:line="200" w:lineRule="atLeast"/>
              <w:cnfStyle w:val="000000100000" w:firstRow="0" w:lastRow="0" w:firstColumn="0" w:lastColumn="0" w:oddVBand="0" w:evenVBand="0" w:oddHBand="1" w:evenHBand="0" w:firstRowFirstColumn="0" w:firstRowLastColumn="0" w:lastRowFirstColumn="0" w:lastRowLastColumn="0"/>
              <w:rPr>
                <w:rFonts w:eastAsia="Open Sans" w:cs="Open Sans"/>
                <w:b/>
                <w:bCs/>
                <w:color w:val="auto"/>
                <w:sz w:val="18"/>
                <w:szCs w:val="18"/>
              </w:rPr>
            </w:pPr>
            <w:r w:rsidRPr="003A19A2">
              <w:rPr>
                <w:rFonts w:eastAsia="Open Sans" w:cs="Open Sans"/>
                <w:color w:val="auto"/>
                <w:sz w:val="18"/>
                <w:szCs w:val="18"/>
              </w:rPr>
              <w:t>Use flashcards to learn definitions of key terms </w:t>
            </w:r>
          </w:p>
          <w:p w14:paraId="06553280" w14:textId="77777777" w:rsidR="005B48EE" w:rsidRPr="003A19A2" w:rsidRDefault="005B48EE" w:rsidP="00277C48">
            <w:pPr>
              <w:numPr>
                <w:ilvl w:val="0"/>
                <w:numId w:val="39"/>
              </w:numPr>
              <w:autoSpaceDE w:val="0"/>
              <w:autoSpaceDN w:val="0"/>
              <w:adjustRightInd w:val="0"/>
              <w:spacing w:before="40" w:after="40" w:line="200" w:lineRule="atLeast"/>
              <w:cnfStyle w:val="000000100000" w:firstRow="0" w:lastRow="0" w:firstColumn="0" w:lastColumn="0" w:oddVBand="0" w:evenVBand="0" w:oddHBand="1" w:evenHBand="0" w:firstRowFirstColumn="0" w:firstRowLastColumn="0" w:lastRowFirstColumn="0" w:lastRowLastColumn="0"/>
              <w:rPr>
                <w:rFonts w:eastAsia="Open Sans" w:cs="Open Sans"/>
                <w:b/>
                <w:bCs/>
                <w:color w:val="auto"/>
                <w:sz w:val="18"/>
                <w:szCs w:val="18"/>
              </w:rPr>
            </w:pPr>
            <w:r w:rsidRPr="003A19A2">
              <w:rPr>
                <w:rFonts w:eastAsia="Open Sans" w:cs="Open Sans"/>
                <w:color w:val="auto"/>
                <w:sz w:val="18"/>
                <w:szCs w:val="18"/>
              </w:rPr>
              <w:t>Use questions from sample and specimen exam papers to test exam readiness </w:t>
            </w:r>
          </w:p>
          <w:p w14:paraId="0D7F0696" w14:textId="77777777" w:rsidR="005B48EE" w:rsidRPr="003A19A2" w:rsidRDefault="005B48EE" w:rsidP="00277C48">
            <w:pPr>
              <w:numPr>
                <w:ilvl w:val="0"/>
                <w:numId w:val="40"/>
              </w:numPr>
              <w:autoSpaceDE w:val="0"/>
              <w:autoSpaceDN w:val="0"/>
              <w:adjustRightInd w:val="0"/>
              <w:spacing w:before="40" w:after="40" w:line="200" w:lineRule="atLeast"/>
              <w:cnfStyle w:val="000000100000" w:firstRow="0" w:lastRow="0" w:firstColumn="0" w:lastColumn="0" w:oddVBand="0" w:evenVBand="0" w:oddHBand="1" w:evenHBand="0" w:firstRowFirstColumn="0" w:firstRowLastColumn="0" w:lastRowFirstColumn="0" w:lastRowLastColumn="0"/>
              <w:rPr>
                <w:rFonts w:eastAsia="Open Sans" w:cs="Open Sans"/>
                <w:b/>
                <w:bCs/>
                <w:color w:val="auto"/>
                <w:sz w:val="18"/>
                <w:szCs w:val="18"/>
              </w:rPr>
            </w:pPr>
            <w:r w:rsidRPr="003A19A2">
              <w:rPr>
                <w:rFonts w:eastAsia="Open Sans" w:cs="Open Sans"/>
                <w:color w:val="auto"/>
                <w:sz w:val="18"/>
                <w:szCs w:val="18"/>
              </w:rPr>
              <w:t>Complete Checkpoint questions on p65 </w:t>
            </w:r>
          </w:p>
          <w:p w14:paraId="27ECEBE0" w14:textId="77777777" w:rsidR="005B48EE" w:rsidRPr="003A19A2" w:rsidRDefault="005B48EE" w:rsidP="005B48E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2268" w:type="dxa"/>
            <w:shd w:val="clear" w:color="auto" w:fill="FFFFFF" w:themeFill="background2"/>
          </w:tcPr>
          <w:p w14:paraId="4721AC51" w14:textId="77777777" w:rsidR="005B48EE" w:rsidRPr="003A19A2" w:rsidRDefault="005B48EE" w:rsidP="005B48E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shd w:val="clear" w:color="auto" w:fill="FFFFFF" w:themeFill="background2"/>
          </w:tcPr>
          <w:p w14:paraId="1551ADE0" w14:textId="1C67074C" w:rsidR="005B48EE" w:rsidRPr="00A20589" w:rsidRDefault="51CAB1B7"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Analysis</w:t>
            </w:r>
          </w:p>
          <w:p w14:paraId="04AC9A59" w14:textId="7B32E015" w:rsidR="005B48EE" w:rsidRPr="00A20589" w:rsidRDefault="51CAB1B7"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Communication</w:t>
            </w:r>
          </w:p>
          <w:p w14:paraId="21E86D62" w14:textId="3961EA46" w:rsidR="005B48EE" w:rsidRPr="00A20589" w:rsidRDefault="51CAB1B7"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Critical thinking</w:t>
            </w:r>
          </w:p>
          <w:p w14:paraId="7BFCAAEC" w14:textId="38FA619B" w:rsidR="005B48EE" w:rsidRPr="00A20589" w:rsidRDefault="51CAB1B7"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Problem solving</w:t>
            </w:r>
          </w:p>
          <w:p w14:paraId="71DC8540" w14:textId="4ADFA6A0" w:rsidR="005B48EE" w:rsidRPr="00A20589" w:rsidRDefault="005B48EE"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FFFFFF" w:themeFill="background2"/>
          </w:tcPr>
          <w:p w14:paraId="23CD6895" w14:textId="2149BE58" w:rsidR="005B48EE" w:rsidRPr="00A20589" w:rsidRDefault="690B4544"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Critical thinking</w:t>
            </w:r>
          </w:p>
          <w:p w14:paraId="4CA44B16" w14:textId="3A3497F5" w:rsidR="005B48EE" w:rsidRPr="00A20589" w:rsidRDefault="690B4544"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Productivity</w:t>
            </w:r>
          </w:p>
          <w:p w14:paraId="024ACCC2" w14:textId="15200D56" w:rsidR="005B48EE" w:rsidRPr="00A20589" w:rsidRDefault="690B4544"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Initiative</w:t>
            </w:r>
          </w:p>
          <w:p w14:paraId="4B49A554" w14:textId="7BCD04D3" w:rsidR="005B48EE" w:rsidRPr="00A20589" w:rsidRDefault="690B4544"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Self-direction</w:t>
            </w:r>
          </w:p>
          <w:p w14:paraId="260F40A6" w14:textId="10CE363B" w:rsidR="005B48EE" w:rsidRPr="00A20589" w:rsidRDefault="690B4544"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Analysis</w:t>
            </w:r>
          </w:p>
          <w:p w14:paraId="3D471C49" w14:textId="2F9E197D" w:rsidR="005B48EE" w:rsidRPr="00A20589" w:rsidRDefault="690B4544"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Intellectual interest and curiosity</w:t>
            </w:r>
          </w:p>
          <w:p w14:paraId="33F0E2AF" w14:textId="20944F3A" w:rsidR="005B48EE" w:rsidRPr="00A20589" w:rsidRDefault="005B48EE"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05EC449E" w14:textId="77777777" w:rsidR="00C71471" w:rsidRPr="003A19A2" w:rsidRDefault="00C71471" w:rsidP="002C7ACB">
      <w:pPr>
        <w:rPr>
          <w:rStyle w:val="Strong"/>
          <w:b w:val="0"/>
          <w:bCs w:val="0"/>
        </w:rPr>
      </w:pPr>
    </w:p>
    <w:p w14:paraId="2C6F1D2A" w14:textId="77777777" w:rsidR="00C71471" w:rsidRPr="003A19A2" w:rsidRDefault="00C71471" w:rsidP="002C7ACB">
      <w:pPr>
        <w:rPr>
          <w:rStyle w:val="Strong"/>
          <w:rFonts w:ascii="Plus Jakarta Sans" w:hAnsi="Plus Jakarta Sans"/>
          <w:sz w:val="36"/>
          <w:szCs w:val="26"/>
        </w:rPr>
      </w:pPr>
      <w:r w:rsidRPr="003A19A2">
        <w:rPr>
          <w:rStyle w:val="Strong"/>
          <w:b w:val="0"/>
          <w:bCs w:val="0"/>
        </w:rPr>
        <w:br w:type="page"/>
      </w:r>
    </w:p>
    <w:tbl>
      <w:tblPr>
        <w:tblStyle w:val="GridTable6ColourfulAccent1"/>
        <w:tblW w:w="15163" w:type="dxa"/>
        <w:tblLayout w:type="fixed"/>
        <w:tblLook w:val="04A0" w:firstRow="1" w:lastRow="0" w:firstColumn="1" w:lastColumn="0" w:noHBand="0" w:noVBand="1"/>
      </w:tblPr>
      <w:tblGrid>
        <w:gridCol w:w="1555"/>
        <w:gridCol w:w="2693"/>
        <w:gridCol w:w="4678"/>
        <w:gridCol w:w="2268"/>
        <w:gridCol w:w="1984"/>
        <w:gridCol w:w="1985"/>
      </w:tblGrid>
      <w:tr w:rsidR="002C7ACB" w:rsidRPr="003A19A2" w14:paraId="26D55F26" w14:textId="77777777" w:rsidTr="004F56DA">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6F820181" w14:textId="77777777" w:rsidR="002C7ACB" w:rsidRPr="004F56DA" w:rsidRDefault="002C7ACB" w:rsidP="0008761B">
            <w:pPr>
              <w:pStyle w:val="TableHeading"/>
              <w:jc w:val="center"/>
              <w:rPr>
                <w:b/>
                <w:bCs/>
                <w:noProof w:val="0"/>
                <w:color w:val="FFFFFF" w:themeColor="background1"/>
                <w:sz w:val="20"/>
                <w:szCs w:val="24"/>
                <w:lang w:val="en-GB"/>
              </w:rPr>
            </w:pPr>
            <w:r w:rsidRPr="004F56DA">
              <w:rPr>
                <w:b/>
                <w:bCs/>
                <w:noProof w:val="0"/>
                <w:color w:val="FFFFFF" w:themeColor="background1"/>
                <w:sz w:val="20"/>
                <w:szCs w:val="24"/>
                <w:lang w:val="en-GB"/>
              </w:rPr>
              <w:t>Topic</w:t>
            </w:r>
            <w:r w:rsidRPr="004F56DA">
              <w:rPr>
                <w:b/>
                <w:bCs/>
                <w:noProof w:val="0"/>
                <w:color w:val="FFFFFF" w:themeColor="background1"/>
                <w:sz w:val="20"/>
                <w:szCs w:val="24"/>
                <w:lang w:val="en-GB"/>
              </w:rPr>
              <w:br/>
              <w:t>Sub topic</w:t>
            </w:r>
            <w:r w:rsidRPr="004F56DA">
              <w:rPr>
                <w:b/>
                <w:bCs/>
                <w:noProof w:val="0"/>
                <w:color w:val="FFFFFF" w:themeColor="background1"/>
                <w:sz w:val="20"/>
                <w:szCs w:val="24"/>
                <w:lang w:val="en-GB"/>
              </w:rPr>
              <w:br/>
              <w:t>Lesson title</w:t>
            </w:r>
          </w:p>
        </w:tc>
        <w:tc>
          <w:tcPr>
            <w:tcW w:w="2693" w:type="dxa"/>
            <w:shd w:val="clear" w:color="auto" w:fill="341583" w:themeFill="accent2" w:themeFillShade="80"/>
            <w:vAlign w:val="center"/>
          </w:tcPr>
          <w:p w14:paraId="6980B0F0" w14:textId="77777777" w:rsidR="002C7ACB" w:rsidRPr="004F56DA"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4F56DA">
              <w:rPr>
                <w:b/>
                <w:bCs/>
                <w:noProof w:val="0"/>
                <w:color w:val="FFFFFF" w:themeColor="background1"/>
                <w:sz w:val="20"/>
                <w:szCs w:val="24"/>
                <w:lang w:val="en-GB"/>
              </w:rPr>
              <w:t>Specification reference</w:t>
            </w:r>
          </w:p>
        </w:tc>
        <w:tc>
          <w:tcPr>
            <w:tcW w:w="4678" w:type="dxa"/>
            <w:shd w:val="clear" w:color="auto" w:fill="341583" w:themeFill="accent2" w:themeFillShade="80"/>
            <w:vAlign w:val="center"/>
          </w:tcPr>
          <w:p w14:paraId="0910E9CB" w14:textId="0A50AE03" w:rsidR="002C7ACB" w:rsidRPr="004F56DA"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4F56DA">
              <w:rPr>
                <w:b/>
                <w:bCs/>
                <w:noProof w:val="0"/>
                <w:color w:val="FFFFFF" w:themeColor="background1"/>
                <w:sz w:val="20"/>
                <w:szCs w:val="24"/>
                <w:lang w:val="en-GB"/>
              </w:rPr>
              <w:t xml:space="preserve">Suggested </w:t>
            </w:r>
            <w:r w:rsidR="005D70E5" w:rsidRPr="004F56DA">
              <w:rPr>
                <w:b/>
                <w:bCs/>
                <w:noProof w:val="0"/>
                <w:color w:val="FFFFFF" w:themeColor="background1"/>
                <w:sz w:val="20"/>
                <w:szCs w:val="24"/>
                <w:lang w:val="en-GB"/>
              </w:rPr>
              <w:t>activities</w:t>
            </w:r>
          </w:p>
        </w:tc>
        <w:tc>
          <w:tcPr>
            <w:tcW w:w="2268" w:type="dxa"/>
            <w:shd w:val="clear" w:color="auto" w:fill="341583" w:themeFill="accent2" w:themeFillShade="80"/>
            <w:vAlign w:val="center"/>
          </w:tcPr>
          <w:p w14:paraId="68E5B4DC" w14:textId="77777777" w:rsidR="002C7ACB" w:rsidRPr="004F56DA"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4F56DA">
              <w:rPr>
                <w:b/>
                <w:bCs/>
                <w:noProof w:val="0"/>
                <w:color w:val="FFFFFF" w:themeColor="background1"/>
                <w:sz w:val="20"/>
                <w:szCs w:val="24"/>
                <w:lang w:val="en-GB"/>
              </w:rPr>
              <w:t>Suggested resources</w:t>
            </w:r>
          </w:p>
        </w:tc>
        <w:tc>
          <w:tcPr>
            <w:tcW w:w="1984" w:type="dxa"/>
            <w:shd w:val="clear" w:color="auto" w:fill="341583" w:themeFill="accent2" w:themeFillShade="80"/>
            <w:vAlign w:val="center"/>
          </w:tcPr>
          <w:p w14:paraId="4F584AE4" w14:textId="77777777" w:rsidR="002C7ACB" w:rsidRPr="004F56DA"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4F56DA">
              <w:rPr>
                <w:b/>
                <w:bCs/>
                <w:noProof w:val="0"/>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093DE70C" w14:textId="77777777" w:rsidR="002C7ACB" w:rsidRPr="004F56DA" w:rsidRDefault="002C7ACB" w:rsidP="0008761B">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4F56DA">
              <w:rPr>
                <w:b/>
                <w:bCs/>
                <w:noProof w:val="0"/>
                <w:color w:val="FFFFFF" w:themeColor="background1"/>
                <w:sz w:val="20"/>
                <w:szCs w:val="24"/>
                <w:lang w:val="en-GB"/>
              </w:rPr>
              <w:t>Which skills could be acquired through teaching and delivery in this lesson?</w:t>
            </w:r>
          </w:p>
        </w:tc>
      </w:tr>
      <w:tr w:rsidR="002C7ACB" w:rsidRPr="003A19A2" w14:paraId="1406E5F5"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62AFF996" w14:textId="30BF4F02" w:rsidR="002C7ACB" w:rsidRPr="003A19A2" w:rsidRDefault="002C7ACB">
            <w:pPr>
              <w:pStyle w:val="TableHeading"/>
              <w:rPr>
                <w:noProof w:val="0"/>
                <w:color w:val="FFFFFF" w:themeColor="background1"/>
                <w:lang w:val="en-GB"/>
              </w:rPr>
            </w:pPr>
            <w:r w:rsidRPr="003A19A2">
              <w:rPr>
                <w:b/>
                <w:bCs/>
                <w:noProof w:val="0"/>
                <w:color w:val="000000" w:themeColor="text1"/>
                <w:lang w:val="en-GB"/>
              </w:rPr>
              <w:t xml:space="preserve">Week </w:t>
            </w:r>
            <w:r w:rsidR="0015541B" w:rsidRPr="003A19A2">
              <w:rPr>
                <w:b/>
                <w:bCs/>
                <w:noProof w:val="0"/>
                <w:color w:val="000000" w:themeColor="text1"/>
                <w:lang w:val="en-GB"/>
              </w:rPr>
              <w:t>11</w:t>
            </w:r>
            <w:r w:rsidRPr="003A19A2">
              <w:rPr>
                <w:b/>
                <w:bCs/>
                <w:noProof w:val="0"/>
                <w:color w:val="000000" w:themeColor="text1"/>
                <w:lang w:val="en-GB"/>
              </w:rPr>
              <w:br/>
              <w:t>Lesson 1</w:t>
            </w:r>
          </w:p>
        </w:tc>
      </w:tr>
      <w:tr w:rsidR="00D71C56" w:rsidRPr="003A19A2" w14:paraId="661C9568" w14:textId="77777777" w:rsidTr="02576881">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03DE1180" w14:textId="77777777" w:rsidR="00D71C56" w:rsidRPr="003A19A2" w:rsidRDefault="00D71C56" w:rsidP="00D71C56">
            <w:pPr>
              <w:autoSpaceDE w:val="0"/>
              <w:autoSpaceDN w:val="0"/>
              <w:adjustRightInd w:val="0"/>
              <w:spacing w:before="40" w:after="40" w:line="200" w:lineRule="atLeast"/>
              <w:rPr>
                <w:color w:val="000000"/>
                <w:sz w:val="18"/>
                <w:szCs w:val="18"/>
              </w:rPr>
            </w:pPr>
            <w:r w:rsidRPr="003A19A2">
              <w:rPr>
                <w:b w:val="0"/>
                <w:bCs w:val="0"/>
                <w:color w:val="000000"/>
                <w:sz w:val="18"/>
                <w:szCs w:val="18"/>
              </w:rPr>
              <w:t>13.1 Types of programming languages</w:t>
            </w:r>
          </w:p>
          <w:p w14:paraId="79520E13" w14:textId="77777777" w:rsidR="00D71C56" w:rsidRPr="003A19A2" w:rsidRDefault="00D71C56" w:rsidP="00D71C56">
            <w:pPr>
              <w:autoSpaceDE w:val="0"/>
              <w:autoSpaceDN w:val="0"/>
              <w:adjustRightInd w:val="0"/>
              <w:spacing w:before="40" w:after="40" w:line="200" w:lineRule="atLeast"/>
              <w:rPr>
                <w:b w:val="0"/>
                <w:bCs w:val="0"/>
                <w:color w:val="000000"/>
                <w:sz w:val="18"/>
                <w:szCs w:val="18"/>
              </w:rPr>
            </w:pPr>
          </w:p>
          <w:p w14:paraId="5BF2E00B" w14:textId="77777777" w:rsidR="00D71C56" w:rsidRPr="003A19A2" w:rsidRDefault="00D71C56" w:rsidP="00D71C56">
            <w:pPr>
              <w:autoSpaceDE w:val="0"/>
              <w:autoSpaceDN w:val="0"/>
              <w:adjustRightInd w:val="0"/>
              <w:spacing w:before="40" w:after="40" w:line="200" w:lineRule="atLeast"/>
              <w:rPr>
                <w:b w:val="0"/>
                <w:bCs w:val="0"/>
                <w:color w:val="000000"/>
                <w:sz w:val="18"/>
                <w:szCs w:val="18"/>
              </w:rPr>
            </w:pPr>
            <w:r w:rsidRPr="003A19A2">
              <w:rPr>
                <w:color w:val="000000"/>
                <w:sz w:val="18"/>
                <w:szCs w:val="18"/>
              </w:rPr>
              <w:t>Topic 13.1.1: Object-oriented programming</w:t>
            </w:r>
          </w:p>
          <w:p w14:paraId="0F89EAA1" w14:textId="77777777" w:rsidR="00D71C56" w:rsidRPr="003A19A2" w:rsidRDefault="00D71C56" w:rsidP="00277C48">
            <w:pPr>
              <w:pStyle w:val="ListParagraph"/>
              <w:numPr>
                <w:ilvl w:val="0"/>
                <w:numId w:val="53"/>
              </w:numPr>
              <w:autoSpaceDE w:val="0"/>
              <w:autoSpaceDN w:val="0"/>
              <w:adjustRightInd w:val="0"/>
              <w:spacing w:before="40" w:after="40" w:line="200" w:lineRule="atLeast"/>
              <w:ind w:left="164" w:hanging="218"/>
              <w:rPr>
                <w:rFonts w:asciiTheme="minorHAnsi" w:eastAsia="Open Sans" w:hAnsiTheme="minorHAnsi" w:cs="Open Sans"/>
                <w:sz w:val="18"/>
                <w:szCs w:val="18"/>
              </w:rPr>
            </w:pPr>
            <w:r w:rsidRPr="003A19A2">
              <w:rPr>
                <w:rFonts w:asciiTheme="minorHAnsi" w:eastAsia="Open Sans" w:hAnsiTheme="minorHAnsi" w:cs="Open Sans"/>
                <w:sz w:val="18"/>
                <w:szCs w:val="18"/>
              </w:rPr>
              <w:t>Terminology</w:t>
            </w:r>
          </w:p>
          <w:p w14:paraId="38FAD3CB" w14:textId="77777777" w:rsidR="00D71C56" w:rsidRPr="003A19A2" w:rsidRDefault="00D71C56" w:rsidP="00D71C56">
            <w:pPr>
              <w:pStyle w:val="ListParagraph"/>
              <w:autoSpaceDE w:val="0"/>
              <w:autoSpaceDN w:val="0"/>
              <w:adjustRightInd w:val="0"/>
              <w:spacing w:before="40" w:after="40" w:line="200" w:lineRule="atLeast"/>
              <w:rPr>
                <w:rFonts w:asciiTheme="minorHAnsi" w:eastAsia="Open Sans" w:hAnsiTheme="minorHAnsi" w:cs="Open Sans"/>
                <w:sz w:val="18"/>
                <w:szCs w:val="18"/>
              </w:rPr>
            </w:pPr>
          </w:p>
          <w:p w14:paraId="099BDA28" w14:textId="0E9FB6FF" w:rsidR="00D71C56" w:rsidRDefault="003C1507" w:rsidP="00D71C56">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D71C56" w:rsidRPr="003A19A2">
              <w:rPr>
                <w:rFonts w:eastAsia="Open Sans" w:cs="Open Sans"/>
                <w:color w:val="000000" w:themeColor="text1"/>
                <w:sz w:val="18"/>
                <w:szCs w:val="18"/>
              </w:rPr>
              <w:t xml:space="preserve"> </w:t>
            </w:r>
          </w:p>
          <w:p w14:paraId="72CB2A48" w14:textId="77777777" w:rsidR="00176958" w:rsidRPr="003A19A2" w:rsidRDefault="00176958" w:rsidP="00D71C56">
            <w:pPr>
              <w:autoSpaceDE w:val="0"/>
              <w:autoSpaceDN w:val="0"/>
              <w:adjustRightInd w:val="0"/>
              <w:spacing w:before="40" w:after="40" w:line="200" w:lineRule="atLeast"/>
              <w:rPr>
                <w:rFonts w:eastAsia="Open Sans" w:cs="Open Sans"/>
                <w:b w:val="0"/>
                <w:bCs w:val="0"/>
                <w:color w:val="000000" w:themeColor="text1"/>
                <w:sz w:val="18"/>
                <w:szCs w:val="18"/>
              </w:rPr>
            </w:pPr>
          </w:p>
          <w:p w14:paraId="67B0A225" w14:textId="3B0CE7FB" w:rsidR="00D71C56" w:rsidRPr="003A19A2" w:rsidRDefault="00D71C56" w:rsidP="00D71C56">
            <w:pPr>
              <w:pStyle w:val="TableText"/>
              <w:rPr>
                <w:rFonts w:asciiTheme="minorHAnsi" w:hAnsiTheme="minorHAnsi"/>
                <w:noProof w:val="0"/>
                <w:sz w:val="18"/>
                <w:szCs w:val="18"/>
                <w:lang w:val="en-GB"/>
              </w:rPr>
            </w:pPr>
            <w:r w:rsidRPr="003A19A2">
              <w:rPr>
                <w:rFonts w:asciiTheme="minorHAnsi" w:eastAsia="Open Sans" w:hAnsiTheme="minorHAnsi" w:cs="Open Sans"/>
                <w:b w:val="0"/>
                <w:bCs w:val="0"/>
                <w:noProof w:val="0"/>
                <w:sz w:val="18"/>
                <w:szCs w:val="18"/>
                <w:lang w:val="en-GB"/>
              </w:rPr>
              <w:t>OOP terminology</w:t>
            </w:r>
          </w:p>
        </w:tc>
        <w:tc>
          <w:tcPr>
            <w:tcW w:w="2693" w:type="dxa"/>
          </w:tcPr>
          <w:p w14:paraId="792C4B8A" w14:textId="77777777" w:rsidR="00D71C56" w:rsidRDefault="00D71C56" w:rsidP="00D71C5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7000CF">
              <w:rPr>
                <w:rFonts w:asciiTheme="minorHAnsi" w:hAnsiTheme="minorHAnsi"/>
                <w:b/>
                <w:bCs/>
                <w:sz w:val="18"/>
                <w:szCs w:val="18"/>
              </w:rPr>
              <w:t xml:space="preserve">13.1.1 Object-oriented programming (OOP) paradigm: </w:t>
            </w:r>
          </w:p>
          <w:p w14:paraId="61EFB4F0" w14:textId="77777777" w:rsidR="00270C71" w:rsidRPr="007000CF" w:rsidRDefault="00270C71" w:rsidP="00D71C5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p>
          <w:p w14:paraId="335AF8A7" w14:textId="77777777" w:rsidR="00D71C56" w:rsidRPr="00BA64CA" w:rsidRDefault="00D71C56" w:rsidP="00277C48">
            <w:pPr>
              <w:pStyle w:val="Default"/>
              <w:numPr>
                <w:ilvl w:val="0"/>
                <w:numId w:val="54"/>
              </w:numP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BA64CA">
              <w:rPr>
                <w:rFonts w:asciiTheme="minorHAnsi" w:hAnsiTheme="minorHAnsi"/>
                <w:b/>
                <w:bCs/>
                <w:sz w:val="18"/>
                <w:szCs w:val="18"/>
              </w:rPr>
              <w:t xml:space="preserve">a) Terminology </w:t>
            </w:r>
          </w:p>
          <w:p w14:paraId="4401DA89" w14:textId="77777777" w:rsidR="00D71C56" w:rsidRPr="003A19A2" w:rsidRDefault="00D71C56" w:rsidP="00277C48">
            <w:pPr>
              <w:pStyle w:val="Default"/>
              <w:numPr>
                <w:ilvl w:val="1"/>
                <w:numId w:val="54"/>
              </w:numP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p>
          <w:p w14:paraId="162998A2" w14:textId="3C2A12C4" w:rsidR="00D71C56" w:rsidRPr="003A19A2" w:rsidRDefault="000130CE"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D71C56" w:rsidRPr="003A19A2">
              <w:rPr>
                <w:rFonts w:asciiTheme="minorHAnsi" w:eastAsia="Open Sans" w:hAnsiTheme="minorHAnsi"/>
                <w:color w:val="000000" w:themeColor="text1"/>
                <w:sz w:val="18"/>
                <w:szCs w:val="18"/>
              </w:rPr>
              <w:t xml:space="preserve"> </w:t>
            </w:r>
          </w:p>
          <w:p w14:paraId="284F2479" w14:textId="77777777" w:rsidR="007000CF" w:rsidRDefault="007000CF" w:rsidP="007000CF">
            <w:pPr>
              <w:pStyle w:val="Default"/>
              <w:ind w:left="60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p>
          <w:p w14:paraId="54D130AE" w14:textId="34BBEBBB" w:rsidR="00D71C56" w:rsidRPr="003A19A2" w:rsidRDefault="00D71C56"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78455508" w14:textId="77777777" w:rsidR="00D71C56" w:rsidRPr="003A19A2" w:rsidRDefault="00D71C56"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16DBFB3C" w14:textId="77777777" w:rsidR="00D71C56" w:rsidRPr="003A19A2" w:rsidRDefault="00D71C56"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1041F2DC" w14:textId="77777777" w:rsidR="00D71C56" w:rsidRPr="003A19A2" w:rsidRDefault="00D71C56"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4D0E8F07" w14:textId="77777777" w:rsidR="00D71C56" w:rsidRPr="003A19A2" w:rsidRDefault="00D71C56"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4291E6B8" w14:textId="77777777" w:rsidR="00D71C56" w:rsidRPr="003A19A2" w:rsidRDefault="00D71C56"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724CFF40" w14:textId="77777777" w:rsidR="00D71C56" w:rsidRPr="003A19A2" w:rsidRDefault="00D71C56"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7E4963D8" w14:textId="77777777" w:rsidR="00D71C56" w:rsidRPr="003A19A2" w:rsidRDefault="00D71C56" w:rsidP="00D71C56">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4678" w:type="dxa"/>
          </w:tcPr>
          <w:p w14:paraId="0EE9355C" w14:textId="432D7448" w:rsidR="00D71C56" w:rsidRPr="003A19A2" w:rsidRDefault="002E3040" w:rsidP="00D71C56">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D71C56" w:rsidRPr="003A19A2">
              <w:rPr>
                <w:rFonts w:cs="Open Sans"/>
                <w:color w:val="auto"/>
                <w:sz w:val="18"/>
                <w:szCs w:val="18"/>
              </w:rPr>
              <w:t>  </w:t>
            </w:r>
          </w:p>
          <w:p w14:paraId="23B0CEAF" w14:textId="77777777" w:rsidR="00D71C56" w:rsidRPr="003A19A2" w:rsidRDefault="00D71C56" w:rsidP="00277C48">
            <w:pPr>
              <w:numPr>
                <w:ilvl w:val="0"/>
                <w:numId w:val="18"/>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object-oriented programming</w:t>
            </w:r>
          </w:p>
          <w:p w14:paraId="50F5D542" w14:textId="77777777" w:rsidR="00D71C56" w:rsidRPr="003A19A2" w:rsidRDefault="00D71C56" w:rsidP="00277C48">
            <w:pPr>
              <w:numPr>
                <w:ilvl w:val="0"/>
                <w:numId w:val="18"/>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Option to link to object-oriented programming in Unit 4 Topic 20.1.1</w:t>
            </w:r>
          </w:p>
          <w:p w14:paraId="4C54CE83" w14:textId="77777777" w:rsidR="00D71C56" w:rsidRPr="003A19A2" w:rsidRDefault="00D71C56" w:rsidP="00277C48">
            <w:pPr>
              <w:numPr>
                <w:ilvl w:val="0"/>
                <w:numId w:val="18"/>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definition, function, characteristics, operation, benefit and drawbacks, as well as why OOP is needed</w:t>
            </w:r>
          </w:p>
          <w:p w14:paraId="6C835420" w14:textId="77777777" w:rsidR="00D71C56" w:rsidRPr="003A19A2" w:rsidRDefault="00D71C56" w:rsidP="00277C48">
            <w:pPr>
              <w:numPr>
                <w:ilvl w:val="0"/>
                <w:numId w:val="18"/>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Complete activity 1 on p68</w:t>
            </w:r>
          </w:p>
          <w:p w14:paraId="053F4CFC" w14:textId="77777777" w:rsidR="00D71C56" w:rsidRPr="003A19A2" w:rsidRDefault="00D71C56" w:rsidP="007000CF">
            <w:pPr>
              <w:spacing w:after="0"/>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68790EAD" w14:textId="5F4F9EC9" w:rsidR="00D71C56" w:rsidRPr="003A19A2" w:rsidRDefault="002E3040" w:rsidP="00D71C56">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D71C56" w:rsidRPr="003A19A2">
              <w:rPr>
                <w:rFonts w:cs="Open Sans"/>
                <w:color w:val="auto"/>
                <w:sz w:val="18"/>
                <w:szCs w:val="18"/>
              </w:rPr>
              <w:t> </w:t>
            </w:r>
          </w:p>
          <w:p w14:paraId="0734E65B" w14:textId="77777777" w:rsidR="00D71C56" w:rsidRPr="003A19A2" w:rsidRDefault="00D71C56" w:rsidP="00277C48">
            <w:pPr>
              <w:pStyle w:val="ListParagraph"/>
              <w:numPr>
                <w:ilvl w:val="0"/>
                <w:numId w:val="18"/>
              </w:numPr>
              <w:spacing w:line="259"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Open Sans"/>
                <w:b/>
                <w:bCs/>
                <w:sz w:val="18"/>
                <w:szCs w:val="18"/>
              </w:rPr>
            </w:pPr>
            <w:r w:rsidRPr="003A19A2">
              <w:rPr>
                <w:rFonts w:asciiTheme="minorHAnsi" w:hAnsiTheme="minorHAnsi" w:cs="Open Sans"/>
                <w:sz w:val="18"/>
                <w:szCs w:val="18"/>
              </w:rPr>
              <w:t>Students use Formulator Tarsia to make a matching activity with key terms / definitions and then swap with each other.</w:t>
            </w:r>
          </w:p>
          <w:p w14:paraId="60883FB7" w14:textId="77777777" w:rsidR="00D71C56" w:rsidRPr="003A19A2" w:rsidRDefault="00D71C56" w:rsidP="00D71C56">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1375ECEE" w14:textId="06388E6E" w:rsidR="00D71C56" w:rsidRPr="003A19A2" w:rsidRDefault="002D2D1D" w:rsidP="00D71C56">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D71C56" w:rsidRPr="003A19A2">
              <w:rPr>
                <w:rFonts w:cs="Open Sans"/>
                <w:color w:val="000000" w:themeColor="text1"/>
                <w:sz w:val="18"/>
                <w:szCs w:val="18"/>
              </w:rPr>
              <w:t>pp. 67-68</w:t>
            </w:r>
            <w:r w:rsidR="00D71C56" w:rsidRPr="003A19A2">
              <w:rPr>
                <w:rFonts w:eastAsia="Open Sans" w:cs="Open Sans"/>
                <w:color w:val="000000" w:themeColor="text1"/>
                <w:sz w:val="18"/>
                <w:szCs w:val="18"/>
              </w:rPr>
              <w:t xml:space="preserve"> </w:t>
            </w:r>
          </w:p>
          <w:p w14:paraId="2E0F1EF5" w14:textId="77777777" w:rsidR="00D71C56" w:rsidRPr="003A19A2" w:rsidRDefault="00D71C56" w:rsidP="00D71C56">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15237533" w14:textId="77777777" w:rsidR="00D71C56" w:rsidRDefault="00D71C56" w:rsidP="00D71C56">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roofErr w:type="spellStart"/>
            <w:r w:rsidRPr="003A19A2">
              <w:rPr>
                <w:rFonts w:eastAsia="Open Sans" w:cs="Open Sans"/>
                <w:color w:val="000000" w:themeColor="text1"/>
                <w:sz w:val="18"/>
                <w:szCs w:val="18"/>
              </w:rPr>
              <w:t>IsaacCS</w:t>
            </w:r>
            <w:proofErr w:type="spellEnd"/>
            <w:r w:rsidRPr="003A19A2">
              <w:rPr>
                <w:rFonts w:eastAsia="Open Sans" w:cs="Open Sans"/>
                <w:color w:val="000000" w:themeColor="text1"/>
                <w:sz w:val="18"/>
                <w:szCs w:val="18"/>
              </w:rPr>
              <w:t xml:space="preserve"> notes and questions: </w:t>
            </w:r>
          </w:p>
          <w:p w14:paraId="69490144" w14:textId="77777777" w:rsidR="00270C71" w:rsidRPr="003A19A2" w:rsidRDefault="00270C71" w:rsidP="00D71C56">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0C53D0FD" w14:textId="77777777" w:rsidR="00D71C56" w:rsidRPr="00270C71" w:rsidRDefault="00D71C56" w:rsidP="00D71C56">
            <w:pPr>
              <w:spacing w:before="40" w:after="40"/>
              <w:cnfStyle w:val="000000000000" w:firstRow="0" w:lastRow="0" w:firstColumn="0" w:lastColumn="0" w:oddVBand="0" w:evenVBand="0" w:oddHBand="0" w:evenHBand="0" w:firstRowFirstColumn="0" w:firstRowLastColumn="0" w:lastRowFirstColumn="0" w:lastRowLastColumn="0"/>
              <w:rPr>
                <w:rStyle w:val="Hyperlink"/>
                <w:sz w:val="18"/>
                <w:szCs w:val="18"/>
              </w:rPr>
            </w:pPr>
            <w:hyperlink r:id="rId44" w:history="1">
              <w:r w:rsidRPr="00270C71">
                <w:rPr>
                  <w:rStyle w:val="Hyperlink"/>
                  <w:color w:val="000000" w:themeColor="text1"/>
                  <w:sz w:val="18"/>
                  <w:szCs w:val="18"/>
                </w:rPr>
                <w:t>https://isaaccomputerscience.org/topics/object_oriented_programming</w:t>
              </w:r>
            </w:hyperlink>
          </w:p>
          <w:p w14:paraId="66013F32" w14:textId="77777777" w:rsidR="00D71C56" w:rsidRPr="003A19A2" w:rsidRDefault="00D71C56" w:rsidP="00D71C56">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1984" w:type="dxa"/>
          </w:tcPr>
          <w:p w14:paraId="5F64FF64" w14:textId="40BEE074"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Analysis</w:t>
            </w:r>
          </w:p>
          <w:p w14:paraId="43322A5F" w14:textId="3961EA46"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Critical thinking</w:t>
            </w:r>
          </w:p>
          <w:p w14:paraId="0AC5A937" w14:textId="38FA619B"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Problem solving</w:t>
            </w:r>
          </w:p>
          <w:p w14:paraId="6DDD468E" w14:textId="23FBD661" w:rsidR="02576881" w:rsidRPr="00A20589" w:rsidRDefault="01EFDA12"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Interpretation</w:t>
            </w:r>
          </w:p>
        </w:tc>
        <w:tc>
          <w:tcPr>
            <w:tcW w:w="1985" w:type="dxa"/>
          </w:tcPr>
          <w:p w14:paraId="47FE113C" w14:textId="036071EE" w:rsidR="02576881" w:rsidRPr="00A20589" w:rsidRDefault="02576881" w:rsidP="00A2058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Analysis</w:t>
            </w:r>
          </w:p>
          <w:p w14:paraId="63A04B37" w14:textId="16884D16" w:rsidR="02576881" w:rsidRPr="00A20589" w:rsidRDefault="02576881" w:rsidP="00A2058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Communication</w:t>
            </w:r>
          </w:p>
          <w:p w14:paraId="090C5575" w14:textId="2BEEA35D" w:rsidR="226E8EEF" w:rsidRPr="00A20589" w:rsidRDefault="226E8EEF" w:rsidP="00A2058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Interpretation</w:t>
            </w:r>
          </w:p>
          <w:p w14:paraId="7693B453" w14:textId="55A78A0A" w:rsidR="02576881" w:rsidRPr="00A20589" w:rsidRDefault="226E8EEF" w:rsidP="00A2058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Productivity</w:t>
            </w:r>
          </w:p>
        </w:tc>
      </w:tr>
    </w:tbl>
    <w:p w14:paraId="1D574F16" w14:textId="77777777" w:rsidR="00FE7F65" w:rsidRDefault="00FE7F65">
      <w:r>
        <w:br w:type="page"/>
      </w:r>
    </w:p>
    <w:tbl>
      <w:tblPr>
        <w:tblStyle w:val="GridTable6ColourfulAccent1"/>
        <w:tblW w:w="15163" w:type="dxa"/>
        <w:tblLayout w:type="fixed"/>
        <w:tblLook w:val="04A0" w:firstRow="1" w:lastRow="0" w:firstColumn="1" w:lastColumn="0" w:noHBand="0" w:noVBand="1"/>
      </w:tblPr>
      <w:tblGrid>
        <w:gridCol w:w="1555"/>
        <w:gridCol w:w="2693"/>
        <w:gridCol w:w="4678"/>
        <w:gridCol w:w="2268"/>
        <w:gridCol w:w="1984"/>
        <w:gridCol w:w="1985"/>
      </w:tblGrid>
      <w:tr w:rsidR="00D71C56" w:rsidRPr="003A19A2" w14:paraId="2327BE9A" w14:textId="77777777" w:rsidTr="007000CF">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719CB063" w14:textId="2E696BBF" w:rsidR="00D71C56" w:rsidRPr="003A19A2" w:rsidRDefault="00D71C56" w:rsidP="00D71C56">
            <w:pPr>
              <w:pStyle w:val="TableHeading"/>
              <w:rPr>
                <w:noProof w:val="0"/>
                <w:lang w:val="en-GB"/>
              </w:rPr>
            </w:pPr>
            <w:r w:rsidRPr="003A19A2">
              <w:rPr>
                <w:b/>
                <w:bCs/>
                <w:noProof w:val="0"/>
                <w:color w:val="000000" w:themeColor="text1"/>
                <w:lang w:val="en-GB"/>
              </w:rPr>
              <w:t>Week 11</w:t>
            </w:r>
            <w:r w:rsidRPr="003A19A2">
              <w:rPr>
                <w:b/>
                <w:bCs/>
                <w:noProof w:val="0"/>
                <w:color w:val="000000" w:themeColor="text1"/>
                <w:lang w:val="en-GB"/>
              </w:rPr>
              <w:br/>
              <w:t>Lesson 2</w:t>
            </w:r>
          </w:p>
        </w:tc>
      </w:tr>
      <w:tr w:rsidR="00BC19E0" w:rsidRPr="00F55066" w14:paraId="58DA8765" w14:textId="77777777" w:rsidTr="02576881">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2"/>
          </w:tcPr>
          <w:p w14:paraId="174CC84A" w14:textId="77777777" w:rsidR="00BC19E0" w:rsidRPr="003A19A2" w:rsidRDefault="00BC19E0" w:rsidP="00BC19E0">
            <w:pPr>
              <w:autoSpaceDE w:val="0"/>
              <w:autoSpaceDN w:val="0"/>
              <w:adjustRightInd w:val="0"/>
              <w:spacing w:before="40" w:after="40" w:line="200" w:lineRule="atLeast"/>
              <w:rPr>
                <w:b w:val="0"/>
                <w:bCs w:val="0"/>
                <w:color w:val="000000"/>
                <w:sz w:val="18"/>
                <w:szCs w:val="18"/>
              </w:rPr>
            </w:pPr>
            <w:r w:rsidRPr="003A19A2">
              <w:rPr>
                <w:color w:val="000000"/>
                <w:sz w:val="18"/>
                <w:szCs w:val="18"/>
              </w:rPr>
              <w:t>Topic 13.1.1: Object-oriented programming</w:t>
            </w:r>
          </w:p>
          <w:p w14:paraId="77AC8157" w14:textId="77777777" w:rsidR="00BC19E0" w:rsidRPr="003A19A2" w:rsidRDefault="00BC19E0" w:rsidP="00277C48">
            <w:pPr>
              <w:pStyle w:val="ListParagraph"/>
              <w:numPr>
                <w:ilvl w:val="0"/>
                <w:numId w:val="53"/>
              </w:numPr>
              <w:autoSpaceDE w:val="0"/>
              <w:autoSpaceDN w:val="0"/>
              <w:adjustRightInd w:val="0"/>
              <w:spacing w:before="40" w:after="40" w:line="200" w:lineRule="atLeast"/>
              <w:ind w:left="306" w:hanging="306"/>
              <w:rPr>
                <w:rFonts w:asciiTheme="minorHAnsi" w:eastAsia="Open Sans" w:hAnsiTheme="minorHAnsi" w:cs="Open Sans"/>
                <w:sz w:val="18"/>
                <w:szCs w:val="18"/>
              </w:rPr>
            </w:pPr>
            <w:r w:rsidRPr="003A19A2">
              <w:rPr>
                <w:rFonts w:asciiTheme="minorHAnsi" w:eastAsia="Open Sans" w:hAnsiTheme="minorHAnsi" w:cs="Open Sans"/>
                <w:sz w:val="18"/>
                <w:szCs w:val="18"/>
              </w:rPr>
              <w:t>Concepts</w:t>
            </w:r>
          </w:p>
          <w:p w14:paraId="2FEAEB3B" w14:textId="77777777" w:rsidR="00BC19E0" w:rsidRPr="003A19A2" w:rsidRDefault="00BC19E0" w:rsidP="00BC19E0">
            <w:pPr>
              <w:autoSpaceDE w:val="0"/>
              <w:autoSpaceDN w:val="0"/>
              <w:adjustRightInd w:val="0"/>
              <w:spacing w:before="40" w:after="40" w:line="200" w:lineRule="atLeast"/>
              <w:rPr>
                <w:rFonts w:eastAsia="Open Sans" w:cs="Open Sans"/>
                <w:b w:val="0"/>
                <w:bCs w:val="0"/>
                <w:color w:val="000000" w:themeColor="text1"/>
                <w:sz w:val="18"/>
                <w:szCs w:val="18"/>
              </w:rPr>
            </w:pPr>
          </w:p>
          <w:p w14:paraId="624EFD64" w14:textId="3B9140E1" w:rsidR="00BC19E0" w:rsidRDefault="003C1507" w:rsidP="00BC19E0">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BC19E0" w:rsidRPr="003A19A2">
              <w:rPr>
                <w:rFonts w:eastAsia="Open Sans" w:cs="Open Sans"/>
                <w:color w:val="000000" w:themeColor="text1"/>
                <w:sz w:val="18"/>
                <w:szCs w:val="18"/>
              </w:rPr>
              <w:t xml:space="preserve"> </w:t>
            </w:r>
          </w:p>
          <w:p w14:paraId="262C3820" w14:textId="77777777" w:rsidR="00176958" w:rsidRPr="003A19A2" w:rsidRDefault="00176958" w:rsidP="00BC19E0">
            <w:pPr>
              <w:autoSpaceDE w:val="0"/>
              <w:autoSpaceDN w:val="0"/>
              <w:adjustRightInd w:val="0"/>
              <w:spacing w:before="40" w:after="40" w:line="200" w:lineRule="atLeast"/>
              <w:rPr>
                <w:rFonts w:eastAsia="Open Sans" w:cs="Open Sans"/>
                <w:b w:val="0"/>
                <w:bCs w:val="0"/>
                <w:color w:val="000000" w:themeColor="text1"/>
                <w:sz w:val="18"/>
                <w:szCs w:val="18"/>
              </w:rPr>
            </w:pPr>
          </w:p>
          <w:p w14:paraId="46C7DE81" w14:textId="0B5BBFB2" w:rsidR="00BC19E0" w:rsidRPr="003A19A2" w:rsidRDefault="00BC19E0" w:rsidP="00BC19E0">
            <w:pPr>
              <w:pStyle w:val="TableText"/>
              <w:rPr>
                <w:rFonts w:asciiTheme="minorHAnsi" w:hAnsiTheme="minorHAnsi"/>
                <w:noProof w:val="0"/>
                <w:sz w:val="18"/>
                <w:szCs w:val="18"/>
                <w:lang w:val="en-GB"/>
              </w:rPr>
            </w:pPr>
            <w:r w:rsidRPr="003A19A2">
              <w:rPr>
                <w:rFonts w:asciiTheme="minorHAnsi" w:eastAsia="Open Sans" w:hAnsiTheme="minorHAnsi" w:cs="Open Sans"/>
                <w:b w:val="0"/>
                <w:bCs w:val="0"/>
                <w:noProof w:val="0"/>
                <w:sz w:val="18"/>
                <w:szCs w:val="18"/>
                <w:lang w:val="en-GB"/>
              </w:rPr>
              <w:t>OOP concepts</w:t>
            </w:r>
          </w:p>
        </w:tc>
        <w:tc>
          <w:tcPr>
            <w:tcW w:w="2693" w:type="dxa"/>
            <w:shd w:val="clear" w:color="auto" w:fill="FFFFFF" w:themeFill="background2"/>
          </w:tcPr>
          <w:p w14:paraId="59D5C563" w14:textId="77777777" w:rsidR="00BC19E0" w:rsidRDefault="00BC19E0" w:rsidP="00BC19E0">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7000CF">
              <w:rPr>
                <w:rFonts w:asciiTheme="minorHAnsi" w:hAnsiTheme="minorHAnsi"/>
                <w:b/>
                <w:bCs/>
                <w:sz w:val="18"/>
                <w:szCs w:val="18"/>
              </w:rPr>
              <w:t xml:space="preserve">13.1.1 Object-oriented programming (OOP) paradigm:  </w:t>
            </w:r>
          </w:p>
          <w:p w14:paraId="2C06005B" w14:textId="77777777" w:rsidR="007000CF" w:rsidRPr="007000CF" w:rsidRDefault="007000CF" w:rsidP="00BC19E0">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790249DE" w14:textId="77777777" w:rsidR="00BC19E0" w:rsidRDefault="00BC19E0" w:rsidP="00277C48">
            <w:pPr>
              <w:pStyle w:val="Default"/>
              <w:numPr>
                <w:ilvl w:val="1"/>
                <w:numId w:val="54"/>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BA64CA">
              <w:rPr>
                <w:rFonts w:asciiTheme="minorHAnsi" w:hAnsiTheme="minorHAnsi"/>
                <w:b/>
                <w:bCs/>
                <w:sz w:val="18"/>
                <w:szCs w:val="18"/>
              </w:rPr>
              <w:t xml:space="preserve">b) Concepts: </w:t>
            </w:r>
          </w:p>
          <w:p w14:paraId="55DBCBB9" w14:textId="77777777" w:rsidR="000130CE" w:rsidRPr="00BA64CA" w:rsidRDefault="000130CE" w:rsidP="00277C48">
            <w:pPr>
              <w:pStyle w:val="Default"/>
              <w:numPr>
                <w:ilvl w:val="1"/>
                <w:numId w:val="54"/>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67D8C0DB" w14:textId="77777777" w:rsidR="00BC19E0" w:rsidRPr="003A19A2" w:rsidRDefault="00BC19E0"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Abstraction </w:t>
            </w:r>
          </w:p>
          <w:p w14:paraId="016B9177" w14:textId="77777777" w:rsidR="00BC19E0" w:rsidRPr="003A19A2" w:rsidRDefault="00BC19E0"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Encapsulation </w:t>
            </w:r>
          </w:p>
          <w:p w14:paraId="16B83808" w14:textId="77777777" w:rsidR="00BC19E0" w:rsidRPr="003A19A2" w:rsidRDefault="00BC19E0"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Composition </w:t>
            </w:r>
          </w:p>
          <w:p w14:paraId="344A4E6B" w14:textId="77777777" w:rsidR="00BC19E0" w:rsidRPr="003A19A2" w:rsidRDefault="00BC19E0" w:rsidP="00BC19E0">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21AF371A" w14:textId="7495780D" w:rsidR="00BC19E0" w:rsidRPr="003A19A2" w:rsidRDefault="000130C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BC19E0" w:rsidRPr="003A19A2">
              <w:rPr>
                <w:rFonts w:asciiTheme="minorHAnsi" w:eastAsia="Open Sans" w:hAnsiTheme="minorHAnsi"/>
                <w:color w:val="000000" w:themeColor="text1"/>
                <w:sz w:val="18"/>
                <w:szCs w:val="18"/>
              </w:rPr>
              <w:t xml:space="preserve"> </w:t>
            </w:r>
          </w:p>
          <w:p w14:paraId="601D5E89" w14:textId="77777777" w:rsidR="007000CF" w:rsidRDefault="007000CF" w:rsidP="007000CF">
            <w:pPr>
              <w:pStyle w:val="Default"/>
              <w:ind w:left="60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59E1A291" w14:textId="7D487780" w:rsidR="00BC19E0" w:rsidRPr="003A19A2" w:rsidRDefault="00BC19E0"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40268D20" w14:textId="77777777" w:rsidR="00BC19E0" w:rsidRPr="003A19A2" w:rsidRDefault="00BC19E0"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2200CAC3" w14:textId="77777777" w:rsidR="00BC19E0" w:rsidRPr="003A19A2" w:rsidRDefault="00BC19E0"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136F4EEB" w14:textId="77777777" w:rsidR="00BC19E0" w:rsidRPr="003A19A2" w:rsidRDefault="00BC19E0"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30334A10" w14:textId="77777777" w:rsidR="00BC19E0" w:rsidRPr="003A19A2" w:rsidRDefault="00BC19E0"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3AAD2699" w14:textId="77777777" w:rsidR="00BC19E0" w:rsidRPr="003A19A2" w:rsidRDefault="00BC19E0"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1FAE8CCE" w14:textId="77777777" w:rsidR="00BC19E0" w:rsidRPr="003A19A2" w:rsidRDefault="00BC19E0"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7CAFDC6B" w14:textId="065C90C8" w:rsidR="00BC19E0" w:rsidRPr="003A19A2" w:rsidRDefault="00BC19E0" w:rsidP="00BC19E0">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r w:rsidRPr="003A19A2">
              <w:rPr>
                <w:rFonts w:asciiTheme="minorHAnsi" w:eastAsia="Open Sans" w:hAnsiTheme="minorHAnsi" w:cs="Open Sans"/>
                <w:noProof w:val="0"/>
                <w:sz w:val="18"/>
                <w:szCs w:val="18"/>
                <w:lang w:val="en-GB"/>
              </w:rPr>
              <w:t xml:space="preserve"> </w:t>
            </w:r>
          </w:p>
        </w:tc>
        <w:tc>
          <w:tcPr>
            <w:tcW w:w="4678" w:type="dxa"/>
            <w:shd w:val="clear" w:color="auto" w:fill="FFFFFF" w:themeFill="background2"/>
          </w:tcPr>
          <w:p w14:paraId="282B093F" w14:textId="4E130D07" w:rsidR="00BC19E0" w:rsidRPr="003A19A2" w:rsidRDefault="002E3040" w:rsidP="00BC19E0">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BC19E0" w:rsidRPr="003A19A2">
              <w:rPr>
                <w:rFonts w:cs="Open Sans"/>
                <w:color w:val="auto"/>
                <w:sz w:val="18"/>
                <w:szCs w:val="18"/>
              </w:rPr>
              <w:t>  </w:t>
            </w:r>
          </w:p>
          <w:p w14:paraId="160E7F65" w14:textId="77777777" w:rsidR="00BC19E0" w:rsidRPr="003A19A2" w:rsidRDefault="00BC19E0" w:rsidP="00277C48">
            <w:pPr>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abstraction, encapsulation and composition</w:t>
            </w:r>
          </w:p>
          <w:p w14:paraId="453A006F" w14:textId="77777777" w:rsidR="00BC19E0" w:rsidRPr="003A19A2" w:rsidRDefault="00BC19E0" w:rsidP="00277C48">
            <w:pPr>
              <w:numPr>
                <w:ilvl w:val="0"/>
                <w:numId w:val="20"/>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definition, function, characteristics, operation, benefit and drawbacks, as well as why OOP is needed</w:t>
            </w:r>
          </w:p>
          <w:p w14:paraId="5D2F8BBF" w14:textId="77777777" w:rsidR="00BC19E0" w:rsidRPr="003A19A2" w:rsidRDefault="00BC19E0" w:rsidP="007000CF">
            <w:pPr>
              <w:spacing w:after="0"/>
              <w:ind w:left="720"/>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04110E09" w14:textId="5DA862B7" w:rsidR="00BC19E0" w:rsidRPr="003A19A2" w:rsidRDefault="002E3040" w:rsidP="00BC19E0">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BC19E0" w:rsidRPr="003A19A2">
              <w:rPr>
                <w:rFonts w:cs="Open Sans"/>
                <w:color w:val="auto"/>
                <w:sz w:val="18"/>
                <w:szCs w:val="18"/>
              </w:rPr>
              <w:t> </w:t>
            </w:r>
          </w:p>
          <w:p w14:paraId="1D54151C" w14:textId="77777777" w:rsidR="00BC19E0" w:rsidRPr="003A19A2" w:rsidRDefault="00BC19E0" w:rsidP="00277C48">
            <w:pPr>
              <w:numPr>
                <w:ilvl w:val="0"/>
                <w:numId w:val="21"/>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Students complete questions on </w:t>
            </w:r>
            <w:proofErr w:type="spellStart"/>
            <w:r w:rsidRPr="003A19A2">
              <w:rPr>
                <w:rFonts w:cs="Open Sans"/>
                <w:color w:val="auto"/>
                <w:sz w:val="18"/>
                <w:szCs w:val="18"/>
              </w:rPr>
              <w:t>AdaCS</w:t>
            </w:r>
            <w:proofErr w:type="spellEnd"/>
          </w:p>
          <w:p w14:paraId="01A7E1BF" w14:textId="77777777" w:rsidR="00BC19E0" w:rsidRPr="003A19A2" w:rsidRDefault="00BC19E0" w:rsidP="00BC19E0">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2268" w:type="dxa"/>
            <w:shd w:val="clear" w:color="auto" w:fill="FFFFFF" w:themeFill="background2"/>
          </w:tcPr>
          <w:p w14:paraId="3DBAA299" w14:textId="5CBBC4B5" w:rsidR="00BC19E0" w:rsidRPr="003A19A2" w:rsidRDefault="002D2D1D" w:rsidP="00BC19E0">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BC19E0" w:rsidRPr="003A19A2">
              <w:rPr>
                <w:rFonts w:cs="Open Sans"/>
                <w:color w:val="000000" w:themeColor="text1"/>
                <w:sz w:val="18"/>
                <w:szCs w:val="18"/>
              </w:rPr>
              <w:t>pp. 68-74</w:t>
            </w:r>
            <w:r w:rsidR="00BC19E0" w:rsidRPr="003A19A2">
              <w:rPr>
                <w:rFonts w:eastAsia="Open Sans" w:cs="Open Sans"/>
                <w:color w:val="000000" w:themeColor="text1"/>
                <w:sz w:val="18"/>
                <w:szCs w:val="18"/>
              </w:rPr>
              <w:t xml:space="preserve"> </w:t>
            </w:r>
          </w:p>
          <w:p w14:paraId="3BFC8FBD" w14:textId="77777777" w:rsidR="00BC19E0" w:rsidRPr="003A19A2" w:rsidRDefault="00BC19E0" w:rsidP="00BC19E0">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p>
          <w:p w14:paraId="63231C6D" w14:textId="77777777" w:rsidR="00BC19E0" w:rsidRDefault="00BC19E0" w:rsidP="00BC19E0">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lang w:val="nl-NL"/>
              </w:rPr>
            </w:pPr>
            <w:r w:rsidRPr="00630EDE">
              <w:rPr>
                <w:rFonts w:eastAsia="Open Sans" w:cs="Open Sans"/>
                <w:color w:val="000000" w:themeColor="text1"/>
                <w:sz w:val="18"/>
                <w:szCs w:val="18"/>
                <w:lang w:val="nl-NL"/>
              </w:rPr>
              <w:t>GeeksForGeeks notes:</w:t>
            </w:r>
          </w:p>
          <w:p w14:paraId="301BCDDD" w14:textId="77777777" w:rsidR="00270C71" w:rsidRPr="00630EDE" w:rsidRDefault="00270C71" w:rsidP="00BC19E0">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lang w:val="nl-NL"/>
              </w:rPr>
            </w:pPr>
          </w:p>
          <w:p w14:paraId="55066879" w14:textId="77777777" w:rsidR="00BC19E0" w:rsidRPr="00270C71" w:rsidRDefault="00BC19E0" w:rsidP="00BC19E0">
            <w:pPr>
              <w:spacing w:before="40" w:after="40"/>
              <w:cnfStyle w:val="000000100000" w:firstRow="0" w:lastRow="0" w:firstColumn="0" w:lastColumn="0" w:oddVBand="0" w:evenVBand="0" w:oddHBand="1" w:evenHBand="0" w:firstRowFirstColumn="0" w:firstRowLastColumn="0" w:lastRowFirstColumn="0" w:lastRowLastColumn="0"/>
              <w:rPr>
                <w:rStyle w:val="Hyperlink"/>
                <w:sz w:val="18"/>
                <w:szCs w:val="18"/>
                <w:lang w:val="nl-NL"/>
              </w:rPr>
            </w:pPr>
            <w:hyperlink r:id="rId45" w:history="1">
              <w:r w:rsidRPr="00270C71">
                <w:rPr>
                  <w:rStyle w:val="Hyperlink"/>
                  <w:color w:val="000000" w:themeColor="text1"/>
                  <w:sz w:val="18"/>
                  <w:szCs w:val="18"/>
                  <w:lang w:val="nl-NL"/>
                </w:rPr>
                <w:t>https://www.geeksforgeeks.org/python/python-oops-concepts/</w:t>
              </w:r>
            </w:hyperlink>
          </w:p>
          <w:p w14:paraId="208C0D04" w14:textId="77777777" w:rsidR="00BC19E0" w:rsidRPr="00630EDE" w:rsidRDefault="00BC19E0" w:rsidP="00BC19E0">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nl-NL"/>
              </w:rPr>
            </w:pPr>
          </w:p>
        </w:tc>
        <w:tc>
          <w:tcPr>
            <w:tcW w:w="1984" w:type="dxa"/>
            <w:shd w:val="clear" w:color="auto" w:fill="FFFFFF" w:themeFill="background2"/>
          </w:tcPr>
          <w:p w14:paraId="0E7445AB" w14:textId="0FA6E7E7"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Analysis</w:t>
            </w:r>
          </w:p>
          <w:p w14:paraId="4D2E5317" w14:textId="6FDDF4DF"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Critical thinking</w:t>
            </w:r>
          </w:p>
          <w:p w14:paraId="14176A06" w14:textId="38FA619B"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Problem solving</w:t>
            </w:r>
          </w:p>
          <w:p w14:paraId="59A8F84F" w14:textId="23FBD661"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Interpretation</w:t>
            </w:r>
          </w:p>
        </w:tc>
        <w:tc>
          <w:tcPr>
            <w:tcW w:w="1985" w:type="dxa"/>
            <w:shd w:val="clear" w:color="auto" w:fill="FFFFFF" w:themeFill="background2"/>
          </w:tcPr>
          <w:p w14:paraId="69365BD3" w14:textId="036071EE"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Analysis</w:t>
            </w:r>
          </w:p>
          <w:p w14:paraId="36A7B415" w14:textId="16884D16"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Communication</w:t>
            </w:r>
          </w:p>
          <w:p w14:paraId="08DC7958" w14:textId="2BEEA35D"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Interpretation</w:t>
            </w:r>
          </w:p>
          <w:p w14:paraId="59708919" w14:textId="55A78A0A"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Productivity</w:t>
            </w:r>
          </w:p>
        </w:tc>
      </w:tr>
    </w:tbl>
    <w:p w14:paraId="364C8D3C" w14:textId="77777777" w:rsidR="007000CF" w:rsidRPr="00630EDE" w:rsidRDefault="007000CF">
      <w:pPr>
        <w:rPr>
          <w:lang w:val="nl-NL"/>
        </w:rPr>
      </w:pPr>
      <w:r w:rsidRPr="00630EDE">
        <w:rPr>
          <w:lang w:val="nl-NL"/>
        </w:rPr>
        <w:br w:type="page"/>
      </w:r>
    </w:p>
    <w:tbl>
      <w:tblPr>
        <w:tblStyle w:val="GridTable6ColourfulAccent1"/>
        <w:tblW w:w="15163" w:type="dxa"/>
        <w:tblLayout w:type="fixed"/>
        <w:tblLook w:val="04A0" w:firstRow="1" w:lastRow="0" w:firstColumn="1" w:lastColumn="0" w:noHBand="0" w:noVBand="1"/>
      </w:tblPr>
      <w:tblGrid>
        <w:gridCol w:w="1555"/>
        <w:gridCol w:w="2693"/>
        <w:gridCol w:w="4678"/>
        <w:gridCol w:w="2268"/>
        <w:gridCol w:w="1984"/>
        <w:gridCol w:w="1985"/>
      </w:tblGrid>
      <w:tr w:rsidR="00BC19E0" w:rsidRPr="003A19A2" w14:paraId="721A4E3A" w14:textId="77777777" w:rsidTr="007000CF">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52892341" w14:textId="61C0A37B" w:rsidR="00BC19E0" w:rsidRPr="003A19A2" w:rsidRDefault="00BC19E0" w:rsidP="00BC19E0">
            <w:pPr>
              <w:pStyle w:val="TableHeading"/>
              <w:rPr>
                <w:noProof w:val="0"/>
                <w:lang w:val="en-GB"/>
              </w:rPr>
            </w:pPr>
            <w:r w:rsidRPr="003A19A2">
              <w:rPr>
                <w:b/>
                <w:bCs/>
                <w:noProof w:val="0"/>
                <w:color w:val="000000" w:themeColor="text1"/>
                <w:lang w:val="en-GB"/>
              </w:rPr>
              <w:t>Week 11</w:t>
            </w:r>
            <w:r w:rsidRPr="003A19A2">
              <w:rPr>
                <w:b/>
                <w:bCs/>
                <w:noProof w:val="0"/>
                <w:color w:val="000000" w:themeColor="text1"/>
                <w:lang w:val="en-GB"/>
              </w:rPr>
              <w:br/>
              <w:t>Lesson 3</w:t>
            </w:r>
          </w:p>
        </w:tc>
      </w:tr>
      <w:tr w:rsidR="00192271" w:rsidRPr="00F55066" w14:paraId="10267C6E" w14:textId="77777777" w:rsidTr="00270C71">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7233BAB6" w14:textId="77777777" w:rsidR="00192271" w:rsidRPr="003A19A2" w:rsidRDefault="00192271" w:rsidP="00192271">
            <w:pPr>
              <w:autoSpaceDE w:val="0"/>
              <w:autoSpaceDN w:val="0"/>
              <w:adjustRightInd w:val="0"/>
              <w:spacing w:before="40" w:after="40" w:line="200" w:lineRule="atLeast"/>
              <w:rPr>
                <w:b w:val="0"/>
                <w:bCs w:val="0"/>
                <w:color w:val="000000"/>
                <w:sz w:val="18"/>
                <w:szCs w:val="18"/>
              </w:rPr>
            </w:pPr>
            <w:r w:rsidRPr="003A19A2">
              <w:rPr>
                <w:color w:val="000000"/>
                <w:sz w:val="18"/>
                <w:szCs w:val="18"/>
              </w:rPr>
              <w:t>Topic 13.1.1: Object-oriented programming</w:t>
            </w:r>
          </w:p>
          <w:p w14:paraId="458EBCBF" w14:textId="77777777" w:rsidR="00192271" w:rsidRPr="003A19A2" w:rsidRDefault="00192271" w:rsidP="00277C48">
            <w:pPr>
              <w:pStyle w:val="ListParagraph"/>
              <w:numPr>
                <w:ilvl w:val="0"/>
                <w:numId w:val="27"/>
              </w:numPr>
              <w:autoSpaceDE w:val="0"/>
              <w:autoSpaceDN w:val="0"/>
              <w:adjustRightInd w:val="0"/>
              <w:spacing w:before="40" w:after="40" w:line="200" w:lineRule="atLeast"/>
              <w:ind w:left="22"/>
              <w:rPr>
                <w:rFonts w:asciiTheme="minorHAnsi" w:eastAsia="Open Sans" w:hAnsiTheme="minorHAnsi" w:cs="Open Sans"/>
                <w:sz w:val="18"/>
                <w:szCs w:val="18"/>
              </w:rPr>
            </w:pPr>
            <w:r w:rsidRPr="003A19A2">
              <w:rPr>
                <w:rFonts w:asciiTheme="minorHAnsi" w:eastAsia="Open Sans" w:hAnsiTheme="minorHAnsi" w:cs="Open Sans"/>
                <w:sz w:val="18"/>
                <w:szCs w:val="18"/>
              </w:rPr>
              <w:t>b) Concepts</w:t>
            </w:r>
          </w:p>
          <w:p w14:paraId="0FEBC322" w14:textId="77777777" w:rsidR="00192271" w:rsidRPr="003A19A2" w:rsidRDefault="00192271" w:rsidP="00192271">
            <w:pPr>
              <w:autoSpaceDE w:val="0"/>
              <w:autoSpaceDN w:val="0"/>
              <w:adjustRightInd w:val="0"/>
              <w:spacing w:before="40" w:after="40" w:line="200" w:lineRule="atLeast"/>
              <w:rPr>
                <w:rFonts w:eastAsia="Open Sans" w:cs="Open Sans"/>
                <w:b w:val="0"/>
                <w:bCs w:val="0"/>
                <w:color w:val="000000" w:themeColor="text1"/>
                <w:sz w:val="18"/>
                <w:szCs w:val="18"/>
              </w:rPr>
            </w:pPr>
          </w:p>
          <w:p w14:paraId="62A9975D" w14:textId="23890757" w:rsidR="00192271" w:rsidRDefault="003C1507" w:rsidP="00192271">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192271" w:rsidRPr="003A19A2">
              <w:rPr>
                <w:rFonts w:eastAsia="Open Sans" w:cs="Open Sans"/>
                <w:color w:val="000000" w:themeColor="text1"/>
                <w:sz w:val="18"/>
                <w:szCs w:val="18"/>
              </w:rPr>
              <w:t xml:space="preserve"> </w:t>
            </w:r>
          </w:p>
          <w:p w14:paraId="44C0DD9E" w14:textId="77777777" w:rsidR="00176958" w:rsidRPr="003A19A2" w:rsidRDefault="00176958" w:rsidP="00192271">
            <w:pPr>
              <w:autoSpaceDE w:val="0"/>
              <w:autoSpaceDN w:val="0"/>
              <w:adjustRightInd w:val="0"/>
              <w:spacing w:before="40" w:after="40" w:line="200" w:lineRule="atLeast"/>
              <w:rPr>
                <w:rFonts w:eastAsia="Open Sans" w:cs="Open Sans"/>
                <w:b w:val="0"/>
                <w:bCs w:val="0"/>
                <w:color w:val="000000" w:themeColor="text1"/>
                <w:sz w:val="18"/>
                <w:szCs w:val="18"/>
              </w:rPr>
            </w:pPr>
          </w:p>
          <w:p w14:paraId="7637EA33" w14:textId="1F20A47A" w:rsidR="00192271" w:rsidRPr="003A19A2" w:rsidRDefault="00192271" w:rsidP="00192271">
            <w:pPr>
              <w:pStyle w:val="TableHeading"/>
              <w:rPr>
                <w:rFonts w:asciiTheme="minorHAnsi" w:hAnsiTheme="minorHAnsi"/>
                <w:noProof w:val="0"/>
                <w:color w:val="000000" w:themeColor="text1"/>
                <w:sz w:val="18"/>
                <w:szCs w:val="18"/>
                <w:lang w:val="en-GB"/>
              </w:rPr>
            </w:pPr>
            <w:r w:rsidRPr="003A19A2">
              <w:rPr>
                <w:rFonts w:asciiTheme="minorHAnsi" w:eastAsia="Open Sans" w:hAnsiTheme="minorHAnsi" w:cs="Open Sans"/>
                <w:noProof w:val="0"/>
                <w:color w:val="000000" w:themeColor="text1"/>
                <w:sz w:val="18"/>
                <w:szCs w:val="18"/>
                <w:lang w:val="en-GB"/>
              </w:rPr>
              <w:t>More OOP concepts</w:t>
            </w:r>
          </w:p>
        </w:tc>
        <w:tc>
          <w:tcPr>
            <w:tcW w:w="2693" w:type="dxa"/>
            <w:shd w:val="clear" w:color="auto" w:fill="auto"/>
          </w:tcPr>
          <w:p w14:paraId="4252A00E" w14:textId="77777777" w:rsidR="00192271" w:rsidRDefault="00192271" w:rsidP="00192271">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7000CF">
              <w:rPr>
                <w:rFonts w:asciiTheme="minorHAnsi" w:hAnsiTheme="minorHAnsi"/>
                <w:b/>
                <w:bCs/>
                <w:sz w:val="18"/>
                <w:szCs w:val="18"/>
              </w:rPr>
              <w:t xml:space="preserve">13.1.1 Object-oriented programming (OOP) paradigm: </w:t>
            </w:r>
          </w:p>
          <w:p w14:paraId="5A511777" w14:textId="77777777" w:rsidR="00BA64CA" w:rsidRPr="007000CF" w:rsidRDefault="00BA64CA" w:rsidP="00192271">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76D31AB7" w14:textId="77777777" w:rsidR="00192271" w:rsidRDefault="00192271" w:rsidP="00277C48">
            <w:pPr>
              <w:pStyle w:val="Default"/>
              <w:numPr>
                <w:ilvl w:val="1"/>
                <w:numId w:val="54"/>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BA64CA">
              <w:rPr>
                <w:rFonts w:asciiTheme="minorHAnsi" w:hAnsiTheme="minorHAnsi"/>
                <w:b/>
                <w:bCs/>
                <w:sz w:val="18"/>
                <w:szCs w:val="18"/>
              </w:rPr>
              <w:t xml:space="preserve">b) Concepts: </w:t>
            </w:r>
          </w:p>
          <w:p w14:paraId="23DE3336" w14:textId="77777777" w:rsidR="000130CE" w:rsidRPr="00BA64CA" w:rsidRDefault="000130CE" w:rsidP="00277C48">
            <w:pPr>
              <w:pStyle w:val="Default"/>
              <w:numPr>
                <w:ilvl w:val="1"/>
                <w:numId w:val="54"/>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1BB4D252" w14:textId="77777777" w:rsidR="00192271" w:rsidRPr="003A19A2" w:rsidRDefault="00192271"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Inheritance </w:t>
            </w:r>
          </w:p>
          <w:p w14:paraId="02F566BD" w14:textId="77777777" w:rsidR="00192271" w:rsidRPr="003A19A2" w:rsidRDefault="00192271"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Polymorphism </w:t>
            </w:r>
          </w:p>
          <w:p w14:paraId="1B731710" w14:textId="77777777" w:rsidR="00192271" w:rsidRPr="003A19A2" w:rsidRDefault="00192271" w:rsidP="00192271">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29486F59" w14:textId="0ED46202" w:rsidR="00192271" w:rsidRPr="003A19A2" w:rsidRDefault="000130C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192271" w:rsidRPr="003A19A2">
              <w:rPr>
                <w:rFonts w:asciiTheme="minorHAnsi" w:eastAsia="Open Sans" w:hAnsiTheme="minorHAnsi"/>
                <w:color w:val="000000" w:themeColor="text1"/>
                <w:sz w:val="18"/>
                <w:szCs w:val="18"/>
              </w:rPr>
              <w:t xml:space="preserve"> </w:t>
            </w:r>
          </w:p>
          <w:p w14:paraId="034D4C69" w14:textId="77777777" w:rsidR="007000CF" w:rsidRDefault="007000CF" w:rsidP="007000CF">
            <w:pPr>
              <w:pStyle w:val="Default"/>
              <w:ind w:left="60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5AE46C18" w14:textId="0683A493" w:rsidR="00192271" w:rsidRPr="003A19A2" w:rsidRDefault="00192271"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0813A87E" w14:textId="77777777" w:rsidR="00192271" w:rsidRPr="003A19A2" w:rsidRDefault="00192271"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7533A018" w14:textId="77777777" w:rsidR="00192271" w:rsidRPr="003A19A2" w:rsidRDefault="00192271"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5891AD02" w14:textId="77777777" w:rsidR="00192271" w:rsidRPr="003A19A2" w:rsidRDefault="00192271"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67A6FBF8" w14:textId="77777777" w:rsidR="00192271" w:rsidRPr="003A19A2" w:rsidRDefault="00192271"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0C1D358F" w14:textId="77777777" w:rsidR="00192271" w:rsidRPr="003A19A2" w:rsidRDefault="00192271"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579C67F8" w14:textId="77777777" w:rsidR="00192271" w:rsidRPr="003A19A2" w:rsidRDefault="00192271"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5A208C5B" w14:textId="77777777" w:rsidR="00192271" w:rsidRPr="003A19A2" w:rsidRDefault="00192271" w:rsidP="00192271">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4678" w:type="dxa"/>
            <w:shd w:val="clear" w:color="auto" w:fill="auto"/>
          </w:tcPr>
          <w:p w14:paraId="264D77B4" w14:textId="0FE5C3C2" w:rsidR="00192271" w:rsidRPr="003A19A2" w:rsidRDefault="002E3040" w:rsidP="00192271">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192271" w:rsidRPr="003A19A2">
              <w:rPr>
                <w:rFonts w:cs="Open Sans"/>
                <w:color w:val="auto"/>
                <w:sz w:val="18"/>
                <w:szCs w:val="18"/>
              </w:rPr>
              <w:t>  </w:t>
            </w:r>
          </w:p>
          <w:p w14:paraId="04F5E95E" w14:textId="77777777" w:rsidR="00192271" w:rsidRPr="003A19A2" w:rsidRDefault="00192271" w:rsidP="00277C48">
            <w:pPr>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inheritance and polymorphism</w:t>
            </w:r>
          </w:p>
          <w:p w14:paraId="69067EBB" w14:textId="77777777" w:rsidR="00192271" w:rsidRPr="003A19A2" w:rsidRDefault="00192271" w:rsidP="00277C48">
            <w:pPr>
              <w:numPr>
                <w:ilvl w:val="0"/>
                <w:numId w:val="20"/>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definition, function, characteristics, operation, benefit and drawbacks, as well as why OOP is needed</w:t>
            </w:r>
          </w:p>
          <w:p w14:paraId="3938C5FE" w14:textId="77777777" w:rsidR="00192271" w:rsidRPr="003A19A2" w:rsidRDefault="00192271" w:rsidP="007000CF">
            <w:pPr>
              <w:spacing w:after="0"/>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521076FE" w14:textId="6EC6AC41" w:rsidR="00192271" w:rsidRPr="003A19A2" w:rsidRDefault="002E3040" w:rsidP="00192271">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192271" w:rsidRPr="003A19A2">
              <w:rPr>
                <w:rFonts w:cs="Open Sans"/>
                <w:color w:val="auto"/>
                <w:sz w:val="18"/>
                <w:szCs w:val="18"/>
              </w:rPr>
              <w:t> </w:t>
            </w:r>
          </w:p>
          <w:p w14:paraId="5CB1C052" w14:textId="77777777" w:rsidR="00192271" w:rsidRPr="003A19A2" w:rsidRDefault="00192271" w:rsidP="00277C48">
            <w:pPr>
              <w:numPr>
                <w:ilvl w:val="0"/>
                <w:numId w:val="21"/>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Students complete questions on </w:t>
            </w:r>
            <w:proofErr w:type="spellStart"/>
            <w:r w:rsidRPr="003A19A2">
              <w:rPr>
                <w:rFonts w:cs="Open Sans"/>
                <w:color w:val="auto"/>
                <w:sz w:val="18"/>
                <w:szCs w:val="18"/>
              </w:rPr>
              <w:t>AdaCS</w:t>
            </w:r>
            <w:proofErr w:type="spellEnd"/>
          </w:p>
          <w:p w14:paraId="2DB55334" w14:textId="77777777" w:rsidR="00192271" w:rsidRPr="003A19A2" w:rsidRDefault="00192271" w:rsidP="00192271">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2268" w:type="dxa"/>
            <w:shd w:val="clear" w:color="auto" w:fill="auto"/>
          </w:tcPr>
          <w:p w14:paraId="2A2BDFA9" w14:textId="12FF2F0C" w:rsidR="00192271" w:rsidRPr="003A19A2" w:rsidRDefault="002D2D1D" w:rsidP="00192271">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192271" w:rsidRPr="003A19A2">
              <w:rPr>
                <w:rFonts w:cs="Open Sans"/>
                <w:color w:val="000000" w:themeColor="text1"/>
                <w:sz w:val="18"/>
                <w:szCs w:val="18"/>
              </w:rPr>
              <w:t xml:space="preserve">pp. 72-73 </w:t>
            </w:r>
            <w:r w:rsidR="00192271" w:rsidRPr="003A19A2">
              <w:rPr>
                <w:rFonts w:eastAsia="Open Sans" w:cs="Open Sans"/>
                <w:color w:val="000000" w:themeColor="text1"/>
                <w:sz w:val="18"/>
                <w:szCs w:val="18"/>
              </w:rPr>
              <w:t xml:space="preserve"> </w:t>
            </w:r>
          </w:p>
          <w:p w14:paraId="70301003" w14:textId="77777777" w:rsidR="00192271" w:rsidRPr="003A19A2" w:rsidRDefault="00192271" w:rsidP="00192271">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6DC4DAFF" w14:textId="77777777" w:rsidR="00192271" w:rsidRDefault="00192271" w:rsidP="00192271">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roofErr w:type="spellStart"/>
            <w:r w:rsidRPr="003A19A2">
              <w:rPr>
                <w:rFonts w:eastAsia="Open Sans" w:cs="Open Sans"/>
                <w:color w:val="000000" w:themeColor="text1"/>
                <w:sz w:val="18"/>
                <w:szCs w:val="18"/>
              </w:rPr>
              <w:t>AdaCS</w:t>
            </w:r>
            <w:proofErr w:type="spellEnd"/>
            <w:r w:rsidRPr="003A19A2">
              <w:rPr>
                <w:rFonts w:eastAsia="Open Sans" w:cs="Open Sans"/>
                <w:color w:val="000000" w:themeColor="text1"/>
                <w:sz w:val="18"/>
                <w:szCs w:val="18"/>
              </w:rPr>
              <w:t xml:space="preserve"> notes and questions:</w:t>
            </w:r>
          </w:p>
          <w:p w14:paraId="7CCF7D9C" w14:textId="77777777" w:rsidR="00270C71" w:rsidRPr="003A19A2" w:rsidRDefault="00270C71" w:rsidP="00192271">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341255A9" w14:textId="77777777" w:rsidR="00192271" w:rsidRPr="00B94107" w:rsidRDefault="00192271" w:rsidP="00192271">
            <w:pPr>
              <w:spacing w:before="40" w:after="40"/>
              <w:cnfStyle w:val="000000100000" w:firstRow="0" w:lastRow="0" w:firstColumn="0" w:lastColumn="0" w:oddVBand="0" w:evenVBand="0" w:oddHBand="1" w:evenHBand="0" w:firstRowFirstColumn="0" w:firstRowLastColumn="0" w:lastRowFirstColumn="0" w:lastRowLastColumn="0"/>
              <w:rPr>
                <w:rStyle w:val="Hyperlink"/>
                <w:sz w:val="18"/>
                <w:szCs w:val="18"/>
              </w:rPr>
            </w:pPr>
            <w:hyperlink r:id="rId46" w:history="1">
              <w:r w:rsidRPr="00B94107">
                <w:rPr>
                  <w:rStyle w:val="Hyperlink"/>
                  <w:color w:val="000000" w:themeColor="text1"/>
                  <w:sz w:val="18"/>
                  <w:szCs w:val="18"/>
                </w:rPr>
                <w:t>https://adacomputerscience.org/topics/object_oriented_programming</w:t>
              </w:r>
            </w:hyperlink>
          </w:p>
          <w:p w14:paraId="3E6CF2F6" w14:textId="77777777" w:rsidR="00192271" w:rsidRPr="003A19A2" w:rsidRDefault="00192271" w:rsidP="00192271">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p>
          <w:p w14:paraId="74B1948A" w14:textId="77777777" w:rsidR="00192271" w:rsidRDefault="00192271" w:rsidP="00192271">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lang w:val="fr-FR"/>
              </w:rPr>
            </w:pPr>
            <w:r w:rsidRPr="00630EDE">
              <w:rPr>
                <w:rFonts w:eastAsia="Open Sans" w:cs="Open Sans"/>
                <w:color w:val="000000" w:themeColor="text1"/>
                <w:sz w:val="18"/>
                <w:szCs w:val="18"/>
                <w:lang w:val="fr-FR"/>
              </w:rPr>
              <w:t xml:space="preserve">Computer Science </w:t>
            </w:r>
            <w:proofErr w:type="spellStart"/>
            <w:r w:rsidRPr="00630EDE">
              <w:rPr>
                <w:rFonts w:eastAsia="Open Sans" w:cs="Open Sans"/>
                <w:color w:val="000000" w:themeColor="text1"/>
                <w:sz w:val="18"/>
                <w:szCs w:val="18"/>
                <w:lang w:val="fr-FR"/>
              </w:rPr>
              <w:t>Lessons</w:t>
            </w:r>
            <w:proofErr w:type="spellEnd"/>
            <w:r w:rsidRPr="00630EDE">
              <w:rPr>
                <w:rFonts w:eastAsia="Open Sans" w:cs="Open Sans"/>
                <w:color w:val="000000" w:themeColor="text1"/>
                <w:sz w:val="18"/>
                <w:szCs w:val="18"/>
                <w:lang w:val="fr-FR"/>
              </w:rPr>
              <w:t xml:space="preserve"> </w:t>
            </w:r>
            <w:proofErr w:type="spellStart"/>
            <w:r w:rsidRPr="00630EDE">
              <w:rPr>
                <w:rFonts w:eastAsia="Open Sans" w:cs="Open Sans"/>
                <w:color w:val="000000" w:themeColor="text1"/>
                <w:sz w:val="18"/>
                <w:szCs w:val="18"/>
                <w:lang w:val="fr-FR"/>
              </w:rPr>
              <w:t>video</w:t>
            </w:r>
            <w:proofErr w:type="spellEnd"/>
            <w:r w:rsidRPr="00630EDE">
              <w:rPr>
                <w:rFonts w:eastAsia="Open Sans" w:cs="Open Sans"/>
                <w:color w:val="000000" w:themeColor="text1"/>
                <w:sz w:val="18"/>
                <w:szCs w:val="18"/>
                <w:lang w:val="fr-FR"/>
              </w:rPr>
              <w:t>:</w:t>
            </w:r>
          </w:p>
          <w:p w14:paraId="501F1961" w14:textId="77777777" w:rsidR="00270C71" w:rsidRPr="00630EDE" w:rsidRDefault="00270C71" w:rsidP="00192271">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lang w:val="fr-FR"/>
              </w:rPr>
            </w:pPr>
          </w:p>
          <w:p w14:paraId="5B9C75C8" w14:textId="77777777" w:rsidR="00192271" w:rsidRPr="00147275" w:rsidRDefault="00192271" w:rsidP="00192271">
            <w:pPr>
              <w:spacing w:before="40" w:after="40"/>
              <w:cnfStyle w:val="000000100000" w:firstRow="0" w:lastRow="0" w:firstColumn="0" w:lastColumn="0" w:oddVBand="0" w:evenVBand="0" w:oddHBand="1" w:evenHBand="0" w:firstRowFirstColumn="0" w:firstRowLastColumn="0" w:lastRowFirstColumn="0" w:lastRowLastColumn="0"/>
              <w:rPr>
                <w:rStyle w:val="Hyperlink"/>
                <w:sz w:val="18"/>
                <w:szCs w:val="18"/>
                <w:lang w:val="fr-FR"/>
              </w:rPr>
            </w:pPr>
            <w:hyperlink r:id="rId47" w:history="1">
              <w:r w:rsidRPr="00147275">
                <w:rPr>
                  <w:rStyle w:val="Hyperlink"/>
                  <w:color w:val="000000" w:themeColor="text1"/>
                  <w:sz w:val="18"/>
                  <w:szCs w:val="18"/>
                  <w:lang w:val="fr-FR"/>
                </w:rPr>
                <w:t>https://www.youtube.com/watch?v=m_MQYyJpIjg</w:t>
              </w:r>
            </w:hyperlink>
          </w:p>
          <w:p w14:paraId="1C5F590B" w14:textId="77777777" w:rsidR="00192271" w:rsidRPr="00630EDE" w:rsidRDefault="00192271" w:rsidP="00192271">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lang w:val="fr-FR"/>
              </w:rPr>
            </w:pPr>
          </w:p>
          <w:p w14:paraId="2045CB0F" w14:textId="77777777" w:rsidR="00192271" w:rsidRPr="00630EDE" w:rsidRDefault="00192271" w:rsidP="00192271">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fr-FR"/>
              </w:rPr>
            </w:pPr>
          </w:p>
        </w:tc>
        <w:tc>
          <w:tcPr>
            <w:tcW w:w="1984" w:type="dxa"/>
            <w:shd w:val="clear" w:color="auto" w:fill="auto"/>
          </w:tcPr>
          <w:p w14:paraId="1CA9795C" w14:textId="43D01D32"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Analysis</w:t>
            </w:r>
          </w:p>
          <w:p w14:paraId="789D4FB4" w14:textId="2F30434B"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Critical thinking</w:t>
            </w:r>
          </w:p>
          <w:p w14:paraId="370AFE33" w14:textId="38FA619B"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Problem solving</w:t>
            </w:r>
          </w:p>
          <w:p w14:paraId="6FCADA8A" w14:textId="23FBD661"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Interpretation</w:t>
            </w:r>
          </w:p>
        </w:tc>
        <w:tc>
          <w:tcPr>
            <w:tcW w:w="1985" w:type="dxa"/>
            <w:shd w:val="clear" w:color="auto" w:fill="auto"/>
          </w:tcPr>
          <w:p w14:paraId="3F4D59E7" w14:textId="036071EE"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Analysis</w:t>
            </w:r>
          </w:p>
          <w:p w14:paraId="4A87256E" w14:textId="16884D16"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Communication</w:t>
            </w:r>
          </w:p>
          <w:p w14:paraId="032ECC35" w14:textId="2BEEA35D"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Interpretation</w:t>
            </w:r>
          </w:p>
          <w:p w14:paraId="420724B3" w14:textId="55A78A0A"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Productivity</w:t>
            </w:r>
          </w:p>
        </w:tc>
      </w:tr>
    </w:tbl>
    <w:p w14:paraId="5378114D" w14:textId="77777777" w:rsidR="00C71471" w:rsidRPr="00630EDE" w:rsidRDefault="00C71471" w:rsidP="002C7ACB">
      <w:pPr>
        <w:rPr>
          <w:rStyle w:val="Strong"/>
          <w:b w:val="0"/>
          <w:bCs w:val="0"/>
          <w:lang w:val="fr-FR"/>
        </w:rPr>
      </w:pPr>
    </w:p>
    <w:p w14:paraId="70721760" w14:textId="77777777" w:rsidR="00C71471" w:rsidRPr="00630EDE" w:rsidRDefault="00C71471" w:rsidP="002C7ACB">
      <w:pPr>
        <w:rPr>
          <w:rStyle w:val="Strong"/>
          <w:rFonts w:ascii="Plus Jakarta Sans" w:hAnsi="Plus Jakarta Sans"/>
          <w:sz w:val="36"/>
          <w:szCs w:val="26"/>
          <w:lang w:val="fr-FR"/>
        </w:rPr>
      </w:pPr>
      <w:r w:rsidRPr="00630EDE">
        <w:rPr>
          <w:rStyle w:val="Strong"/>
          <w:b w:val="0"/>
          <w:bCs w:val="0"/>
          <w:lang w:val="fr-FR"/>
        </w:rPr>
        <w:br w:type="page"/>
      </w:r>
    </w:p>
    <w:tbl>
      <w:tblPr>
        <w:tblStyle w:val="GridTable6ColourfulAccent1"/>
        <w:tblW w:w="15163" w:type="dxa"/>
        <w:tblLayout w:type="fixed"/>
        <w:tblLook w:val="04A0" w:firstRow="1" w:lastRow="0" w:firstColumn="1" w:lastColumn="0" w:noHBand="0" w:noVBand="1"/>
      </w:tblPr>
      <w:tblGrid>
        <w:gridCol w:w="1555"/>
        <w:gridCol w:w="2693"/>
        <w:gridCol w:w="4678"/>
        <w:gridCol w:w="2268"/>
        <w:gridCol w:w="1984"/>
        <w:gridCol w:w="1985"/>
      </w:tblGrid>
      <w:tr w:rsidR="002C7ACB" w:rsidRPr="003A19A2" w14:paraId="17F4FAA3" w14:textId="77777777" w:rsidTr="004F56DA">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2F804D1F" w14:textId="77777777" w:rsidR="002C7ACB" w:rsidRPr="00176958" w:rsidRDefault="002C7ACB" w:rsidP="0008761B">
            <w:pPr>
              <w:pStyle w:val="TableHeading"/>
              <w:jc w:val="center"/>
              <w:rPr>
                <w:b/>
                <w:bCs/>
                <w:noProof w:val="0"/>
                <w:color w:val="FFFFFF" w:themeColor="background1"/>
                <w:sz w:val="20"/>
                <w:szCs w:val="24"/>
                <w:lang w:val="en-GB"/>
              </w:rPr>
            </w:pPr>
            <w:r w:rsidRPr="00176958">
              <w:rPr>
                <w:b/>
                <w:bCs/>
                <w:noProof w:val="0"/>
                <w:color w:val="FFFFFF" w:themeColor="background1"/>
                <w:sz w:val="20"/>
                <w:szCs w:val="24"/>
                <w:lang w:val="en-GB"/>
              </w:rPr>
              <w:t>Topic</w:t>
            </w:r>
            <w:r w:rsidRPr="00176958">
              <w:rPr>
                <w:b/>
                <w:bCs/>
                <w:noProof w:val="0"/>
                <w:color w:val="FFFFFF" w:themeColor="background1"/>
                <w:sz w:val="20"/>
                <w:szCs w:val="24"/>
                <w:lang w:val="en-GB"/>
              </w:rPr>
              <w:br/>
              <w:t>Sub topic</w:t>
            </w:r>
            <w:r w:rsidRPr="00176958">
              <w:rPr>
                <w:b/>
                <w:bCs/>
                <w:noProof w:val="0"/>
                <w:color w:val="FFFFFF" w:themeColor="background1"/>
                <w:sz w:val="20"/>
                <w:szCs w:val="24"/>
                <w:lang w:val="en-GB"/>
              </w:rPr>
              <w:br/>
              <w:t>Lesson title</w:t>
            </w:r>
          </w:p>
        </w:tc>
        <w:tc>
          <w:tcPr>
            <w:tcW w:w="2693" w:type="dxa"/>
            <w:shd w:val="clear" w:color="auto" w:fill="341583" w:themeFill="accent2" w:themeFillShade="80"/>
            <w:vAlign w:val="center"/>
          </w:tcPr>
          <w:p w14:paraId="681B6AD6" w14:textId="77777777" w:rsidR="002C7ACB" w:rsidRPr="00176958"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176958">
              <w:rPr>
                <w:b/>
                <w:bCs/>
                <w:noProof w:val="0"/>
                <w:color w:val="FFFFFF" w:themeColor="background1"/>
                <w:sz w:val="20"/>
                <w:szCs w:val="24"/>
                <w:lang w:val="en-GB"/>
              </w:rPr>
              <w:t>Specification reference</w:t>
            </w:r>
          </w:p>
        </w:tc>
        <w:tc>
          <w:tcPr>
            <w:tcW w:w="4678" w:type="dxa"/>
            <w:shd w:val="clear" w:color="auto" w:fill="341583" w:themeFill="accent2" w:themeFillShade="80"/>
            <w:vAlign w:val="center"/>
          </w:tcPr>
          <w:p w14:paraId="7EDE8601" w14:textId="5F30AEC7" w:rsidR="002C7ACB" w:rsidRPr="00176958"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176958">
              <w:rPr>
                <w:b/>
                <w:bCs/>
                <w:noProof w:val="0"/>
                <w:color w:val="FFFFFF" w:themeColor="background1"/>
                <w:sz w:val="20"/>
                <w:szCs w:val="24"/>
                <w:lang w:val="en-GB"/>
              </w:rPr>
              <w:t xml:space="preserve">Suggested </w:t>
            </w:r>
            <w:r w:rsidR="005D70E5" w:rsidRPr="00176958">
              <w:rPr>
                <w:b/>
                <w:bCs/>
                <w:noProof w:val="0"/>
                <w:color w:val="FFFFFF" w:themeColor="background1"/>
                <w:sz w:val="20"/>
                <w:szCs w:val="24"/>
                <w:lang w:val="en-GB"/>
              </w:rPr>
              <w:t>activities</w:t>
            </w:r>
          </w:p>
        </w:tc>
        <w:tc>
          <w:tcPr>
            <w:tcW w:w="2268" w:type="dxa"/>
            <w:shd w:val="clear" w:color="auto" w:fill="341583" w:themeFill="accent2" w:themeFillShade="80"/>
            <w:vAlign w:val="center"/>
          </w:tcPr>
          <w:p w14:paraId="39C7D4A4" w14:textId="77777777" w:rsidR="002C7ACB" w:rsidRPr="00176958"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176958">
              <w:rPr>
                <w:b/>
                <w:bCs/>
                <w:noProof w:val="0"/>
                <w:color w:val="FFFFFF" w:themeColor="background1"/>
                <w:sz w:val="20"/>
                <w:szCs w:val="24"/>
                <w:lang w:val="en-GB"/>
              </w:rPr>
              <w:t>Suggested resources</w:t>
            </w:r>
          </w:p>
        </w:tc>
        <w:tc>
          <w:tcPr>
            <w:tcW w:w="1984" w:type="dxa"/>
            <w:shd w:val="clear" w:color="auto" w:fill="341583" w:themeFill="accent2" w:themeFillShade="80"/>
            <w:vAlign w:val="center"/>
          </w:tcPr>
          <w:p w14:paraId="42357038" w14:textId="77777777" w:rsidR="002C7ACB" w:rsidRPr="00176958" w:rsidRDefault="002C7ACB" w:rsidP="0008761B">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176958">
              <w:rPr>
                <w:b/>
                <w:bCs/>
                <w:noProof w:val="0"/>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171EE99D" w14:textId="77777777" w:rsidR="002C7ACB" w:rsidRPr="00176958" w:rsidRDefault="002C7ACB" w:rsidP="0008761B">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176958">
              <w:rPr>
                <w:b/>
                <w:bCs/>
                <w:noProof w:val="0"/>
                <w:color w:val="FFFFFF" w:themeColor="background1"/>
                <w:sz w:val="20"/>
                <w:szCs w:val="24"/>
                <w:lang w:val="en-GB"/>
              </w:rPr>
              <w:t>Which skills could be acquired through teaching and delivery in this lesson?</w:t>
            </w:r>
          </w:p>
        </w:tc>
      </w:tr>
      <w:tr w:rsidR="002C7ACB" w:rsidRPr="003A19A2" w14:paraId="2F6A7E27"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2C400772" w14:textId="60CFC1DF" w:rsidR="002C7ACB" w:rsidRPr="003A19A2" w:rsidRDefault="002C7ACB">
            <w:pPr>
              <w:pStyle w:val="TableHeading"/>
              <w:rPr>
                <w:noProof w:val="0"/>
                <w:color w:val="FFFFFF" w:themeColor="background1"/>
                <w:lang w:val="en-GB"/>
              </w:rPr>
            </w:pPr>
            <w:r w:rsidRPr="003A19A2">
              <w:rPr>
                <w:b/>
                <w:bCs/>
                <w:noProof w:val="0"/>
                <w:color w:val="000000" w:themeColor="text1"/>
                <w:lang w:val="en-GB"/>
              </w:rPr>
              <w:t xml:space="preserve">Week </w:t>
            </w:r>
            <w:r w:rsidR="0015541B" w:rsidRPr="003A19A2">
              <w:rPr>
                <w:b/>
                <w:bCs/>
                <w:noProof w:val="0"/>
                <w:color w:val="000000" w:themeColor="text1"/>
                <w:lang w:val="en-GB"/>
              </w:rPr>
              <w:t>1</w:t>
            </w:r>
            <w:r w:rsidR="00EA0889" w:rsidRPr="003A19A2">
              <w:rPr>
                <w:b/>
                <w:bCs/>
                <w:noProof w:val="0"/>
                <w:color w:val="000000" w:themeColor="text1"/>
                <w:lang w:val="en-GB"/>
              </w:rPr>
              <w:t>2</w:t>
            </w:r>
            <w:r w:rsidRPr="003A19A2">
              <w:rPr>
                <w:b/>
                <w:bCs/>
                <w:noProof w:val="0"/>
                <w:color w:val="000000" w:themeColor="text1"/>
                <w:lang w:val="en-GB"/>
              </w:rPr>
              <w:br/>
              <w:t>Lesson 1</w:t>
            </w:r>
          </w:p>
        </w:tc>
      </w:tr>
      <w:tr w:rsidR="002B3CC5" w:rsidRPr="003A19A2" w14:paraId="505BCDA1" w14:textId="77777777" w:rsidTr="02576881">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0B2F24E1" w14:textId="77777777" w:rsidR="002B3CC5" w:rsidRPr="003A19A2" w:rsidRDefault="002B3CC5" w:rsidP="002B3CC5">
            <w:pPr>
              <w:autoSpaceDE w:val="0"/>
              <w:autoSpaceDN w:val="0"/>
              <w:adjustRightInd w:val="0"/>
              <w:spacing w:before="40" w:after="40" w:line="200" w:lineRule="atLeast"/>
              <w:rPr>
                <w:b w:val="0"/>
                <w:bCs w:val="0"/>
                <w:color w:val="000000"/>
                <w:sz w:val="18"/>
                <w:szCs w:val="18"/>
              </w:rPr>
            </w:pPr>
            <w:r w:rsidRPr="003A19A2">
              <w:rPr>
                <w:color w:val="000000"/>
                <w:sz w:val="18"/>
                <w:szCs w:val="18"/>
              </w:rPr>
              <w:t>Topic 13.1.1: Object-oriented programming</w:t>
            </w:r>
          </w:p>
          <w:p w14:paraId="2AA684AF" w14:textId="77777777" w:rsidR="002B3CC5" w:rsidRPr="007000CF" w:rsidRDefault="002B3CC5" w:rsidP="00277C48">
            <w:pPr>
              <w:pStyle w:val="ListParagraph"/>
              <w:numPr>
                <w:ilvl w:val="0"/>
                <w:numId w:val="27"/>
              </w:numPr>
              <w:autoSpaceDE w:val="0"/>
              <w:autoSpaceDN w:val="0"/>
              <w:adjustRightInd w:val="0"/>
              <w:spacing w:before="40" w:after="40" w:line="200" w:lineRule="atLeast"/>
              <w:ind w:left="22"/>
              <w:rPr>
                <w:rFonts w:asciiTheme="minorHAnsi" w:eastAsia="Open Sans" w:hAnsiTheme="minorHAnsi" w:cs="Open Sans"/>
                <w:b w:val="0"/>
                <w:bCs w:val="0"/>
                <w:sz w:val="18"/>
                <w:szCs w:val="18"/>
              </w:rPr>
            </w:pPr>
            <w:r w:rsidRPr="007000CF">
              <w:rPr>
                <w:rFonts w:asciiTheme="minorHAnsi" w:eastAsia="Open Sans" w:hAnsiTheme="minorHAnsi" w:cs="Open Sans"/>
                <w:b w:val="0"/>
                <w:bCs w:val="0"/>
                <w:sz w:val="18"/>
                <w:szCs w:val="18"/>
              </w:rPr>
              <w:t>c) Unified modelling language (UML) class diagrams</w:t>
            </w:r>
          </w:p>
          <w:p w14:paraId="513D0936" w14:textId="77777777" w:rsidR="002B3CC5" w:rsidRPr="003A19A2" w:rsidRDefault="002B3CC5" w:rsidP="002B3CC5">
            <w:pPr>
              <w:autoSpaceDE w:val="0"/>
              <w:autoSpaceDN w:val="0"/>
              <w:adjustRightInd w:val="0"/>
              <w:spacing w:before="40" w:after="40" w:line="200" w:lineRule="atLeast"/>
              <w:rPr>
                <w:rFonts w:eastAsia="Open Sans" w:cs="Open Sans"/>
                <w:b w:val="0"/>
                <w:bCs w:val="0"/>
                <w:color w:val="000000" w:themeColor="text1"/>
                <w:sz w:val="18"/>
                <w:szCs w:val="18"/>
              </w:rPr>
            </w:pPr>
          </w:p>
          <w:p w14:paraId="2D973C14" w14:textId="1121C952" w:rsidR="002B3CC5" w:rsidRDefault="003C1507" w:rsidP="002B3CC5">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2B3CC5" w:rsidRPr="003A19A2">
              <w:rPr>
                <w:rFonts w:eastAsia="Open Sans" w:cs="Open Sans"/>
                <w:color w:val="000000" w:themeColor="text1"/>
                <w:sz w:val="18"/>
                <w:szCs w:val="18"/>
              </w:rPr>
              <w:t xml:space="preserve"> </w:t>
            </w:r>
          </w:p>
          <w:p w14:paraId="686BFC15" w14:textId="77777777" w:rsidR="00270C71" w:rsidRPr="003A19A2" w:rsidRDefault="00270C71" w:rsidP="002B3CC5">
            <w:pPr>
              <w:autoSpaceDE w:val="0"/>
              <w:autoSpaceDN w:val="0"/>
              <w:adjustRightInd w:val="0"/>
              <w:spacing w:before="40" w:after="40" w:line="200" w:lineRule="atLeast"/>
              <w:rPr>
                <w:rFonts w:eastAsia="Open Sans" w:cs="Open Sans"/>
                <w:b w:val="0"/>
                <w:bCs w:val="0"/>
                <w:color w:val="000000" w:themeColor="text1"/>
                <w:sz w:val="18"/>
                <w:szCs w:val="18"/>
              </w:rPr>
            </w:pPr>
          </w:p>
          <w:p w14:paraId="23765A90" w14:textId="1DE88E7B" w:rsidR="002B3CC5" w:rsidRPr="003A19A2" w:rsidRDefault="002B3CC5" w:rsidP="002B3CC5">
            <w:pPr>
              <w:pStyle w:val="TableText"/>
              <w:rPr>
                <w:rFonts w:asciiTheme="minorHAnsi" w:hAnsiTheme="minorHAnsi"/>
                <w:noProof w:val="0"/>
                <w:sz w:val="18"/>
                <w:szCs w:val="18"/>
                <w:lang w:val="en-GB"/>
              </w:rPr>
            </w:pPr>
            <w:r w:rsidRPr="003A19A2">
              <w:rPr>
                <w:rFonts w:asciiTheme="minorHAnsi" w:eastAsia="Open Sans" w:hAnsiTheme="minorHAnsi" w:cs="Open Sans"/>
                <w:b w:val="0"/>
                <w:bCs w:val="0"/>
                <w:noProof w:val="0"/>
                <w:sz w:val="18"/>
                <w:szCs w:val="18"/>
                <w:lang w:val="en-GB"/>
              </w:rPr>
              <w:t>UML class diagrams</w:t>
            </w:r>
          </w:p>
        </w:tc>
        <w:tc>
          <w:tcPr>
            <w:tcW w:w="2693" w:type="dxa"/>
          </w:tcPr>
          <w:p w14:paraId="7DAEB589" w14:textId="77777777" w:rsidR="002B3CC5" w:rsidRDefault="002B3CC5" w:rsidP="002B3CC5">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7000CF">
              <w:rPr>
                <w:rFonts w:asciiTheme="minorHAnsi" w:hAnsiTheme="minorHAnsi"/>
                <w:b/>
                <w:bCs/>
                <w:sz w:val="18"/>
                <w:szCs w:val="18"/>
              </w:rPr>
              <w:t xml:space="preserve">13.1.1 Object-oriented programming (OOP) paradigm: </w:t>
            </w:r>
          </w:p>
          <w:p w14:paraId="5DBC9D47" w14:textId="77777777" w:rsidR="008E01A7" w:rsidRPr="007000CF" w:rsidRDefault="008E01A7" w:rsidP="002B3CC5">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p>
          <w:p w14:paraId="32773318" w14:textId="77777777" w:rsidR="002B3CC5" w:rsidRPr="007000CF" w:rsidRDefault="002B3CC5" w:rsidP="00277C48">
            <w:pPr>
              <w:pStyle w:val="Default"/>
              <w:numPr>
                <w:ilvl w:val="0"/>
                <w:numId w:val="54"/>
              </w:numP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7000CF">
              <w:rPr>
                <w:rFonts w:asciiTheme="minorHAnsi" w:hAnsiTheme="minorHAnsi"/>
                <w:b/>
                <w:bCs/>
                <w:sz w:val="18"/>
                <w:szCs w:val="18"/>
              </w:rPr>
              <w:t>c) Unified modelling language (UML) class diagrams</w:t>
            </w:r>
          </w:p>
          <w:p w14:paraId="21EFEFF8" w14:textId="77777777" w:rsidR="002B3CC5" w:rsidRPr="003A19A2" w:rsidRDefault="002B3CC5" w:rsidP="002B3CC5">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p>
          <w:p w14:paraId="0CD5C52E" w14:textId="6CFF6204" w:rsidR="002B3CC5" w:rsidRPr="003A19A2" w:rsidRDefault="000130CE"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2B3CC5" w:rsidRPr="003A19A2">
              <w:rPr>
                <w:rFonts w:asciiTheme="minorHAnsi" w:eastAsia="Open Sans" w:hAnsiTheme="minorHAnsi"/>
                <w:color w:val="000000" w:themeColor="text1"/>
                <w:sz w:val="18"/>
                <w:szCs w:val="18"/>
              </w:rPr>
              <w:t xml:space="preserve"> </w:t>
            </w:r>
          </w:p>
          <w:p w14:paraId="1B096A83" w14:textId="77777777" w:rsidR="005872DC" w:rsidRDefault="005872DC" w:rsidP="005872DC">
            <w:pPr>
              <w:pStyle w:val="Default"/>
              <w:ind w:left="60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p>
          <w:p w14:paraId="7FFA1F25" w14:textId="264AB4DE" w:rsidR="002B3CC5" w:rsidRPr="003A19A2" w:rsidRDefault="002B3CC5"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3989B971" w14:textId="77777777" w:rsidR="002B3CC5" w:rsidRPr="003A19A2" w:rsidRDefault="002B3CC5"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739BE636" w14:textId="77777777" w:rsidR="002B3CC5" w:rsidRPr="003A19A2" w:rsidRDefault="002B3CC5"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3EDB8E5E" w14:textId="77777777" w:rsidR="002B3CC5" w:rsidRPr="003A19A2" w:rsidRDefault="002B3CC5"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07F18398" w14:textId="77777777" w:rsidR="002B3CC5" w:rsidRPr="003A19A2" w:rsidRDefault="002B3CC5"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575210B8" w14:textId="77777777" w:rsidR="002B3CC5" w:rsidRPr="003A19A2" w:rsidRDefault="002B3CC5"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02584D05" w14:textId="77777777" w:rsidR="002B3CC5" w:rsidRPr="003A19A2" w:rsidRDefault="002B3CC5"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108F7B0E" w14:textId="77777777" w:rsidR="002B3CC5" w:rsidRPr="003A19A2" w:rsidRDefault="002B3CC5" w:rsidP="002B3CC5">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p>
          <w:p w14:paraId="6B709171" w14:textId="21DE5FC6" w:rsidR="002B3CC5" w:rsidRDefault="003C1507" w:rsidP="002B3CC5">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6D35FD" w:themeColor="accent1" w:themeShade="BF"/>
                <w:sz w:val="18"/>
                <w:szCs w:val="18"/>
              </w:rPr>
            </w:pPr>
            <w:r w:rsidRPr="003C1507">
              <w:rPr>
                <w:rFonts w:asciiTheme="minorHAnsi" w:eastAsia="Open Sans" w:hAnsiTheme="minorHAnsi"/>
                <w:color w:val="6D35FD" w:themeColor="accent1" w:themeShade="BF"/>
                <w:sz w:val="18"/>
                <w:szCs w:val="18"/>
              </w:rPr>
              <w:t>Students will be able to:</w:t>
            </w:r>
          </w:p>
          <w:p w14:paraId="17ED2855" w14:textId="77777777" w:rsidR="00176958" w:rsidRPr="003A19A2" w:rsidRDefault="00176958" w:rsidP="002B3CC5">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p>
          <w:p w14:paraId="58888639" w14:textId="77777777" w:rsidR="002B3CC5" w:rsidRPr="003A19A2" w:rsidRDefault="002B3CC5"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Interpret and complete UML diagrams</w:t>
            </w:r>
          </w:p>
          <w:p w14:paraId="0E7D093A" w14:textId="77777777" w:rsidR="002B3CC5" w:rsidRPr="003A19A2" w:rsidRDefault="002B3CC5" w:rsidP="002B3CC5">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4678" w:type="dxa"/>
          </w:tcPr>
          <w:p w14:paraId="08922163" w14:textId="492F2953" w:rsidR="002B3CC5" w:rsidRPr="003A19A2" w:rsidRDefault="002E3040" w:rsidP="002B3CC5">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2B3CC5" w:rsidRPr="003A19A2">
              <w:rPr>
                <w:rFonts w:cs="Open Sans"/>
                <w:color w:val="auto"/>
                <w:sz w:val="18"/>
                <w:szCs w:val="18"/>
              </w:rPr>
              <w:t>  </w:t>
            </w:r>
          </w:p>
          <w:p w14:paraId="69177CEC" w14:textId="77777777" w:rsidR="002B3CC5" w:rsidRPr="003A19A2" w:rsidRDefault="002B3CC5" w:rsidP="00277C48">
            <w:pPr>
              <w:numPr>
                <w:ilvl w:val="0"/>
                <w:numId w:val="18"/>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UML class diagrams </w:t>
            </w:r>
          </w:p>
          <w:p w14:paraId="45205F26" w14:textId="77777777" w:rsidR="002B3CC5" w:rsidRPr="003A19A2" w:rsidRDefault="002B3CC5" w:rsidP="00277C48">
            <w:pPr>
              <w:numPr>
                <w:ilvl w:val="0"/>
                <w:numId w:val="19"/>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Option to explore a tool like draw.io or Visio for drawing UML class diagrams </w:t>
            </w:r>
          </w:p>
          <w:p w14:paraId="05EF007C" w14:textId="77777777" w:rsidR="002B3CC5" w:rsidRPr="003A19A2" w:rsidRDefault="002B3CC5" w:rsidP="00277C48">
            <w:pPr>
              <w:numPr>
                <w:ilvl w:val="0"/>
                <w:numId w:val="19"/>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Teacher demonstrates exemplar diagram on p76</w:t>
            </w:r>
          </w:p>
          <w:p w14:paraId="3CF25A0E" w14:textId="77777777" w:rsidR="002B3CC5" w:rsidRPr="003A19A2" w:rsidRDefault="002B3CC5" w:rsidP="00277C48">
            <w:pPr>
              <w:numPr>
                <w:ilvl w:val="0"/>
                <w:numId w:val="20"/>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definition, function, characteristics, operation, benefit and drawbacks, as well as why UML is needed</w:t>
            </w:r>
          </w:p>
          <w:p w14:paraId="3875B017" w14:textId="77777777" w:rsidR="002B3CC5" w:rsidRPr="003A19A2" w:rsidRDefault="002B3CC5" w:rsidP="00277C48">
            <w:pPr>
              <w:numPr>
                <w:ilvl w:val="0"/>
                <w:numId w:val="20"/>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Start activity 2 on p77</w:t>
            </w:r>
          </w:p>
          <w:p w14:paraId="15F13681" w14:textId="77777777" w:rsidR="002B3CC5" w:rsidRPr="003A19A2" w:rsidRDefault="002B3CC5" w:rsidP="005872DC">
            <w:pPr>
              <w:spacing w:after="0"/>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61C4A5AA" w14:textId="4C31075C" w:rsidR="002B3CC5" w:rsidRPr="003A19A2" w:rsidRDefault="002E3040" w:rsidP="002B3CC5">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2B3CC5" w:rsidRPr="003A19A2">
              <w:rPr>
                <w:rFonts w:cs="Open Sans"/>
                <w:color w:val="auto"/>
                <w:sz w:val="18"/>
                <w:szCs w:val="18"/>
              </w:rPr>
              <w:t> </w:t>
            </w:r>
          </w:p>
          <w:p w14:paraId="50144A71" w14:textId="77777777" w:rsidR="002B3CC5" w:rsidRPr="003A19A2" w:rsidRDefault="002B3CC5" w:rsidP="00277C48">
            <w:pPr>
              <w:pStyle w:val="ListParagraph"/>
              <w:numPr>
                <w:ilvl w:val="0"/>
                <w:numId w:val="51"/>
              </w:numPr>
              <w:spacing w:line="259"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Open Sans"/>
                <w:b/>
                <w:bCs/>
                <w:sz w:val="18"/>
                <w:szCs w:val="18"/>
              </w:rPr>
            </w:pPr>
            <w:r w:rsidRPr="003A19A2">
              <w:rPr>
                <w:rFonts w:asciiTheme="minorHAnsi" w:hAnsiTheme="minorHAnsi" w:cs="Open Sans"/>
                <w:color w:val="auto"/>
                <w:sz w:val="18"/>
                <w:szCs w:val="18"/>
              </w:rPr>
              <w:t>Students </w:t>
            </w:r>
            <w:r w:rsidRPr="003A19A2">
              <w:rPr>
                <w:rFonts w:asciiTheme="minorHAnsi" w:hAnsiTheme="minorHAnsi" w:cs="Open Sans"/>
                <w:sz w:val="18"/>
                <w:szCs w:val="18"/>
              </w:rPr>
              <w:t>use Formulator Tarsia to make a matching activity with key terms / symbols and then swap with each other.</w:t>
            </w:r>
          </w:p>
          <w:p w14:paraId="6DD7B169" w14:textId="77777777" w:rsidR="002B3CC5" w:rsidRPr="003A19A2" w:rsidRDefault="002B3CC5" w:rsidP="002B3CC5">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3578A92B" w14:textId="7AF1C407" w:rsidR="002B3CC5" w:rsidRPr="003A19A2" w:rsidRDefault="002D2D1D" w:rsidP="002B3CC5">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2B3CC5" w:rsidRPr="003A19A2">
              <w:rPr>
                <w:rFonts w:cs="Open Sans"/>
                <w:color w:val="000000" w:themeColor="text1"/>
                <w:sz w:val="18"/>
                <w:szCs w:val="18"/>
              </w:rPr>
              <w:t xml:space="preserve">pp. 74-77 </w:t>
            </w:r>
            <w:r w:rsidR="002B3CC5" w:rsidRPr="003A19A2">
              <w:rPr>
                <w:rFonts w:eastAsia="Open Sans" w:cs="Open Sans"/>
                <w:color w:val="000000" w:themeColor="text1"/>
                <w:sz w:val="18"/>
                <w:szCs w:val="18"/>
              </w:rPr>
              <w:t xml:space="preserve"> </w:t>
            </w:r>
          </w:p>
          <w:p w14:paraId="70FEA179" w14:textId="77777777" w:rsidR="002B3CC5" w:rsidRPr="003A19A2" w:rsidRDefault="002B3CC5" w:rsidP="002B3CC5">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p>
          <w:p w14:paraId="73858A67" w14:textId="77777777" w:rsidR="002B3CC5" w:rsidRDefault="002B3CC5" w:rsidP="002B3CC5">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roofErr w:type="spellStart"/>
            <w:r w:rsidRPr="003A19A2">
              <w:rPr>
                <w:rFonts w:eastAsia="Open Sans" w:cs="Open Sans"/>
                <w:color w:val="000000" w:themeColor="text1"/>
                <w:sz w:val="18"/>
                <w:szCs w:val="18"/>
              </w:rPr>
              <w:t>AdaCS</w:t>
            </w:r>
            <w:proofErr w:type="spellEnd"/>
            <w:r w:rsidRPr="003A19A2">
              <w:rPr>
                <w:rFonts w:eastAsia="Open Sans" w:cs="Open Sans"/>
                <w:color w:val="000000" w:themeColor="text1"/>
                <w:sz w:val="18"/>
                <w:szCs w:val="18"/>
              </w:rPr>
              <w:t xml:space="preserve"> notes and questions:</w:t>
            </w:r>
          </w:p>
          <w:p w14:paraId="09244DFC" w14:textId="77777777" w:rsidR="00270C71" w:rsidRPr="003A19A2" w:rsidRDefault="00270C71" w:rsidP="002B3CC5">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p>
          <w:p w14:paraId="651B7D8A" w14:textId="77777777" w:rsidR="002B3CC5" w:rsidRPr="00B94107" w:rsidRDefault="002B3CC5" w:rsidP="002B3CC5">
            <w:pPr>
              <w:spacing w:before="40" w:after="40"/>
              <w:cnfStyle w:val="000000000000" w:firstRow="0" w:lastRow="0" w:firstColumn="0" w:lastColumn="0" w:oddVBand="0" w:evenVBand="0" w:oddHBand="0" w:evenHBand="0" w:firstRowFirstColumn="0" w:firstRowLastColumn="0" w:lastRowFirstColumn="0" w:lastRowLastColumn="0"/>
              <w:rPr>
                <w:rStyle w:val="Hyperlink"/>
                <w:sz w:val="18"/>
                <w:szCs w:val="18"/>
              </w:rPr>
            </w:pPr>
            <w:hyperlink r:id="rId48" w:history="1">
              <w:r w:rsidRPr="00B94107">
                <w:rPr>
                  <w:rStyle w:val="Hyperlink"/>
                  <w:color w:val="000000" w:themeColor="text1"/>
                  <w:sz w:val="18"/>
                  <w:szCs w:val="18"/>
                </w:rPr>
                <w:t>https://adacomputerscience.org/concepts/oop_class_diagrams?topic=object_oriented_programming</w:t>
              </w:r>
            </w:hyperlink>
          </w:p>
          <w:p w14:paraId="06BE03F5" w14:textId="77777777" w:rsidR="002B3CC5" w:rsidRPr="003A19A2" w:rsidRDefault="002B3CC5" w:rsidP="002B3CC5">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1984" w:type="dxa"/>
          </w:tcPr>
          <w:p w14:paraId="7672AA0A" w14:textId="28BCCD8A"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Analysis</w:t>
            </w:r>
          </w:p>
          <w:p w14:paraId="67A35E2C" w14:textId="06F3B11F"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Critical thinking</w:t>
            </w:r>
          </w:p>
          <w:p w14:paraId="602F5424" w14:textId="38FA619B"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Problem solving</w:t>
            </w:r>
          </w:p>
          <w:p w14:paraId="416754AB" w14:textId="23FBD661" w:rsidR="02576881" w:rsidRPr="00A20589" w:rsidRDefault="02576881" w:rsidP="00A205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Interpretation</w:t>
            </w:r>
          </w:p>
        </w:tc>
        <w:tc>
          <w:tcPr>
            <w:tcW w:w="1985" w:type="dxa"/>
          </w:tcPr>
          <w:p w14:paraId="69E4EF4B" w14:textId="036071EE" w:rsidR="02576881" w:rsidRPr="00A20589" w:rsidRDefault="02576881" w:rsidP="00A2058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Analysis</w:t>
            </w:r>
          </w:p>
          <w:p w14:paraId="7EEA00FF" w14:textId="16884D16" w:rsidR="02576881" w:rsidRPr="00A20589" w:rsidRDefault="02576881" w:rsidP="00A2058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Communication</w:t>
            </w:r>
          </w:p>
          <w:p w14:paraId="57ECE057" w14:textId="2BEEA35D" w:rsidR="02576881" w:rsidRPr="00A20589" w:rsidRDefault="02576881" w:rsidP="00A2058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Interpretation</w:t>
            </w:r>
          </w:p>
          <w:p w14:paraId="11DFD0F5" w14:textId="4A2D334B" w:rsidR="02576881" w:rsidRPr="00A20589" w:rsidRDefault="02576881" w:rsidP="00A2058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Productivity</w:t>
            </w:r>
          </w:p>
          <w:p w14:paraId="73D71A25" w14:textId="0E520044" w:rsidR="02576881" w:rsidRPr="00A20589" w:rsidRDefault="69D79ABC" w:rsidP="00A20589">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Problem solving</w:t>
            </w:r>
          </w:p>
        </w:tc>
      </w:tr>
    </w:tbl>
    <w:p w14:paraId="242BBCD3" w14:textId="77777777" w:rsidR="000520BD" w:rsidRDefault="000520BD">
      <w:r>
        <w:br w:type="page"/>
      </w:r>
    </w:p>
    <w:tbl>
      <w:tblPr>
        <w:tblStyle w:val="GridTable6ColourfulAccent1"/>
        <w:tblW w:w="15163" w:type="dxa"/>
        <w:tblLayout w:type="fixed"/>
        <w:tblLook w:val="04A0" w:firstRow="1" w:lastRow="0" w:firstColumn="1" w:lastColumn="0" w:noHBand="0" w:noVBand="1"/>
      </w:tblPr>
      <w:tblGrid>
        <w:gridCol w:w="1555"/>
        <w:gridCol w:w="2693"/>
        <w:gridCol w:w="4678"/>
        <w:gridCol w:w="2268"/>
        <w:gridCol w:w="1984"/>
        <w:gridCol w:w="1985"/>
      </w:tblGrid>
      <w:tr w:rsidR="002B3CC5" w:rsidRPr="003A19A2" w14:paraId="4783FE81" w14:textId="77777777" w:rsidTr="00327A60">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6CEC7CFE" w14:textId="7ACCF6FA" w:rsidR="002B3CC5" w:rsidRPr="003A19A2" w:rsidRDefault="002B3CC5" w:rsidP="002B3CC5">
            <w:pPr>
              <w:pStyle w:val="TableHeading"/>
              <w:rPr>
                <w:noProof w:val="0"/>
                <w:lang w:val="en-GB"/>
              </w:rPr>
            </w:pPr>
            <w:r w:rsidRPr="003A19A2">
              <w:rPr>
                <w:b/>
                <w:bCs/>
                <w:noProof w:val="0"/>
                <w:color w:val="000000" w:themeColor="text1"/>
                <w:lang w:val="en-GB"/>
              </w:rPr>
              <w:t>Week 12</w:t>
            </w:r>
            <w:r w:rsidRPr="003A19A2">
              <w:rPr>
                <w:b/>
                <w:bCs/>
                <w:noProof w:val="0"/>
                <w:color w:val="000000" w:themeColor="text1"/>
                <w:lang w:val="en-GB"/>
              </w:rPr>
              <w:br/>
              <w:t>Lesson 2</w:t>
            </w:r>
          </w:p>
        </w:tc>
      </w:tr>
      <w:tr w:rsidR="0032077F" w:rsidRPr="003A19A2" w14:paraId="7626B853" w14:textId="77777777" w:rsidTr="00270C71">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5CCBB065" w14:textId="77777777" w:rsidR="0032077F" w:rsidRPr="003A19A2" w:rsidRDefault="0032077F" w:rsidP="0032077F">
            <w:pPr>
              <w:autoSpaceDE w:val="0"/>
              <w:autoSpaceDN w:val="0"/>
              <w:adjustRightInd w:val="0"/>
              <w:spacing w:before="40" w:after="40" w:line="200" w:lineRule="atLeast"/>
              <w:rPr>
                <w:b w:val="0"/>
                <w:bCs w:val="0"/>
                <w:color w:val="000000"/>
                <w:sz w:val="18"/>
                <w:szCs w:val="18"/>
              </w:rPr>
            </w:pPr>
            <w:r w:rsidRPr="003A19A2">
              <w:rPr>
                <w:color w:val="000000"/>
                <w:sz w:val="18"/>
                <w:szCs w:val="18"/>
              </w:rPr>
              <w:t>Topic 13.1.1: Object-oriented programming</w:t>
            </w:r>
          </w:p>
          <w:p w14:paraId="0D3AE87D" w14:textId="71E56FFC" w:rsidR="0032077F" w:rsidRPr="003A19A2" w:rsidRDefault="0032077F" w:rsidP="00277C48">
            <w:pPr>
              <w:pStyle w:val="ListParagraph"/>
              <w:numPr>
                <w:ilvl w:val="0"/>
                <w:numId w:val="55"/>
              </w:numPr>
              <w:autoSpaceDE w:val="0"/>
              <w:autoSpaceDN w:val="0"/>
              <w:adjustRightInd w:val="0"/>
              <w:spacing w:before="40" w:after="40" w:line="200" w:lineRule="atLeast"/>
              <w:ind w:left="306" w:hanging="273"/>
              <w:rPr>
                <w:rFonts w:asciiTheme="minorHAnsi" w:eastAsia="Open Sans" w:hAnsiTheme="minorHAnsi" w:cs="Open Sans"/>
                <w:sz w:val="18"/>
                <w:szCs w:val="18"/>
              </w:rPr>
            </w:pPr>
            <w:r w:rsidRPr="003A19A2">
              <w:rPr>
                <w:rFonts w:asciiTheme="minorHAnsi" w:eastAsia="Open Sans" w:hAnsiTheme="minorHAnsi" w:cs="Open Sans"/>
                <w:sz w:val="18"/>
                <w:szCs w:val="18"/>
              </w:rPr>
              <w:t>Unified modelling language (</w:t>
            </w:r>
            <w:r w:rsidR="005D63A3" w:rsidRPr="003A19A2">
              <w:rPr>
                <w:rFonts w:asciiTheme="minorHAnsi" w:eastAsia="Open Sans" w:hAnsiTheme="minorHAnsi" w:cs="Open Sans"/>
                <w:sz w:val="18"/>
                <w:szCs w:val="18"/>
              </w:rPr>
              <w:t>UML) class</w:t>
            </w:r>
            <w:r w:rsidRPr="003A19A2">
              <w:rPr>
                <w:rFonts w:asciiTheme="minorHAnsi" w:eastAsia="Open Sans" w:hAnsiTheme="minorHAnsi" w:cs="Open Sans"/>
                <w:sz w:val="18"/>
                <w:szCs w:val="18"/>
              </w:rPr>
              <w:t xml:space="preserve"> diagrams</w:t>
            </w:r>
          </w:p>
          <w:p w14:paraId="27F5B610" w14:textId="77777777" w:rsidR="0032077F" w:rsidRPr="003A19A2" w:rsidRDefault="0032077F" w:rsidP="0032077F">
            <w:pPr>
              <w:autoSpaceDE w:val="0"/>
              <w:autoSpaceDN w:val="0"/>
              <w:adjustRightInd w:val="0"/>
              <w:spacing w:before="40" w:after="40" w:line="200" w:lineRule="atLeast"/>
              <w:rPr>
                <w:rFonts w:eastAsia="Open Sans" w:cs="Open Sans"/>
                <w:b w:val="0"/>
                <w:bCs w:val="0"/>
                <w:color w:val="000000" w:themeColor="text1"/>
                <w:sz w:val="18"/>
                <w:szCs w:val="18"/>
              </w:rPr>
            </w:pPr>
          </w:p>
          <w:p w14:paraId="18565590" w14:textId="03124E7C" w:rsidR="0032077F" w:rsidRDefault="003C1507" w:rsidP="0032077F">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32077F" w:rsidRPr="003A19A2">
              <w:rPr>
                <w:rFonts w:eastAsia="Open Sans" w:cs="Open Sans"/>
                <w:color w:val="000000" w:themeColor="text1"/>
                <w:sz w:val="18"/>
                <w:szCs w:val="18"/>
              </w:rPr>
              <w:t xml:space="preserve"> </w:t>
            </w:r>
          </w:p>
          <w:p w14:paraId="23C5199C" w14:textId="77777777" w:rsidR="00176958" w:rsidRPr="003A19A2" w:rsidRDefault="00176958" w:rsidP="0032077F">
            <w:pPr>
              <w:autoSpaceDE w:val="0"/>
              <w:autoSpaceDN w:val="0"/>
              <w:adjustRightInd w:val="0"/>
              <w:spacing w:before="40" w:after="40" w:line="200" w:lineRule="atLeast"/>
              <w:rPr>
                <w:rFonts w:eastAsia="Open Sans" w:cs="Open Sans"/>
                <w:b w:val="0"/>
                <w:bCs w:val="0"/>
                <w:color w:val="000000" w:themeColor="text1"/>
                <w:sz w:val="18"/>
                <w:szCs w:val="18"/>
              </w:rPr>
            </w:pPr>
          </w:p>
          <w:p w14:paraId="2DC779CD" w14:textId="431D2F4F" w:rsidR="0032077F" w:rsidRPr="003A19A2" w:rsidRDefault="0032077F" w:rsidP="0032077F">
            <w:pPr>
              <w:pStyle w:val="TableText"/>
              <w:rPr>
                <w:rFonts w:asciiTheme="minorHAnsi" w:hAnsiTheme="minorHAnsi"/>
                <w:noProof w:val="0"/>
                <w:sz w:val="18"/>
                <w:szCs w:val="18"/>
                <w:lang w:val="en-GB"/>
              </w:rPr>
            </w:pPr>
            <w:r w:rsidRPr="003A19A2">
              <w:rPr>
                <w:rFonts w:asciiTheme="minorHAnsi" w:eastAsia="Open Sans" w:hAnsiTheme="minorHAnsi" w:cs="Open Sans"/>
                <w:b w:val="0"/>
                <w:bCs w:val="0"/>
                <w:noProof w:val="0"/>
                <w:sz w:val="18"/>
                <w:szCs w:val="18"/>
                <w:lang w:val="en-GB"/>
              </w:rPr>
              <w:t>Further practice on UML class diagrams</w:t>
            </w:r>
          </w:p>
        </w:tc>
        <w:tc>
          <w:tcPr>
            <w:tcW w:w="2693" w:type="dxa"/>
            <w:shd w:val="clear" w:color="auto" w:fill="auto"/>
          </w:tcPr>
          <w:p w14:paraId="51ACB3CD" w14:textId="77777777" w:rsidR="0032077F" w:rsidRDefault="0032077F" w:rsidP="0032077F">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5872DC">
              <w:rPr>
                <w:rFonts w:asciiTheme="minorHAnsi" w:hAnsiTheme="minorHAnsi"/>
                <w:b/>
                <w:bCs/>
                <w:sz w:val="18"/>
                <w:szCs w:val="18"/>
              </w:rPr>
              <w:t xml:space="preserve">13.1.1 Object-oriented programming (OOP) paradigm: </w:t>
            </w:r>
          </w:p>
          <w:p w14:paraId="6E0EB608" w14:textId="77777777" w:rsidR="008E01A7" w:rsidRPr="005872DC" w:rsidRDefault="008E01A7" w:rsidP="0032077F">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697AB1F6" w14:textId="77777777" w:rsidR="0032077F" w:rsidRPr="005872DC" w:rsidRDefault="0032077F" w:rsidP="00277C48">
            <w:pPr>
              <w:pStyle w:val="Default"/>
              <w:numPr>
                <w:ilvl w:val="0"/>
                <w:numId w:val="54"/>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5872DC">
              <w:rPr>
                <w:rFonts w:asciiTheme="minorHAnsi" w:hAnsiTheme="minorHAnsi"/>
                <w:b/>
                <w:bCs/>
                <w:sz w:val="18"/>
                <w:szCs w:val="18"/>
              </w:rPr>
              <w:t>c) Unified modelling language (UML) class diagrams</w:t>
            </w:r>
          </w:p>
          <w:p w14:paraId="230A1930" w14:textId="77777777" w:rsidR="0032077F" w:rsidRPr="003A19A2" w:rsidRDefault="0032077F" w:rsidP="0032077F">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557512B7" w14:textId="2F2F426F" w:rsidR="0032077F" w:rsidRPr="003A19A2" w:rsidRDefault="000130C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32077F" w:rsidRPr="003A19A2">
              <w:rPr>
                <w:rFonts w:asciiTheme="minorHAnsi" w:eastAsia="Open Sans" w:hAnsiTheme="minorHAnsi"/>
                <w:color w:val="000000" w:themeColor="text1"/>
                <w:sz w:val="18"/>
                <w:szCs w:val="18"/>
              </w:rPr>
              <w:t xml:space="preserve"> </w:t>
            </w:r>
          </w:p>
          <w:p w14:paraId="6F0DADD0" w14:textId="77777777" w:rsidR="005872DC" w:rsidRDefault="005872DC" w:rsidP="005872DC">
            <w:pPr>
              <w:pStyle w:val="Default"/>
              <w:ind w:left="60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075BCCE0" w14:textId="5855CFB1" w:rsidR="0032077F" w:rsidRPr="003A19A2" w:rsidRDefault="0032077F"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67CF7168" w14:textId="77777777" w:rsidR="0032077F" w:rsidRPr="003A19A2" w:rsidRDefault="0032077F"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1C3EA04A" w14:textId="77777777" w:rsidR="0032077F" w:rsidRPr="003A19A2" w:rsidRDefault="0032077F"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2997F3E0" w14:textId="77777777" w:rsidR="0032077F" w:rsidRPr="003A19A2" w:rsidRDefault="0032077F"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4573ACAB" w14:textId="77777777" w:rsidR="0032077F" w:rsidRPr="003A19A2" w:rsidRDefault="0032077F"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01B4033A" w14:textId="77777777" w:rsidR="0032077F" w:rsidRPr="003A19A2" w:rsidRDefault="0032077F"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71EC7925" w14:textId="77777777" w:rsidR="0032077F" w:rsidRPr="003A19A2" w:rsidRDefault="0032077F"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17F07FAD" w14:textId="77777777" w:rsidR="0032077F" w:rsidRPr="003A19A2" w:rsidRDefault="0032077F" w:rsidP="0032077F">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005EC460" w14:textId="689E5E38" w:rsidR="0032077F" w:rsidRPr="003A19A2" w:rsidRDefault="003C1507" w:rsidP="0032077F">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r w:rsidRPr="003C1507">
              <w:rPr>
                <w:rFonts w:asciiTheme="minorHAnsi" w:eastAsia="Open Sans" w:hAnsiTheme="minorHAnsi"/>
                <w:color w:val="6D35FD" w:themeColor="accent1" w:themeShade="BF"/>
                <w:sz w:val="18"/>
                <w:szCs w:val="18"/>
              </w:rPr>
              <w:t>Students will be able to:</w:t>
            </w:r>
          </w:p>
          <w:p w14:paraId="4EA05703" w14:textId="77777777" w:rsidR="0032077F" w:rsidRPr="003A19A2" w:rsidRDefault="0032077F"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Interpret and complete UML diagrams</w:t>
            </w:r>
          </w:p>
          <w:p w14:paraId="7836FA82" w14:textId="77777777" w:rsidR="0032077F" w:rsidRPr="003A19A2" w:rsidRDefault="0032077F"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Identify OOP features implemented in code </w:t>
            </w:r>
          </w:p>
          <w:p w14:paraId="58986644" w14:textId="77777777" w:rsidR="0032077F" w:rsidRPr="003A19A2" w:rsidRDefault="0032077F" w:rsidP="0032077F">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4678" w:type="dxa"/>
            <w:shd w:val="clear" w:color="auto" w:fill="auto"/>
          </w:tcPr>
          <w:p w14:paraId="70355572" w14:textId="140B865C" w:rsidR="0032077F" w:rsidRPr="003A19A2" w:rsidRDefault="002E3040" w:rsidP="0032077F">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32077F" w:rsidRPr="003A19A2">
              <w:rPr>
                <w:rFonts w:cs="Open Sans"/>
                <w:color w:val="auto"/>
                <w:sz w:val="18"/>
                <w:szCs w:val="18"/>
              </w:rPr>
              <w:t>  </w:t>
            </w:r>
          </w:p>
          <w:p w14:paraId="491BD8F2" w14:textId="77777777" w:rsidR="0032077F" w:rsidRPr="003A19A2" w:rsidRDefault="0032077F" w:rsidP="00277C48">
            <w:pPr>
              <w:numPr>
                <w:ilvl w:val="0"/>
                <w:numId w:val="20"/>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UML diagrams again</w:t>
            </w:r>
          </w:p>
          <w:p w14:paraId="4C5E905C" w14:textId="77777777" w:rsidR="0032077F" w:rsidRPr="003A19A2" w:rsidRDefault="0032077F" w:rsidP="00277C48">
            <w:pPr>
              <w:numPr>
                <w:ilvl w:val="0"/>
                <w:numId w:val="20"/>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Teacher demonstrates identifying OOP features in code (see example on p79) </w:t>
            </w:r>
          </w:p>
          <w:p w14:paraId="62D4E818" w14:textId="77777777" w:rsidR="0032077F" w:rsidRPr="003A19A2" w:rsidRDefault="0032077F" w:rsidP="00277C48">
            <w:pPr>
              <w:numPr>
                <w:ilvl w:val="0"/>
                <w:numId w:val="20"/>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Complete activity 2 on p77 </w:t>
            </w:r>
          </w:p>
          <w:p w14:paraId="1CD8D649" w14:textId="77777777" w:rsidR="0032077F" w:rsidRPr="003A19A2" w:rsidRDefault="0032077F" w:rsidP="005872DC">
            <w:pPr>
              <w:spacing w:after="0"/>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45A161C5" w14:textId="2871118D" w:rsidR="0032077F" w:rsidRPr="003A19A2" w:rsidRDefault="002E3040" w:rsidP="0032077F">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32077F" w:rsidRPr="003A19A2">
              <w:rPr>
                <w:rFonts w:cs="Open Sans"/>
                <w:color w:val="auto"/>
                <w:sz w:val="18"/>
                <w:szCs w:val="18"/>
              </w:rPr>
              <w:t> </w:t>
            </w:r>
          </w:p>
          <w:p w14:paraId="5B30A5B2" w14:textId="77777777" w:rsidR="0032077F" w:rsidRPr="003A19A2" w:rsidRDefault="0032077F" w:rsidP="00277C48">
            <w:pPr>
              <w:pStyle w:val="ListParagraph"/>
              <w:numPr>
                <w:ilvl w:val="0"/>
                <w:numId w:val="20"/>
              </w:numPr>
              <w:spacing w:line="259"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Open Sans"/>
                <w:b/>
                <w:bCs/>
                <w:color w:val="auto"/>
                <w:sz w:val="18"/>
                <w:szCs w:val="18"/>
              </w:rPr>
            </w:pPr>
            <w:r w:rsidRPr="003A19A2">
              <w:rPr>
                <w:rFonts w:asciiTheme="minorHAnsi" w:hAnsiTheme="minorHAnsi" w:cs="Open Sans"/>
                <w:sz w:val="18"/>
                <w:szCs w:val="18"/>
              </w:rPr>
              <w:t>Look for quizzes about OOP and UML on platforms like </w:t>
            </w:r>
            <w:proofErr w:type="spellStart"/>
            <w:r w:rsidRPr="003A19A2">
              <w:rPr>
                <w:rFonts w:asciiTheme="minorHAnsi" w:hAnsiTheme="minorHAnsi" w:cs="Open Sans"/>
                <w:sz w:val="18"/>
                <w:szCs w:val="18"/>
              </w:rPr>
              <w:t>Blooket</w:t>
            </w:r>
            <w:proofErr w:type="spellEnd"/>
            <w:r w:rsidRPr="003A19A2">
              <w:rPr>
                <w:rFonts w:asciiTheme="minorHAnsi" w:hAnsiTheme="minorHAnsi" w:cs="Open Sans"/>
                <w:sz w:val="18"/>
                <w:szCs w:val="18"/>
              </w:rPr>
              <w:t>/ Kahoot/ Quizlet/ Quizizz/ Socrative/ etc. </w:t>
            </w:r>
          </w:p>
          <w:p w14:paraId="699832C4" w14:textId="77777777" w:rsidR="0032077F" w:rsidRPr="003A19A2" w:rsidRDefault="0032077F" w:rsidP="0032077F">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2268" w:type="dxa"/>
            <w:shd w:val="clear" w:color="auto" w:fill="auto"/>
          </w:tcPr>
          <w:p w14:paraId="7451836A" w14:textId="44598ABD" w:rsidR="0032077F" w:rsidRPr="003A19A2" w:rsidRDefault="002D2D1D" w:rsidP="0032077F">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32077F" w:rsidRPr="003A19A2">
              <w:rPr>
                <w:rFonts w:cs="Open Sans"/>
                <w:color w:val="000000" w:themeColor="text1"/>
                <w:sz w:val="18"/>
                <w:szCs w:val="18"/>
              </w:rPr>
              <w:t>pp. 79-80</w:t>
            </w:r>
            <w:r w:rsidR="0032077F" w:rsidRPr="003A19A2">
              <w:rPr>
                <w:rFonts w:eastAsia="Open Sans" w:cs="Open Sans"/>
                <w:color w:val="000000" w:themeColor="text1"/>
                <w:sz w:val="18"/>
                <w:szCs w:val="18"/>
              </w:rPr>
              <w:t xml:space="preserve"> </w:t>
            </w:r>
          </w:p>
          <w:p w14:paraId="762B6CF8" w14:textId="77777777" w:rsidR="0032077F" w:rsidRPr="003A19A2" w:rsidRDefault="0032077F" w:rsidP="0032077F">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7B0062D9" w14:textId="77777777" w:rsidR="0032077F" w:rsidRDefault="0032077F" w:rsidP="0032077F">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3A19A2">
              <w:rPr>
                <w:rFonts w:eastAsia="Open Sans" w:cs="Open Sans"/>
                <w:color w:val="000000" w:themeColor="text1"/>
                <w:sz w:val="18"/>
                <w:szCs w:val="18"/>
              </w:rPr>
              <w:t>Lucid Software video:</w:t>
            </w:r>
          </w:p>
          <w:p w14:paraId="0AD69E2C" w14:textId="77777777" w:rsidR="00270C71" w:rsidRPr="003A19A2" w:rsidRDefault="00270C71" w:rsidP="0032077F">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58DD094E" w14:textId="77777777" w:rsidR="0032077F" w:rsidRPr="00B94107" w:rsidRDefault="0032077F" w:rsidP="0032077F">
            <w:pPr>
              <w:spacing w:before="40" w:after="40"/>
              <w:cnfStyle w:val="000000100000" w:firstRow="0" w:lastRow="0" w:firstColumn="0" w:lastColumn="0" w:oddVBand="0" w:evenVBand="0" w:oddHBand="1" w:evenHBand="0" w:firstRowFirstColumn="0" w:firstRowLastColumn="0" w:lastRowFirstColumn="0" w:lastRowLastColumn="0"/>
              <w:rPr>
                <w:rStyle w:val="Hyperlink"/>
                <w:sz w:val="18"/>
                <w:szCs w:val="18"/>
              </w:rPr>
            </w:pPr>
            <w:hyperlink r:id="rId49" w:history="1">
              <w:r w:rsidRPr="00B94107">
                <w:rPr>
                  <w:rStyle w:val="Hyperlink"/>
                  <w:color w:val="000000" w:themeColor="text1"/>
                  <w:sz w:val="18"/>
                  <w:szCs w:val="18"/>
                </w:rPr>
                <w:t>https://www.youtube.com/watch?v=6XrL5jXmTwM</w:t>
              </w:r>
            </w:hyperlink>
          </w:p>
          <w:p w14:paraId="0EE070E8" w14:textId="77777777" w:rsidR="0032077F" w:rsidRPr="003A19A2" w:rsidRDefault="0032077F" w:rsidP="0032077F">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1984" w:type="dxa"/>
            <w:shd w:val="clear" w:color="auto" w:fill="auto"/>
          </w:tcPr>
          <w:p w14:paraId="250DD720" w14:textId="43745A37"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Analysis</w:t>
            </w:r>
          </w:p>
          <w:p w14:paraId="3E89527E" w14:textId="7DD5A2E2"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Critical thinking</w:t>
            </w:r>
          </w:p>
          <w:p w14:paraId="41DEEDBE" w14:textId="38FA619B"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Problem solving</w:t>
            </w:r>
          </w:p>
          <w:p w14:paraId="52638648" w14:textId="23FBD661" w:rsidR="02576881" w:rsidRPr="00A20589" w:rsidRDefault="02576881" w:rsidP="00A20589">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A20589">
              <w:rPr>
                <w:rFonts w:asciiTheme="minorHAnsi" w:eastAsia="Open Sans" w:hAnsiTheme="minorHAnsi" w:cs="Open Sans"/>
                <w:color w:val="000000" w:themeColor="text1"/>
                <w:sz w:val="18"/>
                <w:szCs w:val="18"/>
              </w:rPr>
              <w:t>Interpretation</w:t>
            </w:r>
          </w:p>
        </w:tc>
        <w:tc>
          <w:tcPr>
            <w:tcW w:w="1985" w:type="dxa"/>
            <w:shd w:val="clear" w:color="auto" w:fill="auto"/>
          </w:tcPr>
          <w:p w14:paraId="3790F12E" w14:textId="036071EE"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Analysis</w:t>
            </w:r>
          </w:p>
          <w:p w14:paraId="523FD271" w14:textId="16884D16"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Communication</w:t>
            </w:r>
          </w:p>
          <w:p w14:paraId="683983D9" w14:textId="2BEEA35D"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Interpretation</w:t>
            </w:r>
          </w:p>
          <w:p w14:paraId="540A30BE" w14:textId="11088B2C" w:rsidR="02576881" w:rsidRPr="00A20589" w:rsidRDefault="02576881"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Productivity</w:t>
            </w:r>
          </w:p>
          <w:p w14:paraId="2D8712FA" w14:textId="0716255D" w:rsidR="02576881" w:rsidRPr="00A20589" w:rsidRDefault="0CED9226" w:rsidP="00A20589">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A20589">
              <w:rPr>
                <w:rFonts w:asciiTheme="minorHAnsi" w:eastAsia="Open Sans" w:hAnsiTheme="minorHAnsi" w:cs="Open Sans"/>
                <w:b w:val="0"/>
                <w:bCs w:val="0"/>
                <w:noProof w:val="0"/>
                <w:color w:val="000000" w:themeColor="text1"/>
                <w:sz w:val="18"/>
                <w:szCs w:val="18"/>
                <w:lang w:val="en-GB"/>
              </w:rPr>
              <w:t>Problem solving</w:t>
            </w:r>
          </w:p>
        </w:tc>
      </w:tr>
    </w:tbl>
    <w:p w14:paraId="6981774B" w14:textId="77777777" w:rsidR="005872DC" w:rsidRDefault="005872DC">
      <w:r>
        <w:br w:type="page"/>
      </w:r>
    </w:p>
    <w:tbl>
      <w:tblPr>
        <w:tblStyle w:val="GridTable6ColourfulAccent1"/>
        <w:tblW w:w="15163" w:type="dxa"/>
        <w:tblLayout w:type="fixed"/>
        <w:tblLook w:val="04A0" w:firstRow="1" w:lastRow="0" w:firstColumn="1" w:lastColumn="0" w:noHBand="0" w:noVBand="1"/>
      </w:tblPr>
      <w:tblGrid>
        <w:gridCol w:w="1555"/>
        <w:gridCol w:w="2693"/>
        <w:gridCol w:w="4678"/>
        <w:gridCol w:w="2268"/>
        <w:gridCol w:w="1984"/>
        <w:gridCol w:w="1985"/>
      </w:tblGrid>
      <w:tr w:rsidR="0032077F" w:rsidRPr="003A19A2" w14:paraId="5A36F3D3" w14:textId="77777777" w:rsidTr="005872DC">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467A3B04" w14:textId="5C3B498C" w:rsidR="0032077F" w:rsidRPr="003A19A2" w:rsidRDefault="0032077F" w:rsidP="0032077F">
            <w:pPr>
              <w:pStyle w:val="TableHeading"/>
              <w:rPr>
                <w:noProof w:val="0"/>
                <w:lang w:val="en-GB"/>
              </w:rPr>
            </w:pPr>
            <w:r w:rsidRPr="003A19A2">
              <w:rPr>
                <w:b/>
                <w:bCs/>
                <w:noProof w:val="0"/>
                <w:color w:val="000000" w:themeColor="text1"/>
                <w:lang w:val="en-GB"/>
              </w:rPr>
              <w:t>Week 12</w:t>
            </w:r>
            <w:r w:rsidRPr="003A19A2">
              <w:rPr>
                <w:b/>
                <w:bCs/>
                <w:noProof w:val="0"/>
                <w:color w:val="000000" w:themeColor="text1"/>
                <w:lang w:val="en-GB"/>
              </w:rPr>
              <w:br/>
              <w:t>Lesson 3</w:t>
            </w:r>
          </w:p>
        </w:tc>
      </w:tr>
      <w:tr w:rsidR="005A61D5" w:rsidRPr="003A19A2" w14:paraId="7519F290" w14:textId="77777777" w:rsidTr="00270C71">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359227AC" w14:textId="77777777" w:rsidR="005A61D5" w:rsidRPr="003A19A2" w:rsidRDefault="005A61D5" w:rsidP="005A61D5">
            <w:pPr>
              <w:autoSpaceDE w:val="0"/>
              <w:autoSpaceDN w:val="0"/>
              <w:adjustRightInd w:val="0"/>
              <w:spacing w:before="40" w:after="40" w:line="200" w:lineRule="atLeast"/>
              <w:rPr>
                <w:b w:val="0"/>
                <w:bCs w:val="0"/>
                <w:color w:val="000000"/>
                <w:sz w:val="18"/>
                <w:szCs w:val="18"/>
              </w:rPr>
            </w:pPr>
            <w:r w:rsidRPr="003A19A2">
              <w:rPr>
                <w:color w:val="000000"/>
                <w:sz w:val="18"/>
                <w:szCs w:val="18"/>
              </w:rPr>
              <w:t>Topic 13.1.2: Functional programming paradigm</w:t>
            </w:r>
          </w:p>
          <w:p w14:paraId="4308BCF0" w14:textId="10BCB176" w:rsidR="005A61D5" w:rsidRPr="005872DC" w:rsidRDefault="005872DC" w:rsidP="005872DC">
            <w:pPr>
              <w:autoSpaceDE w:val="0"/>
              <w:autoSpaceDN w:val="0"/>
              <w:adjustRightInd w:val="0"/>
              <w:spacing w:before="40" w:after="40" w:line="200" w:lineRule="atLeast"/>
              <w:rPr>
                <w:rFonts w:eastAsia="Open Sans" w:cs="Open Sans"/>
                <w:color w:val="000000" w:themeColor="text1"/>
                <w:sz w:val="18"/>
                <w:szCs w:val="18"/>
              </w:rPr>
            </w:pPr>
            <w:r w:rsidRPr="005872DC">
              <w:rPr>
                <w:rFonts w:eastAsia="Open Sans" w:cs="Open Sans"/>
                <w:color w:val="000000" w:themeColor="text1"/>
                <w:sz w:val="18"/>
                <w:szCs w:val="18"/>
              </w:rPr>
              <w:t>a) Terminology</w:t>
            </w:r>
          </w:p>
          <w:p w14:paraId="414519A8" w14:textId="77777777" w:rsidR="005A61D5" w:rsidRPr="003A19A2" w:rsidRDefault="005A61D5" w:rsidP="005A61D5">
            <w:pPr>
              <w:pStyle w:val="ListParagraph"/>
              <w:autoSpaceDE w:val="0"/>
              <w:autoSpaceDN w:val="0"/>
              <w:adjustRightInd w:val="0"/>
              <w:spacing w:before="40" w:after="40" w:line="200" w:lineRule="atLeast"/>
              <w:rPr>
                <w:rFonts w:asciiTheme="minorHAnsi" w:eastAsia="Open Sans" w:hAnsiTheme="minorHAnsi" w:cs="Open Sans"/>
                <w:sz w:val="18"/>
                <w:szCs w:val="18"/>
              </w:rPr>
            </w:pPr>
          </w:p>
          <w:p w14:paraId="12F60D0A" w14:textId="394B8A8B" w:rsidR="005A61D5" w:rsidRDefault="003C1507" w:rsidP="005A61D5">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5A61D5" w:rsidRPr="003A19A2">
              <w:rPr>
                <w:rFonts w:eastAsia="Open Sans" w:cs="Open Sans"/>
                <w:color w:val="000000" w:themeColor="text1"/>
                <w:sz w:val="18"/>
                <w:szCs w:val="18"/>
              </w:rPr>
              <w:t xml:space="preserve"> </w:t>
            </w:r>
          </w:p>
          <w:p w14:paraId="4595A40F" w14:textId="77777777" w:rsidR="00176958" w:rsidRPr="003A19A2" w:rsidRDefault="00176958" w:rsidP="005A61D5">
            <w:pPr>
              <w:autoSpaceDE w:val="0"/>
              <w:autoSpaceDN w:val="0"/>
              <w:adjustRightInd w:val="0"/>
              <w:spacing w:before="40" w:after="40" w:line="200" w:lineRule="atLeast"/>
              <w:rPr>
                <w:rFonts w:eastAsia="Open Sans" w:cs="Open Sans"/>
                <w:b w:val="0"/>
                <w:bCs w:val="0"/>
                <w:color w:val="000000" w:themeColor="text1"/>
                <w:sz w:val="18"/>
                <w:szCs w:val="18"/>
              </w:rPr>
            </w:pPr>
          </w:p>
          <w:p w14:paraId="0934CAA9" w14:textId="045EE54B" w:rsidR="005A61D5" w:rsidRPr="003A19A2" w:rsidRDefault="005A61D5" w:rsidP="005A61D5">
            <w:pPr>
              <w:pStyle w:val="TableHeading"/>
              <w:rPr>
                <w:rFonts w:asciiTheme="minorHAnsi" w:hAnsiTheme="minorHAnsi"/>
                <w:noProof w:val="0"/>
                <w:color w:val="000000" w:themeColor="text1"/>
                <w:sz w:val="18"/>
                <w:szCs w:val="18"/>
                <w:lang w:val="en-GB"/>
              </w:rPr>
            </w:pPr>
            <w:r w:rsidRPr="003A19A2">
              <w:rPr>
                <w:rFonts w:asciiTheme="minorHAnsi" w:eastAsia="Open Sans" w:hAnsiTheme="minorHAnsi" w:cs="Open Sans"/>
                <w:noProof w:val="0"/>
                <w:color w:val="000000" w:themeColor="text1"/>
                <w:sz w:val="18"/>
                <w:szCs w:val="18"/>
                <w:lang w:val="en-GB"/>
              </w:rPr>
              <w:t>Functional programming terminology</w:t>
            </w:r>
          </w:p>
        </w:tc>
        <w:tc>
          <w:tcPr>
            <w:tcW w:w="2693" w:type="dxa"/>
            <w:shd w:val="clear" w:color="auto" w:fill="auto"/>
          </w:tcPr>
          <w:p w14:paraId="478F2B9D" w14:textId="77777777" w:rsidR="005A61D5" w:rsidRDefault="005A61D5" w:rsidP="005A61D5">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5872DC">
              <w:rPr>
                <w:rFonts w:asciiTheme="minorHAnsi" w:hAnsiTheme="minorHAnsi"/>
                <w:b/>
                <w:bCs/>
                <w:sz w:val="18"/>
                <w:szCs w:val="18"/>
              </w:rPr>
              <w:t xml:space="preserve">13.1.2 Functional programming paradigm: </w:t>
            </w:r>
          </w:p>
          <w:p w14:paraId="1A75B3C3" w14:textId="77777777" w:rsidR="008E01A7" w:rsidRPr="005872DC" w:rsidRDefault="008E01A7" w:rsidP="005A61D5">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5A88F6CE" w14:textId="77777777" w:rsidR="005A61D5" w:rsidRPr="005872DC" w:rsidRDefault="005A61D5" w:rsidP="00277C48">
            <w:pPr>
              <w:pStyle w:val="Default"/>
              <w:numPr>
                <w:ilvl w:val="0"/>
                <w:numId w:val="57"/>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5872DC">
              <w:rPr>
                <w:rFonts w:asciiTheme="minorHAnsi" w:hAnsiTheme="minorHAnsi"/>
                <w:b/>
                <w:bCs/>
                <w:sz w:val="18"/>
                <w:szCs w:val="18"/>
              </w:rPr>
              <w:t xml:space="preserve">a) Terminology </w:t>
            </w:r>
          </w:p>
          <w:p w14:paraId="537135B2" w14:textId="77777777" w:rsidR="005A61D5" w:rsidRPr="003A19A2" w:rsidRDefault="005A61D5" w:rsidP="005A61D5">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3925C6FB" w14:textId="038D14DB" w:rsidR="005A61D5" w:rsidRDefault="000130C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5A61D5" w:rsidRPr="003A19A2">
              <w:rPr>
                <w:rFonts w:asciiTheme="minorHAnsi" w:eastAsia="Open Sans" w:hAnsiTheme="minorHAnsi"/>
                <w:color w:val="000000" w:themeColor="text1"/>
                <w:sz w:val="18"/>
                <w:szCs w:val="18"/>
              </w:rPr>
              <w:t xml:space="preserve"> </w:t>
            </w:r>
          </w:p>
          <w:p w14:paraId="1B126CC8" w14:textId="77777777" w:rsidR="008E01A7" w:rsidRPr="003A19A2" w:rsidRDefault="008E01A7"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794F5270" w14:textId="77777777" w:rsidR="005A61D5" w:rsidRPr="003A19A2" w:rsidRDefault="005A61D5"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731A88EC" w14:textId="77777777" w:rsidR="005A61D5" w:rsidRPr="003A19A2" w:rsidRDefault="005A61D5"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5C03B7D9" w14:textId="77777777" w:rsidR="005A61D5" w:rsidRPr="003A19A2" w:rsidRDefault="005A61D5"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15B0F240" w14:textId="77777777" w:rsidR="005A61D5" w:rsidRPr="003A19A2" w:rsidRDefault="005A61D5"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404A42BD" w14:textId="77777777" w:rsidR="005A61D5" w:rsidRPr="003A19A2" w:rsidRDefault="005A61D5"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7BEF1D0E" w14:textId="77777777" w:rsidR="005A61D5" w:rsidRPr="003A19A2" w:rsidRDefault="005A61D5"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1F3A9E78" w14:textId="77777777" w:rsidR="005A61D5" w:rsidRPr="003A19A2" w:rsidRDefault="005A61D5"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26DE2927" w14:textId="77777777" w:rsidR="005A61D5" w:rsidRPr="003A19A2" w:rsidRDefault="005A61D5" w:rsidP="005A61D5">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33DD828D" w14:textId="77777777" w:rsidR="005A61D5" w:rsidRPr="003A19A2" w:rsidRDefault="005A61D5" w:rsidP="005A61D5">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53E63CB4" w14:textId="77777777" w:rsidR="005A61D5" w:rsidRPr="003A19A2" w:rsidRDefault="005A61D5" w:rsidP="00277C48">
            <w:pPr>
              <w:pStyle w:val="Default"/>
              <w:numPr>
                <w:ilvl w:val="0"/>
                <w:numId w:val="57"/>
              </w:numP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p>
          <w:p w14:paraId="494F632D" w14:textId="77777777" w:rsidR="005A61D5" w:rsidRPr="003A19A2" w:rsidRDefault="005A61D5" w:rsidP="005A61D5">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4678" w:type="dxa"/>
            <w:shd w:val="clear" w:color="auto" w:fill="auto"/>
          </w:tcPr>
          <w:p w14:paraId="42B3AB4B" w14:textId="1D5E3224" w:rsidR="005A61D5" w:rsidRPr="003A19A2" w:rsidRDefault="002E3040" w:rsidP="005A61D5">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5A61D5" w:rsidRPr="003A19A2">
              <w:rPr>
                <w:rFonts w:cs="Open Sans"/>
                <w:color w:val="auto"/>
                <w:sz w:val="18"/>
                <w:szCs w:val="18"/>
              </w:rPr>
              <w:t>  </w:t>
            </w:r>
          </w:p>
          <w:p w14:paraId="01BF374A" w14:textId="77777777" w:rsidR="005A61D5" w:rsidRPr="003A19A2" w:rsidRDefault="005A61D5" w:rsidP="00277C48">
            <w:pPr>
              <w:numPr>
                <w:ilvl w:val="0"/>
                <w:numId w:val="21"/>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functional programming </w:t>
            </w:r>
          </w:p>
          <w:p w14:paraId="1FB8B999" w14:textId="77777777" w:rsidR="005A61D5" w:rsidRPr="003A19A2" w:rsidRDefault="005A61D5" w:rsidP="00277C48">
            <w:pPr>
              <w:numPr>
                <w:ilvl w:val="0"/>
                <w:numId w:val="21"/>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Option to link to functional programming in Unit 4 Topic 20.1.2</w:t>
            </w:r>
          </w:p>
          <w:p w14:paraId="0CB4E067" w14:textId="77777777" w:rsidR="005A61D5" w:rsidRPr="003A19A2" w:rsidRDefault="005A61D5" w:rsidP="00277C48">
            <w:pPr>
              <w:numPr>
                <w:ilvl w:val="0"/>
                <w:numId w:val="21"/>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color w:val="auto"/>
                <w:sz w:val="18"/>
                <w:szCs w:val="18"/>
              </w:rPr>
            </w:pPr>
            <w:r w:rsidRPr="003A19A2">
              <w:rPr>
                <w:rFonts w:cs="Open Sans"/>
                <w:color w:val="auto"/>
                <w:sz w:val="18"/>
                <w:szCs w:val="18"/>
              </w:rPr>
              <w:t>Students identify key terms and make notes on definition, function, characteristics, operation, benefit and drawbacks, as well as why functional programming is needed</w:t>
            </w:r>
          </w:p>
          <w:p w14:paraId="12119448" w14:textId="77777777" w:rsidR="005A61D5" w:rsidRPr="003A19A2" w:rsidRDefault="005A61D5" w:rsidP="005872DC">
            <w:pPr>
              <w:spacing w:after="0"/>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47723EDC" w14:textId="6B221DCD" w:rsidR="005A61D5" w:rsidRPr="003A19A2" w:rsidRDefault="002E3040" w:rsidP="005A61D5">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5A61D5" w:rsidRPr="003A19A2">
              <w:rPr>
                <w:rFonts w:cs="Open Sans"/>
                <w:color w:val="auto"/>
                <w:sz w:val="18"/>
                <w:szCs w:val="18"/>
              </w:rPr>
              <w:t> </w:t>
            </w:r>
          </w:p>
          <w:p w14:paraId="04E25A50" w14:textId="77777777" w:rsidR="005A61D5" w:rsidRPr="003A19A2" w:rsidRDefault="005A61D5" w:rsidP="00277C48">
            <w:pPr>
              <w:pStyle w:val="ListParagraph"/>
              <w:numPr>
                <w:ilvl w:val="0"/>
                <w:numId w:val="21"/>
              </w:numPr>
              <w:spacing w:line="259"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Open Sans"/>
                <w:b/>
                <w:bCs/>
                <w:sz w:val="18"/>
                <w:szCs w:val="18"/>
              </w:rPr>
            </w:pPr>
            <w:r w:rsidRPr="003A19A2">
              <w:rPr>
                <w:rFonts w:asciiTheme="minorHAnsi" w:hAnsiTheme="minorHAnsi" w:cs="Open Sans"/>
                <w:color w:val="auto"/>
                <w:sz w:val="18"/>
                <w:szCs w:val="18"/>
              </w:rPr>
              <w:t>Students </w:t>
            </w:r>
            <w:r w:rsidRPr="003A19A2">
              <w:rPr>
                <w:rFonts w:asciiTheme="minorHAnsi" w:hAnsiTheme="minorHAnsi" w:cs="Open Sans"/>
                <w:sz w:val="18"/>
                <w:szCs w:val="18"/>
              </w:rPr>
              <w:t>use Formulator Tarsia to make a matching activity with key terms / definitions and then swap with each other.</w:t>
            </w:r>
          </w:p>
          <w:p w14:paraId="059C8E84" w14:textId="77777777" w:rsidR="005A61D5" w:rsidRPr="003A19A2" w:rsidRDefault="005A61D5" w:rsidP="005A61D5">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2268" w:type="dxa"/>
            <w:shd w:val="clear" w:color="auto" w:fill="auto"/>
          </w:tcPr>
          <w:p w14:paraId="7AAF611D" w14:textId="53531913" w:rsidR="005A61D5" w:rsidRPr="003A19A2" w:rsidRDefault="002D2D1D" w:rsidP="005A61D5">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5A61D5" w:rsidRPr="003A19A2">
              <w:rPr>
                <w:rFonts w:cs="Open Sans"/>
                <w:color w:val="000000" w:themeColor="text1"/>
                <w:sz w:val="18"/>
                <w:szCs w:val="18"/>
              </w:rPr>
              <w:t xml:space="preserve">pp. 80-81 </w:t>
            </w:r>
            <w:r w:rsidR="005A61D5" w:rsidRPr="003A19A2">
              <w:rPr>
                <w:rFonts w:eastAsia="Open Sans" w:cs="Open Sans"/>
                <w:color w:val="000000" w:themeColor="text1"/>
                <w:sz w:val="18"/>
                <w:szCs w:val="18"/>
              </w:rPr>
              <w:t xml:space="preserve"> </w:t>
            </w:r>
          </w:p>
          <w:p w14:paraId="352D7C43" w14:textId="77777777" w:rsidR="005A61D5" w:rsidRPr="003A19A2" w:rsidRDefault="005A61D5" w:rsidP="005A61D5">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
                <w:color w:val="000000" w:themeColor="text1"/>
                <w:sz w:val="18"/>
                <w:szCs w:val="18"/>
              </w:rPr>
            </w:pPr>
          </w:p>
          <w:p w14:paraId="2D04F161" w14:textId="77777777" w:rsidR="005A61D5" w:rsidRDefault="005A61D5" w:rsidP="005A61D5">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roofErr w:type="spellStart"/>
            <w:r w:rsidRPr="003A19A2">
              <w:rPr>
                <w:rFonts w:eastAsia="Open Sans" w:cs="Open Sans"/>
                <w:color w:val="000000" w:themeColor="text1"/>
                <w:sz w:val="18"/>
                <w:szCs w:val="18"/>
              </w:rPr>
              <w:t>IsaacCS</w:t>
            </w:r>
            <w:proofErr w:type="spellEnd"/>
            <w:r w:rsidRPr="003A19A2">
              <w:rPr>
                <w:rFonts w:eastAsia="Open Sans" w:cs="Open Sans"/>
                <w:color w:val="000000" w:themeColor="text1"/>
                <w:sz w:val="18"/>
                <w:szCs w:val="18"/>
              </w:rPr>
              <w:t xml:space="preserve"> notes and questions:</w:t>
            </w:r>
          </w:p>
          <w:p w14:paraId="2705DB0C" w14:textId="77777777" w:rsidR="00270C71" w:rsidRPr="003A19A2" w:rsidRDefault="00270C71" w:rsidP="005A61D5">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Cs/>
                <w:color w:val="000000" w:themeColor="text1"/>
                <w:sz w:val="18"/>
                <w:szCs w:val="18"/>
              </w:rPr>
            </w:pPr>
          </w:p>
          <w:p w14:paraId="31ACE451" w14:textId="77777777" w:rsidR="005A61D5" w:rsidRPr="00B94107" w:rsidRDefault="005A61D5" w:rsidP="005A61D5">
            <w:pPr>
              <w:spacing w:before="40" w:after="40"/>
              <w:cnfStyle w:val="000000100000" w:firstRow="0" w:lastRow="0" w:firstColumn="0" w:lastColumn="0" w:oddVBand="0" w:evenVBand="0" w:oddHBand="1" w:evenHBand="0" w:firstRowFirstColumn="0" w:firstRowLastColumn="0" w:lastRowFirstColumn="0" w:lastRowLastColumn="0"/>
              <w:rPr>
                <w:rStyle w:val="Hyperlink"/>
                <w:sz w:val="18"/>
                <w:szCs w:val="18"/>
              </w:rPr>
            </w:pPr>
            <w:hyperlink r:id="rId50" w:history="1">
              <w:r w:rsidRPr="00B94107">
                <w:rPr>
                  <w:rStyle w:val="Hyperlink"/>
                  <w:color w:val="000000" w:themeColor="text1"/>
                  <w:sz w:val="18"/>
                  <w:szCs w:val="18"/>
                </w:rPr>
                <w:t>https://isaaccomputerscience.org/topics/functional_programming</w:t>
              </w:r>
            </w:hyperlink>
          </w:p>
          <w:p w14:paraId="62141746" w14:textId="77777777" w:rsidR="005A61D5" w:rsidRPr="003A19A2" w:rsidRDefault="005A61D5" w:rsidP="005A61D5">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shd w:val="clear" w:color="auto" w:fill="auto"/>
          </w:tcPr>
          <w:p w14:paraId="181C1F29" w14:textId="3B52F517"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219DAC79" w14:textId="712E2D33"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0590EDB4" w14:textId="38FA619B"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1EF9546E" w14:textId="23FBD661"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Interpretation</w:t>
            </w:r>
          </w:p>
        </w:tc>
        <w:tc>
          <w:tcPr>
            <w:tcW w:w="1985" w:type="dxa"/>
            <w:shd w:val="clear" w:color="auto" w:fill="auto"/>
          </w:tcPr>
          <w:p w14:paraId="445418C3" w14:textId="036071EE"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Analysis</w:t>
            </w:r>
          </w:p>
          <w:p w14:paraId="0D51BC13" w14:textId="16884D16"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Communication</w:t>
            </w:r>
          </w:p>
          <w:p w14:paraId="4F7CF720" w14:textId="2BEEA35D"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Interpretation</w:t>
            </w:r>
          </w:p>
          <w:p w14:paraId="187B82DC" w14:textId="55A78A0A"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Productivity</w:t>
            </w:r>
          </w:p>
        </w:tc>
      </w:tr>
    </w:tbl>
    <w:p w14:paraId="314F8215" w14:textId="77777777" w:rsidR="00C71471" w:rsidRPr="003A19A2" w:rsidRDefault="00C71471" w:rsidP="002C7ACB">
      <w:pPr>
        <w:rPr>
          <w:rStyle w:val="Strong"/>
          <w:b w:val="0"/>
          <w:bCs w:val="0"/>
        </w:rPr>
      </w:pPr>
    </w:p>
    <w:p w14:paraId="3535C48A" w14:textId="77777777" w:rsidR="00C71471" w:rsidRPr="003A19A2" w:rsidRDefault="00C71471">
      <w:pPr>
        <w:spacing w:after="0" w:line="240" w:lineRule="auto"/>
        <w:rPr>
          <w:rStyle w:val="Strong"/>
          <w:rFonts w:ascii="Plus Jakarta Sans" w:hAnsi="Plus Jakarta Sans"/>
          <w:sz w:val="36"/>
          <w:szCs w:val="26"/>
        </w:rPr>
      </w:pPr>
      <w:r w:rsidRPr="003A19A2">
        <w:rPr>
          <w:rStyle w:val="Strong"/>
          <w:b w:val="0"/>
          <w:bCs w:val="0"/>
        </w:rPr>
        <w:br w:type="page"/>
      </w:r>
    </w:p>
    <w:tbl>
      <w:tblPr>
        <w:tblStyle w:val="GridTable6ColourfulAccent1"/>
        <w:tblW w:w="15163" w:type="dxa"/>
        <w:tblLayout w:type="fixed"/>
        <w:tblLook w:val="04A0" w:firstRow="1" w:lastRow="0" w:firstColumn="1" w:lastColumn="0" w:noHBand="0" w:noVBand="1"/>
      </w:tblPr>
      <w:tblGrid>
        <w:gridCol w:w="1555"/>
        <w:gridCol w:w="2693"/>
        <w:gridCol w:w="4678"/>
        <w:gridCol w:w="2268"/>
        <w:gridCol w:w="1984"/>
        <w:gridCol w:w="1985"/>
      </w:tblGrid>
      <w:tr w:rsidR="002C7ACB" w:rsidRPr="003A19A2" w14:paraId="6C40149E" w14:textId="77777777" w:rsidTr="004F56DA">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6F548532" w14:textId="77777777" w:rsidR="002C7ACB" w:rsidRPr="004F56DA" w:rsidRDefault="002C7ACB" w:rsidP="00F0507C">
            <w:pPr>
              <w:pStyle w:val="TableHeading"/>
              <w:jc w:val="center"/>
              <w:rPr>
                <w:b/>
                <w:bCs/>
                <w:noProof w:val="0"/>
                <w:color w:val="FFFFFF" w:themeColor="background1"/>
                <w:sz w:val="20"/>
                <w:szCs w:val="24"/>
                <w:lang w:val="en-GB"/>
              </w:rPr>
            </w:pPr>
            <w:r w:rsidRPr="004F56DA">
              <w:rPr>
                <w:b/>
                <w:bCs/>
                <w:noProof w:val="0"/>
                <w:color w:val="FFFFFF" w:themeColor="background1"/>
                <w:sz w:val="20"/>
                <w:szCs w:val="24"/>
                <w:lang w:val="en-GB"/>
              </w:rPr>
              <w:t>Topic</w:t>
            </w:r>
            <w:r w:rsidRPr="004F56DA">
              <w:rPr>
                <w:b/>
                <w:bCs/>
                <w:noProof w:val="0"/>
                <w:color w:val="FFFFFF" w:themeColor="background1"/>
                <w:sz w:val="20"/>
                <w:szCs w:val="24"/>
                <w:lang w:val="en-GB"/>
              </w:rPr>
              <w:br/>
              <w:t>Sub topic</w:t>
            </w:r>
            <w:r w:rsidRPr="004F56DA">
              <w:rPr>
                <w:b/>
                <w:bCs/>
                <w:noProof w:val="0"/>
                <w:color w:val="FFFFFF" w:themeColor="background1"/>
                <w:sz w:val="20"/>
                <w:szCs w:val="24"/>
                <w:lang w:val="en-GB"/>
              </w:rPr>
              <w:br/>
              <w:t>Lesson title</w:t>
            </w:r>
          </w:p>
        </w:tc>
        <w:tc>
          <w:tcPr>
            <w:tcW w:w="2693" w:type="dxa"/>
            <w:shd w:val="clear" w:color="auto" w:fill="341583" w:themeFill="accent2" w:themeFillShade="80"/>
            <w:vAlign w:val="center"/>
          </w:tcPr>
          <w:p w14:paraId="1886C3FB" w14:textId="77777777" w:rsidR="002C7ACB" w:rsidRPr="004F56DA" w:rsidRDefault="002C7ACB" w:rsidP="00F0507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4F56DA">
              <w:rPr>
                <w:b/>
                <w:bCs/>
                <w:noProof w:val="0"/>
                <w:color w:val="FFFFFF" w:themeColor="background1"/>
                <w:sz w:val="20"/>
                <w:szCs w:val="24"/>
                <w:lang w:val="en-GB"/>
              </w:rPr>
              <w:t>Specification reference</w:t>
            </w:r>
          </w:p>
        </w:tc>
        <w:tc>
          <w:tcPr>
            <w:tcW w:w="4678" w:type="dxa"/>
            <w:shd w:val="clear" w:color="auto" w:fill="341583" w:themeFill="accent2" w:themeFillShade="80"/>
            <w:vAlign w:val="center"/>
          </w:tcPr>
          <w:p w14:paraId="05192E8F" w14:textId="4F028170" w:rsidR="002C7ACB" w:rsidRPr="004F56DA" w:rsidRDefault="002C7ACB" w:rsidP="00F0507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4F56DA">
              <w:rPr>
                <w:b/>
                <w:bCs/>
                <w:noProof w:val="0"/>
                <w:color w:val="FFFFFF" w:themeColor="background1"/>
                <w:sz w:val="20"/>
                <w:szCs w:val="24"/>
                <w:lang w:val="en-GB"/>
              </w:rPr>
              <w:t xml:space="preserve">Suggested </w:t>
            </w:r>
            <w:r w:rsidR="005D70E5" w:rsidRPr="004F56DA">
              <w:rPr>
                <w:b/>
                <w:bCs/>
                <w:noProof w:val="0"/>
                <w:color w:val="FFFFFF" w:themeColor="background1"/>
                <w:sz w:val="20"/>
                <w:szCs w:val="24"/>
                <w:lang w:val="en-GB"/>
              </w:rPr>
              <w:t>activities</w:t>
            </w:r>
          </w:p>
        </w:tc>
        <w:tc>
          <w:tcPr>
            <w:tcW w:w="2268" w:type="dxa"/>
            <w:shd w:val="clear" w:color="auto" w:fill="341583" w:themeFill="accent2" w:themeFillShade="80"/>
            <w:vAlign w:val="center"/>
          </w:tcPr>
          <w:p w14:paraId="321BC42B" w14:textId="77777777" w:rsidR="002C7ACB" w:rsidRPr="004F56DA" w:rsidRDefault="002C7ACB" w:rsidP="00F0507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4F56DA">
              <w:rPr>
                <w:b/>
                <w:bCs/>
                <w:noProof w:val="0"/>
                <w:color w:val="FFFFFF" w:themeColor="background1"/>
                <w:sz w:val="20"/>
                <w:szCs w:val="24"/>
                <w:lang w:val="en-GB"/>
              </w:rPr>
              <w:t>Suggested resources</w:t>
            </w:r>
          </w:p>
        </w:tc>
        <w:tc>
          <w:tcPr>
            <w:tcW w:w="1984" w:type="dxa"/>
            <w:shd w:val="clear" w:color="auto" w:fill="341583" w:themeFill="accent2" w:themeFillShade="80"/>
            <w:vAlign w:val="center"/>
          </w:tcPr>
          <w:p w14:paraId="6E418381" w14:textId="77777777" w:rsidR="002C7ACB" w:rsidRPr="004F56DA" w:rsidRDefault="002C7ACB" w:rsidP="00F0507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4F56DA">
              <w:rPr>
                <w:b/>
                <w:bCs/>
                <w:noProof w:val="0"/>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625EDC8E" w14:textId="77777777" w:rsidR="002C7ACB" w:rsidRPr="004F56DA" w:rsidRDefault="002C7ACB" w:rsidP="00F0507C">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4F56DA">
              <w:rPr>
                <w:b/>
                <w:bCs/>
                <w:noProof w:val="0"/>
                <w:color w:val="FFFFFF" w:themeColor="background1"/>
                <w:sz w:val="20"/>
                <w:szCs w:val="24"/>
                <w:lang w:val="en-GB"/>
              </w:rPr>
              <w:t>Which skills could be acquired through teaching and delivery in this lesson?</w:t>
            </w:r>
          </w:p>
        </w:tc>
      </w:tr>
      <w:tr w:rsidR="002C7ACB" w:rsidRPr="003A19A2" w14:paraId="1DC3461D"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7163D3DA" w14:textId="4BE448F8" w:rsidR="002C7ACB" w:rsidRPr="003A19A2" w:rsidRDefault="002C7ACB">
            <w:pPr>
              <w:pStyle w:val="TableHeading"/>
              <w:rPr>
                <w:noProof w:val="0"/>
                <w:color w:val="FFFFFF" w:themeColor="background1"/>
                <w:lang w:val="en-GB"/>
              </w:rPr>
            </w:pPr>
            <w:r w:rsidRPr="003A19A2">
              <w:rPr>
                <w:b/>
                <w:bCs/>
                <w:noProof w:val="0"/>
                <w:color w:val="000000" w:themeColor="text1"/>
                <w:lang w:val="en-GB"/>
              </w:rPr>
              <w:t xml:space="preserve">Week </w:t>
            </w:r>
            <w:r w:rsidR="0015541B" w:rsidRPr="003A19A2">
              <w:rPr>
                <w:b/>
                <w:bCs/>
                <w:noProof w:val="0"/>
                <w:color w:val="000000" w:themeColor="text1"/>
                <w:lang w:val="en-GB"/>
              </w:rPr>
              <w:t>1</w:t>
            </w:r>
            <w:r w:rsidR="00EA0889" w:rsidRPr="003A19A2">
              <w:rPr>
                <w:b/>
                <w:bCs/>
                <w:noProof w:val="0"/>
                <w:color w:val="000000" w:themeColor="text1"/>
                <w:lang w:val="en-GB"/>
              </w:rPr>
              <w:t>3</w:t>
            </w:r>
            <w:r w:rsidRPr="003A19A2">
              <w:rPr>
                <w:b/>
                <w:bCs/>
                <w:noProof w:val="0"/>
                <w:color w:val="000000" w:themeColor="text1"/>
                <w:lang w:val="en-GB"/>
              </w:rPr>
              <w:br/>
              <w:t>Lesson 1</w:t>
            </w:r>
          </w:p>
        </w:tc>
      </w:tr>
      <w:tr w:rsidR="002F7AC7" w:rsidRPr="00F55066" w14:paraId="7F6D6289" w14:textId="77777777" w:rsidTr="02576881">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009DA43F" w14:textId="77777777" w:rsidR="002F7AC7" w:rsidRPr="003A19A2" w:rsidRDefault="002F7AC7" w:rsidP="002F7AC7">
            <w:pPr>
              <w:autoSpaceDE w:val="0"/>
              <w:autoSpaceDN w:val="0"/>
              <w:adjustRightInd w:val="0"/>
              <w:spacing w:before="40" w:after="40" w:line="200" w:lineRule="atLeast"/>
              <w:rPr>
                <w:b w:val="0"/>
                <w:bCs w:val="0"/>
                <w:color w:val="000000"/>
                <w:sz w:val="18"/>
                <w:szCs w:val="18"/>
              </w:rPr>
            </w:pPr>
            <w:r w:rsidRPr="003A19A2">
              <w:rPr>
                <w:color w:val="000000"/>
                <w:sz w:val="18"/>
                <w:szCs w:val="18"/>
              </w:rPr>
              <w:t>Topic 13.1.2: Functional programming paradigm</w:t>
            </w:r>
          </w:p>
          <w:p w14:paraId="3AB2BC42" w14:textId="77777777" w:rsidR="002F7AC7" w:rsidRPr="003A19A2" w:rsidRDefault="002F7AC7" w:rsidP="00277C48">
            <w:pPr>
              <w:pStyle w:val="ListParagraph"/>
              <w:numPr>
                <w:ilvl w:val="0"/>
                <w:numId w:val="56"/>
              </w:numPr>
              <w:autoSpaceDE w:val="0"/>
              <w:autoSpaceDN w:val="0"/>
              <w:adjustRightInd w:val="0"/>
              <w:spacing w:before="40" w:after="40" w:line="200" w:lineRule="atLeast"/>
              <w:ind w:left="306"/>
              <w:rPr>
                <w:rFonts w:asciiTheme="minorHAnsi" w:eastAsia="Open Sans" w:hAnsiTheme="minorHAnsi" w:cs="Open Sans"/>
                <w:sz w:val="18"/>
                <w:szCs w:val="18"/>
              </w:rPr>
            </w:pPr>
            <w:r w:rsidRPr="003A19A2">
              <w:rPr>
                <w:rFonts w:asciiTheme="minorHAnsi" w:eastAsia="Open Sans" w:hAnsiTheme="minorHAnsi" w:cs="Open Sans"/>
                <w:sz w:val="18"/>
                <w:szCs w:val="18"/>
              </w:rPr>
              <w:t>Concepts</w:t>
            </w:r>
          </w:p>
          <w:p w14:paraId="75ED12BB" w14:textId="77777777" w:rsidR="002F7AC7" w:rsidRPr="003A19A2" w:rsidRDefault="002F7AC7" w:rsidP="002F7AC7">
            <w:pPr>
              <w:autoSpaceDE w:val="0"/>
              <w:autoSpaceDN w:val="0"/>
              <w:adjustRightInd w:val="0"/>
              <w:spacing w:before="40" w:after="40" w:line="200" w:lineRule="atLeast"/>
              <w:rPr>
                <w:rFonts w:eastAsia="Open Sans" w:cs="Open Sans"/>
                <w:b w:val="0"/>
                <w:bCs w:val="0"/>
                <w:color w:val="000000" w:themeColor="text1"/>
                <w:sz w:val="18"/>
                <w:szCs w:val="18"/>
              </w:rPr>
            </w:pPr>
          </w:p>
          <w:p w14:paraId="22F484AD" w14:textId="2DD9BF3A" w:rsidR="002F7AC7" w:rsidRDefault="003C1507" w:rsidP="002F7AC7">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2F7AC7" w:rsidRPr="003A19A2">
              <w:rPr>
                <w:rFonts w:eastAsia="Open Sans" w:cs="Open Sans"/>
                <w:color w:val="000000" w:themeColor="text1"/>
                <w:sz w:val="18"/>
                <w:szCs w:val="18"/>
              </w:rPr>
              <w:t xml:space="preserve"> </w:t>
            </w:r>
          </w:p>
          <w:p w14:paraId="435B27E5" w14:textId="77777777" w:rsidR="00176958" w:rsidRPr="003A19A2" w:rsidRDefault="00176958" w:rsidP="002F7AC7">
            <w:pPr>
              <w:autoSpaceDE w:val="0"/>
              <w:autoSpaceDN w:val="0"/>
              <w:adjustRightInd w:val="0"/>
              <w:spacing w:before="40" w:after="40" w:line="200" w:lineRule="atLeast"/>
              <w:rPr>
                <w:rFonts w:eastAsia="Open Sans" w:cs="Open Sans"/>
                <w:b w:val="0"/>
                <w:bCs w:val="0"/>
                <w:color w:val="000000" w:themeColor="text1"/>
                <w:sz w:val="18"/>
                <w:szCs w:val="18"/>
              </w:rPr>
            </w:pPr>
          </w:p>
          <w:p w14:paraId="67657A02" w14:textId="19929453" w:rsidR="002F7AC7" w:rsidRPr="003A19A2" w:rsidRDefault="002F7AC7" w:rsidP="002F7AC7">
            <w:pPr>
              <w:pStyle w:val="TableText"/>
              <w:rPr>
                <w:rFonts w:asciiTheme="minorHAnsi" w:hAnsiTheme="minorHAnsi"/>
                <w:noProof w:val="0"/>
                <w:sz w:val="18"/>
                <w:szCs w:val="18"/>
                <w:lang w:val="en-GB"/>
              </w:rPr>
            </w:pPr>
            <w:r w:rsidRPr="003A19A2">
              <w:rPr>
                <w:rFonts w:asciiTheme="minorHAnsi" w:eastAsia="Open Sans" w:hAnsiTheme="minorHAnsi" w:cs="Open Sans"/>
                <w:b w:val="0"/>
                <w:bCs w:val="0"/>
                <w:noProof w:val="0"/>
                <w:sz w:val="18"/>
                <w:szCs w:val="18"/>
                <w:lang w:val="en-GB"/>
              </w:rPr>
              <w:t>Functional programming concepts</w:t>
            </w:r>
          </w:p>
        </w:tc>
        <w:tc>
          <w:tcPr>
            <w:tcW w:w="2693" w:type="dxa"/>
          </w:tcPr>
          <w:p w14:paraId="275105D3" w14:textId="77777777" w:rsidR="002F7AC7" w:rsidRDefault="002F7AC7" w:rsidP="002F7AC7">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B7324C">
              <w:rPr>
                <w:rFonts w:asciiTheme="minorHAnsi" w:hAnsiTheme="minorHAnsi"/>
                <w:b/>
                <w:bCs/>
                <w:sz w:val="18"/>
                <w:szCs w:val="18"/>
              </w:rPr>
              <w:t xml:space="preserve">13.1.2 Functional programming paradigm: </w:t>
            </w:r>
          </w:p>
          <w:p w14:paraId="543DE43A" w14:textId="77777777" w:rsidR="008E01A7" w:rsidRPr="00B7324C" w:rsidRDefault="008E01A7" w:rsidP="002F7AC7">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p>
          <w:p w14:paraId="6A59490A" w14:textId="77777777" w:rsidR="002F7AC7" w:rsidRDefault="002F7AC7" w:rsidP="00277C48">
            <w:pPr>
              <w:pStyle w:val="Default"/>
              <w:numPr>
                <w:ilvl w:val="1"/>
                <w:numId w:val="57"/>
              </w:numP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B7324C">
              <w:rPr>
                <w:rFonts w:asciiTheme="minorHAnsi" w:hAnsiTheme="minorHAnsi"/>
                <w:b/>
                <w:bCs/>
                <w:sz w:val="18"/>
                <w:szCs w:val="18"/>
              </w:rPr>
              <w:t xml:space="preserve">b) Concepts: </w:t>
            </w:r>
          </w:p>
          <w:p w14:paraId="42832187" w14:textId="77777777" w:rsidR="008E01A7" w:rsidRPr="00B7324C" w:rsidRDefault="008E01A7" w:rsidP="00277C48">
            <w:pPr>
              <w:pStyle w:val="Default"/>
              <w:numPr>
                <w:ilvl w:val="1"/>
                <w:numId w:val="57"/>
              </w:numP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p>
          <w:p w14:paraId="7E53F938" w14:textId="77777777" w:rsidR="002F7AC7" w:rsidRPr="003A19A2" w:rsidRDefault="002F7AC7"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Pure functions </w:t>
            </w:r>
          </w:p>
          <w:p w14:paraId="768CCB75" w14:textId="77777777" w:rsidR="002F7AC7" w:rsidRPr="003A19A2" w:rsidRDefault="002F7AC7"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First-class functions </w:t>
            </w:r>
          </w:p>
          <w:p w14:paraId="126639EC" w14:textId="77777777" w:rsidR="002F7AC7" w:rsidRPr="003A19A2" w:rsidRDefault="002F7AC7"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Higher-order functions </w:t>
            </w:r>
          </w:p>
          <w:p w14:paraId="76C8D44B" w14:textId="77777777" w:rsidR="002F7AC7" w:rsidRPr="003A19A2" w:rsidRDefault="002F7AC7" w:rsidP="002F7AC7">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p>
          <w:p w14:paraId="11853EFB" w14:textId="198513F4" w:rsidR="002F7AC7" w:rsidRPr="003A19A2" w:rsidRDefault="000130CE"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2F7AC7" w:rsidRPr="003A19A2">
              <w:rPr>
                <w:rFonts w:asciiTheme="minorHAnsi" w:eastAsia="Open Sans" w:hAnsiTheme="minorHAnsi"/>
                <w:color w:val="000000" w:themeColor="text1"/>
                <w:sz w:val="18"/>
                <w:szCs w:val="18"/>
              </w:rPr>
              <w:t xml:space="preserve"> </w:t>
            </w:r>
          </w:p>
          <w:p w14:paraId="12A48806" w14:textId="77777777" w:rsidR="00B7324C" w:rsidRDefault="00B7324C" w:rsidP="00B7324C">
            <w:pPr>
              <w:pStyle w:val="Default"/>
              <w:ind w:left="60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p>
          <w:p w14:paraId="3FCDCEDE" w14:textId="6B78C182" w:rsidR="002F7AC7" w:rsidRPr="003A19A2" w:rsidRDefault="002F7AC7"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5585F084" w14:textId="77777777" w:rsidR="002F7AC7" w:rsidRPr="003A19A2" w:rsidRDefault="002F7AC7"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0E68D7F1" w14:textId="77777777" w:rsidR="002F7AC7" w:rsidRPr="003A19A2" w:rsidRDefault="002F7AC7"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6730DFD0" w14:textId="77777777" w:rsidR="002F7AC7" w:rsidRPr="003A19A2" w:rsidRDefault="002F7AC7"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59070F4B" w14:textId="77777777" w:rsidR="002F7AC7" w:rsidRPr="003A19A2" w:rsidRDefault="002F7AC7"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7EE29D30" w14:textId="77777777" w:rsidR="002F7AC7" w:rsidRPr="003A19A2" w:rsidRDefault="002F7AC7"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56B53EAF" w14:textId="77777777" w:rsidR="002F7AC7" w:rsidRPr="003A19A2" w:rsidRDefault="002F7AC7"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0232B058" w14:textId="77777777" w:rsidR="002F7AC7" w:rsidRPr="003A19A2" w:rsidRDefault="002F7AC7" w:rsidP="002F7AC7">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p>
          <w:p w14:paraId="6DA3E19A" w14:textId="77777777" w:rsidR="002F7AC7" w:rsidRPr="003A19A2" w:rsidRDefault="002F7AC7" w:rsidP="002F7AC7">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p>
          <w:p w14:paraId="3B0696C3" w14:textId="77777777" w:rsidR="002F7AC7" w:rsidRPr="003A19A2" w:rsidRDefault="002F7AC7" w:rsidP="002F7AC7">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4678" w:type="dxa"/>
          </w:tcPr>
          <w:p w14:paraId="4312D5A5" w14:textId="08FE896F" w:rsidR="002F7AC7" w:rsidRPr="003A19A2" w:rsidRDefault="002E3040" w:rsidP="002F7AC7">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2F7AC7" w:rsidRPr="003A19A2">
              <w:rPr>
                <w:rFonts w:cs="Open Sans"/>
                <w:color w:val="auto"/>
                <w:sz w:val="18"/>
                <w:szCs w:val="18"/>
              </w:rPr>
              <w:t>  </w:t>
            </w:r>
          </w:p>
          <w:p w14:paraId="449AFFB8" w14:textId="77777777" w:rsidR="002F7AC7" w:rsidRPr="003A19A2" w:rsidRDefault="002F7AC7" w:rsidP="00277C48">
            <w:pPr>
              <w:numPr>
                <w:ilvl w:val="0"/>
                <w:numId w:val="19"/>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color w:val="auto"/>
                <w:sz w:val="18"/>
                <w:szCs w:val="18"/>
              </w:rPr>
            </w:pPr>
            <w:r w:rsidRPr="003A19A2">
              <w:rPr>
                <w:rFonts w:cs="Open Sans"/>
                <w:color w:val="auto"/>
                <w:sz w:val="18"/>
                <w:szCs w:val="18"/>
              </w:rPr>
              <w:t>Discuss pure functions, first-class functions and higher-order functions</w:t>
            </w:r>
          </w:p>
          <w:p w14:paraId="09511B73" w14:textId="77777777" w:rsidR="002F7AC7" w:rsidRPr="003A19A2" w:rsidRDefault="002F7AC7" w:rsidP="00277C48">
            <w:pPr>
              <w:numPr>
                <w:ilvl w:val="0"/>
                <w:numId w:val="20"/>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definition, function, characteristics, operation, benefit and drawbacks, as well as why functional programming is needed</w:t>
            </w:r>
          </w:p>
          <w:p w14:paraId="0796C9F2" w14:textId="77777777" w:rsidR="002F7AC7" w:rsidRPr="003A19A2" w:rsidRDefault="002F7AC7" w:rsidP="00277C48">
            <w:pPr>
              <w:numPr>
                <w:ilvl w:val="0"/>
                <w:numId w:val="23"/>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Complete activity 3 on p82</w:t>
            </w:r>
          </w:p>
          <w:p w14:paraId="3ECE011C" w14:textId="77777777" w:rsidR="002F7AC7" w:rsidRPr="003A19A2" w:rsidRDefault="002F7AC7" w:rsidP="00B7324C">
            <w:pPr>
              <w:spacing w:after="0"/>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000D71DB" w14:textId="653196B2" w:rsidR="002F7AC7" w:rsidRPr="003A19A2" w:rsidRDefault="002E3040" w:rsidP="002F7AC7">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2F7AC7" w:rsidRPr="003A19A2">
              <w:rPr>
                <w:rFonts w:cs="Open Sans"/>
                <w:color w:val="auto"/>
                <w:sz w:val="18"/>
                <w:szCs w:val="18"/>
              </w:rPr>
              <w:t> </w:t>
            </w:r>
          </w:p>
          <w:p w14:paraId="1ED59A81" w14:textId="77777777" w:rsidR="002F7AC7" w:rsidRPr="003A19A2" w:rsidRDefault="002F7AC7" w:rsidP="00277C48">
            <w:pPr>
              <w:numPr>
                <w:ilvl w:val="0"/>
                <w:numId w:val="21"/>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Students create examples of pure/impure functions, first-class and higher-order functions </w:t>
            </w:r>
          </w:p>
          <w:p w14:paraId="06D2903C" w14:textId="77777777" w:rsidR="002F7AC7" w:rsidRPr="003A19A2" w:rsidRDefault="002F7AC7" w:rsidP="002F7AC7">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03950655" w14:textId="2FF141B9" w:rsidR="002F7AC7" w:rsidRPr="00270C71" w:rsidRDefault="002D2D1D" w:rsidP="002F7AC7">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bCs/>
                <w:color w:val="000000" w:themeColor="text1"/>
                <w:sz w:val="18"/>
                <w:szCs w:val="18"/>
              </w:rPr>
            </w:pPr>
            <w:r w:rsidRPr="00270C71">
              <w:rPr>
                <w:rStyle w:val="Strong"/>
                <w:rFonts w:cs="Open Sans"/>
                <w:color w:val="000000" w:themeColor="text1"/>
                <w:sz w:val="18"/>
                <w:szCs w:val="18"/>
              </w:rPr>
              <w:t xml:space="preserve">Pearson Edexcel International A-level Computer Science Student Book 2: </w:t>
            </w:r>
            <w:r w:rsidR="002F7AC7" w:rsidRPr="00270C71">
              <w:rPr>
                <w:rFonts w:cs="Open Sans"/>
                <w:color w:val="000000" w:themeColor="text1"/>
                <w:sz w:val="18"/>
                <w:szCs w:val="18"/>
              </w:rPr>
              <w:t xml:space="preserve">pp. 81-82 </w:t>
            </w:r>
            <w:r w:rsidR="002F7AC7" w:rsidRPr="00270C71">
              <w:rPr>
                <w:rFonts w:eastAsia="Open Sans" w:cs="Open Sans"/>
                <w:color w:val="000000" w:themeColor="text1"/>
                <w:sz w:val="18"/>
                <w:szCs w:val="18"/>
              </w:rPr>
              <w:t xml:space="preserve"> </w:t>
            </w:r>
          </w:p>
          <w:p w14:paraId="0720A63A" w14:textId="77777777" w:rsidR="002F7AC7" w:rsidRPr="00270C71" w:rsidRDefault="002F7AC7" w:rsidP="002F7AC7">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0A95AD28" w14:textId="74C1F7CC" w:rsidR="002F7AC7" w:rsidRDefault="002F7AC7" w:rsidP="002F7AC7">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lang w:val="fr-FR"/>
              </w:rPr>
            </w:pPr>
            <w:proofErr w:type="spellStart"/>
            <w:r w:rsidRPr="00270C71">
              <w:rPr>
                <w:rFonts w:eastAsia="Open Sans" w:cs="Open Sans"/>
                <w:color w:val="000000" w:themeColor="text1"/>
                <w:sz w:val="18"/>
                <w:szCs w:val="18"/>
                <w:lang w:val="fr-FR"/>
              </w:rPr>
              <w:t>Craig’n’Dave</w:t>
            </w:r>
            <w:proofErr w:type="spellEnd"/>
            <w:r w:rsidRPr="00270C71">
              <w:rPr>
                <w:rFonts w:eastAsia="Open Sans" w:cs="Open Sans"/>
                <w:color w:val="000000" w:themeColor="text1"/>
                <w:sz w:val="18"/>
                <w:szCs w:val="18"/>
                <w:lang w:val="fr-FR"/>
              </w:rPr>
              <w:t xml:space="preserve"> </w:t>
            </w:r>
            <w:proofErr w:type="spellStart"/>
            <w:r w:rsidR="00270C71" w:rsidRPr="00270C71">
              <w:rPr>
                <w:rFonts w:eastAsia="Open Sans" w:cs="Open Sans"/>
                <w:color w:val="000000" w:themeColor="text1"/>
                <w:sz w:val="18"/>
                <w:szCs w:val="18"/>
                <w:lang w:val="fr-FR"/>
              </w:rPr>
              <w:t>video</w:t>
            </w:r>
            <w:proofErr w:type="spellEnd"/>
            <w:r w:rsidR="00270C71" w:rsidRPr="00270C71">
              <w:rPr>
                <w:rFonts w:eastAsia="Open Sans" w:cs="Open Sans"/>
                <w:color w:val="000000" w:themeColor="text1"/>
                <w:sz w:val="18"/>
                <w:szCs w:val="18"/>
                <w:lang w:val="fr-FR"/>
              </w:rPr>
              <w:t xml:space="preserve"> :</w:t>
            </w:r>
          </w:p>
          <w:p w14:paraId="017927D4" w14:textId="77777777" w:rsidR="00270C71" w:rsidRPr="00270C71" w:rsidRDefault="00270C71" w:rsidP="002F7AC7">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lang w:val="fr-FR"/>
              </w:rPr>
            </w:pPr>
          </w:p>
          <w:p w14:paraId="2B207FD8" w14:textId="77777777" w:rsidR="002F7AC7" w:rsidRPr="00270C71" w:rsidRDefault="002F7AC7" w:rsidP="002F7AC7">
            <w:pPr>
              <w:spacing w:before="40" w:after="40"/>
              <w:cnfStyle w:val="000000000000" w:firstRow="0" w:lastRow="0" w:firstColumn="0" w:lastColumn="0" w:oddVBand="0" w:evenVBand="0" w:oddHBand="0" w:evenHBand="0" w:firstRowFirstColumn="0" w:firstRowLastColumn="0" w:lastRowFirstColumn="0" w:lastRowLastColumn="0"/>
              <w:rPr>
                <w:rStyle w:val="Hyperlink"/>
                <w:sz w:val="18"/>
                <w:szCs w:val="18"/>
                <w:lang w:val="fr-FR"/>
              </w:rPr>
            </w:pPr>
            <w:hyperlink r:id="rId51" w:history="1">
              <w:r w:rsidRPr="00270C71">
                <w:rPr>
                  <w:rStyle w:val="Hyperlink"/>
                  <w:color w:val="000000" w:themeColor="text1"/>
                  <w:sz w:val="18"/>
                  <w:szCs w:val="18"/>
                  <w:lang w:val="fr-FR"/>
                </w:rPr>
                <w:t>https://www.youtube.com/watch?v=xjMmr0x-ZA4&amp;list=PLCiOXwirraUDUYF_qDYcZV8Hce8dsE_Ho&amp;index=175&amp;t=9s</w:t>
              </w:r>
            </w:hyperlink>
          </w:p>
          <w:p w14:paraId="56F3F5A8" w14:textId="77777777" w:rsidR="002F7AC7" w:rsidRPr="00270C71" w:rsidRDefault="002F7AC7" w:rsidP="002F7AC7">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fr-FR"/>
              </w:rPr>
            </w:pPr>
          </w:p>
        </w:tc>
        <w:tc>
          <w:tcPr>
            <w:tcW w:w="1984" w:type="dxa"/>
          </w:tcPr>
          <w:p w14:paraId="4FE6560F" w14:textId="18A1F13E"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158B2FBE" w14:textId="58CB7F21"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1E6A990D" w14:textId="38FA619B"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5DE05841" w14:textId="23FBD661"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Interpretation</w:t>
            </w:r>
          </w:p>
        </w:tc>
        <w:tc>
          <w:tcPr>
            <w:tcW w:w="1985" w:type="dxa"/>
          </w:tcPr>
          <w:p w14:paraId="3248EF20" w14:textId="036071EE"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Analysis</w:t>
            </w:r>
          </w:p>
          <w:p w14:paraId="0675132E" w14:textId="16884D16"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Communication</w:t>
            </w:r>
          </w:p>
          <w:p w14:paraId="38168386" w14:textId="2BEEA35D"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Interpretation</w:t>
            </w:r>
          </w:p>
          <w:p w14:paraId="0D8DD94C" w14:textId="6E508880"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Productivity</w:t>
            </w:r>
          </w:p>
          <w:p w14:paraId="4228F4B6" w14:textId="4AF1BA9A" w:rsidR="30A7276D" w:rsidRPr="00C3299E" w:rsidRDefault="30A7276D"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Critical thinking</w:t>
            </w:r>
          </w:p>
          <w:p w14:paraId="7FF2CC54" w14:textId="10C4BE27" w:rsidR="02576881" w:rsidRPr="00C3299E" w:rsidRDefault="30A7276D"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Reasoning</w:t>
            </w:r>
          </w:p>
        </w:tc>
      </w:tr>
    </w:tbl>
    <w:p w14:paraId="5F1D3906" w14:textId="77777777" w:rsidR="00B7324C" w:rsidRPr="00630EDE" w:rsidRDefault="00B7324C">
      <w:pPr>
        <w:rPr>
          <w:lang w:val="fr-FR"/>
        </w:rPr>
      </w:pPr>
      <w:r w:rsidRPr="00630EDE">
        <w:rPr>
          <w:lang w:val="fr-FR"/>
        </w:rPr>
        <w:br w:type="page"/>
      </w:r>
    </w:p>
    <w:tbl>
      <w:tblPr>
        <w:tblStyle w:val="GridTable6ColourfulAccent1"/>
        <w:tblW w:w="15163" w:type="dxa"/>
        <w:tblLayout w:type="fixed"/>
        <w:tblLook w:val="04A0" w:firstRow="1" w:lastRow="0" w:firstColumn="1" w:lastColumn="0" w:noHBand="0" w:noVBand="1"/>
      </w:tblPr>
      <w:tblGrid>
        <w:gridCol w:w="1555"/>
        <w:gridCol w:w="2693"/>
        <w:gridCol w:w="4678"/>
        <w:gridCol w:w="2268"/>
        <w:gridCol w:w="1984"/>
        <w:gridCol w:w="1985"/>
      </w:tblGrid>
      <w:tr w:rsidR="002F7AC7" w:rsidRPr="003A19A2" w14:paraId="5BDA084F" w14:textId="77777777" w:rsidTr="003A0E8E">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226A1CA7" w14:textId="0BAF4CAD" w:rsidR="002F7AC7" w:rsidRPr="003A19A2" w:rsidRDefault="002F7AC7" w:rsidP="002F7AC7">
            <w:pPr>
              <w:pStyle w:val="TableHeading"/>
              <w:rPr>
                <w:noProof w:val="0"/>
                <w:lang w:val="en-GB"/>
              </w:rPr>
            </w:pPr>
            <w:r w:rsidRPr="003A19A2">
              <w:rPr>
                <w:b/>
                <w:bCs/>
                <w:noProof w:val="0"/>
                <w:color w:val="000000" w:themeColor="text1"/>
                <w:lang w:val="en-GB"/>
              </w:rPr>
              <w:t>Week 13</w:t>
            </w:r>
            <w:r w:rsidRPr="003A19A2">
              <w:rPr>
                <w:b/>
                <w:bCs/>
                <w:noProof w:val="0"/>
                <w:color w:val="000000" w:themeColor="text1"/>
                <w:lang w:val="en-GB"/>
              </w:rPr>
              <w:br/>
              <w:t>Lesson 2</w:t>
            </w:r>
          </w:p>
        </w:tc>
      </w:tr>
      <w:tr w:rsidR="0042111C" w:rsidRPr="003A19A2" w14:paraId="54417E60" w14:textId="77777777" w:rsidTr="00270C71">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2B1AEE0C" w14:textId="77777777" w:rsidR="0042111C" w:rsidRPr="003A19A2" w:rsidRDefault="0042111C" w:rsidP="0042111C">
            <w:pPr>
              <w:autoSpaceDE w:val="0"/>
              <w:autoSpaceDN w:val="0"/>
              <w:adjustRightInd w:val="0"/>
              <w:spacing w:before="40" w:after="40" w:line="200" w:lineRule="atLeast"/>
              <w:rPr>
                <w:b w:val="0"/>
                <w:bCs w:val="0"/>
                <w:color w:val="000000"/>
                <w:sz w:val="18"/>
                <w:szCs w:val="18"/>
              </w:rPr>
            </w:pPr>
            <w:r w:rsidRPr="003A19A2">
              <w:rPr>
                <w:color w:val="000000"/>
                <w:sz w:val="18"/>
                <w:szCs w:val="18"/>
              </w:rPr>
              <w:t>Topic 13.1.2: Functional programming paradigm</w:t>
            </w:r>
          </w:p>
          <w:p w14:paraId="432B0FC3" w14:textId="77777777" w:rsidR="0042111C" w:rsidRPr="003A19A2" w:rsidRDefault="0042111C" w:rsidP="0042111C">
            <w:pPr>
              <w:autoSpaceDE w:val="0"/>
              <w:autoSpaceDN w:val="0"/>
              <w:adjustRightInd w:val="0"/>
              <w:spacing w:before="40" w:after="40" w:line="200" w:lineRule="atLeast"/>
              <w:rPr>
                <w:rFonts w:eastAsia="Open Sans" w:cs="Open Sans"/>
                <w:b w:val="0"/>
                <w:bCs w:val="0"/>
                <w:color w:val="000000" w:themeColor="text1"/>
                <w:sz w:val="18"/>
                <w:szCs w:val="18"/>
              </w:rPr>
            </w:pPr>
            <w:r w:rsidRPr="003A19A2">
              <w:rPr>
                <w:rFonts w:eastAsia="Open Sans" w:cs="Open Sans"/>
                <w:color w:val="000000" w:themeColor="text1"/>
                <w:sz w:val="18"/>
                <w:szCs w:val="18"/>
              </w:rPr>
              <w:t>Terminology</w:t>
            </w:r>
          </w:p>
          <w:p w14:paraId="660877AA" w14:textId="3A6947D8" w:rsidR="0042111C" w:rsidRPr="003A0E8E" w:rsidRDefault="003A0E8E" w:rsidP="003A0E8E">
            <w:pPr>
              <w:autoSpaceDE w:val="0"/>
              <w:autoSpaceDN w:val="0"/>
              <w:adjustRightInd w:val="0"/>
              <w:spacing w:before="40" w:after="40" w:line="200" w:lineRule="atLeast"/>
              <w:rPr>
                <w:rFonts w:eastAsia="Open Sans" w:cs="Open Sans"/>
                <w:color w:val="000000" w:themeColor="text1"/>
                <w:sz w:val="18"/>
                <w:szCs w:val="18"/>
              </w:rPr>
            </w:pPr>
            <w:r w:rsidRPr="003A0E8E">
              <w:rPr>
                <w:rFonts w:eastAsia="Open Sans" w:cs="Open Sans"/>
                <w:color w:val="000000" w:themeColor="text1"/>
                <w:sz w:val="18"/>
                <w:szCs w:val="18"/>
              </w:rPr>
              <w:t>b) Concepts</w:t>
            </w:r>
          </w:p>
          <w:p w14:paraId="6DE3AE10" w14:textId="77777777" w:rsidR="0042111C" w:rsidRPr="003A19A2" w:rsidRDefault="0042111C" w:rsidP="0042111C">
            <w:pPr>
              <w:autoSpaceDE w:val="0"/>
              <w:autoSpaceDN w:val="0"/>
              <w:adjustRightInd w:val="0"/>
              <w:spacing w:before="40" w:after="40" w:line="200" w:lineRule="atLeast"/>
              <w:rPr>
                <w:rFonts w:eastAsia="Open Sans" w:cs="Open Sans"/>
                <w:b w:val="0"/>
                <w:bCs w:val="0"/>
                <w:color w:val="000000" w:themeColor="text1"/>
                <w:sz w:val="18"/>
                <w:szCs w:val="18"/>
              </w:rPr>
            </w:pPr>
          </w:p>
          <w:p w14:paraId="52999EF0" w14:textId="633A4633" w:rsidR="0042111C" w:rsidRDefault="003C1507" w:rsidP="0042111C">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42111C" w:rsidRPr="003A19A2">
              <w:rPr>
                <w:rFonts w:eastAsia="Open Sans" w:cs="Open Sans"/>
                <w:color w:val="000000" w:themeColor="text1"/>
                <w:sz w:val="18"/>
                <w:szCs w:val="18"/>
              </w:rPr>
              <w:t xml:space="preserve"> </w:t>
            </w:r>
          </w:p>
          <w:p w14:paraId="0C4FD608" w14:textId="77777777" w:rsidR="00176958" w:rsidRPr="003A19A2" w:rsidRDefault="00176958" w:rsidP="0042111C">
            <w:pPr>
              <w:autoSpaceDE w:val="0"/>
              <w:autoSpaceDN w:val="0"/>
              <w:adjustRightInd w:val="0"/>
              <w:spacing w:before="40" w:after="40" w:line="200" w:lineRule="atLeast"/>
              <w:rPr>
                <w:rFonts w:eastAsia="Open Sans" w:cs="Open Sans"/>
                <w:b w:val="0"/>
                <w:bCs w:val="0"/>
                <w:color w:val="000000" w:themeColor="text1"/>
                <w:sz w:val="18"/>
                <w:szCs w:val="18"/>
              </w:rPr>
            </w:pPr>
          </w:p>
          <w:p w14:paraId="567DB024" w14:textId="6A73323B" w:rsidR="0042111C" w:rsidRPr="003A19A2" w:rsidRDefault="0042111C" w:rsidP="0042111C">
            <w:pPr>
              <w:pStyle w:val="TableText"/>
              <w:rPr>
                <w:rFonts w:asciiTheme="minorHAnsi" w:hAnsiTheme="minorHAnsi"/>
                <w:noProof w:val="0"/>
                <w:sz w:val="18"/>
                <w:szCs w:val="18"/>
                <w:lang w:val="en-GB"/>
              </w:rPr>
            </w:pPr>
            <w:r w:rsidRPr="003A19A2">
              <w:rPr>
                <w:rFonts w:asciiTheme="minorHAnsi" w:eastAsia="Open Sans" w:hAnsiTheme="minorHAnsi" w:cs="Open Sans"/>
                <w:b w:val="0"/>
                <w:bCs w:val="0"/>
                <w:noProof w:val="0"/>
                <w:sz w:val="18"/>
                <w:szCs w:val="18"/>
                <w:lang w:val="en-GB"/>
              </w:rPr>
              <w:t>More functional programming concepts</w:t>
            </w:r>
          </w:p>
        </w:tc>
        <w:tc>
          <w:tcPr>
            <w:tcW w:w="2693" w:type="dxa"/>
            <w:shd w:val="clear" w:color="auto" w:fill="auto"/>
          </w:tcPr>
          <w:p w14:paraId="605AE17D" w14:textId="77777777" w:rsidR="0042111C" w:rsidRDefault="0042111C" w:rsidP="0042111C">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BC5116">
              <w:rPr>
                <w:rFonts w:asciiTheme="minorHAnsi" w:hAnsiTheme="minorHAnsi"/>
                <w:b/>
                <w:bCs/>
                <w:sz w:val="18"/>
                <w:szCs w:val="18"/>
              </w:rPr>
              <w:t xml:space="preserve">13.1.2 Functional programming paradigm:  </w:t>
            </w:r>
          </w:p>
          <w:p w14:paraId="41BAD666" w14:textId="77777777" w:rsidR="008E01A7" w:rsidRPr="00BC5116" w:rsidRDefault="008E01A7" w:rsidP="0042111C">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1989735F" w14:textId="77777777" w:rsidR="0042111C" w:rsidRPr="008E01A7" w:rsidRDefault="0042111C" w:rsidP="00277C48">
            <w:pPr>
              <w:pStyle w:val="Default"/>
              <w:numPr>
                <w:ilvl w:val="1"/>
                <w:numId w:val="57"/>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b) Concepts: </w:t>
            </w:r>
          </w:p>
          <w:p w14:paraId="04CAD04E" w14:textId="77777777" w:rsidR="008E01A7" w:rsidRPr="003A19A2" w:rsidRDefault="008E01A7" w:rsidP="00277C48">
            <w:pPr>
              <w:pStyle w:val="Default"/>
              <w:numPr>
                <w:ilvl w:val="1"/>
                <w:numId w:val="57"/>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491BB9C2" w14:textId="77777777" w:rsidR="0042111C" w:rsidRPr="003A19A2" w:rsidRDefault="0042111C"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Recursion </w:t>
            </w:r>
          </w:p>
          <w:p w14:paraId="47B234CC" w14:textId="77777777" w:rsidR="0042111C" w:rsidRPr="003A19A2" w:rsidRDefault="0042111C"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Immutable variables </w:t>
            </w:r>
          </w:p>
          <w:p w14:paraId="1AA0507A" w14:textId="77777777" w:rsidR="0042111C" w:rsidRPr="003A19A2" w:rsidRDefault="0042111C"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Avoid side-effects </w:t>
            </w:r>
          </w:p>
          <w:p w14:paraId="133C0E0C" w14:textId="77777777" w:rsidR="0042111C" w:rsidRPr="003A19A2" w:rsidRDefault="0042111C" w:rsidP="0042111C">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01F39EE8" w14:textId="43667A7E" w:rsidR="0042111C" w:rsidRPr="003A19A2" w:rsidRDefault="000130C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42111C" w:rsidRPr="003A19A2">
              <w:rPr>
                <w:rFonts w:asciiTheme="minorHAnsi" w:eastAsia="Open Sans" w:hAnsiTheme="minorHAnsi"/>
                <w:color w:val="000000" w:themeColor="text1"/>
                <w:sz w:val="18"/>
                <w:szCs w:val="18"/>
              </w:rPr>
              <w:t xml:space="preserve"> </w:t>
            </w:r>
          </w:p>
          <w:p w14:paraId="044747C6" w14:textId="77777777" w:rsidR="00BC5116" w:rsidRDefault="00BC5116" w:rsidP="00BC5116">
            <w:pPr>
              <w:pStyle w:val="Default"/>
              <w:ind w:left="60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7A23D4C3" w14:textId="2650C94D" w:rsidR="0042111C" w:rsidRPr="003A19A2" w:rsidRDefault="0042111C"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4BA63CAB" w14:textId="77777777" w:rsidR="0042111C" w:rsidRPr="003A19A2" w:rsidRDefault="0042111C"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43725865" w14:textId="77777777" w:rsidR="0042111C" w:rsidRPr="003A19A2" w:rsidRDefault="0042111C"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14B5E03A" w14:textId="77777777" w:rsidR="0042111C" w:rsidRPr="003A19A2" w:rsidRDefault="0042111C"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2067DA21" w14:textId="77777777" w:rsidR="0042111C" w:rsidRPr="003A19A2" w:rsidRDefault="0042111C"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4B27DB49" w14:textId="77777777" w:rsidR="0042111C" w:rsidRPr="003A19A2" w:rsidRDefault="0042111C"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53145B4E" w14:textId="77777777" w:rsidR="0042111C" w:rsidRPr="003A19A2" w:rsidRDefault="0042111C"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4EFFACBB" w14:textId="77777777" w:rsidR="0042111C" w:rsidRPr="003A19A2" w:rsidRDefault="0042111C" w:rsidP="0042111C">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41926344" w14:textId="6A29CC54" w:rsidR="0042111C" w:rsidRDefault="003C1507" w:rsidP="0042111C">
            <w:pPr>
              <w:pStyle w:val="U-text-i"/>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rPr>
            </w:pPr>
            <w:r w:rsidRPr="003C1507">
              <w:rPr>
                <w:rFonts w:asciiTheme="minorHAnsi" w:eastAsia="Open Sans" w:hAnsiTheme="minorHAnsi" w:cs="Open Sans"/>
              </w:rPr>
              <w:t>Maths skills:</w:t>
            </w:r>
          </w:p>
          <w:p w14:paraId="576E32A3" w14:textId="77777777" w:rsidR="00CC575C" w:rsidRPr="003A19A2" w:rsidRDefault="00CC575C" w:rsidP="00CC575C">
            <w:pPr>
              <w:pStyle w:val="U-text-i"/>
              <w:spacing w:before="0" w:after="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rPr>
            </w:pPr>
          </w:p>
          <w:p w14:paraId="27F6FFAC" w14:textId="77777777" w:rsidR="0042111C" w:rsidRPr="003A19A2" w:rsidRDefault="0042111C" w:rsidP="0042111C">
            <w:pPr>
              <w:pStyle w:val="U-text-i"/>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rPr>
            </w:pPr>
            <w:r w:rsidRPr="003A19A2">
              <w:rPr>
                <w:rFonts w:asciiTheme="minorHAnsi" w:eastAsia="Open Sans" w:hAnsiTheme="minorHAnsi" w:cs="Open Sans"/>
                <w:color w:val="000000" w:themeColor="text1"/>
              </w:rPr>
              <w:t>Using higher-order functions in calculations</w:t>
            </w:r>
          </w:p>
          <w:p w14:paraId="2EDB2F12" w14:textId="77777777" w:rsidR="0042111C" w:rsidRPr="003A19A2" w:rsidRDefault="0042111C" w:rsidP="0042111C">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4678" w:type="dxa"/>
            <w:shd w:val="clear" w:color="auto" w:fill="auto"/>
          </w:tcPr>
          <w:p w14:paraId="49BB2667" w14:textId="006D47CA" w:rsidR="0042111C" w:rsidRPr="003A19A2" w:rsidRDefault="002E3040" w:rsidP="0042111C">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42111C" w:rsidRPr="003A19A2">
              <w:rPr>
                <w:rFonts w:cs="Open Sans"/>
                <w:color w:val="auto"/>
                <w:sz w:val="18"/>
                <w:szCs w:val="18"/>
              </w:rPr>
              <w:t>  </w:t>
            </w:r>
          </w:p>
          <w:p w14:paraId="2BBD0ABF" w14:textId="77777777" w:rsidR="0042111C" w:rsidRPr="003A19A2" w:rsidRDefault="0042111C" w:rsidP="00277C48">
            <w:pPr>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w:t>
            </w:r>
          </w:p>
          <w:p w14:paraId="0E520640" w14:textId="77777777" w:rsidR="0042111C" w:rsidRPr="003A19A2" w:rsidRDefault="0042111C" w:rsidP="00277C48">
            <w:pPr>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Option to  </w:t>
            </w:r>
          </w:p>
          <w:p w14:paraId="7BC675F3" w14:textId="77777777" w:rsidR="0042111C" w:rsidRPr="003A19A2" w:rsidRDefault="0042111C" w:rsidP="00277C48">
            <w:pPr>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Teacher demonstrates</w:t>
            </w:r>
          </w:p>
          <w:p w14:paraId="07A7EE08" w14:textId="77777777" w:rsidR="0042111C" w:rsidRPr="003A19A2" w:rsidRDefault="0042111C" w:rsidP="00277C48">
            <w:pPr>
              <w:numPr>
                <w:ilvl w:val="0"/>
                <w:numId w:val="20"/>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definition, function, characteristics, operation, benefit and drawbacks, as well as why functional programming is needed</w:t>
            </w:r>
          </w:p>
          <w:p w14:paraId="7C62380C" w14:textId="77777777" w:rsidR="003A0E8E" w:rsidRDefault="003A0E8E" w:rsidP="003A0E8E">
            <w:pPr>
              <w:spacing w:after="0"/>
              <w:cnfStyle w:val="000000100000" w:firstRow="0" w:lastRow="0" w:firstColumn="0" w:lastColumn="0" w:oddVBand="0" w:evenVBand="0" w:oddHBand="1" w:evenHBand="0" w:firstRowFirstColumn="0" w:firstRowLastColumn="0" w:lastRowFirstColumn="0" w:lastRowLastColumn="0"/>
              <w:rPr>
                <w:rFonts w:cs="Open Sans"/>
                <w:sz w:val="18"/>
                <w:szCs w:val="18"/>
              </w:rPr>
            </w:pPr>
          </w:p>
          <w:p w14:paraId="6536FDC9" w14:textId="0C322FD8" w:rsidR="0042111C" w:rsidRPr="003A19A2" w:rsidRDefault="002E3040" w:rsidP="0042111C">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42111C" w:rsidRPr="003A19A2">
              <w:rPr>
                <w:rFonts w:cs="Open Sans"/>
                <w:color w:val="auto"/>
                <w:sz w:val="18"/>
                <w:szCs w:val="18"/>
              </w:rPr>
              <w:t> </w:t>
            </w:r>
          </w:p>
          <w:p w14:paraId="09B2F5DE" w14:textId="77777777" w:rsidR="0042111C" w:rsidRPr="003A19A2" w:rsidRDefault="0042111C" w:rsidP="00277C48">
            <w:pPr>
              <w:numPr>
                <w:ilvl w:val="0"/>
                <w:numId w:val="21"/>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Students complete questions on </w:t>
            </w:r>
            <w:proofErr w:type="spellStart"/>
            <w:r w:rsidRPr="003A19A2">
              <w:rPr>
                <w:rFonts w:cs="Open Sans"/>
                <w:color w:val="auto"/>
                <w:sz w:val="18"/>
                <w:szCs w:val="18"/>
              </w:rPr>
              <w:t>AdaCS</w:t>
            </w:r>
            <w:proofErr w:type="spellEnd"/>
          </w:p>
          <w:p w14:paraId="29A97EC9" w14:textId="77777777" w:rsidR="0042111C" w:rsidRPr="003A19A2" w:rsidRDefault="0042111C" w:rsidP="0042111C">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2268" w:type="dxa"/>
            <w:shd w:val="clear" w:color="auto" w:fill="auto"/>
          </w:tcPr>
          <w:p w14:paraId="318F0411" w14:textId="3EE76F74" w:rsidR="0042111C" w:rsidRPr="003A19A2" w:rsidRDefault="002D2D1D" w:rsidP="0042111C">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42111C" w:rsidRPr="003A19A2">
              <w:rPr>
                <w:rFonts w:cs="Open Sans"/>
                <w:color w:val="000000" w:themeColor="text1"/>
                <w:sz w:val="18"/>
                <w:szCs w:val="18"/>
              </w:rPr>
              <w:t xml:space="preserve">pp. 82-83 </w:t>
            </w:r>
            <w:r w:rsidR="0042111C" w:rsidRPr="003A19A2">
              <w:rPr>
                <w:rFonts w:eastAsia="Open Sans" w:cs="Open Sans"/>
                <w:color w:val="000000" w:themeColor="text1"/>
                <w:sz w:val="18"/>
                <w:szCs w:val="18"/>
              </w:rPr>
              <w:t xml:space="preserve"> </w:t>
            </w:r>
          </w:p>
          <w:p w14:paraId="569BBF6A" w14:textId="77777777" w:rsidR="0042111C" w:rsidRPr="003A19A2" w:rsidRDefault="0042111C" w:rsidP="0042111C">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300B2B09" w14:textId="77777777" w:rsidR="0042111C" w:rsidRDefault="0042111C" w:rsidP="0042111C">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roofErr w:type="spellStart"/>
            <w:r w:rsidRPr="003A19A2">
              <w:rPr>
                <w:rFonts w:eastAsia="Open Sans" w:cs="Open Sans"/>
                <w:color w:val="000000" w:themeColor="text1"/>
                <w:sz w:val="18"/>
                <w:szCs w:val="18"/>
              </w:rPr>
              <w:t>AdaCS</w:t>
            </w:r>
            <w:proofErr w:type="spellEnd"/>
            <w:r w:rsidRPr="003A19A2">
              <w:rPr>
                <w:rFonts w:eastAsia="Open Sans" w:cs="Open Sans"/>
                <w:color w:val="000000" w:themeColor="text1"/>
                <w:sz w:val="18"/>
                <w:szCs w:val="18"/>
              </w:rPr>
              <w:t xml:space="preserve"> notes and questions:</w:t>
            </w:r>
          </w:p>
          <w:p w14:paraId="491E5222" w14:textId="77777777" w:rsidR="00270C71" w:rsidRPr="003A19A2" w:rsidRDefault="00270C71" w:rsidP="0042111C">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377ED6D4" w14:textId="77777777" w:rsidR="0042111C" w:rsidRPr="00B94107" w:rsidRDefault="0042111C" w:rsidP="0042111C">
            <w:pPr>
              <w:spacing w:before="40" w:after="40"/>
              <w:cnfStyle w:val="000000100000" w:firstRow="0" w:lastRow="0" w:firstColumn="0" w:lastColumn="0" w:oddVBand="0" w:evenVBand="0" w:oddHBand="1" w:evenHBand="0" w:firstRowFirstColumn="0" w:firstRowLastColumn="0" w:lastRowFirstColumn="0" w:lastRowLastColumn="0"/>
              <w:rPr>
                <w:rStyle w:val="Hyperlink"/>
                <w:sz w:val="18"/>
                <w:szCs w:val="18"/>
              </w:rPr>
            </w:pPr>
            <w:hyperlink r:id="rId52" w:history="1">
              <w:r w:rsidRPr="00B94107">
                <w:rPr>
                  <w:rStyle w:val="Hyperlink"/>
                  <w:color w:val="000000" w:themeColor="text1"/>
                  <w:sz w:val="18"/>
                  <w:szCs w:val="18"/>
                </w:rPr>
                <w:t>https://adacomputerscience.org/topics/functional_programming</w:t>
              </w:r>
            </w:hyperlink>
          </w:p>
          <w:p w14:paraId="6671B62A" w14:textId="77777777" w:rsidR="0042111C" w:rsidRPr="003A19A2" w:rsidRDefault="0042111C" w:rsidP="0042111C">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1984" w:type="dxa"/>
            <w:shd w:val="clear" w:color="auto" w:fill="auto"/>
          </w:tcPr>
          <w:p w14:paraId="4C85DDF4" w14:textId="6DE0810A"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5A7917C3" w14:textId="6391EFAB"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33C0BC94" w14:textId="38FA619B"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7BDF359A" w14:textId="23FBD661"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Interpretation</w:t>
            </w:r>
          </w:p>
        </w:tc>
        <w:tc>
          <w:tcPr>
            <w:tcW w:w="1985" w:type="dxa"/>
            <w:shd w:val="clear" w:color="auto" w:fill="auto"/>
          </w:tcPr>
          <w:p w14:paraId="0CD99E24" w14:textId="036071EE"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Analysis</w:t>
            </w:r>
          </w:p>
          <w:p w14:paraId="42500A59" w14:textId="16884D16"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Communication</w:t>
            </w:r>
          </w:p>
          <w:p w14:paraId="08A3AFD1" w14:textId="2BEEA35D"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Interpretation</w:t>
            </w:r>
          </w:p>
          <w:p w14:paraId="7D028579" w14:textId="55A78A0A"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Productivity</w:t>
            </w:r>
          </w:p>
        </w:tc>
      </w:tr>
    </w:tbl>
    <w:p w14:paraId="069197DD" w14:textId="77777777" w:rsidR="003A0E8E" w:rsidRDefault="003A0E8E">
      <w:r>
        <w:br w:type="page"/>
      </w:r>
    </w:p>
    <w:tbl>
      <w:tblPr>
        <w:tblStyle w:val="GridTable6ColourfulAccent1"/>
        <w:tblW w:w="15163" w:type="dxa"/>
        <w:tblLayout w:type="fixed"/>
        <w:tblLook w:val="04A0" w:firstRow="1" w:lastRow="0" w:firstColumn="1" w:lastColumn="0" w:noHBand="0" w:noVBand="1"/>
      </w:tblPr>
      <w:tblGrid>
        <w:gridCol w:w="1555"/>
        <w:gridCol w:w="2693"/>
        <w:gridCol w:w="4678"/>
        <w:gridCol w:w="2268"/>
        <w:gridCol w:w="1984"/>
        <w:gridCol w:w="1985"/>
      </w:tblGrid>
      <w:tr w:rsidR="0042111C" w:rsidRPr="003A19A2" w14:paraId="0404E589" w14:textId="77777777" w:rsidTr="003A0E8E">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6F9A0D80" w14:textId="6756C35C" w:rsidR="0042111C" w:rsidRPr="003A19A2" w:rsidRDefault="0042111C" w:rsidP="0042111C">
            <w:pPr>
              <w:pStyle w:val="TableHeading"/>
              <w:rPr>
                <w:noProof w:val="0"/>
                <w:lang w:val="en-GB"/>
              </w:rPr>
            </w:pPr>
            <w:r w:rsidRPr="003A19A2">
              <w:rPr>
                <w:b/>
                <w:bCs/>
                <w:noProof w:val="0"/>
                <w:color w:val="000000" w:themeColor="text1"/>
                <w:lang w:val="en-GB"/>
              </w:rPr>
              <w:t>Week 13</w:t>
            </w:r>
            <w:r w:rsidRPr="003A19A2">
              <w:rPr>
                <w:b/>
                <w:bCs/>
                <w:noProof w:val="0"/>
                <w:color w:val="000000" w:themeColor="text1"/>
                <w:lang w:val="en-GB"/>
              </w:rPr>
              <w:br/>
              <w:t>Lesson 3</w:t>
            </w:r>
          </w:p>
        </w:tc>
      </w:tr>
      <w:tr w:rsidR="00210F66" w:rsidRPr="003A19A2" w14:paraId="13ABA126" w14:textId="77777777" w:rsidTr="00270C71">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1D9B284A" w14:textId="77777777" w:rsidR="00210F66" w:rsidRPr="003A19A2" w:rsidRDefault="00210F66" w:rsidP="00210F66">
            <w:pPr>
              <w:autoSpaceDE w:val="0"/>
              <w:autoSpaceDN w:val="0"/>
              <w:adjustRightInd w:val="0"/>
              <w:spacing w:before="40" w:after="40" w:line="200" w:lineRule="atLeast"/>
              <w:rPr>
                <w:b w:val="0"/>
                <w:bCs w:val="0"/>
                <w:color w:val="000000"/>
                <w:sz w:val="18"/>
                <w:szCs w:val="18"/>
              </w:rPr>
            </w:pPr>
            <w:r w:rsidRPr="003A19A2">
              <w:rPr>
                <w:color w:val="000000"/>
                <w:sz w:val="18"/>
                <w:szCs w:val="18"/>
              </w:rPr>
              <w:t>Topic 13.1.2: Functional programming paradigm</w:t>
            </w:r>
          </w:p>
          <w:p w14:paraId="64655AE6" w14:textId="2EC0CF85" w:rsidR="00210F66" w:rsidRPr="003A19A2" w:rsidRDefault="003A0E8E" w:rsidP="003A0E8E">
            <w:pPr>
              <w:autoSpaceDE w:val="0"/>
              <w:autoSpaceDN w:val="0"/>
              <w:adjustRightInd w:val="0"/>
              <w:spacing w:before="40" w:after="40" w:line="200" w:lineRule="atLeast"/>
              <w:rPr>
                <w:rFonts w:eastAsia="Open Sans" w:cs="Open Sans"/>
                <w:color w:val="000000" w:themeColor="text1"/>
                <w:sz w:val="18"/>
                <w:szCs w:val="18"/>
              </w:rPr>
            </w:pPr>
            <w:r>
              <w:rPr>
                <w:rFonts w:eastAsia="Open Sans" w:cs="Open Sans"/>
                <w:color w:val="000000" w:themeColor="text1"/>
                <w:sz w:val="18"/>
                <w:szCs w:val="18"/>
              </w:rPr>
              <w:t>b)</w:t>
            </w:r>
            <w:r w:rsidRPr="003A19A2">
              <w:rPr>
                <w:rFonts w:eastAsia="Open Sans" w:cs="Open Sans"/>
                <w:color w:val="000000" w:themeColor="text1"/>
                <w:sz w:val="18"/>
                <w:szCs w:val="18"/>
              </w:rPr>
              <w:t xml:space="preserve"> Concepts</w:t>
            </w:r>
          </w:p>
          <w:p w14:paraId="1F5D165A" w14:textId="77777777" w:rsidR="00210F66" w:rsidRPr="003A19A2" w:rsidRDefault="00210F66" w:rsidP="00210F66">
            <w:pPr>
              <w:autoSpaceDE w:val="0"/>
              <w:autoSpaceDN w:val="0"/>
              <w:adjustRightInd w:val="0"/>
              <w:spacing w:before="40" w:after="40" w:line="200" w:lineRule="atLeast"/>
              <w:rPr>
                <w:rFonts w:eastAsia="Open Sans" w:cs="Open Sans"/>
                <w:b w:val="0"/>
                <w:bCs w:val="0"/>
                <w:color w:val="000000" w:themeColor="text1"/>
                <w:sz w:val="18"/>
                <w:szCs w:val="18"/>
              </w:rPr>
            </w:pPr>
          </w:p>
          <w:p w14:paraId="512F4AA5" w14:textId="28197C82" w:rsidR="00210F66" w:rsidRDefault="003C1507" w:rsidP="00210F66">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210F66" w:rsidRPr="003A19A2">
              <w:rPr>
                <w:rFonts w:eastAsia="Open Sans" w:cs="Open Sans"/>
                <w:color w:val="000000" w:themeColor="text1"/>
                <w:sz w:val="18"/>
                <w:szCs w:val="18"/>
              </w:rPr>
              <w:t xml:space="preserve"> </w:t>
            </w:r>
          </w:p>
          <w:p w14:paraId="1A8F0E0E" w14:textId="77777777" w:rsidR="00176958" w:rsidRPr="003A19A2" w:rsidRDefault="00176958" w:rsidP="00210F66">
            <w:pPr>
              <w:autoSpaceDE w:val="0"/>
              <w:autoSpaceDN w:val="0"/>
              <w:adjustRightInd w:val="0"/>
              <w:spacing w:before="40" w:after="40" w:line="200" w:lineRule="atLeast"/>
              <w:rPr>
                <w:rFonts w:eastAsia="Open Sans" w:cs="Open Sans"/>
                <w:b w:val="0"/>
                <w:bCs w:val="0"/>
                <w:color w:val="000000" w:themeColor="text1"/>
                <w:sz w:val="18"/>
                <w:szCs w:val="18"/>
              </w:rPr>
            </w:pPr>
          </w:p>
          <w:p w14:paraId="4AE659F6" w14:textId="1E4F6E84" w:rsidR="00210F66" w:rsidRPr="003A19A2" w:rsidRDefault="00210F66" w:rsidP="00210F66">
            <w:pPr>
              <w:pStyle w:val="TableHeading"/>
              <w:rPr>
                <w:rFonts w:asciiTheme="minorHAnsi" w:hAnsiTheme="minorHAnsi"/>
                <w:noProof w:val="0"/>
                <w:color w:val="000000" w:themeColor="text1"/>
                <w:sz w:val="18"/>
                <w:szCs w:val="18"/>
                <w:lang w:val="en-GB"/>
              </w:rPr>
            </w:pPr>
            <w:r w:rsidRPr="003A19A2">
              <w:rPr>
                <w:rFonts w:asciiTheme="minorHAnsi" w:eastAsia="Open Sans" w:hAnsiTheme="minorHAnsi" w:cs="Open Sans"/>
                <w:noProof w:val="0"/>
                <w:color w:val="000000" w:themeColor="text1"/>
                <w:sz w:val="18"/>
                <w:szCs w:val="18"/>
                <w:lang w:val="en-GB"/>
              </w:rPr>
              <w:t>Further practice on functional programming concepts</w:t>
            </w:r>
          </w:p>
        </w:tc>
        <w:tc>
          <w:tcPr>
            <w:tcW w:w="2693" w:type="dxa"/>
            <w:shd w:val="clear" w:color="auto" w:fill="auto"/>
          </w:tcPr>
          <w:p w14:paraId="684F77DF" w14:textId="77777777" w:rsidR="00210F66" w:rsidRDefault="00210F66" w:rsidP="00210F6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3A0E8E">
              <w:rPr>
                <w:rFonts w:asciiTheme="minorHAnsi" w:hAnsiTheme="minorHAnsi"/>
                <w:b/>
                <w:bCs/>
                <w:sz w:val="18"/>
                <w:szCs w:val="18"/>
              </w:rPr>
              <w:t xml:space="preserve">13.1.2 Functional programming paradigm: </w:t>
            </w:r>
          </w:p>
          <w:p w14:paraId="1CC8051C" w14:textId="77777777" w:rsidR="008E01A7" w:rsidRPr="003A0E8E" w:rsidRDefault="008E01A7" w:rsidP="00210F6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4BB68F83" w14:textId="77777777" w:rsidR="00210F66" w:rsidRDefault="00210F66" w:rsidP="00277C48">
            <w:pPr>
              <w:pStyle w:val="Default"/>
              <w:numPr>
                <w:ilvl w:val="1"/>
                <w:numId w:val="57"/>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3A0E8E">
              <w:rPr>
                <w:rFonts w:asciiTheme="minorHAnsi" w:hAnsiTheme="minorHAnsi"/>
                <w:b/>
                <w:bCs/>
                <w:sz w:val="18"/>
                <w:szCs w:val="18"/>
              </w:rPr>
              <w:t xml:space="preserve">b) Concepts: </w:t>
            </w:r>
          </w:p>
          <w:p w14:paraId="6CBDE725" w14:textId="77777777" w:rsidR="008E01A7" w:rsidRPr="003A0E8E" w:rsidRDefault="008E01A7" w:rsidP="00277C48">
            <w:pPr>
              <w:pStyle w:val="Default"/>
              <w:numPr>
                <w:ilvl w:val="1"/>
                <w:numId w:val="57"/>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35AC64D7" w14:textId="77777777" w:rsidR="00210F66" w:rsidRPr="003A19A2" w:rsidRDefault="00210F66"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Pure functions </w:t>
            </w:r>
          </w:p>
          <w:p w14:paraId="31A55430" w14:textId="77777777" w:rsidR="00210F66" w:rsidRPr="003A19A2" w:rsidRDefault="00210F66"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First-class functions </w:t>
            </w:r>
          </w:p>
          <w:p w14:paraId="2E9B853D" w14:textId="77777777" w:rsidR="00210F66" w:rsidRPr="003A19A2" w:rsidRDefault="00210F66"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Higher-order functions </w:t>
            </w:r>
          </w:p>
          <w:p w14:paraId="1F5339CC" w14:textId="77777777" w:rsidR="00210F66" w:rsidRPr="003A19A2" w:rsidRDefault="00210F66"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Recursion </w:t>
            </w:r>
          </w:p>
          <w:p w14:paraId="56DD0945" w14:textId="77777777" w:rsidR="00210F66" w:rsidRPr="003A19A2" w:rsidRDefault="00210F66"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Immutable variables </w:t>
            </w:r>
          </w:p>
          <w:p w14:paraId="78B984D0" w14:textId="77777777" w:rsidR="00210F66" w:rsidRPr="003A19A2" w:rsidRDefault="00210F66"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Avoid side-effects </w:t>
            </w:r>
          </w:p>
          <w:p w14:paraId="00291D39" w14:textId="77777777" w:rsidR="00210F66" w:rsidRPr="003A19A2" w:rsidRDefault="00210F66" w:rsidP="00210F6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4452B859" w14:textId="41F5943D" w:rsidR="00210F66" w:rsidRPr="003A19A2" w:rsidRDefault="000130C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210F66" w:rsidRPr="003A19A2">
              <w:rPr>
                <w:rFonts w:asciiTheme="minorHAnsi" w:eastAsia="Open Sans" w:hAnsiTheme="minorHAnsi"/>
                <w:color w:val="000000" w:themeColor="text1"/>
                <w:sz w:val="18"/>
                <w:szCs w:val="18"/>
              </w:rPr>
              <w:t xml:space="preserve"> </w:t>
            </w:r>
          </w:p>
          <w:p w14:paraId="2EDAF865" w14:textId="77777777" w:rsidR="00660A37" w:rsidRDefault="00660A37" w:rsidP="00660A37">
            <w:pPr>
              <w:pStyle w:val="Default"/>
              <w:ind w:left="60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3477015B" w14:textId="19B77A49" w:rsidR="00210F66" w:rsidRPr="003A19A2" w:rsidRDefault="00210F66"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547BCBCF" w14:textId="77777777" w:rsidR="00210F66" w:rsidRPr="003A19A2" w:rsidRDefault="00210F66"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2C46B68B" w14:textId="77777777" w:rsidR="00210F66" w:rsidRPr="003A19A2" w:rsidRDefault="00210F66"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2FD5AD04" w14:textId="77777777" w:rsidR="00210F66" w:rsidRPr="003A19A2" w:rsidRDefault="00210F66"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335B46F9" w14:textId="77777777" w:rsidR="00210F66" w:rsidRPr="003A19A2" w:rsidRDefault="00210F66"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4FBE9419" w14:textId="77777777" w:rsidR="00210F66" w:rsidRPr="003A19A2" w:rsidRDefault="00210F66"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5D447486" w14:textId="77777777" w:rsidR="00210F66" w:rsidRPr="003A19A2" w:rsidRDefault="00210F66"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263712AC" w14:textId="77777777" w:rsidR="00210F66" w:rsidRPr="003A19A2" w:rsidRDefault="00210F66" w:rsidP="00210F66">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29D409BB" w14:textId="263CBB86" w:rsidR="00210F66" w:rsidRDefault="003C1507" w:rsidP="00210F66">
            <w:pPr>
              <w:pStyle w:val="U-text-i"/>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rPr>
            </w:pPr>
            <w:r w:rsidRPr="003C1507">
              <w:rPr>
                <w:rFonts w:asciiTheme="minorHAnsi" w:eastAsia="Open Sans" w:hAnsiTheme="minorHAnsi" w:cs="Open Sans"/>
              </w:rPr>
              <w:t>Maths skills:</w:t>
            </w:r>
          </w:p>
          <w:p w14:paraId="324C500C" w14:textId="77777777" w:rsidR="00CC575C" w:rsidRPr="003A19A2" w:rsidRDefault="00CC575C" w:rsidP="00CC575C">
            <w:pPr>
              <w:pStyle w:val="U-text-i"/>
              <w:spacing w:before="0" w:after="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rPr>
            </w:pPr>
          </w:p>
          <w:p w14:paraId="46861C15" w14:textId="77777777" w:rsidR="00210F66" w:rsidRPr="003A19A2" w:rsidRDefault="00210F66" w:rsidP="00210F66">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r w:rsidRPr="003A19A2">
              <w:rPr>
                <w:rFonts w:asciiTheme="minorHAnsi" w:eastAsia="Open Sans" w:hAnsiTheme="minorHAnsi"/>
                <w:color w:val="000000" w:themeColor="text1"/>
                <w:sz w:val="18"/>
                <w:szCs w:val="18"/>
              </w:rPr>
              <w:t>Using higher-order functions in calculations</w:t>
            </w:r>
          </w:p>
          <w:p w14:paraId="02161E1E" w14:textId="77777777" w:rsidR="00210F66" w:rsidRPr="003A19A2" w:rsidRDefault="00210F66" w:rsidP="00210F66">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4678" w:type="dxa"/>
            <w:shd w:val="clear" w:color="auto" w:fill="auto"/>
          </w:tcPr>
          <w:p w14:paraId="21F0209B" w14:textId="54D7B75B" w:rsidR="00210F66" w:rsidRPr="003A19A2" w:rsidRDefault="002E3040" w:rsidP="00210F66">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210F66" w:rsidRPr="003A19A2">
              <w:rPr>
                <w:rFonts w:cs="Open Sans"/>
                <w:color w:val="auto"/>
                <w:sz w:val="18"/>
                <w:szCs w:val="18"/>
              </w:rPr>
              <w:t>  </w:t>
            </w:r>
          </w:p>
          <w:p w14:paraId="141F9F05" w14:textId="77777777" w:rsidR="00210F66" w:rsidRPr="003A19A2" w:rsidRDefault="00210F66" w:rsidP="00277C48">
            <w:pPr>
              <w:numPr>
                <w:ilvl w:val="0"/>
                <w:numId w:val="23"/>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Work through examples of side-effects in William Grey video</w:t>
            </w:r>
          </w:p>
          <w:p w14:paraId="1C244BF3" w14:textId="77777777" w:rsidR="00210F66" w:rsidRPr="003A19A2" w:rsidRDefault="00210F66" w:rsidP="003A0E8E">
            <w:pPr>
              <w:spacing w:after="0"/>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3782678B" w14:textId="43B4DD75" w:rsidR="00210F66" w:rsidRPr="003A19A2" w:rsidRDefault="002E3040" w:rsidP="00210F66">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210F66" w:rsidRPr="003A19A2">
              <w:rPr>
                <w:rFonts w:cs="Open Sans"/>
                <w:color w:val="auto"/>
                <w:sz w:val="18"/>
                <w:szCs w:val="18"/>
              </w:rPr>
              <w:t> </w:t>
            </w:r>
          </w:p>
          <w:p w14:paraId="20CB172A" w14:textId="77777777" w:rsidR="00210F66" w:rsidRPr="003A19A2" w:rsidRDefault="00210F66" w:rsidP="00277C48">
            <w:pPr>
              <w:pStyle w:val="ListParagraph"/>
              <w:numPr>
                <w:ilvl w:val="0"/>
                <w:numId w:val="20"/>
              </w:numPr>
              <w:spacing w:line="259"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Open Sans"/>
                <w:b/>
                <w:bCs/>
                <w:color w:val="auto"/>
                <w:sz w:val="18"/>
                <w:szCs w:val="18"/>
              </w:rPr>
            </w:pPr>
            <w:r w:rsidRPr="003A19A2">
              <w:rPr>
                <w:rFonts w:asciiTheme="minorHAnsi" w:hAnsiTheme="minorHAnsi" w:cs="Open Sans"/>
                <w:sz w:val="18"/>
                <w:szCs w:val="18"/>
              </w:rPr>
              <w:t>Look for quizzes about functional programming on platforms like </w:t>
            </w:r>
            <w:proofErr w:type="spellStart"/>
            <w:r w:rsidRPr="003A19A2">
              <w:rPr>
                <w:rFonts w:asciiTheme="minorHAnsi" w:hAnsiTheme="minorHAnsi" w:cs="Open Sans"/>
                <w:sz w:val="18"/>
                <w:szCs w:val="18"/>
              </w:rPr>
              <w:t>Blooket</w:t>
            </w:r>
            <w:proofErr w:type="spellEnd"/>
            <w:r w:rsidRPr="003A19A2">
              <w:rPr>
                <w:rFonts w:asciiTheme="minorHAnsi" w:hAnsiTheme="minorHAnsi" w:cs="Open Sans"/>
                <w:sz w:val="18"/>
                <w:szCs w:val="18"/>
              </w:rPr>
              <w:t>/ Kahoot/ Quizlet/ Quizizz/ Socrative/ etc. </w:t>
            </w:r>
          </w:p>
          <w:p w14:paraId="258E2005" w14:textId="77777777" w:rsidR="00210F66" w:rsidRPr="003A19A2" w:rsidRDefault="00210F66" w:rsidP="00210F66">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2268" w:type="dxa"/>
            <w:shd w:val="clear" w:color="auto" w:fill="auto"/>
          </w:tcPr>
          <w:p w14:paraId="2A446DAB" w14:textId="0493199C" w:rsidR="00210F66" w:rsidRPr="003A19A2" w:rsidRDefault="002D2D1D" w:rsidP="00210F66">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210F66" w:rsidRPr="003A19A2">
              <w:rPr>
                <w:rFonts w:cs="Open Sans"/>
                <w:color w:val="000000" w:themeColor="text1"/>
                <w:sz w:val="18"/>
                <w:szCs w:val="18"/>
              </w:rPr>
              <w:t>pp. 82-83</w:t>
            </w:r>
            <w:r w:rsidR="00210F66" w:rsidRPr="003A19A2">
              <w:rPr>
                <w:rFonts w:eastAsia="Open Sans" w:cs="Open Sans"/>
                <w:color w:val="000000" w:themeColor="text1"/>
                <w:sz w:val="18"/>
                <w:szCs w:val="18"/>
              </w:rPr>
              <w:t xml:space="preserve"> </w:t>
            </w:r>
          </w:p>
          <w:p w14:paraId="1E2FF092" w14:textId="77777777" w:rsidR="00210F66" w:rsidRPr="003A19A2" w:rsidRDefault="00210F66" w:rsidP="00210F66">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302CD467" w14:textId="77777777" w:rsidR="00210F66" w:rsidRDefault="00210F66" w:rsidP="00210F66">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3A19A2">
              <w:rPr>
                <w:rFonts w:eastAsia="Open Sans" w:cs="Open Sans"/>
                <w:color w:val="000000" w:themeColor="text1"/>
                <w:sz w:val="18"/>
                <w:szCs w:val="18"/>
              </w:rPr>
              <w:t>William Grey video:</w:t>
            </w:r>
          </w:p>
          <w:p w14:paraId="1465FF5F" w14:textId="77777777" w:rsidR="00270C71" w:rsidRPr="003A19A2" w:rsidRDefault="00270C71" w:rsidP="00210F66">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42DD3235" w14:textId="77777777" w:rsidR="00210F66" w:rsidRPr="00B94107" w:rsidRDefault="00210F66" w:rsidP="00210F66">
            <w:pPr>
              <w:spacing w:before="40" w:after="40"/>
              <w:cnfStyle w:val="000000100000" w:firstRow="0" w:lastRow="0" w:firstColumn="0" w:lastColumn="0" w:oddVBand="0" w:evenVBand="0" w:oddHBand="1" w:evenHBand="0" w:firstRowFirstColumn="0" w:firstRowLastColumn="0" w:lastRowFirstColumn="0" w:lastRowLastColumn="0"/>
              <w:rPr>
                <w:rStyle w:val="Hyperlink"/>
                <w:sz w:val="18"/>
                <w:szCs w:val="18"/>
              </w:rPr>
            </w:pPr>
            <w:hyperlink r:id="rId53" w:history="1">
              <w:r w:rsidRPr="00B94107">
                <w:rPr>
                  <w:rStyle w:val="Hyperlink"/>
                  <w:color w:val="000000" w:themeColor="text1"/>
                  <w:sz w:val="18"/>
                  <w:szCs w:val="18"/>
                </w:rPr>
                <w:t>https://www.youtube.com/watch?v=eE08t2CnCG8</w:t>
              </w:r>
            </w:hyperlink>
          </w:p>
          <w:p w14:paraId="586F1F5B" w14:textId="77777777" w:rsidR="00210F66" w:rsidRPr="003A19A2" w:rsidRDefault="00210F66" w:rsidP="00210F66">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shd w:val="clear" w:color="auto" w:fill="auto"/>
          </w:tcPr>
          <w:p w14:paraId="3DF286B6" w14:textId="7EE2895C"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5DCA1A00" w14:textId="103641A1"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687CDDE7" w14:textId="38FA619B"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212B22D4" w14:textId="23FBD661"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Interpretation</w:t>
            </w:r>
          </w:p>
        </w:tc>
        <w:tc>
          <w:tcPr>
            <w:tcW w:w="1985" w:type="dxa"/>
            <w:shd w:val="clear" w:color="auto" w:fill="auto"/>
          </w:tcPr>
          <w:p w14:paraId="7A211621" w14:textId="036071EE"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Analysis</w:t>
            </w:r>
          </w:p>
          <w:p w14:paraId="77F5E387" w14:textId="16884D16"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Communication</w:t>
            </w:r>
          </w:p>
          <w:p w14:paraId="4DE81D90" w14:textId="2BEEA35D"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Interpretation</w:t>
            </w:r>
          </w:p>
          <w:p w14:paraId="15CCC57B" w14:textId="55A78A0A"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Productivity</w:t>
            </w:r>
          </w:p>
        </w:tc>
      </w:tr>
    </w:tbl>
    <w:p w14:paraId="22331537" w14:textId="77777777" w:rsidR="00C71471" w:rsidRPr="003A19A2" w:rsidRDefault="00C71471" w:rsidP="002C7ACB">
      <w:pPr>
        <w:rPr>
          <w:rStyle w:val="Strong"/>
          <w:b w:val="0"/>
          <w:bCs w:val="0"/>
        </w:rPr>
      </w:pPr>
    </w:p>
    <w:p w14:paraId="48E006E4" w14:textId="77777777" w:rsidR="00C71471" w:rsidRPr="003A19A2" w:rsidRDefault="00C71471" w:rsidP="002C7ACB">
      <w:pPr>
        <w:rPr>
          <w:rStyle w:val="Strong"/>
          <w:rFonts w:ascii="Plus Jakarta Sans" w:hAnsi="Plus Jakarta Sans"/>
          <w:sz w:val="36"/>
          <w:szCs w:val="26"/>
        </w:rPr>
      </w:pPr>
      <w:r w:rsidRPr="003A19A2">
        <w:rPr>
          <w:rStyle w:val="Strong"/>
          <w:b w:val="0"/>
          <w:bCs w:val="0"/>
        </w:rPr>
        <w:br w:type="page"/>
      </w:r>
    </w:p>
    <w:tbl>
      <w:tblPr>
        <w:tblStyle w:val="GridTable6ColourfulAccent1"/>
        <w:tblW w:w="15163" w:type="dxa"/>
        <w:tblLayout w:type="fixed"/>
        <w:tblLook w:val="04A0" w:firstRow="1" w:lastRow="0" w:firstColumn="1" w:lastColumn="0" w:noHBand="0" w:noVBand="1"/>
      </w:tblPr>
      <w:tblGrid>
        <w:gridCol w:w="1555"/>
        <w:gridCol w:w="2693"/>
        <w:gridCol w:w="4678"/>
        <w:gridCol w:w="2268"/>
        <w:gridCol w:w="1984"/>
        <w:gridCol w:w="1985"/>
      </w:tblGrid>
      <w:tr w:rsidR="002C7ACB" w:rsidRPr="003A19A2" w14:paraId="4E37E5BE" w14:textId="77777777" w:rsidTr="002E04FC">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3A51DC96" w14:textId="77777777" w:rsidR="002C7ACB" w:rsidRPr="00176958" w:rsidRDefault="002C7ACB" w:rsidP="00F0507C">
            <w:pPr>
              <w:pStyle w:val="TableHeading"/>
              <w:jc w:val="center"/>
              <w:rPr>
                <w:b/>
                <w:bCs/>
                <w:noProof w:val="0"/>
                <w:color w:val="FFFFFF" w:themeColor="background1"/>
                <w:sz w:val="20"/>
                <w:szCs w:val="24"/>
                <w:lang w:val="en-GB"/>
              </w:rPr>
            </w:pPr>
            <w:r w:rsidRPr="00176958">
              <w:rPr>
                <w:b/>
                <w:bCs/>
                <w:noProof w:val="0"/>
                <w:color w:val="FFFFFF" w:themeColor="background1"/>
                <w:sz w:val="20"/>
                <w:szCs w:val="24"/>
                <w:lang w:val="en-GB"/>
              </w:rPr>
              <w:t>Topic</w:t>
            </w:r>
            <w:r w:rsidRPr="00176958">
              <w:rPr>
                <w:b/>
                <w:bCs/>
                <w:noProof w:val="0"/>
                <w:color w:val="FFFFFF" w:themeColor="background1"/>
                <w:sz w:val="20"/>
                <w:szCs w:val="24"/>
                <w:lang w:val="en-GB"/>
              </w:rPr>
              <w:br/>
              <w:t>Sub topic</w:t>
            </w:r>
            <w:r w:rsidRPr="00176958">
              <w:rPr>
                <w:b/>
                <w:bCs/>
                <w:noProof w:val="0"/>
                <w:color w:val="FFFFFF" w:themeColor="background1"/>
                <w:sz w:val="20"/>
                <w:szCs w:val="24"/>
                <w:lang w:val="en-GB"/>
              </w:rPr>
              <w:br/>
              <w:t>Lesson title</w:t>
            </w:r>
          </w:p>
        </w:tc>
        <w:tc>
          <w:tcPr>
            <w:tcW w:w="2693" w:type="dxa"/>
            <w:shd w:val="clear" w:color="auto" w:fill="341583" w:themeFill="accent2" w:themeFillShade="80"/>
            <w:vAlign w:val="center"/>
          </w:tcPr>
          <w:p w14:paraId="71883FA7" w14:textId="77777777" w:rsidR="002C7ACB" w:rsidRPr="00176958" w:rsidRDefault="002C7ACB" w:rsidP="00F0507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176958">
              <w:rPr>
                <w:b/>
                <w:bCs/>
                <w:noProof w:val="0"/>
                <w:color w:val="FFFFFF" w:themeColor="background1"/>
                <w:sz w:val="20"/>
                <w:szCs w:val="24"/>
                <w:lang w:val="en-GB"/>
              </w:rPr>
              <w:t>Specification reference</w:t>
            </w:r>
          </w:p>
        </w:tc>
        <w:tc>
          <w:tcPr>
            <w:tcW w:w="4678" w:type="dxa"/>
            <w:shd w:val="clear" w:color="auto" w:fill="341583" w:themeFill="accent2" w:themeFillShade="80"/>
            <w:vAlign w:val="center"/>
          </w:tcPr>
          <w:p w14:paraId="12FEEFB8" w14:textId="7B397A51" w:rsidR="002C7ACB" w:rsidRPr="00176958" w:rsidRDefault="002C7ACB" w:rsidP="00F0507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176958">
              <w:rPr>
                <w:b/>
                <w:bCs/>
                <w:noProof w:val="0"/>
                <w:color w:val="FFFFFF" w:themeColor="background1"/>
                <w:sz w:val="20"/>
                <w:szCs w:val="24"/>
                <w:lang w:val="en-GB"/>
              </w:rPr>
              <w:t xml:space="preserve">Suggested </w:t>
            </w:r>
            <w:r w:rsidR="005D70E5" w:rsidRPr="00176958">
              <w:rPr>
                <w:b/>
                <w:bCs/>
                <w:noProof w:val="0"/>
                <w:color w:val="FFFFFF" w:themeColor="background1"/>
                <w:sz w:val="20"/>
                <w:szCs w:val="24"/>
                <w:lang w:val="en-GB"/>
              </w:rPr>
              <w:t>activities</w:t>
            </w:r>
          </w:p>
        </w:tc>
        <w:tc>
          <w:tcPr>
            <w:tcW w:w="2268" w:type="dxa"/>
            <w:shd w:val="clear" w:color="auto" w:fill="341583" w:themeFill="accent2" w:themeFillShade="80"/>
            <w:vAlign w:val="center"/>
          </w:tcPr>
          <w:p w14:paraId="593F17AB" w14:textId="77777777" w:rsidR="002C7ACB" w:rsidRPr="00176958" w:rsidRDefault="002C7ACB" w:rsidP="00F0507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176958">
              <w:rPr>
                <w:b/>
                <w:bCs/>
                <w:noProof w:val="0"/>
                <w:color w:val="FFFFFF" w:themeColor="background1"/>
                <w:sz w:val="20"/>
                <w:szCs w:val="24"/>
                <w:lang w:val="en-GB"/>
              </w:rPr>
              <w:t>Suggested resources</w:t>
            </w:r>
          </w:p>
        </w:tc>
        <w:tc>
          <w:tcPr>
            <w:tcW w:w="1984" w:type="dxa"/>
            <w:shd w:val="clear" w:color="auto" w:fill="341583" w:themeFill="accent2" w:themeFillShade="80"/>
            <w:vAlign w:val="center"/>
          </w:tcPr>
          <w:p w14:paraId="647BF34E" w14:textId="77777777" w:rsidR="002C7ACB" w:rsidRPr="00176958" w:rsidRDefault="002C7ACB" w:rsidP="00F0507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176958">
              <w:rPr>
                <w:b/>
                <w:bCs/>
                <w:noProof w:val="0"/>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0231DEAB" w14:textId="77777777" w:rsidR="002C7ACB" w:rsidRPr="00176958" w:rsidRDefault="002C7ACB" w:rsidP="00F0507C">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176958">
              <w:rPr>
                <w:b/>
                <w:bCs/>
                <w:noProof w:val="0"/>
                <w:color w:val="FFFFFF" w:themeColor="background1"/>
                <w:sz w:val="20"/>
                <w:szCs w:val="24"/>
                <w:lang w:val="en-GB"/>
              </w:rPr>
              <w:t>Which skills could be acquired through teaching and delivery in this lesson?</w:t>
            </w:r>
          </w:p>
        </w:tc>
      </w:tr>
      <w:tr w:rsidR="002C7ACB" w:rsidRPr="003A19A2" w14:paraId="2250F4FB"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51757687" w14:textId="0A1745C4" w:rsidR="002C7ACB" w:rsidRPr="003A19A2" w:rsidRDefault="002C7ACB">
            <w:pPr>
              <w:pStyle w:val="TableHeading"/>
              <w:rPr>
                <w:noProof w:val="0"/>
                <w:color w:val="FFFFFF" w:themeColor="background1"/>
                <w:lang w:val="en-GB"/>
              </w:rPr>
            </w:pPr>
            <w:r w:rsidRPr="003A19A2">
              <w:rPr>
                <w:b/>
                <w:bCs/>
                <w:noProof w:val="0"/>
                <w:color w:val="000000" w:themeColor="text1"/>
                <w:lang w:val="en-GB"/>
              </w:rPr>
              <w:t xml:space="preserve">Week </w:t>
            </w:r>
            <w:r w:rsidR="0015541B" w:rsidRPr="003A19A2">
              <w:rPr>
                <w:b/>
                <w:bCs/>
                <w:noProof w:val="0"/>
                <w:color w:val="000000" w:themeColor="text1"/>
                <w:lang w:val="en-GB"/>
              </w:rPr>
              <w:t>1</w:t>
            </w:r>
            <w:r w:rsidR="00EA0889" w:rsidRPr="003A19A2">
              <w:rPr>
                <w:b/>
                <w:bCs/>
                <w:noProof w:val="0"/>
                <w:color w:val="000000" w:themeColor="text1"/>
                <w:lang w:val="en-GB"/>
              </w:rPr>
              <w:t>4</w:t>
            </w:r>
            <w:r w:rsidRPr="003A19A2">
              <w:rPr>
                <w:b/>
                <w:bCs/>
                <w:noProof w:val="0"/>
                <w:color w:val="000000" w:themeColor="text1"/>
                <w:lang w:val="en-GB"/>
              </w:rPr>
              <w:br/>
              <w:t>Lesson 1</w:t>
            </w:r>
          </w:p>
        </w:tc>
      </w:tr>
      <w:tr w:rsidR="00E32295" w:rsidRPr="003A19A2" w14:paraId="7E44819B" w14:textId="77777777" w:rsidTr="02576881">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6A8D98F3" w14:textId="77777777" w:rsidR="00E32295" w:rsidRPr="003A19A2" w:rsidRDefault="00E32295" w:rsidP="00E32295">
            <w:pPr>
              <w:autoSpaceDE w:val="0"/>
              <w:autoSpaceDN w:val="0"/>
              <w:adjustRightInd w:val="0"/>
              <w:spacing w:before="40" w:after="40" w:line="200" w:lineRule="atLeast"/>
              <w:rPr>
                <w:b w:val="0"/>
                <w:bCs w:val="0"/>
                <w:color w:val="000000"/>
                <w:sz w:val="18"/>
                <w:szCs w:val="18"/>
              </w:rPr>
            </w:pPr>
            <w:r w:rsidRPr="003A19A2">
              <w:rPr>
                <w:color w:val="000000"/>
                <w:sz w:val="18"/>
                <w:szCs w:val="18"/>
              </w:rPr>
              <w:t>Topic 13.1.3: Assembly language</w:t>
            </w:r>
          </w:p>
          <w:p w14:paraId="5531A0D5" w14:textId="77777777" w:rsidR="00E32295" w:rsidRPr="003A19A2" w:rsidRDefault="00E32295" w:rsidP="00277C48">
            <w:pPr>
              <w:pStyle w:val="ListParagraph"/>
              <w:numPr>
                <w:ilvl w:val="0"/>
                <w:numId w:val="58"/>
              </w:numPr>
              <w:autoSpaceDE w:val="0"/>
              <w:autoSpaceDN w:val="0"/>
              <w:adjustRightInd w:val="0"/>
              <w:spacing w:before="40" w:after="40" w:line="200" w:lineRule="atLeast"/>
              <w:ind w:left="306" w:hanging="284"/>
              <w:rPr>
                <w:rFonts w:asciiTheme="minorHAnsi" w:eastAsia="Open Sans" w:hAnsiTheme="minorHAnsi" w:cs="Open Sans"/>
                <w:sz w:val="18"/>
                <w:szCs w:val="18"/>
              </w:rPr>
            </w:pPr>
            <w:r w:rsidRPr="003A19A2">
              <w:rPr>
                <w:rFonts w:asciiTheme="minorHAnsi" w:eastAsia="Open Sans" w:hAnsiTheme="minorHAnsi" w:cs="Open Sans"/>
                <w:sz w:val="18"/>
                <w:szCs w:val="18"/>
              </w:rPr>
              <w:t>Mnemonics</w:t>
            </w:r>
          </w:p>
          <w:p w14:paraId="6BF3DD33" w14:textId="77777777" w:rsidR="00E32295" w:rsidRPr="003A19A2" w:rsidRDefault="00E32295" w:rsidP="00277C48">
            <w:pPr>
              <w:pStyle w:val="ListParagraph"/>
              <w:numPr>
                <w:ilvl w:val="0"/>
                <w:numId w:val="58"/>
              </w:numPr>
              <w:autoSpaceDE w:val="0"/>
              <w:autoSpaceDN w:val="0"/>
              <w:adjustRightInd w:val="0"/>
              <w:spacing w:before="40" w:after="40" w:line="200" w:lineRule="atLeast"/>
              <w:ind w:left="306" w:right="-105" w:hanging="284"/>
              <w:rPr>
                <w:rFonts w:asciiTheme="minorHAnsi" w:eastAsia="Open Sans" w:hAnsiTheme="minorHAnsi" w:cs="Open Sans"/>
                <w:sz w:val="18"/>
                <w:szCs w:val="18"/>
              </w:rPr>
            </w:pPr>
            <w:r w:rsidRPr="003A19A2">
              <w:rPr>
                <w:rFonts w:asciiTheme="minorHAnsi" w:eastAsia="Open Sans" w:hAnsiTheme="minorHAnsi" w:cs="Open Sans"/>
                <w:sz w:val="18"/>
                <w:szCs w:val="18"/>
              </w:rPr>
              <w:t>Instructions</w:t>
            </w:r>
          </w:p>
          <w:p w14:paraId="0579D4DB" w14:textId="77777777" w:rsidR="00E32295" w:rsidRPr="003A19A2" w:rsidRDefault="00E32295" w:rsidP="00E32295">
            <w:pPr>
              <w:autoSpaceDE w:val="0"/>
              <w:autoSpaceDN w:val="0"/>
              <w:adjustRightInd w:val="0"/>
              <w:spacing w:before="40" w:after="40" w:line="200" w:lineRule="atLeast"/>
              <w:rPr>
                <w:rFonts w:eastAsia="Open Sans" w:cs="Open Sans"/>
                <w:b w:val="0"/>
                <w:bCs w:val="0"/>
                <w:color w:val="000000" w:themeColor="text1"/>
                <w:sz w:val="18"/>
                <w:szCs w:val="18"/>
              </w:rPr>
            </w:pPr>
          </w:p>
          <w:p w14:paraId="2DE79B9E" w14:textId="0F238715" w:rsidR="00E32295" w:rsidRDefault="003C1507" w:rsidP="00E32295">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E32295" w:rsidRPr="003A19A2">
              <w:rPr>
                <w:rFonts w:eastAsia="Open Sans" w:cs="Open Sans"/>
                <w:color w:val="000000" w:themeColor="text1"/>
                <w:sz w:val="18"/>
                <w:szCs w:val="18"/>
              </w:rPr>
              <w:t xml:space="preserve"> </w:t>
            </w:r>
          </w:p>
          <w:p w14:paraId="1F06BD6C" w14:textId="77777777" w:rsidR="00176958" w:rsidRPr="003A19A2" w:rsidRDefault="00176958" w:rsidP="00E32295">
            <w:pPr>
              <w:autoSpaceDE w:val="0"/>
              <w:autoSpaceDN w:val="0"/>
              <w:adjustRightInd w:val="0"/>
              <w:spacing w:before="40" w:after="40" w:line="200" w:lineRule="atLeast"/>
              <w:rPr>
                <w:rFonts w:eastAsia="Open Sans" w:cs="Open Sans"/>
                <w:b w:val="0"/>
                <w:bCs w:val="0"/>
                <w:color w:val="000000" w:themeColor="text1"/>
                <w:sz w:val="18"/>
                <w:szCs w:val="18"/>
              </w:rPr>
            </w:pPr>
          </w:p>
          <w:p w14:paraId="16D31628" w14:textId="2949CFDF" w:rsidR="00E32295" w:rsidRPr="003A19A2" w:rsidRDefault="00E32295" w:rsidP="00E32295">
            <w:pPr>
              <w:pStyle w:val="TableText"/>
              <w:rPr>
                <w:rFonts w:asciiTheme="minorHAnsi" w:hAnsiTheme="minorHAnsi"/>
                <w:noProof w:val="0"/>
                <w:sz w:val="18"/>
                <w:szCs w:val="18"/>
                <w:lang w:val="en-GB"/>
              </w:rPr>
            </w:pPr>
            <w:r w:rsidRPr="003A19A2">
              <w:rPr>
                <w:rFonts w:asciiTheme="minorHAnsi" w:eastAsia="Open Sans" w:hAnsiTheme="minorHAnsi" w:cs="Open Sans"/>
                <w:b w:val="0"/>
                <w:bCs w:val="0"/>
                <w:noProof w:val="0"/>
                <w:sz w:val="18"/>
                <w:szCs w:val="18"/>
                <w:lang w:val="en-GB"/>
              </w:rPr>
              <w:t>Assembly language mnemonics and instructions</w:t>
            </w:r>
          </w:p>
        </w:tc>
        <w:tc>
          <w:tcPr>
            <w:tcW w:w="2693" w:type="dxa"/>
          </w:tcPr>
          <w:p w14:paraId="0FB85ED4" w14:textId="77777777" w:rsidR="00E32295" w:rsidRPr="00FF32C0" w:rsidRDefault="00E32295" w:rsidP="00277C48">
            <w:pPr>
              <w:pStyle w:val="Default"/>
              <w:numPr>
                <w:ilvl w:val="2"/>
                <w:numId w:val="60"/>
              </w:numP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FF32C0">
              <w:rPr>
                <w:rFonts w:asciiTheme="minorHAnsi" w:hAnsiTheme="minorHAnsi"/>
                <w:b/>
                <w:bCs/>
                <w:sz w:val="18"/>
                <w:szCs w:val="18"/>
              </w:rPr>
              <w:t xml:space="preserve">Assembly language: </w:t>
            </w:r>
          </w:p>
          <w:p w14:paraId="2F1AA310" w14:textId="77777777" w:rsidR="00E32295" w:rsidRPr="00D71F5F" w:rsidRDefault="00E32295" w:rsidP="00277C48">
            <w:pPr>
              <w:pStyle w:val="Default"/>
              <w:numPr>
                <w:ilvl w:val="0"/>
                <w:numId w:val="59"/>
              </w:numP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D71F5F">
              <w:rPr>
                <w:rFonts w:asciiTheme="minorHAnsi" w:hAnsiTheme="minorHAnsi"/>
                <w:b/>
                <w:bCs/>
                <w:sz w:val="18"/>
                <w:szCs w:val="18"/>
              </w:rPr>
              <w:t xml:space="preserve">a) Mnemonics </w:t>
            </w:r>
          </w:p>
          <w:p w14:paraId="2BEE718F" w14:textId="77777777" w:rsidR="00E32295" w:rsidRPr="00D71F5F" w:rsidRDefault="00E32295" w:rsidP="00277C48">
            <w:pPr>
              <w:pStyle w:val="Default"/>
              <w:numPr>
                <w:ilvl w:val="0"/>
                <w:numId w:val="59"/>
              </w:numP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D71F5F">
              <w:rPr>
                <w:rFonts w:asciiTheme="minorHAnsi" w:hAnsiTheme="minorHAnsi"/>
                <w:b/>
                <w:bCs/>
                <w:sz w:val="18"/>
                <w:szCs w:val="18"/>
              </w:rPr>
              <w:t xml:space="preserve">b) Instructions: </w:t>
            </w:r>
          </w:p>
          <w:p w14:paraId="75873F22" w14:textId="77777777" w:rsidR="00E32295" w:rsidRPr="003A19A2" w:rsidRDefault="00E32295"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Opcode </w:t>
            </w:r>
          </w:p>
          <w:p w14:paraId="608DE06E" w14:textId="77777777" w:rsidR="00E32295" w:rsidRPr="003A19A2" w:rsidRDefault="00E32295"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Operand </w:t>
            </w:r>
          </w:p>
          <w:p w14:paraId="3DE7B726" w14:textId="77777777" w:rsidR="00E32295" w:rsidRPr="003A19A2" w:rsidRDefault="00E32295" w:rsidP="00E32295">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p>
          <w:p w14:paraId="7D6A08D0" w14:textId="37ED8187" w:rsidR="00E32295" w:rsidRPr="003A19A2" w:rsidRDefault="000130CE"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E32295" w:rsidRPr="003A19A2">
              <w:rPr>
                <w:rFonts w:asciiTheme="minorHAnsi" w:eastAsia="Open Sans" w:hAnsiTheme="minorHAnsi"/>
                <w:color w:val="000000" w:themeColor="text1"/>
                <w:sz w:val="18"/>
                <w:szCs w:val="18"/>
              </w:rPr>
              <w:t xml:space="preserve"> </w:t>
            </w:r>
          </w:p>
          <w:p w14:paraId="2E5F4205" w14:textId="77777777" w:rsidR="007F46EC" w:rsidRDefault="007F46EC" w:rsidP="007F46EC">
            <w:pPr>
              <w:pStyle w:val="Default"/>
              <w:ind w:left="60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p>
          <w:p w14:paraId="67E115DC" w14:textId="0A3F02E8" w:rsidR="00E32295" w:rsidRPr="003A19A2" w:rsidRDefault="00E32295"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41109454" w14:textId="77777777" w:rsidR="00E32295" w:rsidRPr="003A19A2" w:rsidRDefault="00E32295"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34173A93" w14:textId="77777777" w:rsidR="00E32295" w:rsidRPr="003A19A2" w:rsidRDefault="00E32295"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7A2EEDFE" w14:textId="77777777" w:rsidR="00E32295" w:rsidRPr="003A19A2" w:rsidRDefault="00E32295"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756D2C3F" w14:textId="77777777" w:rsidR="00E32295" w:rsidRPr="003A19A2" w:rsidRDefault="00E32295"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78475A34" w14:textId="77777777" w:rsidR="00E32295" w:rsidRPr="003A19A2" w:rsidRDefault="00E32295"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645C7DB1" w14:textId="77777777" w:rsidR="00E32295" w:rsidRPr="003A19A2" w:rsidRDefault="00E32295"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4B4ED26E" w14:textId="77777777" w:rsidR="00E32295" w:rsidRPr="003A19A2" w:rsidRDefault="00E32295" w:rsidP="00E32295">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p>
          <w:p w14:paraId="29EBABB7" w14:textId="77777777" w:rsidR="00E32295" w:rsidRPr="003A19A2" w:rsidRDefault="00E32295" w:rsidP="00E32295">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p>
          <w:p w14:paraId="51275895" w14:textId="77777777" w:rsidR="00E32295" w:rsidRPr="003A19A2" w:rsidRDefault="00E32295" w:rsidP="00E32295">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p>
          <w:p w14:paraId="3B05AF42" w14:textId="77777777" w:rsidR="00E32295" w:rsidRPr="003A19A2" w:rsidRDefault="00E32295" w:rsidP="00E32295">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4678" w:type="dxa"/>
          </w:tcPr>
          <w:p w14:paraId="6D7E2272" w14:textId="4BCF774B" w:rsidR="00E32295" w:rsidRPr="003A19A2" w:rsidRDefault="002E3040" w:rsidP="00E32295">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E32295" w:rsidRPr="003A19A2">
              <w:rPr>
                <w:rFonts w:cs="Open Sans"/>
                <w:color w:val="auto"/>
                <w:sz w:val="18"/>
                <w:szCs w:val="18"/>
              </w:rPr>
              <w:t>  </w:t>
            </w:r>
          </w:p>
          <w:p w14:paraId="1AFC52D9" w14:textId="77777777" w:rsidR="00E32295" w:rsidRPr="003A19A2" w:rsidRDefault="00E32295" w:rsidP="00277C48">
            <w:pPr>
              <w:numPr>
                <w:ilvl w:val="0"/>
                <w:numId w:val="18"/>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assembly language programming</w:t>
            </w:r>
          </w:p>
          <w:p w14:paraId="5D0303CE" w14:textId="77777777" w:rsidR="00E32295" w:rsidRPr="003A19A2" w:rsidRDefault="00E32295" w:rsidP="00277C48">
            <w:pPr>
              <w:numPr>
                <w:ilvl w:val="0"/>
                <w:numId w:val="19"/>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Teacher demonstrates identifying the opcode and operands in an instruction (see examples on p87)</w:t>
            </w:r>
          </w:p>
          <w:p w14:paraId="57B5DFC9" w14:textId="77777777" w:rsidR="00E32295" w:rsidRPr="003A19A2" w:rsidRDefault="00E32295" w:rsidP="00277C48">
            <w:pPr>
              <w:numPr>
                <w:ilvl w:val="0"/>
                <w:numId w:val="20"/>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definition, function, characteristics, operation, benefit and drawbacks, as well as why assembly language is needed</w:t>
            </w:r>
          </w:p>
          <w:p w14:paraId="7756F5B6" w14:textId="77777777" w:rsidR="00E32295" w:rsidRPr="003A19A2" w:rsidRDefault="00E32295" w:rsidP="007F46EC">
            <w:pPr>
              <w:spacing w:after="0"/>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5E1D4332" w14:textId="0A4D46FB" w:rsidR="00E32295" w:rsidRPr="003A19A2" w:rsidRDefault="002E3040" w:rsidP="00E32295">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E32295" w:rsidRPr="003A19A2">
              <w:rPr>
                <w:rFonts w:cs="Open Sans"/>
                <w:color w:val="auto"/>
                <w:sz w:val="18"/>
                <w:szCs w:val="18"/>
              </w:rPr>
              <w:t> </w:t>
            </w:r>
          </w:p>
          <w:p w14:paraId="23A7CD93" w14:textId="77777777" w:rsidR="00E32295" w:rsidRPr="003A19A2" w:rsidRDefault="00E32295" w:rsidP="00277C48">
            <w:pPr>
              <w:numPr>
                <w:ilvl w:val="0"/>
                <w:numId w:val="21"/>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Students complete questions on </w:t>
            </w:r>
            <w:proofErr w:type="spellStart"/>
            <w:r w:rsidRPr="003A19A2">
              <w:rPr>
                <w:rFonts w:cs="Open Sans"/>
                <w:color w:val="auto"/>
                <w:sz w:val="18"/>
                <w:szCs w:val="18"/>
              </w:rPr>
              <w:t>IsaacCS</w:t>
            </w:r>
            <w:proofErr w:type="spellEnd"/>
          </w:p>
          <w:p w14:paraId="64214FB1" w14:textId="77777777" w:rsidR="00E32295" w:rsidRPr="003A19A2" w:rsidRDefault="00E32295" w:rsidP="00E32295">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77865644" w14:textId="280B6025" w:rsidR="00E32295" w:rsidRPr="003A19A2" w:rsidRDefault="002D2D1D" w:rsidP="00E32295">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E32295" w:rsidRPr="003A19A2">
              <w:rPr>
                <w:rFonts w:cs="Open Sans"/>
                <w:color w:val="000000" w:themeColor="text1"/>
                <w:sz w:val="18"/>
                <w:szCs w:val="18"/>
              </w:rPr>
              <w:t xml:space="preserve">pp. 84-87 </w:t>
            </w:r>
            <w:r w:rsidR="00E32295" w:rsidRPr="003A19A2">
              <w:rPr>
                <w:rFonts w:eastAsia="Open Sans" w:cs="Open Sans"/>
                <w:color w:val="000000" w:themeColor="text1"/>
                <w:sz w:val="18"/>
                <w:szCs w:val="18"/>
              </w:rPr>
              <w:t xml:space="preserve"> </w:t>
            </w:r>
          </w:p>
          <w:p w14:paraId="77A8750C" w14:textId="77777777" w:rsidR="00E32295" w:rsidRPr="003A19A2" w:rsidRDefault="00E32295" w:rsidP="00E32295">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149F416D" w14:textId="77777777" w:rsidR="00E32295" w:rsidRDefault="00E32295" w:rsidP="00E32295">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roofErr w:type="spellStart"/>
            <w:r w:rsidRPr="003A19A2">
              <w:rPr>
                <w:rFonts w:eastAsia="Open Sans" w:cs="Open Sans"/>
                <w:color w:val="000000" w:themeColor="text1"/>
                <w:sz w:val="18"/>
                <w:szCs w:val="18"/>
              </w:rPr>
              <w:t>IsaacCS</w:t>
            </w:r>
            <w:proofErr w:type="spellEnd"/>
            <w:r w:rsidRPr="003A19A2">
              <w:rPr>
                <w:rFonts w:eastAsia="Open Sans" w:cs="Open Sans"/>
                <w:color w:val="000000" w:themeColor="text1"/>
                <w:sz w:val="18"/>
                <w:szCs w:val="18"/>
              </w:rPr>
              <w:t xml:space="preserve"> notes and questions: </w:t>
            </w:r>
          </w:p>
          <w:p w14:paraId="05AB4723" w14:textId="77777777" w:rsidR="00270C71" w:rsidRPr="003A19A2" w:rsidRDefault="00270C71" w:rsidP="00E32295">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3C9DB403" w14:textId="77777777" w:rsidR="00E32295" w:rsidRPr="00B94107" w:rsidRDefault="00E32295" w:rsidP="00E32295">
            <w:pPr>
              <w:spacing w:before="40" w:after="40"/>
              <w:cnfStyle w:val="000000000000" w:firstRow="0" w:lastRow="0" w:firstColumn="0" w:lastColumn="0" w:oddVBand="0" w:evenVBand="0" w:oddHBand="0" w:evenHBand="0" w:firstRowFirstColumn="0" w:firstRowLastColumn="0" w:lastRowFirstColumn="0" w:lastRowLastColumn="0"/>
              <w:rPr>
                <w:rStyle w:val="Hyperlink"/>
                <w:sz w:val="18"/>
                <w:szCs w:val="18"/>
              </w:rPr>
            </w:pPr>
            <w:hyperlink r:id="rId54" w:history="1">
              <w:r w:rsidRPr="00B94107">
                <w:rPr>
                  <w:rStyle w:val="Hyperlink"/>
                  <w:color w:val="000000" w:themeColor="text1"/>
                  <w:sz w:val="18"/>
                  <w:szCs w:val="18"/>
                </w:rPr>
                <w:t>https://isaaccomputerscience.org/concepts/sys_proglang_low_level?topic=programming_languages</w:t>
              </w:r>
            </w:hyperlink>
          </w:p>
          <w:p w14:paraId="6CFB1589" w14:textId="77777777" w:rsidR="00E32295" w:rsidRPr="003A19A2" w:rsidRDefault="00E32295" w:rsidP="00E32295">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1984" w:type="dxa"/>
          </w:tcPr>
          <w:p w14:paraId="045C68D9" w14:textId="00CDA336"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67667AD9" w14:textId="608B6968"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1AC9119D" w14:textId="38FA619B"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7A3EF1DA" w14:textId="23FBD661"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Interpretation</w:t>
            </w:r>
          </w:p>
        </w:tc>
        <w:tc>
          <w:tcPr>
            <w:tcW w:w="1985" w:type="dxa"/>
          </w:tcPr>
          <w:p w14:paraId="4BABFAB8" w14:textId="036071EE"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Analysis</w:t>
            </w:r>
          </w:p>
          <w:p w14:paraId="30CC9193" w14:textId="16884D16"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Communication</w:t>
            </w:r>
          </w:p>
          <w:p w14:paraId="0240D7D2" w14:textId="2BEEA35D"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Interpretation</w:t>
            </w:r>
          </w:p>
          <w:p w14:paraId="451D8EAD" w14:textId="55A78A0A"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Productivity</w:t>
            </w:r>
          </w:p>
        </w:tc>
      </w:tr>
    </w:tbl>
    <w:p w14:paraId="59F29284" w14:textId="77777777" w:rsidR="00D71F5F" w:rsidRDefault="00D71F5F">
      <w: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E32295" w:rsidRPr="003A19A2" w14:paraId="4BFA84C9" w14:textId="77777777" w:rsidTr="00D71F5F">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252D0A8D" w14:textId="3A7FF54E" w:rsidR="00E32295" w:rsidRPr="003A19A2" w:rsidRDefault="00E32295" w:rsidP="00E32295">
            <w:pPr>
              <w:pStyle w:val="TableHeading"/>
              <w:rPr>
                <w:noProof w:val="0"/>
                <w:lang w:val="en-GB"/>
              </w:rPr>
            </w:pPr>
            <w:r w:rsidRPr="003A19A2">
              <w:rPr>
                <w:b/>
                <w:bCs/>
                <w:noProof w:val="0"/>
                <w:color w:val="000000" w:themeColor="text1"/>
                <w:lang w:val="en-GB"/>
              </w:rPr>
              <w:t>Week 14</w:t>
            </w:r>
            <w:r w:rsidRPr="003A19A2">
              <w:rPr>
                <w:b/>
                <w:bCs/>
                <w:noProof w:val="0"/>
                <w:color w:val="000000" w:themeColor="text1"/>
                <w:lang w:val="en-GB"/>
              </w:rPr>
              <w:br/>
              <w:t>Lesson 2</w:t>
            </w:r>
          </w:p>
        </w:tc>
      </w:tr>
      <w:tr w:rsidR="00A004E1" w:rsidRPr="003A19A2" w14:paraId="042024B6" w14:textId="77777777" w:rsidTr="00270C71">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547CBBBC" w14:textId="77777777" w:rsidR="00A004E1" w:rsidRPr="003A19A2" w:rsidRDefault="00A004E1" w:rsidP="00A004E1">
            <w:pPr>
              <w:autoSpaceDE w:val="0"/>
              <w:autoSpaceDN w:val="0"/>
              <w:adjustRightInd w:val="0"/>
              <w:spacing w:before="40" w:after="40" w:line="200" w:lineRule="atLeast"/>
              <w:rPr>
                <w:b w:val="0"/>
                <w:bCs w:val="0"/>
                <w:color w:val="000000"/>
                <w:sz w:val="18"/>
                <w:szCs w:val="18"/>
              </w:rPr>
            </w:pPr>
            <w:r w:rsidRPr="003A19A2">
              <w:rPr>
                <w:color w:val="000000"/>
                <w:sz w:val="18"/>
                <w:szCs w:val="18"/>
              </w:rPr>
              <w:t>Topic 13.1.3: Assembly language</w:t>
            </w:r>
          </w:p>
          <w:p w14:paraId="503B0DB6" w14:textId="77777777" w:rsidR="00A004E1" w:rsidRPr="003A19A2" w:rsidRDefault="00A004E1" w:rsidP="00277C48">
            <w:pPr>
              <w:pStyle w:val="ListParagraph"/>
              <w:numPr>
                <w:ilvl w:val="0"/>
                <w:numId w:val="58"/>
              </w:numPr>
              <w:autoSpaceDE w:val="0"/>
              <w:autoSpaceDN w:val="0"/>
              <w:adjustRightInd w:val="0"/>
              <w:spacing w:before="40" w:after="40" w:line="200" w:lineRule="atLeast"/>
              <w:ind w:left="306" w:hanging="284"/>
              <w:rPr>
                <w:rFonts w:asciiTheme="minorHAnsi" w:eastAsia="Open Sans" w:hAnsiTheme="minorHAnsi" w:cs="Open Sans"/>
                <w:sz w:val="18"/>
                <w:szCs w:val="18"/>
              </w:rPr>
            </w:pPr>
            <w:r w:rsidRPr="003A19A2">
              <w:rPr>
                <w:rFonts w:asciiTheme="minorHAnsi" w:eastAsia="Open Sans" w:hAnsiTheme="minorHAnsi" w:cs="Open Sans"/>
                <w:sz w:val="18"/>
                <w:szCs w:val="18"/>
              </w:rPr>
              <w:t>Addressing modes</w:t>
            </w:r>
          </w:p>
          <w:p w14:paraId="0489E6F9" w14:textId="77777777" w:rsidR="00A004E1" w:rsidRPr="003A19A2" w:rsidRDefault="00A004E1" w:rsidP="00A004E1">
            <w:pPr>
              <w:autoSpaceDE w:val="0"/>
              <w:autoSpaceDN w:val="0"/>
              <w:adjustRightInd w:val="0"/>
              <w:spacing w:before="40" w:after="40" w:line="200" w:lineRule="atLeast"/>
              <w:rPr>
                <w:rFonts w:eastAsia="Open Sans" w:cs="Open Sans"/>
                <w:b w:val="0"/>
                <w:bCs w:val="0"/>
                <w:color w:val="000000" w:themeColor="text1"/>
                <w:sz w:val="18"/>
                <w:szCs w:val="18"/>
              </w:rPr>
            </w:pPr>
          </w:p>
          <w:p w14:paraId="396E887E" w14:textId="1F064397" w:rsidR="00A004E1" w:rsidRDefault="003C1507" w:rsidP="00A004E1">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A004E1" w:rsidRPr="003A19A2">
              <w:rPr>
                <w:rFonts w:eastAsia="Open Sans" w:cs="Open Sans"/>
                <w:color w:val="000000" w:themeColor="text1"/>
                <w:sz w:val="18"/>
                <w:szCs w:val="18"/>
              </w:rPr>
              <w:t xml:space="preserve"> </w:t>
            </w:r>
          </w:p>
          <w:p w14:paraId="3A84AD49" w14:textId="77777777" w:rsidR="00176958" w:rsidRPr="003A19A2" w:rsidRDefault="00176958" w:rsidP="00A004E1">
            <w:pPr>
              <w:autoSpaceDE w:val="0"/>
              <w:autoSpaceDN w:val="0"/>
              <w:adjustRightInd w:val="0"/>
              <w:spacing w:before="40" w:after="40" w:line="200" w:lineRule="atLeast"/>
              <w:rPr>
                <w:rFonts w:eastAsia="Open Sans" w:cs="Open Sans"/>
                <w:b w:val="0"/>
                <w:bCs w:val="0"/>
                <w:color w:val="000000" w:themeColor="text1"/>
                <w:sz w:val="18"/>
                <w:szCs w:val="18"/>
              </w:rPr>
            </w:pPr>
          </w:p>
          <w:p w14:paraId="64C4EA62" w14:textId="60771FCA" w:rsidR="00A004E1" w:rsidRPr="003A19A2" w:rsidRDefault="00A004E1" w:rsidP="00A004E1">
            <w:pPr>
              <w:pStyle w:val="TableText"/>
              <w:rPr>
                <w:rFonts w:asciiTheme="minorHAnsi" w:hAnsiTheme="minorHAnsi"/>
                <w:noProof w:val="0"/>
                <w:sz w:val="18"/>
                <w:szCs w:val="18"/>
                <w:lang w:val="en-GB"/>
              </w:rPr>
            </w:pPr>
            <w:r w:rsidRPr="003A19A2">
              <w:rPr>
                <w:rFonts w:asciiTheme="minorHAnsi" w:eastAsia="Open Sans" w:hAnsiTheme="minorHAnsi" w:cs="Open Sans"/>
                <w:b w:val="0"/>
                <w:bCs w:val="0"/>
                <w:noProof w:val="0"/>
                <w:sz w:val="18"/>
                <w:szCs w:val="18"/>
                <w:lang w:val="en-GB"/>
              </w:rPr>
              <w:t>Assembly language addressing modes</w:t>
            </w:r>
          </w:p>
        </w:tc>
        <w:tc>
          <w:tcPr>
            <w:tcW w:w="2551" w:type="dxa"/>
            <w:shd w:val="clear" w:color="auto" w:fill="auto"/>
          </w:tcPr>
          <w:p w14:paraId="550B764D" w14:textId="77777777" w:rsidR="00A004E1" w:rsidRDefault="00A004E1" w:rsidP="00A004E1">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D71F5F">
              <w:rPr>
                <w:rFonts w:asciiTheme="minorHAnsi" w:hAnsiTheme="minorHAnsi"/>
                <w:b/>
                <w:bCs/>
                <w:sz w:val="18"/>
                <w:szCs w:val="18"/>
              </w:rPr>
              <w:t xml:space="preserve">13.1.3 Assembly language: </w:t>
            </w:r>
          </w:p>
          <w:p w14:paraId="239C0206" w14:textId="77777777" w:rsidR="00DE5FDA" w:rsidRPr="00D71F5F" w:rsidRDefault="00DE5FDA" w:rsidP="00A004E1">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33C653B8" w14:textId="3B79018F" w:rsidR="00A004E1" w:rsidRPr="00D71F5F" w:rsidRDefault="00D71F5F" w:rsidP="00D71F5F">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D71F5F">
              <w:rPr>
                <w:rFonts w:asciiTheme="minorHAnsi" w:hAnsiTheme="minorHAnsi"/>
                <w:b/>
                <w:bCs/>
                <w:sz w:val="18"/>
                <w:szCs w:val="18"/>
              </w:rPr>
              <w:t>c)</w:t>
            </w:r>
            <w:r w:rsidR="00A004E1" w:rsidRPr="00D71F5F">
              <w:rPr>
                <w:rFonts w:asciiTheme="minorHAnsi" w:hAnsiTheme="minorHAnsi"/>
                <w:b/>
                <w:bCs/>
                <w:sz w:val="18"/>
                <w:szCs w:val="18"/>
              </w:rPr>
              <w:t xml:space="preserve">Addressing modes: </w:t>
            </w:r>
          </w:p>
          <w:p w14:paraId="5A869B53" w14:textId="77777777" w:rsidR="00A004E1" w:rsidRPr="003A19A2" w:rsidRDefault="00A004E1"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Immediate </w:t>
            </w:r>
          </w:p>
          <w:p w14:paraId="7901A50D" w14:textId="77777777" w:rsidR="00A004E1" w:rsidRPr="003A19A2" w:rsidRDefault="00A004E1"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Direct </w:t>
            </w:r>
          </w:p>
          <w:p w14:paraId="4F25E520" w14:textId="77777777" w:rsidR="00A004E1" w:rsidRPr="003A19A2" w:rsidRDefault="00A004E1" w:rsidP="00A004E1">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7BD3CAC6" w14:textId="60B41355" w:rsidR="00A004E1" w:rsidRPr="003A19A2" w:rsidRDefault="000130C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A004E1" w:rsidRPr="003A19A2">
              <w:rPr>
                <w:rFonts w:asciiTheme="minorHAnsi" w:eastAsia="Open Sans" w:hAnsiTheme="minorHAnsi"/>
                <w:color w:val="000000" w:themeColor="text1"/>
                <w:sz w:val="18"/>
                <w:szCs w:val="18"/>
              </w:rPr>
              <w:t xml:space="preserve"> </w:t>
            </w:r>
          </w:p>
          <w:p w14:paraId="52160001" w14:textId="77777777" w:rsidR="00D71F5F" w:rsidRDefault="00D71F5F" w:rsidP="00D71F5F">
            <w:pPr>
              <w:pStyle w:val="Default"/>
              <w:ind w:left="60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0716F915" w14:textId="2C3D98A7" w:rsidR="00A004E1" w:rsidRPr="003A19A2" w:rsidRDefault="00A004E1"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175E4484" w14:textId="77777777" w:rsidR="00A004E1" w:rsidRPr="003A19A2" w:rsidRDefault="00A004E1"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16774409" w14:textId="77777777" w:rsidR="00A004E1" w:rsidRPr="003A19A2" w:rsidRDefault="00A004E1"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7879DD11" w14:textId="77777777" w:rsidR="00A004E1" w:rsidRPr="003A19A2" w:rsidRDefault="00A004E1"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7622C02C" w14:textId="77777777" w:rsidR="00A004E1" w:rsidRPr="003A19A2" w:rsidRDefault="00A004E1"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2E334083" w14:textId="77777777" w:rsidR="00A004E1" w:rsidRPr="003A19A2" w:rsidRDefault="00A004E1"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7F3EA40C" w14:textId="77777777" w:rsidR="00A004E1" w:rsidRPr="003A19A2" w:rsidRDefault="00A004E1"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7160A9DC" w14:textId="77777777" w:rsidR="00A004E1" w:rsidRPr="003A19A2" w:rsidRDefault="00A004E1" w:rsidP="00A004E1">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4820" w:type="dxa"/>
            <w:shd w:val="clear" w:color="auto" w:fill="auto"/>
          </w:tcPr>
          <w:p w14:paraId="212864FC" w14:textId="0169D71D" w:rsidR="00A004E1" w:rsidRPr="003A19A2" w:rsidRDefault="002E3040" w:rsidP="00A004E1">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A004E1" w:rsidRPr="003A19A2">
              <w:rPr>
                <w:rFonts w:cs="Open Sans"/>
                <w:color w:val="auto"/>
                <w:sz w:val="18"/>
                <w:szCs w:val="18"/>
              </w:rPr>
              <w:t>  </w:t>
            </w:r>
          </w:p>
          <w:p w14:paraId="25B6DE82" w14:textId="77777777" w:rsidR="00A004E1" w:rsidRPr="003A19A2" w:rsidRDefault="00A004E1" w:rsidP="00277C48">
            <w:pPr>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immediate and direct addressing modes</w:t>
            </w:r>
          </w:p>
          <w:p w14:paraId="7D3AEE27" w14:textId="51B39652" w:rsidR="00A004E1" w:rsidRPr="003A19A2" w:rsidRDefault="00A004E1" w:rsidP="00277C48">
            <w:pPr>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Option to consider why additional addressing modes exist (beyond the spec)</w:t>
            </w:r>
          </w:p>
          <w:p w14:paraId="58CF5783" w14:textId="77777777" w:rsidR="00A004E1" w:rsidRPr="003A19A2" w:rsidRDefault="00A004E1" w:rsidP="00277C48">
            <w:pPr>
              <w:numPr>
                <w:ilvl w:val="0"/>
                <w:numId w:val="23"/>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color w:val="auto"/>
                <w:sz w:val="18"/>
                <w:szCs w:val="18"/>
              </w:rPr>
            </w:pPr>
            <w:r w:rsidRPr="003A19A2">
              <w:rPr>
                <w:rFonts w:cs="Open Sans"/>
                <w:color w:val="auto"/>
                <w:sz w:val="18"/>
                <w:szCs w:val="18"/>
              </w:rPr>
              <w:t>Students identify key terms and make notes on definition, function, characteristics, operation, benefit and drawbacks, as well as why addressing modes are needed</w:t>
            </w:r>
          </w:p>
          <w:p w14:paraId="255D147C" w14:textId="77777777" w:rsidR="00A004E1" w:rsidRPr="003A19A2" w:rsidRDefault="00A004E1" w:rsidP="00D71F5F">
            <w:pPr>
              <w:spacing w:after="0"/>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7EE78EFE" w14:textId="5319FA62" w:rsidR="00A004E1" w:rsidRPr="003A19A2" w:rsidRDefault="002E3040" w:rsidP="00A004E1">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A004E1" w:rsidRPr="003A19A2">
              <w:rPr>
                <w:rFonts w:cs="Open Sans"/>
                <w:color w:val="auto"/>
                <w:sz w:val="18"/>
                <w:szCs w:val="18"/>
              </w:rPr>
              <w:t> </w:t>
            </w:r>
          </w:p>
          <w:p w14:paraId="14659E16" w14:textId="77777777" w:rsidR="00A004E1" w:rsidRPr="003A19A2" w:rsidRDefault="00A004E1" w:rsidP="00277C48">
            <w:pPr>
              <w:numPr>
                <w:ilvl w:val="0"/>
                <w:numId w:val="21"/>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Students complete questions on </w:t>
            </w:r>
            <w:proofErr w:type="spellStart"/>
            <w:r w:rsidRPr="003A19A2">
              <w:rPr>
                <w:rFonts w:cs="Open Sans"/>
                <w:color w:val="auto"/>
                <w:sz w:val="18"/>
                <w:szCs w:val="18"/>
              </w:rPr>
              <w:t>IsaacCS</w:t>
            </w:r>
            <w:proofErr w:type="spellEnd"/>
          </w:p>
          <w:p w14:paraId="24614B38" w14:textId="77777777" w:rsidR="00A004E1" w:rsidRPr="003A19A2" w:rsidRDefault="00A004E1" w:rsidP="00A004E1">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2268" w:type="dxa"/>
            <w:shd w:val="clear" w:color="auto" w:fill="auto"/>
          </w:tcPr>
          <w:p w14:paraId="196E768E" w14:textId="208A643D" w:rsidR="00A004E1" w:rsidRPr="003A19A2" w:rsidRDefault="002D2D1D" w:rsidP="00A004E1">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A004E1" w:rsidRPr="003A19A2">
              <w:rPr>
                <w:rFonts w:cs="Open Sans"/>
                <w:color w:val="000000" w:themeColor="text1"/>
                <w:sz w:val="18"/>
                <w:szCs w:val="18"/>
              </w:rPr>
              <w:t xml:space="preserve">pp. 85-86 </w:t>
            </w:r>
            <w:r w:rsidR="00A004E1" w:rsidRPr="003A19A2">
              <w:rPr>
                <w:rFonts w:eastAsia="Open Sans" w:cs="Open Sans"/>
                <w:color w:val="000000" w:themeColor="text1"/>
                <w:sz w:val="18"/>
                <w:szCs w:val="18"/>
              </w:rPr>
              <w:t xml:space="preserve"> </w:t>
            </w:r>
          </w:p>
          <w:p w14:paraId="3DC6E0C8" w14:textId="77777777" w:rsidR="00A004E1" w:rsidRPr="003A19A2" w:rsidRDefault="00A004E1" w:rsidP="00A004E1">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7C03001B" w14:textId="77777777" w:rsidR="00270C71" w:rsidRDefault="00A004E1" w:rsidP="00A004E1">
            <w:pPr>
              <w:spacing w:before="40" w:after="40"/>
              <w:cnfStyle w:val="000000100000" w:firstRow="0" w:lastRow="0" w:firstColumn="0" w:lastColumn="0" w:oddVBand="0" w:evenVBand="0" w:oddHBand="1" w:evenHBand="0" w:firstRowFirstColumn="0" w:firstRowLastColumn="0" w:lastRowFirstColumn="0" w:lastRowLastColumn="0"/>
              <w:rPr>
                <w:sz w:val="18"/>
                <w:szCs w:val="18"/>
              </w:rPr>
            </w:pPr>
            <w:proofErr w:type="spellStart"/>
            <w:r w:rsidRPr="003A19A2">
              <w:rPr>
                <w:rFonts w:eastAsia="Open Sans" w:cs="Open Sans"/>
                <w:color w:val="000000" w:themeColor="text1"/>
                <w:sz w:val="18"/>
                <w:szCs w:val="18"/>
              </w:rPr>
              <w:t>IsaacCS</w:t>
            </w:r>
            <w:proofErr w:type="spellEnd"/>
            <w:r w:rsidRPr="003A19A2">
              <w:rPr>
                <w:rFonts w:eastAsia="Open Sans" w:cs="Open Sans"/>
                <w:color w:val="000000" w:themeColor="text1"/>
                <w:sz w:val="18"/>
                <w:szCs w:val="18"/>
              </w:rPr>
              <w:t xml:space="preserve"> notes and questions: </w:t>
            </w:r>
            <w:r w:rsidRPr="003A19A2">
              <w:rPr>
                <w:sz w:val="18"/>
                <w:szCs w:val="18"/>
              </w:rPr>
              <w:t xml:space="preserve"> </w:t>
            </w:r>
          </w:p>
          <w:p w14:paraId="3E6317B4" w14:textId="77777777" w:rsidR="00C3299E" w:rsidRDefault="00C3299E" w:rsidP="00A004E1">
            <w:pPr>
              <w:spacing w:before="40" w:after="40"/>
              <w:cnfStyle w:val="000000100000" w:firstRow="0" w:lastRow="0" w:firstColumn="0" w:lastColumn="0" w:oddVBand="0" w:evenVBand="0" w:oddHBand="1" w:evenHBand="0" w:firstRowFirstColumn="0" w:firstRowLastColumn="0" w:lastRowFirstColumn="0" w:lastRowLastColumn="0"/>
              <w:rPr>
                <w:sz w:val="18"/>
                <w:szCs w:val="18"/>
              </w:rPr>
            </w:pPr>
          </w:p>
          <w:p w14:paraId="11AA1F2B" w14:textId="06CB412A" w:rsidR="00A004E1" w:rsidRPr="003A19A2" w:rsidRDefault="00270C71" w:rsidP="00A004E1">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hyperlink r:id="rId55" w:history="1">
              <w:r w:rsidRPr="009464BB">
                <w:rPr>
                  <w:rStyle w:val="Hyperlink"/>
                  <w:sz w:val="18"/>
                  <w:szCs w:val="18"/>
                </w:rPr>
                <w:t>https://isaaccomputerscience.org/concepts/sys_proglang_low_level?topic=programming_languages</w:t>
              </w:r>
            </w:hyperlink>
          </w:p>
          <w:p w14:paraId="438F6535" w14:textId="77777777" w:rsidR="00A004E1" w:rsidRPr="003A19A2" w:rsidRDefault="00A004E1" w:rsidP="00A004E1">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1984" w:type="dxa"/>
            <w:shd w:val="clear" w:color="auto" w:fill="auto"/>
          </w:tcPr>
          <w:p w14:paraId="42CDCE0C" w14:textId="2A3B53F0"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5F59137C" w14:textId="2046D05A"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31CEE3CA" w14:textId="38FA619B"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62DF7982" w14:textId="23FBD661"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Interpretation</w:t>
            </w:r>
          </w:p>
        </w:tc>
        <w:tc>
          <w:tcPr>
            <w:tcW w:w="1985" w:type="dxa"/>
            <w:shd w:val="clear" w:color="auto" w:fill="auto"/>
          </w:tcPr>
          <w:p w14:paraId="699DCEEB" w14:textId="036071EE"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Analysis</w:t>
            </w:r>
          </w:p>
          <w:p w14:paraId="0209AF36" w14:textId="16884D16"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Communication</w:t>
            </w:r>
          </w:p>
          <w:p w14:paraId="04060EF9" w14:textId="2BEEA35D"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Interpretation</w:t>
            </w:r>
          </w:p>
          <w:p w14:paraId="142CE252" w14:textId="55A78A0A"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Productivity</w:t>
            </w:r>
          </w:p>
        </w:tc>
      </w:tr>
    </w:tbl>
    <w:p w14:paraId="1875CE17" w14:textId="50D8A5A6" w:rsidR="00570FEB" w:rsidRDefault="00570FEB"/>
    <w:p w14:paraId="2257A30E" w14:textId="77777777" w:rsidR="00570FEB" w:rsidRDefault="00570FEB">
      <w:pPr>
        <w:spacing w:after="0" w:line="240" w:lineRule="auto"/>
      </w:pPr>
      <w:r>
        <w:br w:type="page"/>
      </w:r>
    </w:p>
    <w:p w14:paraId="4C14B10A" w14:textId="77777777" w:rsidR="00D71F5F" w:rsidRDefault="00D71F5F"/>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A004E1" w:rsidRPr="003A19A2" w14:paraId="3C862559" w14:textId="77777777" w:rsidTr="00D71F5F">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602D14DC" w14:textId="46391F62" w:rsidR="00A004E1" w:rsidRPr="003A19A2" w:rsidRDefault="00A004E1" w:rsidP="00A004E1">
            <w:pPr>
              <w:pStyle w:val="TableHeading"/>
              <w:rPr>
                <w:noProof w:val="0"/>
                <w:lang w:val="en-GB"/>
              </w:rPr>
            </w:pPr>
            <w:r w:rsidRPr="003A19A2">
              <w:rPr>
                <w:b/>
                <w:bCs/>
                <w:noProof w:val="0"/>
                <w:color w:val="000000" w:themeColor="text1"/>
                <w:lang w:val="en-GB"/>
              </w:rPr>
              <w:t>Week 14</w:t>
            </w:r>
            <w:r w:rsidRPr="003A19A2">
              <w:rPr>
                <w:b/>
                <w:bCs/>
                <w:noProof w:val="0"/>
                <w:color w:val="000000" w:themeColor="text1"/>
                <w:lang w:val="en-GB"/>
              </w:rPr>
              <w:br/>
              <w:t>Lesson 3</w:t>
            </w:r>
          </w:p>
        </w:tc>
      </w:tr>
      <w:tr w:rsidR="0033495C" w:rsidRPr="003A19A2" w14:paraId="46CBE2B5" w14:textId="77777777" w:rsidTr="00270C71">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610FD780" w14:textId="77777777" w:rsidR="0033495C" w:rsidRPr="003A19A2" w:rsidRDefault="0033495C" w:rsidP="0033495C">
            <w:pPr>
              <w:autoSpaceDE w:val="0"/>
              <w:autoSpaceDN w:val="0"/>
              <w:adjustRightInd w:val="0"/>
              <w:spacing w:before="40" w:after="40" w:line="200" w:lineRule="atLeast"/>
              <w:rPr>
                <w:b w:val="0"/>
                <w:bCs w:val="0"/>
                <w:color w:val="000000"/>
                <w:sz w:val="18"/>
                <w:szCs w:val="18"/>
              </w:rPr>
            </w:pPr>
            <w:r w:rsidRPr="003A19A2">
              <w:rPr>
                <w:color w:val="000000"/>
                <w:sz w:val="18"/>
                <w:szCs w:val="18"/>
              </w:rPr>
              <w:t>Topic 13.1.3: Assembly language</w:t>
            </w:r>
          </w:p>
          <w:p w14:paraId="37CB2344" w14:textId="77777777" w:rsidR="0033495C" w:rsidRPr="003A19A2" w:rsidRDefault="0033495C" w:rsidP="00277C48">
            <w:pPr>
              <w:pStyle w:val="ListParagraph"/>
              <w:numPr>
                <w:ilvl w:val="0"/>
                <w:numId w:val="58"/>
              </w:numPr>
              <w:autoSpaceDE w:val="0"/>
              <w:autoSpaceDN w:val="0"/>
              <w:adjustRightInd w:val="0"/>
              <w:spacing w:before="40" w:after="40" w:line="200" w:lineRule="atLeast"/>
              <w:ind w:left="306" w:hanging="284"/>
              <w:rPr>
                <w:rFonts w:asciiTheme="minorHAnsi" w:eastAsia="Open Sans" w:hAnsiTheme="minorHAnsi" w:cs="Open Sans"/>
                <w:sz w:val="18"/>
                <w:szCs w:val="18"/>
              </w:rPr>
            </w:pPr>
            <w:r w:rsidRPr="003A19A2">
              <w:rPr>
                <w:rFonts w:asciiTheme="minorHAnsi" w:eastAsia="Open Sans" w:hAnsiTheme="minorHAnsi" w:cs="Open Sans"/>
                <w:sz w:val="18"/>
                <w:szCs w:val="18"/>
              </w:rPr>
              <w:t>Operations</w:t>
            </w:r>
          </w:p>
          <w:p w14:paraId="0714B269" w14:textId="77777777" w:rsidR="0033495C" w:rsidRPr="003A19A2" w:rsidRDefault="0033495C" w:rsidP="0033495C">
            <w:pPr>
              <w:autoSpaceDE w:val="0"/>
              <w:autoSpaceDN w:val="0"/>
              <w:adjustRightInd w:val="0"/>
              <w:spacing w:before="40" w:after="40" w:line="200" w:lineRule="atLeast"/>
              <w:rPr>
                <w:rFonts w:eastAsia="Open Sans" w:cs="Open Sans"/>
                <w:b w:val="0"/>
                <w:bCs w:val="0"/>
                <w:color w:val="000000" w:themeColor="text1"/>
                <w:sz w:val="18"/>
                <w:szCs w:val="18"/>
              </w:rPr>
            </w:pPr>
          </w:p>
          <w:p w14:paraId="52299419" w14:textId="2DF0EBBE" w:rsidR="0033495C" w:rsidRDefault="003C1507" w:rsidP="0033495C">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33495C" w:rsidRPr="003A19A2">
              <w:rPr>
                <w:rFonts w:eastAsia="Open Sans" w:cs="Open Sans"/>
                <w:color w:val="000000" w:themeColor="text1"/>
                <w:sz w:val="18"/>
                <w:szCs w:val="18"/>
              </w:rPr>
              <w:t xml:space="preserve"> </w:t>
            </w:r>
          </w:p>
          <w:p w14:paraId="7E6762FD" w14:textId="77777777" w:rsidR="00176958" w:rsidRPr="003A19A2" w:rsidRDefault="00176958" w:rsidP="0033495C">
            <w:pPr>
              <w:autoSpaceDE w:val="0"/>
              <w:autoSpaceDN w:val="0"/>
              <w:adjustRightInd w:val="0"/>
              <w:spacing w:before="40" w:after="40" w:line="200" w:lineRule="atLeast"/>
              <w:rPr>
                <w:rFonts w:eastAsia="Open Sans" w:cs="Open Sans"/>
                <w:b w:val="0"/>
                <w:bCs w:val="0"/>
                <w:color w:val="000000" w:themeColor="text1"/>
                <w:sz w:val="18"/>
                <w:szCs w:val="18"/>
              </w:rPr>
            </w:pPr>
          </w:p>
          <w:p w14:paraId="0153909E" w14:textId="2023525C" w:rsidR="0033495C" w:rsidRPr="003A19A2" w:rsidRDefault="0033495C" w:rsidP="0033495C">
            <w:pPr>
              <w:pStyle w:val="TableHeading"/>
              <w:rPr>
                <w:rFonts w:asciiTheme="minorHAnsi" w:hAnsiTheme="minorHAnsi"/>
                <w:noProof w:val="0"/>
                <w:color w:val="000000" w:themeColor="text1"/>
                <w:sz w:val="18"/>
                <w:szCs w:val="18"/>
                <w:lang w:val="en-GB"/>
              </w:rPr>
            </w:pPr>
            <w:r w:rsidRPr="003A19A2">
              <w:rPr>
                <w:rFonts w:asciiTheme="minorHAnsi" w:eastAsia="Open Sans" w:hAnsiTheme="minorHAnsi" w:cs="Open Sans"/>
                <w:noProof w:val="0"/>
                <w:color w:val="000000" w:themeColor="text1"/>
                <w:sz w:val="18"/>
                <w:szCs w:val="18"/>
                <w:lang w:val="en-GB"/>
              </w:rPr>
              <w:t>Assembly language operations</w:t>
            </w:r>
          </w:p>
        </w:tc>
        <w:tc>
          <w:tcPr>
            <w:tcW w:w="2551" w:type="dxa"/>
            <w:shd w:val="clear" w:color="auto" w:fill="auto"/>
          </w:tcPr>
          <w:p w14:paraId="061B4DA5" w14:textId="77777777" w:rsidR="0033495C" w:rsidRDefault="0033495C" w:rsidP="0033495C">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D71F5F">
              <w:rPr>
                <w:rFonts w:asciiTheme="minorHAnsi" w:hAnsiTheme="minorHAnsi"/>
                <w:b/>
                <w:bCs/>
                <w:sz w:val="18"/>
                <w:szCs w:val="18"/>
              </w:rPr>
              <w:t xml:space="preserve">13.1.3 Assembly language: </w:t>
            </w:r>
          </w:p>
          <w:p w14:paraId="15372088" w14:textId="77777777" w:rsidR="00DE5FDA" w:rsidRPr="00D71F5F" w:rsidRDefault="00DE5FDA" w:rsidP="0033495C">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607E6B96" w14:textId="64B23C42" w:rsidR="0033495C" w:rsidRPr="00D71F5F" w:rsidRDefault="00D71F5F" w:rsidP="00D71F5F">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D71F5F">
              <w:rPr>
                <w:rFonts w:asciiTheme="minorHAnsi" w:hAnsiTheme="minorHAnsi"/>
                <w:b/>
                <w:bCs/>
                <w:sz w:val="18"/>
                <w:szCs w:val="18"/>
              </w:rPr>
              <w:t>d)</w:t>
            </w:r>
            <w:r w:rsidR="0033495C" w:rsidRPr="00D71F5F">
              <w:rPr>
                <w:rFonts w:asciiTheme="minorHAnsi" w:hAnsiTheme="minorHAnsi"/>
                <w:b/>
                <w:bCs/>
                <w:sz w:val="18"/>
                <w:szCs w:val="18"/>
              </w:rPr>
              <w:t xml:space="preserve">Operations: </w:t>
            </w:r>
          </w:p>
          <w:p w14:paraId="0379DFA7" w14:textId="77777777" w:rsidR="00D71F5F" w:rsidRPr="003A19A2" w:rsidRDefault="00D71F5F" w:rsidP="00D71F5F">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6CF23F9E" w14:textId="77777777" w:rsidR="0033495C" w:rsidRPr="003A19A2" w:rsidRDefault="0033495C"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Arithmetic </w:t>
            </w:r>
          </w:p>
          <w:p w14:paraId="247F8058" w14:textId="77777777" w:rsidR="0033495C" w:rsidRPr="003A19A2" w:rsidRDefault="0033495C"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Bitwise </w:t>
            </w:r>
          </w:p>
          <w:p w14:paraId="4A6B71D5" w14:textId="77777777" w:rsidR="0033495C" w:rsidRPr="003A19A2" w:rsidRDefault="0033495C"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Branch </w:t>
            </w:r>
          </w:p>
          <w:p w14:paraId="16FAC542" w14:textId="77777777" w:rsidR="0033495C" w:rsidRPr="003A19A2" w:rsidRDefault="0033495C"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Data movement </w:t>
            </w:r>
          </w:p>
          <w:p w14:paraId="2D6E3664" w14:textId="77777777" w:rsidR="0033495C" w:rsidRPr="003A19A2" w:rsidRDefault="0033495C"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Halt </w:t>
            </w:r>
          </w:p>
          <w:p w14:paraId="782963C1" w14:textId="77777777" w:rsidR="0033495C" w:rsidRPr="003A19A2" w:rsidRDefault="0033495C" w:rsidP="0033495C">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66E4E39D" w14:textId="4CF963D1" w:rsidR="0033495C" w:rsidRDefault="000130C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33495C" w:rsidRPr="003A19A2">
              <w:rPr>
                <w:rFonts w:asciiTheme="minorHAnsi" w:eastAsia="Open Sans" w:hAnsiTheme="minorHAnsi"/>
                <w:color w:val="000000" w:themeColor="text1"/>
                <w:sz w:val="18"/>
                <w:szCs w:val="18"/>
              </w:rPr>
              <w:t xml:space="preserve"> </w:t>
            </w:r>
          </w:p>
          <w:p w14:paraId="3E383766" w14:textId="77777777" w:rsidR="00D71F5F" w:rsidRPr="003A19A2" w:rsidRDefault="00D71F5F"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75FCEBA7" w14:textId="77777777" w:rsidR="0033495C" w:rsidRPr="003A19A2" w:rsidRDefault="0033495C"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02E95BE9" w14:textId="77777777" w:rsidR="0033495C" w:rsidRPr="003A19A2" w:rsidRDefault="0033495C" w:rsidP="0033495C">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4D779F09" w14:textId="4C7D9C92" w:rsidR="0033495C" w:rsidRDefault="003C1507" w:rsidP="0033495C">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6D35FD" w:themeColor="accent1" w:themeShade="BF"/>
                <w:sz w:val="18"/>
                <w:szCs w:val="18"/>
              </w:rPr>
            </w:pPr>
            <w:r w:rsidRPr="003C1507">
              <w:rPr>
                <w:rFonts w:asciiTheme="minorHAnsi" w:eastAsia="Open Sans" w:hAnsiTheme="minorHAnsi"/>
                <w:color w:val="6D35FD" w:themeColor="accent1" w:themeShade="BF"/>
                <w:sz w:val="18"/>
                <w:szCs w:val="18"/>
              </w:rPr>
              <w:t>Students will be able to:</w:t>
            </w:r>
          </w:p>
          <w:p w14:paraId="53016931" w14:textId="77777777" w:rsidR="00176958" w:rsidRPr="003A19A2" w:rsidRDefault="00176958" w:rsidP="0033495C">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011CE841" w14:textId="77777777" w:rsidR="0033495C" w:rsidRPr="003A19A2" w:rsidRDefault="0033495C"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read and write simple Assembly language code. </w:t>
            </w:r>
          </w:p>
          <w:p w14:paraId="7DDFA33C" w14:textId="77777777" w:rsidR="0033495C" w:rsidRPr="003A19A2" w:rsidRDefault="0033495C" w:rsidP="0033495C">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4820" w:type="dxa"/>
            <w:shd w:val="clear" w:color="auto" w:fill="auto"/>
          </w:tcPr>
          <w:p w14:paraId="4D06B0C6" w14:textId="223FDFBB" w:rsidR="0033495C" w:rsidRPr="003A19A2" w:rsidRDefault="002E3040" w:rsidP="0033495C">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33495C" w:rsidRPr="003A19A2">
              <w:rPr>
                <w:rFonts w:cs="Open Sans"/>
                <w:color w:val="auto"/>
                <w:sz w:val="18"/>
                <w:szCs w:val="18"/>
              </w:rPr>
              <w:t>  </w:t>
            </w:r>
          </w:p>
          <w:p w14:paraId="14B86763" w14:textId="77777777" w:rsidR="0033495C" w:rsidRPr="003A19A2" w:rsidRDefault="0033495C" w:rsidP="00277C48">
            <w:pPr>
              <w:numPr>
                <w:ilvl w:val="0"/>
                <w:numId w:val="21"/>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color w:val="auto"/>
                <w:sz w:val="18"/>
                <w:szCs w:val="18"/>
              </w:rPr>
            </w:pPr>
            <w:r w:rsidRPr="003A19A2">
              <w:rPr>
                <w:rFonts w:cs="Open Sans"/>
                <w:color w:val="auto"/>
                <w:sz w:val="18"/>
                <w:szCs w:val="18"/>
              </w:rPr>
              <w:t xml:space="preserve">Discuss the </w:t>
            </w:r>
            <w:proofErr w:type="spellStart"/>
            <w:r w:rsidRPr="003A19A2">
              <w:rPr>
                <w:rFonts w:cs="Open Sans"/>
                <w:color w:val="auto"/>
                <w:sz w:val="18"/>
                <w:szCs w:val="18"/>
              </w:rPr>
              <w:t>ARMLite</w:t>
            </w:r>
            <w:proofErr w:type="spellEnd"/>
            <w:r w:rsidRPr="003A19A2">
              <w:rPr>
                <w:rFonts w:cs="Open Sans"/>
                <w:color w:val="auto"/>
                <w:sz w:val="18"/>
                <w:szCs w:val="18"/>
              </w:rPr>
              <w:t xml:space="preserve"> instruction set</w:t>
            </w:r>
          </w:p>
          <w:p w14:paraId="0162FC89" w14:textId="77777777" w:rsidR="0033495C" w:rsidRPr="003A19A2" w:rsidRDefault="0033495C" w:rsidP="00277C48">
            <w:pPr>
              <w:numPr>
                <w:ilvl w:val="0"/>
                <w:numId w:val="21"/>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Teacher demonstrates worked examples on pp.90-91</w:t>
            </w:r>
          </w:p>
          <w:p w14:paraId="4D7ED6C1" w14:textId="77777777" w:rsidR="0033495C" w:rsidRPr="003A19A2" w:rsidRDefault="0033495C" w:rsidP="00277C48">
            <w:pPr>
              <w:numPr>
                <w:ilvl w:val="0"/>
                <w:numId w:val="21"/>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Option to use </w:t>
            </w:r>
            <w:proofErr w:type="spellStart"/>
            <w:r w:rsidRPr="003A19A2">
              <w:rPr>
                <w:rFonts w:cs="Open Sans"/>
                <w:color w:val="auto"/>
                <w:sz w:val="18"/>
                <w:szCs w:val="18"/>
              </w:rPr>
              <w:t>ARMLite</w:t>
            </w:r>
            <w:proofErr w:type="spellEnd"/>
            <w:r w:rsidRPr="003A19A2">
              <w:rPr>
                <w:rFonts w:cs="Open Sans"/>
                <w:color w:val="auto"/>
                <w:sz w:val="18"/>
                <w:szCs w:val="18"/>
              </w:rPr>
              <w:t xml:space="preserve"> simulator for writing assembly language programs</w:t>
            </w:r>
          </w:p>
          <w:p w14:paraId="160192CB" w14:textId="77777777" w:rsidR="0033495C" w:rsidRPr="003A19A2" w:rsidRDefault="0033495C" w:rsidP="00277C48">
            <w:pPr>
              <w:numPr>
                <w:ilvl w:val="0"/>
                <w:numId w:val="21"/>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operation</w:t>
            </w:r>
          </w:p>
          <w:p w14:paraId="55692B2B" w14:textId="77777777" w:rsidR="0033495C" w:rsidRPr="003A19A2" w:rsidRDefault="0033495C" w:rsidP="00D71F5F">
            <w:pPr>
              <w:spacing w:after="0"/>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3EA9FE04" w14:textId="7E2C670E" w:rsidR="0033495C" w:rsidRPr="003A19A2" w:rsidRDefault="002E3040" w:rsidP="0033495C">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33495C" w:rsidRPr="003A19A2">
              <w:rPr>
                <w:rFonts w:cs="Open Sans"/>
                <w:color w:val="auto"/>
                <w:sz w:val="18"/>
                <w:szCs w:val="18"/>
              </w:rPr>
              <w:t> </w:t>
            </w:r>
          </w:p>
          <w:p w14:paraId="1A82C0CA" w14:textId="6C653816" w:rsidR="0033495C" w:rsidRPr="003A19A2" w:rsidRDefault="0033495C" w:rsidP="00277C48">
            <w:pPr>
              <w:numPr>
                <w:ilvl w:val="0"/>
                <w:numId w:val="21"/>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Students complete activity 4 on </w:t>
            </w:r>
            <w:r w:rsidR="62235E88" w:rsidRPr="02576881">
              <w:rPr>
                <w:rFonts w:cs="Open Sans"/>
                <w:color w:val="auto"/>
                <w:sz w:val="18"/>
                <w:szCs w:val="18"/>
              </w:rPr>
              <w:t>p9</w:t>
            </w:r>
            <w:r w:rsidR="620D4035" w:rsidRPr="02576881">
              <w:rPr>
                <w:rFonts w:cs="Open Sans"/>
                <w:color w:val="auto"/>
                <w:sz w:val="18"/>
                <w:szCs w:val="18"/>
              </w:rPr>
              <w:t>1</w:t>
            </w:r>
          </w:p>
          <w:p w14:paraId="252AB6FD" w14:textId="77777777" w:rsidR="0033495C" w:rsidRPr="003A19A2" w:rsidRDefault="0033495C" w:rsidP="0033495C">
            <w:pPr>
              <w:ind w:left="720"/>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p>
          <w:p w14:paraId="07862A97" w14:textId="77777777" w:rsidR="0033495C" w:rsidRPr="003A19A2" w:rsidRDefault="0033495C" w:rsidP="0033495C">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2268" w:type="dxa"/>
            <w:shd w:val="clear" w:color="auto" w:fill="auto"/>
          </w:tcPr>
          <w:p w14:paraId="72BAC4D3" w14:textId="06F6214F" w:rsidR="0033495C" w:rsidRDefault="002D2D1D" w:rsidP="0033495C">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33495C" w:rsidRPr="003A19A2">
              <w:rPr>
                <w:rFonts w:cs="Open Sans"/>
                <w:color w:val="000000" w:themeColor="text1"/>
                <w:sz w:val="18"/>
                <w:szCs w:val="18"/>
              </w:rPr>
              <w:t xml:space="preserve">pp. 86-89 </w:t>
            </w:r>
            <w:r w:rsidR="0033495C" w:rsidRPr="003A19A2">
              <w:rPr>
                <w:rFonts w:eastAsia="Open Sans" w:cs="Open Sans"/>
                <w:color w:val="000000" w:themeColor="text1"/>
                <w:sz w:val="18"/>
                <w:szCs w:val="18"/>
              </w:rPr>
              <w:t xml:space="preserve"> </w:t>
            </w:r>
          </w:p>
          <w:p w14:paraId="50BDCC96" w14:textId="77777777" w:rsidR="00270C71" w:rsidRPr="003A19A2" w:rsidRDefault="00270C71" w:rsidP="0033495C">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Cs/>
                <w:color w:val="000000" w:themeColor="text1"/>
                <w:sz w:val="18"/>
                <w:szCs w:val="18"/>
              </w:rPr>
            </w:pPr>
          </w:p>
          <w:p w14:paraId="021DC659" w14:textId="77777777" w:rsidR="0033495C" w:rsidRDefault="0033495C" w:rsidP="0033495C">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roofErr w:type="spellStart"/>
            <w:r w:rsidRPr="003A19A2">
              <w:rPr>
                <w:rFonts w:eastAsia="Open Sans" w:cs="Open Sans"/>
                <w:color w:val="000000" w:themeColor="text1"/>
                <w:sz w:val="18"/>
                <w:szCs w:val="18"/>
              </w:rPr>
              <w:t>AdaCS</w:t>
            </w:r>
            <w:proofErr w:type="spellEnd"/>
            <w:r w:rsidRPr="003A19A2">
              <w:rPr>
                <w:rFonts w:eastAsia="Open Sans" w:cs="Open Sans"/>
                <w:color w:val="000000" w:themeColor="text1"/>
                <w:sz w:val="18"/>
                <w:szCs w:val="18"/>
              </w:rPr>
              <w:t xml:space="preserve"> notes and questions:</w:t>
            </w:r>
          </w:p>
          <w:p w14:paraId="1FE7D431" w14:textId="77777777" w:rsidR="00270C71" w:rsidRPr="003A19A2" w:rsidRDefault="00270C71" w:rsidP="0033495C">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p>
          <w:p w14:paraId="4B4EE2D4" w14:textId="77777777" w:rsidR="0033495C" w:rsidRPr="00B94107" w:rsidRDefault="0033495C" w:rsidP="0033495C">
            <w:pPr>
              <w:spacing w:before="40" w:after="40"/>
              <w:cnfStyle w:val="000000100000" w:firstRow="0" w:lastRow="0" w:firstColumn="0" w:lastColumn="0" w:oddVBand="0" w:evenVBand="0" w:oddHBand="1" w:evenHBand="0" w:firstRowFirstColumn="0" w:firstRowLastColumn="0" w:lastRowFirstColumn="0" w:lastRowLastColumn="0"/>
              <w:rPr>
                <w:rStyle w:val="Hyperlink"/>
                <w:sz w:val="18"/>
                <w:szCs w:val="18"/>
              </w:rPr>
            </w:pPr>
            <w:hyperlink r:id="rId56" w:history="1">
              <w:r w:rsidRPr="00B94107">
                <w:rPr>
                  <w:rStyle w:val="Hyperlink"/>
                  <w:color w:val="000000" w:themeColor="text1"/>
                  <w:sz w:val="18"/>
                  <w:szCs w:val="18"/>
                </w:rPr>
                <w:t>https://adacomputerscience.org/concepts/proglang_low_level?topic=programming_languages</w:t>
              </w:r>
            </w:hyperlink>
          </w:p>
          <w:p w14:paraId="2C60B616" w14:textId="77777777" w:rsidR="0033495C" w:rsidRPr="003A19A2" w:rsidRDefault="0033495C" w:rsidP="0033495C">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15363705" w14:textId="77777777" w:rsidR="0033495C" w:rsidRDefault="0033495C" w:rsidP="0033495C">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3A19A2">
              <w:rPr>
                <w:rFonts w:eastAsia="Open Sans" w:cs="Open Sans"/>
                <w:color w:val="000000" w:themeColor="text1"/>
                <w:sz w:val="18"/>
                <w:szCs w:val="18"/>
              </w:rPr>
              <w:t xml:space="preserve">Peter Higginson’s </w:t>
            </w:r>
            <w:proofErr w:type="spellStart"/>
            <w:r w:rsidRPr="003A19A2">
              <w:rPr>
                <w:rFonts w:eastAsia="Open Sans" w:cs="Open Sans"/>
                <w:color w:val="000000" w:themeColor="text1"/>
                <w:sz w:val="18"/>
                <w:szCs w:val="18"/>
              </w:rPr>
              <w:t>ARMLite</w:t>
            </w:r>
            <w:proofErr w:type="spellEnd"/>
            <w:r w:rsidRPr="003A19A2">
              <w:rPr>
                <w:rFonts w:eastAsia="Open Sans" w:cs="Open Sans"/>
                <w:color w:val="000000" w:themeColor="text1"/>
                <w:sz w:val="18"/>
                <w:szCs w:val="18"/>
              </w:rPr>
              <w:t xml:space="preserve"> simulator: </w:t>
            </w:r>
          </w:p>
          <w:p w14:paraId="6F7B0DDD" w14:textId="77777777" w:rsidR="00270C71" w:rsidRPr="003A19A2" w:rsidRDefault="00270C71" w:rsidP="0033495C">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5BE98A2A" w14:textId="77777777" w:rsidR="0033495C" w:rsidRPr="00B94107" w:rsidRDefault="0033495C" w:rsidP="0033495C">
            <w:pPr>
              <w:spacing w:before="40" w:after="40"/>
              <w:cnfStyle w:val="000000100000" w:firstRow="0" w:lastRow="0" w:firstColumn="0" w:lastColumn="0" w:oddVBand="0" w:evenVBand="0" w:oddHBand="1" w:evenHBand="0" w:firstRowFirstColumn="0" w:firstRowLastColumn="0" w:lastRowFirstColumn="0" w:lastRowLastColumn="0"/>
              <w:rPr>
                <w:rStyle w:val="Hyperlink"/>
                <w:sz w:val="18"/>
                <w:szCs w:val="18"/>
              </w:rPr>
            </w:pPr>
            <w:hyperlink r:id="rId57" w:history="1">
              <w:r w:rsidRPr="00B94107">
                <w:rPr>
                  <w:rStyle w:val="Hyperlink"/>
                  <w:color w:val="000000" w:themeColor="text1"/>
                  <w:sz w:val="18"/>
                  <w:szCs w:val="18"/>
                </w:rPr>
                <w:t>https://peterhigginson.co.uk/ARMlite/</w:t>
              </w:r>
            </w:hyperlink>
          </w:p>
          <w:p w14:paraId="411C9030" w14:textId="77777777" w:rsidR="0033495C" w:rsidRPr="003A19A2" w:rsidRDefault="0033495C" w:rsidP="0033495C">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shd w:val="clear" w:color="auto" w:fill="auto"/>
          </w:tcPr>
          <w:p w14:paraId="2A0D99AE" w14:textId="67C9CAC7"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3AF0926E" w14:textId="267CE357"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196A1692" w14:textId="38FA619B"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75524714" w14:textId="23FBD661"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Interpretation</w:t>
            </w:r>
          </w:p>
        </w:tc>
        <w:tc>
          <w:tcPr>
            <w:tcW w:w="1985" w:type="dxa"/>
            <w:shd w:val="clear" w:color="auto" w:fill="auto"/>
          </w:tcPr>
          <w:p w14:paraId="4CE07E4B" w14:textId="036071EE"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Analysis</w:t>
            </w:r>
          </w:p>
          <w:p w14:paraId="1FD41560" w14:textId="16884D16"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Communication</w:t>
            </w:r>
          </w:p>
          <w:p w14:paraId="0003C2E1" w14:textId="2BEEA35D"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Interpretation</w:t>
            </w:r>
          </w:p>
          <w:p w14:paraId="0078AB43" w14:textId="15DC4ADD"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Productivity</w:t>
            </w:r>
          </w:p>
          <w:p w14:paraId="471C6F09" w14:textId="68A8CEED" w:rsidR="02576881" w:rsidRPr="00C3299E" w:rsidRDefault="45F3301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Problem solving</w:t>
            </w:r>
          </w:p>
        </w:tc>
      </w:tr>
    </w:tbl>
    <w:p w14:paraId="0D8CEBA1" w14:textId="77777777" w:rsidR="00C71471" w:rsidRPr="003A19A2" w:rsidRDefault="00C71471" w:rsidP="002C7ACB">
      <w:pPr>
        <w:rPr>
          <w:rStyle w:val="Strong"/>
          <w:b w:val="0"/>
          <w:bCs w:val="0"/>
        </w:rPr>
      </w:pPr>
    </w:p>
    <w:p w14:paraId="7440FA48" w14:textId="77777777" w:rsidR="00C71471" w:rsidRPr="003A19A2" w:rsidRDefault="00C71471">
      <w:pPr>
        <w:spacing w:after="0" w:line="240" w:lineRule="auto"/>
        <w:rPr>
          <w:rStyle w:val="Strong"/>
          <w:rFonts w:ascii="Plus Jakarta Sans" w:hAnsi="Plus Jakarta Sans"/>
          <w:sz w:val="36"/>
          <w:szCs w:val="26"/>
        </w:rPr>
      </w:pPr>
      <w:r w:rsidRPr="003A19A2">
        <w:rPr>
          <w:rStyle w:val="Strong"/>
          <w:b w:val="0"/>
          <w:bCs w:val="0"/>
        </w:rP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2C7ACB" w:rsidRPr="003A19A2" w14:paraId="560FCEA7" w14:textId="77777777" w:rsidTr="00570FEB">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44019315" w14:textId="77777777" w:rsidR="002C7ACB" w:rsidRPr="00570FEB" w:rsidRDefault="002C7ACB" w:rsidP="00CE3734">
            <w:pPr>
              <w:pStyle w:val="TableHeading"/>
              <w:jc w:val="center"/>
              <w:rPr>
                <w:b/>
                <w:bCs/>
                <w:noProof w:val="0"/>
                <w:color w:val="FFFFFF" w:themeColor="background1"/>
                <w:sz w:val="20"/>
                <w:szCs w:val="24"/>
                <w:lang w:val="en-GB"/>
              </w:rPr>
            </w:pPr>
            <w:r w:rsidRPr="00570FEB">
              <w:rPr>
                <w:b/>
                <w:bCs/>
                <w:noProof w:val="0"/>
                <w:color w:val="FFFFFF" w:themeColor="background1"/>
                <w:sz w:val="20"/>
                <w:szCs w:val="24"/>
                <w:lang w:val="en-GB"/>
              </w:rPr>
              <w:t>Topic</w:t>
            </w:r>
            <w:r w:rsidRPr="00570FEB">
              <w:rPr>
                <w:b/>
                <w:bCs/>
                <w:noProof w:val="0"/>
                <w:color w:val="FFFFFF" w:themeColor="background1"/>
                <w:sz w:val="20"/>
                <w:szCs w:val="24"/>
                <w:lang w:val="en-GB"/>
              </w:rPr>
              <w:br/>
              <w:t>Sub topic</w:t>
            </w:r>
            <w:r w:rsidRPr="00570FEB">
              <w:rPr>
                <w:b/>
                <w:bCs/>
                <w:noProof w:val="0"/>
                <w:color w:val="FFFFFF" w:themeColor="background1"/>
                <w:sz w:val="20"/>
                <w:szCs w:val="24"/>
                <w:lang w:val="en-GB"/>
              </w:rPr>
              <w:br/>
              <w:t>Lesson title</w:t>
            </w:r>
          </w:p>
        </w:tc>
        <w:tc>
          <w:tcPr>
            <w:tcW w:w="2551" w:type="dxa"/>
            <w:shd w:val="clear" w:color="auto" w:fill="341583" w:themeFill="accent2" w:themeFillShade="80"/>
            <w:vAlign w:val="center"/>
          </w:tcPr>
          <w:p w14:paraId="0B7471EF" w14:textId="77777777" w:rsidR="002C7ACB" w:rsidRPr="00570FEB" w:rsidRDefault="002C7ACB" w:rsidP="00CE3734">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570FEB">
              <w:rPr>
                <w:b/>
                <w:bCs/>
                <w:noProof w:val="0"/>
                <w:color w:val="FFFFFF" w:themeColor="background1"/>
                <w:sz w:val="20"/>
                <w:szCs w:val="24"/>
                <w:lang w:val="en-GB"/>
              </w:rPr>
              <w:t>Specification reference</w:t>
            </w:r>
          </w:p>
        </w:tc>
        <w:tc>
          <w:tcPr>
            <w:tcW w:w="4820" w:type="dxa"/>
            <w:shd w:val="clear" w:color="auto" w:fill="341583" w:themeFill="accent2" w:themeFillShade="80"/>
            <w:vAlign w:val="center"/>
          </w:tcPr>
          <w:p w14:paraId="0D43A77B" w14:textId="628080AF" w:rsidR="002C7ACB" w:rsidRPr="00570FEB" w:rsidRDefault="002C7ACB" w:rsidP="00CE3734">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570FEB">
              <w:rPr>
                <w:b/>
                <w:bCs/>
                <w:noProof w:val="0"/>
                <w:color w:val="FFFFFF" w:themeColor="background1"/>
                <w:sz w:val="20"/>
                <w:szCs w:val="24"/>
                <w:lang w:val="en-GB"/>
              </w:rPr>
              <w:t xml:space="preserve">Suggested </w:t>
            </w:r>
            <w:r w:rsidR="005D70E5" w:rsidRPr="00570FEB">
              <w:rPr>
                <w:b/>
                <w:bCs/>
                <w:noProof w:val="0"/>
                <w:color w:val="FFFFFF" w:themeColor="background1"/>
                <w:sz w:val="20"/>
                <w:szCs w:val="24"/>
                <w:lang w:val="en-GB"/>
              </w:rPr>
              <w:t>activities</w:t>
            </w:r>
          </w:p>
        </w:tc>
        <w:tc>
          <w:tcPr>
            <w:tcW w:w="2268" w:type="dxa"/>
            <w:shd w:val="clear" w:color="auto" w:fill="341583" w:themeFill="accent2" w:themeFillShade="80"/>
            <w:vAlign w:val="center"/>
          </w:tcPr>
          <w:p w14:paraId="777CE25C" w14:textId="77777777" w:rsidR="002C7ACB" w:rsidRPr="00570FEB" w:rsidRDefault="002C7ACB" w:rsidP="00CE3734">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570FEB">
              <w:rPr>
                <w:b/>
                <w:bCs/>
                <w:noProof w:val="0"/>
                <w:color w:val="FFFFFF" w:themeColor="background1"/>
                <w:sz w:val="20"/>
                <w:szCs w:val="24"/>
                <w:lang w:val="en-GB"/>
              </w:rPr>
              <w:t>Suggested resources</w:t>
            </w:r>
          </w:p>
        </w:tc>
        <w:tc>
          <w:tcPr>
            <w:tcW w:w="1984" w:type="dxa"/>
            <w:shd w:val="clear" w:color="auto" w:fill="341583" w:themeFill="accent2" w:themeFillShade="80"/>
            <w:vAlign w:val="center"/>
          </w:tcPr>
          <w:p w14:paraId="0D04EAF8" w14:textId="77777777" w:rsidR="002C7ACB" w:rsidRPr="00570FEB" w:rsidRDefault="002C7ACB" w:rsidP="00CE3734">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570FEB">
              <w:rPr>
                <w:b/>
                <w:bCs/>
                <w:noProof w:val="0"/>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10B6F633" w14:textId="77777777" w:rsidR="002C7ACB" w:rsidRPr="00570FEB" w:rsidRDefault="002C7ACB" w:rsidP="00CE3734">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570FEB">
              <w:rPr>
                <w:b/>
                <w:bCs/>
                <w:noProof w:val="0"/>
                <w:color w:val="FFFFFF" w:themeColor="background1"/>
                <w:sz w:val="20"/>
                <w:szCs w:val="24"/>
                <w:lang w:val="en-GB"/>
              </w:rPr>
              <w:t>Which skills could be acquired through teaching and delivery in this lesson?</w:t>
            </w:r>
          </w:p>
        </w:tc>
      </w:tr>
      <w:tr w:rsidR="002C7ACB" w:rsidRPr="003A19A2" w14:paraId="09C646B1"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3777CB7D" w14:textId="296CB370" w:rsidR="002C7ACB" w:rsidRPr="003A19A2" w:rsidRDefault="002C7ACB">
            <w:pPr>
              <w:pStyle w:val="TableHeading"/>
              <w:rPr>
                <w:noProof w:val="0"/>
                <w:color w:val="FFFFFF" w:themeColor="background1"/>
                <w:lang w:val="en-GB"/>
              </w:rPr>
            </w:pPr>
            <w:r w:rsidRPr="003A19A2">
              <w:rPr>
                <w:b/>
                <w:bCs/>
                <w:noProof w:val="0"/>
                <w:color w:val="000000" w:themeColor="text1"/>
                <w:lang w:val="en-GB"/>
              </w:rPr>
              <w:t xml:space="preserve">Week </w:t>
            </w:r>
            <w:r w:rsidR="0015541B" w:rsidRPr="003A19A2">
              <w:rPr>
                <w:b/>
                <w:bCs/>
                <w:noProof w:val="0"/>
                <w:color w:val="000000" w:themeColor="text1"/>
                <w:lang w:val="en-GB"/>
              </w:rPr>
              <w:t>1</w:t>
            </w:r>
            <w:r w:rsidR="00EA0889" w:rsidRPr="003A19A2">
              <w:rPr>
                <w:b/>
                <w:bCs/>
                <w:noProof w:val="0"/>
                <w:color w:val="000000" w:themeColor="text1"/>
                <w:lang w:val="en-GB"/>
              </w:rPr>
              <w:t>5</w:t>
            </w:r>
            <w:r w:rsidRPr="003A19A2">
              <w:rPr>
                <w:b/>
                <w:bCs/>
                <w:noProof w:val="0"/>
                <w:color w:val="000000" w:themeColor="text1"/>
                <w:lang w:val="en-GB"/>
              </w:rPr>
              <w:br/>
              <w:t>Lesson 1</w:t>
            </w:r>
          </w:p>
        </w:tc>
      </w:tr>
      <w:tr w:rsidR="00E63834" w:rsidRPr="003A19A2" w14:paraId="291F9393" w14:textId="77777777" w:rsidTr="02576881">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3C783DC1" w14:textId="77777777" w:rsidR="00E63834" w:rsidRPr="003A19A2" w:rsidRDefault="00E63834" w:rsidP="00E63834">
            <w:pPr>
              <w:autoSpaceDE w:val="0"/>
              <w:autoSpaceDN w:val="0"/>
              <w:adjustRightInd w:val="0"/>
              <w:spacing w:before="40" w:after="40" w:line="200" w:lineRule="atLeast"/>
              <w:rPr>
                <w:b w:val="0"/>
                <w:bCs w:val="0"/>
                <w:color w:val="000000"/>
                <w:sz w:val="18"/>
                <w:szCs w:val="18"/>
              </w:rPr>
            </w:pPr>
            <w:r w:rsidRPr="003A19A2">
              <w:rPr>
                <w:color w:val="000000"/>
                <w:sz w:val="18"/>
                <w:szCs w:val="18"/>
              </w:rPr>
              <w:t>Topic 13.1.3: Assembly language</w:t>
            </w:r>
          </w:p>
          <w:p w14:paraId="6BE5DFD0" w14:textId="77777777" w:rsidR="00E63834" w:rsidRPr="003A19A2" w:rsidRDefault="00E63834" w:rsidP="00277C48">
            <w:pPr>
              <w:pStyle w:val="ListParagraph"/>
              <w:numPr>
                <w:ilvl w:val="0"/>
                <w:numId w:val="58"/>
              </w:numPr>
              <w:autoSpaceDE w:val="0"/>
              <w:autoSpaceDN w:val="0"/>
              <w:adjustRightInd w:val="0"/>
              <w:spacing w:before="40" w:after="40" w:line="200" w:lineRule="atLeast"/>
              <w:ind w:left="306"/>
              <w:rPr>
                <w:rFonts w:asciiTheme="minorHAnsi" w:eastAsia="Open Sans" w:hAnsiTheme="minorHAnsi" w:cs="Open Sans"/>
                <w:sz w:val="18"/>
                <w:szCs w:val="18"/>
              </w:rPr>
            </w:pPr>
            <w:r w:rsidRPr="003A19A2">
              <w:rPr>
                <w:rFonts w:asciiTheme="minorHAnsi" w:eastAsia="Open Sans" w:hAnsiTheme="minorHAnsi" w:cs="Open Sans"/>
                <w:sz w:val="18"/>
                <w:szCs w:val="18"/>
              </w:rPr>
              <w:t>Comments</w:t>
            </w:r>
          </w:p>
          <w:p w14:paraId="6CC8326F" w14:textId="77777777" w:rsidR="00E63834" w:rsidRPr="003A19A2" w:rsidRDefault="00E63834" w:rsidP="00E63834">
            <w:pPr>
              <w:autoSpaceDE w:val="0"/>
              <w:autoSpaceDN w:val="0"/>
              <w:adjustRightInd w:val="0"/>
              <w:spacing w:before="40" w:after="40" w:line="200" w:lineRule="atLeast"/>
              <w:rPr>
                <w:rFonts w:eastAsia="Open Sans" w:cs="Open Sans"/>
                <w:b w:val="0"/>
                <w:bCs w:val="0"/>
                <w:color w:val="000000" w:themeColor="text1"/>
                <w:sz w:val="18"/>
                <w:szCs w:val="18"/>
              </w:rPr>
            </w:pPr>
          </w:p>
          <w:p w14:paraId="5743C089" w14:textId="77777777" w:rsidR="00E63834" w:rsidRPr="003A19A2" w:rsidRDefault="00E63834" w:rsidP="00E63834">
            <w:pPr>
              <w:autoSpaceDE w:val="0"/>
              <w:autoSpaceDN w:val="0"/>
              <w:adjustRightInd w:val="0"/>
              <w:spacing w:before="40" w:after="40" w:line="200" w:lineRule="atLeast"/>
              <w:rPr>
                <w:rFonts w:eastAsia="Open Sans" w:cs="Open Sans"/>
                <w:b w:val="0"/>
                <w:bCs w:val="0"/>
                <w:color w:val="000000" w:themeColor="text1"/>
                <w:sz w:val="18"/>
                <w:szCs w:val="18"/>
              </w:rPr>
            </w:pPr>
          </w:p>
          <w:p w14:paraId="5D3E3D7B" w14:textId="5D0D5F19" w:rsidR="00E63834" w:rsidRDefault="003C1507" w:rsidP="00E63834">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E63834" w:rsidRPr="003A19A2">
              <w:rPr>
                <w:rFonts w:eastAsia="Open Sans" w:cs="Open Sans"/>
                <w:color w:val="000000" w:themeColor="text1"/>
                <w:sz w:val="18"/>
                <w:szCs w:val="18"/>
              </w:rPr>
              <w:t xml:space="preserve"> </w:t>
            </w:r>
          </w:p>
          <w:p w14:paraId="39330256" w14:textId="77777777" w:rsidR="00176958" w:rsidRPr="003A19A2" w:rsidRDefault="00176958" w:rsidP="00E63834">
            <w:pPr>
              <w:autoSpaceDE w:val="0"/>
              <w:autoSpaceDN w:val="0"/>
              <w:adjustRightInd w:val="0"/>
              <w:spacing w:before="40" w:after="40" w:line="200" w:lineRule="atLeast"/>
              <w:rPr>
                <w:rFonts w:eastAsia="Open Sans" w:cs="Open Sans"/>
                <w:b w:val="0"/>
                <w:bCs w:val="0"/>
                <w:color w:val="000000" w:themeColor="text1"/>
                <w:sz w:val="18"/>
                <w:szCs w:val="18"/>
              </w:rPr>
            </w:pPr>
          </w:p>
          <w:p w14:paraId="1692A455" w14:textId="37C97F3C" w:rsidR="00E63834" w:rsidRPr="003A19A2" w:rsidRDefault="00E63834" w:rsidP="00E63834">
            <w:pPr>
              <w:pStyle w:val="TableText"/>
              <w:rPr>
                <w:rFonts w:asciiTheme="minorHAnsi" w:hAnsiTheme="minorHAnsi"/>
                <w:noProof w:val="0"/>
                <w:sz w:val="18"/>
                <w:szCs w:val="18"/>
                <w:lang w:val="en-GB"/>
              </w:rPr>
            </w:pPr>
            <w:r w:rsidRPr="003A19A2">
              <w:rPr>
                <w:rFonts w:asciiTheme="minorHAnsi" w:eastAsia="Open Sans" w:hAnsiTheme="minorHAnsi" w:cs="Open Sans"/>
                <w:b w:val="0"/>
                <w:bCs w:val="0"/>
                <w:noProof w:val="0"/>
                <w:sz w:val="18"/>
                <w:szCs w:val="18"/>
                <w:lang w:val="en-GB"/>
              </w:rPr>
              <w:t>Assembly language comments</w:t>
            </w:r>
          </w:p>
        </w:tc>
        <w:tc>
          <w:tcPr>
            <w:tcW w:w="2551" w:type="dxa"/>
          </w:tcPr>
          <w:p w14:paraId="4822FBAF" w14:textId="77777777" w:rsidR="00E63834" w:rsidRDefault="00E63834" w:rsidP="00E6383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D71F5F">
              <w:rPr>
                <w:rFonts w:asciiTheme="minorHAnsi" w:hAnsiTheme="minorHAnsi"/>
                <w:b/>
                <w:bCs/>
                <w:sz w:val="18"/>
                <w:szCs w:val="18"/>
              </w:rPr>
              <w:t xml:space="preserve">13.1.3 Assembly language: </w:t>
            </w:r>
          </w:p>
          <w:p w14:paraId="1E0CA5FF" w14:textId="77777777" w:rsidR="00DE5FDA" w:rsidRPr="00D71F5F" w:rsidRDefault="00DE5FDA" w:rsidP="00E6383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p>
          <w:p w14:paraId="011E4F15" w14:textId="76DF4BB6" w:rsidR="00E63834" w:rsidRPr="00D71F5F" w:rsidRDefault="00D71F5F" w:rsidP="00D71F5F">
            <w:pPr>
              <w:pStyle w:val="Default"/>
              <w:ind w:left="37"/>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D71F5F">
              <w:rPr>
                <w:rFonts w:asciiTheme="minorHAnsi" w:hAnsiTheme="minorHAnsi"/>
                <w:b/>
                <w:bCs/>
                <w:sz w:val="18"/>
                <w:szCs w:val="18"/>
              </w:rPr>
              <w:t>e) Comments</w:t>
            </w:r>
            <w:r w:rsidR="00E63834" w:rsidRPr="00D71F5F">
              <w:rPr>
                <w:rFonts w:asciiTheme="minorHAnsi" w:hAnsiTheme="minorHAnsi"/>
                <w:b/>
                <w:bCs/>
                <w:sz w:val="18"/>
                <w:szCs w:val="18"/>
              </w:rPr>
              <w:t xml:space="preserve"> </w:t>
            </w:r>
          </w:p>
          <w:p w14:paraId="02CC7854" w14:textId="77777777" w:rsidR="00E63834" w:rsidRPr="003A19A2" w:rsidRDefault="00E63834" w:rsidP="00E6383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p>
          <w:p w14:paraId="7930DB9F" w14:textId="731BCF45" w:rsidR="00E63834" w:rsidRPr="003A19A2" w:rsidRDefault="000130CE"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E63834" w:rsidRPr="003A19A2">
              <w:rPr>
                <w:rFonts w:asciiTheme="minorHAnsi" w:eastAsia="Open Sans" w:hAnsiTheme="minorHAnsi"/>
                <w:color w:val="000000" w:themeColor="text1"/>
                <w:sz w:val="18"/>
                <w:szCs w:val="18"/>
              </w:rPr>
              <w:t xml:space="preserve"> </w:t>
            </w:r>
          </w:p>
          <w:p w14:paraId="5766A922" w14:textId="77777777" w:rsidR="00660A37" w:rsidRDefault="00660A37" w:rsidP="00660A37">
            <w:pPr>
              <w:pStyle w:val="Default"/>
              <w:ind w:left="60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p>
          <w:p w14:paraId="6266556F" w14:textId="5B012EA0" w:rsidR="00E63834" w:rsidRPr="003A19A2" w:rsidRDefault="00E63834"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0AE87FC9" w14:textId="77777777" w:rsidR="00E63834" w:rsidRPr="003A19A2" w:rsidRDefault="00E63834"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147AEA2F" w14:textId="77777777" w:rsidR="00E63834" w:rsidRPr="003A19A2" w:rsidRDefault="00E63834"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4A76CE56" w14:textId="77777777" w:rsidR="00E63834" w:rsidRPr="003A19A2" w:rsidRDefault="00E63834"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4AD69B19" w14:textId="77777777" w:rsidR="00E63834" w:rsidRPr="003A19A2" w:rsidRDefault="00E63834"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2608F077" w14:textId="77777777" w:rsidR="00E63834" w:rsidRPr="003A19A2" w:rsidRDefault="00E63834"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3FFDCBAA" w14:textId="77777777" w:rsidR="00E63834" w:rsidRPr="003A19A2" w:rsidRDefault="00E63834"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067B08B6" w14:textId="77777777" w:rsidR="00E63834" w:rsidRPr="003A19A2" w:rsidRDefault="00E63834" w:rsidP="00E63834">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p>
          <w:p w14:paraId="3909DA53" w14:textId="4E86C826" w:rsidR="00E63834" w:rsidRDefault="003C1507" w:rsidP="00E63834">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6D35FD" w:themeColor="accent1" w:themeShade="BF"/>
                <w:sz w:val="18"/>
                <w:szCs w:val="18"/>
              </w:rPr>
            </w:pPr>
            <w:r w:rsidRPr="003C1507">
              <w:rPr>
                <w:rFonts w:asciiTheme="minorHAnsi" w:eastAsia="Open Sans" w:hAnsiTheme="minorHAnsi"/>
                <w:color w:val="6D35FD" w:themeColor="accent1" w:themeShade="BF"/>
                <w:sz w:val="18"/>
                <w:szCs w:val="18"/>
              </w:rPr>
              <w:t>Students will be able to:</w:t>
            </w:r>
          </w:p>
          <w:p w14:paraId="783233AD" w14:textId="77777777" w:rsidR="00176958" w:rsidRPr="003A19A2" w:rsidRDefault="00176958" w:rsidP="00E63834">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p>
          <w:p w14:paraId="4A09826F" w14:textId="77777777" w:rsidR="00E63834" w:rsidRPr="003A19A2" w:rsidRDefault="00E63834"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trace the execution of a simple Assembly language program. </w:t>
            </w:r>
          </w:p>
          <w:p w14:paraId="12B714EB" w14:textId="77777777" w:rsidR="00E63834" w:rsidRPr="003A19A2" w:rsidRDefault="00E63834" w:rsidP="00E63834">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4820" w:type="dxa"/>
          </w:tcPr>
          <w:p w14:paraId="69DDC5D2" w14:textId="70F5FC03" w:rsidR="00E63834" w:rsidRPr="003A19A2" w:rsidRDefault="002E3040" w:rsidP="00E63834">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E63834" w:rsidRPr="003A19A2">
              <w:rPr>
                <w:rFonts w:cs="Open Sans"/>
                <w:color w:val="auto"/>
                <w:sz w:val="18"/>
                <w:szCs w:val="18"/>
              </w:rPr>
              <w:t>  </w:t>
            </w:r>
          </w:p>
          <w:p w14:paraId="7BFAFFE6" w14:textId="77777777" w:rsidR="00E63834" w:rsidRPr="003A19A2" w:rsidRDefault="00E63834" w:rsidP="00277C48">
            <w:pPr>
              <w:numPr>
                <w:ilvl w:val="0"/>
                <w:numId w:val="18"/>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comments in assembly language programs</w:t>
            </w:r>
          </w:p>
          <w:p w14:paraId="673808FF" w14:textId="08226E45" w:rsidR="00E63834" w:rsidRPr="003A19A2" w:rsidRDefault="00E63834" w:rsidP="00277C48">
            <w:pPr>
              <w:numPr>
                <w:ilvl w:val="0"/>
                <w:numId w:val="18"/>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Teacher demonstrates worked example of tracing the execution of an assembly </w:t>
            </w:r>
            <w:r w:rsidR="005D63A3" w:rsidRPr="003A19A2">
              <w:rPr>
                <w:rFonts w:cs="Open Sans"/>
                <w:color w:val="auto"/>
                <w:sz w:val="18"/>
                <w:szCs w:val="18"/>
              </w:rPr>
              <w:t>language program</w:t>
            </w:r>
            <w:r w:rsidRPr="003A19A2">
              <w:rPr>
                <w:rFonts w:cs="Open Sans"/>
                <w:color w:val="auto"/>
                <w:sz w:val="18"/>
                <w:szCs w:val="18"/>
              </w:rPr>
              <w:t xml:space="preserve"> on p92</w:t>
            </w:r>
          </w:p>
          <w:p w14:paraId="6BBE14F2" w14:textId="77777777" w:rsidR="00E63834" w:rsidRPr="003A19A2" w:rsidRDefault="00E63834" w:rsidP="00277C48">
            <w:pPr>
              <w:numPr>
                <w:ilvl w:val="0"/>
                <w:numId w:val="18"/>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Option to use </w:t>
            </w:r>
            <w:proofErr w:type="spellStart"/>
            <w:r w:rsidRPr="003A19A2">
              <w:rPr>
                <w:rFonts w:cs="Open Sans"/>
                <w:color w:val="auto"/>
                <w:sz w:val="18"/>
                <w:szCs w:val="18"/>
              </w:rPr>
              <w:t>ARMLite</w:t>
            </w:r>
            <w:proofErr w:type="spellEnd"/>
            <w:r w:rsidRPr="003A19A2">
              <w:rPr>
                <w:rFonts w:cs="Open Sans"/>
                <w:color w:val="auto"/>
                <w:sz w:val="18"/>
                <w:szCs w:val="18"/>
              </w:rPr>
              <w:t xml:space="preserve"> simulator for writing and tracing assembly language programs</w:t>
            </w:r>
          </w:p>
          <w:p w14:paraId="763680D8" w14:textId="77777777" w:rsidR="00E63834" w:rsidRPr="003A19A2" w:rsidRDefault="00E63834" w:rsidP="00277C48">
            <w:pPr>
              <w:numPr>
                <w:ilvl w:val="0"/>
                <w:numId w:val="20"/>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definition, function, characteristics, operation, benefit and drawbacks, as well as why comments are needed</w:t>
            </w:r>
          </w:p>
          <w:p w14:paraId="23F9E544" w14:textId="77777777" w:rsidR="00E63834" w:rsidRPr="003A19A2" w:rsidRDefault="00E63834" w:rsidP="00660A37">
            <w:pPr>
              <w:spacing w:after="0"/>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44DD32DA" w14:textId="5DFE4A64" w:rsidR="00E63834" w:rsidRPr="003A19A2" w:rsidRDefault="002E3040" w:rsidP="00E63834">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E63834" w:rsidRPr="003A19A2">
              <w:rPr>
                <w:rFonts w:cs="Open Sans"/>
                <w:color w:val="auto"/>
                <w:sz w:val="18"/>
                <w:szCs w:val="18"/>
              </w:rPr>
              <w:t> </w:t>
            </w:r>
          </w:p>
          <w:p w14:paraId="74F4A42B" w14:textId="77777777" w:rsidR="00E63834" w:rsidRPr="003A19A2" w:rsidRDefault="00E63834" w:rsidP="00277C48">
            <w:pPr>
              <w:numPr>
                <w:ilvl w:val="0"/>
                <w:numId w:val="23"/>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complete activity 5 on p93</w:t>
            </w:r>
          </w:p>
          <w:p w14:paraId="684AF0B1" w14:textId="77777777" w:rsidR="00E63834" w:rsidRPr="003A19A2" w:rsidRDefault="00E63834" w:rsidP="00E63834">
            <w:pPr>
              <w:ind w:left="360"/>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p>
          <w:p w14:paraId="14AA2C27" w14:textId="77777777" w:rsidR="00E63834" w:rsidRPr="003A19A2" w:rsidRDefault="00E63834" w:rsidP="00E63834">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1E00A5DF" w14:textId="65868A77" w:rsidR="00E63834" w:rsidRPr="003A19A2" w:rsidRDefault="002D2D1D" w:rsidP="00E63834">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E63834" w:rsidRPr="003A19A2">
              <w:rPr>
                <w:rFonts w:cs="Open Sans"/>
                <w:color w:val="000000" w:themeColor="text1"/>
                <w:sz w:val="18"/>
                <w:szCs w:val="18"/>
              </w:rPr>
              <w:t>pp. 90-93</w:t>
            </w:r>
          </w:p>
          <w:p w14:paraId="19E82140" w14:textId="77777777" w:rsidR="00E63834" w:rsidRPr="003A19A2" w:rsidRDefault="00E63834" w:rsidP="00E63834">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7950416E" w14:textId="77777777" w:rsidR="00E63834" w:rsidRDefault="00E63834" w:rsidP="00E63834">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3A19A2">
              <w:rPr>
                <w:rFonts w:eastAsia="Open Sans" w:cs="Open Sans"/>
                <w:color w:val="000000" w:themeColor="text1"/>
                <w:sz w:val="18"/>
                <w:szCs w:val="18"/>
              </w:rPr>
              <w:t xml:space="preserve">William Grey video (on </w:t>
            </w:r>
            <w:proofErr w:type="spellStart"/>
            <w:r w:rsidRPr="003A19A2">
              <w:rPr>
                <w:rFonts w:eastAsia="Open Sans" w:cs="Open Sans"/>
                <w:color w:val="000000" w:themeColor="text1"/>
                <w:sz w:val="18"/>
                <w:szCs w:val="18"/>
              </w:rPr>
              <w:t>ARMLite</w:t>
            </w:r>
            <w:proofErr w:type="spellEnd"/>
            <w:r w:rsidRPr="003A19A2">
              <w:rPr>
                <w:rFonts w:eastAsia="Open Sans" w:cs="Open Sans"/>
                <w:color w:val="000000" w:themeColor="text1"/>
                <w:sz w:val="18"/>
                <w:szCs w:val="18"/>
              </w:rPr>
              <w:t xml:space="preserve"> simulator):</w:t>
            </w:r>
          </w:p>
          <w:p w14:paraId="674B3F91" w14:textId="77777777" w:rsidR="00270C71" w:rsidRPr="003A19A2" w:rsidRDefault="00270C71" w:rsidP="00E63834">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16EB071C" w14:textId="77777777" w:rsidR="00E63834" w:rsidRPr="00B94107" w:rsidRDefault="00E63834" w:rsidP="00E63834">
            <w:pPr>
              <w:spacing w:before="40" w:after="40"/>
              <w:cnfStyle w:val="000000000000" w:firstRow="0" w:lastRow="0" w:firstColumn="0" w:lastColumn="0" w:oddVBand="0" w:evenVBand="0" w:oddHBand="0" w:evenHBand="0" w:firstRowFirstColumn="0" w:firstRowLastColumn="0" w:lastRowFirstColumn="0" w:lastRowLastColumn="0"/>
              <w:rPr>
                <w:rStyle w:val="Hyperlink"/>
                <w:sz w:val="18"/>
                <w:szCs w:val="18"/>
              </w:rPr>
            </w:pPr>
            <w:hyperlink r:id="rId58" w:history="1">
              <w:r w:rsidRPr="00B94107">
                <w:rPr>
                  <w:rStyle w:val="Hyperlink"/>
                  <w:color w:val="000000" w:themeColor="text1"/>
                  <w:sz w:val="18"/>
                  <w:szCs w:val="18"/>
                </w:rPr>
                <w:t>https://www.youtube.com/watch?v=Iwt669Kogco</w:t>
              </w:r>
            </w:hyperlink>
          </w:p>
          <w:p w14:paraId="517C713F" w14:textId="77777777" w:rsidR="00E63834" w:rsidRPr="003A19A2" w:rsidRDefault="00E63834" w:rsidP="00E63834">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2E1160F1" w14:textId="77777777" w:rsidR="00E63834" w:rsidRDefault="00E63834" w:rsidP="00E63834">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3A19A2">
              <w:rPr>
                <w:rFonts w:eastAsia="Open Sans" w:cs="Open Sans"/>
                <w:color w:val="000000" w:themeColor="text1"/>
                <w:sz w:val="18"/>
                <w:szCs w:val="18"/>
              </w:rPr>
              <w:t xml:space="preserve">Peter Higginson’s </w:t>
            </w:r>
            <w:proofErr w:type="spellStart"/>
            <w:r w:rsidRPr="003A19A2">
              <w:rPr>
                <w:rFonts w:eastAsia="Open Sans" w:cs="Open Sans"/>
                <w:color w:val="000000" w:themeColor="text1"/>
                <w:sz w:val="18"/>
                <w:szCs w:val="18"/>
              </w:rPr>
              <w:t>ARMLite</w:t>
            </w:r>
            <w:proofErr w:type="spellEnd"/>
            <w:r w:rsidRPr="003A19A2">
              <w:rPr>
                <w:rFonts w:eastAsia="Open Sans" w:cs="Open Sans"/>
                <w:color w:val="000000" w:themeColor="text1"/>
                <w:sz w:val="18"/>
                <w:szCs w:val="18"/>
              </w:rPr>
              <w:t xml:space="preserve"> simulator: </w:t>
            </w:r>
          </w:p>
          <w:p w14:paraId="4222EA69" w14:textId="77777777" w:rsidR="00270C71" w:rsidRPr="003A19A2" w:rsidRDefault="00270C71" w:rsidP="00E63834">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6BC0DC55" w14:textId="77777777" w:rsidR="00E63834" w:rsidRPr="00B94107" w:rsidRDefault="00E63834" w:rsidP="00E63834">
            <w:pPr>
              <w:spacing w:before="40" w:after="40"/>
              <w:cnfStyle w:val="000000000000" w:firstRow="0" w:lastRow="0" w:firstColumn="0" w:lastColumn="0" w:oddVBand="0" w:evenVBand="0" w:oddHBand="0" w:evenHBand="0" w:firstRowFirstColumn="0" w:firstRowLastColumn="0" w:lastRowFirstColumn="0" w:lastRowLastColumn="0"/>
              <w:rPr>
                <w:rStyle w:val="Hyperlink"/>
                <w:sz w:val="18"/>
                <w:szCs w:val="18"/>
              </w:rPr>
            </w:pPr>
            <w:hyperlink r:id="rId59" w:history="1">
              <w:r w:rsidRPr="00B94107">
                <w:rPr>
                  <w:rStyle w:val="Hyperlink"/>
                  <w:color w:val="000000" w:themeColor="text1"/>
                  <w:sz w:val="18"/>
                  <w:szCs w:val="18"/>
                </w:rPr>
                <w:t>https://peterhigginson.co.uk/ARMlite/</w:t>
              </w:r>
            </w:hyperlink>
          </w:p>
          <w:p w14:paraId="5F6C9128" w14:textId="77777777" w:rsidR="00E63834" w:rsidRPr="003A19A2" w:rsidRDefault="00E63834" w:rsidP="00E63834">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1984" w:type="dxa"/>
          </w:tcPr>
          <w:p w14:paraId="097E28C0" w14:textId="7BCE8912"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5BF8F63C" w14:textId="7083FCEC"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2D4E2CCA" w14:textId="38FA619B"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4CA44B98" w14:textId="23FBD661"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Interpretation</w:t>
            </w:r>
          </w:p>
        </w:tc>
        <w:tc>
          <w:tcPr>
            <w:tcW w:w="1985" w:type="dxa"/>
          </w:tcPr>
          <w:p w14:paraId="6D8C6FB4" w14:textId="036071EE"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Analysis</w:t>
            </w:r>
          </w:p>
          <w:p w14:paraId="2D50F541" w14:textId="16884D16"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Communication</w:t>
            </w:r>
          </w:p>
          <w:p w14:paraId="3ADDDB65" w14:textId="2BEEA35D"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Interpretation</w:t>
            </w:r>
          </w:p>
          <w:p w14:paraId="79518E44" w14:textId="401B3B50"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Productivity</w:t>
            </w:r>
          </w:p>
          <w:p w14:paraId="1910A927" w14:textId="6043F36F" w:rsidR="02576881" w:rsidRPr="00C3299E" w:rsidRDefault="7AB01C2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Decision making</w:t>
            </w:r>
          </w:p>
        </w:tc>
      </w:tr>
    </w:tbl>
    <w:p w14:paraId="7BDE8187" w14:textId="77777777" w:rsidR="00570FEB" w:rsidRDefault="00570FEB">
      <w: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E63834" w:rsidRPr="003A19A2" w14:paraId="6A53E5E0" w14:textId="77777777" w:rsidTr="00176958">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3B6D4745" w14:textId="4E99C319" w:rsidR="00E63834" w:rsidRPr="003A19A2" w:rsidRDefault="00E63834" w:rsidP="00E63834">
            <w:pPr>
              <w:pStyle w:val="TableHeading"/>
              <w:rPr>
                <w:noProof w:val="0"/>
                <w:lang w:val="en-GB"/>
              </w:rPr>
            </w:pPr>
            <w:r w:rsidRPr="003A19A2">
              <w:rPr>
                <w:b/>
                <w:bCs/>
                <w:noProof w:val="0"/>
                <w:color w:val="000000" w:themeColor="text1"/>
                <w:lang w:val="en-GB"/>
              </w:rPr>
              <w:t>Week 15</w:t>
            </w:r>
            <w:r w:rsidRPr="003A19A2">
              <w:rPr>
                <w:b/>
                <w:bCs/>
                <w:noProof w:val="0"/>
                <w:color w:val="000000" w:themeColor="text1"/>
                <w:lang w:val="en-GB"/>
              </w:rPr>
              <w:br/>
              <w:t>Lesson 2</w:t>
            </w:r>
          </w:p>
        </w:tc>
      </w:tr>
      <w:tr w:rsidR="00F72957" w:rsidRPr="003A19A2" w14:paraId="658FD81E" w14:textId="77777777" w:rsidTr="2FC9504E">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2"/>
          </w:tcPr>
          <w:p w14:paraId="15F1B7B2" w14:textId="77777777" w:rsidR="00F72957" w:rsidRPr="003A19A2" w:rsidRDefault="00F72957" w:rsidP="00F72957">
            <w:pPr>
              <w:autoSpaceDE w:val="0"/>
              <w:autoSpaceDN w:val="0"/>
              <w:adjustRightInd w:val="0"/>
              <w:spacing w:before="40" w:after="40" w:line="200" w:lineRule="atLeast"/>
              <w:rPr>
                <w:b w:val="0"/>
                <w:bCs w:val="0"/>
                <w:color w:val="000000"/>
                <w:sz w:val="18"/>
                <w:szCs w:val="18"/>
              </w:rPr>
            </w:pPr>
            <w:r w:rsidRPr="003A19A2">
              <w:rPr>
                <w:color w:val="000000"/>
                <w:sz w:val="18"/>
                <w:szCs w:val="18"/>
              </w:rPr>
              <w:t xml:space="preserve">Topic 13: Programming languages </w:t>
            </w:r>
          </w:p>
          <w:p w14:paraId="7520F297" w14:textId="77777777" w:rsidR="00F72957" w:rsidRPr="003A19A2" w:rsidRDefault="00F72957" w:rsidP="00F72957">
            <w:pPr>
              <w:autoSpaceDE w:val="0"/>
              <w:autoSpaceDN w:val="0"/>
              <w:adjustRightInd w:val="0"/>
              <w:spacing w:before="40" w:after="40" w:line="200" w:lineRule="atLeast"/>
              <w:rPr>
                <w:b w:val="0"/>
                <w:bCs w:val="0"/>
                <w:color w:val="000000"/>
                <w:sz w:val="18"/>
                <w:szCs w:val="18"/>
              </w:rPr>
            </w:pPr>
          </w:p>
          <w:p w14:paraId="0C077D46" w14:textId="3869A763" w:rsidR="00F72957" w:rsidRDefault="003C1507" w:rsidP="00F72957">
            <w:pPr>
              <w:autoSpaceDE w:val="0"/>
              <w:autoSpaceDN w:val="0"/>
              <w:adjustRightInd w:val="0"/>
              <w:spacing w:before="40" w:after="40" w:line="200" w:lineRule="atLeast"/>
              <w:rPr>
                <w:b w:val="0"/>
                <w:bCs w:val="0"/>
                <w:sz w:val="18"/>
                <w:szCs w:val="18"/>
              </w:rPr>
            </w:pPr>
            <w:r w:rsidRPr="003C1507">
              <w:rPr>
                <w:sz w:val="18"/>
                <w:szCs w:val="18"/>
              </w:rPr>
              <w:t>Lesson title:</w:t>
            </w:r>
          </w:p>
          <w:p w14:paraId="244EF2B3" w14:textId="77777777" w:rsidR="00176958" w:rsidRPr="003A19A2" w:rsidRDefault="00176958" w:rsidP="00F72957">
            <w:pPr>
              <w:autoSpaceDE w:val="0"/>
              <w:autoSpaceDN w:val="0"/>
              <w:adjustRightInd w:val="0"/>
              <w:spacing w:before="40" w:after="40" w:line="200" w:lineRule="atLeast"/>
              <w:rPr>
                <w:b w:val="0"/>
                <w:bCs w:val="0"/>
                <w:color w:val="000000"/>
                <w:sz w:val="18"/>
                <w:szCs w:val="18"/>
              </w:rPr>
            </w:pPr>
          </w:p>
          <w:p w14:paraId="2FA6AAFA" w14:textId="165DA7FF" w:rsidR="00F72957" w:rsidRPr="003A19A2" w:rsidRDefault="00F72957" w:rsidP="00F72957">
            <w:pPr>
              <w:pStyle w:val="TableText"/>
              <w:rPr>
                <w:rFonts w:asciiTheme="minorHAnsi" w:hAnsiTheme="minorHAnsi"/>
                <w:noProof w:val="0"/>
                <w:sz w:val="18"/>
                <w:szCs w:val="18"/>
                <w:lang w:val="en-GB"/>
              </w:rPr>
            </w:pPr>
            <w:r w:rsidRPr="003A19A2">
              <w:rPr>
                <w:rFonts w:asciiTheme="minorHAnsi" w:eastAsia="Open Sans" w:hAnsiTheme="minorHAnsi" w:cs="Open Sans"/>
                <w:b w:val="0"/>
                <w:bCs w:val="0"/>
                <w:noProof w:val="0"/>
                <w:sz w:val="18"/>
                <w:szCs w:val="18"/>
                <w:lang w:val="en-GB"/>
              </w:rPr>
              <w:t>Topic summary</w:t>
            </w:r>
          </w:p>
        </w:tc>
        <w:tc>
          <w:tcPr>
            <w:tcW w:w="2551" w:type="dxa"/>
            <w:shd w:val="clear" w:color="auto" w:fill="FFFFFF" w:themeFill="background2"/>
          </w:tcPr>
          <w:p w14:paraId="27FA022D" w14:textId="220292A4" w:rsidR="00F72957" w:rsidRPr="00660A37" w:rsidRDefault="00F72957" w:rsidP="00F72957">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b/>
                <w:bCs/>
                <w:noProof w:val="0"/>
                <w:sz w:val="18"/>
                <w:szCs w:val="18"/>
                <w:lang w:val="en-GB"/>
              </w:rPr>
            </w:pPr>
            <w:r w:rsidRPr="00660A37">
              <w:rPr>
                <w:rFonts w:asciiTheme="minorHAnsi" w:hAnsiTheme="minorHAnsi"/>
                <w:b/>
                <w:bCs/>
                <w:noProof w:val="0"/>
                <w:color w:val="000000"/>
                <w:sz w:val="18"/>
                <w:szCs w:val="18"/>
                <w:lang w:val="en-GB"/>
              </w:rPr>
              <w:t xml:space="preserve">Topic 13: Programming languages </w:t>
            </w:r>
            <w:r w:rsidRPr="00660A37">
              <w:rPr>
                <w:rFonts w:asciiTheme="minorHAnsi" w:eastAsia="Open Sans" w:hAnsiTheme="minorHAnsi" w:cs="Open Sans"/>
                <w:b/>
                <w:bCs/>
                <w:noProof w:val="0"/>
                <w:sz w:val="18"/>
                <w:szCs w:val="18"/>
                <w:lang w:val="en-GB"/>
              </w:rPr>
              <w:t>topic summary</w:t>
            </w:r>
          </w:p>
        </w:tc>
        <w:tc>
          <w:tcPr>
            <w:tcW w:w="4820" w:type="dxa"/>
            <w:shd w:val="clear" w:color="auto" w:fill="FFFFFF" w:themeFill="background2"/>
          </w:tcPr>
          <w:p w14:paraId="57C06F79" w14:textId="3D2A9E34" w:rsidR="00F72957" w:rsidRDefault="002E3040" w:rsidP="00F72957">
            <w:pPr>
              <w:autoSpaceDE w:val="0"/>
              <w:autoSpaceDN w:val="0"/>
              <w:adjustRightInd w:val="0"/>
              <w:spacing w:before="40" w:after="40" w:line="200" w:lineRule="atLeast"/>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r w:rsidRPr="003A19A2">
              <w:rPr>
                <w:rFonts w:eastAsia="Open Sans" w:cs="Open Sans"/>
                <w:sz w:val="18"/>
                <w:szCs w:val="18"/>
              </w:rPr>
              <w:t>Activities:</w:t>
            </w:r>
            <w:r w:rsidR="00F72957" w:rsidRPr="003A19A2">
              <w:rPr>
                <w:rFonts w:eastAsia="Open Sans" w:cs="Open Sans"/>
                <w:color w:val="auto"/>
                <w:sz w:val="18"/>
                <w:szCs w:val="18"/>
              </w:rPr>
              <w:t>   </w:t>
            </w:r>
          </w:p>
          <w:p w14:paraId="3213B35C" w14:textId="77777777" w:rsidR="00176958" w:rsidRPr="003A19A2" w:rsidRDefault="00176958" w:rsidP="00F72957">
            <w:pPr>
              <w:autoSpaceDE w:val="0"/>
              <w:autoSpaceDN w:val="0"/>
              <w:adjustRightInd w:val="0"/>
              <w:spacing w:before="40" w:after="40" w:line="200" w:lineRule="atLeast"/>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p>
          <w:p w14:paraId="0C816341" w14:textId="1D9FC32E" w:rsidR="00F72957" w:rsidRPr="003A19A2" w:rsidRDefault="00F72957" w:rsidP="00277C48">
            <w:pPr>
              <w:numPr>
                <w:ilvl w:val="0"/>
                <w:numId w:val="39"/>
              </w:numPr>
              <w:autoSpaceDE w:val="0"/>
              <w:autoSpaceDN w:val="0"/>
              <w:adjustRightInd w:val="0"/>
              <w:spacing w:before="40" w:after="40" w:line="200" w:lineRule="atLeast"/>
              <w:cnfStyle w:val="000000100000" w:firstRow="0" w:lastRow="0" w:firstColumn="0" w:lastColumn="0" w:oddVBand="0" w:evenVBand="0" w:oddHBand="1" w:evenHBand="0" w:firstRowFirstColumn="0" w:firstRowLastColumn="0" w:lastRowFirstColumn="0" w:lastRowLastColumn="0"/>
              <w:rPr>
                <w:rFonts w:eastAsia="Open Sans" w:cs="Open Sans"/>
                <w:b/>
                <w:bCs/>
                <w:color w:val="auto"/>
                <w:sz w:val="18"/>
                <w:szCs w:val="18"/>
              </w:rPr>
            </w:pPr>
            <w:r w:rsidRPr="003A19A2">
              <w:rPr>
                <w:rFonts w:eastAsia="Open Sans" w:cs="Open Sans"/>
                <w:color w:val="auto"/>
                <w:sz w:val="18"/>
                <w:szCs w:val="18"/>
              </w:rPr>
              <w:t>Use </w:t>
            </w:r>
            <w:r w:rsidR="004F3BF6" w:rsidRPr="003A19A2">
              <w:rPr>
                <w:rFonts w:eastAsia="Open Sans" w:cs="Open Sans"/>
                <w:color w:val="auto"/>
                <w:sz w:val="18"/>
                <w:szCs w:val="18"/>
              </w:rPr>
              <w:t>mind maps</w:t>
            </w:r>
            <w:r w:rsidRPr="003A19A2">
              <w:rPr>
                <w:rFonts w:eastAsia="Open Sans" w:cs="Open Sans"/>
                <w:color w:val="auto"/>
                <w:sz w:val="18"/>
                <w:szCs w:val="18"/>
              </w:rPr>
              <w:t> or knowledge organisers to summarise concepts </w:t>
            </w:r>
          </w:p>
          <w:p w14:paraId="5AC97679" w14:textId="77777777" w:rsidR="00F72957" w:rsidRPr="003A19A2" w:rsidRDefault="00F72957" w:rsidP="00277C48">
            <w:pPr>
              <w:numPr>
                <w:ilvl w:val="0"/>
                <w:numId w:val="39"/>
              </w:numPr>
              <w:autoSpaceDE w:val="0"/>
              <w:autoSpaceDN w:val="0"/>
              <w:adjustRightInd w:val="0"/>
              <w:spacing w:before="40" w:after="40" w:line="200" w:lineRule="atLeast"/>
              <w:cnfStyle w:val="000000100000" w:firstRow="0" w:lastRow="0" w:firstColumn="0" w:lastColumn="0" w:oddVBand="0" w:evenVBand="0" w:oddHBand="1" w:evenHBand="0" w:firstRowFirstColumn="0" w:firstRowLastColumn="0" w:lastRowFirstColumn="0" w:lastRowLastColumn="0"/>
              <w:rPr>
                <w:rFonts w:eastAsia="Open Sans" w:cs="Open Sans"/>
                <w:b/>
                <w:bCs/>
                <w:color w:val="auto"/>
                <w:sz w:val="18"/>
                <w:szCs w:val="18"/>
              </w:rPr>
            </w:pPr>
            <w:r w:rsidRPr="003A19A2">
              <w:rPr>
                <w:rFonts w:eastAsia="Open Sans" w:cs="Open Sans"/>
                <w:color w:val="auto"/>
                <w:sz w:val="18"/>
                <w:szCs w:val="18"/>
              </w:rPr>
              <w:t>Search for quizzes to test knowledge and understanding </w:t>
            </w:r>
          </w:p>
          <w:p w14:paraId="7DD2F331" w14:textId="77777777" w:rsidR="00F72957" w:rsidRPr="003A19A2" w:rsidRDefault="00F72957" w:rsidP="00277C48">
            <w:pPr>
              <w:numPr>
                <w:ilvl w:val="0"/>
                <w:numId w:val="39"/>
              </w:numPr>
              <w:autoSpaceDE w:val="0"/>
              <w:autoSpaceDN w:val="0"/>
              <w:adjustRightInd w:val="0"/>
              <w:spacing w:before="40" w:after="40" w:line="200" w:lineRule="atLeast"/>
              <w:cnfStyle w:val="000000100000" w:firstRow="0" w:lastRow="0" w:firstColumn="0" w:lastColumn="0" w:oddVBand="0" w:evenVBand="0" w:oddHBand="1" w:evenHBand="0" w:firstRowFirstColumn="0" w:firstRowLastColumn="0" w:lastRowFirstColumn="0" w:lastRowLastColumn="0"/>
              <w:rPr>
                <w:rFonts w:eastAsia="Open Sans" w:cs="Open Sans"/>
                <w:b/>
                <w:bCs/>
                <w:color w:val="auto"/>
                <w:sz w:val="18"/>
                <w:szCs w:val="18"/>
              </w:rPr>
            </w:pPr>
            <w:r w:rsidRPr="003A19A2">
              <w:rPr>
                <w:rFonts w:eastAsia="Open Sans" w:cs="Open Sans"/>
                <w:color w:val="auto"/>
                <w:sz w:val="18"/>
                <w:szCs w:val="18"/>
              </w:rPr>
              <w:t>Use flashcards to learn definitions of key terms </w:t>
            </w:r>
          </w:p>
          <w:p w14:paraId="20C8ACF1" w14:textId="77777777" w:rsidR="00F72957" w:rsidRPr="003A19A2" w:rsidRDefault="00F72957" w:rsidP="00277C48">
            <w:pPr>
              <w:numPr>
                <w:ilvl w:val="0"/>
                <w:numId w:val="39"/>
              </w:numPr>
              <w:autoSpaceDE w:val="0"/>
              <w:autoSpaceDN w:val="0"/>
              <w:adjustRightInd w:val="0"/>
              <w:spacing w:before="40" w:after="40" w:line="200" w:lineRule="atLeast"/>
              <w:cnfStyle w:val="000000100000" w:firstRow="0" w:lastRow="0" w:firstColumn="0" w:lastColumn="0" w:oddVBand="0" w:evenVBand="0" w:oddHBand="1" w:evenHBand="0" w:firstRowFirstColumn="0" w:firstRowLastColumn="0" w:lastRowFirstColumn="0" w:lastRowLastColumn="0"/>
              <w:rPr>
                <w:rFonts w:eastAsia="Open Sans" w:cs="Open Sans"/>
                <w:b/>
                <w:bCs/>
                <w:color w:val="auto"/>
                <w:sz w:val="18"/>
                <w:szCs w:val="18"/>
              </w:rPr>
            </w:pPr>
            <w:r w:rsidRPr="003A19A2">
              <w:rPr>
                <w:rFonts w:eastAsia="Open Sans" w:cs="Open Sans"/>
                <w:color w:val="auto"/>
                <w:sz w:val="18"/>
                <w:szCs w:val="18"/>
              </w:rPr>
              <w:t>Use questions from sample and specimen exam papers to test exam readiness </w:t>
            </w:r>
          </w:p>
          <w:p w14:paraId="4D9F630E" w14:textId="77777777" w:rsidR="00F72957" w:rsidRPr="003A19A2" w:rsidRDefault="00F72957" w:rsidP="00277C48">
            <w:pPr>
              <w:numPr>
                <w:ilvl w:val="0"/>
                <w:numId w:val="39"/>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complete activity 5 on p93</w:t>
            </w:r>
          </w:p>
          <w:p w14:paraId="76A7F131" w14:textId="77777777" w:rsidR="00F72957" w:rsidRPr="003A19A2" w:rsidRDefault="00F72957" w:rsidP="00277C48">
            <w:pPr>
              <w:numPr>
                <w:ilvl w:val="0"/>
                <w:numId w:val="39"/>
              </w:numPr>
              <w:autoSpaceDE w:val="0"/>
              <w:autoSpaceDN w:val="0"/>
              <w:adjustRightInd w:val="0"/>
              <w:spacing w:before="40" w:after="40" w:line="200" w:lineRule="atLeast"/>
              <w:cnfStyle w:val="000000100000" w:firstRow="0" w:lastRow="0" w:firstColumn="0" w:lastColumn="0" w:oddVBand="0" w:evenVBand="0" w:oddHBand="1" w:evenHBand="0" w:firstRowFirstColumn="0" w:firstRowLastColumn="0" w:lastRowFirstColumn="0" w:lastRowLastColumn="0"/>
              <w:rPr>
                <w:rFonts w:eastAsia="Open Sans" w:cs="Open Sans"/>
                <w:b/>
                <w:bCs/>
                <w:color w:val="auto"/>
                <w:sz w:val="18"/>
                <w:szCs w:val="18"/>
              </w:rPr>
            </w:pPr>
            <w:r w:rsidRPr="003A19A2">
              <w:rPr>
                <w:rFonts w:eastAsia="Open Sans" w:cs="Open Sans"/>
                <w:color w:val="auto"/>
                <w:sz w:val="18"/>
                <w:szCs w:val="18"/>
              </w:rPr>
              <w:t>Complete Checkpoint questions on p94</w:t>
            </w:r>
          </w:p>
          <w:p w14:paraId="3D324B85" w14:textId="77777777" w:rsidR="00F72957" w:rsidRPr="003A19A2" w:rsidRDefault="00F72957" w:rsidP="00F72957">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2268" w:type="dxa"/>
            <w:shd w:val="clear" w:color="auto" w:fill="FFFFFF" w:themeFill="background2"/>
          </w:tcPr>
          <w:p w14:paraId="4D87F89E" w14:textId="77777777" w:rsidR="00F72957" w:rsidRPr="003A19A2" w:rsidRDefault="00F72957" w:rsidP="00F72957">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1984" w:type="dxa"/>
            <w:shd w:val="clear" w:color="auto" w:fill="FFFFFF" w:themeFill="background2"/>
          </w:tcPr>
          <w:p w14:paraId="5C8BD6D1" w14:textId="5EA3018D" w:rsidR="00F72957" w:rsidRPr="00C3299E" w:rsidRDefault="31FFD915"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2FE9CD68" w14:textId="7FEDC9A7" w:rsidR="00F72957" w:rsidRPr="00C3299E" w:rsidRDefault="31FFD915"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7BEF8916" w14:textId="38FA619B" w:rsidR="00F72957" w:rsidRPr="00C3299E" w:rsidRDefault="31FFD915"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48018CE2" w14:textId="23FBD661" w:rsidR="00F72957" w:rsidRPr="00C3299E" w:rsidRDefault="31FFD915" w:rsidP="00C3299E">
            <w:pPr>
              <w:pStyle w:val="TableHeading"/>
              <w:tabs>
                <w:tab w:val="left" w:pos="1666"/>
              </w:tabs>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Interpretation</w:t>
            </w:r>
          </w:p>
          <w:p w14:paraId="7459B44A" w14:textId="0D1FFFC4" w:rsidR="00F72957" w:rsidRPr="00C3299E" w:rsidRDefault="00F72957"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FFFFFF" w:themeFill="background2"/>
          </w:tcPr>
          <w:p w14:paraId="6128B8F5" w14:textId="44CC11AE" w:rsidR="00F72957" w:rsidRPr="00C3299E" w:rsidRDefault="0BC64FBA"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Critical thinking</w:t>
            </w:r>
          </w:p>
          <w:p w14:paraId="20A99C4B" w14:textId="6D1000E7" w:rsidR="00F72957" w:rsidRPr="00C3299E" w:rsidRDefault="0BC64FBA"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Productivity</w:t>
            </w:r>
          </w:p>
          <w:p w14:paraId="257AA509" w14:textId="1046446F" w:rsidR="00F72957" w:rsidRPr="00C3299E" w:rsidRDefault="0BC64FBA"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Initiative</w:t>
            </w:r>
          </w:p>
          <w:p w14:paraId="177E92AD" w14:textId="0B6ADC65" w:rsidR="00F72957" w:rsidRPr="00C3299E" w:rsidRDefault="0BC64FBA"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Self-direction</w:t>
            </w:r>
          </w:p>
          <w:p w14:paraId="606EA266" w14:textId="213238A4" w:rsidR="00F72957" w:rsidRPr="00C3299E" w:rsidRDefault="0BC64FBA"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Analysis</w:t>
            </w:r>
          </w:p>
          <w:p w14:paraId="50831CC4" w14:textId="70BD606F" w:rsidR="00F72957" w:rsidRPr="00C3299E" w:rsidRDefault="0BC64FBA"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Intellectual interest and curiosity</w:t>
            </w:r>
          </w:p>
          <w:p w14:paraId="2437085C" w14:textId="3C7F96F5" w:rsidR="5BBC3558" w:rsidRPr="00C3299E" w:rsidRDefault="5BBC3558"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Decision making</w:t>
            </w:r>
          </w:p>
          <w:p w14:paraId="3066747E" w14:textId="26B1863D" w:rsidR="00F72957" w:rsidRPr="00C3299E" w:rsidRDefault="00F72957"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r w:rsidR="00F72957" w:rsidRPr="003A19A2" w14:paraId="1F83AB14" w14:textId="77777777" w:rsidTr="00176958">
        <w:trPr>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5A62E8A3" w14:textId="3D59E461" w:rsidR="00F72957" w:rsidRPr="003A19A2" w:rsidRDefault="00F72957" w:rsidP="00F72957">
            <w:pPr>
              <w:pStyle w:val="TableHeading"/>
              <w:rPr>
                <w:noProof w:val="0"/>
                <w:lang w:val="en-GB"/>
              </w:rPr>
            </w:pPr>
            <w:r w:rsidRPr="003A19A2">
              <w:rPr>
                <w:b/>
                <w:bCs/>
                <w:noProof w:val="0"/>
                <w:color w:val="000000" w:themeColor="text1"/>
                <w:lang w:val="en-GB"/>
              </w:rPr>
              <w:t>Week 15</w:t>
            </w:r>
            <w:r w:rsidRPr="003A19A2">
              <w:rPr>
                <w:b/>
                <w:bCs/>
                <w:noProof w:val="0"/>
                <w:color w:val="000000" w:themeColor="text1"/>
                <w:lang w:val="en-GB"/>
              </w:rPr>
              <w:br/>
              <w:t>Lesson 3</w:t>
            </w:r>
          </w:p>
        </w:tc>
      </w:tr>
      <w:tr w:rsidR="00E56A0F" w:rsidRPr="003A19A2" w14:paraId="76C6DCCB" w14:textId="77777777" w:rsidTr="02576881">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2"/>
          </w:tcPr>
          <w:p w14:paraId="6A33F25D" w14:textId="77777777" w:rsidR="00E56A0F" w:rsidRPr="003A19A2" w:rsidRDefault="00E56A0F" w:rsidP="00E56A0F">
            <w:pPr>
              <w:autoSpaceDE w:val="0"/>
              <w:autoSpaceDN w:val="0"/>
              <w:adjustRightInd w:val="0"/>
              <w:spacing w:before="40" w:after="40" w:line="200" w:lineRule="atLeast"/>
              <w:rPr>
                <w:color w:val="000000"/>
                <w:sz w:val="18"/>
                <w:szCs w:val="18"/>
              </w:rPr>
            </w:pPr>
            <w:r w:rsidRPr="003A19A2">
              <w:rPr>
                <w:b w:val="0"/>
                <w:bCs w:val="0"/>
                <w:color w:val="000000"/>
                <w:sz w:val="18"/>
                <w:szCs w:val="18"/>
              </w:rPr>
              <w:t>14.1 Abstract data types</w:t>
            </w:r>
          </w:p>
          <w:p w14:paraId="65E5CEAC" w14:textId="77777777" w:rsidR="00E56A0F" w:rsidRPr="003A19A2" w:rsidRDefault="00E56A0F" w:rsidP="00E56A0F">
            <w:pPr>
              <w:autoSpaceDE w:val="0"/>
              <w:autoSpaceDN w:val="0"/>
              <w:adjustRightInd w:val="0"/>
              <w:spacing w:before="40" w:after="40" w:line="200" w:lineRule="atLeast"/>
              <w:rPr>
                <w:b w:val="0"/>
                <w:bCs w:val="0"/>
                <w:color w:val="000000"/>
                <w:sz w:val="18"/>
                <w:szCs w:val="18"/>
              </w:rPr>
            </w:pPr>
          </w:p>
          <w:p w14:paraId="3C36841C" w14:textId="77777777" w:rsidR="00E56A0F" w:rsidRPr="003A19A2" w:rsidRDefault="00E56A0F" w:rsidP="00E56A0F">
            <w:pPr>
              <w:autoSpaceDE w:val="0"/>
              <w:autoSpaceDN w:val="0"/>
              <w:adjustRightInd w:val="0"/>
              <w:spacing w:before="40" w:after="40" w:line="200" w:lineRule="atLeast"/>
              <w:rPr>
                <w:b w:val="0"/>
                <w:bCs w:val="0"/>
                <w:color w:val="000000"/>
                <w:sz w:val="18"/>
                <w:szCs w:val="18"/>
              </w:rPr>
            </w:pPr>
            <w:r w:rsidRPr="003A19A2">
              <w:rPr>
                <w:color w:val="000000"/>
                <w:sz w:val="18"/>
                <w:szCs w:val="18"/>
              </w:rPr>
              <w:t>Topic 14.1.1: Linked list</w:t>
            </w:r>
          </w:p>
          <w:p w14:paraId="12770808" w14:textId="77777777" w:rsidR="00E56A0F" w:rsidRPr="003A19A2" w:rsidRDefault="00E56A0F" w:rsidP="00277C48">
            <w:pPr>
              <w:pStyle w:val="ListParagraph"/>
              <w:numPr>
                <w:ilvl w:val="0"/>
                <w:numId w:val="61"/>
              </w:numPr>
              <w:autoSpaceDE w:val="0"/>
              <w:autoSpaceDN w:val="0"/>
              <w:adjustRightInd w:val="0"/>
              <w:spacing w:before="40" w:after="40" w:line="200" w:lineRule="atLeast"/>
              <w:ind w:left="306"/>
              <w:rPr>
                <w:rFonts w:asciiTheme="minorHAnsi" w:eastAsia="Open Sans" w:hAnsiTheme="minorHAnsi" w:cs="Open Sans"/>
                <w:sz w:val="18"/>
                <w:szCs w:val="18"/>
              </w:rPr>
            </w:pPr>
            <w:r w:rsidRPr="003A19A2">
              <w:rPr>
                <w:rFonts w:asciiTheme="minorHAnsi" w:eastAsia="Open Sans" w:hAnsiTheme="minorHAnsi" w:cs="Open Sans"/>
                <w:sz w:val="18"/>
                <w:szCs w:val="18"/>
              </w:rPr>
              <w:t>Structure</w:t>
            </w:r>
          </w:p>
          <w:p w14:paraId="7B7BD6EC" w14:textId="77777777" w:rsidR="00E56A0F" w:rsidRPr="003A19A2" w:rsidRDefault="00E56A0F" w:rsidP="00E56A0F">
            <w:pPr>
              <w:autoSpaceDE w:val="0"/>
              <w:autoSpaceDN w:val="0"/>
              <w:adjustRightInd w:val="0"/>
              <w:spacing w:before="40" w:after="40" w:line="200" w:lineRule="atLeast"/>
              <w:rPr>
                <w:rFonts w:eastAsia="Open Sans" w:cs="Open Sans"/>
                <w:b w:val="0"/>
                <w:bCs w:val="0"/>
                <w:color w:val="000000" w:themeColor="text1"/>
                <w:sz w:val="18"/>
                <w:szCs w:val="18"/>
              </w:rPr>
            </w:pPr>
          </w:p>
          <w:p w14:paraId="58F10887" w14:textId="73AFEB4D" w:rsidR="00E56A0F" w:rsidRDefault="003C1507" w:rsidP="00E56A0F">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E56A0F" w:rsidRPr="003A19A2">
              <w:rPr>
                <w:rFonts w:eastAsia="Open Sans" w:cs="Open Sans"/>
                <w:color w:val="000000" w:themeColor="text1"/>
                <w:sz w:val="18"/>
                <w:szCs w:val="18"/>
              </w:rPr>
              <w:t xml:space="preserve"> </w:t>
            </w:r>
          </w:p>
          <w:p w14:paraId="758B2E13" w14:textId="77777777" w:rsidR="00176958" w:rsidRPr="003A19A2" w:rsidRDefault="00176958" w:rsidP="00E56A0F">
            <w:pPr>
              <w:autoSpaceDE w:val="0"/>
              <w:autoSpaceDN w:val="0"/>
              <w:adjustRightInd w:val="0"/>
              <w:spacing w:before="40" w:after="40" w:line="200" w:lineRule="atLeast"/>
              <w:rPr>
                <w:rFonts w:eastAsia="Open Sans" w:cs="Open Sans"/>
                <w:b w:val="0"/>
                <w:bCs w:val="0"/>
                <w:color w:val="000000" w:themeColor="text1"/>
                <w:sz w:val="18"/>
                <w:szCs w:val="18"/>
              </w:rPr>
            </w:pPr>
          </w:p>
          <w:p w14:paraId="1946ED65" w14:textId="31E1195B" w:rsidR="00E56A0F" w:rsidRPr="003A19A2" w:rsidRDefault="00E56A0F" w:rsidP="00E56A0F">
            <w:pPr>
              <w:pStyle w:val="TableHeading"/>
              <w:rPr>
                <w:rFonts w:asciiTheme="minorHAnsi" w:hAnsiTheme="minorHAnsi"/>
                <w:noProof w:val="0"/>
                <w:color w:val="000000" w:themeColor="text1"/>
                <w:sz w:val="18"/>
                <w:szCs w:val="18"/>
                <w:lang w:val="en-GB"/>
              </w:rPr>
            </w:pPr>
            <w:r w:rsidRPr="003A19A2">
              <w:rPr>
                <w:rFonts w:asciiTheme="minorHAnsi" w:eastAsia="Open Sans" w:hAnsiTheme="minorHAnsi" w:cs="Open Sans"/>
                <w:noProof w:val="0"/>
                <w:color w:val="000000" w:themeColor="text1"/>
                <w:sz w:val="18"/>
                <w:szCs w:val="18"/>
                <w:lang w:val="en-GB"/>
              </w:rPr>
              <w:t>Linked list structure</w:t>
            </w:r>
          </w:p>
        </w:tc>
        <w:tc>
          <w:tcPr>
            <w:tcW w:w="2551" w:type="dxa"/>
            <w:shd w:val="clear" w:color="auto" w:fill="FFFFFF" w:themeFill="background2"/>
          </w:tcPr>
          <w:p w14:paraId="23968AA2" w14:textId="77777777" w:rsidR="00E56A0F" w:rsidRPr="00DE5FDA" w:rsidRDefault="00E56A0F" w:rsidP="00E56A0F">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DE5FDA">
              <w:rPr>
                <w:rFonts w:asciiTheme="minorHAnsi" w:hAnsiTheme="minorHAnsi"/>
                <w:b/>
                <w:bCs/>
                <w:sz w:val="18"/>
                <w:szCs w:val="18"/>
              </w:rPr>
              <w:t xml:space="preserve">14.1.1 Linked list: </w:t>
            </w:r>
          </w:p>
          <w:p w14:paraId="615122C5" w14:textId="77777777" w:rsidR="00E56A0F" w:rsidRPr="00DE5FDA" w:rsidRDefault="00E56A0F" w:rsidP="00E56A0F">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DE5FDA">
              <w:rPr>
                <w:rFonts w:asciiTheme="minorHAnsi" w:hAnsiTheme="minorHAnsi"/>
                <w:b/>
                <w:bCs/>
                <w:sz w:val="18"/>
                <w:szCs w:val="18"/>
              </w:rPr>
              <w:t xml:space="preserve">a) Structure </w:t>
            </w:r>
          </w:p>
          <w:p w14:paraId="00AFC912" w14:textId="77777777" w:rsidR="00E56A0F" w:rsidRPr="003A19A2" w:rsidRDefault="00E56A0F" w:rsidP="00E56A0F">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72C1616C" w14:textId="4113629C" w:rsidR="00E56A0F" w:rsidRPr="003A19A2" w:rsidRDefault="000130C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E56A0F" w:rsidRPr="003A19A2">
              <w:rPr>
                <w:rFonts w:asciiTheme="minorHAnsi" w:eastAsia="Open Sans" w:hAnsiTheme="minorHAnsi"/>
                <w:color w:val="000000" w:themeColor="text1"/>
                <w:sz w:val="18"/>
                <w:szCs w:val="18"/>
              </w:rPr>
              <w:t xml:space="preserve"> </w:t>
            </w:r>
          </w:p>
          <w:p w14:paraId="320E24BB" w14:textId="77777777" w:rsidR="00660A37" w:rsidRDefault="00660A37" w:rsidP="00660A37">
            <w:pPr>
              <w:pStyle w:val="Default"/>
              <w:ind w:left="60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7FC35AAD" w14:textId="0BF0DAFF" w:rsidR="00E56A0F" w:rsidRPr="003A19A2" w:rsidRDefault="00E56A0F"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047AA08D" w14:textId="77777777" w:rsidR="00E56A0F" w:rsidRPr="003A19A2" w:rsidRDefault="00E56A0F"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6F6E04E1" w14:textId="77777777" w:rsidR="00E56A0F" w:rsidRPr="003A19A2" w:rsidRDefault="00E56A0F"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6ABE2CC3" w14:textId="77777777" w:rsidR="00E56A0F" w:rsidRPr="003A19A2" w:rsidRDefault="00E56A0F"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1CC82CF4" w14:textId="77777777" w:rsidR="00E56A0F" w:rsidRPr="003A19A2" w:rsidRDefault="00E56A0F"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467146A3" w14:textId="77777777" w:rsidR="00E56A0F" w:rsidRPr="003A19A2" w:rsidRDefault="00E56A0F" w:rsidP="00E56A0F">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510DE7F9" w14:textId="77777777" w:rsidR="00E56A0F" w:rsidRPr="003A19A2" w:rsidRDefault="00E56A0F" w:rsidP="00E56A0F">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4820" w:type="dxa"/>
            <w:shd w:val="clear" w:color="auto" w:fill="FFFFFF" w:themeFill="background2"/>
          </w:tcPr>
          <w:p w14:paraId="02AFA553" w14:textId="62390CCD" w:rsidR="00E56A0F" w:rsidRPr="003A19A2" w:rsidRDefault="002E3040" w:rsidP="00E56A0F">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E56A0F" w:rsidRPr="003A19A2">
              <w:rPr>
                <w:rFonts w:cs="Open Sans"/>
                <w:color w:val="auto"/>
                <w:sz w:val="18"/>
                <w:szCs w:val="18"/>
              </w:rPr>
              <w:t>  </w:t>
            </w:r>
          </w:p>
          <w:p w14:paraId="276606EB" w14:textId="77777777" w:rsidR="00E56A0F" w:rsidRPr="003A19A2" w:rsidRDefault="00E56A0F" w:rsidP="00277C48">
            <w:pPr>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color w:val="auto"/>
                <w:sz w:val="18"/>
                <w:szCs w:val="18"/>
              </w:rPr>
            </w:pPr>
            <w:r w:rsidRPr="003A19A2">
              <w:rPr>
                <w:rFonts w:cs="Open Sans"/>
                <w:color w:val="auto"/>
                <w:sz w:val="18"/>
                <w:szCs w:val="18"/>
              </w:rPr>
              <w:t>Discuss the linked list data structure</w:t>
            </w:r>
          </w:p>
          <w:p w14:paraId="10242DD5" w14:textId="77777777" w:rsidR="00E56A0F" w:rsidRPr="003A19A2" w:rsidRDefault="00E56A0F" w:rsidP="00277C48">
            <w:pPr>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Option to link to linked list programming in Unit 4 Topic 18.2.2</w:t>
            </w:r>
          </w:p>
          <w:p w14:paraId="0FE18DF0" w14:textId="37185876" w:rsidR="00E56A0F" w:rsidRPr="003A19A2" w:rsidRDefault="00E56A0F" w:rsidP="02576881">
            <w:pPr>
              <w:numPr>
                <w:ilvl w:val="0"/>
                <w:numId w:val="20"/>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definition, function, characteristics, benefit and drawbacks</w:t>
            </w:r>
          </w:p>
          <w:p w14:paraId="5B0EF50C" w14:textId="77777777" w:rsidR="00E56A0F" w:rsidRPr="003A19A2" w:rsidRDefault="00E56A0F" w:rsidP="00660A37">
            <w:pPr>
              <w:spacing w:after="0"/>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67DBA46D" w14:textId="58041B59" w:rsidR="00E56A0F" w:rsidRPr="003A19A2" w:rsidRDefault="002E3040" w:rsidP="00E56A0F">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E56A0F" w:rsidRPr="003A19A2">
              <w:rPr>
                <w:rFonts w:cs="Open Sans"/>
                <w:color w:val="auto"/>
                <w:sz w:val="18"/>
                <w:szCs w:val="18"/>
              </w:rPr>
              <w:t> </w:t>
            </w:r>
          </w:p>
          <w:p w14:paraId="703FC5FB" w14:textId="77777777" w:rsidR="00E56A0F" w:rsidRPr="003A19A2" w:rsidRDefault="00E56A0F" w:rsidP="00277C48">
            <w:pPr>
              <w:numPr>
                <w:ilvl w:val="0"/>
                <w:numId w:val="21"/>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Students complete questions on </w:t>
            </w:r>
            <w:proofErr w:type="spellStart"/>
            <w:r w:rsidRPr="003A19A2">
              <w:rPr>
                <w:rFonts w:cs="Open Sans"/>
                <w:color w:val="auto"/>
                <w:sz w:val="18"/>
                <w:szCs w:val="18"/>
              </w:rPr>
              <w:t>IsaacCS</w:t>
            </w:r>
            <w:proofErr w:type="spellEnd"/>
          </w:p>
          <w:p w14:paraId="1D8922B6" w14:textId="77777777" w:rsidR="00E56A0F" w:rsidRPr="003A19A2" w:rsidRDefault="00E56A0F" w:rsidP="00E56A0F">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2268" w:type="dxa"/>
            <w:shd w:val="clear" w:color="auto" w:fill="FFFFFF" w:themeFill="background2"/>
          </w:tcPr>
          <w:p w14:paraId="599B2CF6" w14:textId="05122170" w:rsidR="00E56A0F" w:rsidRPr="003A19A2" w:rsidRDefault="002D2D1D" w:rsidP="00E56A0F">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E56A0F" w:rsidRPr="003A19A2">
              <w:rPr>
                <w:rFonts w:cs="Open Sans"/>
                <w:color w:val="000000" w:themeColor="text1"/>
                <w:sz w:val="18"/>
                <w:szCs w:val="18"/>
              </w:rPr>
              <w:t>p 96</w:t>
            </w:r>
            <w:r w:rsidR="00E56A0F" w:rsidRPr="003A19A2">
              <w:rPr>
                <w:rFonts w:eastAsia="Open Sans" w:cs="Open Sans"/>
                <w:color w:val="000000" w:themeColor="text1"/>
                <w:sz w:val="18"/>
                <w:szCs w:val="18"/>
              </w:rPr>
              <w:t xml:space="preserve"> </w:t>
            </w:r>
          </w:p>
          <w:p w14:paraId="3118C018" w14:textId="77777777" w:rsidR="00E56A0F" w:rsidRPr="003A19A2" w:rsidRDefault="00E56A0F" w:rsidP="00E56A0F">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1D8E33AF" w14:textId="77777777" w:rsidR="00E56A0F" w:rsidRDefault="00E56A0F" w:rsidP="00E56A0F">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roofErr w:type="spellStart"/>
            <w:r w:rsidRPr="003A19A2">
              <w:rPr>
                <w:rFonts w:eastAsia="Open Sans" w:cs="Open Sans"/>
                <w:color w:val="000000" w:themeColor="text1"/>
                <w:sz w:val="18"/>
                <w:szCs w:val="18"/>
              </w:rPr>
              <w:t>IsaacCS</w:t>
            </w:r>
            <w:proofErr w:type="spellEnd"/>
            <w:r w:rsidRPr="003A19A2">
              <w:rPr>
                <w:rFonts w:eastAsia="Open Sans" w:cs="Open Sans"/>
                <w:color w:val="000000" w:themeColor="text1"/>
                <w:sz w:val="18"/>
                <w:szCs w:val="18"/>
              </w:rPr>
              <w:t xml:space="preserve"> notes and questions:</w:t>
            </w:r>
          </w:p>
          <w:p w14:paraId="7A017132" w14:textId="77777777" w:rsidR="00270C71" w:rsidRPr="003A19A2" w:rsidRDefault="00270C71" w:rsidP="00E56A0F">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736187AE" w14:textId="77777777" w:rsidR="00E56A0F" w:rsidRPr="00B94107" w:rsidRDefault="00E56A0F" w:rsidP="00E56A0F">
            <w:pPr>
              <w:spacing w:before="40" w:after="40"/>
              <w:cnfStyle w:val="000000100000" w:firstRow="0" w:lastRow="0" w:firstColumn="0" w:lastColumn="0" w:oddVBand="0" w:evenVBand="0" w:oddHBand="1" w:evenHBand="0" w:firstRowFirstColumn="0" w:firstRowLastColumn="0" w:lastRowFirstColumn="0" w:lastRowLastColumn="0"/>
              <w:rPr>
                <w:rStyle w:val="Hyperlink"/>
                <w:sz w:val="18"/>
                <w:szCs w:val="18"/>
              </w:rPr>
            </w:pPr>
            <w:hyperlink r:id="rId60" w:history="1">
              <w:r w:rsidRPr="00B94107">
                <w:rPr>
                  <w:rStyle w:val="Hyperlink"/>
                  <w:color w:val="000000" w:themeColor="text1"/>
                  <w:sz w:val="18"/>
                  <w:szCs w:val="18"/>
                </w:rPr>
                <w:t>https://isaaccomputerscience.org/concepts/dsa_datastruct_linked_list?topic=data_structures</w:t>
              </w:r>
            </w:hyperlink>
          </w:p>
          <w:p w14:paraId="31055F22" w14:textId="77777777" w:rsidR="00E56A0F" w:rsidRPr="003A19A2" w:rsidRDefault="00E56A0F" w:rsidP="00E56A0F">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shd w:val="clear" w:color="auto" w:fill="FFFFFF" w:themeFill="background2"/>
          </w:tcPr>
          <w:p w14:paraId="1D09B0B0" w14:textId="5EA3018D"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34499C31" w14:textId="7FEDC9A7"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170AB698" w14:textId="38FA619B"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3ECFD6E4" w14:textId="5BC0C7A9"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shd w:val="clear" w:color="auto" w:fill="FFFFFF" w:themeFill="background2"/>
          </w:tcPr>
          <w:p w14:paraId="6FD55458" w14:textId="036071EE"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Analysis</w:t>
            </w:r>
          </w:p>
          <w:p w14:paraId="4E29CE91" w14:textId="05AD8540"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Communication</w:t>
            </w:r>
          </w:p>
          <w:p w14:paraId="6D658E32" w14:textId="44F6AACF"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Productivity</w:t>
            </w:r>
          </w:p>
          <w:p w14:paraId="6D0413B0" w14:textId="7E7D57C6" w:rsidR="02576881" w:rsidRPr="00C3299E" w:rsidRDefault="2613C1DD"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Intellectual interest and curiosity</w:t>
            </w:r>
          </w:p>
        </w:tc>
      </w:tr>
    </w:tbl>
    <w:p w14:paraId="413CFC90" w14:textId="77777777" w:rsidR="00C71471" w:rsidRPr="003A19A2" w:rsidRDefault="00C71471" w:rsidP="002C7ACB">
      <w:pPr>
        <w:rPr>
          <w:rStyle w:val="Strong"/>
          <w:b w:val="0"/>
          <w:bCs w:val="0"/>
        </w:rPr>
      </w:pPr>
    </w:p>
    <w:p w14:paraId="57ED23C9" w14:textId="77777777" w:rsidR="00C71471" w:rsidRPr="003A19A2" w:rsidRDefault="00C71471" w:rsidP="002C7ACB">
      <w:pPr>
        <w:rPr>
          <w:rStyle w:val="Strong"/>
          <w:rFonts w:ascii="Plus Jakarta Sans" w:hAnsi="Plus Jakarta Sans"/>
          <w:sz w:val="36"/>
          <w:szCs w:val="26"/>
        </w:rPr>
      </w:pPr>
      <w:r w:rsidRPr="003A19A2">
        <w:rPr>
          <w:rStyle w:val="Strong"/>
          <w:b w:val="0"/>
          <w:bCs w:val="0"/>
        </w:rP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2C7ACB" w:rsidRPr="003A19A2" w14:paraId="23DF2A6B" w14:textId="77777777" w:rsidTr="00570FEB">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461144C4" w14:textId="77777777" w:rsidR="002C7ACB" w:rsidRPr="00570FEB" w:rsidRDefault="002C7ACB" w:rsidP="00F0507C">
            <w:pPr>
              <w:pStyle w:val="TableHeading"/>
              <w:jc w:val="center"/>
              <w:rPr>
                <w:b/>
                <w:bCs/>
                <w:noProof w:val="0"/>
                <w:color w:val="FFFFFF" w:themeColor="background1"/>
                <w:sz w:val="20"/>
                <w:szCs w:val="24"/>
                <w:lang w:val="en-GB"/>
              </w:rPr>
            </w:pPr>
            <w:r w:rsidRPr="00570FEB">
              <w:rPr>
                <w:b/>
                <w:bCs/>
                <w:noProof w:val="0"/>
                <w:color w:val="FFFFFF" w:themeColor="background1"/>
                <w:sz w:val="20"/>
                <w:szCs w:val="24"/>
                <w:lang w:val="en-GB"/>
              </w:rPr>
              <w:t>Topic</w:t>
            </w:r>
            <w:r w:rsidRPr="00570FEB">
              <w:rPr>
                <w:b/>
                <w:bCs/>
                <w:noProof w:val="0"/>
                <w:color w:val="FFFFFF" w:themeColor="background1"/>
                <w:sz w:val="20"/>
                <w:szCs w:val="24"/>
                <w:lang w:val="en-GB"/>
              </w:rPr>
              <w:br/>
              <w:t>Sub topic</w:t>
            </w:r>
            <w:r w:rsidRPr="00570FEB">
              <w:rPr>
                <w:b/>
                <w:bCs/>
                <w:noProof w:val="0"/>
                <w:color w:val="FFFFFF" w:themeColor="background1"/>
                <w:sz w:val="20"/>
                <w:szCs w:val="24"/>
                <w:lang w:val="en-GB"/>
              </w:rPr>
              <w:br/>
              <w:t>Lesson title</w:t>
            </w:r>
          </w:p>
        </w:tc>
        <w:tc>
          <w:tcPr>
            <w:tcW w:w="2551" w:type="dxa"/>
            <w:shd w:val="clear" w:color="auto" w:fill="341583" w:themeFill="accent2" w:themeFillShade="80"/>
            <w:vAlign w:val="center"/>
          </w:tcPr>
          <w:p w14:paraId="1F87F822" w14:textId="77777777" w:rsidR="002C7ACB" w:rsidRPr="00570FEB" w:rsidRDefault="002C7ACB" w:rsidP="00F0507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570FEB">
              <w:rPr>
                <w:b/>
                <w:bCs/>
                <w:noProof w:val="0"/>
                <w:color w:val="FFFFFF" w:themeColor="background1"/>
                <w:sz w:val="20"/>
                <w:szCs w:val="24"/>
                <w:lang w:val="en-GB"/>
              </w:rPr>
              <w:t>Specification reference</w:t>
            </w:r>
          </w:p>
        </w:tc>
        <w:tc>
          <w:tcPr>
            <w:tcW w:w="4820" w:type="dxa"/>
            <w:shd w:val="clear" w:color="auto" w:fill="341583" w:themeFill="accent2" w:themeFillShade="80"/>
            <w:vAlign w:val="center"/>
          </w:tcPr>
          <w:p w14:paraId="3E46FD87" w14:textId="7C7C248B" w:rsidR="002C7ACB" w:rsidRPr="00570FEB" w:rsidRDefault="002C7ACB" w:rsidP="00F0507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570FEB">
              <w:rPr>
                <w:b/>
                <w:bCs/>
                <w:noProof w:val="0"/>
                <w:color w:val="FFFFFF" w:themeColor="background1"/>
                <w:sz w:val="20"/>
                <w:szCs w:val="24"/>
                <w:lang w:val="en-GB"/>
              </w:rPr>
              <w:t xml:space="preserve">Suggested </w:t>
            </w:r>
            <w:r w:rsidR="005D70E5" w:rsidRPr="00570FEB">
              <w:rPr>
                <w:b/>
                <w:bCs/>
                <w:noProof w:val="0"/>
                <w:color w:val="FFFFFF" w:themeColor="background1"/>
                <w:sz w:val="20"/>
                <w:szCs w:val="24"/>
                <w:lang w:val="en-GB"/>
              </w:rPr>
              <w:t>activities</w:t>
            </w:r>
          </w:p>
        </w:tc>
        <w:tc>
          <w:tcPr>
            <w:tcW w:w="2268" w:type="dxa"/>
            <w:shd w:val="clear" w:color="auto" w:fill="341583" w:themeFill="accent2" w:themeFillShade="80"/>
            <w:vAlign w:val="center"/>
          </w:tcPr>
          <w:p w14:paraId="44790154" w14:textId="77777777" w:rsidR="002C7ACB" w:rsidRPr="00570FEB" w:rsidRDefault="002C7ACB" w:rsidP="00F0507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570FEB">
              <w:rPr>
                <w:b/>
                <w:bCs/>
                <w:noProof w:val="0"/>
                <w:color w:val="FFFFFF" w:themeColor="background1"/>
                <w:sz w:val="20"/>
                <w:szCs w:val="24"/>
                <w:lang w:val="en-GB"/>
              </w:rPr>
              <w:t>Suggested resources</w:t>
            </w:r>
          </w:p>
        </w:tc>
        <w:tc>
          <w:tcPr>
            <w:tcW w:w="1984" w:type="dxa"/>
            <w:shd w:val="clear" w:color="auto" w:fill="341583" w:themeFill="accent2" w:themeFillShade="80"/>
            <w:vAlign w:val="center"/>
          </w:tcPr>
          <w:p w14:paraId="7134D2D2" w14:textId="77777777" w:rsidR="002C7ACB" w:rsidRPr="00570FEB" w:rsidRDefault="002C7ACB" w:rsidP="00F0507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570FEB">
              <w:rPr>
                <w:b/>
                <w:bCs/>
                <w:noProof w:val="0"/>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1288C44B" w14:textId="77777777" w:rsidR="002C7ACB" w:rsidRPr="00570FEB" w:rsidRDefault="002C7ACB" w:rsidP="00F0507C">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570FEB">
              <w:rPr>
                <w:b/>
                <w:bCs/>
                <w:noProof w:val="0"/>
                <w:color w:val="FFFFFF" w:themeColor="background1"/>
                <w:sz w:val="20"/>
                <w:szCs w:val="24"/>
                <w:lang w:val="en-GB"/>
              </w:rPr>
              <w:t>Which skills could be acquired through teaching and delivery in this lesson?</w:t>
            </w:r>
          </w:p>
        </w:tc>
      </w:tr>
      <w:tr w:rsidR="002C7ACB" w:rsidRPr="003A19A2" w14:paraId="7E1366D1"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436B150D" w14:textId="2A2105FD" w:rsidR="002C7ACB" w:rsidRPr="003A19A2" w:rsidRDefault="002C7ACB">
            <w:pPr>
              <w:pStyle w:val="TableHeading"/>
              <w:rPr>
                <w:noProof w:val="0"/>
                <w:color w:val="FFFFFF" w:themeColor="background1"/>
                <w:lang w:val="en-GB"/>
              </w:rPr>
            </w:pPr>
            <w:r w:rsidRPr="003A19A2">
              <w:rPr>
                <w:b/>
                <w:bCs/>
                <w:noProof w:val="0"/>
                <w:color w:val="000000" w:themeColor="text1"/>
                <w:lang w:val="en-GB"/>
              </w:rPr>
              <w:t xml:space="preserve">Week </w:t>
            </w:r>
            <w:r w:rsidR="0015541B" w:rsidRPr="003A19A2">
              <w:rPr>
                <w:b/>
                <w:bCs/>
                <w:noProof w:val="0"/>
                <w:color w:val="000000" w:themeColor="text1"/>
                <w:lang w:val="en-GB"/>
              </w:rPr>
              <w:t>1</w:t>
            </w:r>
            <w:r w:rsidR="00EA0889" w:rsidRPr="003A19A2">
              <w:rPr>
                <w:b/>
                <w:bCs/>
                <w:noProof w:val="0"/>
                <w:color w:val="000000" w:themeColor="text1"/>
                <w:lang w:val="en-GB"/>
              </w:rPr>
              <w:t>6</w:t>
            </w:r>
            <w:r w:rsidRPr="003A19A2">
              <w:rPr>
                <w:b/>
                <w:bCs/>
                <w:noProof w:val="0"/>
                <w:color w:val="000000" w:themeColor="text1"/>
                <w:lang w:val="en-GB"/>
              </w:rPr>
              <w:br/>
              <w:t>Lesson 1</w:t>
            </w:r>
          </w:p>
        </w:tc>
      </w:tr>
      <w:tr w:rsidR="00F5694E" w:rsidRPr="003A19A2" w14:paraId="2B6D6F9F" w14:textId="77777777" w:rsidTr="02576881">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0EF69485" w14:textId="77777777" w:rsidR="00F5694E" w:rsidRPr="003A19A2" w:rsidRDefault="00F5694E" w:rsidP="00F5694E">
            <w:pPr>
              <w:autoSpaceDE w:val="0"/>
              <w:autoSpaceDN w:val="0"/>
              <w:adjustRightInd w:val="0"/>
              <w:spacing w:before="40" w:after="40" w:line="200" w:lineRule="atLeast"/>
              <w:rPr>
                <w:b w:val="0"/>
                <w:bCs w:val="0"/>
                <w:color w:val="000000"/>
                <w:sz w:val="18"/>
                <w:szCs w:val="18"/>
              </w:rPr>
            </w:pPr>
            <w:r w:rsidRPr="003A19A2">
              <w:rPr>
                <w:color w:val="000000"/>
                <w:sz w:val="18"/>
                <w:szCs w:val="18"/>
              </w:rPr>
              <w:t>Topic 14.1.1: Linked list</w:t>
            </w:r>
          </w:p>
          <w:p w14:paraId="24AC6FD6" w14:textId="77777777" w:rsidR="00F5694E" w:rsidRPr="003A19A2" w:rsidRDefault="00F5694E" w:rsidP="00277C48">
            <w:pPr>
              <w:pStyle w:val="ListParagraph"/>
              <w:numPr>
                <w:ilvl w:val="0"/>
                <w:numId w:val="61"/>
              </w:numPr>
              <w:autoSpaceDE w:val="0"/>
              <w:autoSpaceDN w:val="0"/>
              <w:adjustRightInd w:val="0"/>
              <w:spacing w:before="40" w:after="40" w:line="200" w:lineRule="atLeast"/>
              <w:ind w:left="306"/>
              <w:rPr>
                <w:rFonts w:asciiTheme="minorHAnsi" w:eastAsia="Open Sans" w:hAnsiTheme="minorHAnsi" w:cs="Open Sans"/>
                <w:sz w:val="18"/>
                <w:szCs w:val="18"/>
              </w:rPr>
            </w:pPr>
            <w:r w:rsidRPr="003A19A2">
              <w:rPr>
                <w:rFonts w:asciiTheme="minorHAnsi" w:eastAsia="Open Sans" w:hAnsiTheme="minorHAnsi" w:cs="Open Sans"/>
                <w:sz w:val="18"/>
                <w:szCs w:val="18"/>
              </w:rPr>
              <w:t>Ways to represent</w:t>
            </w:r>
          </w:p>
          <w:p w14:paraId="064B1D18" w14:textId="77777777" w:rsidR="00F5694E" w:rsidRPr="003A19A2" w:rsidRDefault="00F5694E" w:rsidP="00F5694E">
            <w:pPr>
              <w:autoSpaceDE w:val="0"/>
              <w:autoSpaceDN w:val="0"/>
              <w:adjustRightInd w:val="0"/>
              <w:spacing w:before="40" w:after="40" w:line="200" w:lineRule="atLeast"/>
              <w:rPr>
                <w:rFonts w:eastAsia="Open Sans" w:cs="Open Sans"/>
                <w:b w:val="0"/>
                <w:bCs w:val="0"/>
                <w:color w:val="000000" w:themeColor="text1"/>
                <w:sz w:val="18"/>
                <w:szCs w:val="18"/>
              </w:rPr>
            </w:pPr>
          </w:p>
          <w:p w14:paraId="0AA7C59D" w14:textId="1E07A3EA" w:rsidR="00F5694E" w:rsidRDefault="003C1507" w:rsidP="00F5694E">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F5694E" w:rsidRPr="003A19A2">
              <w:rPr>
                <w:rFonts w:eastAsia="Open Sans" w:cs="Open Sans"/>
                <w:color w:val="000000" w:themeColor="text1"/>
                <w:sz w:val="18"/>
                <w:szCs w:val="18"/>
              </w:rPr>
              <w:t xml:space="preserve"> </w:t>
            </w:r>
          </w:p>
          <w:p w14:paraId="1839009E" w14:textId="77777777" w:rsidR="00176958" w:rsidRPr="003A19A2" w:rsidRDefault="00176958" w:rsidP="00F5694E">
            <w:pPr>
              <w:autoSpaceDE w:val="0"/>
              <w:autoSpaceDN w:val="0"/>
              <w:adjustRightInd w:val="0"/>
              <w:spacing w:before="40" w:after="40" w:line="200" w:lineRule="atLeast"/>
              <w:rPr>
                <w:rFonts w:eastAsia="Open Sans" w:cs="Open Sans"/>
                <w:b w:val="0"/>
                <w:bCs w:val="0"/>
                <w:color w:val="000000" w:themeColor="text1"/>
                <w:sz w:val="18"/>
                <w:szCs w:val="18"/>
              </w:rPr>
            </w:pPr>
          </w:p>
          <w:p w14:paraId="495C4AA0" w14:textId="6154CBBC" w:rsidR="00F5694E" w:rsidRPr="003A19A2" w:rsidRDefault="00F5694E" w:rsidP="00F5694E">
            <w:pPr>
              <w:pStyle w:val="TableText"/>
              <w:rPr>
                <w:rFonts w:asciiTheme="minorHAnsi" w:hAnsiTheme="minorHAnsi"/>
                <w:noProof w:val="0"/>
                <w:sz w:val="18"/>
                <w:szCs w:val="18"/>
                <w:lang w:val="en-GB"/>
              </w:rPr>
            </w:pPr>
            <w:r w:rsidRPr="003A19A2">
              <w:rPr>
                <w:rFonts w:asciiTheme="minorHAnsi" w:eastAsia="Open Sans" w:hAnsiTheme="minorHAnsi" w:cs="Open Sans"/>
                <w:b w:val="0"/>
                <w:bCs w:val="0"/>
                <w:noProof w:val="0"/>
                <w:sz w:val="18"/>
                <w:szCs w:val="18"/>
                <w:lang w:val="en-GB"/>
              </w:rPr>
              <w:t>Linked list representation</w:t>
            </w:r>
          </w:p>
        </w:tc>
        <w:tc>
          <w:tcPr>
            <w:tcW w:w="2551" w:type="dxa"/>
          </w:tcPr>
          <w:p w14:paraId="0D18D1E1" w14:textId="77777777" w:rsidR="00F5694E" w:rsidRDefault="00F5694E" w:rsidP="00F5694E">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660A37">
              <w:rPr>
                <w:rFonts w:asciiTheme="minorHAnsi" w:hAnsiTheme="minorHAnsi"/>
                <w:b/>
                <w:bCs/>
                <w:sz w:val="18"/>
                <w:szCs w:val="18"/>
              </w:rPr>
              <w:t xml:space="preserve">14.1.1 Linked list: </w:t>
            </w:r>
          </w:p>
          <w:p w14:paraId="3CB66D33" w14:textId="77777777" w:rsidR="00270C71" w:rsidRPr="00660A37" w:rsidRDefault="00270C71" w:rsidP="00F5694E">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p>
          <w:p w14:paraId="0C384B68" w14:textId="77777777" w:rsidR="00F5694E" w:rsidRPr="00660A37" w:rsidRDefault="00F5694E" w:rsidP="00277C48">
            <w:pPr>
              <w:pStyle w:val="Default"/>
              <w:numPr>
                <w:ilvl w:val="1"/>
                <w:numId w:val="62"/>
              </w:numP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660A37">
              <w:rPr>
                <w:rFonts w:asciiTheme="minorHAnsi" w:hAnsiTheme="minorHAnsi"/>
                <w:b/>
                <w:bCs/>
                <w:sz w:val="18"/>
                <w:szCs w:val="18"/>
              </w:rPr>
              <w:t xml:space="preserve">b) Ways to represent: </w:t>
            </w:r>
          </w:p>
          <w:p w14:paraId="66B17DC4" w14:textId="77777777" w:rsidR="00F5694E" w:rsidRPr="003A19A2" w:rsidRDefault="00F5694E" w:rsidP="00277C48">
            <w:pPr>
              <w:pStyle w:val="Default"/>
              <w:numPr>
                <w:ilvl w:val="1"/>
                <w:numId w:val="63"/>
              </w:numP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Classes </w:t>
            </w:r>
          </w:p>
          <w:p w14:paraId="4232AFC1" w14:textId="77777777" w:rsidR="00F5694E" w:rsidRPr="003A19A2" w:rsidRDefault="00F5694E" w:rsidP="00277C48">
            <w:pPr>
              <w:pStyle w:val="Default"/>
              <w:numPr>
                <w:ilvl w:val="1"/>
                <w:numId w:val="63"/>
              </w:numP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References </w:t>
            </w:r>
          </w:p>
          <w:p w14:paraId="2D8D5A01" w14:textId="77777777" w:rsidR="00F5694E" w:rsidRPr="003A19A2" w:rsidRDefault="00F5694E" w:rsidP="00277C48">
            <w:pPr>
              <w:pStyle w:val="Default"/>
              <w:numPr>
                <w:ilvl w:val="1"/>
                <w:numId w:val="62"/>
              </w:numP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p>
          <w:p w14:paraId="22C29881" w14:textId="5D189B87" w:rsidR="00F5694E" w:rsidRPr="003A19A2" w:rsidRDefault="000130CE"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F5694E" w:rsidRPr="003A19A2">
              <w:rPr>
                <w:rFonts w:asciiTheme="minorHAnsi" w:eastAsia="Open Sans" w:hAnsiTheme="minorHAnsi"/>
                <w:color w:val="000000" w:themeColor="text1"/>
                <w:sz w:val="18"/>
                <w:szCs w:val="18"/>
              </w:rPr>
              <w:t xml:space="preserve"> </w:t>
            </w:r>
          </w:p>
          <w:p w14:paraId="3F7BE859" w14:textId="77777777" w:rsidR="00660A37" w:rsidRDefault="00660A37" w:rsidP="00660A37">
            <w:pPr>
              <w:pStyle w:val="Default"/>
              <w:ind w:left="60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p>
          <w:p w14:paraId="1E6152EC" w14:textId="5270766C" w:rsidR="00F5694E" w:rsidRPr="003A19A2" w:rsidRDefault="00F5694E"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16B6FB35" w14:textId="77777777" w:rsidR="00F5694E" w:rsidRPr="003A19A2" w:rsidRDefault="00F5694E"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04CFE112" w14:textId="77777777" w:rsidR="00F5694E" w:rsidRPr="003A19A2" w:rsidRDefault="00F5694E"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35FA2796" w14:textId="77777777" w:rsidR="00F5694E" w:rsidRPr="003A19A2" w:rsidRDefault="00F5694E"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58CD7A3C" w14:textId="77777777" w:rsidR="00F5694E" w:rsidRPr="003A19A2" w:rsidRDefault="00F5694E"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5DD73A58" w14:textId="77777777" w:rsidR="00F5694E" w:rsidRPr="003A19A2" w:rsidRDefault="00F5694E" w:rsidP="00F5694E">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p>
          <w:p w14:paraId="74A7A8C6" w14:textId="77777777" w:rsidR="00F5694E" w:rsidRPr="003A19A2" w:rsidRDefault="00F5694E" w:rsidP="00F5694E">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4820" w:type="dxa"/>
          </w:tcPr>
          <w:p w14:paraId="24E6270D" w14:textId="24478D54" w:rsidR="00F5694E" w:rsidRPr="003A19A2" w:rsidRDefault="002E3040" w:rsidP="00F5694E">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F5694E" w:rsidRPr="003A19A2">
              <w:rPr>
                <w:rFonts w:cs="Open Sans"/>
                <w:color w:val="auto"/>
                <w:sz w:val="18"/>
                <w:szCs w:val="18"/>
              </w:rPr>
              <w:t>  </w:t>
            </w:r>
          </w:p>
          <w:p w14:paraId="18BB4101" w14:textId="080146FD" w:rsidR="00F5694E" w:rsidRPr="003A19A2" w:rsidRDefault="00F5694E" w:rsidP="00277C48">
            <w:pPr>
              <w:numPr>
                <w:ilvl w:val="0"/>
                <w:numId w:val="19"/>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color w:val="auto"/>
                <w:sz w:val="18"/>
                <w:szCs w:val="18"/>
              </w:rPr>
            </w:pPr>
            <w:r w:rsidRPr="003A19A2">
              <w:rPr>
                <w:rFonts w:cs="Open Sans"/>
                <w:color w:val="auto"/>
                <w:sz w:val="18"/>
                <w:szCs w:val="18"/>
              </w:rPr>
              <w:t>Discuss how to represent linked lists with classes and references</w:t>
            </w:r>
          </w:p>
          <w:p w14:paraId="00FF7D0C" w14:textId="6A7049EA" w:rsidR="00F5694E" w:rsidRPr="003A19A2" w:rsidRDefault="00F5694E" w:rsidP="02576881">
            <w:pPr>
              <w:numPr>
                <w:ilvl w:val="0"/>
                <w:numId w:val="20"/>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definition, function, characteristics, benefit and drawbacks</w:t>
            </w:r>
          </w:p>
          <w:p w14:paraId="646CEB9B" w14:textId="77777777" w:rsidR="00F5694E" w:rsidRPr="003A19A2" w:rsidRDefault="00F5694E" w:rsidP="00660A37">
            <w:pPr>
              <w:spacing w:after="0"/>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419786A1" w14:textId="217FAE65" w:rsidR="00F5694E" w:rsidRPr="003A19A2" w:rsidRDefault="002E3040" w:rsidP="00F5694E">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F5694E" w:rsidRPr="003A19A2">
              <w:rPr>
                <w:rFonts w:cs="Open Sans"/>
                <w:color w:val="auto"/>
                <w:sz w:val="18"/>
                <w:szCs w:val="18"/>
              </w:rPr>
              <w:t> </w:t>
            </w:r>
          </w:p>
          <w:p w14:paraId="6D14B450" w14:textId="77777777" w:rsidR="00F5694E" w:rsidRPr="003A19A2" w:rsidRDefault="00F5694E" w:rsidP="00277C48">
            <w:pPr>
              <w:numPr>
                <w:ilvl w:val="0"/>
                <w:numId w:val="21"/>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Students complete questions on </w:t>
            </w:r>
            <w:proofErr w:type="spellStart"/>
            <w:r w:rsidRPr="003A19A2">
              <w:rPr>
                <w:rFonts w:cs="Open Sans"/>
                <w:color w:val="auto"/>
                <w:sz w:val="18"/>
                <w:szCs w:val="18"/>
              </w:rPr>
              <w:t>AdaCS</w:t>
            </w:r>
            <w:proofErr w:type="spellEnd"/>
          </w:p>
          <w:p w14:paraId="5F02AD29" w14:textId="77777777" w:rsidR="00F5694E" w:rsidRPr="003A19A2" w:rsidRDefault="00F5694E" w:rsidP="00F5694E">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4E565B7F" w14:textId="511D99B0" w:rsidR="00F5694E" w:rsidRPr="003A19A2" w:rsidRDefault="002D2D1D" w:rsidP="00F5694E">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F5694E" w:rsidRPr="003A19A2">
              <w:rPr>
                <w:rFonts w:cs="Open Sans"/>
                <w:color w:val="000000" w:themeColor="text1"/>
                <w:sz w:val="18"/>
                <w:szCs w:val="18"/>
              </w:rPr>
              <w:t>p 98</w:t>
            </w:r>
            <w:r w:rsidR="00F5694E" w:rsidRPr="003A19A2">
              <w:rPr>
                <w:rFonts w:eastAsia="Open Sans" w:cs="Open Sans"/>
                <w:color w:val="000000" w:themeColor="text1"/>
                <w:sz w:val="18"/>
                <w:szCs w:val="18"/>
              </w:rPr>
              <w:t xml:space="preserve"> </w:t>
            </w:r>
          </w:p>
          <w:p w14:paraId="6200E97B" w14:textId="77777777" w:rsidR="00F5694E" w:rsidRPr="003A19A2" w:rsidRDefault="00F5694E" w:rsidP="00F5694E">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23402FF8" w14:textId="77777777" w:rsidR="00270C71" w:rsidRDefault="00F5694E" w:rsidP="00F5694E">
            <w:pPr>
              <w:spacing w:before="40" w:after="40"/>
              <w:cnfStyle w:val="000000000000" w:firstRow="0" w:lastRow="0" w:firstColumn="0" w:lastColumn="0" w:oddVBand="0" w:evenVBand="0" w:oddHBand="0" w:evenHBand="0" w:firstRowFirstColumn="0" w:firstRowLastColumn="0" w:lastRowFirstColumn="0" w:lastRowLastColumn="0"/>
              <w:rPr>
                <w:sz w:val="18"/>
                <w:szCs w:val="18"/>
              </w:rPr>
            </w:pPr>
            <w:proofErr w:type="spellStart"/>
            <w:r w:rsidRPr="003A19A2">
              <w:rPr>
                <w:rFonts w:eastAsia="Open Sans" w:cs="Open Sans"/>
                <w:color w:val="000000" w:themeColor="text1"/>
                <w:sz w:val="18"/>
                <w:szCs w:val="18"/>
              </w:rPr>
              <w:t>AdaCS</w:t>
            </w:r>
            <w:proofErr w:type="spellEnd"/>
            <w:r w:rsidRPr="003A19A2">
              <w:rPr>
                <w:rFonts w:eastAsia="Open Sans" w:cs="Open Sans"/>
                <w:color w:val="000000" w:themeColor="text1"/>
                <w:sz w:val="18"/>
                <w:szCs w:val="18"/>
              </w:rPr>
              <w:t xml:space="preserve"> notes and questions: </w:t>
            </w:r>
            <w:r w:rsidRPr="003A19A2">
              <w:rPr>
                <w:sz w:val="18"/>
                <w:szCs w:val="18"/>
              </w:rPr>
              <w:t xml:space="preserve"> </w:t>
            </w:r>
          </w:p>
          <w:p w14:paraId="05F79422" w14:textId="77777777" w:rsidR="00C3299E" w:rsidRDefault="00C3299E" w:rsidP="00F5694E">
            <w:pPr>
              <w:spacing w:before="40" w:after="40"/>
              <w:cnfStyle w:val="000000000000" w:firstRow="0" w:lastRow="0" w:firstColumn="0" w:lastColumn="0" w:oddVBand="0" w:evenVBand="0" w:oddHBand="0" w:evenHBand="0" w:firstRowFirstColumn="0" w:firstRowLastColumn="0" w:lastRowFirstColumn="0" w:lastRowLastColumn="0"/>
              <w:rPr>
                <w:sz w:val="18"/>
                <w:szCs w:val="18"/>
              </w:rPr>
            </w:pPr>
          </w:p>
          <w:p w14:paraId="580A056C" w14:textId="5FF85BC1" w:rsidR="00F5694E" w:rsidRPr="003A19A2" w:rsidRDefault="00270C71" w:rsidP="00F5694E">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hyperlink r:id="rId61" w:history="1">
              <w:r w:rsidRPr="009464BB">
                <w:rPr>
                  <w:rStyle w:val="Hyperlink"/>
                  <w:sz w:val="18"/>
                  <w:szCs w:val="18"/>
                </w:rPr>
                <w:t>https://adacomputerscience.org/concepts/struct_linked_list?topic=data_structures</w:t>
              </w:r>
            </w:hyperlink>
          </w:p>
          <w:p w14:paraId="04B9FA34" w14:textId="77777777" w:rsidR="00F5694E" w:rsidRPr="003A19A2" w:rsidRDefault="00F5694E" w:rsidP="00F5694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1984" w:type="dxa"/>
          </w:tcPr>
          <w:p w14:paraId="19050B35" w14:textId="3AA4F3A6"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58E2AB69" w14:textId="3954E454"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2CD90FC9" w14:textId="38FA619B"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00CDA56F" w14:textId="5BC0C7A9"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tcPr>
          <w:p w14:paraId="7C53D233" w14:textId="036071EE"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Analysis</w:t>
            </w:r>
          </w:p>
          <w:p w14:paraId="09D0D602" w14:textId="05AD8540"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Communication</w:t>
            </w:r>
          </w:p>
          <w:p w14:paraId="4366539B" w14:textId="44F6AACF"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Productivity</w:t>
            </w:r>
          </w:p>
          <w:p w14:paraId="235CA5F5" w14:textId="7E7D57C6"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Intellectual interest and curiosity</w:t>
            </w:r>
          </w:p>
        </w:tc>
      </w:tr>
    </w:tbl>
    <w:p w14:paraId="20375CE3" w14:textId="77777777" w:rsidR="004900D4" w:rsidRDefault="004900D4">
      <w: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F5694E" w:rsidRPr="003A19A2" w14:paraId="1BA560E8" w14:textId="77777777" w:rsidTr="004900D4">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205FF0CB" w14:textId="017C7F96" w:rsidR="00F5694E" w:rsidRPr="003A19A2" w:rsidRDefault="00F5694E" w:rsidP="00F5694E">
            <w:pPr>
              <w:pStyle w:val="TableHeading"/>
              <w:rPr>
                <w:noProof w:val="0"/>
                <w:lang w:val="en-GB"/>
              </w:rPr>
            </w:pPr>
            <w:r w:rsidRPr="003A19A2">
              <w:rPr>
                <w:b/>
                <w:bCs/>
                <w:noProof w:val="0"/>
                <w:color w:val="000000" w:themeColor="text1"/>
                <w:lang w:val="en-GB"/>
              </w:rPr>
              <w:t>Week 16</w:t>
            </w:r>
            <w:r w:rsidRPr="003A19A2">
              <w:rPr>
                <w:b/>
                <w:bCs/>
                <w:noProof w:val="0"/>
                <w:color w:val="000000" w:themeColor="text1"/>
                <w:lang w:val="en-GB"/>
              </w:rPr>
              <w:br/>
              <w:t>Lesson 2</w:t>
            </w:r>
          </w:p>
        </w:tc>
      </w:tr>
      <w:tr w:rsidR="00E16322" w:rsidRPr="00F55066" w14:paraId="11E5AE03" w14:textId="77777777" w:rsidTr="00270C71">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1289CEF8" w14:textId="77777777" w:rsidR="00E16322" w:rsidRPr="003A19A2" w:rsidRDefault="00E16322" w:rsidP="00E16322">
            <w:pPr>
              <w:autoSpaceDE w:val="0"/>
              <w:autoSpaceDN w:val="0"/>
              <w:adjustRightInd w:val="0"/>
              <w:spacing w:before="40" w:after="40" w:line="200" w:lineRule="atLeast"/>
              <w:rPr>
                <w:rFonts w:eastAsia="Open Sans" w:cs="Open Sans"/>
                <w:b w:val="0"/>
                <w:bCs w:val="0"/>
                <w:color w:val="000000" w:themeColor="text1"/>
                <w:sz w:val="18"/>
                <w:szCs w:val="18"/>
              </w:rPr>
            </w:pPr>
            <w:r w:rsidRPr="003A19A2">
              <w:rPr>
                <w:rFonts w:eastAsia="Open Sans" w:cs="Open Sans"/>
                <w:color w:val="000000" w:themeColor="text1"/>
                <w:sz w:val="18"/>
                <w:szCs w:val="18"/>
              </w:rPr>
              <w:t>Topic 14.1.1: Linked list</w:t>
            </w:r>
          </w:p>
          <w:p w14:paraId="4BD5B285" w14:textId="77777777" w:rsidR="00E16322" w:rsidRPr="003A19A2" w:rsidRDefault="00E16322" w:rsidP="00277C48">
            <w:pPr>
              <w:pStyle w:val="ListParagraph"/>
              <w:numPr>
                <w:ilvl w:val="0"/>
                <w:numId w:val="61"/>
              </w:numPr>
              <w:autoSpaceDE w:val="0"/>
              <w:autoSpaceDN w:val="0"/>
              <w:adjustRightInd w:val="0"/>
              <w:spacing w:before="40" w:after="40" w:line="200" w:lineRule="atLeast"/>
              <w:ind w:left="306"/>
              <w:rPr>
                <w:rFonts w:asciiTheme="minorHAnsi" w:eastAsia="Open Sans" w:hAnsiTheme="minorHAnsi" w:cs="Open Sans"/>
                <w:sz w:val="18"/>
                <w:szCs w:val="18"/>
              </w:rPr>
            </w:pPr>
            <w:r w:rsidRPr="003A19A2">
              <w:rPr>
                <w:rFonts w:asciiTheme="minorHAnsi" w:eastAsia="Open Sans" w:hAnsiTheme="minorHAnsi" w:cs="Open Sans"/>
                <w:sz w:val="18"/>
                <w:szCs w:val="18"/>
              </w:rPr>
              <w:t>Operations</w:t>
            </w:r>
          </w:p>
          <w:p w14:paraId="602E7B85" w14:textId="77777777" w:rsidR="00E16322" w:rsidRPr="003A19A2" w:rsidRDefault="00E16322" w:rsidP="00E16322">
            <w:pPr>
              <w:autoSpaceDE w:val="0"/>
              <w:autoSpaceDN w:val="0"/>
              <w:adjustRightInd w:val="0"/>
              <w:spacing w:before="40" w:after="40" w:line="200" w:lineRule="atLeast"/>
              <w:rPr>
                <w:rFonts w:eastAsia="Open Sans" w:cs="Open Sans"/>
                <w:b w:val="0"/>
                <w:bCs w:val="0"/>
                <w:color w:val="000000" w:themeColor="text1"/>
                <w:sz w:val="18"/>
                <w:szCs w:val="18"/>
              </w:rPr>
            </w:pPr>
          </w:p>
          <w:p w14:paraId="72458A09" w14:textId="673AF1F7" w:rsidR="00E16322" w:rsidRDefault="003C1507" w:rsidP="00E16322">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E16322" w:rsidRPr="003A19A2">
              <w:rPr>
                <w:rFonts w:eastAsia="Open Sans" w:cs="Open Sans"/>
                <w:color w:val="000000" w:themeColor="text1"/>
                <w:sz w:val="18"/>
                <w:szCs w:val="18"/>
              </w:rPr>
              <w:t xml:space="preserve"> </w:t>
            </w:r>
          </w:p>
          <w:p w14:paraId="451633F8" w14:textId="77777777" w:rsidR="00176958" w:rsidRPr="003A19A2" w:rsidRDefault="00176958" w:rsidP="00E16322">
            <w:pPr>
              <w:autoSpaceDE w:val="0"/>
              <w:autoSpaceDN w:val="0"/>
              <w:adjustRightInd w:val="0"/>
              <w:spacing w:before="40" w:after="40" w:line="200" w:lineRule="atLeast"/>
              <w:rPr>
                <w:rFonts w:eastAsia="Open Sans" w:cs="Open Sans"/>
                <w:b w:val="0"/>
                <w:bCs w:val="0"/>
                <w:color w:val="000000" w:themeColor="text1"/>
                <w:sz w:val="18"/>
                <w:szCs w:val="18"/>
              </w:rPr>
            </w:pPr>
          </w:p>
          <w:p w14:paraId="328370DC" w14:textId="70CD6A9C" w:rsidR="00E16322" w:rsidRPr="003A19A2" w:rsidRDefault="00E16322" w:rsidP="00E16322">
            <w:pPr>
              <w:pStyle w:val="TableText"/>
              <w:rPr>
                <w:rFonts w:asciiTheme="minorHAnsi" w:hAnsiTheme="minorHAnsi"/>
                <w:noProof w:val="0"/>
                <w:sz w:val="18"/>
                <w:szCs w:val="18"/>
                <w:lang w:val="en-GB"/>
              </w:rPr>
            </w:pPr>
            <w:r w:rsidRPr="003A19A2">
              <w:rPr>
                <w:rFonts w:asciiTheme="minorHAnsi" w:eastAsia="Open Sans" w:hAnsiTheme="minorHAnsi" w:cs="Open Sans"/>
                <w:b w:val="0"/>
                <w:bCs w:val="0"/>
                <w:noProof w:val="0"/>
                <w:sz w:val="18"/>
                <w:szCs w:val="18"/>
                <w:lang w:val="en-GB"/>
              </w:rPr>
              <w:t>Linked list operations</w:t>
            </w:r>
          </w:p>
        </w:tc>
        <w:tc>
          <w:tcPr>
            <w:tcW w:w="2551" w:type="dxa"/>
            <w:shd w:val="clear" w:color="auto" w:fill="auto"/>
          </w:tcPr>
          <w:p w14:paraId="137FDFE1" w14:textId="77777777" w:rsidR="00E16322" w:rsidRDefault="00E16322" w:rsidP="00E16322">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4900D4">
              <w:rPr>
                <w:rFonts w:asciiTheme="minorHAnsi" w:hAnsiTheme="minorHAnsi"/>
                <w:b/>
                <w:bCs/>
                <w:sz w:val="18"/>
                <w:szCs w:val="18"/>
              </w:rPr>
              <w:t xml:space="preserve">14.1.1 Linked list: </w:t>
            </w:r>
          </w:p>
          <w:p w14:paraId="7EE348E0" w14:textId="77777777" w:rsidR="00270C71" w:rsidRPr="004900D4" w:rsidRDefault="00270C71" w:rsidP="00E16322">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2BBC824C" w14:textId="77777777" w:rsidR="00E16322" w:rsidRPr="004900D4" w:rsidRDefault="00E16322" w:rsidP="00277C48">
            <w:pPr>
              <w:pStyle w:val="Default"/>
              <w:numPr>
                <w:ilvl w:val="1"/>
                <w:numId w:val="62"/>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4900D4">
              <w:rPr>
                <w:rFonts w:asciiTheme="minorHAnsi" w:hAnsiTheme="minorHAnsi"/>
                <w:b/>
                <w:bCs/>
                <w:sz w:val="18"/>
                <w:szCs w:val="18"/>
              </w:rPr>
              <w:t xml:space="preserve">c) Operations: </w:t>
            </w:r>
          </w:p>
          <w:p w14:paraId="4F12B675" w14:textId="77777777" w:rsidR="004900D4" w:rsidRPr="003A19A2" w:rsidRDefault="004900D4" w:rsidP="00277C48">
            <w:pPr>
              <w:pStyle w:val="Default"/>
              <w:numPr>
                <w:ilvl w:val="1"/>
                <w:numId w:val="62"/>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79DF62FD" w14:textId="77777777" w:rsidR="00E16322" w:rsidRPr="003A19A2" w:rsidRDefault="00E16322" w:rsidP="00277C48">
            <w:pPr>
              <w:pStyle w:val="Default"/>
              <w:numPr>
                <w:ilvl w:val="1"/>
                <w:numId w:val="64"/>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Insert [prepend, append, in-order] </w:t>
            </w:r>
          </w:p>
          <w:p w14:paraId="09E58BC2" w14:textId="77777777" w:rsidR="00E16322" w:rsidRPr="003A19A2" w:rsidRDefault="00E16322" w:rsidP="00277C48">
            <w:pPr>
              <w:pStyle w:val="Default"/>
              <w:numPr>
                <w:ilvl w:val="1"/>
                <w:numId w:val="64"/>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Delete </w:t>
            </w:r>
          </w:p>
          <w:p w14:paraId="462F5117" w14:textId="77777777" w:rsidR="00E16322" w:rsidRPr="003A19A2" w:rsidRDefault="00E16322" w:rsidP="00277C48">
            <w:pPr>
              <w:pStyle w:val="Default"/>
              <w:numPr>
                <w:ilvl w:val="1"/>
                <w:numId w:val="64"/>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Search </w:t>
            </w:r>
          </w:p>
          <w:p w14:paraId="2046C15D" w14:textId="77777777" w:rsidR="00E16322" w:rsidRPr="003A19A2" w:rsidRDefault="00E16322" w:rsidP="00277C48">
            <w:pPr>
              <w:pStyle w:val="Default"/>
              <w:numPr>
                <w:ilvl w:val="1"/>
                <w:numId w:val="64"/>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Traverse</w:t>
            </w:r>
          </w:p>
          <w:p w14:paraId="5574D6BD" w14:textId="77777777" w:rsidR="00E16322" w:rsidRPr="003A19A2" w:rsidRDefault="00E16322" w:rsidP="00E16322">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7E5EF536" w14:textId="49FC6378" w:rsidR="00E16322" w:rsidRDefault="000130C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E16322" w:rsidRPr="003A19A2">
              <w:rPr>
                <w:rFonts w:asciiTheme="minorHAnsi" w:eastAsia="Open Sans" w:hAnsiTheme="minorHAnsi"/>
                <w:color w:val="000000" w:themeColor="text1"/>
                <w:sz w:val="18"/>
                <w:szCs w:val="18"/>
              </w:rPr>
              <w:t xml:space="preserve"> </w:t>
            </w:r>
          </w:p>
          <w:p w14:paraId="2ABDFF1D" w14:textId="77777777" w:rsidR="004900D4" w:rsidRPr="003A19A2" w:rsidRDefault="004900D4"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1BF20FAE" w14:textId="77777777" w:rsidR="00E16322" w:rsidRPr="003A19A2" w:rsidRDefault="00E16322"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305051D1" w14:textId="77777777" w:rsidR="00E16322" w:rsidRPr="003A19A2" w:rsidRDefault="00E16322" w:rsidP="00E16322">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145F7CF8" w14:textId="14CAFDED" w:rsidR="00E16322" w:rsidRDefault="003C1507" w:rsidP="00E16322">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6D35FD" w:themeColor="accent1" w:themeShade="BF"/>
                <w:sz w:val="18"/>
                <w:szCs w:val="18"/>
              </w:rPr>
            </w:pPr>
            <w:r w:rsidRPr="003C1507">
              <w:rPr>
                <w:rFonts w:asciiTheme="minorHAnsi" w:eastAsia="Open Sans" w:hAnsiTheme="minorHAnsi"/>
                <w:color w:val="6D35FD" w:themeColor="accent1" w:themeShade="BF"/>
                <w:sz w:val="18"/>
                <w:szCs w:val="18"/>
              </w:rPr>
              <w:t>Students will be able to:</w:t>
            </w:r>
          </w:p>
          <w:p w14:paraId="5C7354C9" w14:textId="77777777" w:rsidR="00176958" w:rsidRPr="003A19A2" w:rsidRDefault="00176958" w:rsidP="00E16322">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2E49F8DB" w14:textId="77777777" w:rsidR="00E16322" w:rsidRPr="003A19A2" w:rsidRDefault="00E16322"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Hand trace operations on a linked list</w:t>
            </w:r>
          </w:p>
          <w:p w14:paraId="778D73D2" w14:textId="77777777" w:rsidR="00E16322" w:rsidRPr="003A19A2" w:rsidRDefault="00E16322" w:rsidP="00E16322">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4820" w:type="dxa"/>
            <w:shd w:val="clear" w:color="auto" w:fill="auto"/>
          </w:tcPr>
          <w:p w14:paraId="66DCBD54" w14:textId="39A117DD" w:rsidR="00E16322" w:rsidRPr="003A19A2" w:rsidRDefault="002E3040" w:rsidP="00E16322">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E16322" w:rsidRPr="003A19A2">
              <w:rPr>
                <w:rFonts w:cs="Open Sans"/>
                <w:color w:val="auto"/>
                <w:sz w:val="18"/>
                <w:szCs w:val="18"/>
              </w:rPr>
              <w:t>  </w:t>
            </w:r>
          </w:p>
          <w:p w14:paraId="3D581C34" w14:textId="77777777" w:rsidR="00E16322" w:rsidRPr="003A19A2" w:rsidRDefault="00E16322" w:rsidP="00277C48">
            <w:pPr>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color w:val="auto"/>
                <w:sz w:val="18"/>
                <w:szCs w:val="18"/>
              </w:rPr>
            </w:pPr>
            <w:r w:rsidRPr="003A19A2">
              <w:rPr>
                <w:rFonts w:cs="Open Sans"/>
                <w:color w:val="auto"/>
                <w:sz w:val="18"/>
                <w:szCs w:val="18"/>
              </w:rPr>
              <w:t>Discuss linked list operations</w:t>
            </w:r>
          </w:p>
          <w:p w14:paraId="783EC4D0" w14:textId="77777777" w:rsidR="00E16322" w:rsidRPr="003A19A2" w:rsidRDefault="00E16322" w:rsidP="00277C48">
            <w:pPr>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Teacher demonstrates worked examples of tracing operations on a linked list (p100-101)</w:t>
            </w:r>
          </w:p>
          <w:p w14:paraId="1B115C2C" w14:textId="77777777" w:rsidR="00E16322" w:rsidRPr="003A19A2" w:rsidRDefault="00E16322" w:rsidP="00277C48">
            <w:pPr>
              <w:numPr>
                <w:ilvl w:val="0"/>
                <w:numId w:val="20"/>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operation</w:t>
            </w:r>
          </w:p>
          <w:p w14:paraId="0409BA29" w14:textId="77777777" w:rsidR="00E16322" w:rsidRPr="003A19A2" w:rsidRDefault="00E16322" w:rsidP="00277C48">
            <w:pPr>
              <w:numPr>
                <w:ilvl w:val="0"/>
                <w:numId w:val="23"/>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Complete activity 1 on p101-102</w:t>
            </w:r>
          </w:p>
          <w:p w14:paraId="043776E3" w14:textId="77777777" w:rsidR="00E16322" w:rsidRPr="003A19A2" w:rsidRDefault="00E16322" w:rsidP="004900D4">
            <w:pPr>
              <w:spacing w:after="0"/>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5ED89A96" w14:textId="7D8EE6E7" w:rsidR="00E16322" w:rsidRPr="003A19A2" w:rsidRDefault="002E3040" w:rsidP="00E16322">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E16322" w:rsidRPr="003A19A2">
              <w:rPr>
                <w:rFonts w:cs="Open Sans"/>
                <w:color w:val="auto"/>
                <w:sz w:val="18"/>
                <w:szCs w:val="18"/>
              </w:rPr>
              <w:t> </w:t>
            </w:r>
          </w:p>
          <w:p w14:paraId="36AF4835" w14:textId="77777777" w:rsidR="00E16322" w:rsidRPr="003A19A2" w:rsidRDefault="00E16322" w:rsidP="00277C48">
            <w:pPr>
              <w:numPr>
                <w:ilvl w:val="0"/>
                <w:numId w:val="21"/>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make up questions to pose to each other</w:t>
            </w:r>
          </w:p>
          <w:p w14:paraId="08A13F92" w14:textId="77777777" w:rsidR="00E16322" w:rsidRPr="003A19A2" w:rsidRDefault="00E16322" w:rsidP="00E16322">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2268" w:type="dxa"/>
            <w:shd w:val="clear" w:color="auto" w:fill="auto"/>
          </w:tcPr>
          <w:p w14:paraId="7D71D950" w14:textId="7E909D40" w:rsidR="00E16322" w:rsidRPr="003A19A2" w:rsidRDefault="002D2D1D" w:rsidP="00E16322">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E16322" w:rsidRPr="003A19A2">
              <w:rPr>
                <w:rFonts w:cs="Open Sans"/>
                <w:color w:val="000000" w:themeColor="text1"/>
                <w:sz w:val="18"/>
                <w:szCs w:val="18"/>
              </w:rPr>
              <w:t>pp. 98-103</w:t>
            </w:r>
            <w:r w:rsidR="00E16322" w:rsidRPr="003A19A2">
              <w:rPr>
                <w:rFonts w:eastAsia="Open Sans" w:cs="Open Sans"/>
                <w:color w:val="000000" w:themeColor="text1"/>
                <w:sz w:val="18"/>
                <w:szCs w:val="18"/>
              </w:rPr>
              <w:t xml:space="preserve"> </w:t>
            </w:r>
          </w:p>
          <w:p w14:paraId="13AADDE2" w14:textId="77777777" w:rsidR="00E16322" w:rsidRPr="003A19A2" w:rsidRDefault="00E16322" w:rsidP="00E16322">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1D0ED87B" w14:textId="77777777" w:rsidR="00E16322" w:rsidRDefault="00E16322" w:rsidP="00E16322">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lang w:val="sv-SE"/>
              </w:rPr>
            </w:pPr>
            <w:r w:rsidRPr="00630EDE">
              <w:rPr>
                <w:rFonts w:eastAsia="Open Sans" w:cs="Open Sans"/>
                <w:color w:val="000000" w:themeColor="text1"/>
                <w:sz w:val="18"/>
                <w:szCs w:val="18"/>
                <w:lang w:val="sv-SE"/>
              </w:rPr>
              <w:t>HackerRank video:</w:t>
            </w:r>
          </w:p>
          <w:p w14:paraId="25E1A642" w14:textId="77777777" w:rsidR="00270C71" w:rsidRPr="00630EDE" w:rsidRDefault="00270C71" w:rsidP="00E16322">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lang w:val="sv-SE"/>
              </w:rPr>
            </w:pPr>
          </w:p>
          <w:p w14:paraId="5D93B50F" w14:textId="77777777" w:rsidR="00E16322" w:rsidRPr="00147275" w:rsidRDefault="00E16322" w:rsidP="00E16322">
            <w:pPr>
              <w:spacing w:before="40" w:after="40"/>
              <w:cnfStyle w:val="000000100000" w:firstRow="0" w:lastRow="0" w:firstColumn="0" w:lastColumn="0" w:oddVBand="0" w:evenVBand="0" w:oddHBand="1" w:evenHBand="0" w:firstRowFirstColumn="0" w:firstRowLastColumn="0" w:lastRowFirstColumn="0" w:lastRowLastColumn="0"/>
              <w:rPr>
                <w:rStyle w:val="Hyperlink"/>
                <w:sz w:val="18"/>
                <w:szCs w:val="18"/>
                <w:lang w:val="sv-SE"/>
              </w:rPr>
            </w:pPr>
            <w:hyperlink r:id="rId62" w:history="1">
              <w:r w:rsidRPr="00147275">
                <w:rPr>
                  <w:rStyle w:val="Hyperlink"/>
                  <w:color w:val="000000" w:themeColor="text1"/>
                  <w:sz w:val="18"/>
                  <w:szCs w:val="18"/>
                  <w:lang w:val="sv-SE"/>
                </w:rPr>
                <w:t>https://www.youtube.com/watch?v=njTh_OwMljA</w:t>
              </w:r>
            </w:hyperlink>
          </w:p>
          <w:p w14:paraId="2D107651" w14:textId="77777777" w:rsidR="00E16322" w:rsidRPr="00630EDE" w:rsidRDefault="00E16322" w:rsidP="00E16322">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sv-SE"/>
              </w:rPr>
            </w:pPr>
          </w:p>
        </w:tc>
        <w:tc>
          <w:tcPr>
            <w:tcW w:w="1984" w:type="dxa"/>
            <w:shd w:val="clear" w:color="auto" w:fill="auto"/>
          </w:tcPr>
          <w:p w14:paraId="6EF31949" w14:textId="5D643BFD"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6E636A69" w14:textId="0F41612C"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06ED8966" w14:textId="38FA619B"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0C62F5EA" w14:textId="5BC0C7A9"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shd w:val="clear" w:color="auto" w:fill="auto"/>
          </w:tcPr>
          <w:p w14:paraId="4D21EE88" w14:textId="036071EE"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Analysis</w:t>
            </w:r>
          </w:p>
          <w:p w14:paraId="67BFB351" w14:textId="05AD8540"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Communication</w:t>
            </w:r>
          </w:p>
          <w:p w14:paraId="6DAE7624" w14:textId="44F6AACF"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Productivity</w:t>
            </w:r>
          </w:p>
          <w:p w14:paraId="24897B02" w14:textId="4671F082"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Intellectual interest and curiosity</w:t>
            </w:r>
          </w:p>
          <w:p w14:paraId="75E3F132" w14:textId="6387A40D" w:rsidR="40AC10A0" w:rsidRPr="00C3299E" w:rsidRDefault="40AC10A0"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Critical thinking</w:t>
            </w:r>
          </w:p>
          <w:p w14:paraId="67FC99E8" w14:textId="05241AC8" w:rsidR="02576881" w:rsidRPr="00C3299E" w:rsidRDefault="40AC10A0"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Problem solving</w:t>
            </w:r>
          </w:p>
        </w:tc>
      </w:tr>
      <w:tr w:rsidR="00E16322" w:rsidRPr="003A19A2" w14:paraId="54F9C598" w14:textId="77777777" w:rsidTr="004900D4">
        <w:trPr>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3351676E" w14:textId="700F7BAA" w:rsidR="00E16322" w:rsidRPr="003A19A2" w:rsidRDefault="00E16322" w:rsidP="00E16322">
            <w:pPr>
              <w:pStyle w:val="TableHeading"/>
              <w:rPr>
                <w:noProof w:val="0"/>
                <w:lang w:val="en-GB"/>
              </w:rPr>
            </w:pPr>
            <w:r w:rsidRPr="003A19A2">
              <w:rPr>
                <w:b/>
                <w:bCs/>
                <w:noProof w:val="0"/>
                <w:color w:val="000000" w:themeColor="text1"/>
                <w:lang w:val="en-GB"/>
              </w:rPr>
              <w:t>Week 16</w:t>
            </w:r>
            <w:r w:rsidRPr="003A19A2">
              <w:rPr>
                <w:b/>
                <w:bCs/>
                <w:noProof w:val="0"/>
                <w:color w:val="000000" w:themeColor="text1"/>
                <w:lang w:val="en-GB"/>
              </w:rPr>
              <w:br/>
              <w:t>Lesson 3</w:t>
            </w:r>
          </w:p>
        </w:tc>
      </w:tr>
      <w:tr w:rsidR="002B0F96" w:rsidRPr="003A19A2" w14:paraId="529DE631" w14:textId="77777777" w:rsidTr="00270C71">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777ED1DA" w14:textId="77777777" w:rsidR="002B0F96" w:rsidRPr="003A19A2" w:rsidRDefault="002B0F96" w:rsidP="002B0F96">
            <w:pPr>
              <w:autoSpaceDE w:val="0"/>
              <w:autoSpaceDN w:val="0"/>
              <w:adjustRightInd w:val="0"/>
              <w:spacing w:before="40" w:after="40" w:line="200" w:lineRule="atLeast"/>
              <w:rPr>
                <w:b w:val="0"/>
                <w:bCs w:val="0"/>
                <w:color w:val="000000"/>
                <w:sz w:val="18"/>
                <w:szCs w:val="18"/>
              </w:rPr>
            </w:pPr>
            <w:r w:rsidRPr="003A19A2">
              <w:rPr>
                <w:color w:val="000000"/>
                <w:sz w:val="18"/>
                <w:szCs w:val="18"/>
              </w:rPr>
              <w:t>Topic 14.1.2:</w:t>
            </w:r>
          </w:p>
          <w:p w14:paraId="5745866A" w14:textId="77777777" w:rsidR="002B0F96" w:rsidRPr="003A19A2" w:rsidRDefault="002B0F96" w:rsidP="002B0F96">
            <w:pPr>
              <w:autoSpaceDE w:val="0"/>
              <w:autoSpaceDN w:val="0"/>
              <w:adjustRightInd w:val="0"/>
              <w:spacing w:before="40" w:after="40" w:line="200" w:lineRule="atLeast"/>
              <w:rPr>
                <w:b w:val="0"/>
                <w:bCs w:val="0"/>
                <w:color w:val="000000"/>
                <w:sz w:val="18"/>
                <w:szCs w:val="18"/>
              </w:rPr>
            </w:pPr>
            <w:r w:rsidRPr="003A19A2">
              <w:rPr>
                <w:color w:val="000000"/>
                <w:sz w:val="18"/>
                <w:szCs w:val="18"/>
              </w:rPr>
              <w:t>Hash table</w:t>
            </w:r>
          </w:p>
          <w:p w14:paraId="214271D8" w14:textId="77777777" w:rsidR="002B0F96" w:rsidRPr="003A19A2" w:rsidRDefault="002B0F96" w:rsidP="00277C48">
            <w:pPr>
              <w:pStyle w:val="ListParagraph"/>
              <w:numPr>
                <w:ilvl w:val="0"/>
                <w:numId w:val="65"/>
              </w:numPr>
              <w:autoSpaceDE w:val="0"/>
              <w:autoSpaceDN w:val="0"/>
              <w:adjustRightInd w:val="0"/>
              <w:spacing w:before="40" w:after="40" w:line="200" w:lineRule="atLeast"/>
              <w:ind w:left="306" w:hanging="306"/>
              <w:rPr>
                <w:rFonts w:asciiTheme="minorHAnsi" w:eastAsia="Open Sans" w:hAnsiTheme="minorHAnsi" w:cs="Open Sans"/>
                <w:sz w:val="18"/>
                <w:szCs w:val="18"/>
              </w:rPr>
            </w:pPr>
            <w:r w:rsidRPr="003A19A2">
              <w:rPr>
                <w:rFonts w:asciiTheme="minorHAnsi" w:eastAsia="Open Sans" w:hAnsiTheme="minorHAnsi" w:cs="Open Sans"/>
                <w:sz w:val="18"/>
                <w:szCs w:val="18"/>
              </w:rPr>
              <w:t>Structure</w:t>
            </w:r>
          </w:p>
          <w:p w14:paraId="0D161D13" w14:textId="77777777" w:rsidR="002B0F96" w:rsidRPr="003A19A2" w:rsidRDefault="002B0F96" w:rsidP="002B0F96">
            <w:pPr>
              <w:autoSpaceDE w:val="0"/>
              <w:autoSpaceDN w:val="0"/>
              <w:adjustRightInd w:val="0"/>
              <w:spacing w:before="40" w:after="40" w:line="200" w:lineRule="atLeast"/>
              <w:rPr>
                <w:rFonts w:eastAsia="Open Sans" w:cs="Open Sans"/>
                <w:b w:val="0"/>
                <w:bCs w:val="0"/>
                <w:color w:val="000000" w:themeColor="text1"/>
                <w:sz w:val="18"/>
                <w:szCs w:val="18"/>
              </w:rPr>
            </w:pPr>
          </w:p>
          <w:p w14:paraId="24661ED2" w14:textId="48471AE7" w:rsidR="002B0F96" w:rsidRDefault="003C1507" w:rsidP="002B0F96">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2B0F96" w:rsidRPr="003A19A2">
              <w:rPr>
                <w:rFonts w:eastAsia="Open Sans" w:cs="Open Sans"/>
                <w:color w:val="000000" w:themeColor="text1"/>
                <w:sz w:val="18"/>
                <w:szCs w:val="18"/>
              </w:rPr>
              <w:t xml:space="preserve"> </w:t>
            </w:r>
          </w:p>
          <w:p w14:paraId="469C80E0" w14:textId="77777777" w:rsidR="00176958" w:rsidRPr="003A19A2" w:rsidRDefault="00176958" w:rsidP="002B0F96">
            <w:pPr>
              <w:autoSpaceDE w:val="0"/>
              <w:autoSpaceDN w:val="0"/>
              <w:adjustRightInd w:val="0"/>
              <w:spacing w:before="40" w:after="40" w:line="200" w:lineRule="atLeast"/>
              <w:rPr>
                <w:rFonts w:eastAsia="Open Sans" w:cs="Open Sans"/>
                <w:b w:val="0"/>
                <w:bCs w:val="0"/>
                <w:color w:val="000000" w:themeColor="text1"/>
                <w:sz w:val="18"/>
                <w:szCs w:val="18"/>
              </w:rPr>
            </w:pPr>
          </w:p>
          <w:p w14:paraId="0D1E41DF" w14:textId="7CB92B9D" w:rsidR="002B0F96" w:rsidRPr="003A19A2" w:rsidRDefault="002B0F96" w:rsidP="002B0F96">
            <w:pPr>
              <w:pStyle w:val="TableHeading"/>
              <w:rPr>
                <w:rFonts w:asciiTheme="minorHAnsi" w:hAnsiTheme="minorHAnsi"/>
                <w:noProof w:val="0"/>
                <w:color w:val="000000" w:themeColor="text1"/>
                <w:sz w:val="18"/>
                <w:szCs w:val="18"/>
                <w:lang w:val="en-GB"/>
              </w:rPr>
            </w:pPr>
            <w:r w:rsidRPr="003A19A2">
              <w:rPr>
                <w:rFonts w:asciiTheme="minorHAnsi" w:eastAsia="Open Sans" w:hAnsiTheme="minorHAnsi" w:cs="Open Sans"/>
                <w:noProof w:val="0"/>
                <w:color w:val="000000" w:themeColor="text1"/>
                <w:sz w:val="18"/>
                <w:szCs w:val="18"/>
                <w:lang w:val="en-GB"/>
              </w:rPr>
              <w:t>Hash table structure</w:t>
            </w:r>
          </w:p>
        </w:tc>
        <w:tc>
          <w:tcPr>
            <w:tcW w:w="2551" w:type="dxa"/>
            <w:shd w:val="clear" w:color="auto" w:fill="auto"/>
          </w:tcPr>
          <w:p w14:paraId="66CB1141" w14:textId="77777777" w:rsidR="002B0F96" w:rsidRDefault="002B0F96" w:rsidP="002B0F9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4900D4">
              <w:rPr>
                <w:rFonts w:asciiTheme="minorHAnsi" w:hAnsiTheme="minorHAnsi"/>
                <w:b/>
                <w:bCs/>
                <w:sz w:val="18"/>
                <w:szCs w:val="18"/>
              </w:rPr>
              <w:t xml:space="preserve">14.1.2 Hash table: </w:t>
            </w:r>
          </w:p>
          <w:p w14:paraId="07F302BE" w14:textId="77777777" w:rsidR="00270C71" w:rsidRPr="004900D4" w:rsidRDefault="00270C71" w:rsidP="002B0F9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1761E81F" w14:textId="77777777" w:rsidR="002B0F96" w:rsidRPr="004900D4" w:rsidRDefault="002B0F96" w:rsidP="002B0F9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4900D4">
              <w:rPr>
                <w:rFonts w:asciiTheme="minorHAnsi" w:hAnsiTheme="minorHAnsi"/>
                <w:b/>
                <w:bCs/>
                <w:sz w:val="18"/>
                <w:szCs w:val="18"/>
              </w:rPr>
              <w:t xml:space="preserve">a) Structure </w:t>
            </w:r>
          </w:p>
          <w:p w14:paraId="2212AA41" w14:textId="77777777" w:rsidR="002B0F96" w:rsidRPr="003A19A2" w:rsidRDefault="002B0F96" w:rsidP="00AB319F">
            <w:pPr>
              <w:pStyle w:val="Default"/>
              <w:numPr>
                <w:ilvl w:val="1"/>
                <w:numId w:val="66"/>
              </w:numPr>
              <w:ind w:left="792" w:hanging="432"/>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411A53E8" w14:textId="503E465E" w:rsidR="002B0F96" w:rsidRDefault="000130C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2B0F96" w:rsidRPr="003A19A2">
              <w:rPr>
                <w:rFonts w:asciiTheme="minorHAnsi" w:eastAsia="Open Sans" w:hAnsiTheme="minorHAnsi"/>
                <w:color w:val="000000" w:themeColor="text1"/>
                <w:sz w:val="18"/>
                <w:szCs w:val="18"/>
              </w:rPr>
              <w:t xml:space="preserve"> </w:t>
            </w:r>
          </w:p>
          <w:p w14:paraId="50DE026A" w14:textId="77777777" w:rsidR="004900D4" w:rsidRPr="003A19A2" w:rsidRDefault="004900D4"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2A11D262" w14:textId="77777777" w:rsidR="002B0F96" w:rsidRPr="003A19A2" w:rsidRDefault="002B0F96"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08C0D10C" w14:textId="77777777" w:rsidR="002B0F96" w:rsidRPr="003A19A2" w:rsidRDefault="002B0F96"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68206BDC" w14:textId="77777777" w:rsidR="002B0F96" w:rsidRPr="003A19A2" w:rsidRDefault="002B0F96"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3ED6C118" w14:textId="77777777" w:rsidR="002B0F96" w:rsidRPr="003A19A2" w:rsidRDefault="002B0F96"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4FBA9E51" w14:textId="77777777" w:rsidR="002B0F96" w:rsidRPr="003A19A2" w:rsidRDefault="002B0F96"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45587925" w14:textId="77777777" w:rsidR="002B0F96" w:rsidRPr="003A19A2" w:rsidRDefault="002B0F96" w:rsidP="002B0F96">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5CD1BFD5" w14:textId="77777777" w:rsidR="002B0F96" w:rsidRPr="003A19A2" w:rsidRDefault="002B0F96" w:rsidP="002B0F96">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4820" w:type="dxa"/>
            <w:shd w:val="clear" w:color="auto" w:fill="auto"/>
          </w:tcPr>
          <w:p w14:paraId="6E2C539C" w14:textId="2424A323" w:rsidR="002B0F96" w:rsidRPr="003A19A2" w:rsidRDefault="002E3040" w:rsidP="002B0F96">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2B0F96" w:rsidRPr="003A19A2">
              <w:rPr>
                <w:rFonts w:cs="Open Sans"/>
                <w:color w:val="auto"/>
                <w:sz w:val="18"/>
                <w:szCs w:val="18"/>
              </w:rPr>
              <w:t>  </w:t>
            </w:r>
          </w:p>
          <w:p w14:paraId="35907957" w14:textId="77777777" w:rsidR="002B0F96" w:rsidRPr="003A19A2" w:rsidRDefault="002B0F96" w:rsidP="00277C48">
            <w:pPr>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color w:val="auto"/>
                <w:sz w:val="18"/>
                <w:szCs w:val="18"/>
              </w:rPr>
            </w:pPr>
            <w:r w:rsidRPr="003A19A2">
              <w:rPr>
                <w:rFonts w:cs="Open Sans"/>
                <w:color w:val="auto"/>
                <w:sz w:val="18"/>
                <w:szCs w:val="18"/>
              </w:rPr>
              <w:t>Discuss the hash table data structure</w:t>
            </w:r>
          </w:p>
          <w:p w14:paraId="028BC737" w14:textId="77777777" w:rsidR="002B0F96" w:rsidRPr="003A19A2" w:rsidRDefault="002B0F96" w:rsidP="00277C48">
            <w:pPr>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Option to link to hash table programming in Unit 4 Topic 18.2.3</w:t>
            </w:r>
          </w:p>
          <w:p w14:paraId="47663CD5" w14:textId="77777777" w:rsidR="002B0F96" w:rsidRPr="003A19A2" w:rsidRDefault="002B0F96" w:rsidP="00277C48">
            <w:pPr>
              <w:numPr>
                <w:ilvl w:val="0"/>
                <w:numId w:val="20"/>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definition, function, characteristics, benefit and drawbacks</w:t>
            </w:r>
          </w:p>
          <w:p w14:paraId="38388588" w14:textId="77777777" w:rsidR="002B0F96" w:rsidRPr="003A19A2" w:rsidRDefault="002B0F96" w:rsidP="002B0F96">
            <w:pPr>
              <w:ind w:left="720"/>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6B678E31" w14:textId="3CB2A8EC" w:rsidR="002B0F96" w:rsidRPr="003A19A2" w:rsidRDefault="002E3040" w:rsidP="002B0F96">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2B0F96" w:rsidRPr="003A19A2">
              <w:rPr>
                <w:rFonts w:cs="Open Sans"/>
                <w:color w:val="auto"/>
                <w:sz w:val="18"/>
                <w:szCs w:val="18"/>
              </w:rPr>
              <w:t> </w:t>
            </w:r>
          </w:p>
          <w:p w14:paraId="7EC6DB31" w14:textId="77777777" w:rsidR="002B0F96" w:rsidRPr="003A19A2" w:rsidRDefault="002B0F96" w:rsidP="00277C48">
            <w:pPr>
              <w:numPr>
                <w:ilvl w:val="0"/>
                <w:numId w:val="21"/>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Students complete questions on </w:t>
            </w:r>
            <w:proofErr w:type="spellStart"/>
            <w:r w:rsidRPr="003A19A2">
              <w:rPr>
                <w:rFonts w:cs="Open Sans"/>
                <w:color w:val="auto"/>
                <w:sz w:val="18"/>
                <w:szCs w:val="18"/>
              </w:rPr>
              <w:t>IsaacCS</w:t>
            </w:r>
            <w:proofErr w:type="spellEnd"/>
          </w:p>
          <w:p w14:paraId="75B93494" w14:textId="77777777" w:rsidR="002B0F96" w:rsidRPr="003A19A2" w:rsidRDefault="002B0F96" w:rsidP="002B0F96">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2268" w:type="dxa"/>
            <w:shd w:val="clear" w:color="auto" w:fill="auto"/>
          </w:tcPr>
          <w:p w14:paraId="2DD3EE7F" w14:textId="14004A94" w:rsidR="002B0F96" w:rsidRPr="003A19A2" w:rsidRDefault="002D2D1D" w:rsidP="002B0F96">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2B0F96" w:rsidRPr="003A19A2">
              <w:rPr>
                <w:rFonts w:cs="Open Sans"/>
                <w:color w:val="000000" w:themeColor="text1"/>
                <w:sz w:val="18"/>
                <w:szCs w:val="18"/>
              </w:rPr>
              <w:t>p 103</w:t>
            </w:r>
            <w:r w:rsidR="002B0F96" w:rsidRPr="003A19A2">
              <w:rPr>
                <w:rFonts w:eastAsia="Open Sans" w:cs="Open Sans"/>
                <w:color w:val="000000" w:themeColor="text1"/>
                <w:sz w:val="18"/>
                <w:szCs w:val="18"/>
              </w:rPr>
              <w:t xml:space="preserve"> </w:t>
            </w:r>
          </w:p>
          <w:p w14:paraId="3671562E" w14:textId="77777777" w:rsidR="002B0F96" w:rsidRPr="003A19A2" w:rsidRDefault="002B0F96" w:rsidP="002B0F96">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3503E699" w14:textId="77777777" w:rsidR="002B0F96" w:rsidRDefault="002B0F96" w:rsidP="002B0F96">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roofErr w:type="spellStart"/>
            <w:r w:rsidRPr="003A19A2">
              <w:rPr>
                <w:rFonts w:eastAsia="Open Sans" w:cs="Open Sans"/>
                <w:color w:val="000000" w:themeColor="text1"/>
                <w:sz w:val="18"/>
                <w:szCs w:val="18"/>
              </w:rPr>
              <w:t>IsaacCS</w:t>
            </w:r>
            <w:proofErr w:type="spellEnd"/>
            <w:r w:rsidRPr="003A19A2">
              <w:rPr>
                <w:rFonts w:eastAsia="Open Sans" w:cs="Open Sans"/>
                <w:color w:val="000000" w:themeColor="text1"/>
                <w:sz w:val="18"/>
                <w:szCs w:val="18"/>
              </w:rPr>
              <w:t xml:space="preserve"> notes and questions:</w:t>
            </w:r>
          </w:p>
          <w:p w14:paraId="39D24EF3" w14:textId="77777777" w:rsidR="00270C71" w:rsidRPr="003A19A2" w:rsidRDefault="00270C71" w:rsidP="002B0F96">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5D2308AD" w14:textId="3384F0FC" w:rsidR="002B0F96" w:rsidRPr="003A19A2" w:rsidRDefault="002B0F96" w:rsidP="00270C71">
            <w:pPr>
              <w:spacing w:before="40" w:after="40"/>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hyperlink r:id="rId63" w:history="1">
              <w:r w:rsidRPr="00B94107">
                <w:rPr>
                  <w:rStyle w:val="Hyperlink"/>
                  <w:color w:val="000000" w:themeColor="text1"/>
                  <w:sz w:val="18"/>
                  <w:szCs w:val="18"/>
                </w:rPr>
                <w:t>https://isaaccomputerscience.org/concepts/dsa_datastruct_hash_table?topic=data_structures</w:t>
              </w:r>
            </w:hyperlink>
          </w:p>
        </w:tc>
        <w:tc>
          <w:tcPr>
            <w:tcW w:w="1984" w:type="dxa"/>
            <w:shd w:val="clear" w:color="auto" w:fill="auto"/>
          </w:tcPr>
          <w:p w14:paraId="1170B29C" w14:textId="7B16DDF9"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2375EFFD" w14:textId="1B9FFE24"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4347EAF1" w14:textId="38FA619B"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1E2989FD" w14:textId="5BC0C7A9"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shd w:val="clear" w:color="auto" w:fill="auto"/>
          </w:tcPr>
          <w:p w14:paraId="57AC71A1" w14:textId="036071EE"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Analysis</w:t>
            </w:r>
          </w:p>
          <w:p w14:paraId="06E6AA13" w14:textId="05AD8540"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Communication</w:t>
            </w:r>
          </w:p>
          <w:p w14:paraId="33A6F055" w14:textId="44F6AACF"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Productivity</w:t>
            </w:r>
          </w:p>
          <w:p w14:paraId="26EEA549" w14:textId="7E7D57C6"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Intellectual interest and curiosity</w:t>
            </w:r>
          </w:p>
        </w:tc>
      </w:tr>
      <w:tr w:rsidR="002C7ACB" w:rsidRPr="003A19A2" w14:paraId="6AD07142" w14:textId="77777777" w:rsidTr="00570FEB">
        <w:trPr>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61D32876" w14:textId="77777777" w:rsidR="002C7ACB" w:rsidRPr="00570FEB" w:rsidRDefault="002C7ACB" w:rsidP="00F0507C">
            <w:pPr>
              <w:pStyle w:val="TableHeading"/>
              <w:jc w:val="center"/>
              <w:rPr>
                <w:b/>
                <w:bCs/>
                <w:noProof w:val="0"/>
                <w:color w:val="FFFFFF" w:themeColor="background1"/>
                <w:sz w:val="20"/>
                <w:szCs w:val="24"/>
                <w:lang w:val="en-GB"/>
              </w:rPr>
            </w:pPr>
            <w:r w:rsidRPr="00570FEB">
              <w:rPr>
                <w:b/>
                <w:bCs/>
                <w:noProof w:val="0"/>
                <w:color w:val="FFFFFF" w:themeColor="background1"/>
                <w:sz w:val="20"/>
                <w:szCs w:val="24"/>
                <w:lang w:val="en-GB"/>
              </w:rPr>
              <w:t>Topic</w:t>
            </w:r>
            <w:r w:rsidRPr="00570FEB">
              <w:rPr>
                <w:b/>
                <w:bCs/>
                <w:noProof w:val="0"/>
                <w:color w:val="FFFFFF" w:themeColor="background1"/>
                <w:sz w:val="20"/>
                <w:szCs w:val="24"/>
                <w:lang w:val="en-GB"/>
              </w:rPr>
              <w:br/>
              <w:t>Sub topic</w:t>
            </w:r>
            <w:r w:rsidRPr="00570FEB">
              <w:rPr>
                <w:b/>
                <w:bCs/>
                <w:noProof w:val="0"/>
                <w:color w:val="FFFFFF" w:themeColor="background1"/>
                <w:sz w:val="20"/>
                <w:szCs w:val="24"/>
                <w:lang w:val="en-GB"/>
              </w:rPr>
              <w:br/>
              <w:t>Lesson title</w:t>
            </w:r>
          </w:p>
        </w:tc>
        <w:tc>
          <w:tcPr>
            <w:tcW w:w="2551" w:type="dxa"/>
            <w:shd w:val="clear" w:color="auto" w:fill="341583" w:themeFill="accent2" w:themeFillShade="80"/>
            <w:vAlign w:val="center"/>
          </w:tcPr>
          <w:p w14:paraId="7CC41785" w14:textId="77777777" w:rsidR="002C7ACB" w:rsidRPr="00570FEB" w:rsidRDefault="002C7ACB" w:rsidP="00F0507C">
            <w:pPr>
              <w:pStyle w:val="TableHeading"/>
              <w:jc w:val="center"/>
              <w:cnfStyle w:val="000000000000" w:firstRow="0" w:lastRow="0" w:firstColumn="0" w:lastColumn="0" w:oddVBand="0" w:evenVBand="0" w:oddHBand="0" w:evenHBand="0" w:firstRowFirstColumn="0" w:firstRowLastColumn="0" w:lastRowFirstColumn="0" w:lastRowLastColumn="0"/>
              <w:rPr>
                <w:b w:val="0"/>
                <w:bCs w:val="0"/>
                <w:noProof w:val="0"/>
                <w:color w:val="FFFFFF" w:themeColor="background1"/>
                <w:sz w:val="20"/>
                <w:szCs w:val="24"/>
                <w:lang w:val="en-GB"/>
              </w:rPr>
            </w:pPr>
            <w:r w:rsidRPr="00570FEB">
              <w:rPr>
                <w:noProof w:val="0"/>
                <w:color w:val="FFFFFF" w:themeColor="background1"/>
                <w:sz w:val="20"/>
                <w:szCs w:val="24"/>
                <w:lang w:val="en-GB"/>
              </w:rPr>
              <w:t>Specification reference</w:t>
            </w:r>
          </w:p>
        </w:tc>
        <w:tc>
          <w:tcPr>
            <w:tcW w:w="4820" w:type="dxa"/>
            <w:shd w:val="clear" w:color="auto" w:fill="341583" w:themeFill="accent2" w:themeFillShade="80"/>
            <w:vAlign w:val="center"/>
          </w:tcPr>
          <w:p w14:paraId="09C755A9" w14:textId="3D0FA01A" w:rsidR="002C7ACB" w:rsidRPr="00570FEB" w:rsidRDefault="002C7ACB" w:rsidP="00F0507C">
            <w:pPr>
              <w:pStyle w:val="TableHeading"/>
              <w:jc w:val="center"/>
              <w:cnfStyle w:val="000000000000" w:firstRow="0" w:lastRow="0" w:firstColumn="0" w:lastColumn="0" w:oddVBand="0" w:evenVBand="0" w:oddHBand="0" w:evenHBand="0" w:firstRowFirstColumn="0" w:firstRowLastColumn="0" w:lastRowFirstColumn="0" w:lastRowLastColumn="0"/>
              <w:rPr>
                <w:b w:val="0"/>
                <w:bCs w:val="0"/>
                <w:noProof w:val="0"/>
                <w:color w:val="FFFFFF" w:themeColor="background1"/>
                <w:sz w:val="20"/>
                <w:szCs w:val="24"/>
                <w:lang w:val="en-GB"/>
              </w:rPr>
            </w:pPr>
            <w:r w:rsidRPr="00570FEB">
              <w:rPr>
                <w:noProof w:val="0"/>
                <w:color w:val="FFFFFF" w:themeColor="background1"/>
                <w:sz w:val="20"/>
                <w:szCs w:val="24"/>
                <w:lang w:val="en-GB"/>
              </w:rPr>
              <w:t xml:space="preserve">Suggested </w:t>
            </w:r>
            <w:r w:rsidR="005D70E5" w:rsidRPr="00570FEB">
              <w:rPr>
                <w:noProof w:val="0"/>
                <w:color w:val="FFFFFF" w:themeColor="background1"/>
                <w:sz w:val="20"/>
                <w:szCs w:val="24"/>
                <w:lang w:val="en-GB"/>
              </w:rPr>
              <w:t>activities</w:t>
            </w:r>
          </w:p>
        </w:tc>
        <w:tc>
          <w:tcPr>
            <w:tcW w:w="2268" w:type="dxa"/>
            <w:shd w:val="clear" w:color="auto" w:fill="341583" w:themeFill="accent2" w:themeFillShade="80"/>
            <w:vAlign w:val="center"/>
          </w:tcPr>
          <w:p w14:paraId="3F2DF01D" w14:textId="77777777" w:rsidR="002C7ACB" w:rsidRPr="00570FEB" w:rsidRDefault="002C7ACB" w:rsidP="00F0507C">
            <w:pPr>
              <w:pStyle w:val="TableHeading"/>
              <w:jc w:val="center"/>
              <w:cnfStyle w:val="000000000000" w:firstRow="0" w:lastRow="0" w:firstColumn="0" w:lastColumn="0" w:oddVBand="0" w:evenVBand="0" w:oddHBand="0" w:evenHBand="0" w:firstRowFirstColumn="0" w:firstRowLastColumn="0" w:lastRowFirstColumn="0" w:lastRowLastColumn="0"/>
              <w:rPr>
                <w:b w:val="0"/>
                <w:bCs w:val="0"/>
                <w:noProof w:val="0"/>
                <w:color w:val="FFFFFF" w:themeColor="background1"/>
                <w:sz w:val="20"/>
                <w:szCs w:val="24"/>
                <w:lang w:val="en-GB"/>
              </w:rPr>
            </w:pPr>
            <w:r w:rsidRPr="00570FEB">
              <w:rPr>
                <w:noProof w:val="0"/>
                <w:color w:val="FFFFFF" w:themeColor="background1"/>
                <w:sz w:val="20"/>
                <w:szCs w:val="24"/>
                <w:lang w:val="en-GB"/>
              </w:rPr>
              <w:t>Suggested resources</w:t>
            </w:r>
          </w:p>
        </w:tc>
        <w:tc>
          <w:tcPr>
            <w:tcW w:w="1984" w:type="dxa"/>
            <w:shd w:val="clear" w:color="auto" w:fill="341583" w:themeFill="accent2" w:themeFillShade="80"/>
            <w:vAlign w:val="center"/>
          </w:tcPr>
          <w:p w14:paraId="60615975" w14:textId="77777777" w:rsidR="002C7ACB" w:rsidRPr="00570FEB" w:rsidRDefault="002C7ACB" w:rsidP="00F0507C">
            <w:pPr>
              <w:pStyle w:val="TableHeading"/>
              <w:jc w:val="center"/>
              <w:cnfStyle w:val="000000000000" w:firstRow="0" w:lastRow="0" w:firstColumn="0" w:lastColumn="0" w:oddVBand="0" w:evenVBand="0" w:oddHBand="0" w:evenHBand="0" w:firstRowFirstColumn="0" w:firstRowLastColumn="0" w:lastRowFirstColumn="0" w:lastRowLastColumn="0"/>
              <w:rPr>
                <w:b w:val="0"/>
                <w:bCs w:val="0"/>
                <w:noProof w:val="0"/>
                <w:color w:val="FFFFFF" w:themeColor="background1"/>
                <w:sz w:val="20"/>
                <w:szCs w:val="24"/>
                <w:lang w:val="en-GB"/>
              </w:rPr>
            </w:pPr>
            <w:r w:rsidRPr="00570FEB">
              <w:rPr>
                <w:noProof w:val="0"/>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11B1BDF1" w14:textId="77777777" w:rsidR="002C7ACB" w:rsidRPr="00570FEB" w:rsidRDefault="002C7ACB" w:rsidP="00F0507C">
            <w:pPr>
              <w:pStyle w:val="TableHeading"/>
              <w:ind w:right="-113"/>
              <w:jc w:val="center"/>
              <w:cnfStyle w:val="000000000000" w:firstRow="0" w:lastRow="0" w:firstColumn="0" w:lastColumn="0" w:oddVBand="0" w:evenVBand="0" w:oddHBand="0" w:evenHBand="0" w:firstRowFirstColumn="0" w:firstRowLastColumn="0" w:lastRowFirstColumn="0" w:lastRowLastColumn="0"/>
              <w:rPr>
                <w:b w:val="0"/>
                <w:bCs w:val="0"/>
                <w:noProof w:val="0"/>
                <w:color w:val="FFFFFF" w:themeColor="background1"/>
                <w:sz w:val="20"/>
                <w:szCs w:val="24"/>
                <w:lang w:val="en-GB"/>
              </w:rPr>
            </w:pPr>
            <w:r w:rsidRPr="00570FEB">
              <w:rPr>
                <w:noProof w:val="0"/>
                <w:color w:val="FFFFFF" w:themeColor="background1"/>
                <w:sz w:val="20"/>
                <w:szCs w:val="24"/>
                <w:lang w:val="en-GB"/>
              </w:rPr>
              <w:t>Which skills could be acquired through teaching and delivery in this lesson?</w:t>
            </w:r>
          </w:p>
        </w:tc>
      </w:tr>
      <w:tr w:rsidR="002C7ACB" w:rsidRPr="003A19A2" w14:paraId="65A6223C"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5995DF58" w14:textId="737BF095" w:rsidR="002C7ACB" w:rsidRPr="003A19A2" w:rsidRDefault="002C7ACB">
            <w:pPr>
              <w:pStyle w:val="TableHeading"/>
              <w:rPr>
                <w:noProof w:val="0"/>
                <w:color w:val="FFFFFF" w:themeColor="background1"/>
                <w:lang w:val="en-GB"/>
              </w:rPr>
            </w:pPr>
            <w:r w:rsidRPr="003A19A2">
              <w:rPr>
                <w:b/>
                <w:bCs/>
                <w:noProof w:val="0"/>
                <w:color w:val="000000" w:themeColor="text1"/>
                <w:lang w:val="en-GB"/>
              </w:rPr>
              <w:t xml:space="preserve">Week </w:t>
            </w:r>
            <w:r w:rsidR="00EB3F2E" w:rsidRPr="003A19A2">
              <w:rPr>
                <w:b/>
                <w:bCs/>
                <w:noProof w:val="0"/>
                <w:color w:val="000000" w:themeColor="text1"/>
                <w:lang w:val="en-GB"/>
              </w:rPr>
              <w:t>1</w:t>
            </w:r>
            <w:r w:rsidR="00EA0889" w:rsidRPr="003A19A2">
              <w:rPr>
                <w:b/>
                <w:bCs/>
                <w:noProof w:val="0"/>
                <w:color w:val="000000" w:themeColor="text1"/>
                <w:lang w:val="en-GB"/>
              </w:rPr>
              <w:t>7</w:t>
            </w:r>
            <w:r w:rsidRPr="003A19A2">
              <w:rPr>
                <w:b/>
                <w:bCs/>
                <w:noProof w:val="0"/>
                <w:color w:val="000000" w:themeColor="text1"/>
                <w:lang w:val="en-GB"/>
              </w:rPr>
              <w:br/>
              <w:t>Lesson 1</w:t>
            </w:r>
          </w:p>
        </w:tc>
      </w:tr>
      <w:tr w:rsidR="003A4F31" w:rsidRPr="003A19A2" w14:paraId="46CCB549" w14:textId="77777777" w:rsidTr="02576881">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7D9FE1F4" w14:textId="77777777" w:rsidR="003A4F31" w:rsidRPr="003A19A2" w:rsidRDefault="003A4F31" w:rsidP="003A4F31">
            <w:pPr>
              <w:autoSpaceDE w:val="0"/>
              <w:autoSpaceDN w:val="0"/>
              <w:adjustRightInd w:val="0"/>
              <w:spacing w:before="40" w:after="40" w:line="200" w:lineRule="atLeast"/>
              <w:rPr>
                <w:b w:val="0"/>
                <w:bCs w:val="0"/>
                <w:color w:val="000000"/>
                <w:sz w:val="18"/>
                <w:szCs w:val="18"/>
              </w:rPr>
            </w:pPr>
            <w:r w:rsidRPr="003A19A2">
              <w:rPr>
                <w:color w:val="000000"/>
                <w:sz w:val="18"/>
                <w:szCs w:val="18"/>
              </w:rPr>
              <w:t>Topic 14.1.2: Hash Table</w:t>
            </w:r>
          </w:p>
          <w:p w14:paraId="79AC4034" w14:textId="0B80148A" w:rsidR="003A4F31" w:rsidRPr="005F03BE" w:rsidRDefault="005F03BE" w:rsidP="005F03BE">
            <w:pPr>
              <w:autoSpaceDE w:val="0"/>
              <w:autoSpaceDN w:val="0"/>
              <w:adjustRightInd w:val="0"/>
              <w:spacing w:before="40" w:after="40" w:line="200" w:lineRule="atLeast"/>
              <w:rPr>
                <w:rFonts w:eastAsia="Open Sans" w:cs="Open Sans"/>
                <w:color w:val="000000" w:themeColor="text1"/>
                <w:sz w:val="18"/>
                <w:szCs w:val="18"/>
              </w:rPr>
            </w:pPr>
            <w:r w:rsidRPr="005F03BE">
              <w:rPr>
                <w:rFonts w:eastAsia="Open Sans" w:cs="Open Sans"/>
                <w:color w:val="000000" w:themeColor="text1"/>
                <w:sz w:val="18"/>
                <w:szCs w:val="18"/>
              </w:rPr>
              <w:t>b) Ways</w:t>
            </w:r>
            <w:r w:rsidR="003A4F31" w:rsidRPr="005F03BE">
              <w:rPr>
                <w:rFonts w:eastAsia="Open Sans" w:cs="Open Sans"/>
                <w:color w:val="000000" w:themeColor="text1"/>
                <w:sz w:val="18"/>
                <w:szCs w:val="18"/>
              </w:rPr>
              <w:t xml:space="preserve"> to represent</w:t>
            </w:r>
          </w:p>
          <w:p w14:paraId="602800C0" w14:textId="77777777" w:rsidR="003A4F31" w:rsidRPr="003A19A2" w:rsidRDefault="003A4F31" w:rsidP="003A4F31">
            <w:pPr>
              <w:autoSpaceDE w:val="0"/>
              <w:autoSpaceDN w:val="0"/>
              <w:adjustRightInd w:val="0"/>
              <w:spacing w:before="40" w:after="40" w:line="200" w:lineRule="atLeast"/>
              <w:rPr>
                <w:rFonts w:eastAsia="Open Sans" w:cs="Open Sans"/>
                <w:b w:val="0"/>
                <w:bCs w:val="0"/>
                <w:color w:val="000000" w:themeColor="text1"/>
                <w:sz w:val="18"/>
                <w:szCs w:val="18"/>
              </w:rPr>
            </w:pPr>
          </w:p>
          <w:p w14:paraId="79B1BB4F" w14:textId="2AEC6B17" w:rsidR="003A4F31" w:rsidRDefault="003C1507" w:rsidP="003A4F31">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3A4F31" w:rsidRPr="003A19A2">
              <w:rPr>
                <w:rFonts w:eastAsia="Open Sans" w:cs="Open Sans"/>
                <w:color w:val="000000" w:themeColor="text1"/>
                <w:sz w:val="18"/>
                <w:szCs w:val="18"/>
              </w:rPr>
              <w:t xml:space="preserve"> </w:t>
            </w:r>
          </w:p>
          <w:p w14:paraId="3D7F7EF6" w14:textId="77777777" w:rsidR="00176958" w:rsidRPr="003A19A2" w:rsidRDefault="00176958" w:rsidP="003A4F31">
            <w:pPr>
              <w:autoSpaceDE w:val="0"/>
              <w:autoSpaceDN w:val="0"/>
              <w:adjustRightInd w:val="0"/>
              <w:spacing w:before="40" w:after="40" w:line="200" w:lineRule="atLeast"/>
              <w:rPr>
                <w:rFonts w:eastAsia="Open Sans" w:cs="Open Sans"/>
                <w:b w:val="0"/>
                <w:bCs w:val="0"/>
                <w:color w:val="000000" w:themeColor="text1"/>
                <w:sz w:val="18"/>
                <w:szCs w:val="18"/>
              </w:rPr>
            </w:pPr>
          </w:p>
          <w:p w14:paraId="317C4DE3" w14:textId="326BC5AE" w:rsidR="003A4F31" w:rsidRPr="003A19A2" w:rsidRDefault="003A4F31" w:rsidP="003A4F31">
            <w:pPr>
              <w:pStyle w:val="TableText"/>
              <w:rPr>
                <w:rFonts w:asciiTheme="minorHAnsi" w:hAnsiTheme="minorHAnsi"/>
                <w:noProof w:val="0"/>
                <w:sz w:val="18"/>
                <w:szCs w:val="18"/>
                <w:lang w:val="en-GB"/>
              </w:rPr>
            </w:pPr>
            <w:r w:rsidRPr="003A19A2">
              <w:rPr>
                <w:rFonts w:asciiTheme="minorHAnsi" w:eastAsia="Open Sans" w:hAnsiTheme="minorHAnsi" w:cs="Open Sans"/>
                <w:b w:val="0"/>
                <w:bCs w:val="0"/>
                <w:noProof w:val="0"/>
                <w:sz w:val="18"/>
                <w:szCs w:val="18"/>
                <w:lang w:val="en-GB"/>
              </w:rPr>
              <w:t>Hash table representation</w:t>
            </w:r>
          </w:p>
        </w:tc>
        <w:tc>
          <w:tcPr>
            <w:tcW w:w="2551" w:type="dxa"/>
          </w:tcPr>
          <w:p w14:paraId="6B8B60FA" w14:textId="77777777" w:rsidR="003A4F31" w:rsidRDefault="003A4F31" w:rsidP="003A4F31">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5F03BE">
              <w:rPr>
                <w:rFonts w:asciiTheme="minorHAnsi" w:hAnsiTheme="minorHAnsi"/>
                <w:b/>
                <w:bCs/>
                <w:sz w:val="18"/>
                <w:szCs w:val="18"/>
              </w:rPr>
              <w:t xml:space="preserve">14.1.2 Hash table:  </w:t>
            </w:r>
          </w:p>
          <w:p w14:paraId="6AC47C08" w14:textId="77777777" w:rsidR="00270C71" w:rsidRPr="005F03BE" w:rsidRDefault="00270C71" w:rsidP="003A4F31">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p>
          <w:p w14:paraId="6E515415" w14:textId="77777777" w:rsidR="005F03BE" w:rsidRPr="005F03BE" w:rsidRDefault="003A4F31" w:rsidP="00AB319F">
            <w:pPr>
              <w:pStyle w:val="Default"/>
              <w:numPr>
                <w:ilvl w:val="1"/>
                <w:numId w:val="66"/>
              </w:numPr>
              <w:ind w:left="792" w:hanging="432"/>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5F03BE">
              <w:rPr>
                <w:rFonts w:asciiTheme="minorHAnsi" w:hAnsiTheme="minorHAnsi"/>
                <w:b/>
                <w:bCs/>
                <w:sz w:val="18"/>
                <w:szCs w:val="18"/>
              </w:rPr>
              <w:t>b) Ways to represent:</w:t>
            </w:r>
          </w:p>
          <w:p w14:paraId="5D143C92" w14:textId="4BA0AE73" w:rsidR="003A4F31" w:rsidRPr="003A19A2" w:rsidRDefault="003A4F31" w:rsidP="00AB319F">
            <w:pPr>
              <w:pStyle w:val="Default"/>
              <w:numPr>
                <w:ilvl w:val="1"/>
                <w:numId w:val="66"/>
              </w:numPr>
              <w:ind w:left="792" w:hanging="432"/>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 </w:t>
            </w:r>
          </w:p>
          <w:p w14:paraId="6C64A0A7" w14:textId="77777777" w:rsidR="003A4F31" w:rsidRPr="003A19A2" w:rsidRDefault="003A4F31" w:rsidP="00277C48">
            <w:pPr>
              <w:pStyle w:val="Default"/>
              <w:numPr>
                <w:ilvl w:val="1"/>
                <w:numId w:val="67"/>
              </w:numP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Classes </w:t>
            </w:r>
          </w:p>
          <w:p w14:paraId="6B740AEB" w14:textId="77777777" w:rsidR="003A4F31" w:rsidRPr="003A19A2" w:rsidRDefault="003A4F31" w:rsidP="00277C48">
            <w:pPr>
              <w:pStyle w:val="Default"/>
              <w:numPr>
                <w:ilvl w:val="1"/>
                <w:numId w:val="67"/>
              </w:numP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References </w:t>
            </w:r>
          </w:p>
          <w:p w14:paraId="5DD3DB12" w14:textId="77777777" w:rsidR="003A4F31" w:rsidRPr="003A19A2" w:rsidRDefault="003A4F31" w:rsidP="003A4F31">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p>
          <w:p w14:paraId="23882B91" w14:textId="2B559E90" w:rsidR="003A4F31" w:rsidRDefault="000130CE"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3A4F31" w:rsidRPr="003A19A2">
              <w:rPr>
                <w:rFonts w:asciiTheme="minorHAnsi" w:eastAsia="Open Sans" w:hAnsiTheme="minorHAnsi"/>
                <w:color w:val="000000" w:themeColor="text1"/>
                <w:sz w:val="18"/>
                <w:szCs w:val="18"/>
              </w:rPr>
              <w:t xml:space="preserve"> </w:t>
            </w:r>
          </w:p>
          <w:p w14:paraId="26734FA6" w14:textId="77777777" w:rsidR="005F03BE" w:rsidRPr="003A19A2" w:rsidRDefault="005F03BE"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p>
          <w:p w14:paraId="39FC0DFA" w14:textId="77777777" w:rsidR="003A4F31" w:rsidRPr="003A19A2" w:rsidRDefault="003A4F31"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15B1016C" w14:textId="77777777" w:rsidR="003A4F31" w:rsidRPr="003A19A2" w:rsidRDefault="003A4F31"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4290384B" w14:textId="77777777" w:rsidR="003A4F31" w:rsidRPr="003A19A2" w:rsidRDefault="003A4F31"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31CC6798" w14:textId="77777777" w:rsidR="003A4F31" w:rsidRPr="003A19A2" w:rsidRDefault="003A4F31"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09AEFD9A" w14:textId="77777777" w:rsidR="003A4F31" w:rsidRPr="003A19A2" w:rsidRDefault="003A4F31"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1943A615" w14:textId="77777777" w:rsidR="003A4F31" w:rsidRPr="003A19A2" w:rsidRDefault="003A4F31" w:rsidP="003A4F31">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p>
          <w:p w14:paraId="08C4BB22" w14:textId="77777777" w:rsidR="003A4F31" w:rsidRPr="003A19A2" w:rsidRDefault="003A4F31" w:rsidP="003A4F31">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4820" w:type="dxa"/>
          </w:tcPr>
          <w:p w14:paraId="534742C1" w14:textId="24C28CEC" w:rsidR="003A4F31" w:rsidRPr="003A19A2" w:rsidRDefault="002E3040" w:rsidP="003A4F31">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3A4F31" w:rsidRPr="003A19A2">
              <w:rPr>
                <w:rFonts w:cs="Open Sans"/>
                <w:color w:val="auto"/>
                <w:sz w:val="18"/>
                <w:szCs w:val="18"/>
              </w:rPr>
              <w:t>  </w:t>
            </w:r>
          </w:p>
          <w:p w14:paraId="6FD8B8C2" w14:textId="77777777" w:rsidR="003A4F31" w:rsidRPr="003A19A2" w:rsidRDefault="003A4F31" w:rsidP="00277C48">
            <w:pPr>
              <w:numPr>
                <w:ilvl w:val="0"/>
                <w:numId w:val="18"/>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how to represent a hash table with classes and references </w:t>
            </w:r>
          </w:p>
          <w:p w14:paraId="6834D1BA" w14:textId="77777777" w:rsidR="003A4F31" w:rsidRPr="003A19A2" w:rsidRDefault="003A4F31" w:rsidP="00277C48">
            <w:pPr>
              <w:numPr>
                <w:ilvl w:val="0"/>
                <w:numId w:val="20"/>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definition, function, characteristics, benefit and drawbacks</w:t>
            </w:r>
          </w:p>
          <w:p w14:paraId="4D5EB219" w14:textId="77777777" w:rsidR="003A4F31" w:rsidRPr="003A19A2" w:rsidRDefault="003A4F31" w:rsidP="005F03BE">
            <w:pPr>
              <w:spacing w:after="0"/>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44E347A4" w14:textId="08EE09C9" w:rsidR="003A4F31" w:rsidRPr="003A19A2" w:rsidRDefault="002E3040" w:rsidP="003A4F31">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3A4F31" w:rsidRPr="003A19A2">
              <w:rPr>
                <w:rFonts w:cs="Open Sans"/>
                <w:color w:val="auto"/>
                <w:sz w:val="18"/>
                <w:szCs w:val="18"/>
              </w:rPr>
              <w:t> </w:t>
            </w:r>
          </w:p>
          <w:p w14:paraId="7E4BCDA1" w14:textId="5E404142" w:rsidR="003A4F31" w:rsidRPr="003A19A2" w:rsidRDefault="003A4F31" w:rsidP="003A4F31">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r w:rsidRPr="003A19A2">
              <w:rPr>
                <w:rFonts w:asciiTheme="minorHAnsi" w:hAnsiTheme="minorHAnsi" w:cs="Open Sans"/>
                <w:noProof w:val="0"/>
                <w:color w:val="auto"/>
                <w:sz w:val="18"/>
                <w:szCs w:val="18"/>
                <w:lang w:val="en-GB"/>
              </w:rPr>
              <w:t>Students </w:t>
            </w:r>
            <w:r w:rsidRPr="003A19A2">
              <w:rPr>
                <w:rFonts w:asciiTheme="minorHAnsi" w:hAnsiTheme="minorHAnsi" w:cs="Open Sans"/>
                <w:noProof w:val="0"/>
                <w:sz w:val="18"/>
                <w:szCs w:val="18"/>
                <w:lang w:val="en-GB"/>
              </w:rPr>
              <w:t>use Formulator Tarsia to make a matching activity with key terms / definitions and then swap with each other.</w:t>
            </w:r>
          </w:p>
        </w:tc>
        <w:tc>
          <w:tcPr>
            <w:tcW w:w="2268" w:type="dxa"/>
          </w:tcPr>
          <w:p w14:paraId="62146348" w14:textId="4784F65B" w:rsidR="003A4F31" w:rsidRPr="003A19A2" w:rsidRDefault="002D2D1D" w:rsidP="003A4F31">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3A4F31" w:rsidRPr="003A19A2">
              <w:rPr>
                <w:rFonts w:cs="Open Sans"/>
                <w:color w:val="000000" w:themeColor="text1"/>
                <w:sz w:val="18"/>
                <w:szCs w:val="18"/>
              </w:rPr>
              <w:t>p 103</w:t>
            </w:r>
            <w:r w:rsidR="003A4F31" w:rsidRPr="003A19A2">
              <w:rPr>
                <w:rFonts w:eastAsia="Open Sans" w:cs="Open Sans"/>
                <w:color w:val="000000" w:themeColor="text1"/>
                <w:sz w:val="18"/>
                <w:szCs w:val="18"/>
              </w:rPr>
              <w:t xml:space="preserve"> </w:t>
            </w:r>
          </w:p>
          <w:p w14:paraId="4331A6FC" w14:textId="77777777" w:rsidR="003A4F31" w:rsidRPr="003A19A2" w:rsidRDefault="003A4F31" w:rsidP="003A4F31">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62DFE59D" w14:textId="77777777" w:rsidR="003A4F31" w:rsidRDefault="003A4F31" w:rsidP="003A4F31">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3A19A2">
              <w:rPr>
                <w:rFonts w:eastAsia="Open Sans" w:cs="Open Sans"/>
                <w:color w:val="000000" w:themeColor="text1"/>
                <w:sz w:val="18"/>
                <w:szCs w:val="18"/>
              </w:rPr>
              <w:t>CS50 video:</w:t>
            </w:r>
          </w:p>
          <w:p w14:paraId="279109D2" w14:textId="77777777" w:rsidR="00270C71" w:rsidRPr="003A19A2" w:rsidRDefault="00270C71" w:rsidP="003A4F31">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4278B098" w14:textId="77777777" w:rsidR="003A4F31" w:rsidRPr="00270C71" w:rsidRDefault="003A4F31" w:rsidP="003A4F31">
            <w:pPr>
              <w:spacing w:before="40" w:after="40"/>
              <w:cnfStyle w:val="000000000000" w:firstRow="0" w:lastRow="0" w:firstColumn="0" w:lastColumn="0" w:oddVBand="0" w:evenVBand="0" w:oddHBand="0" w:evenHBand="0" w:firstRowFirstColumn="0" w:firstRowLastColumn="0" w:lastRowFirstColumn="0" w:lastRowLastColumn="0"/>
              <w:rPr>
                <w:rStyle w:val="Hyperlink"/>
                <w:sz w:val="18"/>
                <w:szCs w:val="18"/>
              </w:rPr>
            </w:pPr>
            <w:hyperlink r:id="rId64" w:history="1">
              <w:r w:rsidRPr="00270C71">
                <w:rPr>
                  <w:rStyle w:val="Hyperlink"/>
                  <w:color w:val="000000" w:themeColor="text1"/>
                  <w:sz w:val="18"/>
                  <w:szCs w:val="18"/>
                </w:rPr>
                <w:t>https://www.youtube.com/watch?v=nvzVHwrrub0</w:t>
              </w:r>
            </w:hyperlink>
          </w:p>
          <w:p w14:paraId="3D1CA83A" w14:textId="77777777" w:rsidR="003A4F31" w:rsidRPr="003A19A2" w:rsidRDefault="003A4F31" w:rsidP="003A4F31">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1984" w:type="dxa"/>
          </w:tcPr>
          <w:p w14:paraId="4FFF33AD" w14:textId="5825B1A9"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31B24F3F" w14:textId="4317397D"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2FF7D7A2" w14:textId="38FA619B"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4325AD19" w14:textId="5BC0C7A9"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tcPr>
          <w:p w14:paraId="4C9CD288" w14:textId="036071EE"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Analysis</w:t>
            </w:r>
          </w:p>
          <w:p w14:paraId="49F4B752" w14:textId="05AD8540"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Communication</w:t>
            </w:r>
          </w:p>
          <w:p w14:paraId="672DFFEF" w14:textId="44F6AACF"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Productivity</w:t>
            </w:r>
          </w:p>
          <w:p w14:paraId="12C2A266" w14:textId="7E7D57C6"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Intellectual interest and curiosity</w:t>
            </w:r>
          </w:p>
        </w:tc>
      </w:tr>
    </w:tbl>
    <w:p w14:paraId="68D48BC8" w14:textId="77777777" w:rsidR="005F03BE" w:rsidRDefault="005F03BE">
      <w: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3A4F31" w:rsidRPr="003A19A2" w14:paraId="3D21C516" w14:textId="77777777" w:rsidTr="00841F62">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365384FE" w14:textId="6E5909A9" w:rsidR="003A4F31" w:rsidRPr="003A19A2" w:rsidRDefault="003A4F31" w:rsidP="003A4F31">
            <w:pPr>
              <w:pStyle w:val="TableHeading"/>
              <w:rPr>
                <w:noProof w:val="0"/>
                <w:lang w:val="en-GB"/>
              </w:rPr>
            </w:pPr>
            <w:r w:rsidRPr="003A19A2">
              <w:rPr>
                <w:b/>
                <w:bCs/>
                <w:noProof w:val="0"/>
                <w:color w:val="000000" w:themeColor="text1"/>
                <w:lang w:val="en-GB"/>
              </w:rPr>
              <w:t>Week 17</w:t>
            </w:r>
            <w:r w:rsidRPr="003A19A2">
              <w:rPr>
                <w:b/>
                <w:bCs/>
                <w:noProof w:val="0"/>
                <w:color w:val="000000" w:themeColor="text1"/>
                <w:lang w:val="en-GB"/>
              </w:rPr>
              <w:br/>
              <w:t>Lesson 2</w:t>
            </w:r>
          </w:p>
        </w:tc>
      </w:tr>
      <w:tr w:rsidR="006D39FE" w:rsidRPr="003A19A2" w14:paraId="164EBC79" w14:textId="77777777" w:rsidTr="00270C71">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4ED49F02" w14:textId="77777777" w:rsidR="006D39FE" w:rsidRPr="003A19A2" w:rsidRDefault="006D39FE" w:rsidP="006D39FE">
            <w:pPr>
              <w:autoSpaceDE w:val="0"/>
              <w:autoSpaceDN w:val="0"/>
              <w:adjustRightInd w:val="0"/>
              <w:spacing w:before="40" w:after="40" w:line="200" w:lineRule="atLeast"/>
              <w:rPr>
                <w:b w:val="0"/>
                <w:bCs w:val="0"/>
                <w:color w:val="000000"/>
                <w:sz w:val="18"/>
                <w:szCs w:val="18"/>
              </w:rPr>
            </w:pPr>
            <w:r w:rsidRPr="003A19A2">
              <w:rPr>
                <w:color w:val="000000"/>
                <w:sz w:val="18"/>
                <w:szCs w:val="18"/>
              </w:rPr>
              <w:t>Topic 14.1.2: Hash Table</w:t>
            </w:r>
          </w:p>
          <w:p w14:paraId="4DE4DE1A" w14:textId="50C75263" w:rsidR="006D39FE" w:rsidRPr="002C4762" w:rsidRDefault="002C4762" w:rsidP="002C4762">
            <w:pPr>
              <w:autoSpaceDE w:val="0"/>
              <w:autoSpaceDN w:val="0"/>
              <w:adjustRightInd w:val="0"/>
              <w:spacing w:before="40" w:after="40" w:line="200" w:lineRule="atLeast"/>
              <w:rPr>
                <w:rFonts w:eastAsia="Open Sans" w:cs="Open Sans"/>
                <w:color w:val="000000" w:themeColor="text1"/>
                <w:sz w:val="18"/>
                <w:szCs w:val="18"/>
              </w:rPr>
            </w:pPr>
            <w:r w:rsidRPr="002C4762">
              <w:rPr>
                <w:rFonts w:eastAsia="Open Sans" w:cs="Open Sans"/>
                <w:color w:val="000000" w:themeColor="text1"/>
                <w:sz w:val="18"/>
                <w:szCs w:val="18"/>
              </w:rPr>
              <w:t>c)</w:t>
            </w:r>
            <w:r w:rsidR="006D39FE" w:rsidRPr="002C4762">
              <w:rPr>
                <w:rFonts w:eastAsia="Open Sans" w:cs="Open Sans"/>
                <w:color w:val="000000" w:themeColor="text1"/>
                <w:sz w:val="18"/>
                <w:szCs w:val="18"/>
              </w:rPr>
              <w:t>Operations</w:t>
            </w:r>
          </w:p>
          <w:p w14:paraId="60296522" w14:textId="77777777" w:rsidR="006D39FE" w:rsidRPr="003A19A2" w:rsidRDefault="006D39FE" w:rsidP="006D39FE">
            <w:pPr>
              <w:autoSpaceDE w:val="0"/>
              <w:autoSpaceDN w:val="0"/>
              <w:adjustRightInd w:val="0"/>
              <w:spacing w:before="40" w:after="40" w:line="200" w:lineRule="atLeast"/>
              <w:rPr>
                <w:rFonts w:eastAsia="Open Sans" w:cs="Open Sans"/>
                <w:b w:val="0"/>
                <w:bCs w:val="0"/>
                <w:color w:val="000000" w:themeColor="text1"/>
                <w:sz w:val="18"/>
                <w:szCs w:val="18"/>
              </w:rPr>
            </w:pPr>
          </w:p>
          <w:p w14:paraId="2F19B374" w14:textId="6C9C8937" w:rsidR="006D39FE" w:rsidRDefault="003C1507" w:rsidP="006D39FE">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6D39FE" w:rsidRPr="003A19A2">
              <w:rPr>
                <w:rFonts w:eastAsia="Open Sans" w:cs="Open Sans"/>
                <w:color w:val="000000" w:themeColor="text1"/>
                <w:sz w:val="18"/>
                <w:szCs w:val="18"/>
              </w:rPr>
              <w:t xml:space="preserve"> </w:t>
            </w:r>
          </w:p>
          <w:p w14:paraId="1C7BD62B" w14:textId="77777777" w:rsidR="00176958" w:rsidRPr="003A19A2" w:rsidRDefault="00176958" w:rsidP="006D39FE">
            <w:pPr>
              <w:autoSpaceDE w:val="0"/>
              <w:autoSpaceDN w:val="0"/>
              <w:adjustRightInd w:val="0"/>
              <w:spacing w:before="40" w:after="40" w:line="200" w:lineRule="atLeast"/>
              <w:rPr>
                <w:rFonts w:eastAsia="Open Sans" w:cs="Open Sans"/>
                <w:b w:val="0"/>
                <w:bCs w:val="0"/>
                <w:color w:val="000000" w:themeColor="text1"/>
                <w:sz w:val="18"/>
                <w:szCs w:val="18"/>
              </w:rPr>
            </w:pPr>
          </w:p>
          <w:p w14:paraId="5392BB67" w14:textId="0806246A" w:rsidR="006D39FE" w:rsidRPr="003A19A2" w:rsidRDefault="006D39FE" w:rsidP="006D39FE">
            <w:pPr>
              <w:pStyle w:val="TableText"/>
              <w:rPr>
                <w:rFonts w:asciiTheme="minorHAnsi" w:hAnsiTheme="minorHAnsi"/>
                <w:noProof w:val="0"/>
                <w:sz w:val="18"/>
                <w:szCs w:val="18"/>
                <w:lang w:val="en-GB"/>
              </w:rPr>
            </w:pPr>
            <w:r w:rsidRPr="003A19A2">
              <w:rPr>
                <w:rFonts w:asciiTheme="minorHAnsi" w:eastAsia="Open Sans" w:hAnsiTheme="minorHAnsi" w:cs="Open Sans"/>
                <w:b w:val="0"/>
                <w:bCs w:val="0"/>
                <w:noProof w:val="0"/>
                <w:sz w:val="18"/>
                <w:szCs w:val="18"/>
                <w:lang w:val="en-GB"/>
              </w:rPr>
              <w:t>Hash table operations</w:t>
            </w:r>
          </w:p>
        </w:tc>
        <w:tc>
          <w:tcPr>
            <w:tcW w:w="2551" w:type="dxa"/>
            <w:shd w:val="clear" w:color="auto" w:fill="auto"/>
          </w:tcPr>
          <w:p w14:paraId="6EAF9D9E" w14:textId="77777777" w:rsidR="006D39FE" w:rsidRDefault="006D39FE" w:rsidP="006D39FE">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5F03BE">
              <w:rPr>
                <w:rFonts w:asciiTheme="minorHAnsi" w:hAnsiTheme="minorHAnsi"/>
                <w:b/>
                <w:bCs/>
                <w:sz w:val="18"/>
                <w:szCs w:val="18"/>
              </w:rPr>
              <w:t xml:space="preserve">14.1.2 Hash table: </w:t>
            </w:r>
          </w:p>
          <w:p w14:paraId="6F6F6B71" w14:textId="77777777" w:rsidR="00270C71" w:rsidRPr="005F03BE" w:rsidRDefault="00270C71" w:rsidP="006D39FE">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623EAF8E" w14:textId="77777777" w:rsidR="006D39FE" w:rsidRDefault="006D39FE" w:rsidP="00270C71">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5F03BE">
              <w:rPr>
                <w:rFonts w:asciiTheme="minorHAnsi" w:hAnsiTheme="minorHAnsi"/>
                <w:b/>
                <w:bCs/>
                <w:sz w:val="18"/>
                <w:szCs w:val="18"/>
              </w:rPr>
              <w:t xml:space="preserve">c) Operations: </w:t>
            </w:r>
          </w:p>
          <w:p w14:paraId="097A9683" w14:textId="77777777" w:rsidR="005F03BE" w:rsidRPr="005F03BE" w:rsidRDefault="005F03BE" w:rsidP="00AB319F">
            <w:pPr>
              <w:pStyle w:val="Default"/>
              <w:numPr>
                <w:ilvl w:val="1"/>
                <w:numId w:val="66"/>
              </w:numPr>
              <w:ind w:left="792" w:hanging="432"/>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19E1CFDA" w14:textId="77777777" w:rsidR="006D39FE" w:rsidRPr="003A19A2" w:rsidRDefault="006D39FE" w:rsidP="00277C48">
            <w:pPr>
              <w:pStyle w:val="Default"/>
              <w:numPr>
                <w:ilvl w:val="1"/>
                <w:numId w:val="68"/>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Insert </w:t>
            </w:r>
          </w:p>
          <w:p w14:paraId="06EF9BF1" w14:textId="77777777" w:rsidR="006D39FE" w:rsidRPr="003A19A2" w:rsidRDefault="006D39FE" w:rsidP="00277C48">
            <w:pPr>
              <w:pStyle w:val="Default"/>
              <w:numPr>
                <w:ilvl w:val="1"/>
                <w:numId w:val="68"/>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Delete </w:t>
            </w:r>
          </w:p>
          <w:p w14:paraId="313E1371" w14:textId="77777777" w:rsidR="006D39FE" w:rsidRPr="003A19A2" w:rsidRDefault="006D39FE" w:rsidP="00277C48">
            <w:pPr>
              <w:pStyle w:val="Default"/>
              <w:numPr>
                <w:ilvl w:val="1"/>
                <w:numId w:val="68"/>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Search </w:t>
            </w:r>
          </w:p>
          <w:p w14:paraId="357C93F1" w14:textId="77777777" w:rsidR="006D39FE" w:rsidRPr="003A19A2" w:rsidRDefault="006D39FE" w:rsidP="00277C48">
            <w:pPr>
              <w:pStyle w:val="Default"/>
              <w:numPr>
                <w:ilvl w:val="1"/>
                <w:numId w:val="68"/>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Traverse </w:t>
            </w:r>
          </w:p>
          <w:p w14:paraId="07445FBE" w14:textId="77777777" w:rsidR="006D39FE" w:rsidRPr="003A19A2" w:rsidRDefault="006D39FE" w:rsidP="00277C48">
            <w:pPr>
              <w:pStyle w:val="Default"/>
              <w:numPr>
                <w:ilvl w:val="1"/>
                <w:numId w:val="68"/>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Calculate hash values </w:t>
            </w:r>
          </w:p>
          <w:p w14:paraId="6519B1AC" w14:textId="77777777" w:rsidR="006D39FE" w:rsidRPr="003A19A2" w:rsidRDefault="006D39FE" w:rsidP="006D39FE">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25C1EF6C" w14:textId="2D5DE38B" w:rsidR="006D39FE" w:rsidRDefault="000130C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6D39FE" w:rsidRPr="003A19A2">
              <w:rPr>
                <w:rFonts w:asciiTheme="minorHAnsi" w:eastAsia="Open Sans" w:hAnsiTheme="minorHAnsi"/>
                <w:color w:val="000000" w:themeColor="text1"/>
                <w:sz w:val="18"/>
                <w:szCs w:val="18"/>
              </w:rPr>
              <w:t xml:space="preserve"> </w:t>
            </w:r>
          </w:p>
          <w:p w14:paraId="2132E4C7" w14:textId="77777777" w:rsidR="005F03BE" w:rsidRPr="003A19A2" w:rsidRDefault="005F03B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1C0AD735" w14:textId="77777777" w:rsidR="006D39FE" w:rsidRPr="003A19A2" w:rsidRDefault="006D39FE"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66EEBEFA" w14:textId="77777777" w:rsidR="006D39FE" w:rsidRPr="003A19A2" w:rsidRDefault="006D39FE" w:rsidP="006D39FE">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70217BE5" w14:textId="15D54645" w:rsidR="006D39FE" w:rsidRPr="003A19A2" w:rsidRDefault="003C1507" w:rsidP="006D39FE">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r w:rsidRPr="003C1507">
              <w:rPr>
                <w:rFonts w:asciiTheme="minorHAnsi" w:eastAsia="Open Sans" w:hAnsiTheme="minorHAnsi"/>
                <w:color w:val="6D35FD" w:themeColor="accent1" w:themeShade="BF"/>
                <w:sz w:val="18"/>
                <w:szCs w:val="18"/>
              </w:rPr>
              <w:t>Students will be able to:</w:t>
            </w:r>
          </w:p>
          <w:p w14:paraId="4F9B02CA" w14:textId="77777777" w:rsidR="006D39FE" w:rsidRPr="003A19A2" w:rsidRDefault="006D39FE"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hand trace operations on a hash table. </w:t>
            </w:r>
          </w:p>
          <w:p w14:paraId="08C6F04E" w14:textId="77777777" w:rsidR="006D39FE" w:rsidRPr="003A19A2" w:rsidRDefault="006D39FE"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show the contents of a hash table after operations have been performed. </w:t>
            </w:r>
          </w:p>
          <w:p w14:paraId="52FD898C" w14:textId="77777777" w:rsidR="006D39FE" w:rsidRPr="003A19A2" w:rsidRDefault="006D39FE"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calculate hash values and handle collisions. </w:t>
            </w:r>
          </w:p>
          <w:p w14:paraId="639295F3" w14:textId="77777777" w:rsidR="006D39FE" w:rsidRPr="003A19A2" w:rsidRDefault="006D39FE" w:rsidP="006D39FE">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098F802B" w14:textId="368B72A2" w:rsidR="006D39FE" w:rsidRDefault="003C1507" w:rsidP="006D39FE">
            <w:pPr>
              <w:pStyle w:val="U-text-i"/>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rPr>
            </w:pPr>
            <w:r w:rsidRPr="003C1507">
              <w:rPr>
                <w:rFonts w:asciiTheme="minorHAnsi" w:eastAsia="Open Sans" w:hAnsiTheme="minorHAnsi" w:cs="Open Sans"/>
              </w:rPr>
              <w:t>Maths skills:</w:t>
            </w:r>
          </w:p>
          <w:p w14:paraId="33D22904" w14:textId="77777777" w:rsidR="00CC575C" w:rsidRPr="003A19A2" w:rsidRDefault="00CC575C" w:rsidP="00CC575C">
            <w:pPr>
              <w:pStyle w:val="U-text-i"/>
              <w:spacing w:before="0" w:after="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rPr>
            </w:pPr>
          </w:p>
          <w:p w14:paraId="6134B2E2" w14:textId="77777777" w:rsidR="006D39FE" w:rsidRPr="003A19A2" w:rsidRDefault="006D39FE" w:rsidP="006D39FE">
            <w:pPr>
              <w:pStyle w:val="U-text-i"/>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rPr>
            </w:pPr>
            <w:r w:rsidRPr="003A19A2">
              <w:rPr>
                <w:rFonts w:asciiTheme="minorHAnsi" w:eastAsia="Open Sans" w:hAnsiTheme="minorHAnsi" w:cs="Open Sans"/>
                <w:color w:val="000000" w:themeColor="text1"/>
              </w:rPr>
              <w:t>Calculating hash values</w:t>
            </w:r>
          </w:p>
          <w:p w14:paraId="3F2C332A" w14:textId="77777777" w:rsidR="006D39FE" w:rsidRPr="003A19A2" w:rsidRDefault="006D39FE" w:rsidP="006D39FE">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4820" w:type="dxa"/>
            <w:shd w:val="clear" w:color="auto" w:fill="auto"/>
          </w:tcPr>
          <w:p w14:paraId="3DBF69F5" w14:textId="143213FE" w:rsidR="006D39FE" w:rsidRPr="003A19A2" w:rsidRDefault="002E3040" w:rsidP="006D39FE">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6D39FE" w:rsidRPr="003A19A2">
              <w:rPr>
                <w:rFonts w:cs="Open Sans"/>
                <w:color w:val="auto"/>
                <w:sz w:val="18"/>
                <w:szCs w:val="18"/>
              </w:rPr>
              <w:t>  </w:t>
            </w:r>
          </w:p>
          <w:p w14:paraId="7350BE62" w14:textId="77777777" w:rsidR="006D39FE" w:rsidRPr="003A19A2" w:rsidRDefault="006D39FE" w:rsidP="00277C48">
            <w:pPr>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operations on a hash table</w:t>
            </w:r>
          </w:p>
          <w:p w14:paraId="7BA4A265" w14:textId="77777777" w:rsidR="006D39FE" w:rsidRPr="003A19A2" w:rsidRDefault="006D39FE" w:rsidP="00277C48">
            <w:pPr>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Teacher demonstrates worked example 3 on p104 for calculating a hash value and inserting a value into the has table</w:t>
            </w:r>
          </w:p>
          <w:p w14:paraId="75F6F300" w14:textId="77777777" w:rsidR="006D39FE" w:rsidRPr="003A19A2" w:rsidRDefault="006D39FE" w:rsidP="00277C48">
            <w:pPr>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Option to link to hashing algorithm programming in Unit 4 Topic 182,4, 18.2.5</w:t>
            </w:r>
          </w:p>
          <w:p w14:paraId="1DD54003" w14:textId="77777777" w:rsidR="006D39FE" w:rsidRPr="003A19A2" w:rsidRDefault="006D39FE" w:rsidP="00277C48">
            <w:pPr>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operation</w:t>
            </w:r>
          </w:p>
          <w:p w14:paraId="1905740E" w14:textId="77777777" w:rsidR="006D39FE" w:rsidRPr="003A19A2" w:rsidRDefault="006D39FE" w:rsidP="00277C48">
            <w:pPr>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Complete activity 2 on p104</w:t>
            </w:r>
          </w:p>
          <w:p w14:paraId="01420313" w14:textId="77777777" w:rsidR="006D39FE" w:rsidRPr="003A19A2" w:rsidRDefault="006D39FE" w:rsidP="005F03BE">
            <w:pPr>
              <w:spacing w:after="0"/>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5C7C960A" w14:textId="4D8C1BFA" w:rsidR="006D39FE" w:rsidRPr="003A19A2" w:rsidRDefault="002E3040" w:rsidP="006D39FE">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6D39FE" w:rsidRPr="003A19A2">
              <w:rPr>
                <w:rFonts w:cs="Open Sans"/>
                <w:color w:val="auto"/>
                <w:sz w:val="18"/>
                <w:szCs w:val="18"/>
              </w:rPr>
              <w:t> </w:t>
            </w:r>
          </w:p>
          <w:p w14:paraId="3294E8EF" w14:textId="77777777" w:rsidR="006D39FE" w:rsidRPr="003A19A2" w:rsidRDefault="006D39FE" w:rsidP="00277C48">
            <w:pPr>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Students complete questions on </w:t>
            </w:r>
            <w:proofErr w:type="spellStart"/>
            <w:r w:rsidRPr="003A19A2">
              <w:rPr>
                <w:rFonts w:cs="Open Sans"/>
                <w:color w:val="auto"/>
                <w:sz w:val="18"/>
                <w:szCs w:val="18"/>
              </w:rPr>
              <w:t>AdaCS</w:t>
            </w:r>
            <w:proofErr w:type="spellEnd"/>
          </w:p>
          <w:p w14:paraId="1DB39672" w14:textId="77777777" w:rsidR="006D39FE" w:rsidRPr="003A19A2" w:rsidRDefault="006D39FE" w:rsidP="006D39FE">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2268" w:type="dxa"/>
            <w:shd w:val="clear" w:color="auto" w:fill="auto"/>
          </w:tcPr>
          <w:p w14:paraId="15B8DBF6" w14:textId="3D6A5907" w:rsidR="006D39FE" w:rsidRPr="003A19A2" w:rsidRDefault="002D2D1D" w:rsidP="006D39FE">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6D39FE" w:rsidRPr="003A19A2">
              <w:rPr>
                <w:rFonts w:cs="Open Sans"/>
                <w:color w:val="000000" w:themeColor="text1"/>
                <w:sz w:val="18"/>
                <w:szCs w:val="18"/>
              </w:rPr>
              <w:t>p104</w:t>
            </w:r>
            <w:r w:rsidR="006D39FE" w:rsidRPr="003A19A2">
              <w:rPr>
                <w:rFonts w:eastAsia="Open Sans" w:cs="Open Sans"/>
                <w:color w:val="000000" w:themeColor="text1"/>
                <w:sz w:val="18"/>
                <w:szCs w:val="18"/>
              </w:rPr>
              <w:t xml:space="preserve"> </w:t>
            </w:r>
          </w:p>
          <w:p w14:paraId="6FDB3C9D" w14:textId="77777777" w:rsidR="006D39FE" w:rsidRPr="003A19A2" w:rsidRDefault="006D39FE" w:rsidP="006D39FE">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48B1417B" w14:textId="77777777" w:rsidR="006D39FE" w:rsidRDefault="006D39FE" w:rsidP="006D39FE">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roofErr w:type="spellStart"/>
            <w:r w:rsidRPr="003A19A2">
              <w:rPr>
                <w:rFonts w:eastAsia="Open Sans" w:cs="Open Sans"/>
                <w:color w:val="000000" w:themeColor="text1"/>
                <w:sz w:val="18"/>
                <w:szCs w:val="18"/>
              </w:rPr>
              <w:t>AdaCS</w:t>
            </w:r>
            <w:proofErr w:type="spellEnd"/>
            <w:r w:rsidRPr="003A19A2">
              <w:rPr>
                <w:rFonts w:eastAsia="Open Sans" w:cs="Open Sans"/>
                <w:color w:val="000000" w:themeColor="text1"/>
                <w:sz w:val="18"/>
                <w:szCs w:val="18"/>
              </w:rPr>
              <w:t xml:space="preserve"> notes and questions:</w:t>
            </w:r>
          </w:p>
          <w:p w14:paraId="177ECC3C" w14:textId="77777777" w:rsidR="00270C71" w:rsidRPr="003A19A2" w:rsidRDefault="00270C71" w:rsidP="006D39FE">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5329DBA2" w14:textId="77777777" w:rsidR="006D39FE" w:rsidRPr="00B94107" w:rsidRDefault="006D39FE" w:rsidP="006D39FE">
            <w:pPr>
              <w:spacing w:before="40" w:after="40"/>
              <w:cnfStyle w:val="000000100000" w:firstRow="0" w:lastRow="0" w:firstColumn="0" w:lastColumn="0" w:oddVBand="0" w:evenVBand="0" w:oddHBand="1" w:evenHBand="0" w:firstRowFirstColumn="0" w:firstRowLastColumn="0" w:lastRowFirstColumn="0" w:lastRowLastColumn="0"/>
              <w:rPr>
                <w:rStyle w:val="Hyperlink"/>
                <w:sz w:val="18"/>
                <w:szCs w:val="18"/>
              </w:rPr>
            </w:pPr>
            <w:hyperlink r:id="rId65" w:history="1">
              <w:r w:rsidRPr="00B94107">
                <w:rPr>
                  <w:rStyle w:val="Hyperlink"/>
                  <w:color w:val="000000" w:themeColor="text1"/>
                  <w:sz w:val="18"/>
                  <w:szCs w:val="18"/>
                </w:rPr>
                <w:t>https://adacomputerscience.org/concepts/struct_hash_table?topic=data_structures</w:t>
              </w:r>
            </w:hyperlink>
          </w:p>
          <w:p w14:paraId="0D9F5222" w14:textId="77777777" w:rsidR="006D39FE" w:rsidRPr="003A19A2" w:rsidRDefault="006D39FE" w:rsidP="006D39F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1984" w:type="dxa"/>
            <w:shd w:val="clear" w:color="auto" w:fill="auto"/>
          </w:tcPr>
          <w:p w14:paraId="5AD36DE2" w14:textId="3156FD95"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6788CE88" w14:textId="17A83EC2"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7B81DFF9" w14:textId="38FA619B"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40CDB572" w14:textId="5BC0C7A9"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shd w:val="clear" w:color="auto" w:fill="auto"/>
          </w:tcPr>
          <w:p w14:paraId="20859A76" w14:textId="036071EE"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Analysis</w:t>
            </w:r>
          </w:p>
          <w:p w14:paraId="5A33E393" w14:textId="05AD8540"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Communication</w:t>
            </w:r>
          </w:p>
          <w:p w14:paraId="43147CF0" w14:textId="44F6AACF"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Productivity</w:t>
            </w:r>
          </w:p>
          <w:p w14:paraId="67FBC8B2" w14:textId="2BB119C3" w:rsidR="31003CA6" w:rsidRPr="00C3299E" w:rsidRDefault="31003CA6"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Problem solving</w:t>
            </w:r>
          </w:p>
          <w:p w14:paraId="620CF8C6" w14:textId="27A98D20"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Intellectual interest and curiosity</w:t>
            </w:r>
          </w:p>
          <w:p w14:paraId="5AB741AA" w14:textId="4E93CE6A" w:rsidR="02576881" w:rsidRPr="00C3299E" w:rsidRDefault="4A047BA5"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Collaboration</w:t>
            </w:r>
          </w:p>
        </w:tc>
      </w:tr>
    </w:tbl>
    <w:p w14:paraId="17EBC76F" w14:textId="77777777" w:rsidR="00570FEB" w:rsidRDefault="00570FEB">
      <w: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6D39FE" w:rsidRPr="003A19A2" w14:paraId="70C33A0C" w14:textId="77777777" w:rsidTr="009C078D">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65A11C30" w14:textId="7747C8B5" w:rsidR="006D39FE" w:rsidRPr="003A19A2" w:rsidRDefault="006D39FE" w:rsidP="006D39FE">
            <w:pPr>
              <w:pStyle w:val="TableHeading"/>
              <w:rPr>
                <w:noProof w:val="0"/>
                <w:lang w:val="en-GB"/>
              </w:rPr>
            </w:pPr>
            <w:r w:rsidRPr="003A19A2">
              <w:rPr>
                <w:b/>
                <w:bCs/>
                <w:noProof w:val="0"/>
                <w:color w:val="000000" w:themeColor="text1"/>
                <w:lang w:val="en-GB"/>
              </w:rPr>
              <w:t>Week 17</w:t>
            </w:r>
            <w:r w:rsidRPr="003A19A2">
              <w:rPr>
                <w:b/>
                <w:bCs/>
                <w:noProof w:val="0"/>
                <w:color w:val="000000" w:themeColor="text1"/>
                <w:lang w:val="en-GB"/>
              </w:rPr>
              <w:br/>
              <w:t>Lesson 3</w:t>
            </w:r>
          </w:p>
        </w:tc>
      </w:tr>
      <w:tr w:rsidR="00E51841" w:rsidRPr="00F55066" w14:paraId="7C2CE04A" w14:textId="77777777" w:rsidTr="02576881">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2"/>
          </w:tcPr>
          <w:p w14:paraId="61569502" w14:textId="77777777" w:rsidR="00E51841" w:rsidRPr="003A19A2" w:rsidRDefault="00E51841" w:rsidP="00E51841">
            <w:pPr>
              <w:autoSpaceDE w:val="0"/>
              <w:autoSpaceDN w:val="0"/>
              <w:adjustRightInd w:val="0"/>
              <w:spacing w:before="40" w:after="40" w:line="200" w:lineRule="atLeast"/>
              <w:rPr>
                <w:b w:val="0"/>
                <w:bCs w:val="0"/>
                <w:color w:val="000000"/>
                <w:sz w:val="18"/>
                <w:szCs w:val="18"/>
              </w:rPr>
            </w:pPr>
            <w:r w:rsidRPr="003A19A2">
              <w:rPr>
                <w:color w:val="000000"/>
                <w:sz w:val="18"/>
                <w:szCs w:val="18"/>
              </w:rPr>
              <w:t>Topic 14.1.2: Hash Table</w:t>
            </w:r>
          </w:p>
          <w:p w14:paraId="519F6802" w14:textId="7D560624" w:rsidR="00E51841" w:rsidRPr="009C078D" w:rsidRDefault="009C078D" w:rsidP="009C078D">
            <w:pPr>
              <w:autoSpaceDE w:val="0"/>
              <w:autoSpaceDN w:val="0"/>
              <w:adjustRightInd w:val="0"/>
              <w:spacing w:before="40" w:after="40" w:line="200" w:lineRule="atLeast"/>
              <w:rPr>
                <w:color w:val="000000" w:themeColor="text1"/>
                <w:sz w:val="18"/>
                <w:szCs w:val="18"/>
              </w:rPr>
            </w:pPr>
            <w:r w:rsidRPr="009C078D">
              <w:rPr>
                <w:color w:val="000000" w:themeColor="text1"/>
                <w:sz w:val="18"/>
                <w:szCs w:val="18"/>
              </w:rPr>
              <w:t>c)</w:t>
            </w:r>
            <w:r w:rsidR="00E51841" w:rsidRPr="009C078D">
              <w:rPr>
                <w:color w:val="000000" w:themeColor="text1"/>
                <w:sz w:val="18"/>
                <w:szCs w:val="18"/>
              </w:rPr>
              <w:t>Operations</w:t>
            </w:r>
          </w:p>
          <w:p w14:paraId="6B65FF59" w14:textId="77777777" w:rsidR="00E51841" w:rsidRPr="003A19A2" w:rsidRDefault="00E51841" w:rsidP="00E51841">
            <w:pPr>
              <w:autoSpaceDE w:val="0"/>
              <w:autoSpaceDN w:val="0"/>
              <w:adjustRightInd w:val="0"/>
              <w:spacing w:before="40" w:after="40" w:line="200" w:lineRule="atLeast"/>
              <w:rPr>
                <w:rFonts w:eastAsia="Open Sans" w:cs="Open Sans"/>
                <w:b w:val="0"/>
                <w:bCs w:val="0"/>
                <w:color w:val="000000" w:themeColor="text1"/>
                <w:sz w:val="18"/>
                <w:szCs w:val="18"/>
              </w:rPr>
            </w:pPr>
          </w:p>
          <w:p w14:paraId="4301E561" w14:textId="277C3A4A" w:rsidR="00E51841" w:rsidRDefault="003C1507" w:rsidP="00E51841">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E51841" w:rsidRPr="003A19A2">
              <w:rPr>
                <w:rFonts w:eastAsia="Open Sans" w:cs="Open Sans"/>
                <w:color w:val="000000" w:themeColor="text1"/>
                <w:sz w:val="18"/>
                <w:szCs w:val="18"/>
              </w:rPr>
              <w:t xml:space="preserve"> </w:t>
            </w:r>
          </w:p>
          <w:p w14:paraId="52DE15F8" w14:textId="77777777" w:rsidR="00176958" w:rsidRPr="003A19A2" w:rsidRDefault="00176958" w:rsidP="00E51841">
            <w:pPr>
              <w:autoSpaceDE w:val="0"/>
              <w:autoSpaceDN w:val="0"/>
              <w:adjustRightInd w:val="0"/>
              <w:spacing w:before="40" w:after="40" w:line="200" w:lineRule="atLeast"/>
              <w:rPr>
                <w:rFonts w:eastAsia="Open Sans" w:cs="Open Sans"/>
                <w:b w:val="0"/>
                <w:bCs w:val="0"/>
                <w:color w:val="000000" w:themeColor="text1"/>
                <w:sz w:val="18"/>
                <w:szCs w:val="18"/>
              </w:rPr>
            </w:pPr>
          </w:p>
          <w:p w14:paraId="0C96CBAF" w14:textId="3AC99161" w:rsidR="00E51841" w:rsidRPr="003A19A2" w:rsidRDefault="00E51841" w:rsidP="00E51841">
            <w:pPr>
              <w:pStyle w:val="TableHeading"/>
              <w:rPr>
                <w:rFonts w:asciiTheme="minorHAnsi" w:hAnsiTheme="minorHAnsi"/>
                <w:noProof w:val="0"/>
                <w:color w:val="000000" w:themeColor="text1"/>
                <w:sz w:val="18"/>
                <w:szCs w:val="18"/>
                <w:lang w:val="en-GB"/>
              </w:rPr>
            </w:pPr>
            <w:r w:rsidRPr="003A19A2">
              <w:rPr>
                <w:rFonts w:asciiTheme="minorHAnsi" w:eastAsia="Open Sans" w:hAnsiTheme="minorHAnsi" w:cs="Open Sans"/>
                <w:noProof w:val="0"/>
                <w:color w:val="000000" w:themeColor="text1"/>
                <w:sz w:val="18"/>
                <w:szCs w:val="18"/>
                <w:lang w:val="en-GB"/>
              </w:rPr>
              <w:t>More hash table operations</w:t>
            </w:r>
          </w:p>
        </w:tc>
        <w:tc>
          <w:tcPr>
            <w:tcW w:w="2551" w:type="dxa"/>
            <w:shd w:val="clear" w:color="auto" w:fill="FFFFFF" w:themeFill="background2"/>
          </w:tcPr>
          <w:p w14:paraId="61DB1997" w14:textId="2563A663" w:rsidR="00E51841" w:rsidRPr="009C078D" w:rsidRDefault="00E51841" w:rsidP="00270C71">
            <w:pPr>
              <w:pStyle w:val="Default"/>
              <w:numPr>
                <w:ilvl w:val="2"/>
                <w:numId w:val="124"/>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9C078D">
              <w:rPr>
                <w:rFonts w:asciiTheme="minorHAnsi" w:hAnsiTheme="minorHAnsi"/>
                <w:b/>
                <w:bCs/>
                <w:sz w:val="18"/>
                <w:szCs w:val="18"/>
              </w:rPr>
              <w:t xml:space="preserve">Hash table: </w:t>
            </w:r>
          </w:p>
          <w:p w14:paraId="1A8FBB39" w14:textId="77777777" w:rsidR="00270C71" w:rsidRDefault="00270C71" w:rsidP="00270C71">
            <w:pPr>
              <w:pStyle w:val="Default"/>
              <w:ind w:left="720"/>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2D71B084" w14:textId="4BE7E6D8" w:rsidR="00E51841" w:rsidRPr="009C078D" w:rsidRDefault="00E51841" w:rsidP="00270C71">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9C078D">
              <w:rPr>
                <w:rFonts w:asciiTheme="minorHAnsi" w:hAnsiTheme="minorHAnsi"/>
                <w:b/>
                <w:bCs/>
                <w:sz w:val="18"/>
                <w:szCs w:val="18"/>
              </w:rPr>
              <w:t xml:space="preserve">c) Operations: </w:t>
            </w:r>
          </w:p>
          <w:p w14:paraId="77590051" w14:textId="77777777" w:rsidR="009C078D" w:rsidRPr="003A19A2" w:rsidRDefault="009C078D" w:rsidP="00AB319F">
            <w:pPr>
              <w:pStyle w:val="Default"/>
              <w:numPr>
                <w:ilvl w:val="1"/>
                <w:numId w:val="66"/>
              </w:numPr>
              <w:ind w:left="792" w:hanging="432"/>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7D8D78B0" w14:textId="77777777" w:rsidR="00E51841" w:rsidRPr="003A19A2" w:rsidRDefault="00E51841" w:rsidP="00277C48">
            <w:pPr>
              <w:pStyle w:val="Default"/>
              <w:numPr>
                <w:ilvl w:val="1"/>
                <w:numId w:val="68"/>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Handle collisions </w:t>
            </w:r>
          </w:p>
          <w:p w14:paraId="375BF5BE" w14:textId="77777777" w:rsidR="00E51841" w:rsidRPr="003A19A2" w:rsidRDefault="00E51841" w:rsidP="00277C48">
            <w:pPr>
              <w:pStyle w:val="Default"/>
              <w:numPr>
                <w:ilvl w:val="1"/>
                <w:numId w:val="68"/>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Load factor and rehashing </w:t>
            </w:r>
          </w:p>
          <w:p w14:paraId="5DEF52F6" w14:textId="77777777" w:rsidR="00E51841" w:rsidRPr="003A19A2" w:rsidRDefault="00E51841" w:rsidP="00E51841">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414E9882" w14:textId="3FB505BB" w:rsidR="00E51841" w:rsidRDefault="000130C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E51841" w:rsidRPr="003A19A2">
              <w:rPr>
                <w:rFonts w:asciiTheme="minorHAnsi" w:eastAsia="Open Sans" w:hAnsiTheme="minorHAnsi"/>
                <w:color w:val="000000" w:themeColor="text1"/>
                <w:sz w:val="18"/>
                <w:szCs w:val="18"/>
              </w:rPr>
              <w:t xml:space="preserve"> </w:t>
            </w:r>
          </w:p>
          <w:p w14:paraId="1612236B" w14:textId="77777777" w:rsidR="009C078D" w:rsidRPr="003A19A2" w:rsidRDefault="009C078D"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7F3D97B4" w14:textId="77777777" w:rsidR="00E51841" w:rsidRPr="003A19A2" w:rsidRDefault="00E51841"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78F1C47B" w14:textId="77777777" w:rsidR="00E51841" w:rsidRPr="003A19A2" w:rsidRDefault="00E51841" w:rsidP="00E51841">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6E0B98B1" w14:textId="30CDC1CA" w:rsidR="00E51841" w:rsidRDefault="003C1507" w:rsidP="00E51841">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6D35FD" w:themeColor="accent1" w:themeShade="BF"/>
                <w:sz w:val="18"/>
                <w:szCs w:val="18"/>
              </w:rPr>
            </w:pPr>
            <w:r w:rsidRPr="003C1507">
              <w:rPr>
                <w:rFonts w:asciiTheme="minorHAnsi" w:eastAsia="Open Sans" w:hAnsiTheme="minorHAnsi"/>
                <w:color w:val="6D35FD" w:themeColor="accent1" w:themeShade="BF"/>
                <w:sz w:val="18"/>
                <w:szCs w:val="18"/>
              </w:rPr>
              <w:t>Students will be able to:</w:t>
            </w:r>
          </w:p>
          <w:p w14:paraId="0DD2B866" w14:textId="77777777" w:rsidR="00176958" w:rsidRPr="003A19A2" w:rsidRDefault="00176958" w:rsidP="00E51841">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4DEDC1CD" w14:textId="77777777" w:rsidR="00E51841" w:rsidRPr="003A19A2" w:rsidRDefault="00E51841"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hand trace operations on a hash table. </w:t>
            </w:r>
          </w:p>
          <w:p w14:paraId="3530A6EC" w14:textId="77777777" w:rsidR="00E51841" w:rsidRPr="003A19A2" w:rsidRDefault="00E51841"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show the contents of a hash table after operations have been performed. </w:t>
            </w:r>
          </w:p>
          <w:p w14:paraId="26807039" w14:textId="77777777" w:rsidR="00E51841" w:rsidRPr="003A19A2" w:rsidRDefault="00E51841"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calculate hash values and handle collisions. </w:t>
            </w:r>
          </w:p>
          <w:p w14:paraId="1010ACA7" w14:textId="77777777" w:rsidR="00E51841" w:rsidRPr="003A19A2" w:rsidRDefault="00E51841" w:rsidP="00E51841">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4820" w:type="dxa"/>
            <w:shd w:val="clear" w:color="auto" w:fill="FFFFFF" w:themeFill="background2"/>
          </w:tcPr>
          <w:p w14:paraId="285DEEEF" w14:textId="08F23640" w:rsidR="00E51841" w:rsidRPr="003A19A2" w:rsidRDefault="002E3040" w:rsidP="00E51841">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E51841" w:rsidRPr="003A19A2">
              <w:rPr>
                <w:rFonts w:cs="Open Sans"/>
                <w:color w:val="auto"/>
                <w:sz w:val="18"/>
                <w:szCs w:val="18"/>
              </w:rPr>
              <w:t>  </w:t>
            </w:r>
          </w:p>
          <w:p w14:paraId="36A41174" w14:textId="77777777" w:rsidR="00E51841" w:rsidRPr="003A19A2" w:rsidRDefault="00E51841" w:rsidP="00277C48">
            <w:pPr>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collision handling, load factor and rehashing </w:t>
            </w:r>
          </w:p>
          <w:p w14:paraId="4F3E65AF" w14:textId="77777777" w:rsidR="00E51841" w:rsidRPr="003A19A2" w:rsidRDefault="00E51841" w:rsidP="00277C48">
            <w:pPr>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Teacher demonstrates worked examples 4 and 5 on p105-106 for handling a collision</w:t>
            </w:r>
          </w:p>
          <w:p w14:paraId="27CFBC8C" w14:textId="77777777" w:rsidR="00E51841" w:rsidRPr="003A19A2" w:rsidRDefault="00E51841" w:rsidP="00277C48">
            <w:pPr>
              <w:numPr>
                <w:ilvl w:val="0"/>
                <w:numId w:val="23"/>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color w:val="auto"/>
                <w:sz w:val="18"/>
                <w:szCs w:val="18"/>
              </w:rPr>
            </w:pPr>
            <w:r w:rsidRPr="003A19A2">
              <w:rPr>
                <w:rFonts w:cs="Open Sans"/>
                <w:color w:val="auto"/>
                <w:sz w:val="18"/>
                <w:szCs w:val="18"/>
              </w:rPr>
              <w:t>Students identify key terms and make notes on operation</w:t>
            </w:r>
          </w:p>
          <w:p w14:paraId="678115C2" w14:textId="77777777" w:rsidR="00E51841" w:rsidRPr="003A19A2" w:rsidRDefault="00E51841" w:rsidP="009C078D">
            <w:pPr>
              <w:spacing w:after="0"/>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5E2C9794" w14:textId="6E541002" w:rsidR="00E51841" w:rsidRPr="003A19A2" w:rsidRDefault="002E3040" w:rsidP="00E51841">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E51841" w:rsidRPr="003A19A2">
              <w:rPr>
                <w:rFonts w:cs="Open Sans"/>
                <w:color w:val="auto"/>
                <w:sz w:val="18"/>
                <w:szCs w:val="18"/>
              </w:rPr>
              <w:t> </w:t>
            </w:r>
          </w:p>
          <w:p w14:paraId="6ABC3F5C" w14:textId="79A00890" w:rsidR="00E51841" w:rsidRPr="003A19A2" w:rsidRDefault="00E51841" w:rsidP="00E51841">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r w:rsidRPr="003A19A2">
              <w:rPr>
                <w:rFonts w:asciiTheme="minorHAnsi" w:hAnsiTheme="minorHAnsi" w:cs="Open Sans"/>
                <w:b w:val="0"/>
                <w:bCs w:val="0"/>
                <w:noProof w:val="0"/>
                <w:color w:val="auto"/>
                <w:sz w:val="18"/>
                <w:szCs w:val="18"/>
                <w:lang w:val="en-GB"/>
              </w:rPr>
              <w:t>Students </w:t>
            </w:r>
            <w:r w:rsidR="005D63A3" w:rsidRPr="003A19A2">
              <w:rPr>
                <w:rFonts w:asciiTheme="minorHAnsi" w:hAnsiTheme="minorHAnsi" w:cs="Open Sans"/>
                <w:b w:val="0"/>
                <w:bCs w:val="0"/>
                <w:noProof w:val="0"/>
                <w:color w:val="auto"/>
                <w:sz w:val="18"/>
                <w:szCs w:val="18"/>
                <w:lang w:val="en-GB"/>
              </w:rPr>
              <w:t>complete activity</w:t>
            </w:r>
            <w:r w:rsidRPr="003A19A2">
              <w:rPr>
                <w:rFonts w:asciiTheme="minorHAnsi" w:hAnsiTheme="minorHAnsi" w:cs="Open Sans"/>
                <w:b w:val="0"/>
                <w:bCs w:val="0"/>
                <w:noProof w:val="0"/>
                <w:color w:val="auto"/>
                <w:sz w:val="18"/>
                <w:szCs w:val="18"/>
                <w:lang w:val="en-GB"/>
              </w:rPr>
              <w:t xml:space="preserve"> 3 on p106-107 </w:t>
            </w:r>
          </w:p>
        </w:tc>
        <w:tc>
          <w:tcPr>
            <w:tcW w:w="2268" w:type="dxa"/>
            <w:shd w:val="clear" w:color="auto" w:fill="FFFFFF" w:themeFill="background2"/>
          </w:tcPr>
          <w:p w14:paraId="3341F97E" w14:textId="236F858B" w:rsidR="00E51841" w:rsidRPr="003A19A2" w:rsidRDefault="002D2D1D" w:rsidP="00E51841">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E51841" w:rsidRPr="003A19A2">
              <w:rPr>
                <w:rFonts w:cs="Open Sans"/>
                <w:color w:val="000000" w:themeColor="text1"/>
                <w:sz w:val="18"/>
                <w:szCs w:val="18"/>
              </w:rPr>
              <w:t>pp. 104-110</w:t>
            </w:r>
            <w:r w:rsidR="00E51841" w:rsidRPr="003A19A2">
              <w:rPr>
                <w:rFonts w:eastAsia="Open Sans" w:cs="Open Sans"/>
                <w:color w:val="000000" w:themeColor="text1"/>
                <w:sz w:val="18"/>
                <w:szCs w:val="18"/>
              </w:rPr>
              <w:t xml:space="preserve"> </w:t>
            </w:r>
          </w:p>
          <w:p w14:paraId="050D321D" w14:textId="77777777" w:rsidR="00E51841" w:rsidRPr="003A19A2" w:rsidRDefault="00E51841" w:rsidP="00E51841">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6648461E" w14:textId="1DBC346C" w:rsidR="00E51841" w:rsidRDefault="00E51841" w:rsidP="00E51841">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lang w:val="fr-FR"/>
              </w:rPr>
            </w:pPr>
            <w:r w:rsidRPr="00630EDE">
              <w:rPr>
                <w:rFonts w:eastAsia="Open Sans" w:cs="Open Sans"/>
                <w:color w:val="000000" w:themeColor="text1"/>
                <w:sz w:val="18"/>
                <w:szCs w:val="18"/>
                <w:lang w:val="fr-FR"/>
              </w:rPr>
              <w:t xml:space="preserve">Computer Science </w:t>
            </w:r>
            <w:proofErr w:type="spellStart"/>
            <w:r w:rsidRPr="00630EDE">
              <w:rPr>
                <w:rFonts w:eastAsia="Open Sans" w:cs="Open Sans"/>
                <w:color w:val="000000" w:themeColor="text1"/>
                <w:sz w:val="18"/>
                <w:szCs w:val="18"/>
                <w:lang w:val="fr-FR"/>
              </w:rPr>
              <w:t>Lessons</w:t>
            </w:r>
            <w:proofErr w:type="spellEnd"/>
            <w:r w:rsidRPr="00630EDE">
              <w:rPr>
                <w:rFonts w:eastAsia="Open Sans" w:cs="Open Sans"/>
                <w:color w:val="000000" w:themeColor="text1"/>
                <w:sz w:val="18"/>
                <w:szCs w:val="18"/>
                <w:lang w:val="fr-FR"/>
              </w:rPr>
              <w:t xml:space="preserve"> </w:t>
            </w:r>
            <w:proofErr w:type="spellStart"/>
            <w:r w:rsidR="00270C71" w:rsidRPr="00630EDE">
              <w:rPr>
                <w:rFonts w:eastAsia="Open Sans" w:cs="Open Sans"/>
                <w:color w:val="000000" w:themeColor="text1"/>
                <w:sz w:val="18"/>
                <w:szCs w:val="18"/>
                <w:lang w:val="fr-FR"/>
              </w:rPr>
              <w:t>video</w:t>
            </w:r>
            <w:proofErr w:type="spellEnd"/>
            <w:r w:rsidR="00270C71" w:rsidRPr="00630EDE">
              <w:rPr>
                <w:rFonts w:eastAsia="Open Sans" w:cs="Open Sans"/>
                <w:color w:val="000000" w:themeColor="text1"/>
                <w:sz w:val="18"/>
                <w:szCs w:val="18"/>
                <w:lang w:val="fr-FR"/>
              </w:rPr>
              <w:t xml:space="preserve"> :</w:t>
            </w:r>
          </w:p>
          <w:p w14:paraId="593D990B" w14:textId="77777777" w:rsidR="00270C71" w:rsidRPr="00630EDE" w:rsidRDefault="00270C71" w:rsidP="00E51841">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lang w:val="fr-FR"/>
              </w:rPr>
            </w:pPr>
          </w:p>
          <w:p w14:paraId="7DB6E6F4" w14:textId="77777777" w:rsidR="00E51841" w:rsidRPr="00147275" w:rsidRDefault="00E51841" w:rsidP="00E51841">
            <w:pPr>
              <w:spacing w:before="40" w:after="40"/>
              <w:cnfStyle w:val="000000100000" w:firstRow="0" w:lastRow="0" w:firstColumn="0" w:lastColumn="0" w:oddVBand="0" w:evenVBand="0" w:oddHBand="1" w:evenHBand="0" w:firstRowFirstColumn="0" w:firstRowLastColumn="0" w:lastRowFirstColumn="0" w:lastRowLastColumn="0"/>
              <w:rPr>
                <w:rStyle w:val="Hyperlink"/>
                <w:sz w:val="18"/>
                <w:szCs w:val="18"/>
                <w:lang w:val="fr-FR"/>
              </w:rPr>
            </w:pPr>
            <w:hyperlink r:id="rId66" w:history="1">
              <w:r w:rsidRPr="00147275">
                <w:rPr>
                  <w:rStyle w:val="Hyperlink"/>
                  <w:color w:val="000000" w:themeColor="text1"/>
                  <w:sz w:val="18"/>
                  <w:szCs w:val="18"/>
                  <w:lang w:val="fr-FR"/>
                </w:rPr>
                <w:t>https://www.youtube.com/watch?v=KyUTuwz_b7Q</w:t>
              </w:r>
            </w:hyperlink>
          </w:p>
          <w:p w14:paraId="6CC71AB8" w14:textId="77777777" w:rsidR="00E51841" w:rsidRPr="00630EDE" w:rsidRDefault="00E51841" w:rsidP="00E51841">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lang w:val="fr-FR"/>
              </w:rPr>
            </w:pPr>
          </w:p>
          <w:p w14:paraId="52D78B35" w14:textId="77777777" w:rsidR="00E51841" w:rsidRPr="00630EDE" w:rsidRDefault="00E51841" w:rsidP="00E51841">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fr-FR"/>
              </w:rPr>
            </w:pPr>
          </w:p>
        </w:tc>
        <w:tc>
          <w:tcPr>
            <w:tcW w:w="1984" w:type="dxa"/>
            <w:shd w:val="clear" w:color="auto" w:fill="FFFFFF" w:themeFill="background2"/>
          </w:tcPr>
          <w:p w14:paraId="2AABDDF6" w14:textId="18D7837B"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0A510D26" w14:textId="56FDC781"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55AD23A5" w14:textId="38FA619B"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5938769B" w14:textId="5BC0C7A9"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shd w:val="clear" w:color="auto" w:fill="FFFFFF" w:themeFill="background2"/>
          </w:tcPr>
          <w:p w14:paraId="231AA560" w14:textId="036071EE"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Analysis</w:t>
            </w:r>
          </w:p>
          <w:p w14:paraId="6B38BA21" w14:textId="05AD8540"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Communication</w:t>
            </w:r>
          </w:p>
          <w:p w14:paraId="46C4C2E1" w14:textId="44450CF3" w:rsidR="6379EE57" w:rsidRPr="00C3299E" w:rsidRDefault="6379EE57"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Problem solving</w:t>
            </w:r>
          </w:p>
          <w:p w14:paraId="534C69B3" w14:textId="7E7D57C6"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Intellectual interest and curiosity</w:t>
            </w:r>
          </w:p>
        </w:tc>
      </w:tr>
    </w:tbl>
    <w:p w14:paraId="279F5F61" w14:textId="77777777" w:rsidR="00C71471" w:rsidRPr="006D5399" w:rsidRDefault="00C71471" w:rsidP="002C7ACB">
      <w:pPr>
        <w:rPr>
          <w:rStyle w:val="Strong"/>
          <w:b w:val="0"/>
          <w:bCs w:val="0"/>
        </w:rPr>
      </w:pPr>
    </w:p>
    <w:p w14:paraId="28729C0A" w14:textId="77777777" w:rsidR="00C71471" w:rsidRPr="006D5399" w:rsidRDefault="00C71471" w:rsidP="002C7ACB">
      <w:pPr>
        <w:rPr>
          <w:rStyle w:val="Strong"/>
          <w:rFonts w:ascii="Plus Jakarta Sans" w:hAnsi="Plus Jakarta Sans"/>
          <w:sz w:val="36"/>
          <w:szCs w:val="26"/>
        </w:rPr>
      </w:pPr>
      <w:r w:rsidRPr="006D5399">
        <w:rPr>
          <w:rStyle w:val="Strong"/>
          <w:b w:val="0"/>
          <w:bCs w:val="0"/>
        </w:rP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2C7ACB" w:rsidRPr="003A19A2" w14:paraId="6BE62AB4" w14:textId="77777777" w:rsidTr="00570FEB">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60A566C0" w14:textId="77777777" w:rsidR="002C7ACB" w:rsidRPr="009409E8" w:rsidRDefault="002C7ACB" w:rsidP="00F0507C">
            <w:pPr>
              <w:pStyle w:val="TableHeading"/>
              <w:jc w:val="center"/>
              <w:rPr>
                <w:b/>
                <w:bCs/>
                <w:noProof w:val="0"/>
                <w:color w:val="FFFFFF" w:themeColor="background1"/>
                <w:sz w:val="20"/>
                <w:szCs w:val="24"/>
                <w:lang w:val="en-GB"/>
              </w:rPr>
            </w:pPr>
            <w:r w:rsidRPr="009409E8">
              <w:rPr>
                <w:b/>
                <w:bCs/>
                <w:noProof w:val="0"/>
                <w:color w:val="FFFFFF" w:themeColor="background1"/>
                <w:sz w:val="20"/>
                <w:szCs w:val="24"/>
                <w:lang w:val="en-GB"/>
              </w:rPr>
              <w:t>Topic</w:t>
            </w:r>
            <w:r w:rsidRPr="009409E8">
              <w:rPr>
                <w:b/>
                <w:bCs/>
                <w:noProof w:val="0"/>
                <w:color w:val="FFFFFF" w:themeColor="background1"/>
                <w:sz w:val="20"/>
                <w:szCs w:val="24"/>
                <w:lang w:val="en-GB"/>
              </w:rPr>
              <w:br/>
              <w:t>Sub topic</w:t>
            </w:r>
            <w:r w:rsidRPr="009409E8">
              <w:rPr>
                <w:b/>
                <w:bCs/>
                <w:noProof w:val="0"/>
                <w:color w:val="FFFFFF" w:themeColor="background1"/>
                <w:sz w:val="20"/>
                <w:szCs w:val="24"/>
                <w:lang w:val="en-GB"/>
              </w:rPr>
              <w:br/>
              <w:t>Lesson title</w:t>
            </w:r>
          </w:p>
        </w:tc>
        <w:tc>
          <w:tcPr>
            <w:tcW w:w="2551" w:type="dxa"/>
            <w:shd w:val="clear" w:color="auto" w:fill="341583" w:themeFill="accent2" w:themeFillShade="80"/>
            <w:vAlign w:val="center"/>
          </w:tcPr>
          <w:p w14:paraId="4463B4EF" w14:textId="77777777" w:rsidR="002C7ACB" w:rsidRPr="009409E8" w:rsidRDefault="002C7ACB" w:rsidP="00F0507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9409E8">
              <w:rPr>
                <w:b/>
                <w:bCs/>
                <w:noProof w:val="0"/>
                <w:color w:val="FFFFFF" w:themeColor="background1"/>
                <w:sz w:val="20"/>
                <w:szCs w:val="24"/>
                <w:lang w:val="en-GB"/>
              </w:rPr>
              <w:t>Specification reference</w:t>
            </w:r>
          </w:p>
        </w:tc>
        <w:tc>
          <w:tcPr>
            <w:tcW w:w="4820" w:type="dxa"/>
            <w:shd w:val="clear" w:color="auto" w:fill="341583" w:themeFill="accent2" w:themeFillShade="80"/>
            <w:vAlign w:val="center"/>
          </w:tcPr>
          <w:p w14:paraId="4020FEDB" w14:textId="13F28287" w:rsidR="002C7ACB" w:rsidRPr="009409E8" w:rsidRDefault="002C7ACB" w:rsidP="00F0507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9409E8">
              <w:rPr>
                <w:b/>
                <w:bCs/>
                <w:noProof w:val="0"/>
                <w:color w:val="FFFFFF" w:themeColor="background1"/>
                <w:sz w:val="20"/>
                <w:szCs w:val="24"/>
                <w:lang w:val="en-GB"/>
              </w:rPr>
              <w:t>Suggested activit</w:t>
            </w:r>
            <w:r w:rsidR="0091061B" w:rsidRPr="009409E8">
              <w:rPr>
                <w:b/>
                <w:bCs/>
                <w:noProof w:val="0"/>
                <w:color w:val="FFFFFF" w:themeColor="background1"/>
                <w:sz w:val="20"/>
                <w:szCs w:val="24"/>
                <w:lang w:val="en-GB"/>
              </w:rPr>
              <w:t>i</w:t>
            </w:r>
            <w:r w:rsidRPr="009409E8">
              <w:rPr>
                <w:b/>
                <w:bCs/>
                <w:noProof w:val="0"/>
                <w:color w:val="FFFFFF" w:themeColor="background1"/>
                <w:sz w:val="20"/>
                <w:szCs w:val="24"/>
                <w:lang w:val="en-GB"/>
              </w:rPr>
              <w:t>es</w:t>
            </w:r>
          </w:p>
        </w:tc>
        <w:tc>
          <w:tcPr>
            <w:tcW w:w="2268" w:type="dxa"/>
            <w:shd w:val="clear" w:color="auto" w:fill="341583" w:themeFill="accent2" w:themeFillShade="80"/>
            <w:vAlign w:val="center"/>
          </w:tcPr>
          <w:p w14:paraId="4CDDDCB8" w14:textId="77777777" w:rsidR="002C7ACB" w:rsidRPr="009409E8" w:rsidRDefault="002C7ACB" w:rsidP="00F0507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9409E8">
              <w:rPr>
                <w:b/>
                <w:bCs/>
                <w:noProof w:val="0"/>
                <w:color w:val="FFFFFF" w:themeColor="background1"/>
                <w:sz w:val="20"/>
                <w:szCs w:val="24"/>
                <w:lang w:val="en-GB"/>
              </w:rPr>
              <w:t>Suggested resources</w:t>
            </w:r>
          </w:p>
        </w:tc>
        <w:tc>
          <w:tcPr>
            <w:tcW w:w="1984" w:type="dxa"/>
            <w:shd w:val="clear" w:color="auto" w:fill="341583" w:themeFill="accent2" w:themeFillShade="80"/>
            <w:vAlign w:val="center"/>
          </w:tcPr>
          <w:p w14:paraId="76694B6B" w14:textId="77777777" w:rsidR="002C7ACB" w:rsidRPr="009409E8" w:rsidRDefault="002C7ACB" w:rsidP="00F0507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9409E8">
              <w:rPr>
                <w:b/>
                <w:bCs/>
                <w:noProof w:val="0"/>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407F3A23" w14:textId="77777777" w:rsidR="002C7ACB" w:rsidRPr="009409E8" w:rsidRDefault="002C7ACB" w:rsidP="00F0507C">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9409E8">
              <w:rPr>
                <w:b/>
                <w:bCs/>
                <w:noProof w:val="0"/>
                <w:color w:val="FFFFFF" w:themeColor="background1"/>
                <w:sz w:val="20"/>
                <w:szCs w:val="24"/>
                <w:lang w:val="en-GB"/>
              </w:rPr>
              <w:t>Which skills could be acquired through teaching and delivery in this lesson?</w:t>
            </w:r>
          </w:p>
        </w:tc>
      </w:tr>
      <w:tr w:rsidR="002C7ACB" w:rsidRPr="003A19A2" w14:paraId="5D75A025"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78011AFF" w14:textId="266536C2" w:rsidR="002C7ACB" w:rsidRPr="003A19A2" w:rsidRDefault="002C7ACB">
            <w:pPr>
              <w:pStyle w:val="TableHeading"/>
              <w:rPr>
                <w:noProof w:val="0"/>
                <w:color w:val="FFFFFF" w:themeColor="background1"/>
                <w:lang w:val="en-GB"/>
              </w:rPr>
            </w:pPr>
            <w:r w:rsidRPr="003A19A2">
              <w:rPr>
                <w:b/>
                <w:bCs/>
                <w:noProof w:val="0"/>
                <w:color w:val="000000" w:themeColor="text1"/>
                <w:lang w:val="en-GB"/>
              </w:rPr>
              <w:t xml:space="preserve">Week </w:t>
            </w:r>
            <w:r w:rsidR="0091061B" w:rsidRPr="003A19A2">
              <w:rPr>
                <w:b/>
                <w:bCs/>
                <w:noProof w:val="0"/>
                <w:color w:val="000000" w:themeColor="text1"/>
                <w:lang w:val="en-GB"/>
              </w:rPr>
              <w:t>18</w:t>
            </w:r>
            <w:r w:rsidRPr="003A19A2">
              <w:rPr>
                <w:b/>
                <w:bCs/>
                <w:noProof w:val="0"/>
                <w:color w:val="000000" w:themeColor="text1"/>
                <w:lang w:val="en-GB"/>
              </w:rPr>
              <w:br/>
              <w:t>Lesson 1</w:t>
            </w:r>
          </w:p>
        </w:tc>
      </w:tr>
      <w:tr w:rsidR="00AA2A02" w:rsidRPr="003A19A2" w14:paraId="262EA4FD" w14:textId="77777777" w:rsidTr="02576881">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4F15D912" w14:textId="77777777" w:rsidR="00AA2A02" w:rsidRPr="003A19A2" w:rsidRDefault="00AA2A02" w:rsidP="00AA2A02">
            <w:pPr>
              <w:autoSpaceDE w:val="0"/>
              <w:autoSpaceDN w:val="0"/>
              <w:adjustRightInd w:val="0"/>
              <w:spacing w:before="40" w:after="40" w:line="200" w:lineRule="atLeast"/>
              <w:rPr>
                <w:b w:val="0"/>
                <w:bCs w:val="0"/>
                <w:color w:val="000000"/>
                <w:sz w:val="18"/>
                <w:szCs w:val="18"/>
              </w:rPr>
            </w:pPr>
            <w:r w:rsidRPr="003A19A2">
              <w:rPr>
                <w:color w:val="000000"/>
                <w:sz w:val="18"/>
                <w:szCs w:val="18"/>
              </w:rPr>
              <w:t>Topic 14.1.3: Graph</w:t>
            </w:r>
          </w:p>
          <w:p w14:paraId="143564D4" w14:textId="77777777" w:rsidR="00AA2A02" w:rsidRPr="003A19A2" w:rsidRDefault="00AA2A02" w:rsidP="00277C48">
            <w:pPr>
              <w:pStyle w:val="ListParagraph"/>
              <w:numPr>
                <w:ilvl w:val="0"/>
                <w:numId w:val="69"/>
              </w:numPr>
              <w:autoSpaceDE w:val="0"/>
              <w:autoSpaceDN w:val="0"/>
              <w:adjustRightInd w:val="0"/>
              <w:spacing w:before="40" w:after="40" w:line="200" w:lineRule="atLeast"/>
              <w:ind w:left="447"/>
              <w:rPr>
                <w:rFonts w:asciiTheme="minorHAnsi" w:eastAsia="Open Sans" w:hAnsiTheme="minorHAnsi" w:cs="Open Sans"/>
                <w:sz w:val="18"/>
                <w:szCs w:val="18"/>
              </w:rPr>
            </w:pPr>
            <w:r w:rsidRPr="003A19A2">
              <w:rPr>
                <w:rFonts w:asciiTheme="minorHAnsi" w:eastAsia="Open Sans" w:hAnsiTheme="minorHAnsi" w:cs="Open Sans"/>
                <w:sz w:val="18"/>
                <w:szCs w:val="18"/>
              </w:rPr>
              <w:t>Structure</w:t>
            </w:r>
          </w:p>
          <w:p w14:paraId="5F69D1F6" w14:textId="77777777" w:rsidR="00AA2A02" w:rsidRPr="003A19A2" w:rsidRDefault="00AA2A02" w:rsidP="00277C48">
            <w:pPr>
              <w:pStyle w:val="ListParagraph"/>
              <w:numPr>
                <w:ilvl w:val="0"/>
                <w:numId w:val="69"/>
              </w:numPr>
              <w:autoSpaceDE w:val="0"/>
              <w:autoSpaceDN w:val="0"/>
              <w:adjustRightInd w:val="0"/>
              <w:spacing w:before="40" w:after="40" w:line="200" w:lineRule="atLeast"/>
              <w:ind w:left="447"/>
              <w:rPr>
                <w:rFonts w:asciiTheme="minorHAnsi" w:eastAsia="Open Sans" w:hAnsiTheme="minorHAnsi" w:cs="Open Sans"/>
                <w:sz w:val="18"/>
                <w:szCs w:val="18"/>
              </w:rPr>
            </w:pPr>
            <w:r w:rsidRPr="003A19A2">
              <w:rPr>
                <w:rFonts w:asciiTheme="minorHAnsi" w:eastAsia="Open Sans" w:hAnsiTheme="minorHAnsi" w:cs="Open Sans"/>
                <w:sz w:val="18"/>
                <w:szCs w:val="18"/>
              </w:rPr>
              <w:t>Ways to represent</w:t>
            </w:r>
          </w:p>
          <w:p w14:paraId="79A8A600" w14:textId="77777777" w:rsidR="00AA2A02" w:rsidRPr="003A19A2" w:rsidRDefault="00AA2A02" w:rsidP="00AA2A02">
            <w:pPr>
              <w:autoSpaceDE w:val="0"/>
              <w:autoSpaceDN w:val="0"/>
              <w:adjustRightInd w:val="0"/>
              <w:spacing w:before="40" w:after="40" w:line="200" w:lineRule="atLeast"/>
              <w:rPr>
                <w:rFonts w:eastAsia="Open Sans" w:cs="Open Sans"/>
                <w:b w:val="0"/>
                <w:bCs w:val="0"/>
                <w:color w:val="000000" w:themeColor="text1"/>
                <w:sz w:val="18"/>
                <w:szCs w:val="18"/>
              </w:rPr>
            </w:pPr>
          </w:p>
          <w:p w14:paraId="55F553D2" w14:textId="7B32C344" w:rsidR="00AA2A02" w:rsidRDefault="003C1507" w:rsidP="00AA2A02">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AA2A02" w:rsidRPr="003A19A2">
              <w:rPr>
                <w:rFonts w:eastAsia="Open Sans" w:cs="Open Sans"/>
                <w:color w:val="000000" w:themeColor="text1"/>
                <w:sz w:val="18"/>
                <w:szCs w:val="18"/>
              </w:rPr>
              <w:t xml:space="preserve"> </w:t>
            </w:r>
          </w:p>
          <w:p w14:paraId="3D974AB0" w14:textId="77777777" w:rsidR="00176958" w:rsidRPr="003A19A2" w:rsidRDefault="00176958" w:rsidP="00AA2A02">
            <w:pPr>
              <w:autoSpaceDE w:val="0"/>
              <w:autoSpaceDN w:val="0"/>
              <w:adjustRightInd w:val="0"/>
              <w:spacing w:before="40" w:after="40" w:line="200" w:lineRule="atLeast"/>
              <w:rPr>
                <w:rFonts w:eastAsia="Open Sans" w:cs="Open Sans"/>
                <w:b w:val="0"/>
                <w:bCs w:val="0"/>
                <w:color w:val="000000" w:themeColor="text1"/>
                <w:sz w:val="18"/>
                <w:szCs w:val="18"/>
              </w:rPr>
            </w:pPr>
          </w:p>
          <w:p w14:paraId="048DA0DC" w14:textId="3F9D8903" w:rsidR="00AA2A02" w:rsidRPr="003A19A2" w:rsidRDefault="00AA2A02" w:rsidP="00AA2A02">
            <w:pPr>
              <w:pStyle w:val="TableText"/>
              <w:rPr>
                <w:rFonts w:asciiTheme="minorHAnsi" w:hAnsiTheme="minorHAnsi"/>
                <w:noProof w:val="0"/>
                <w:sz w:val="18"/>
                <w:szCs w:val="18"/>
                <w:lang w:val="en-GB"/>
              </w:rPr>
            </w:pPr>
            <w:r w:rsidRPr="003A19A2">
              <w:rPr>
                <w:rFonts w:asciiTheme="minorHAnsi" w:eastAsia="Open Sans" w:hAnsiTheme="minorHAnsi" w:cs="Open Sans"/>
                <w:b w:val="0"/>
                <w:bCs w:val="0"/>
                <w:noProof w:val="0"/>
                <w:sz w:val="18"/>
                <w:szCs w:val="18"/>
                <w:lang w:val="en-GB"/>
              </w:rPr>
              <w:t>Graph structure and representation</w:t>
            </w:r>
          </w:p>
        </w:tc>
        <w:tc>
          <w:tcPr>
            <w:tcW w:w="2551" w:type="dxa"/>
          </w:tcPr>
          <w:p w14:paraId="199E1D3F" w14:textId="77777777" w:rsidR="00AA2A02" w:rsidRDefault="00AA2A02" w:rsidP="00277C48">
            <w:pPr>
              <w:pStyle w:val="Default"/>
              <w:numPr>
                <w:ilvl w:val="2"/>
                <w:numId w:val="71"/>
              </w:numP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9C078D">
              <w:rPr>
                <w:rFonts w:asciiTheme="minorHAnsi" w:hAnsiTheme="minorHAnsi"/>
                <w:b/>
                <w:bCs/>
                <w:sz w:val="18"/>
                <w:szCs w:val="18"/>
              </w:rPr>
              <w:t xml:space="preserve">Graph: </w:t>
            </w:r>
          </w:p>
          <w:p w14:paraId="2B230120" w14:textId="77777777" w:rsidR="00270C71" w:rsidRPr="009C078D" w:rsidRDefault="00270C71" w:rsidP="00270C71">
            <w:pPr>
              <w:pStyle w:val="Default"/>
              <w:ind w:left="720"/>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p>
          <w:p w14:paraId="61D4B59A" w14:textId="77777777" w:rsidR="00AA2A02" w:rsidRPr="009C078D" w:rsidRDefault="00AA2A02" w:rsidP="00AB319F">
            <w:pPr>
              <w:pStyle w:val="Default"/>
              <w:numPr>
                <w:ilvl w:val="0"/>
                <w:numId w:val="70"/>
              </w:numPr>
              <w:ind w:left="360" w:hanging="360"/>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9C078D">
              <w:rPr>
                <w:rFonts w:asciiTheme="minorHAnsi" w:hAnsiTheme="minorHAnsi"/>
                <w:b/>
                <w:bCs/>
                <w:sz w:val="18"/>
                <w:szCs w:val="18"/>
              </w:rPr>
              <w:t xml:space="preserve">a) Structure </w:t>
            </w:r>
          </w:p>
          <w:p w14:paraId="3847CC3B" w14:textId="77777777" w:rsidR="00AA2A02" w:rsidRPr="009C078D" w:rsidRDefault="00AA2A02" w:rsidP="00AB319F">
            <w:pPr>
              <w:pStyle w:val="Default"/>
              <w:numPr>
                <w:ilvl w:val="0"/>
                <w:numId w:val="70"/>
              </w:numPr>
              <w:ind w:left="360" w:hanging="360"/>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9C078D">
              <w:rPr>
                <w:rFonts w:asciiTheme="minorHAnsi" w:hAnsiTheme="minorHAnsi"/>
                <w:b/>
                <w:bCs/>
                <w:sz w:val="18"/>
                <w:szCs w:val="18"/>
              </w:rPr>
              <w:t xml:space="preserve">b) Ways to represent: </w:t>
            </w:r>
          </w:p>
          <w:p w14:paraId="7898D74B" w14:textId="77777777" w:rsidR="009C078D" w:rsidRPr="003A19A2" w:rsidRDefault="009C078D" w:rsidP="00AB319F">
            <w:pPr>
              <w:pStyle w:val="Default"/>
              <w:numPr>
                <w:ilvl w:val="0"/>
                <w:numId w:val="70"/>
              </w:numPr>
              <w:ind w:left="360" w:hanging="360"/>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p>
          <w:p w14:paraId="3572D3DE" w14:textId="77777777" w:rsidR="00AA2A02" w:rsidRPr="009C078D" w:rsidRDefault="00AA2A02"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9C078D">
              <w:rPr>
                <w:rFonts w:asciiTheme="minorHAnsi" w:eastAsia="Open Sans" w:hAnsiTheme="minorHAnsi"/>
                <w:color w:val="000000" w:themeColor="text1"/>
                <w:sz w:val="18"/>
                <w:szCs w:val="18"/>
              </w:rPr>
              <w:t xml:space="preserve">Adjacency matrix </w:t>
            </w:r>
          </w:p>
          <w:p w14:paraId="1136BCB9" w14:textId="77777777" w:rsidR="00AA2A02" w:rsidRPr="009C078D" w:rsidRDefault="00AA2A02"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9C078D">
              <w:rPr>
                <w:rFonts w:asciiTheme="minorHAnsi" w:eastAsia="Open Sans" w:hAnsiTheme="minorHAnsi"/>
                <w:color w:val="000000" w:themeColor="text1"/>
                <w:sz w:val="18"/>
                <w:szCs w:val="18"/>
              </w:rPr>
              <w:t xml:space="preserve">Adjacency list </w:t>
            </w:r>
          </w:p>
          <w:p w14:paraId="7BF2CD36" w14:textId="77777777" w:rsidR="00AA2A02" w:rsidRPr="003A19A2" w:rsidRDefault="00AA2A02" w:rsidP="00AA2A02">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p>
          <w:p w14:paraId="787D0A90" w14:textId="6B911466" w:rsidR="009C078D" w:rsidRDefault="000130CE"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p>
          <w:p w14:paraId="2CB77FD0" w14:textId="1A8842F2" w:rsidR="00AA2A02" w:rsidRPr="003A19A2" w:rsidRDefault="00AA2A02"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 </w:t>
            </w:r>
          </w:p>
          <w:p w14:paraId="16AF1752" w14:textId="77777777" w:rsidR="00AA2A02" w:rsidRPr="003A19A2" w:rsidRDefault="00AA2A02"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561E6693" w14:textId="77777777" w:rsidR="00AA2A02" w:rsidRPr="003A19A2" w:rsidRDefault="00AA2A02"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675201AC" w14:textId="77777777" w:rsidR="00AA2A02" w:rsidRPr="003A19A2" w:rsidRDefault="00AA2A02"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50170F61" w14:textId="77777777" w:rsidR="00AA2A02" w:rsidRPr="003A19A2" w:rsidRDefault="00AA2A02"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1FB5EBA9" w14:textId="77777777" w:rsidR="00AA2A02" w:rsidRPr="003A19A2" w:rsidRDefault="00AA2A02"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211E69B2" w14:textId="77777777" w:rsidR="00AA2A02" w:rsidRPr="003A19A2" w:rsidRDefault="00AA2A02" w:rsidP="00AA2A02">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p>
          <w:p w14:paraId="4860BD3C" w14:textId="77777777" w:rsidR="00AA2A02" w:rsidRPr="003A19A2" w:rsidRDefault="00AA2A02" w:rsidP="00AA2A02">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4820" w:type="dxa"/>
          </w:tcPr>
          <w:p w14:paraId="26C98717" w14:textId="61F4C880" w:rsidR="00AA2A02" w:rsidRPr="003A19A2" w:rsidRDefault="002E3040" w:rsidP="00AA2A02">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AA2A02" w:rsidRPr="003A19A2">
              <w:rPr>
                <w:rFonts w:cs="Open Sans"/>
                <w:color w:val="auto"/>
                <w:sz w:val="18"/>
                <w:szCs w:val="18"/>
              </w:rPr>
              <w:t>  </w:t>
            </w:r>
          </w:p>
          <w:p w14:paraId="1C504464" w14:textId="77777777" w:rsidR="00AA2A02" w:rsidRPr="003A19A2" w:rsidRDefault="00AA2A02" w:rsidP="00277C48">
            <w:pPr>
              <w:numPr>
                <w:ilvl w:val="0"/>
                <w:numId w:val="18"/>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the graph data structure and how it can be represented with an adjacency matrix or adjacency list</w:t>
            </w:r>
          </w:p>
          <w:p w14:paraId="4E5C6B4C" w14:textId="77777777" w:rsidR="00AA2A02" w:rsidRPr="003A19A2" w:rsidRDefault="00AA2A02" w:rsidP="00277C48">
            <w:pPr>
              <w:numPr>
                <w:ilvl w:val="0"/>
                <w:numId w:val="18"/>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Option to link to graph programming in Unit 4 Topic 18.2.6</w:t>
            </w:r>
          </w:p>
          <w:p w14:paraId="4A8D1A93" w14:textId="31990F58" w:rsidR="00AA2A02" w:rsidRPr="003A19A2" w:rsidRDefault="00AA2A02" w:rsidP="00277C48">
            <w:pPr>
              <w:numPr>
                <w:ilvl w:val="0"/>
                <w:numId w:val="18"/>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Teacher demonstrates worked examples 7 &amp; 8 on p112-113 </w:t>
            </w:r>
            <w:r w:rsidR="005D63A3" w:rsidRPr="003A19A2">
              <w:rPr>
                <w:rFonts w:cs="Open Sans"/>
                <w:color w:val="auto"/>
                <w:sz w:val="18"/>
                <w:szCs w:val="18"/>
              </w:rPr>
              <w:t>showing adjacency</w:t>
            </w:r>
            <w:r w:rsidRPr="003A19A2">
              <w:rPr>
                <w:rFonts w:cs="Open Sans"/>
                <w:color w:val="auto"/>
                <w:sz w:val="18"/>
                <w:szCs w:val="18"/>
              </w:rPr>
              <w:t xml:space="preserve"> lists and worked examples 9 &amp; 10 on p114-115 showing adjacency matrices</w:t>
            </w:r>
          </w:p>
          <w:p w14:paraId="22415CAF" w14:textId="77777777" w:rsidR="00AA2A02" w:rsidRPr="003A19A2" w:rsidRDefault="00AA2A02" w:rsidP="00277C48">
            <w:pPr>
              <w:numPr>
                <w:ilvl w:val="0"/>
                <w:numId w:val="18"/>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definition, function, characteristics, benefit and drawbacks</w:t>
            </w:r>
          </w:p>
          <w:p w14:paraId="408D72E7" w14:textId="77777777" w:rsidR="00AA2A02" w:rsidRPr="003A19A2" w:rsidRDefault="00AA2A02" w:rsidP="009C078D">
            <w:pPr>
              <w:spacing w:after="0"/>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0D7DCCC8" w14:textId="082927B2" w:rsidR="00AA2A02" w:rsidRPr="003A19A2" w:rsidRDefault="002E3040" w:rsidP="00AA2A02">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AA2A02" w:rsidRPr="003A19A2">
              <w:rPr>
                <w:rFonts w:cs="Open Sans"/>
                <w:color w:val="auto"/>
                <w:sz w:val="18"/>
                <w:szCs w:val="18"/>
              </w:rPr>
              <w:t> </w:t>
            </w:r>
          </w:p>
          <w:p w14:paraId="2E25C55C" w14:textId="77777777" w:rsidR="00AA2A02" w:rsidRPr="003A19A2" w:rsidRDefault="00AA2A02" w:rsidP="00277C48">
            <w:pPr>
              <w:numPr>
                <w:ilvl w:val="0"/>
                <w:numId w:val="18"/>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complete activity 4 on p115</w:t>
            </w:r>
          </w:p>
          <w:p w14:paraId="4248922B" w14:textId="7A1136CE" w:rsidR="00AA2A02" w:rsidRPr="003A19A2" w:rsidRDefault="00AA2A02" w:rsidP="00AA2A02">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r w:rsidRPr="003A19A2">
              <w:rPr>
                <w:rFonts w:asciiTheme="minorHAnsi" w:hAnsiTheme="minorHAnsi" w:cs="Open Sans"/>
                <w:noProof w:val="0"/>
                <w:color w:val="auto"/>
                <w:sz w:val="18"/>
                <w:szCs w:val="18"/>
                <w:lang w:val="en-GB"/>
              </w:rPr>
              <w:t> </w:t>
            </w:r>
          </w:p>
        </w:tc>
        <w:tc>
          <w:tcPr>
            <w:tcW w:w="2268" w:type="dxa"/>
          </w:tcPr>
          <w:p w14:paraId="01707B9E" w14:textId="5394F558" w:rsidR="00AA2A02" w:rsidRPr="003A19A2" w:rsidRDefault="002D2D1D" w:rsidP="00AA2A02">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AA2A02" w:rsidRPr="003A19A2">
              <w:rPr>
                <w:rFonts w:cs="Open Sans"/>
                <w:color w:val="000000" w:themeColor="text1"/>
                <w:sz w:val="18"/>
                <w:szCs w:val="18"/>
              </w:rPr>
              <w:t>pp. 110-115</w:t>
            </w:r>
            <w:r w:rsidR="00AA2A02" w:rsidRPr="003A19A2">
              <w:rPr>
                <w:rFonts w:eastAsia="Open Sans" w:cs="Open Sans"/>
                <w:color w:val="000000" w:themeColor="text1"/>
                <w:sz w:val="18"/>
                <w:szCs w:val="18"/>
              </w:rPr>
              <w:t xml:space="preserve"> </w:t>
            </w:r>
          </w:p>
          <w:p w14:paraId="53431CC3" w14:textId="77777777" w:rsidR="00AA2A02" w:rsidRPr="003A19A2" w:rsidRDefault="00AA2A02" w:rsidP="00AA2A02">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50B33FCE" w14:textId="77777777" w:rsidR="00AA2A02" w:rsidRDefault="00AA2A02" w:rsidP="00AA2A02">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roofErr w:type="spellStart"/>
            <w:r w:rsidRPr="003A19A2">
              <w:rPr>
                <w:rFonts w:eastAsia="Open Sans" w:cs="Open Sans"/>
                <w:color w:val="000000" w:themeColor="text1"/>
                <w:sz w:val="18"/>
                <w:szCs w:val="18"/>
              </w:rPr>
              <w:t>IsaacCS</w:t>
            </w:r>
            <w:proofErr w:type="spellEnd"/>
            <w:r w:rsidRPr="003A19A2">
              <w:rPr>
                <w:rFonts w:eastAsia="Open Sans" w:cs="Open Sans"/>
                <w:color w:val="000000" w:themeColor="text1"/>
                <w:sz w:val="18"/>
                <w:szCs w:val="18"/>
              </w:rPr>
              <w:t xml:space="preserve"> notes and questions:</w:t>
            </w:r>
          </w:p>
          <w:p w14:paraId="4794B350" w14:textId="77777777" w:rsidR="00270C71" w:rsidRPr="003A19A2" w:rsidRDefault="00270C71" w:rsidP="00AA2A02">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07A39469" w14:textId="77777777" w:rsidR="00AA2A02" w:rsidRPr="00B94107" w:rsidRDefault="00AA2A02" w:rsidP="00AA2A02">
            <w:pPr>
              <w:spacing w:before="40" w:after="40"/>
              <w:cnfStyle w:val="000000000000" w:firstRow="0" w:lastRow="0" w:firstColumn="0" w:lastColumn="0" w:oddVBand="0" w:evenVBand="0" w:oddHBand="0" w:evenHBand="0" w:firstRowFirstColumn="0" w:firstRowLastColumn="0" w:lastRowFirstColumn="0" w:lastRowLastColumn="0"/>
              <w:rPr>
                <w:rStyle w:val="Hyperlink"/>
                <w:sz w:val="18"/>
                <w:szCs w:val="18"/>
              </w:rPr>
            </w:pPr>
            <w:hyperlink r:id="rId67" w:history="1">
              <w:r w:rsidRPr="00B94107">
                <w:rPr>
                  <w:rStyle w:val="Hyperlink"/>
                  <w:color w:val="000000" w:themeColor="text1"/>
                  <w:sz w:val="18"/>
                  <w:szCs w:val="18"/>
                </w:rPr>
                <w:t>https://isaaccomputerscience.org/concepts/dsa_datastruct_graph_implementation?topic=data_structures</w:t>
              </w:r>
            </w:hyperlink>
          </w:p>
          <w:p w14:paraId="751C609F" w14:textId="77777777" w:rsidR="00AA2A02" w:rsidRPr="003A19A2" w:rsidRDefault="00AA2A02" w:rsidP="00AA2A02">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1984" w:type="dxa"/>
          </w:tcPr>
          <w:p w14:paraId="2290157D" w14:textId="2EE66B47"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0F3DC279" w14:textId="4730C23A"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280D3598" w14:textId="38FA619B"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15B48E88" w14:textId="5BC0C7A9"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tcPr>
          <w:p w14:paraId="792F14BA" w14:textId="036071EE"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Analysis</w:t>
            </w:r>
          </w:p>
          <w:p w14:paraId="5E0F67B4" w14:textId="05AD8540"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Communication</w:t>
            </w:r>
          </w:p>
          <w:p w14:paraId="1AB03CC3" w14:textId="44F6AACF"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Productivity</w:t>
            </w:r>
          </w:p>
          <w:p w14:paraId="26DC79DE" w14:textId="1CA492D6"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Intellectual interest and curiosity</w:t>
            </w:r>
          </w:p>
          <w:p w14:paraId="56858B9C" w14:textId="5B029180" w:rsidR="02576881" w:rsidRPr="00C3299E" w:rsidRDefault="78A65F4F"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Problem solving</w:t>
            </w:r>
          </w:p>
        </w:tc>
      </w:tr>
    </w:tbl>
    <w:p w14:paraId="460587FB" w14:textId="77777777" w:rsidR="009C078D" w:rsidRDefault="009C078D">
      <w: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AA2A02" w:rsidRPr="003A19A2" w14:paraId="4A64BC40" w14:textId="77777777" w:rsidTr="009C078D">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667C520D" w14:textId="00EAAD43" w:rsidR="00AA2A02" w:rsidRPr="003A19A2" w:rsidRDefault="00AA2A02" w:rsidP="00AA2A02">
            <w:pPr>
              <w:pStyle w:val="TableHeading"/>
              <w:rPr>
                <w:noProof w:val="0"/>
                <w:lang w:val="en-GB"/>
              </w:rPr>
            </w:pPr>
            <w:r w:rsidRPr="003A19A2">
              <w:rPr>
                <w:b/>
                <w:bCs/>
                <w:noProof w:val="0"/>
                <w:color w:val="000000" w:themeColor="text1"/>
                <w:lang w:val="en-GB"/>
              </w:rPr>
              <w:t>Week 18</w:t>
            </w:r>
            <w:r w:rsidRPr="003A19A2">
              <w:rPr>
                <w:b/>
                <w:bCs/>
                <w:noProof w:val="0"/>
                <w:color w:val="000000" w:themeColor="text1"/>
                <w:lang w:val="en-GB"/>
              </w:rPr>
              <w:br/>
              <w:t>Lesson 2</w:t>
            </w:r>
          </w:p>
        </w:tc>
      </w:tr>
      <w:tr w:rsidR="00D45556" w:rsidRPr="003A19A2" w14:paraId="52769B69" w14:textId="77777777" w:rsidTr="00270C71">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33792990" w14:textId="77777777" w:rsidR="00D45556" w:rsidRPr="003A19A2" w:rsidRDefault="00D45556" w:rsidP="00D45556">
            <w:pPr>
              <w:autoSpaceDE w:val="0"/>
              <w:autoSpaceDN w:val="0"/>
              <w:adjustRightInd w:val="0"/>
              <w:spacing w:before="40" w:after="40" w:line="200" w:lineRule="atLeast"/>
              <w:rPr>
                <w:rFonts w:eastAsia="Open Sans" w:cs="Open Sans"/>
                <w:b w:val="0"/>
                <w:bCs w:val="0"/>
                <w:color w:val="000000" w:themeColor="text1"/>
                <w:sz w:val="18"/>
                <w:szCs w:val="18"/>
              </w:rPr>
            </w:pPr>
            <w:r w:rsidRPr="003A19A2">
              <w:rPr>
                <w:rFonts w:eastAsia="Open Sans" w:cs="Open Sans"/>
                <w:color w:val="000000" w:themeColor="text1"/>
                <w:sz w:val="18"/>
                <w:szCs w:val="18"/>
              </w:rPr>
              <w:t>Topic 14.1.3: Graph</w:t>
            </w:r>
          </w:p>
          <w:p w14:paraId="4A3C5B81" w14:textId="77777777" w:rsidR="00D45556" w:rsidRPr="003A19A2" w:rsidRDefault="00D45556" w:rsidP="00277C48">
            <w:pPr>
              <w:pStyle w:val="ListParagraph"/>
              <w:numPr>
                <w:ilvl w:val="0"/>
                <w:numId w:val="69"/>
              </w:numPr>
              <w:autoSpaceDE w:val="0"/>
              <w:autoSpaceDN w:val="0"/>
              <w:adjustRightInd w:val="0"/>
              <w:spacing w:before="40" w:after="40" w:line="200" w:lineRule="atLeast"/>
              <w:ind w:left="306" w:hanging="284"/>
              <w:rPr>
                <w:rFonts w:asciiTheme="minorHAnsi" w:eastAsia="Open Sans" w:hAnsiTheme="minorHAnsi" w:cs="Open Sans"/>
                <w:sz w:val="18"/>
                <w:szCs w:val="18"/>
              </w:rPr>
            </w:pPr>
            <w:r w:rsidRPr="003A19A2">
              <w:rPr>
                <w:rFonts w:asciiTheme="minorHAnsi" w:eastAsia="Open Sans" w:hAnsiTheme="minorHAnsi" w:cs="Open Sans"/>
                <w:sz w:val="18"/>
                <w:szCs w:val="18"/>
              </w:rPr>
              <w:t>Types</w:t>
            </w:r>
          </w:p>
          <w:p w14:paraId="088F526C" w14:textId="77777777" w:rsidR="00D45556" w:rsidRPr="003A19A2" w:rsidRDefault="00D45556" w:rsidP="00D45556">
            <w:pPr>
              <w:autoSpaceDE w:val="0"/>
              <w:autoSpaceDN w:val="0"/>
              <w:adjustRightInd w:val="0"/>
              <w:spacing w:before="40" w:after="40" w:line="200" w:lineRule="atLeast"/>
              <w:rPr>
                <w:rFonts w:eastAsia="Open Sans" w:cs="Open Sans"/>
                <w:b w:val="0"/>
                <w:bCs w:val="0"/>
                <w:color w:val="000000" w:themeColor="text1"/>
                <w:sz w:val="18"/>
                <w:szCs w:val="18"/>
              </w:rPr>
            </w:pPr>
          </w:p>
          <w:p w14:paraId="7D59C043" w14:textId="16E431B7" w:rsidR="00D45556" w:rsidRDefault="003C1507" w:rsidP="00D45556">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D45556" w:rsidRPr="003A19A2">
              <w:rPr>
                <w:rFonts w:eastAsia="Open Sans" w:cs="Open Sans"/>
                <w:color w:val="000000" w:themeColor="text1"/>
                <w:sz w:val="18"/>
                <w:szCs w:val="18"/>
              </w:rPr>
              <w:t xml:space="preserve"> </w:t>
            </w:r>
          </w:p>
          <w:p w14:paraId="4D18E880" w14:textId="77777777" w:rsidR="00176958" w:rsidRPr="003A19A2" w:rsidRDefault="00176958" w:rsidP="00D45556">
            <w:pPr>
              <w:autoSpaceDE w:val="0"/>
              <w:autoSpaceDN w:val="0"/>
              <w:adjustRightInd w:val="0"/>
              <w:spacing w:before="40" w:after="40" w:line="200" w:lineRule="atLeast"/>
              <w:rPr>
                <w:rFonts w:eastAsia="Open Sans" w:cs="Open Sans"/>
                <w:b w:val="0"/>
                <w:bCs w:val="0"/>
                <w:color w:val="000000" w:themeColor="text1"/>
                <w:sz w:val="18"/>
                <w:szCs w:val="18"/>
              </w:rPr>
            </w:pPr>
          </w:p>
          <w:p w14:paraId="1596C2F0" w14:textId="7731D208" w:rsidR="00D45556" w:rsidRPr="003A19A2" w:rsidRDefault="00D45556" w:rsidP="00D45556">
            <w:pPr>
              <w:pStyle w:val="TableText"/>
              <w:rPr>
                <w:rFonts w:asciiTheme="minorHAnsi" w:hAnsiTheme="minorHAnsi"/>
                <w:noProof w:val="0"/>
                <w:sz w:val="18"/>
                <w:szCs w:val="18"/>
                <w:lang w:val="en-GB"/>
              </w:rPr>
            </w:pPr>
            <w:r w:rsidRPr="003A19A2">
              <w:rPr>
                <w:rFonts w:asciiTheme="minorHAnsi" w:eastAsia="Open Sans" w:hAnsiTheme="minorHAnsi" w:cs="Open Sans"/>
                <w:b w:val="0"/>
                <w:bCs w:val="0"/>
                <w:noProof w:val="0"/>
                <w:sz w:val="18"/>
                <w:szCs w:val="18"/>
                <w:lang w:val="en-GB"/>
              </w:rPr>
              <w:t>Graph types</w:t>
            </w:r>
          </w:p>
        </w:tc>
        <w:tc>
          <w:tcPr>
            <w:tcW w:w="2551" w:type="dxa"/>
            <w:shd w:val="clear" w:color="auto" w:fill="auto"/>
          </w:tcPr>
          <w:p w14:paraId="4D537B4F" w14:textId="1D81AD65" w:rsidR="00D45556" w:rsidRDefault="00D45556" w:rsidP="00270C71">
            <w:pPr>
              <w:pStyle w:val="Default"/>
              <w:numPr>
                <w:ilvl w:val="2"/>
                <w:numId w:val="124"/>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9C078D">
              <w:rPr>
                <w:rFonts w:asciiTheme="minorHAnsi" w:hAnsiTheme="minorHAnsi"/>
                <w:b/>
                <w:bCs/>
                <w:sz w:val="18"/>
                <w:szCs w:val="18"/>
              </w:rPr>
              <w:t xml:space="preserve">Graph: </w:t>
            </w:r>
          </w:p>
          <w:p w14:paraId="0CCC87C8" w14:textId="77777777" w:rsidR="00270C71" w:rsidRPr="009C078D" w:rsidRDefault="00270C71" w:rsidP="00270C71">
            <w:pPr>
              <w:pStyle w:val="Default"/>
              <w:ind w:left="720"/>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16AE7006" w14:textId="77777777" w:rsidR="00D45556" w:rsidRDefault="00D45556" w:rsidP="00D4555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9C078D">
              <w:rPr>
                <w:rFonts w:asciiTheme="minorHAnsi" w:hAnsiTheme="minorHAnsi"/>
                <w:b/>
                <w:bCs/>
                <w:sz w:val="18"/>
                <w:szCs w:val="18"/>
              </w:rPr>
              <w:t xml:space="preserve">c) Types: </w:t>
            </w:r>
          </w:p>
          <w:p w14:paraId="503488E9" w14:textId="77777777" w:rsidR="00C21D34" w:rsidRPr="009C078D" w:rsidRDefault="00C21D34" w:rsidP="00D4555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3D0C665A" w14:textId="77777777" w:rsidR="00D45556" w:rsidRPr="003A19A2" w:rsidRDefault="00D45556" w:rsidP="00277C48">
            <w:pPr>
              <w:pStyle w:val="Default"/>
              <w:numPr>
                <w:ilvl w:val="0"/>
                <w:numId w:val="72"/>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Undirected </w:t>
            </w:r>
          </w:p>
          <w:p w14:paraId="1FBF722C" w14:textId="77777777" w:rsidR="00D45556" w:rsidRPr="003A19A2" w:rsidRDefault="00D45556" w:rsidP="00277C48">
            <w:pPr>
              <w:pStyle w:val="Default"/>
              <w:numPr>
                <w:ilvl w:val="0"/>
                <w:numId w:val="72"/>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Directed </w:t>
            </w:r>
          </w:p>
          <w:p w14:paraId="0E8BD5E8" w14:textId="77777777" w:rsidR="00D45556" w:rsidRPr="003A19A2" w:rsidRDefault="00D45556" w:rsidP="00277C48">
            <w:pPr>
              <w:pStyle w:val="Default"/>
              <w:numPr>
                <w:ilvl w:val="0"/>
                <w:numId w:val="72"/>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Weighted </w:t>
            </w:r>
          </w:p>
          <w:p w14:paraId="2599E98B" w14:textId="77777777" w:rsidR="00D45556" w:rsidRPr="003A19A2" w:rsidRDefault="00D45556" w:rsidP="00D4555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1CA13F2F" w14:textId="1F5C62B7" w:rsidR="00D45556" w:rsidRDefault="000130C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D45556" w:rsidRPr="003A19A2">
              <w:rPr>
                <w:rFonts w:asciiTheme="minorHAnsi" w:eastAsia="Open Sans" w:hAnsiTheme="minorHAnsi"/>
                <w:color w:val="000000" w:themeColor="text1"/>
                <w:sz w:val="18"/>
                <w:szCs w:val="18"/>
              </w:rPr>
              <w:t xml:space="preserve"> </w:t>
            </w:r>
          </w:p>
          <w:p w14:paraId="22302D2E" w14:textId="77777777" w:rsidR="009C078D" w:rsidRPr="003A19A2" w:rsidRDefault="009C078D"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71019EB3" w14:textId="77777777" w:rsidR="00D45556" w:rsidRPr="003A19A2" w:rsidRDefault="00D45556"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663234CF" w14:textId="77777777" w:rsidR="00D45556" w:rsidRPr="003A19A2" w:rsidRDefault="00D45556"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2F20C5BD" w14:textId="77777777" w:rsidR="00D45556" w:rsidRPr="003A19A2" w:rsidRDefault="00D45556"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174EA3A7" w14:textId="77777777" w:rsidR="00D45556" w:rsidRPr="003A19A2" w:rsidRDefault="00D45556"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3EE8F5CA" w14:textId="77777777" w:rsidR="00D45556" w:rsidRPr="003A19A2" w:rsidRDefault="00D45556"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53C122F0" w14:textId="77777777" w:rsidR="00D45556" w:rsidRPr="003A19A2" w:rsidRDefault="00D45556" w:rsidP="00D45556">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4820" w:type="dxa"/>
            <w:shd w:val="clear" w:color="auto" w:fill="auto"/>
          </w:tcPr>
          <w:p w14:paraId="0A2A2219" w14:textId="13971F4F" w:rsidR="00D45556" w:rsidRPr="003A19A2" w:rsidRDefault="002E3040" w:rsidP="00D45556">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D45556" w:rsidRPr="003A19A2">
              <w:rPr>
                <w:rFonts w:cs="Open Sans"/>
                <w:color w:val="auto"/>
                <w:sz w:val="18"/>
                <w:szCs w:val="18"/>
              </w:rPr>
              <w:t>  </w:t>
            </w:r>
          </w:p>
          <w:p w14:paraId="0D6AD926" w14:textId="77777777" w:rsidR="00D45556" w:rsidRPr="003A19A2" w:rsidRDefault="00D45556" w:rsidP="00277C48">
            <w:pPr>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undirected, directed and weighted graphs</w:t>
            </w:r>
          </w:p>
          <w:p w14:paraId="571945E5" w14:textId="77777777" w:rsidR="00D45556" w:rsidRPr="003A19A2" w:rsidRDefault="00D45556" w:rsidP="00277C48">
            <w:pPr>
              <w:numPr>
                <w:ilvl w:val="0"/>
                <w:numId w:val="20"/>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definition, function, characteristics, benefit and drawbacks</w:t>
            </w:r>
          </w:p>
          <w:p w14:paraId="7F9B39C7" w14:textId="77777777" w:rsidR="00D45556" w:rsidRPr="003A19A2" w:rsidRDefault="00D45556" w:rsidP="00277C48">
            <w:pPr>
              <w:numPr>
                <w:ilvl w:val="0"/>
                <w:numId w:val="20"/>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discuss examples of graphs as an abstraction of real-life non-linear relationships between objects</w:t>
            </w:r>
          </w:p>
          <w:p w14:paraId="01049476" w14:textId="77777777" w:rsidR="00D45556" w:rsidRPr="003A19A2" w:rsidRDefault="00D45556" w:rsidP="009C078D">
            <w:pPr>
              <w:spacing w:after="0"/>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27C02E70" w14:textId="323C66F4" w:rsidR="00D45556" w:rsidRPr="003A19A2" w:rsidRDefault="002E3040" w:rsidP="00D45556">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D45556" w:rsidRPr="003A19A2">
              <w:rPr>
                <w:rFonts w:cs="Open Sans"/>
                <w:color w:val="auto"/>
                <w:sz w:val="18"/>
                <w:szCs w:val="18"/>
              </w:rPr>
              <w:t> </w:t>
            </w:r>
          </w:p>
          <w:p w14:paraId="12C241AD" w14:textId="77777777" w:rsidR="00D45556" w:rsidRPr="003A19A2" w:rsidRDefault="00D45556" w:rsidP="00277C48">
            <w:pPr>
              <w:numPr>
                <w:ilvl w:val="0"/>
                <w:numId w:val="21"/>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Students complete questions on </w:t>
            </w:r>
            <w:proofErr w:type="spellStart"/>
            <w:r w:rsidRPr="003A19A2">
              <w:rPr>
                <w:rFonts w:cs="Open Sans"/>
                <w:color w:val="auto"/>
                <w:sz w:val="18"/>
                <w:szCs w:val="18"/>
              </w:rPr>
              <w:t>IsaacCS</w:t>
            </w:r>
            <w:proofErr w:type="spellEnd"/>
          </w:p>
          <w:p w14:paraId="33664268" w14:textId="77777777" w:rsidR="00D45556" w:rsidRPr="003A19A2" w:rsidRDefault="00D45556" w:rsidP="00D45556">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2268" w:type="dxa"/>
            <w:shd w:val="clear" w:color="auto" w:fill="auto"/>
          </w:tcPr>
          <w:p w14:paraId="415E57A9" w14:textId="34E097F7" w:rsidR="00D45556" w:rsidRPr="003A19A2" w:rsidRDefault="002D2D1D" w:rsidP="00D45556">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D45556" w:rsidRPr="003A19A2">
              <w:rPr>
                <w:rFonts w:cs="Open Sans"/>
                <w:color w:val="000000" w:themeColor="text1"/>
                <w:sz w:val="18"/>
                <w:szCs w:val="18"/>
              </w:rPr>
              <w:t>pp. 111</w:t>
            </w:r>
            <w:r w:rsidR="00D45556" w:rsidRPr="003A19A2">
              <w:rPr>
                <w:rFonts w:eastAsia="Open Sans" w:cs="Open Sans"/>
                <w:color w:val="000000" w:themeColor="text1"/>
                <w:sz w:val="18"/>
                <w:szCs w:val="18"/>
              </w:rPr>
              <w:t xml:space="preserve"> </w:t>
            </w:r>
          </w:p>
          <w:p w14:paraId="5B55CD5D" w14:textId="77777777" w:rsidR="00D45556" w:rsidRPr="003A19A2" w:rsidRDefault="00D45556" w:rsidP="00D45556">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05B45E94" w14:textId="77777777" w:rsidR="00D45556" w:rsidRDefault="00D45556" w:rsidP="00D45556">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roofErr w:type="spellStart"/>
            <w:r w:rsidRPr="003A19A2">
              <w:rPr>
                <w:rFonts w:eastAsia="Open Sans" w:cs="Open Sans"/>
                <w:color w:val="000000" w:themeColor="text1"/>
                <w:sz w:val="18"/>
                <w:szCs w:val="18"/>
              </w:rPr>
              <w:t>IsaacCS</w:t>
            </w:r>
            <w:proofErr w:type="spellEnd"/>
            <w:r w:rsidRPr="003A19A2">
              <w:rPr>
                <w:rFonts w:eastAsia="Open Sans" w:cs="Open Sans"/>
                <w:color w:val="000000" w:themeColor="text1"/>
                <w:sz w:val="18"/>
                <w:szCs w:val="18"/>
              </w:rPr>
              <w:t xml:space="preserve"> notes and questions:</w:t>
            </w:r>
          </w:p>
          <w:p w14:paraId="04B15BBC" w14:textId="77777777" w:rsidR="00270C71" w:rsidRPr="003A19A2" w:rsidRDefault="00270C71" w:rsidP="00D45556">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739CF58E" w14:textId="77777777" w:rsidR="00D45556" w:rsidRPr="00B94107" w:rsidRDefault="00D45556" w:rsidP="00D45556">
            <w:pPr>
              <w:spacing w:before="40" w:after="40"/>
              <w:cnfStyle w:val="000000100000" w:firstRow="0" w:lastRow="0" w:firstColumn="0" w:lastColumn="0" w:oddVBand="0" w:evenVBand="0" w:oddHBand="1" w:evenHBand="0" w:firstRowFirstColumn="0" w:firstRowLastColumn="0" w:lastRowFirstColumn="0" w:lastRowLastColumn="0"/>
              <w:rPr>
                <w:rStyle w:val="Hyperlink"/>
                <w:sz w:val="18"/>
                <w:szCs w:val="18"/>
              </w:rPr>
            </w:pPr>
            <w:hyperlink r:id="rId68" w:history="1">
              <w:r w:rsidRPr="00B94107">
                <w:rPr>
                  <w:rStyle w:val="Hyperlink"/>
                  <w:color w:val="000000" w:themeColor="text1"/>
                  <w:sz w:val="18"/>
                  <w:szCs w:val="18"/>
                </w:rPr>
                <w:t>https://isaaccomputerscience.org/concepts/dsa_datastruct_graph?topic=data_structures</w:t>
              </w:r>
            </w:hyperlink>
          </w:p>
          <w:p w14:paraId="750E54DD" w14:textId="77777777" w:rsidR="00D45556" w:rsidRPr="003A19A2" w:rsidRDefault="00D45556" w:rsidP="00D45556">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1984" w:type="dxa"/>
            <w:shd w:val="clear" w:color="auto" w:fill="auto"/>
          </w:tcPr>
          <w:p w14:paraId="43C3D113" w14:textId="28031C51"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310F1EFF" w14:textId="73F1A4A9"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07F52D7B" w14:textId="38FA619B"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3D934F12" w14:textId="5BC0C7A9"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shd w:val="clear" w:color="auto" w:fill="auto"/>
          </w:tcPr>
          <w:p w14:paraId="6A5B65E7" w14:textId="036071EE"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Analysis</w:t>
            </w:r>
          </w:p>
          <w:p w14:paraId="2E9F4698" w14:textId="139B6F9E"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Communicatio</w:t>
            </w:r>
            <w:r w:rsidR="653C46C8" w:rsidRPr="00C3299E">
              <w:rPr>
                <w:rFonts w:asciiTheme="minorHAnsi" w:eastAsia="Open Sans" w:hAnsiTheme="minorHAnsi" w:cs="Open Sans"/>
                <w:b w:val="0"/>
                <w:bCs w:val="0"/>
                <w:noProof w:val="0"/>
                <w:color w:val="000000" w:themeColor="text1"/>
                <w:sz w:val="18"/>
                <w:szCs w:val="18"/>
                <w:lang w:val="en-GB"/>
              </w:rPr>
              <w:t>n</w:t>
            </w:r>
          </w:p>
          <w:p w14:paraId="68B4F818" w14:textId="7E7D57C6"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Intellectual interest and curiosity</w:t>
            </w:r>
          </w:p>
        </w:tc>
      </w:tr>
    </w:tbl>
    <w:p w14:paraId="425ADED3" w14:textId="77777777" w:rsidR="00EB18D3" w:rsidRDefault="00EB18D3">
      <w: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D45556" w:rsidRPr="003A19A2" w14:paraId="26FC6C53" w14:textId="77777777" w:rsidTr="00EB18D3">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2B34E330" w14:textId="0695F815" w:rsidR="00D45556" w:rsidRPr="003A19A2" w:rsidRDefault="00D45556" w:rsidP="00D45556">
            <w:pPr>
              <w:pStyle w:val="TableHeading"/>
              <w:rPr>
                <w:noProof w:val="0"/>
                <w:lang w:val="en-GB"/>
              </w:rPr>
            </w:pPr>
            <w:r w:rsidRPr="003A19A2">
              <w:rPr>
                <w:b/>
                <w:bCs/>
                <w:noProof w:val="0"/>
                <w:color w:val="000000" w:themeColor="text1"/>
                <w:lang w:val="en-GB"/>
              </w:rPr>
              <w:t>Week 18</w:t>
            </w:r>
            <w:r w:rsidRPr="003A19A2">
              <w:rPr>
                <w:b/>
                <w:bCs/>
                <w:noProof w:val="0"/>
                <w:color w:val="000000" w:themeColor="text1"/>
                <w:lang w:val="en-GB"/>
              </w:rPr>
              <w:br/>
              <w:t>Lesson 3</w:t>
            </w:r>
          </w:p>
        </w:tc>
      </w:tr>
      <w:tr w:rsidR="00D75D0B" w:rsidRPr="003A19A2" w14:paraId="1269DBC4" w14:textId="77777777" w:rsidTr="00270C71">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7F58F16D" w14:textId="77777777" w:rsidR="00D75D0B" w:rsidRPr="003A19A2" w:rsidRDefault="00D75D0B" w:rsidP="00D75D0B">
            <w:pPr>
              <w:autoSpaceDE w:val="0"/>
              <w:autoSpaceDN w:val="0"/>
              <w:adjustRightInd w:val="0"/>
              <w:spacing w:before="40" w:after="40" w:line="200" w:lineRule="atLeast"/>
              <w:rPr>
                <w:b w:val="0"/>
                <w:bCs w:val="0"/>
                <w:color w:val="000000"/>
                <w:sz w:val="18"/>
                <w:szCs w:val="18"/>
              </w:rPr>
            </w:pPr>
            <w:r w:rsidRPr="003A19A2">
              <w:rPr>
                <w:color w:val="000000"/>
                <w:sz w:val="18"/>
                <w:szCs w:val="18"/>
              </w:rPr>
              <w:t>Topic 14.1.3: Graph</w:t>
            </w:r>
          </w:p>
          <w:p w14:paraId="1232E085" w14:textId="77777777" w:rsidR="00D75D0B" w:rsidRPr="003A19A2" w:rsidRDefault="00D75D0B" w:rsidP="00277C48">
            <w:pPr>
              <w:pStyle w:val="ListParagraph"/>
              <w:numPr>
                <w:ilvl w:val="0"/>
                <w:numId w:val="73"/>
              </w:numPr>
              <w:autoSpaceDE w:val="0"/>
              <w:autoSpaceDN w:val="0"/>
              <w:adjustRightInd w:val="0"/>
              <w:spacing w:before="40" w:after="40" w:line="200" w:lineRule="atLeast"/>
              <w:ind w:left="306"/>
              <w:rPr>
                <w:rFonts w:asciiTheme="minorHAnsi" w:eastAsia="Open Sans" w:hAnsiTheme="minorHAnsi" w:cs="Open Sans"/>
                <w:sz w:val="18"/>
                <w:szCs w:val="18"/>
              </w:rPr>
            </w:pPr>
            <w:r w:rsidRPr="003A19A2">
              <w:rPr>
                <w:rFonts w:asciiTheme="minorHAnsi" w:eastAsia="Open Sans" w:hAnsiTheme="minorHAnsi" w:cs="Open Sans"/>
                <w:sz w:val="18"/>
                <w:szCs w:val="18"/>
              </w:rPr>
              <w:t>Operations</w:t>
            </w:r>
          </w:p>
          <w:p w14:paraId="44DBF834" w14:textId="77777777" w:rsidR="00D75D0B" w:rsidRPr="003A19A2" w:rsidRDefault="00D75D0B" w:rsidP="00D75D0B">
            <w:pPr>
              <w:autoSpaceDE w:val="0"/>
              <w:autoSpaceDN w:val="0"/>
              <w:adjustRightInd w:val="0"/>
              <w:spacing w:before="40" w:after="40" w:line="200" w:lineRule="atLeast"/>
              <w:rPr>
                <w:rFonts w:eastAsia="Open Sans" w:cs="Open Sans"/>
                <w:b w:val="0"/>
                <w:bCs w:val="0"/>
                <w:color w:val="000000" w:themeColor="text1"/>
                <w:sz w:val="18"/>
                <w:szCs w:val="18"/>
              </w:rPr>
            </w:pPr>
          </w:p>
          <w:p w14:paraId="45CDAAF9" w14:textId="70FABF0A" w:rsidR="00D75D0B" w:rsidRDefault="003C1507" w:rsidP="00D75D0B">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D75D0B" w:rsidRPr="003A19A2">
              <w:rPr>
                <w:rFonts w:eastAsia="Open Sans" w:cs="Open Sans"/>
                <w:color w:val="000000" w:themeColor="text1"/>
                <w:sz w:val="18"/>
                <w:szCs w:val="18"/>
              </w:rPr>
              <w:t xml:space="preserve"> </w:t>
            </w:r>
          </w:p>
          <w:p w14:paraId="584CB59A" w14:textId="77777777" w:rsidR="00176958" w:rsidRPr="003A19A2" w:rsidRDefault="00176958" w:rsidP="00D75D0B">
            <w:pPr>
              <w:autoSpaceDE w:val="0"/>
              <w:autoSpaceDN w:val="0"/>
              <w:adjustRightInd w:val="0"/>
              <w:spacing w:before="40" w:after="40" w:line="200" w:lineRule="atLeast"/>
              <w:rPr>
                <w:rFonts w:eastAsia="Open Sans" w:cs="Open Sans"/>
                <w:b w:val="0"/>
                <w:bCs w:val="0"/>
                <w:color w:val="000000" w:themeColor="text1"/>
                <w:sz w:val="18"/>
                <w:szCs w:val="18"/>
              </w:rPr>
            </w:pPr>
          </w:p>
          <w:p w14:paraId="3CD4755C" w14:textId="7E24E241" w:rsidR="00D75D0B" w:rsidRPr="003A19A2" w:rsidRDefault="00D75D0B" w:rsidP="00D75D0B">
            <w:pPr>
              <w:pStyle w:val="TableHeading"/>
              <w:rPr>
                <w:rFonts w:asciiTheme="minorHAnsi" w:hAnsiTheme="minorHAnsi"/>
                <w:noProof w:val="0"/>
                <w:color w:val="000000" w:themeColor="text1"/>
                <w:sz w:val="18"/>
                <w:szCs w:val="18"/>
                <w:lang w:val="en-GB"/>
              </w:rPr>
            </w:pPr>
            <w:r w:rsidRPr="003A19A2">
              <w:rPr>
                <w:rFonts w:asciiTheme="minorHAnsi" w:eastAsia="Open Sans" w:hAnsiTheme="minorHAnsi" w:cs="Open Sans"/>
                <w:noProof w:val="0"/>
                <w:color w:val="000000" w:themeColor="text1"/>
                <w:sz w:val="18"/>
                <w:szCs w:val="18"/>
                <w:lang w:val="en-GB"/>
              </w:rPr>
              <w:t>Graph operations</w:t>
            </w:r>
          </w:p>
        </w:tc>
        <w:tc>
          <w:tcPr>
            <w:tcW w:w="2551" w:type="dxa"/>
            <w:shd w:val="clear" w:color="auto" w:fill="auto"/>
          </w:tcPr>
          <w:p w14:paraId="6808C29C" w14:textId="1D0DA4E8" w:rsidR="00D75D0B" w:rsidRDefault="00D75D0B" w:rsidP="00270C71">
            <w:pPr>
              <w:pStyle w:val="Default"/>
              <w:numPr>
                <w:ilvl w:val="2"/>
                <w:numId w:val="124"/>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9C078D">
              <w:rPr>
                <w:rFonts w:asciiTheme="minorHAnsi" w:hAnsiTheme="minorHAnsi"/>
                <w:b/>
                <w:bCs/>
                <w:sz w:val="18"/>
                <w:szCs w:val="18"/>
              </w:rPr>
              <w:t xml:space="preserve">Graph: </w:t>
            </w:r>
          </w:p>
          <w:p w14:paraId="117DAAC9" w14:textId="77777777" w:rsidR="00270C71" w:rsidRPr="009C078D" w:rsidRDefault="00270C71" w:rsidP="00270C71">
            <w:pPr>
              <w:pStyle w:val="Default"/>
              <w:ind w:left="720"/>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331EC333" w14:textId="77777777" w:rsidR="00D75D0B" w:rsidRDefault="00D75D0B" w:rsidP="00D75D0B">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9C078D">
              <w:rPr>
                <w:rFonts w:asciiTheme="minorHAnsi" w:hAnsiTheme="minorHAnsi"/>
                <w:b/>
                <w:bCs/>
                <w:sz w:val="18"/>
                <w:szCs w:val="18"/>
              </w:rPr>
              <w:t xml:space="preserve">d) Operations: </w:t>
            </w:r>
          </w:p>
          <w:p w14:paraId="4FF87786" w14:textId="77777777" w:rsidR="00C21D34" w:rsidRPr="009C078D" w:rsidRDefault="00C21D34" w:rsidP="00D75D0B">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3E333DEA" w14:textId="77777777" w:rsidR="00D75D0B" w:rsidRPr="003A19A2" w:rsidRDefault="00D75D0B" w:rsidP="00277C48">
            <w:pPr>
              <w:pStyle w:val="Default"/>
              <w:numPr>
                <w:ilvl w:val="1"/>
                <w:numId w:val="74"/>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Insert</w:t>
            </w:r>
          </w:p>
          <w:p w14:paraId="4EDB114C" w14:textId="77777777" w:rsidR="00D75D0B" w:rsidRPr="003A19A2" w:rsidRDefault="00D75D0B" w:rsidP="00277C48">
            <w:pPr>
              <w:pStyle w:val="Default"/>
              <w:numPr>
                <w:ilvl w:val="1"/>
                <w:numId w:val="74"/>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Delete</w:t>
            </w:r>
          </w:p>
          <w:p w14:paraId="453381E7" w14:textId="77777777" w:rsidR="00D75D0B" w:rsidRPr="003A19A2" w:rsidRDefault="00D75D0B" w:rsidP="00277C48">
            <w:pPr>
              <w:pStyle w:val="Default"/>
              <w:numPr>
                <w:ilvl w:val="1"/>
                <w:numId w:val="74"/>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Search</w:t>
            </w:r>
          </w:p>
          <w:p w14:paraId="640B46F8" w14:textId="77777777" w:rsidR="00D75D0B" w:rsidRPr="003A19A2" w:rsidRDefault="00D75D0B" w:rsidP="00D75D0B">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1FAE7FF2" w14:textId="614A0644" w:rsidR="00D75D0B" w:rsidRDefault="000130C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D75D0B" w:rsidRPr="003A19A2">
              <w:rPr>
                <w:rFonts w:asciiTheme="minorHAnsi" w:eastAsia="Open Sans" w:hAnsiTheme="minorHAnsi"/>
                <w:color w:val="000000" w:themeColor="text1"/>
                <w:sz w:val="18"/>
                <w:szCs w:val="18"/>
              </w:rPr>
              <w:t xml:space="preserve"> </w:t>
            </w:r>
          </w:p>
          <w:p w14:paraId="76870880" w14:textId="77777777" w:rsidR="009C078D" w:rsidRPr="003A19A2" w:rsidRDefault="009C078D"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046F3751" w14:textId="77777777" w:rsidR="00D75D0B" w:rsidRPr="003A19A2" w:rsidRDefault="00D75D0B" w:rsidP="00277C48">
            <w:pPr>
              <w:pStyle w:val="Default"/>
              <w:numPr>
                <w:ilvl w:val="0"/>
                <w:numId w:val="16"/>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r w:rsidRPr="003A19A2">
              <w:rPr>
                <w:rFonts w:asciiTheme="minorHAnsi" w:eastAsia="Open Sans" w:hAnsiTheme="minorHAnsi"/>
                <w:color w:val="000000" w:themeColor="text1"/>
                <w:sz w:val="18"/>
                <w:szCs w:val="18"/>
              </w:rPr>
              <w:t>Operation</w:t>
            </w:r>
          </w:p>
          <w:p w14:paraId="39A9CE15" w14:textId="77777777" w:rsidR="00D75D0B" w:rsidRPr="003A19A2" w:rsidRDefault="00D75D0B" w:rsidP="00D75D0B">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4253C330" w14:textId="185D68A4" w:rsidR="00D75D0B" w:rsidRDefault="003C1507" w:rsidP="00D75D0B">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6D35FD" w:themeColor="accent1" w:themeShade="BF"/>
                <w:sz w:val="18"/>
                <w:szCs w:val="18"/>
              </w:rPr>
            </w:pPr>
            <w:r w:rsidRPr="003C1507">
              <w:rPr>
                <w:rFonts w:asciiTheme="minorHAnsi" w:eastAsia="Open Sans" w:hAnsiTheme="minorHAnsi"/>
                <w:color w:val="6D35FD" w:themeColor="accent1" w:themeShade="BF"/>
                <w:sz w:val="18"/>
                <w:szCs w:val="18"/>
              </w:rPr>
              <w:t>Students will be able to:</w:t>
            </w:r>
          </w:p>
          <w:p w14:paraId="180FA20A" w14:textId="77777777" w:rsidR="00176958" w:rsidRPr="003A19A2" w:rsidRDefault="00176958" w:rsidP="00D75D0B">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2273CDD3" w14:textId="77777777" w:rsidR="00D75D0B" w:rsidRPr="003A19A2" w:rsidRDefault="00D75D0B"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hand trace operations on a graph. </w:t>
            </w:r>
          </w:p>
          <w:p w14:paraId="4FABD2C5" w14:textId="77777777" w:rsidR="00D75D0B" w:rsidRPr="003A19A2" w:rsidRDefault="00D75D0B"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show the contents of a graph after operations have been performed. </w:t>
            </w:r>
          </w:p>
          <w:p w14:paraId="3DA70FA8" w14:textId="77777777" w:rsidR="00D75D0B" w:rsidRPr="003A19A2" w:rsidRDefault="00D75D0B" w:rsidP="00D75D0B">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4820" w:type="dxa"/>
            <w:shd w:val="clear" w:color="auto" w:fill="auto"/>
          </w:tcPr>
          <w:p w14:paraId="0DC1B579" w14:textId="2EB02A3E" w:rsidR="00D75D0B" w:rsidRPr="003A19A2" w:rsidRDefault="002E3040" w:rsidP="00D75D0B">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D75D0B" w:rsidRPr="003A19A2">
              <w:rPr>
                <w:rFonts w:cs="Open Sans"/>
                <w:color w:val="auto"/>
                <w:sz w:val="18"/>
                <w:szCs w:val="18"/>
              </w:rPr>
              <w:t>  </w:t>
            </w:r>
          </w:p>
          <w:p w14:paraId="5B5B97A1" w14:textId="77777777" w:rsidR="00D75D0B" w:rsidRPr="003A19A2" w:rsidRDefault="00D75D0B" w:rsidP="00277C48">
            <w:pPr>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operations to insert, delete and search the graph</w:t>
            </w:r>
          </w:p>
          <w:p w14:paraId="63D4EFED" w14:textId="77777777" w:rsidR="00D75D0B" w:rsidRPr="003A19A2" w:rsidRDefault="00D75D0B" w:rsidP="00277C48">
            <w:pPr>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Teacher demonstrates worked examples on p116-118</w:t>
            </w:r>
          </w:p>
          <w:p w14:paraId="7B053B46" w14:textId="77777777" w:rsidR="00D75D0B" w:rsidRPr="003A19A2" w:rsidRDefault="00D75D0B" w:rsidP="00277C48">
            <w:pPr>
              <w:numPr>
                <w:ilvl w:val="0"/>
                <w:numId w:val="20"/>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operation</w:t>
            </w:r>
          </w:p>
          <w:p w14:paraId="12BFE704" w14:textId="77777777" w:rsidR="00D75D0B" w:rsidRPr="003A19A2" w:rsidRDefault="00D75D0B" w:rsidP="009C078D">
            <w:pPr>
              <w:spacing w:after="0"/>
              <w:ind w:left="360"/>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670E3E39" w14:textId="705E6855" w:rsidR="00D75D0B" w:rsidRPr="003A19A2" w:rsidRDefault="002E3040" w:rsidP="00D75D0B">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D75D0B" w:rsidRPr="003A19A2">
              <w:rPr>
                <w:rFonts w:cs="Open Sans"/>
                <w:color w:val="auto"/>
                <w:sz w:val="18"/>
                <w:szCs w:val="18"/>
              </w:rPr>
              <w:t> </w:t>
            </w:r>
          </w:p>
          <w:p w14:paraId="4D107393" w14:textId="2875EC45" w:rsidR="00D75D0B" w:rsidRPr="003A19A2" w:rsidRDefault="00D75D0B" w:rsidP="00D75D0B">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r w:rsidRPr="003A19A2">
              <w:rPr>
                <w:rFonts w:asciiTheme="minorHAnsi" w:hAnsiTheme="minorHAnsi" w:cs="Open Sans"/>
                <w:b w:val="0"/>
                <w:bCs w:val="0"/>
                <w:noProof w:val="0"/>
                <w:color w:val="auto"/>
                <w:sz w:val="18"/>
                <w:szCs w:val="18"/>
                <w:lang w:val="en-GB"/>
              </w:rPr>
              <w:t xml:space="preserve">Students complete questions on </w:t>
            </w:r>
            <w:proofErr w:type="spellStart"/>
            <w:r w:rsidRPr="003A19A2">
              <w:rPr>
                <w:rFonts w:asciiTheme="minorHAnsi" w:hAnsiTheme="minorHAnsi" w:cs="Open Sans"/>
                <w:b w:val="0"/>
                <w:bCs w:val="0"/>
                <w:noProof w:val="0"/>
                <w:color w:val="auto"/>
                <w:sz w:val="18"/>
                <w:szCs w:val="18"/>
                <w:lang w:val="en-GB"/>
              </w:rPr>
              <w:t>AdaCS</w:t>
            </w:r>
            <w:proofErr w:type="spellEnd"/>
          </w:p>
        </w:tc>
        <w:tc>
          <w:tcPr>
            <w:tcW w:w="2268" w:type="dxa"/>
            <w:shd w:val="clear" w:color="auto" w:fill="auto"/>
          </w:tcPr>
          <w:p w14:paraId="4EF5EB8E" w14:textId="613B5B10" w:rsidR="00D75D0B" w:rsidRPr="003A19A2" w:rsidRDefault="002D2D1D" w:rsidP="00D75D0B">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D75D0B" w:rsidRPr="003A19A2">
              <w:rPr>
                <w:rFonts w:cs="Open Sans"/>
                <w:color w:val="000000" w:themeColor="text1"/>
                <w:sz w:val="18"/>
                <w:szCs w:val="18"/>
              </w:rPr>
              <w:t>pp. 115-118</w:t>
            </w:r>
            <w:r w:rsidR="00D75D0B" w:rsidRPr="003A19A2">
              <w:rPr>
                <w:rFonts w:eastAsia="Open Sans" w:cs="Open Sans"/>
                <w:color w:val="000000" w:themeColor="text1"/>
                <w:sz w:val="18"/>
                <w:szCs w:val="18"/>
              </w:rPr>
              <w:t xml:space="preserve"> </w:t>
            </w:r>
          </w:p>
          <w:p w14:paraId="4B5A9448" w14:textId="77777777" w:rsidR="00D75D0B" w:rsidRPr="003A19A2" w:rsidRDefault="00D75D0B" w:rsidP="00D75D0B">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6CF764FF" w14:textId="77777777" w:rsidR="00D75D0B" w:rsidRDefault="00D75D0B" w:rsidP="00D75D0B">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roofErr w:type="spellStart"/>
            <w:r w:rsidRPr="003A19A2">
              <w:rPr>
                <w:rFonts w:eastAsia="Open Sans" w:cs="Open Sans"/>
                <w:color w:val="000000" w:themeColor="text1"/>
                <w:sz w:val="18"/>
                <w:szCs w:val="18"/>
              </w:rPr>
              <w:t>AdaCS</w:t>
            </w:r>
            <w:proofErr w:type="spellEnd"/>
            <w:r w:rsidRPr="003A19A2">
              <w:rPr>
                <w:rFonts w:eastAsia="Open Sans" w:cs="Open Sans"/>
                <w:color w:val="000000" w:themeColor="text1"/>
                <w:sz w:val="18"/>
                <w:szCs w:val="18"/>
              </w:rPr>
              <w:t xml:space="preserve"> notes and questions:</w:t>
            </w:r>
          </w:p>
          <w:p w14:paraId="77E41BE9" w14:textId="77777777" w:rsidR="00C3299E" w:rsidRPr="003A19A2" w:rsidRDefault="00C3299E" w:rsidP="00D75D0B">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69EA787B" w14:textId="77777777" w:rsidR="00D75D0B" w:rsidRPr="00B94107" w:rsidRDefault="00D75D0B" w:rsidP="00D75D0B">
            <w:pPr>
              <w:spacing w:before="40" w:after="40"/>
              <w:cnfStyle w:val="000000100000" w:firstRow="0" w:lastRow="0" w:firstColumn="0" w:lastColumn="0" w:oddVBand="0" w:evenVBand="0" w:oddHBand="1" w:evenHBand="0" w:firstRowFirstColumn="0" w:firstRowLastColumn="0" w:lastRowFirstColumn="0" w:lastRowLastColumn="0"/>
              <w:rPr>
                <w:rStyle w:val="Hyperlink"/>
                <w:sz w:val="18"/>
                <w:szCs w:val="18"/>
              </w:rPr>
            </w:pPr>
            <w:hyperlink r:id="rId69" w:history="1">
              <w:r w:rsidRPr="00B94107">
                <w:rPr>
                  <w:rStyle w:val="Hyperlink"/>
                  <w:color w:val="000000" w:themeColor="text1"/>
                  <w:sz w:val="18"/>
                  <w:szCs w:val="18"/>
                </w:rPr>
                <w:t>https://adacomputerscience.org/concepts/struct_graph_implementation?topic=data_structures</w:t>
              </w:r>
            </w:hyperlink>
          </w:p>
          <w:p w14:paraId="0B2EBC8D" w14:textId="77777777" w:rsidR="00D75D0B" w:rsidRPr="003A19A2" w:rsidRDefault="00D75D0B" w:rsidP="00D75D0B">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shd w:val="clear" w:color="auto" w:fill="auto"/>
          </w:tcPr>
          <w:p w14:paraId="00C9F9CD" w14:textId="6396D162"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6346280A" w14:textId="0E0C2085"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7E71485D" w14:textId="38FA619B"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1E39F9F7" w14:textId="5BC0C7A9"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shd w:val="clear" w:color="auto" w:fill="auto"/>
          </w:tcPr>
          <w:p w14:paraId="736A9785" w14:textId="036071EE"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Analysis</w:t>
            </w:r>
          </w:p>
          <w:p w14:paraId="261F256B" w14:textId="05AD8540"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Communication</w:t>
            </w:r>
          </w:p>
          <w:p w14:paraId="430869B6" w14:textId="2BBC86A3" w:rsidR="3BA0DB9B" w:rsidRPr="00C3299E" w:rsidRDefault="3BA0DB9B"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Problem solving</w:t>
            </w:r>
          </w:p>
          <w:p w14:paraId="048985A9" w14:textId="7E7D57C6"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Intellectual interest and curiosity</w:t>
            </w:r>
          </w:p>
        </w:tc>
      </w:tr>
    </w:tbl>
    <w:p w14:paraId="4EDCDC5E" w14:textId="77777777" w:rsidR="00C71471" w:rsidRPr="003A19A2" w:rsidRDefault="00C71471" w:rsidP="002C7ACB">
      <w:pPr>
        <w:rPr>
          <w:rStyle w:val="Strong"/>
          <w:b w:val="0"/>
          <w:bCs w:val="0"/>
        </w:rPr>
      </w:pPr>
    </w:p>
    <w:p w14:paraId="12F0D793" w14:textId="77777777" w:rsidR="00C71471" w:rsidRPr="003A19A2" w:rsidRDefault="00C71471">
      <w:pPr>
        <w:spacing w:after="0" w:line="240" w:lineRule="auto"/>
        <w:rPr>
          <w:rStyle w:val="Strong"/>
          <w:rFonts w:ascii="Plus Jakarta Sans" w:hAnsi="Plus Jakarta Sans"/>
          <w:sz w:val="36"/>
          <w:szCs w:val="26"/>
        </w:rPr>
      </w:pPr>
      <w:r w:rsidRPr="003A19A2">
        <w:rPr>
          <w:rStyle w:val="Strong"/>
          <w:b w:val="0"/>
          <w:bCs w:val="0"/>
        </w:rP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CE606C" w:rsidRPr="003A19A2" w14:paraId="485F7746" w14:textId="77777777" w:rsidTr="009409E8">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3CDB61DE" w14:textId="77777777" w:rsidR="00CE606C" w:rsidRPr="00176958" w:rsidRDefault="00CE606C">
            <w:pPr>
              <w:pStyle w:val="TableHeading"/>
              <w:jc w:val="center"/>
              <w:rPr>
                <w:b/>
                <w:bCs/>
                <w:noProof w:val="0"/>
                <w:color w:val="FFFFFF" w:themeColor="background1"/>
                <w:sz w:val="20"/>
                <w:szCs w:val="24"/>
                <w:lang w:val="en-GB"/>
              </w:rPr>
            </w:pPr>
            <w:r w:rsidRPr="00176958">
              <w:rPr>
                <w:b/>
                <w:bCs/>
                <w:noProof w:val="0"/>
                <w:color w:val="FFFFFF" w:themeColor="background1"/>
                <w:sz w:val="20"/>
                <w:szCs w:val="24"/>
                <w:lang w:val="en-GB"/>
              </w:rPr>
              <w:t>Topic</w:t>
            </w:r>
            <w:r w:rsidRPr="00176958">
              <w:rPr>
                <w:b/>
                <w:bCs/>
                <w:noProof w:val="0"/>
                <w:color w:val="FFFFFF" w:themeColor="background1"/>
                <w:sz w:val="20"/>
                <w:szCs w:val="24"/>
                <w:lang w:val="en-GB"/>
              </w:rPr>
              <w:br/>
              <w:t>Sub topic</w:t>
            </w:r>
            <w:r w:rsidRPr="00176958">
              <w:rPr>
                <w:b/>
                <w:bCs/>
                <w:noProof w:val="0"/>
                <w:color w:val="FFFFFF" w:themeColor="background1"/>
                <w:sz w:val="20"/>
                <w:szCs w:val="24"/>
                <w:lang w:val="en-GB"/>
              </w:rPr>
              <w:br/>
              <w:t>Lesson title</w:t>
            </w:r>
          </w:p>
        </w:tc>
        <w:tc>
          <w:tcPr>
            <w:tcW w:w="2551" w:type="dxa"/>
            <w:shd w:val="clear" w:color="auto" w:fill="341583" w:themeFill="accent2" w:themeFillShade="80"/>
            <w:vAlign w:val="center"/>
          </w:tcPr>
          <w:p w14:paraId="4746496E" w14:textId="77777777" w:rsidR="00CE606C" w:rsidRPr="00176958"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176958">
              <w:rPr>
                <w:b/>
                <w:bCs/>
                <w:noProof w:val="0"/>
                <w:color w:val="FFFFFF" w:themeColor="background1"/>
                <w:sz w:val="20"/>
                <w:szCs w:val="24"/>
                <w:lang w:val="en-GB"/>
              </w:rPr>
              <w:t>Specification reference</w:t>
            </w:r>
          </w:p>
        </w:tc>
        <w:tc>
          <w:tcPr>
            <w:tcW w:w="4820" w:type="dxa"/>
            <w:shd w:val="clear" w:color="auto" w:fill="341583" w:themeFill="accent2" w:themeFillShade="80"/>
            <w:vAlign w:val="center"/>
          </w:tcPr>
          <w:p w14:paraId="6E7BDB3F" w14:textId="5986248C" w:rsidR="00CE606C" w:rsidRPr="00176958"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176958">
              <w:rPr>
                <w:b/>
                <w:bCs/>
                <w:noProof w:val="0"/>
                <w:color w:val="FFFFFF" w:themeColor="background1"/>
                <w:sz w:val="20"/>
                <w:szCs w:val="24"/>
                <w:lang w:val="en-GB"/>
              </w:rPr>
              <w:t>Suggested activit</w:t>
            </w:r>
            <w:r w:rsidR="0091061B" w:rsidRPr="00176958">
              <w:rPr>
                <w:b/>
                <w:bCs/>
                <w:noProof w:val="0"/>
                <w:color w:val="FFFFFF" w:themeColor="background1"/>
                <w:sz w:val="20"/>
                <w:szCs w:val="24"/>
                <w:lang w:val="en-GB"/>
              </w:rPr>
              <w:t>i</w:t>
            </w:r>
            <w:r w:rsidRPr="00176958">
              <w:rPr>
                <w:b/>
                <w:bCs/>
                <w:noProof w:val="0"/>
                <w:color w:val="FFFFFF" w:themeColor="background1"/>
                <w:sz w:val="20"/>
                <w:szCs w:val="24"/>
                <w:lang w:val="en-GB"/>
              </w:rPr>
              <w:t>es</w:t>
            </w:r>
          </w:p>
        </w:tc>
        <w:tc>
          <w:tcPr>
            <w:tcW w:w="2268" w:type="dxa"/>
            <w:shd w:val="clear" w:color="auto" w:fill="341583" w:themeFill="accent2" w:themeFillShade="80"/>
            <w:vAlign w:val="center"/>
          </w:tcPr>
          <w:p w14:paraId="2096FB5F" w14:textId="77777777" w:rsidR="00CE606C" w:rsidRPr="00176958"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176958">
              <w:rPr>
                <w:b/>
                <w:bCs/>
                <w:noProof w:val="0"/>
                <w:color w:val="FFFFFF" w:themeColor="background1"/>
                <w:sz w:val="20"/>
                <w:szCs w:val="24"/>
                <w:lang w:val="en-GB"/>
              </w:rPr>
              <w:t>Suggested resources</w:t>
            </w:r>
          </w:p>
        </w:tc>
        <w:tc>
          <w:tcPr>
            <w:tcW w:w="1984" w:type="dxa"/>
            <w:shd w:val="clear" w:color="auto" w:fill="341583" w:themeFill="accent2" w:themeFillShade="80"/>
            <w:vAlign w:val="center"/>
          </w:tcPr>
          <w:p w14:paraId="5B362C2C" w14:textId="77777777" w:rsidR="00CE606C" w:rsidRPr="00176958"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176958">
              <w:rPr>
                <w:b/>
                <w:bCs/>
                <w:noProof w:val="0"/>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48498AD2" w14:textId="77777777" w:rsidR="00CE606C" w:rsidRPr="00176958" w:rsidRDefault="00CE606C">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176958">
              <w:rPr>
                <w:b/>
                <w:bCs/>
                <w:noProof w:val="0"/>
                <w:color w:val="FFFFFF" w:themeColor="background1"/>
                <w:sz w:val="20"/>
                <w:szCs w:val="24"/>
                <w:lang w:val="en-GB"/>
              </w:rPr>
              <w:t>Which skills could be acquired through teaching and delivery in this lesson?</w:t>
            </w:r>
          </w:p>
        </w:tc>
      </w:tr>
      <w:tr w:rsidR="00CE606C" w:rsidRPr="003A19A2" w14:paraId="02AF7732"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116FA23B" w14:textId="7BE9F19A" w:rsidR="00CE606C" w:rsidRPr="003A19A2" w:rsidRDefault="00CE606C">
            <w:pPr>
              <w:pStyle w:val="TableHeading"/>
              <w:rPr>
                <w:noProof w:val="0"/>
                <w:color w:val="FFFFFF" w:themeColor="background1"/>
                <w:lang w:val="en-GB"/>
              </w:rPr>
            </w:pPr>
            <w:r w:rsidRPr="003A19A2">
              <w:rPr>
                <w:b/>
                <w:bCs/>
                <w:noProof w:val="0"/>
                <w:color w:val="000000" w:themeColor="text1"/>
                <w:lang w:val="en-GB"/>
              </w:rPr>
              <w:t xml:space="preserve">Week </w:t>
            </w:r>
            <w:r w:rsidR="0091061B" w:rsidRPr="003A19A2">
              <w:rPr>
                <w:b/>
                <w:bCs/>
                <w:noProof w:val="0"/>
                <w:color w:val="000000" w:themeColor="text1"/>
                <w:lang w:val="en-GB"/>
              </w:rPr>
              <w:t>19</w:t>
            </w:r>
            <w:r w:rsidRPr="003A19A2">
              <w:rPr>
                <w:b/>
                <w:bCs/>
                <w:noProof w:val="0"/>
                <w:color w:val="000000" w:themeColor="text1"/>
                <w:lang w:val="en-GB"/>
              </w:rPr>
              <w:br/>
              <w:t>Lesson 1</w:t>
            </w:r>
          </w:p>
        </w:tc>
      </w:tr>
      <w:tr w:rsidR="009E3810" w:rsidRPr="00F55066" w14:paraId="75CA7309" w14:textId="77777777" w:rsidTr="02576881">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1FE5D003" w14:textId="77777777" w:rsidR="009E3810" w:rsidRPr="003A19A2" w:rsidRDefault="009E3810" w:rsidP="009E3810">
            <w:pPr>
              <w:autoSpaceDE w:val="0"/>
              <w:autoSpaceDN w:val="0"/>
              <w:adjustRightInd w:val="0"/>
              <w:spacing w:before="40" w:after="40" w:line="200" w:lineRule="atLeast"/>
              <w:rPr>
                <w:b w:val="0"/>
                <w:bCs w:val="0"/>
                <w:color w:val="000000"/>
                <w:sz w:val="18"/>
                <w:szCs w:val="18"/>
              </w:rPr>
            </w:pPr>
            <w:r w:rsidRPr="003A19A2">
              <w:rPr>
                <w:color w:val="000000"/>
                <w:sz w:val="18"/>
                <w:szCs w:val="18"/>
              </w:rPr>
              <w:t>Topic 14.1.3: Graph</w:t>
            </w:r>
          </w:p>
          <w:p w14:paraId="4E69B6F1" w14:textId="77777777" w:rsidR="009E3810" w:rsidRPr="003A19A2" w:rsidRDefault="009E3810" w:rsidP="00277C48">
            <w:pPr>
              <w:pStyle w:val="ListParagraph"/>
              <w:numPr>
                <w:ilvl w:val="0"/>
                <w:numId w:val="75"/>
              </w:numPr>
              <w:autoSpaceDE w:val="0"/>
              <w:autoSpaceDN w:val="0"/>
              <w:adjustRightInd w:val="0"/>
              <w:spacing w:before="40" w:after="40" w:line="200" w:lineRule="atLeast"/>
              <w:ind w:left="306"/>
              <w:rPr>
                <w:rFonts w:asciiTheme="minorHAnsi" w:eastAsia="Open Sans" w:hAnsiTheme="minorHAnsi" w:cs="Open Sans"/>
                <w:sz w:val="18"/>
                <w:szCs w:val="18"/>
              </w:rPr>
            </w:pPr>
            <w:r w:rsidRPr="003A19A2">
              <w:rPr>
                <w:rFonts w:asciiTheme="minorHAnsi" w:eastAsia="Open Sans" w:hAnsiTheme="minorHAnsi" w:cs="Open Sans"/>
                <w:sz w:val="18"/>
                <w:szCs w:val="18"/>
              </w:rPr>
              <w:t>Operations</w:t>
            </w:r>
          </w:p>
          <w:p w14:paraId="489C09B3" w14:textId="77777777" w:rsidR="009E3810" w:rsidRPr="003A19A2" w:rsidRDefault="009E3810" w:rsidP="009E3810">
            <w:pPr>
              <w:autoSpaceDE w:val="0"/>
              <w:autoSpaceDN w:val="0"/>
              <w:adjustRightInd w:val="0"/>
              <w:spacing w:before="40" w:after="40" w:line="200" w:lineRule="atLeast"/>
              <w:rPr>
                <w:rFonts w:eastAsia="Open Sans" w:cs="Open Sans"/>
                <w:b w:val="0"/>
                <w:bCs w:val="0"/>
                <w:color w:val="000000" w:themeColor="text1"/>
                <w:sz w:val="18"/>
                <w:szCs w:val="18"/>
              </w:rPr>
            </w:pPr>
          </w:p>
          <w:p w14:paraId="252D032D" w14:textId="699E6F63" w:rsidR="009E3810" w:rsidRDefault="003C1507" w:rsidP="009E3810">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9E3810" w:rsidRPr="003A19A2">
              <w:rPr>
                <w:rFonts w:eastAsia="Open Sans" w:cs="Open Sans"/>
                <w:color w:val="000000" w:themeColor="text1"/>
                <w:sz w:val="18"/>
                <w:szCs w:val="18"/>
              </w:rPr>
              <w:t xml:space="preserve"> </w:t>
            </w:r>
          </w:p>
          <w:p w14:paraId="12F8F1C8" w14:textId="77777777" w:rsidR="00176958" w:rsidRPr="003A19A2" w:rsidRDefault="00176958" w:rsidP="009E3810">
            <w:pPr>
              <w:autoSpaceDE w:val="0"/>
              <w:autoSpaceDN w:val="0"/>
              <w:adjustRightInd w:val="0"/>
              <w:spacing w:before="40" w:after="40" w:line="200" w:lineRule="atLeast"/>
              <w:rPr>
                <w:rFonts w:eastAsia="Open Sans" w:cs="Open Sans"/>
                <w:b w:val="0"/>
                <w:bCs w:val="0"/>
                <w:color w:val="000000" w:themeColor="text1"/>
                <w:sz w:val="18"/>
                <w:szCs w:val="18"/>
              </w:rPr>
            </w:pPr>
          </w:p>
          <w:p w14:paraId="207C70C3" w14:textId="4ADFA572" w:rsidR="009E3810" w:rsidRPr="003A19A2" w:rsidRDefault="009E3810" w:rsidP="009E3810">
            <w:pPr>
              <w:pStyle w:val="TableText"/>
              <w:rPr>
                <w:rFonts w:asciiTheme="minorHAnsi" w:hAnsiTheme="minorHAnsi"/>
                <w:noProof w:val="0"/>
                <w:sz w:val="18"/>
                <w:szCs w:val="18"/>
                <w:lang w:val="en-GB"/>
              </w:rPr>
            </w:pPr>
            <w:r w:rsidRPr="003A19A2">
              <w:rPr>
                <w:rFonts w:asciiTheme="minorHAnsi" w:eastAsia="Open Sans" w:hAnsiTheme="minorHAnsi" w:cs="Open Sans"/>
                <w:b w:val="0"/>
                <w:bCs w:val="0"/>
                <w:noProof w:val="0"/>
                <w:sz w:val="18"/>
                <w:szCs w:val="18"/>
                <w:lang w:val="en-GB"/>
              </w:rPr>
              <w:t>More graph operations</w:t>
            </w:r>
          </w:p>
        </w:tc>
        <w:tc>
          <w:tcPr>
            <w:tcW w:w="2551" w:type="dxa"/>
          </w:tcPr>
          <w:p w14:paraId="00DAE6ED" w14:textId="77777777" w:rsidR="009E3810" w:rsidRDefault="009E3810" w:rsidP="009E3810">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EB18D3">
              <w:rPr>
                <w:rFonts w:asciiTheme="minorHAnsi" w:hAnsiTheme="minorHAnsi"/>
                <w:b/>
                <w:bCs/>
                <w:sz w:val="18"/>
                <w:szCs w:val="18"/>
              </w:rPr>
              <w:t xml:space="preserve">14.1.3 Graph: </w:t>
            </w:r>
          </w:p>
          <w:p w14:paraId="481D7DA5" w14:textId="77777777" w:rsidR="00270C71" w:rsidRPr="00EB18D3" w:rsidRDefault="00270C71" w:rsidP="009E3810">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p>
          <w:p w14:paraId="68D9C3C6" w14:textId="77777777" w:rsidR="009E3810" w:rsidRDefault="009E3810" w:rsidP="009E3810">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EB18D3">
              <w:rPr>
                <w:rFonts w:asciiTheme="minorHAnsi" w:hAnsiTheme="minorHAnsi"/>
                <w:b/>
                <w:bCs/>
                <w:sz w:val="18"/>
                <w:szCs w:val="18"/>
              </w:rPr>
              <w:t xml:space="preserve">d) Operations: </w:t>
            </w:r>
          </w:p>
          <w:p w14:paraId="5CFC9DBF" w14:textId="77777777" w:rsidR="00C21D34" w:rsidRPr="00EB18D3" w:rsidRDefault="00C21D34" w:rsidP="009E3810">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p>
          <w:p w14:paraId="05386D2F" w14:textId="77777777" w:rsidR="009E3810" w:rsidRPr="003A19A2" w:rsidRDefault="009E3810"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Traverse [breadth, depth]</w:t>
            </w:r>
          </w:p>
          <w:p w14:paraId="60C15261" w14:textId="77777777" w:rsidR="009E3810" w:rsidRPr="003A19A2" w:rsidRDefault="009E3810" w:rsidP="009E3810">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p>
          <w:p w14:paraId="738236D1" w14:textId="64AAFA16" w:rsidR="009E3810" w:rsidRDefault="000130CE"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9E3810" w:rsidRPr="003A19A2">
              <w:rPr>
                <w:rFonts w:asciiTheme="minorHAnsi" w:eastAsia="Open Sans" w:hAnsiTheme="minorHAnsi"/>
                <w:color w:val="000000" w:themeColor="text1"/>
                <w:sz w:val="18"/>
                <w:szCs w:val="18"/>
              </w:rPr>
              <w:t xml:space="preserve"> </w:t>
            </w:r>
          </w:p>
          <w:p w14:paraId="5EE779FD" w14:textId="77777777" w:rsidR="00EB18D3" w:rsidRPr="003A19A2" w:rsidRDefault="00EB18D3"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p>
          <w:p w14:paraId="657DD920" w14:textId="77777777" w:rsidR="009E3810" w:rsidRPr="003A19A2" w:rsidRDefault="009E3810"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27FF7B5D" w14:textId="77777777" w:rsidR="009E3810" w:rsidRPr="003A19A2" w:rsidRDefault="009E3810" w:rsidP="009E3810">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p>
          <w:p w14:paraId="0F2C775B" w14:textId="306D504F" w:rsidR="009E3810" w:rsidRDefault="003C1507" w:rsidP="009E3810">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6D35FD" w:themeColor="accent1" w:themeShade="BF"/>
                <w:sz w:val="18"/>
                <w:szCs w:val="18"/>
              </w:rPr>
            </w:pPr>
            <w:r w:rsidRPr="003C1507">
              <w:rPr>
                <w:rFonts w:asciiTheme="minorHAnsi" w:eastAsia="Open Sans" w:hAnsiTheme="minorHAnsi"/>
                <w:color w:val="6D35FD" w:themeColor="accent1" w:themeShade="BF"/>
                <w:sz w:val="18"/>
                <w:szCs w:val="18"/>
              </w:rPr>
              <w:t>Students will be able to:</w:t>
            </w:r>
          </w:p>
          <w:p w14:paraId="4D4BC139" w14:textId="77777777" w:rsidR="00176958" w:rsidRPr="003A19A2" w:rsidRDefault="00176958" w:rsidP="009E3810">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p>
          <w:p w14:paraId="37EB85FF" w14:textId="77777777" w:rsidR="009E3810" w:rsidRPr="003A19A2" w:rsidRDefault="009E3810"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hand trace operations on a graph. </w:t>
            </w:r>
          </w:p>
          <w:p w14:paraId="61805A5B" w14:textId="77777777" w:rsidR="009E3810" w:rsidRPr="003A19A2" w:rsidRDefault="009E3810"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show the contents of a graph after operations have been performed. </w:t>
            </w:r>
          </w:p>
          <w:p w14:paraId="14174348" w14:textId="77777777" w:rsidR="009E3810" w:rsidRPr="003A19A2" w:rsidRDefault="009E3810" w:rsidP="009E3810">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p>
          <w:p w14:paraId="60FEBA23" w14:textId="77777777" w:rsidR="009E3810" w:rsidRPr="003A19A2" w:rsidRDefault="009E3810" w:rsidP="009E3810">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4820" w:type="dxa"/>
          </w:tcPr>
          <w:p w14:paraId="5B7CDC0C" w14:textId="457DF5BD" w:rsidR="009E3810" w:rsidRPr="003A19A2" w:rsidRDefault="002E3040" w:rsidP="009E3810">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9E3810" w:rsidRPr="003A19A2">
              <w:rPr>
                <w:rFonts w:cs="Open Sans"/>
                <w:color w:val="auto"/>
                <w:sz w:val="18"/>
                <w:szCs w:val="18"/>
              </w:rPr>
              <w:t>  </w:t>
            </w:r>
          </w:p>
          <w:p w14:paraId="6012AFB8" w14:textId="77777777" w:rsidR="009E3810" w:rsidRPr="003A19A2" w:rsidRDefault="009E3810" w:rsidP="00277C48">
            <w:pPr>
              <w:numPr>
                <w:ilvl w:val="0"/>
                <w:numId w:val="19"/>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color w:val="auto"/>
                <w:sz w:val="18"/>
                <w:szCs w:val="18"/>
              </w:rPr>
            </w:pPr>
            <w:r w:rsidRPr="003A19A2">
              <w:rPr>
                <w:rFonts w:cs="Open Sans"/>
                <w:color w:val="auto"/>
                <w:sz w:val="18"/>
                <w:szCs w:val="18"/>
              </w:rPr>
              <w:t>Discuss operations to traverse a graph (breadth-first and depth-first)</w:t>
            </w:r>
          </w:p>
          <w:p w14:paraId="47EC0D3F" w14:textId="77777777" w:rsidR="009E3810" w:rsidRPr="003A19A2" w:rsidRDefault="009E3810" w:rsidP="00277C48">
            <w:pPr>
              <w:numPr>
                <w:ilvl w:val="0"/>
                <w:numId w:val="19"/>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Teacher demonstrates worked examples on p118-120</w:t>
            </w:r>
          </w:p>
          <w:p w14:paraId="45C4F6D7" w14:textId="77777777" w:rsidR="009E3810" w:rsidRPr="003A19A2" w:rsidRDefault="009E3810" w:rsidP="00277C48">
            <w:pPr>
              <w:numPr>
                <w:ilvl w:val="0"/>
                <w:numId w:val="20"/>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operation</w:t>
            </w:r>
          </w:p>
          <w:p w14:paraId="303E5E7D" w14:textId="77777777" w:rsidR="009E3810" w:rsidRPr="003A19A2" w:rsidRDefault="009E3810" w:rsidP="00277C48">
            <w:pPr>
              <w:numPr>
                <w:ilvl w:val="0"/>
                <w:numId w:val="23"/>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Complete activity 5 on p120</w:t>
            </w:r>
          </w:p>
          <w:p w14:paraId="63BBA6B8" w14:textId="77777777" w:rsidR="009E3810" w:rsidRPr="003A19A2" w:rsidRDefault="009E3810" w:rsidP="00EB18D3">
            <w:pPr>
              <w:spacing w:after="0"/>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30F7BB5C" w14:textId="497672ED" w:rsidR="009E3810" w:rsidRPr="003A19A2" w:rsidRDefault="002E3040" w:rsidP="009E3810">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9E3810" w:rsidRPr="003A19A2">
              <w:rPr>
                <w:rFonts w:cs="Open Sans"/>
                <w:color w:val="auto"/>
                <w:sz w:val="18"/>
                <w:szCs w:val="18"/>
              </w:rPr>
              <w:t> </w:t>
            </w:r>
          </w:p>
          <w:p w14:paraId="2ADB7C15" w14:textId="77777777" w:rsidR="009E3810" w:rsidRPr="003A19A2" w:rsidRDefault="009E3810" w:rsidP="00277C48">
            <w:pPr>
              <w:numPr>
                <w:ilvl w:val="0"/>
                <w:numId w:val="21"/>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Students complete questions on </w:t>
            </w:r>
            <w:proofErr w:type="spellStart"/>
            <w:r w:rsidRPr="003A19A2">
              <w:rPr>
                <w:rFonts w:cs="Open Sans"/>
                <w:color w:val="auto"/>
                <w:sz w:val="18"/>
                <w:szCs w:val="18"/>
              </w:rPr>
              <w:t>AdaCS</w:t>
            </w:r>
            <w:proofErr w:type="spellEnd"/>
          </w:p>
          <w:p w14:paraId="2737C4A1" w14:textId="77777777" w:rsidR="009E3810" w:rsidRPr="003A19A2" w:rsidRDefault="009E3810" w:rsidP="009E3810">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41340C4B" w14:textId="41C4CEFD" w:rsidR="009E3810" w:rsidRPr="003A19A2" w:rsidRDefault="002D2D1D" w:rsidP="009E3810">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9E3810" w:rsidRPr="003A19A2">
              <w:rPr>
                <w:rFonts w:cs="Open Sans"/>
                <w:color w:val="000000" w:themeColor="text1"/>
                <w:sz w:val="18"/>
                <w:szCs w:val="18"/>
              </w:rPr>
              <w:t>pp. 118-122</w:t>
            </w:r>
            <w:r w:rsidR="009E3810" w:rsidRPr="003A19A2">
              <w:rPr>
                <w:rFonts w:eastAsia="Open Sans" w:cs="Open Sans"/>
                <w:color w:val="000000" w:themeColor="text1"/>
                <w:sz w:val="18"/>
                <w:szCs w:val="18"/>
              </w:rPr>
              <w:t xml:space="preserve"> </w:t>
            </w:r>
          </w:p>
          <w:p w14:paraId="04C86AD9" w14:textId="77777777" w:rsidR="009E3810" w:rsidRPr="003A19A2" w:rsidRDefault="009E3810" w:rsidP="009E3810">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17B7B2E5" w14:textId="77777777" w:rsidR="009E3810" w:rsidRDefault="009E3810" w:rsidP="009E3810">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roofErr w:type="spellStart"/>
            <w:r w:rsidRPr="003A19A2">
              <w:rPr>
                <w:rFonts w:eastAsia="Open Sans" w:cs="Open Sans"/>
                <w:color w:val="000000" w:themeColor="text1"/>
                <w:sz w:val="18"/>
                <w:szCs w:val="18"/>
              </w:rPr>
              <w:t>AdaCS</w:t>
            </w:r>
            <w:proofErr w:type="spellEnd"/>
            <w:r w:rsidRPr="003A19A2">
              <w:rPr>
                <w:rFonts w:eastAsia="Open Sans" w:cs="Open Sans"/>
                <w:color w:val="000000" w:themeColor="text1"/>
                <w:sz w:val="18"/>
                <w:szCs w:val="18"/>
              </w:rPr>
              <w:t xml:space="preserve"> notes and questions:</w:t>
            </w:r>
          </w:p>
          <w:p w14:paraId="3221E131" w14:textId="77777777" w:rsidR="00270C71" w:rsidRPr="003A19A2" w:rsidRDefault="00270C71" w:rsidP="009E3810">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7D56A72C" w14:textId="77777777" w:rsidR="009E3810" w:rsidRPr="00B94107" w:rsidRDefault="009E3810" w:rsidP="009E3810">
            <w:pPr>
              <w:spacing w:before="40" w:after="40"/>
              <w:cnfStyle w:val="000000000000" w:firstRow="0" w:lastRow="0" w:firstColumn="0" w:lastColumn="0" w:oddVBand="0" w:evenVBand="0" w:oddHBand="0" w:evenHBand="0" w:firstRowFirstColumn="0" w:firstRowLastColumn="0" w:lastRowFirstColumn="0" w:lastRowLastColumn="0"/>
              <w:rPr>
                <w:rStyle w:val="Hyperlink"/>
                <w:sz w:val="18"/>
                <w:szCs w:val="18"/>
              </w:rPr>
            </w:pPr>
            <w:hyperlink r:id="rId70" w:history="1">
              <w:r w:rsidRPr="00B94107">
                <w:rPr>
                  <w:rStyle w:val="Hyperlink"/>
                  <w:color w:val="000000" w:themeColor="text1"/>
                  <w:sz w:val="18"/>
                  <w:szCs w:val="18"/>
                </w:rPr>
                <w:t>https://adacomputerscience.org/concepts/path_dfs_bfs?topic=data_structures</w:t>
              </w:r>
            </w:hyperlink>
          </w:p>
          <w:p w14:paraId="005834BB" w14:textId="77777777" w:rsidR="009E3810" w:rsidRPr="003A19A2" w:rsidRDefault="009E3810" w:rsidP="009E3810">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52EB9338" w14:textId="77777777" w:rsidR="009E3810" w:rsidRDefault="009E3810" w:rsidP="009E3810">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lang w:val="sv-SE"/>
              </w:rPr>
            </w:pPr>
            <w:r w:rsidRPr="00630EDE">
              <w:rPr>
                <w:rFonts w:eastAsia="Open Sans" w:cs="Open Sans"/>
                <w:color w:val="000000" w:themeColor="text1"/>
                <w:sz w:val="18"/>
                <w:szCs w:val="18"/>
                <w:lang w:val="sv-SE"/>
              </w:rPr>
              <w:t>HackerRank video:</w:t>
            </w:r>
          </w:p>
          <w:p w14:paraId="2F891A7A" w14:textId="77777777" w:rsidR="00270C71" w:rsidRPr="00630EDE" w:rsidRDefault="00270C71" w:rsidP="009E3810">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lang w:val="sv-SE"/>
              </w:rPr>
            </w:pPr>
          </w:p>
          <w:p w14:paraId="327BA868" w14:textId="77777777" w:rsidR="009E3810" w:rsidRPr="00147275" w:rsidRDefault="009E3810" w:rsidP="009E3810">
            <w:pPr>
              <w:spacing w:before="40" w:after="40"/>
              <w:cnfStyle w:val="000000000000" w:firstRow="0" w:lastRow="0" w:firstColumn="0" w:lastColumn="0" w:oddVBand="0" w:evenVBand="0" w:oddHBand="0" w:evenHBand="0" w:firstRowFirstColumn="0" w:firstRowLastColumn="0" w:lastRowFirstColumn="0" w:lastRowLastColumn="0"/>
              <w:rPr>
                <w:rStyle w:val="Hyperlink"/>
                <w:sz w:val="18"/>
                <w:szCs w:val="18"/>
                <w:lang w:val="sv-SE"/>
              </w:rPr>
            </w:pPr>
            <w:hyperlink r:id="rId71" w:history="1">
              <w:r w:rsidRPr="00147275">
                <w:rPr>
                  <w:rStyle w:val="Hyperlink"/>
                  <w:color w:val="000000" w:themeColor="text1"/>
                  <w:sz w:val="18"/>
                  <w:szCs w:val="18"/>
                  <w:lang w:val="sv-SE"/>
                </w:rPr>
                <w:t>https://www.youtube.com/watch?v=zaBhtODEL0w</w:t>
              </w:r>
            </w:hyperlink>
          </w:p>
          <w:p w14:paraId="217F2E41" w14:textId="77777777" w:rsidR="009E3810" w:rsidRPr="00630EDE" w:rsidRDefault="009E3810" w:rsidP="009E3810">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sv-SE"/>
              </w:rPr>
            </w:pPr>
          </w:p>
        </w:tc>
        <w:tc>
          <w:tcPr>
            <w:tcW w:w="1984" w:type="dxa"/>
          </w:tcPr>
          <w:p w14:paraId="2A8AC5A3" w14:textId="72938DE7"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3CCB18C4" w14:textId="4B8265F9"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3F4F3B2C" w14:textId="38FA619B"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38286B7F" w14:textId="5BC0C7A9"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tcPr>
          <w:p w14:paraId="3CFF35A6" w14:textId="036071EE"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Analysis</w:t>
            </w:r>
          </w:p>
          <w:p w14:paraId="67BECD6E" w14:textId="6EB1B9BA"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Communication</w:t>
            </w:r>
          </w:p>
          <w:p w14:paraId="179B1CEA" w14:textId="42CE46D0" w:rsidR="6C64E554" w:rsidRPr="00C3299E" w:rsidRDefault="6C64E554"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Problem solving</w:t>
            </w:r>
          </w:p>
          <w:p w14:paraId="45150ECB" w14:textId="7E7D57C6"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Intellectual interest and curiosity</w:t>
            </w:r>
          </w:p>
        </w:tc>
      </w:tr>
    </w:tbl>
    <w:p w14:paraId="652EA058" w14:textId="77777777" w:rsidR="009409E8" w:rsidRPr="006D5399" w:rsidRDefault="009409E8">
      <w:r w:rsidRPr="006D5399">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9E3810" w:rsidRPr="003A19A2" w14:paraId="4ED14603" w14:textId="77777777" w:rsidTr="0098746C">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72AC15E7" w14:textId="23FABCED" w:rsidR="009E3810" w:rsidRPr="003A19A2" w:rsidRDefault="009E3810" w:rsidP="009E3810">
            <w:pPr>
              <w:pStyle w:val="TableHeading"/>
              <w:rPr>
                <w:noProof w:val="0"/>
                <w:lang w:val="en-GB"/>
              </w:rPr>
            </w:pPr>
            <w:r w:rsidRPr="003A19A2">
              <w:rPr>
                <w:b/>
                <w:bCs/>
                <w:noProof w:val="0"/>
                <w:color w:val="000000" w:themeColor="text1"/>
                <w:lang w:val="en-GB"/>
              </w:rPr>
              <w:t>Week 19</w:t>
            </w:r>
            <w:r w:rsidRPr="003A19A2">
              <w:rPr>
                <w:b/>
                <w:bCs/>
                <w:noProof w:val="0"/>
                <w:color w:val="000000" w:themeColor="text1"/>
                <w:lang w:val="en-GB"/>
              </w:rPr>
              <w:br/>
              <w:t>Lesson 2</w:t>
            </w:r>
          </w:p>
        </w:tc>
      </w:tr>
      <w:tr w:rsidR="00B7795E" w:rsidRPr="003A19A2" w14:paraId="5ECBD107" w14:textId="77777777" w:rsidTr="02576881">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2"/>
          </w:tcPr>
          <w:p w14:paraId="528F51DE" w14:textId="77777777" w:rsidR="00B7795E" w:rsidRPr="003A19A2" w:rsidRDefault="00B7795E" w:rsidP="00B7795E">
            <w:pPr>
              <w:autoSpaceDE w:val="0"/>
              <w:autoSpaceDN w:val="0"/>
              <w:adjustRightInd w:val="0"/>
              <w:spacing w:before="40" w:after="40" w:line="200" w:lineRule="atLeast"/>
              <w:rPr>
                <w:b w:val="0"/>
                <w:bCs w:val="0"/>
                <w:color w:val="000000"/>
                <w:sz w:val="18"/>
                <w:szCs w:val="18"/>
              </w:rPr>
            </w:pPr>
            <w:r w:rsidRPr="003A19A2">
              <w:rPr>
                <w:color w:val="000000"/>
                <w:sz w:val="18"/>
                <w:szCs w:val="18"/>
              </w:rPr>
              <w:t>Topic 14.1.4: Tree</w:t>
            </w:r>
          </w:p>
          <w:p w14:paraId="5F44A363" w14:textId="77777777" w:rsidR="00B7795E" w:rsidRPr="003A19A2" w:rsidRDefault="00B7795E" w:rsidP="00277C48">
            <w:pPr>
              <w:pStyle w:val="ListParagraph"/>
              <w:numPr>
                <w:ilvl w:val="0"/>
                <w:numId w:val="76"/>
              </w:numPr>
              <w:autoSpaceDE w:val="0"/>
              <w:autoSpaceDN w:val="0"/>
              <w:adjustRightInd w:val="0"/>
              <w:spacing w:before="40" w:after="40" w:line="200" w:lineRule="atLeast"/>
              <w:ind w:left="447"/>
              <w:rPr>
                <w:rFonts w:asciiTheme="minorHAnsi" w:eastAsia="Open Sans" w:hAnsiTheme="minorHAnsi" w:cs="Open Sans"/>
                <w:sz w:val="18"/>
                <w:szCs w:val="18"/>
              </w:rPr>
            </w:pPr>
            <w:r w:rsidRPr="003A19A2">
              <w:rPr>
                <w:rFonts w:asciiTheme="minorHAnsi" w:eastAsia="Open Sans" w:hAnsiTheme="minorHAnsi" w:cs="Open Sans"/>
                <w:sz w:val="18"/>
                <w:szCs w:val="18"/>
              </w:rPr>
              <w:t>Structure</w:t>
            </w:r>
          </w:p>
          <w:p w14:paraId="673D02D3" w14:textId="77777777" w:rsidR="00B7795E" w:rsidRPr="003A19A2" w:rsidRDefault="00B7795E" w:rsidP="00277C48">
            <w:pPr>
              <w:pStyle w:val="ListParagraph"/>
              <w:numPr>
                <w:ilvl w:val="0"/>
                <w:numId w:val="76"/>
              </w:numPr>
              <w:autoSpaceDE w:val="0"/>
              <w:autoSpaceDN w:val="0"/>
              <w:adjustRightInd w:val="0"/>
              <w:spacing w:before="40" w:after="40" w:line="200" w:lineRule="atLeast"/>
              <w:ind w:left="447"/>
              <w:rPr>
                <w:rFonts w:asciiTheme="minorHAnsi" w:eastAsia="Open Sans" w:hAnsiTheme="minorHAnsi" w:cs="Open Sans"/>
                <w:sz w:val="18"/>
                <w:szCs w:val="18"/>
              </w:rPr>
            </w:pPr>
            <w:r w:rsidRPr="003A19A2">
              <w:rPr>
                <w:rFonts w:asciiTheme="minorHAnsi" w:eastAsia="Open Sans" w:hAnsiTheme="minorHAnsi" w:cs="Open Sans"/>
                <w:sz w:val="18"/>
                <w:szCs w:val="18"/>
              </w:rPr>
              <w:t>Types</w:t>
            </w:r>
          </w:p>
          <w:p w14:paraId="2AA24E24" w14:textId="77777777" w:rsidR="00B7795E" w:rsidRPr="003A19A2" w:rsidRDefault="00B7795E" w:rsidP="00B7795E">
            <w:pPr>
              <w:autoSpaceDE w:val="0"/>
              <w:autoSpaceDN w:val="0"/>
              <w:adjustRightInd w:val="0"/>
              <w:spacing w:before="40" w:after="40" w:line="200" w:lineRule="atLeast"/>
              <w:rPr>
                <w:rFonts w:eastAsia="Open Sans" w:cs="Open Sans"/>
                <w:b w:val="0"/>
                <w:bCs w:val="0"/>
                <w:color w:val="000000" w:themeColor="text1"/>
                <w:sz w:val="18"/>
                <w:szCs w:val="18"/>
              </w:rPr>
            </w:pPr>
          </w:p>
          <w:p w14:paraId="2F9C8DBA" w14:textId="4BD64D98" w:rsidR="00B7795E" w:rsidRDefault="003C1507" w:rsidP="00B7795E">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B7795E" w:rsidRPr="003A19A2">
              <w:rPr>
                <w:rFonts w:eastAsia="Open Sans" w:cs="Open Sans"/>
                <w:color w:val="000000" w:themeColor="text1"/>
                <w:sz w:val="18"/>
                <w:szCs w:val="18"/>
              </w:rPr>
              <w:t xml:space="preserve"> </w:t>
            </w:r>
          </w:p>
          <w:p w14:paraId="10F7FBD3" w14:textId="77777777" w:rsidR="0098746C" w:rsidRPr="003A19A2" w:rsidRDefault="0098746C" w:rsidP="00B7795E">
            <w:pPr>
              <w:autoSpaceDE w:val="0"/>
              <w:autoSpaceDN w:val="0"/>
              <w:adjustRightInd w:val="0"/>
              <w:spacing w:before="40" w:after="40" w:line="200" w:lineRule="atLeast"/>
              <w:rPr>
                <w:rFonts w:eastAsia="Open Sans" w:cs="Open Sans"/>
                <w:b w:val="0"/>
                <w:bCs w:val="0"/>
                <w:color w:val="000000" w:themeColor="text1"/>
                <w:sz w:val="18"/>
                <w:szCs w:val="18"/>
              </w:rPr>
            </w:pPr>
          </w:p>
          <w:p w14:paraId="4D77CE1C" w14:textId="23F5D976" w:rsidR="00B7795E" w:rsidRPr="003A19A2" w:rsidRDefault="00B7795E" w:rsidP="00B7795E">
            <w:pPr>
              <w:pStyle w:val="TableText"/>
              <w:rPr>
                <w:rFonts w:asciiTheme="minorHAnsi" w:hAnsiTheme="minorHAnsi"/>
                <w:noProof w:val="0"/>
                <w:sz w:val="18"/>
                <w:szCs w:val="18"/>
                <w:lang w:val="en-GB"/>
              </w:rPr>
            </w:pPr>
            <w:r w:rsidRPr="003A19A2">
              <w:rPr>
                <w:rFonts w:asciiTheme="minorHAnsi" w:eastAsia="Open Sans" w:hAnsiTheme="minorHAnsi" w:cs="Open Sans"/>
                <w:b w:val="0"/>
                <w:bCs w:val="0"/>
                <w:noProof w:val="0"/>
                <w:sz w:val="18"/>
                <w:szCs w:val="18"/>
                <w:lang w:val="en-GB"/>
              </w:rPr>
              <w:t>Tree structure and types</w:t>
            </w:r>
          </w:p>
        </w:tc>
        <w:tc>
          <w:tcPr>
            <w:tcW w:w="2551" w:type="dxa"/>
            <w:shd w:val="clear" w:color="auto" w:fill="FFFFFF" w:themeFill="background2"/>
          </w:tcPr>
          <w:p w14:paraId="29A442E2" w14:textId="77777777" w:rsidR="00B7795E" w:rsidRDefault="00B7795E" w:rsidP="00277C48">
            <w:pPr>
              <w:pStyle w:val="Default"/>
              <w:numPr>
                <w:ilvl w:val="2"/>
                <w:numId w:val="71"/>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EB18D3">
              <w:rPr>
                <w:rFonts w:asciiTheme="minorHAnsi" w:hAnsiTheme="minorHAnsi"/>
                <w:b/>
                <w:bCs/>
                <w:sz w:val="18"/>
                <w:szCs w:val="18"/>
              </w:rPr>
              <w:t xml:space="preserve">Tree: </w:t>
            </w:r>
          </w:p>
          <w:p w14:paraId="66A0F490" w14:textId="77777777" w:rsidR="00270C71" w:rsidRPr="00EB18D3" w:rsidRDefault="00270C71" w:rsidP="00270C71">
            <w:pPr>
              <w:pStyle w:val="Default"/>
              <w:ind w:left="720"/>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1DA6A8BA" w14:textId="77777777" w:rsidR="00B7795E" w:rsidRPr="00EB18D3" w:rsidRDefault="00B7795E" w:rsidP="00AB319F">
            <w:pPr>
              <w:pStyle w:val="Default"/>
              <w:numPr>
                <w:ilvl w:val="0"/>
                <w:numId w:val="70"/>
              </w:numPr>
              <w:ind w:left="360" w:hanging="360"/>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EB18D3">
              <w:rPr>
                <w:rFonts w:asciiTheme="minorHAnsi" w:hAnsiTheme="minorHAnsi"/>
                <w:b/>
                <w:bCs/>
                <w:sz w:val="18"/>
                <w:szCs w:val="18"/>
              </w:rPr>
              <w:t xml:space="preserve">a) Structure </w:t>
            </w:r>
          </w:p>
          <w:p w14:paraId="1DA3AC22" w14:textId="77777777" w:rsidR="00B7795E" w:rsidRDefault="00B7795E" w:rsidP="00AB319F">
            <w:pPr>
              <w:pStyle w:val="Default"/>
              <w:numPr>
                <w:ilvl w:val="0"/>
                <w:numId w:val="70"/>
              </w:numPr>
              <w:ind w:left="360" w:hanging="360"/>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EB18D3">
              <w:rPr>
                <w:rFonts w:asciiTheme="minorHAnsi" w:hAnsiTheme="minorHAnsi"/>
                <w:b/>
                <w:bCs/>
                <w:sz w:val="18"/>
                <w:szCs w:val="18"/>
              </w:rPr>
              <w:t xml:space="preserve">b) Types: </w:t>
            </w:r>
          </w:p>
          <w:p w14:paraId="46347E8D" w14:textId="77777777" w:rsidR="00C21D34" w:rsidRPr="00EB18D3" w:rsidRDefault="00C21D34" w:rsidP="00AB319F">
            <w:pPr>
              <w:pStyle w:val="Default"/>
              <w:numPr>
                <w:ilvl w:val="0"/>
                <w:numId w:val="70"/>
              </w:numPr>
              <w:ind w:left="360" w:hanging="360"/>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2B0F4F8C" w14:textId="77777777" w:rsidR="00B7795E" w:rsidRPr="003A19A2" w:rsidRDefault="00B7795E"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Binary tree</w:t>
            </w:r>
          </w:p>
          <w:p w14:paraId="056B745F" w14:textId="77777777" w:rsidR="00B7795E" w:rsidRPr="003A19A2" w:rsidRDefault="00B7795E"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Binary search tree</w:t>
            </w:r>
          </w:p>
          <w:p w14:paraId="065C1112" w14:textId="77777777" w:rsidR="00B7795E" w:rsidRPr="003A19A2" w:rsidRDefault="00B7795E" w:rsidP="00B7795E">
            <w:pPr>
              <w:pStyle w:val="Default"/>
              <w:ind w:left="360"/>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07E667FA" w14:textId="207536C2" w:rsidR="00EB18D3" w:rsidRDefault="000130C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p>
          <w:p w14:paraId="150787A1" w14:textId="67E99AD9" w:rsidR="00B7795E" w:rsidRPr="003A19A2" w:rsidRDefault="00B7795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 </w:t>
            </w:r>
          </w:p>
          <w:p w14:paraId="5CEAE5C8" w14:textId="77777777" w:rsidR="00B7795E" w:rsidRPr="003A19A2" w:rsidRDefault="00B7795E"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3A7E0FA2" w14:textId="77777777" w:rsidR="00B7795E" w:rsidRPr="003A19A2" w:rsidRDefault="00B7795E"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112A9BDC" w14:textId="77777777" w:rsidR="00B7795E" w:rsidRPr="003A19A2" w:rsidRDefault="00B7795E"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2AAA10E1" w14:textId="77777777" w:rsidR="00B7795E" w:rsidRPr="003A19A2" w:rsidRDefault="00B7795E"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595645ED" w14:textId="77777777" w:rsidR="00B7795E" w:rsidRPr="003A19A2" w:rsidRDefault="00B7795E"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5DC58C28" w14:textId="77777777" w:rsidR="00B7795E" w:rsidRPr="003A19A2" w:rsidRDefault="00B7795E" w:rsidP="00B7795E">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082AED07" w14:textId="77777777" w:rsidR="00B7795E" w:rsidRPr="003A19A2" w:rsidRDefault="00B7795E" w:rsidP="00B7795E">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4820" w:type="dxa"/>
            <w:shd w:val="clear" w:color="auto" w:fill="FFFFFF" w:themeFill="background2"/>
          </w:tcPr>
          <w:p w14:paraId="7E9ECC6B" w14:textId="6D272765" w:rsidR="00B7795E" w:rsidRPr="003A19A2" w:rsidRDefault="002E3040" w:rsidP="00B7795E">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B7795E" w:rsidRPr="003A19A2">
              <w:rPr>
                <w:rFonts w:cs="Open Sans"/>
                <w:color w:val="auto"/>
                <w:sz w:val="18"/>
                <w:szCs w:val="18"/>
              </w:rPr>
              <w:t>  </w:t>
            </w:r>
          </w:p>
          <w:p w14:paraId="2D1528AC" w14:textId="77777777" w:rsidR="00B7795E" w:rsidRPr="003A19A2" w:rsidRDefault="00B7795E" w:rsidP="00277C48">
            <w:pPr>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the structure and types of a tree data structure </w:t>
            </w:r>
          </w:p>
          <w:p w14:paraId="1FC61572" w14:textId="77777777" w:rsidR="00B7795E" w:rsidRPr="003A19A2" w:rsidRDefault="00B7795E" w:rsidP="00277C48">
            <w:pPr>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Option to link to tree programming in Unit 4 Topic 18.2.7</w:t>
            </w:r>
          </w:p>
          <w:p w14:paraId="0D316A6B" w14:textId="77777777" w:rsidR="00B7795E" w:rsidRPr="003A19A2" w:rsidRDefault="00B7795E" w:rsidP="00277C48">
            <w:pPr>
              <w:numPr>
                <w:ilvl w:val="0"/>
                <w:numId w:val="23"/>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color w:val="auto"/>
                <w:sz w:val="18"/>
                <w:szCs w:val="18"/>
              </w:rPr>
            </w:pPr>
            <w:r w:rsidRPr="003A19A2">
              <w:rPr>
                <w:rFonts w:cs="Open Sans"/>
                <w:color w:val="auto"/>
                <w:sz w:val="18"/>
                <w:szCs w:val="18"/>
              </w:rPr>
              <w:t>Students identify key terms and make notes on definition, function, characteristics, benefit and drawbacks</w:t>
            </w:r>
          </w:p>
          <w:p w14:paraId="3BCC4098" w14:textId="77777777" w:rsidR="00B7795E" w:rsidRPr="003A19A2" w:rsidRDefault="00B7795E" w:rsidP="00EB18D3">
            <w:pPr>
              <w:spacing w:after="0"/>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25D6EA20" w14:textId="580A903D" w:rsidR="00B7795E" w:rsidRPr="003A19A2" w:rsidRDefault="002E3040" w:rsidP="00B7795E">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B7795E" w:rsidRPr="003A19A2">
              <w:rPr>
                <w:rFonts w:cs="Open Sans"/>
                <w:color w:val="auto"/>
                <w:sz w:val="18"/>
                <w:szCs w:val="18"/>
              </w:rPr>
              <w:t> </w:t>
            </w:r>
          </w:p>
          <w:p w14:paraId="71D3EBC0" w14:textId="40E09E79" w:rsidR="00B7795E" w:rsidRPr="003A19A2" w:rsidRDefault="00B7795E" w:rsidP="00B7795E">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r w:rsidRPr="003A19A2">
              <w:rPr>
                <w:rFonts w:asciiTheme="minorHAnsi" w:eastAsia="Open Sans" w:hAnsiTheme="minorHAnsi" w:cs="Open Sans"/>
                <w:noProof w:val="0"/>
                <w:sz w:val="18"/>
                <w:szCs w:val="18"/>
                <w:lang w:val="en-GB"/>
              </w:rPr>
              <w:t xml:space="preserve">Students complete questions on </w:t>
            </w:r>
            <w:proofErr w:type="spellStart"/>
            <w:r w:rsidRPr="003A19A2">
              <w:rPr>
                <w:rFonts w:asciiTheme="minorHAnsi" w:eastAsia="Open Sans" w:hAnsiTheme="minorHAnsi" w:cs="Open Sans"/>
                <w:noProof w:val="0"/>
                <w:sz w:val="18"/>
                <w:szCs w:val="18"/>
                <w:lang w:val="en-GB"/>
              </w:rPr>
              <w:t>IsaacCS</w:t>
            </w:r>
            <w:proofErr w:type="spellEnd"/>
          </w:p>
        </w:tc>
        <w:tc>
          <w:tcPr>
            <w:tcW w:w="2268" w:type="dxa"/>
            <w:shd w:val="clear" w:color="auto" w:fill="FFFFFF" w:themeFill="background2"/>
          </w:tcPr>
          <w:p w14:paraId="042C616D" w14:textId="246DABDA" w:rsidR="00B7795E" w:rsidRPr="003A19A2" w:rsidRDefault="002D2D1D" w:rsidP="00B7795E">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B7795E" w:rsidRPr="003A19A2">
              <w:rPr>
                <w:rFonts w:cs="Open Sans"/>
                <w:color w:val="000000" w:themeColor="text1"/>
                <w:sz w:val="18"/>
                <w:szCs w:val="18"/>
              </w:rPr>
              <w:t>pp. 122 &amp; 125</w:t>
            </w:r>
            <w:r w:rsidR="00B7795E" w:rsidRPr="003A19A2">
              <w:rPr>
                <w:rFonts w:eastAsia="Open Sans" w:cs="Open Sans"/>
                <w:color w:val="000000" w:themeColor="text1"/>
                <w:sz w:val="18"/>
                <w:szCs w:val="18"/>
              </w:rPr>
              <w:t xml:space="preserve"> </w:t>
            </w:r>
          </w:p>
          <w:p w14:paraId="35A2416E" w14:textId="77777777" w:rsidR="00B7795E" w:rsidRPr="003A19A2" w:rsidRDefault="00B7795E" w:rsidP="00B7795E">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017FE606" w14:textId="77777777" w:rsidR="00270C71" w:rsidRDefault="00B7795E" w:rsidP="00B7795E">
            <w:pPr>
              <w:spacing w:before="40" w:after="40"/>
              <w:cnfStyle w:val="000000100000" w:firstRow="0" w:lastRow="0" w:firstColumn="0" w:lastColumn="0" w:oddVBand="0" w:evenVBand="0" w:oddHBand="1" w:evenHBand="0" w:firstRowFirstColumn="0" w:firstRowLastColumn="0" w:lastRowFirstColumn="0" w:lastRowLastColumn="0"/>
              <w:rPr>
                <w:sz w:val="18"/>
                <w:szCs w:val="18"/>
              </w:rPr>
            </w:pPr>
            <w:proofErr w:type="spellStart"/>
            <w:r w:rsidRPr="003A19A2">
              <w:rPr>
                <w:rFonts w:eastAsia="Open Sans" w:cs="Open Sans"/>
                <w:color w:val="000000" w:themeColor="text1"/>
                <w:sz w:val="18"/>
                <w:szCs w:val="18"/>
              </w:rPr>
              <w:t>IsaacCS</w:t>
            </w:r>
            <w:proofErr w:type="spellEnd"/>
            <w:r w:rsidRPr="003A19A2">
              <w:rPr>
                <w:rFonts w:eastAsia="Open Sans" w:cs="Open Sans"/>
                <w:color w:val="000000" w:themeColor="text1"/>
                <w:sz w:val="18"/>
                <w:szCs w:val="18"/>
              </w:rPr>
              <w:t xml:space="preserve"> notes and questions: </w:t>
            </w:r>
            <w:r w:rsidRPr="003A19A2">
              <w:rPr>
                <w:sz w:val="18"/>
                <w:szCs w:val="18"/>
              </w:rPr>
              <w:t xml:space="preserve"> </w:t>
            </w:r>
          </w:p>
          <w:p w14:paraId="32336A6D" w14:textId="77777777" w:rsidR="00C3299E" w:rsidRDefault="00C3299E" w:rsidP="00B7795E">
            <w:pPr>
              <w:spacing w:before="40" w:after="40"/>
              <w:cnfStyle w:val="000000100000" w:firstRow="0" w:lastRow="0" w:firstColumn="0" w:lastColumn="0" w:oddVBand="0" w:evenVBand="0" w:oddHBand="1" w:evenHBand="0" w:firstRowFirstColumn="0" w:firstRowLastColumn="0" w:lastRowFirstColumn="0" w:lastRowLastColumn="0"/>
              <w:rPr>
                <w:sz w:val="18"/>
                <w:szCs w:val="18"/>
              </w:rPr>
            </w:pPr>
          </w:p>
          <w:p w14:paraId="2CB4E098" w14:textId="3253992A" w:rsidR="00B7795E" w:rsidRPr="003A19A2" w:rsidRDefault="00270C71" w:rsidP="00B7795E">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hyperlink r:id="rId72" w:history="1">
              <w:r w:rsidRPr="009464BB">
                <w:rPr>
                  <w:rStyle w:val="Hyperlink"/>
                  <w:sz w:val="18"/>
                  <w:szCs w:val="18"/>
                </w:rPr>
                <w:t>https://isaaccomputerscience.org/concepts/dsa_datastruct_tree?topic=data_structures</w:t>
              </w:r>
            </w:hyperlink>
          </w:p>
          <w:p w14:paraId="3218F392" w14:textId="77777777" w:rsidR="00B7795E" w:rsidRPr="003A19A2" w:rsidRDefault="00B7795E" w:rsidP="00B7795E">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6A080628" w14:textId="77777777" w:rsidR="00B7795E" w:rsidRPr="003A19A2" w:rsidRDefault="00B7795E" w:rsidP="00B7795E">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1984" w:type="dxa"/>
            <w:shd w:val="clear" w:color="auto" w:fill="FFFFFF" w:themeFill="background2"/>
          </w:tcPr>
          <w:p w14:paraId="4423BAB9" w14:textId="301EDBB2"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069D4B9E" w14:textId="3CF6659A"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5CA35498" w14:textId="38FA619B"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3A4C7CD3" w14:textId="5BC0C7A9"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shd w:val="clear" w:color="auto" w:fill="FFFFFF" w:themeFill="background2"/>
          </w:tcPr>
          <w:p w14:paraId="5CA76C78" w14:textId="036071EE"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Analysis</w:t>
            </w:r>
          </w:p>
          <w:p w14:paraId="05239D28" w14:textId="05AD8540"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Communication</w:t>
            </w:r>
          </w:p>
          <w:p w14:paraId="71463548" w14:textId="44F6AACF"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Productivity</w:t>
            </w:r>
          </w:p>
          <w:p w14:paraId="3E4B6F38" w14:textId="7E7D57C6"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Intellectual interest and curiosity</w:t>
            </w:r>
          </w:p>
        </w:tc>
      </w:tr>
    </w:tbl>
    <w:p w14:paraId="47A39AD7" w14:textId="27DC1E01" w:rsidR="009409E8" w:rsidRDefault="009409E8"/>
    <w:p w14:paraId="4277C8FB" w14:textId="77777777" w:rsidR="009409E8" w:rsidRDefault="009409E8">
      <w:pPr>
        <w:spacing w:after="0" w:line="240" w:lineRule="auto"/>
      </w:pPr>
      <w:r>
        <w:br w:type="page"/>
      </w:r>
    </w:p>
    <w:p w14:paraId="1E1507E2" w14:textId="77777777" w:rsidR="00EB18D3" w:rsidRDefault="00EB18D3"/>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B7795E" w:rsidRPr="003A19A2" w14:paraId="57B3F059" w14:textId="77777777" w:rsidTr="00C21D34">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4C1EE13E" w14:textId="097AD0A9" w:rsidR="00B7795E" w:rsidRPr="003A19A2" w:rsidRDefault="00B7795E" w:rsidP="00B7795E">
            <w:pPr>
              <w:pStyle w:val="TableHeading"/>
              <w:rPr>
                <w:noProof w:val="0"/>
                <w:lang w:val="en-GB"/>
              </w:rPr>
            </w:pPr>
            <w:r w:rsidRPr="003A19A2">
              <w:rPr>
                <w:b/>
                <w:bCs/>
                <w:noProof w:val="0"/>
                <w:color w:val="000000" w:themeColor="text1"/>
                <w:lang w:val="en-GB"/>
              </w:rPr>
              <w:t>Week 19</w:t>
            </w:r>
            <w:r w:rsidRPr="003A19A2">
              <w:rPr>
                <w:b/>
                <w:bCs/>
                <w:noProof w:val="0"/>
                <w:color w:val="000000" w:themeColor="text1"/>
                <w:lang w:val="en-GB"/>
              </w:rPr>
              <w:br/>
              <w:t>Lesson 3</w:t>
            </w:r>
          </w:p>
        </w:tc>
      </w:tr>
      <w:tr w:rsidR="002D1CE3" w:rsidRPr="00F55066" w14:paraId="45FC75A8" w14:textId="77777777" w:rsidTr="00270C71">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44881CCB" w14:textId="77777777" w:rsidR="002D1CE3" w:rsidRPr="003A19A2" w:rsidRDefault="002D1CE3" w:rsidP="002D1CE3">
            <w:pPr>
              <w:autoSpaceDE w:val="0"/>
              <w:autoSpaceDN w:val="0"/>
              <w:adjustRightInd w:val="0"/>
              <w:spacing w:before="40" w:after="40" w:line="200" w:lineRule="atLeast"/>
              <w:rPr>
                <w:b w:val="0"/>
                <w:bCs w:val="0"/>
                <w:color w:val="000000"/>
                <w:sz w:val="18"/>
                <w:szCs w:val="18"/>
              </w:rPr>
            </w:pPr>
            <w:r w:rsidRPr="003A19A2">
              <w:rPr>
                <w:color w:val="000000"/>
                <w:sz w:val="18"/>
                <w:szCs w:val="18"/>
              </w:rPr>
              <w:t>Topic 14.1.4: Tree</w:t>
            </w:r>
          </w:p>
          <w:p w14:paraId="34C5763B" w14:textId="77777777" w:rsidR="002D1CE3" w:rsidRPr="003A19A2" w:rsidRDefault="002D1CE3" w:rsidP="00277C48">
            <w:pPr>
              <w:pStyle w:val="ListParagraph"/>
              <w:numPr>
                <w:ilvl w:val="0"/>
                <w:numId w:val="76"/>
              </w:numPr>
              <w:autoSpaceDE w:val="0"/>
              <w:autoSpaceDN w:val="0"/>
              <w:adjustRightInd w:val="0"/>
              <w:spacing w:before="40" w:after="40" w:line="200" w:lineRule="atLeast"/>
              <w:ind w:left="306"/>
              <w:rPr>
                <w:rFonts w:asciiTheme="minorHAnsi" w:eastAsia="Open Sans" w:hAnsiTheme="minorHAnsi" w:cs="Open Sans"/>
                <w:sz w:val="18"/>
                <w:szCs w:val="18"/>
              </w:rPr>
            </w:pPr>
            <w:r w:rsidRPr="003A19A2">
              <w:rPr>
                <w:rFonts w:asciiTheme="minorHAnsi" w:eastAsia="Open Sans" w:hAnsiTheme="minorHAnsi" w:cs="Open Sans"/>
                <w:sz w:val="18"/>
                <w:szCs w:val="18"/>
              </w:rPr>
              <w:t>Operations</w:t>
            </w:r>
          </w:p>
          <w:p w14:paraId="16559126" w14:textId="77777777" w:rsidR="002D1CE3" w:rsidRPr="003A19A2" w:rsidRDefault="002D1CE3" w:rsidP="002D1CE3">
            <w:pPr>
              <w:autoSpaceDE w:val="0"/>
              <w:autoSpaceDN w:val="0"/>
              <w:adjustRightInd w:val="0"/>
              <w:spacing w:before="40" w:after="40" w:line="200" w:lineRule="atLeast"/>
              <w:rPr>
                <w:rFonts w:eastAsia="Open Sans" w:cs="Open Sans"/>
                <w:b w:val="0"/>
                <w:bCs w:val="0"/>
                <w:color w:val="000000" w:themeColor="text1"/>
                <w:sz w:val="18"/>
                <w:szCs w:val="18"/>
              </w:rPr>
            </w:pPr>
          </w:p>
          <w:p w14:paraId="11E3101B" w14:textId="7846A8FE" w:rsidR="002D1CE3" w:rsidRDefault="003C1507" w:rsidP="002D1CE3">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2D1CE3" w:rsidRPr="003A19A2">
              <w:rPr>
                <w:rFonts w:eastAsia="Open Sans" w:cs="Open Sans"/>
                <w:color w:val="000000" w:themeColor="text1"/>
                <w:sz w:val="18"/>
                <w:szCs w:val="18"/>
              </w:rPr>
              <w:t xml:space="preserve"> </w:t>
            </w:r>
          </w:p>
          <w:p w14:paraId="7F0D1D32" w14:textId="77777777" w:rsidR="0098746C" w:rsidRPr="003A19A2" w:rsidRDefault="0098746C" w:rsidP="002D1CE3">
            <w:pPr>
              <w:autoSpaceDE w:val="0"/>
              <w:autoSpaceDN w:val="0"/>
              <w:adjustRightInd w:val="0"/>
              <w:spacing w:before="40" w:after="40" w:line="200" w:lineRule="atLeast"/>
              <w:rPr>
                <w:rFonts w:eastAsia="Open Sans" w:cs="Open Sans"/>
                <w:b w:val="0"/>
                <w:bCs w:val="0"/>
                <w:color w:val="000000" w:themeColor="text1"/>
                <w:sz w:val="18"/>
                <w:szCs w:val="18"/>
              </w:rPr>
            </w:pPr>
          </w:p>
          <w:p w14:paraId="2D186498" w14:textId="4EED8D30" w:rsidR="002D1CE3" w:rsidRPr="003A19A2" w:rsidRDefault="002D1CE3" w:rsidP="002D1CE3">
            <w:pPr>
              <w:pStyle w:val="TableHeading"/>
              <w:rPr>
                <w:rFonts w:asciiTheme="minorHAnsi" w:hAnsiTheme="minorHAnsi"/>
                <w:noProof w:val="0"/>
                <w:color w:val="000000" w:themeColor="text1"/>
                <w:sz w:val="18"/>
                <w:szCs w:val="18"/>
                <w:lang w:val="en-GB"/>
              </w:rPr>
            </w:pPr>
            <w:r w:rsidRPr="003A19A2">
              <w:rPr>
                <w:rFonts w:asciiTheme="minorHAnsi" w:eastAsia="Open Sans" w:hAnsiTheme="minorHAnsi" w:cs="Open Sans"/>
                <w:noProof w:val="0"/>
                <w:color w:val="000000" w:themeColor="text1"/>
                <w:sz w:val="18"/>
                <w:szCs w:val="18"/>
                <w:lang w:val="en-GB"/>
              </w:rPr>
              <w:t>Tree operations</w:t>
            </w:r>
          </w:p>
        </w:tc>
        <w:tc>
          <w:tcPr>
            <w:tcW w:w="2551" w:type="dxa"/>
            <w:shd w:val="clear" w:color="auto" w:fill="auto"/>
          </w:tcPr>
          <w:p w14:paraId="0A4E38D1" w14:textId="3AC7DA81" w:rsidR="002D1CE3" w:rsidRDefault="002D1CE3" w:rsidP="00270C71">
            <w:pPr>
              <w:pStyle w:val="Default"/>
              <w:numPr>
                <w:ilvl w:val="2"/>
                <w:numId w:val="71"/>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EB18D3">
              <w:rPr>
                <w:rFonts w:asciiTheme="minorHAnsi" w:hAnsiTheme="minorHAnsi"/>
                <w:b/>
                <w:bCs/>
                <w:sz w:val="18"/>
                <w:szCs w:val="18"/>
              </w:rPr>
              <w:t xml:space="preserve">Tree: </w:t>
            </w:r>
          </w:p>
          <w:p w14:paraId="2F6B19C1" w14:textId="77777777" w:rsidR="00270C71" w:rsidRPr="00EB18D3" w:rsidRDefault="00270C71" w:rsidP="00270C71">
            <w:pPr>
              <w:pStyle w:val="Default"/>
              <w:ind w:left="720"/>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75E65D40" w14:textId="17512FB1" w:rsidR="002D1CE3" w:rsidRDefault="00270C71" w:rsidP="002D1CE3">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Pr>
                <w:rFonts w:asciiTheme="minorHAnsi" w:hAnsiTheme="minorHAnsi"/>
                <w:b/>
                <w:bCs/>
                <w:sz w:val="18"/>
                <w:szCs w:val="18"/>
              </w:rPr>
              <w:t>c</w:t>
            </w:r>
            <w:r w:rsidR="002D1CE3" w:rsidRPr="00EB18D3">
              <w:rPr>
                <w:rFonts w:asciiTheme="minorHAnsi" w:hAnsiTheme="minorHAnsi"/>
                <w:b/>
                <w:bCs/>
                <w:sz w:val="18"/>
                <w:szCs w:val="18"/>
              </w:rPr>
              <w:t xml:space="preserve">) Operations: </w:t>
            </w:r>
          </w:p>
          <w:p w14:paraId="66BAB3E4" w14:textId="77777777" w:rsidR="00C21D34" w:rsidRPr="00EB18D3" w:rsidRDefault="00C21D34" w:rsidP="002D1CE3">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21944A5A" w14:textId="77777777" w:rsidR="002D1CE3" w:rsidRPr="003A19A2" w:rsidRDefault="002D1CE3" w:rsidP="00277C48">
            <w:pPr>
              <w:pStyle w:val="Default"/>
              <w:numPr>
                <w:ilvl w:val="1"/>
                <w:numId w:val="74"/>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Insert</w:t>
            </w:r>
          </w:p>
          <w:p w14:paraId="50F519F6" w14:textId="77777777" w:rsidR="002D1CE3" w:rsidRPr="003A19A2" w:rsidRDefault="002D1CE3" w:rsidP="00277C48">
            <w:pPr>
              <w:pStyle w:val="Default"/>
              <w:numPr>
                <w:ilvl w:val="1"/>
                <w:numId w:val="74"/>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Delete</w:t>
            </w:r>
          </w:p>
          <w:p w14:paraId="65F1E634" w14:textId="77777777" w:rsidR="002D1CE3" w:rsidRPr="003A19A2" w:rsidRDefault="002D1CE3" w:rsidP="00277C48">
            <w:pPr>
              <w:pStyle w:val="Default"/>
              <w:numPr>
                <w:ilvl w:val="1"/>
                <w:numId w:val="74"/>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Search</w:t>
            </w:r>
          </w:p>
          <w:p w14:paraId="0C19520E" w14:textId="77777777" w:rsidR="002D1CE3" w:rsidRPr="003A19A2" w:rsidRDefault="002D1CE3" w:rsidP="002D1CE3">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426D8B8C" w14:textId="00C29CCB" w:rsidR="002D1CE3" w:rsidRDefault="000130C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2D1CE3" w:rsidRPr="003A19A2">
              <w:rPr>
                <w:rFonts w:asciiTheme="minorHAnsi" w:eastAsia="Open Sans" w:hAnsiTheme="minorHAnsi"/>
                <w:color w:val="000000" w:themeColor="text1"/>
                <w:sz w:val="18"/>
                <w:szCs w:val="18"/>
              </w:rPr>
              <w:t xml:space="preserve"> </w:t>
            </w:r>
          </w:p>
          <w:p w14:paraId="4F614E36" w14:textId="77777777" w:rsidR="00EB18D3" w:rsidRPr="003A19A2" w:rsidRDefault="00EB18D3"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7F8F56FE" w14:textId="77777777" w:rsidR="002D1CE3" w:rsidRPr="003A19A2" w:rsidRDefault="002D1CE3" w:rsidP="00277C48">
            <w:pPr>
              <w:pStyle w:val="Default"/>
              <w:numPr>
                <w:ilvl w:val="0"/>
                <w:numId w:val="16"/>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r w:rsidRPr="003A19A2">
              <w:rPr>
                <w:rFonts w:asciiTheme="minorHAnsi" w:eastAsia="Open Sans" w:hAnsiTheme="minorHAnsi"/>
                <w:color w:val="000000" w:themeColor="text1"/>
                <w:sz w:val="18"/>
                <w:szCs w:val="18"/>
              </w:rPr>
              <w:t>Operation</w:t>
            </w:r>
          </w:p>
          <w:p w14:paraId="39094602" w14:textId="77777777" w:rsidR="002D1CE3" w:rsidRPr="003A19A2" w:rsidRDefault="002D1CE3" w:rsidP="002D1CE3">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33CF9EC2" w14:textId="060F0BF7" w:rsidR="002D1CE3" w:rsidRDefault="003C1507" w:rsidP="002D1CE3">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6D35FD" w:themeColor="accent1" w:themeShade="BF"/>
                <w:sz w:val="18"/>
                <w:szCs w:val="18"/>
              </w:rPr>
            </w:pPr>
            <w:r w:rsidRPr="003C1507">
              <w:rPr>
                <w:rFonts w:asciiTheme="minorHAnsi" w:eastAsia="Open Sans" w:hAnsiTheme="minorHAnsi"/>
                <w:color w:val="6D35FD" w:themeColor="accent1" w:themeShade="BF"/>
                <w:sz w:val="18"/>
                <w:szCs w:val="18"/>
              </w:rPr>
              <w:t>Students will be able to:</w:t>
            </w:r>
          </w:p>
          <w:p w14:paraId="7CEF5A8E" w14:textId="77777777" w:rsidR="0098746C" w:rsidRPr="003A19A2" w:rsidRDefault="0098746C" w:rsidP="002D1CE3">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3F0A3EC2" w14:textId="77777777" w:rsidR="002D1CE3" w:rsidRPr="003A19A2" w:rsidRDefault="002D1CE3" w:rsidP="00277C48">
            <w:pPr>
              <w:pStyle w:val="Default"/>
              <w:numPr>
                <w:ilvl w:val="0"/>
                <w:numId w:val="16"/>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hand trace operations on a tree. </w:t>
            </w:r>
          </w:p>
          <w:p w14:paraId="071680DB" w14:textId="77777777" w:rsidR="002D1CE3" w:rsidRPr="003A19A2" w:rsidRDefault="002D1CE3" w:rsidP="00277C48">
            <w:pPr>
              <w:pStyle w:val="Default"/>
              <w:numPr>
                <w:ilvl w:val="0"/>
                <w:numId w:val="16"/>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show the contents of a tree after operations have been performed. </w:t>
            </w:r>
          </w:p>
          <w:p w14:paraId="055A0603" w14:textId="77777777" w:rsidR="002D1CE3" w:rsidRPr="003A19A2" w:rsidRDefault="002D1CE3" w:rsidP="002D1CE3">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1BD7E207" w14:textId="77777777" w:rsidR="002D1CE3" w:rsidRPr="003A19A2" w:rsidRDefault="002D1CE3" w:rsidP="002D1CE3">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4820" w:type="dxa"/>
            <w:shd w:val="clear" w:color="auto" w:fill="auto"/>
          </w:tcPr>
          <w:p w14:paraId="69A55A42" w14:textId="54DCA8DF" w:rsidR="002D1CE3" w:rsidRPr="003A19A2" w:rsidRDefault="002E3040" w:rsidP="002D1CE3">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2D1CE3" w:rsidRPr="003A19A2">
              <w:rPr>
                <w:rFonts w:cs="Open Sans"/>
                <w:color w:val="auto"/>
                <w:sz w:val="18"/>
                <w:szCs w:val="18"/>
              </w:rPr>
              <w:t>  </w:t>
            </w:r>
          </w:p>
          <w:p w14:paraId="07848686" w14:textId="77777777" w:rsidR="002D1CE3" w:rsidRPr="003A19A2" w:rsidRDefault="002D1CE3" w:rsidP="00277C48">
            <w:pPr>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the operations of a tree data structure</w:t>
            </w:r>
          </w:p>
          <w:p w14:paraId="02296F6A" w14:textId="77777777" w:rsidR="002D1CE3" w:rsidRPr="003A19A2" w:rsidRDefault="002D1CE3" w:rsidP="00277C48">
            <w:pPr>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Teacher demonstrates worked examples on p123-128</w:t>
            </w:r>
          </w:p>
          <w:p w14:paraId="0AA3F9D9" w14:textId="77777777" w:rsidR="002D1CE3" w:rsidRPr="003A19A2" w:rsidRDefault="002D1CE3" w:rsidP="00277C48">
            <w:pPr>
              <w:numPr>
                <w:ilvl w:val="0"/>
                <w:numId w:val="20"/>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operation</w:t>
            </w:r>
          </w:p>
          <w:p w14:paraId="4FB4A01F" w14:textId="77777777" w:rsidR="002D1CE3" w:rsidRPr="003A19A2" w:rsidRDefault="002D1CE3" w:rsidP="00277C48">
            <w:pPr>
              <w:numPr>
                <w:ilvl w:val="0"/>
                <w:numId w:val="23"/>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Complete activity 6 on p126</w:t>
            </w:r>
          </w:p>
          <w:p w14:paraId="5F6FAF20" w14:textId="77777777" w:rsidR="002D1CE3" w:rsidRPr="003A19A2" w:rsidRDefault="002D1CE3" w:rsidP="00EB18D3">
            <w:pPr>
              <w:spacing w:after="0"/>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5A9E426E" w14:textId="123C68F8" w:rsidR="002D1CE3" w:rsidRPr="003A19A2" w:rsidRDefault="002E3040" w:rsidP="002D1CE3">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2D1CE3" w:rsidRPr="003A19A2">
              <w:rPr>
                <w:rFonts w:cs="Open Sans"/>
                <w:color w:val="auto"/>
                <w:sz w:val="18"/>
                <w:szCs w:val="18"/>
              </w:rPr>
              <w:t> </w:t>
            </w:r>
          </w:p>
          <w:p w14:paraId="04674DB5" w14:textId="77777777" w:rsidR="002D1CE3" w:rsidRPr="003A19A2" w:rsidRDefault="002D1CE3" w:rsidP="00277C48">
            <w:pPr>
              <w:numPr>
                <w:ilvl w:val="0"/>
                <w:numId w:val="21"/>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complete activity 7 on p129</w:t>
            </w:r>
          </w:p>
          <w:p w14:paraId="4406F2F8" w14:textId="77777777" w:rsidR="002D1CE3" w:rsidRPr="003A19A2" w:rsidRDefault="002D1CE3" w:rsidP="002D1CE3">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2268" w:type="dxa"/>
            <w:shd w:val="clear" w:color="auto" w:fill="auto"/>
          </w:tcPr>
          <w:p w14:paraId="0A1CC0C5" w14:textId="5D771B14" w:rsidR="002D1CE3" w:rsidRPr="003A19A2" w:rsidRDefault="002D2D1D" w:rsidP="002D1CE3">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2D1CE3" w:rsidRPr="003A19A2">
              <w:rPr>
                <w:rFonts w:cs="Open Sans"/>
                <w:color w:val="000000" w:themeColor="text1"/>
                <w:sz w:val="18"/>
                <w:szCs w:val="18"/>
              </w:rPr>
              <w:t>pp. 123-129</w:t>
            </w:r>
            <w:r w:rsidR="002D1CE3" w:rsidRPr="003A19A2">
              <w:rPr>
                <w:rFonts w:eastAsia="Open Sans" w:cs="Open Sans"/>
                <w:color w:val="000000" w:themeColor="text1"/>
                <w:sz w:val="18"/>
                <w:szCs w:val="18"/>
              </w:rPr>
              <w:t xml:space="preserve"> </w:t>
            </w:r>
          </w:p>
          <w:p w14:paraId="0C1BF8E5" w14:textId="77777777" w:rsidR="002D1CE3" w:rsidRPr="003A19A2" w:rsidRDefault="002D1CE3" w:rsidP="002D1CE3">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28282CEE" w14:textId="77777777" w:rsidR="002D1CE3" w:rsidRDefault="002D1CE3" w:rsidP="002D1CE3">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lang w:val="nl-NL"/>
              </w:rPr>
            </w:pPr>
            <w:r w:rsidRPr="00630EDE">
              <w:rPr>
                <w:rFonts w:eastAsia="Open Sans" w:cs="Open Sans"/>
                <w:color w:val="000000" w:themeColor="text1"/>
                <w:sz w:val="18"/>
                <w:szCs w:val="18"/>
                <w:lang w:val="nl-NL"/>
              </w:rPr>
              <w:t>Colleen Lewis video:</w:t>
            </w:r>
          </w:p>
          <w:p w14:paraId="09D3582B" w14:textId="77777777" w:rsidR="00270C71" w:rsidRPr="00630EDE" w:rsidRDefault="00270C71" w:rsidP="002D1CE3">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lang w:val="nl-NL"/>
              </w:rPr>
            </w:pPr>
          </w:p>
          <w:p w14:paraId="285061BB" w14:textId="77777777" w:rsidR="002D1CE3" w:rsidRPr="00147275" w:rsidRDefault="002D1CE3" w:rsidP="002D1CE3">
            <w:pPr>
              <w:spacing w:before="40" w:after="40"/>
              <w:cnfStyle w:val="000000100000" w:firstRow="0" w:lastRow="0" w:firstColumn="0" w:lastColumn="0" w:oddVBand="0" w:evenVBand="0" w:oddHBand="1" w:evenHBand="0" w:firstRowFirstColumn="0" w:firstRowLastColumn="0" w:lastRowFirstColumn="0" w:lastRowLastColumn="0"/>
              <w:rPr>
                <w:rStyle w:val="Hyperlink"/>
                <w:sz w:val="18"/>
                <w:szCs w:val="18"/>
                <w:lang w:val="nl-NL"/>
              </w:rPr>
            </w:pPr>
            <w:hyperlink r:id="rId73" w:history="1">
              <w:r w:rsidRPr="00147275">
                <w:rPr>
                  <w:rStyle w:val="Hyperlink"/>
                  <w:color w:val="000000" w:themeColor="text1"/>
                  <w:sz w:val="18"/>
                  <w:szCs w:val="18"/>
                  <w:lang w:val="nl-NL"/>
                </w:rPr>
                <w:t>https://www.youtube.com/watch?v=wcIRPqTR3Kc</w:t>
              </w:r>
            </w:hyperlink>
          </w:p>
          <w:p w14:paraId="59A3F86C" w14:textId="77777777" w:rsidR="002D1CE3" w:rsidRPr="00630EDE" w:rsidRDefault="002D1CE3" w:rsidP="002D1CE3">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nl-NL"/>
              </w:rPr>
            </w:pPr>
          </w:p>
        </w:tc>
        <w:tc>
          <w:tcPr>
            <w:tcW w:w="1984" w:type="dxa"/>
            <w:shd w:val="clear" w:color="auto" w:fill="auto"/>
          </w:tcPr>
          <w:p w14:paraId="6889A44E" w14:textId="05FF8303"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491270B3" w14:textId="6029439E"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738BD600" w14:textId="38FA619B"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714BE399" w14:textId="5BC0C7A9"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shd w:val="clear" w:color="auto" w:fill="auto"/>
          </w:tcPr>
          <w:p w14:paraId="536A6A20" w14:textId="036071EE"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Analysis</w:t>
            </w:r>
          </w:p>
          <w:p w14:paraId="3829ADCD" w14:textId="05AD8540"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Communication</w:t>
            </w:r>
          </w:p>
          <w:p w14:paraId="72C89BEE" w14:textId="04AD65A6" w:rsidR="2563E5C5" w:rsidRPr="00C3299E" w:rsidRDefault="2563E5C5"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Problem solving</w:t>
            </w:r>
          </w:p>
          <w:p w14:paraId="1FDD274C" w14:textId="7E7D57C6"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Intellectual interest and curiosity</w:t>
            </w:r>
          </w:p>
        </w:tc>
      </w:tr>
    </w:tbl>
    <w:p w14:paraId="365E3D59" w14:textId="77777777" w:rsidR="00C71471" w:rsidRPr="006D5399" w:rsidRDefault="00C71471" w:rsidP="00B0773D">
      <w:pPr>
        <w:rPr>
          <w:rStyle w:val="Strong"/>
          <w:b w:val="0"/>
          <w:bCs w:val="0"/>
        </w:rPr>
      </w:pPr>
    </w:p>
    <w:p w14:paraId="1D89D57A" w14:textId="77777777" w:rsidR="00C71471" w:rsidRPr="006D5399" w:rsidRDefault="00C71471" w:rsidP="00B0773D">
      <w:pPr>
        <w:rPr>
          <w:rStyle w:val="Strong"/>
          <w:rFonts w:ascii="Plus Jakarta Sans" w:hAnsi="Plus Jakarta Sans"/>
          <w:sz w:val="36"/>
          <w:szCs w:val="26"/>
        </w:rPr>
      </w:pPr>
      <w:r w:rsidRPr="006D5399">
        <w:rPr>
          <w:rStyle w:val="Strong"/>
          <w:b w:val="0"/>
          <w:bCs w:val="0"/>
        </w:rP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CE606C" w:rsidRPr="003A19A2" w14:paraId="5D34CA2A" w14:textId="77777777" w:rsidTr="009409E8">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013A967C" w14:textId="77777777" w:rsidR="00CE606C" w:rsidRPr="009409E8" w:rsidRDefault="00CE606C">
            <w:pPr>
              <w:pStyle w:val="TableHeading"/>
              <w:jc w:val="center"/>
              <w:rPr>
                <w:b/>
                <w:bCs/>
                <w:noProof w:val="0"/>
                <w:color w:val="FFFFFF" w:themeColor="background1"/>
                <w:sz w:val="20"/>
                <w:szCs w:val="24"/>
                <w:lang w:val="en-GB"/>
              </w:rPr>
            </w:pPr>
            <w:r w:rsidRPr="009409E8">
              <w:rPr>
                <w:b/>
                <w:bCs/>
                <w:noProof w:val="0"/>
                <w:color w:val="FFFFFF" w:themeColor="background1"/>
                <w:sz w:val="20"/>
                <w:szCs w:val="24"/>
                <w:lang w:val="en-GB"/>
              </w:rPr>
              <w:t>Topic</w:t>
            </w:r>
            <w:r w:rsidRPr="009409E8">
              <w:rPr>
                <w:b/>
                <w:bCs/>
                <w:noProof w:val="0"/>
                <w:color w:val="FFFFFF" w:themeColor="background1"/>
                <w:sz w:val="20"/>
                <w:szCs w:val="24"/>
                <w:lang w:val="en-GB"/>
              </w:rPr>
              <w:br/>
              <w:t>Sub topic</w:t>
            </w:r>
            <w:r w:rsidRPr="009409E8">
              <w:rPr>
                <w:b/>
                <w:bCs/>
                <w:noProof w:val="0"/>
                <w:color w:val="FFFFFF" w:themeColor="background1"/>
                <w:sz w:val="20"/>
                <w:szCs w:val="24"/>
                <w:lang w:val="en-GB"/>
              </w:rPr>
              <w:br/>
              <w:t>Lesson title</w:t>
            </w:r>
          </w:p>
        </w:tc>
        <w:tc>
          <w:tcPr>
            <w:tcW w:w="2551" w:type="dxa"/>
            <w:shd w:val="clear" w:color="auto" w:fill="341583" w:themeFill="accent2" w:themeFillShade="80"/>
            <w:vAlign w:val="center"/>
          </w:tcPr>
          <w:p w14:paraId="3FABCE77" w14:textId="77777777" w:rsidR="00CE606C" w:rsidRPr="009409E8"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9409E8">
              <w:rPr>
                <w:b/>
                <w:bCs/>
                <w:noProof w:val="0"/>
                <w:color w:val="FFFFFF" w:themeColor="background1"/>
                <w:sz w:val="20"/>
                <w:szCs w:val="24"/>
                <w:lang w:val="en-GB"/>
              </w:rPr>
              <w:t>Specification reference</w:t>
            </w:r>
          </w:p>
        </w:tc>
        <w:tc>
          <w:tcPr>
            <w:tcW w:w="4820" w:type="dxa"/>
            <w:shd w:val="clear" w:color="auto" w:fill="341583" w:themeFill="accent2" w:themeFillShade="80"/>
            <w:vAlign w:val="center"/>
          </w:tcPr>
          <w:p w14:paraId="3D1C86A5" w14:textId="44DDBCDC" w:rsidR="00CE606C" w:rsidRPr="009409E8"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9409E8">
              <w:rPr>
                <w:b/>
                <w:bCs/>
                <w:noProof w:val="0"/>
                <w:color w:val="FFFFFF" w:themeColor="background1"/>
                <w:sz w:val="20"/>
                <w:szCs w:val="24"/>
                <w:lang w:val="en-GB"/>
              </w:rPr>
              <w:t xml:space="preserve">Suggested </w:t>
            </w:r>
            <w:r w:rsidR="005D70E5" w:rsidRPr="009409E8">
              <w:rPr>
                <w:b/>
                <w:bCs/>
                <w:noProof w:val="0"/>
                <w:color w:val="FFFFFF" w:themeColor="background1"/>
                <w:sz w:val="20"/>
                <w:szCs w:val="24"/>
                <w:lang w:val="en-GB"/>
              </w:rPr>
              <w:t>activities</w:t>
            </w:r>
          </w:p>
        </w:tc>
        <w:tc>
          <w:tcPr>
            <w:tcW w:w="2268" w:type="dxa"/>
            <w:shd w:val="clear" w:color="auto" w:fill="341583" w:themeFill="accent2" w:themeFillShade="80"/>
            <w:vAlign w:val="center"/>
          </w:tcPr>
          <w:p w14:paraId="0A663DF6" w14:textId="77777777" w:rsidR="00CE606C" w:rsidRPr="009409E8"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9409E8">
              <w:rPr>
                <w:b/>
                <w:bCs/>
                <w:noProof w:val="0"/>
                <w:color w:val="FFFFFF" w:themeColor="background1"/>
                <w:sz w:val="20"/>
                <w:szCs w:val="24"/>
                <w:lang w:val="en-GB"/>
              </w:rPr>
              <w:t>Suggested resources</w:t>
            </w:r>
          </w:p>
        </w:tc>
        <w:tc>
          <w:tcPr>
            <w:tcW w:w="1984" w:type="dxa"/>
            <w:shd w:val="clear" w:color="auto" w:fill="341583" w:themeFill="accent2" w:themeFillShade="80"/>
            <w:vAlign w:val="center"/>
          </w:tcPr>
          <w:p w14:paraId="0F63CDED" w14:textId="77777777" w:rsidR="00CE606C" w:rsidRPr="009409E8"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9409E8">
              <w:rPr>
                <w:b/>
                <w:bCs/>
                <w:noProof w:val="0"/>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02DFC27C" w14:textId="77777777" w:rsidR="00CE606C" w:rsidRPr="009409E8" w:rsidRDefault="00CE606C">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9409E8">
              <w:rPr>
                <w:b/>
                <w:bCs/>
                <w:noProof w:val="0"/>
                <w:color w:val="FFFFFF" w:themeColor="background1"/>
                <w:sz w:val="20"/>
                <w:szCs w:val="24"/>
                <w:lang w:val="en-GB"/>
              </w:rPr>
              <w:t>Which skills could be acquired through teaching and delivery in this lesson?</w:t>
            </w:r>
          </w:p>
        </w:tc>
      </w:tr>
      <w:tr w:rsidR="00CE606C" w:rsidRPr="003A19A2" w14:paraId="27E67DF0"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4D3C932A" w14:textId="5DBAD65F" w:rsidR="00CE606C" w:rsidRPr="003A19A2" w:rsidRDefault="00CE606C">
            <w:pPr>
              <w:pStyle w:val="TableHeading"/>
              <w:rPr>
                <w:noProof w:val="0"/>
                <w:color w:val="FFFFFF" w:themeColor="background1"/>
                <w:lang w:val="en-GB"/>
              </w:rPr>
            </w:pPr>
            <w:r w:rsidRPr="003A19A2">
              <w:rPr>
                <w:b/>
                <w:bCs/>
                <w:noProof w:val="0"/>
                <w:color w:val="000000" w:themeColor="text1"/>
                <w:lang w:val="en-GB"/>
              </w:rPr>
              <w:t xml:space="preserve">Week </w:t>
            </w:r>
            <w:r w:rsidR="00661F3D" w:rsidRPr="003A19A2">
              <w:rPr>
                <w:b/>
                <w:bCs/>
                <w:noProof w:val="0"/>
                <w:color w:val="000000" w:themeColor="text1"/>
                <w:lang w:val="en-GB"/>
              </w:rPr>
              <w:t>20</w:t>
            </w:r>
            <w:r w:rsidRPr="003A19A2">
              <w:rPr>
                <w:b/>
                <w:bCs/>
                <w:noProof w:val="0"/>
                <w:color w:val="000000" w:themeColor="text1"/>
                <w:lang w:val="en-GB"/>
              </w:rPr>
              <w:br/>
              <w:t>Lesson 1</w:t>
            </w:r>
          </w:p>
        </w:tc>
      </w:tr>
      <w:tr w:rsidR="00FC092A" w:rsidRPr="003A19A2" w14:paraId="599851F4" w14:textId="77777777" w:rsidTr="02576881">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3D904AC4" w14:textId="77777777" w:rsidR="00FC092A" w:rsidRPr="003A19A2" w:rsidRDefault="00FC092A" w:rsidP="00FC092A">
            <w:pPr>
              <w:autoSpaceDE w:val="0"/>
              <w:autoSpaceDN w:val="0"/>
              <w:adjustRightInd w:val="0"/>
              <w:spacing w:before="40" w:after="40" w:line="200" w:lineRule="atLeast"/>
              <w:rPr>
                <w:rFonts w:eastAsia="Open Sans" w:cs="Open Sans"/>
                <w:b w:val="0"/>
                <w:bCs w:val="0"/>
                <w:color w:val="000000" w:themeColor="text1"/>
                <w:sz w:val="18"/>
                <w:szCs w:val="18"/>
              </w:rPr>
            </w:pPr>
            <w:r w:rsidRPr="003A19A2">
              <w:rPr>
                <w:rFonts w:eastAsia="Open Sans" w:cs="Open Sans"/>
                <w:color w:val="000000" w:themeColor="text1"/>
                <w:sz w:val="18"/>
                <w:szCs w:val="18"/>
              </w:rPr>
              <w:t>Topic 14.1.4: Tree</w:t>
            </w:r>
          </w:p>
          <w:p w14:paraId="639114BF" w14:textId="77777777" w:rsidR="00FC092A" w:rsidRPr="003A19A2" w:rsidRDefault="00FC092A" w:rsidP="00277C48">
            <w:pPr>
              <w:pStyle w:val="ListParagraph"/>
              <w:numPr>
                <w:ilvl w:val="0"/>
                <w:numId w:val="77"/>
              </w:numPr>
              <w:autoSpaceDE w:val="0"/>
              <w:autoSpaceDN w:val="0"/>
              <w:adjustRightInd w:val="0"/>
              <w:spacing w:before="40" w:after="40" w:line="200" w:lineRule="atLeast"/>
              <w:ind w:left="306" w:hanging="306"/>
              <w:rPr>
                <w:rFonts w:asciiTheme="minorHAnsi" w:eastAsia="Open Sans" w:hAnsiTheme="minorHAnsi" w:cs="Open Sans"/>
                <w:sz w:val="18"/>
                <w:szCs w:val="18"/>
              </w:rPr>
            </w:pPr>
            <w:r w:rsidRPr="003A19A2">
              <w:rPr>
                <w:rFonts w:asciiTheme="minorHAnsi" w:eastAsia="Open Sans" w:hAnsiTheme="minorHAnsi" w:cs="Open Sans"/>
                <w:sz w:val="18"/>
                <w:szCs w:val="18"/>
              </w:rPr>
              <w:t>Operations</w:t>
            </w:r>
          </w:p>
          <w:p w14:paraId="4FD5D188" w14:textId="77777777" w:rsidR="00FC092A" w:rsidRPr="003A19A2" w:rsidRDefault="00FC092A" w:rsidP="00FC092A">
            <w:pPr>
              <w:autoSpaceDE w:val="0"/>
              <w:autoSpaceDN w:val="0"/>
              <w:adjustRightInd w:val="0"/>
              <w:spacing w:before="40" w:after="40" w:line="200" w:lineRule="atLeast"/>
              <w:rPr>
                <w:rFonts w:eastAsia="Open Sans" w:cs="Open Sans"/>
                <w:b w:val="0"/>
                <w:bCs w:val="0"/>
                <w:color w:val="000000" w:themeColor="text1"/>
                <w:sz w:val="18"/>
                <w:szCs w:val="18"/>
              </w:rPr>
            </w:pPr>
          </w:p>
          <w:p w14:paraId="5E2A09C8" w14:textId="04373EEE" w:rsidR="00FC092A" w:rsidRDefault="003C1507" w:rsidP="00FC092A">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FC092A" w:rsidRPr="003A19A2">
              <w:rPr>
                <w:rFonts w:eastAsia="Open Sans" w:cs="Open Sans"/>
                <w:color w:val="000000" w:themeColor="text1"/>
                <w:sz w:val="18"/>
                <w:szCs w:val="18"/>
              </w:rPr>
              <w:t xml:space="preserve"> </w:t>
            </w:r>
          </w:p>
          <w:p w14:paraId="4F004156" w14:textId="77777777" w:rsidR="0098746C" w:rsidRPr="003A19A2" w:rsidRDefault="0098746C" w:rsidP="00FC092A">
            <w:pPr>
              <w:autoSpaceDE w:val="0"/>
              <w:autoSpaceDN w:val="0"/>
              <w:adjustRightInd w:val="0"/>
              <w:spacing w:before="40" w:after="40" w:line="200" w:lineRule="atLeast"/>
              <w:rPr>
                <w:rFonts w:eastAsia="Open Sans" w:cs="Open Sans"/>
                <w:b w:val="0"/>
                <w:bCs w:val="0"/>
                <w:color w:val="000000" w:themeColor="text1"/>
                <w:sz w:val="18"/>
                <w:szCs w:val="18"/>
              </w:rPr>
            </w:pPr>
          </w:p>
          <w:p w14:paraId="507A2532" w14:textId="0DC624B0" w:rsidR="00FC092A" w:rsidRPr="003A19A2" w:rsidRDefault="00FC092A" w:rsidP="00FC092A">
            <w:pPr>
              <w:pStyle w:val="TableText"/>
              <w:rPr>
                <w:rFonts w:asciiTheme="minorHAnsi" w:hAnsiTheme="minorHAnsi"/>
                <w:noProof w:val="0"/>
                <w:sz w:val="18"/>
                <w:szCs w:val="18"/>
                <w:lang w:val="en-GB"/>
              </w:rPr>
            </w:pPr>
            <w:r w:rsidRPr="003A19A2">
              <w:rPr>
                <w:rFonts w:asciiTheme="minorHAnsi" w:eastAsia="Open Sans" w:hAnsiTheme="minorHAnsi" w:cs="Open Sans"/>
                <w:b w:val="0"/>
                <w:bCs w:val="0"/>
                <w:noProof w:val="0"/>
                <w:sz w:val="18"/>
                <w:szCs w:val="18"/>
                <w:lang w:val="en-GB"/>
              </w:rPr>
              <w:t>More tree operations</w:t>
            </w:r>
          </w:p>
        </w:tc>
        <w:tc>
          <w:tcPr>
            <w:tcW w:w="2551" w:type="dxa"/>
          </w:tcPr>
          <w:p w14:paraId="057A1E0D" w14:textId="77777777" w:rsidR="00FC092A" w:rsidRPr="00EB18D3" w:rsidRDefault="00FC092A" w:rsidP="00FC092A">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EB18D3">
              <w:rPr>
                <w:rFonts w:asciiTheme="minorHAnsi" w:hAnsiTheme="minorHAnsi"/>
                <w:b/>
                <w:bCs/>
                <w:sz w:val="18"/>
                <w:szCs w:val="18"/>
              </w:rPr>
              <w:t xml:space="preserve">14.1.4 Tree: </w:t>
            </w:r>
          </w:p>
          <w:p w14:paraId="38DF8F59" w14:textId="77777777" w:rsidR="00FC092A" w:rsidRDefault="00FC092A" w:rsidP="00FC092A">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EB18D3">
              <w:rPr>
                <w:rFonts w:asciiTheme="minorHAnsi" w:hAnsiTheme="minorHAnsi"/>
                <w:b/>
                <w:bCs/>
                <w:sz w:val="18"/>
                <w:szCs w:val="18"/>
              </w:rPr>
              <w:t xml:space="preserve">c) Operations: </w:t>
            </w:r>
          </w:p>
          <w:p w14:paraId="2F784039" w14:textId="77777777" w:rsidR="00C21D34" w:rsidRPr="00EB18D3" w:rsidRDefault="00C21D34" w:rsidP="00FC092A">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p>
          <w:p w14:paraId="738B0CC4" w14:textId="77777777" w:rsidR="00FC092A" w:rsidRPr="003A19A2" w:rsidRDefault="00FC092A"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Traverse [pre-order, in-order, post-order]</w:t>
            </w:r>
          </w:p>
          <w:p w14:paraId="3875A753" w14:textId="77777777" w:rsidR="00FC092A" w:rsidRPr="003A19A2" w:rsidRDefault="00FC092A" w:rsidP="00FC092A">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p>
          <w:p w14:paraId="14A0F931" w14:textId="08AE6E44" w:rsidR="00FC092A" w:rsidRDefault="000130CE"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FC092A" w:rsidRPr="003A19A2">
              <w:rPr>
                <w:rFonts w:asciiTheme="minorHAnsi" w:eastAsia="Open Sans" w:hAnsiTheme="minorHAnsi"/>
                <w:color w:val="000000" w:themeColor="text1"/>
                <w:sz w:val="18"/>
                <w:szCs w:val="18"/>
              </w:rPr>
              <w:t xml:space="preserve"> </w:t>
            </w:r>
          </w:p>
          <w:p w14:paraId="1DE385DB" w14:textId="77777777" w:rsidR="00EB18D3" w:rsidRPr="003A19A2" w:rsidRDefault="00EB18D3"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p>
          <w:p w14:paraId="7E847EB3" w14:textId="77777777" w:rsidR="00FC092A" w:rsidRPr="003A19A2" w:rsidRDefault="00FC092A"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3BFD982E" w14:textId="77777777" w:rsidR="00FC092A" w:rsidRPr="003A19A2" w:rsidRDefault="00FC092A" w:rsidP="00FC092A">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p>
          <w:p w14:paraId="0AC3FFFF" w14:textId="6FBB5B3C" w:rsidR="00FC092A" w:rsidRDefault="003C1507" w:rsidP="00FC092A">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6D35FD" w:themeColor="accent1" w:themeShade="BF"/>
                <w:sz w:val="18"/>
                <w:szCs w:val="18"/>
              </w:rPr>
            </w:pPr>
            <w:r w:rsidRPr="003C1507">
              <w:rPr>
                <w:rFonts w:asciiTheme="minorHAnsi" w:eastAsia="Open Sans" w:hAnsiTheme="minorHAnsi"/>
                <w:color w:val="6D35FD" w:themeColor="accent1" w:themeShade="BF"/>
                <w:sz w:val="18"/>
                <w:szCs w:val="18"/>
              </w:rPr>
              <w:t>Students will be able to:</w:t>
            </w:r>
          </w:p>
          <w:p w14:paraId="3E9CB903" w14:textId="77777777" w:rsidR="0098746C" w:rsidRPr="003A19A2" w:rsidRDefault="0098746C" w:rsidP="00FC092A">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p>
          <w:p w14:paraId="1C40809A" w14:textId="77777777" w:rsidR="00FC092A" w:rsidRPr="003A19A2" w:rsidRDefault="00FC092A"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hand trace operations on a tree. </w:t>
            </w:r>
          </w:p>
          <w:p w14:paraId="719258CD" w14:textId="77777777" w:rsidR="00FC092A" w:rsidRPr="003A19A2" w:rsidRDefault="00FC092A"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show the contents of a tree after operations have been performed. </w:t>
            </w:r>
          </w:p>
          <w:p w14:paraId="1665ADE8" w14:textId="77777777" w:rsidR="00FC092A" w:rsidRPr="003A19A2" w:rsidRDefault="00FC092A" w:rsidP="00FC092A">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p>
          <w:p w14:paraId="78F1D42A" w14:textId="77777777" w:rsidR="00FC092A" w:rsidRPr="003A19A2" w:rsidRDefault="00FC092A" w:rsidP="00FC092A">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4820" w:type="dxa"/>
          </w:tcPr>
          <w:p w14:paraId="55CD5374" w14:textId="39DABEB0" w:rsidR="00FC092A" w:rsidRPr="003A19A2" w:rsidRDefault="002E3040" w:rsidP="00FC092A">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FC092A" w:rsidRPr="003A19A2">
              <w:rPr>
                <w:rFonts w:cs="Open Sans"/>
                <w:color w:val="auto"/>
                <w:sz w:val="18"/>
                <w:szCs w:val="18"/>
              </w:rPr>
              <w:t>  </w:t>
            </w:r>
          </w:p>
          <w:p w14:paraId="41076F7E" w14:textId="77777777" w:rsidR="00FC092A" w:rsidRPr="003A19A2" w:rsidRDefault="00FC092A" w:rsidP="00277C48">
            <w:pPr>
              <w:numPr>
                <w:ilvl w:val="0"/>
                <w:numId w:val="18"/>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algorithms to traverse tree data structures (pre-order, in-order and post-order)</w:t>
            </w:r>
          </w:p>
          <w:p w14:paraId="554D1342" w14:textId="77777777" w:rsidR="00FC092A" w:rsidRPr="003A19A2" w:rsidRDefault="00FC092A" w:rsidP="00277C48">
            <w:pPr>
              <w:numPr>
                <w:ilvl w:val="0"/>
                <w:numId w:val="19"/>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Teacher demonstrates worked examples using a video</w:t>
            </w:r>
          </w:p>
          <w:p w14:paraId="08E8A6B1" w14:textId="77777777" w:rsidR="00FC092A" w:rsidRPr="003A19A2" w:rsidRDefault="00FC092A" w:rsidP="00277C48">
            <w:pPr>
              <w:numPr>
                <w:ilvl w:val="0"/>
                <w:numId w:val="19"/>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Option to link tree traversal programming in Unit 4 Topic 18.2.8</w:t>
            </w:r>
          </w:p>
          <w:p w14:paraId="604F945D" w14:textId="77777777" w:rsidR="00FC092A" w:rsidRPr="003A19A2" w:rsidRDefault="00FC092A" w:rsidP="00277C48">
            <w:pPr>
              <w:numPr>
                <w:ilvl w:val="0"/>
                <w:numId w:val="20"/>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operation</w:t>
            </w:r>
          </w:p>
          <w:p w14:paraId="67FB993C" w14:textId="77777777" w:rsidR="00FC092A" w:rsidRPr="003A19A2" w:rsidRDefault="00FC092A" w:rsidP="00277C48">
            <w:pPr>
              <w:numPr>
                <w:ilvl w:val="0"/>
                <w:numId w:val="23"/>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Complete activity 8 on p130-131</w:t>
            </w:r>
          </w:p>
          <w:p w14:paraId="3A3290C1" w14:textId="77777777" w:rsidR="00FC092A" w:rsidRPr="003A19A2" w:rsidRDefault="00FC092A" w:rsidP="00EB18D3">
            <w:pPr>
              <w:spacing w:after="0"/>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40E7FC8D" w14:textId="659F9F92" w:rsidR="00FC092A" w:rsidRPr="003A19A2" w:rsidRDefault="002E3040" w:rsidP="00FC092A">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FC092A" w:rsidRPr="003A19A2">
              <w:rPr>
                <w:rFonts w:cs="Open Sans"/>
                <w:color w:val="auto"/>
                <w:sz w:val="18"/>
                <w:szCs w:val="18"/>
              </w:rPr>
              <w:t> </w:t>
            </w:r>
          </w:p>
          <w:p w14:paraId="1ED08F28" w14:textId="77777777" w:rsidR="00FC092A" w:rsidRPr="003A19A2" w:rsidRDefault="00FC092A" w:rsidP="00277C48">
            <w:pPr>
              <w:numPr>
                <w:ilvl w:val="0"/>
                <w:numId w:val="21"/>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Students complete questions on </w:t>
            </w:r>
            <w:proofErr w:type="spellStart"/>
            <w:r w:rsidRPr="003A19A2">
              <w:rPr>
                <w:rFonts w:cs="Open Sans"/>
                <w:color w:val="auto"/>
                <w:sz w:val="18"/>
                <w:szCs w:val="18"/>
              </w:rPr>
              <w:t>AdaCS</w:t>
            </w:r>
            <w:proofErr w:type="spellEnd"/>
          </w:p>
          <w:p w14:paraId="706549C3" w14:textId="77777777" w:rsidR="00FC092A" w:rsidRPr="003A19A2" w:rsidRDefault="00FC092A" w:rsidP="00FC092A">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4210B484" w14:textId="4022C97D" w:rsidR="00FC092A" w:rsidRPr="003A19A2" w:rsidRDefault="002D2D1D" w:rsidP="00FC092A">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FC092A" w:rsidRPr="003A19A2">
              <w:rPr>
                <w:rFonts w:cs="Open Sans"/>
                <w:color w:val="000000" w:themeColor="text1"/>
                <w:sz w:val="18"/>
                <w:szCs w:val="18"/>
              </w:rPr>
              <w:t>pp. 129-132</w:t>
            </w:r>
            <w:r w:rsidR="00FC092A" w:rsidRPr="003A19A2">
              <w:rPr>
                <w:rFonts w:eastAsia="Open Sans" w:cs="Open Sans"/>
                <w:color w:val="000000" w:themeColor="text1"/>
                <w:sz w:val="18"/>
                <w:szCs w:val="18"/>
              </w:rPr>
              <w:t xml:space="preserve"> </w:t>
            </w:r>
          </w:p>
          <w:p w14:paraId="15EA14A1" w14:textId="77777777" w:rsidR="00FC092A" w:rsidRPr="003A19A2" w:rsidRDefault="00FC092A" w:rsidP="00FC092A">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502634D0" w14:textId="77777777" w:rsidR="00FC092A" w:rsidRDefault="00FC092A" w:rsidP="00FC092A">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roofErr w:type="spellStart"/>
            <w:r w:rsidRPr="003A19A2">
              <w:rPr>
                <w:rFonts w:eastAsia="Open Sans" w:cs="Open Sans"/>
                <w:color w:val="000000" w:themeColor="text1"/>
                <w:sz w:val="18"/>
                <w:szCs w:val="18"/>
              </w:rPr>
              <w:t>Techdose</w:t>
            </w:r>
            <w:proofErr w:type="spellEnd"/>
            <w:r w:rsidRPr="003A19A2">
              <w:rPr>
                <w:rFonts w:eastAsia="Open Sans" w:cs="Open Sans"/>
                <w:color w:val="000000" w:themeColor="text1"/>
                <w:sz w:val="18"/>
                <w:szCs w:val="18"/>
              </w:rPr>
              <w:t xml:space="preserve"> video:</w:t>
            </w:r>
          </w:p>
          <w:p w14:paraId="5CB4A040" w14:textId="77777777" w:rsidR="00221EF5" w:rsidRPr="003A19A2" w:rsidRDefault="00221EF5" w:rsidP="00FC092A">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64C4DE9C" w14:textId="77777777" w:rsidR="00FC092A" w:rsidRPr="00B94107" w:rsidRDefault="00FC092A" w:rsidP="00FC092A">
            <w:pPr>
              <w:spacing w:before="40" w:after="40"/>
              <w:cnfStyle w:val="000000000000" w:firstRow="0" w:lastRow="0" w:firstColumn="0" w:lastColumn="0" w:oddVBand="0" w:evenVBand="0" w:oddHBand="0" w:evenHBand="0" w:firstRowFirstColumn="0" w:firstRowLastColumn="0" w:lastRowFirstColumn="0" w:lastRowLastColumn="0"/>
              <w:rPr>
                <w:rStyle w:val="Hyperlink"/>
                <w:sz w:val="18"/>
                <w:szCs w:val="18"/>
              </w:rPr>
            </w:pPr>
            <w:hyperlink r:id="rId74" w:history="1">
              <w:r w:rsidRPr="00B94107">
                <w:rPr>
                  <w:rStyle w:val="Hyperlink"/>
                  <w:color w:val="000000" w:themeColor="text1"/>
                  <w:sz w:val="18"/>
                  <w:szCs w:val="18"/>
                </w:rPr>
                <w:t>https://www.youtube.com/watch?v=WLvU5EQVZqY</w:t>
              </w:r>
            </w:hyperlink>
          </w:p>
          <w:p w14:paraId="6F9CF8B6" w14:textId="77777777" w:rsidR="00FC092A" w:rsidRPr="003A19A2" w:rsidRDefault="00FC092A" w:rsidP="00FC092A">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73FE497D" w14:textId="77777777" w:rsidR="00FC092A" w:rsidRDefault="00FC092A" w:rsidP="00FC092A">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roofErr w:type="spellStart"/>
            <w:r w:rsidRPr="003A19A2">
              <w:rPr>
                <w:rFonts w:eastAsia="Open Sans" w:cs="Open Sans"/>
                <w:color w:val="000000" w:themeColor="text1"/>
                <w:sz w:val="18"/>
                <w:szCs w:val="18"/>
              </w:rPr>
              <w:t>AdaCS</w:t>
            </w:r>
            <w:proofErr w:type="spellEnd"/>
            <w:r w:rsidRPr="003A19A2">
              <w:rPr>
                <w:rFonts w:eastAsia="Open Sans" w:cs="Open Sans"/>
                <w:color w:val="000000" w:themeColor="text1"/>
                <w:sz w:val="18"/>
                <w:szCs w:val="18"/>
              </w:rPr>
              <w:t xml:space="preserve"> notes and questions:</w:t>
            </w:r>
          </w:p>
          <w:p w14:paraId="4FD158C5" w14:textId="77777777" w:rsidR="00221EF5" w:rsidRPr="003A19A2" w:rsidRDefault="00221EF5" w:rsidP="00FC092A">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7D56257C" w14:textId="77777777" w:rsidR="00FC092A" w:rsidRPr="00B94107" w:rsidRDefault="00FC092A" w:rsidP="00FC092A">
            <w:pPr>
              <w:spacing w:before="40" w:after="40"/>
              <w:cnfStyle w:val="000000000000" w:firstRow="0" w:lastRow="0" w:firstColumn="0" w:lastColumn="0" w:oddVBand="0" w:evenVBand="0" w:oddHBand="0" w:evenHBand="0" w:firstRowFirstColumn="0" w:firstRowLastColumn="0" w:lastRowFirstColumn="0" w:lastRowLastColumn="0"/>
              <w:rPr>
                <w:rStyle w:val="Hyperlink"/>
                <w:sz w:val="18"/>
                <w:szCs w:val="18"/>
              </w:rPr>
            </w:pPr>
            <w:hyperlink r:id="rId75" w:history="1">
              <w:r w:rsidRPr="00B94107">
                <w:rPr>
                  <w:rStyle w:val="Hyperlink"/>
                  <w:color w:val="000000" w:themeColor="text1"/>
                  <w:sz w:val="18"/>
                  <w:szCs w:val="18"/>
                </w:rPr>
                <w:t>https://adacomputerscience.org/concepts/struct_tree_traversals?topic=data_structures</w:t>
              </w:r>
            </w:hyperlink>
          </w:p>
          <w:p w14:paraId="78CBBD71" w14:textId="77777777" w:rsidR="00FC092A" w:rsidRPr="003A19A2" w:rsidRDefault="00FC092A" w:rsidP="00FC092A">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1984" w:type="dxa"/>
          </w:tcPr>
          <w:p w14:paraId="0AAB6381" w14:textId="737F3F93"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6665753E" w14:textId="70E72D20"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30F1C6F8" w14:textId="38FA619B"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3468B5D5" w14:textId="5BC0C7A9"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tcPr>
          <w:p w14:paraId="524168C5" w14:textId="036071EE"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Analysis</w:t>
            </w:r>
          </w:p>
          <w:p w14:paraId="78F9CD2C" w14:textId="05AD8540"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Communication</w:t>
            </w:r>
          </w:p>
          <w:p w14:paraId="0A653A88" w14:textId="0FB78D65" w:rsidR="228D6795" w:rsidRPr="00C3299E" w:rsidRDefault="228D6795"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Problem solving</w:t>
            </w:r>
          </w:p>
          <w:p w14:paraId="0EB2F410" w14:textId="7E7D57C6"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Intellectual interest and curiosity</w:t>
            </w:r>
          </w:p>
        </w:tc>
      </w:tr>
    </w:tbl>
    <w:p w14:paraId="1C75E17C" w14:textId="77777777" w:rsidR="009409E8" w:rsidRDefault="009409E8">
      <w: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FC092A" w:rsidRPr="003A19A2" w14:paraId="0EC00983" w14:textId="77777777" w:rsidTr="00770D5F">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438CE1D2" w14:textId="02D40FFC" w:rsidR="00FC092A" w:rsidRPr="003A19A2" w:rsidRDefault="00FC092A" w:rsidP="00FC092A">
            <w:pPr>
              <w:pStyle w:val="TableHeading"/>
              <w:rPr>
                <w:noProof w:val="0"/>
                <w:lang w:val="en-GB"/>
              </w:rPr>
            </w:pPr>
            <w:r w:rsidRPr="003A19A2">
              <w:rPr>
                <w:b/>
                <w:bCs/>
                <w:noProof w:val="0"/>
                <w:color w:val="000000" w:themeColor="text1"/>
                <w:lang w:val="en-GB"/>
              </w:rPr>
              <w:t>Week 20</w:t>
            </w:r>
            <w:r w:rsidRPr="003A19A2">
              <w:rPr>
                <w:b/>
                <w:bCs/>
                <w:noProof w:val="0"/>
                <w:color w:val="000000" w:themeColor="text1"/>
                <w:lang w:val="en-GB"/>
              </w:rPr>
              <w:br/>
              <w:t>Lesson 2</w:t>
            </w:r>
          </w:p>
        </w:tc>
      </w:tr>
      <w:tr w:rsidR="00B17AF5" w:rsidRPr="003A19A2" w14:paraId="3D869F9E" w14:textId="77777777" w:rsidTr="02576881">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2"/>
          </w:tcPr>
          <w:p w14:paraId="68924E3B" w14:textId="77777777" w:rsidR="00B17AF5" w:rsidRPr="003A19A2" w:rsidRDefault="00B17AF5" w:rsidP="00B17AF5">
            <w:pPr>
              <w:autoSpaceDE w:val="0"/>
              <w:autoSpaceDN w:val="0"/>
              <w:adjustRightInd w:val="0"/>
              <w:spacing w:before="40" w:after="40" w:line="200" w:lineRule="atLeast"/>
              <w:rPr>
                <w:b w:val="0"/>
                <w:bCs w:val="0"/>
                <w:color w:val="000000"/>
                <w:sz w:val="18"/>
                <w:szCs w:val="18"/>
              </w:rPr>
            </w:pPr>
            <w:r w:rsidRPr="003A19A2">
              <w:rPr>
                <w:color w:val="000000"/>
                <w:sz w:val="18"/>
                <w:szCs w:val="18"/>
              </w:rPr>
              <w:t>Topic 14.1.5: Circular queue</w:t>
            </w:r>
          </w:p>
          <w:p w14:paraId="4FD00EB1" w14:textId="77777777" w:rsidR="00B17AF5" w:rsidRPr="003A19A2" w:rsidRDefault="00B17AF5" w:rsidP="00277C48">
            <w:pPr>
              <w:pStyle w:val="ListParagraph"/>
              <w:numPr>
                <w:ilvl w:val="0"/>
                <w:numId w:val="78"/>
              </w:numPr>
              <w:autoSpaceDE w:val="0"/>
              <w:autoSpaceDN w:val="0"/>
              <w:adjustRightInd w:val="0"/>
              <w:spacing w:before="40" w:after="40" w:line="200" w:lineRule="atLeast"/>
              <w:ind w:left="306" w:hanging="284"/>
              <w:rPr>
                <w:rFonts w:asciiTheme="minorHAnsi" w:eastAsia="Open Sans" w:hAnsiTheme="minorHAnsi" w:cs="Open Sans"/>
                <w:sz w:val="18"/>
                <w:szCs w:val="18"/>
              </w:rPr>
            </w:pPr>
            <w:r w:rsidRPr="003A19A2">
              <w:rPr>
                <w:rFonts w:asciiTheme="minorHAnsi" w:eastAsia="Open Sans" w:hAnsiTheme="minorHAnsi" w:cs="Open Sans"/>
                <w:sz w:val="18"/>
                <w:szCs w:val="18"/>
              </w:rPr>
              <w:t>Structure</w:t>
            </w:r>
          </w:p>
          <w:p w14:paraId="7BD06D4C" w14:textId="77777777" w:rsidR="00B17AF5" w:rsidRPr="003A19A2" w:rsidRDefault="00B17AF5" w:rsidP="00B17AF5">
            <w:pPr>
              <w:autoSpaceDE w:val="0"/>
              <w:autoSpaceDN w:val="0"/>
              <w:adjustRightInd w:val="0"/>
              <w:spacing w:before="40" w:after="40" w:line="200" w:lineRule="atLeast"/>
              <w:rPr>
                <w:rFonts w:eastAsia="Open Sans" w:cs="Open Sans"/>
                <w:b w:val="0"/>
                <w:bCs w:val="0"/>
                <w:color w:val="000000" w:themeColor="text1"/>
                <w:sz w:val="18"/>
                <w:szCs w:val="18"/>
              </w:rPr>
            </w:pPr>
          </w:p>
          <w:p w14:paraId="05FDE404" w14:textId="77777777" w:rsidR="00B17AF5" w:rsidRPr="003A19A2" w:rsidRDefault="00B17AF5" w:rsidP="00B17AF5">
            <w:pPr>
              <w:autoSpaceDE w:val="0"/>
              <w:autoSpaceDN w:val="0"/>
              <w:adjustRightInd w:val="0"/>
              <w:spacing w:before="40" w:after="40" w:line="200" w:lineRule="atLeast"/>
              <w:rPr>
                <w:rFonts w:eastAsia="Open Sans" w:cs="Open Sans"/>
                <w:b w:val="0"/>
                <w:bCs w:val="0"/>
                <w:color w:val="000000" w:themeColor="text1"/>
                <w:sz w:val="18"/>
                <w:szCs w:val="18"/>
              </w:rPr>
            </w:pPr>
          </w:p>
          <w:p w14:paraId="7821140A" w14:textId="0545CDE3" w:rsidR="00B17AF5" w:rsidRDefault="003C1507" w:rsidP="00B17AF5">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B17AF5" w:rsidRPr="003A19A2">
              <w:rPr>
                <w:rFonts w:eastAsia="Open Sans" w:cs="Open Sans"/>
                <w:color w:val="000000" w:themeColor="text1"/>
                <w:sz w:val="18"/>
                <w:szCs w:val="18"/>
              </w:rPr>
              <w:t xml:space="preserve"> </w:t>
            </w:r>
          </w:p>
          <w:p w14:paraId="0BAF741E" w14:textId="77777777" w:rsidR="0098746C" w:rsidRPr="003A19A2" w:rsidRDefault="0098746C" w:rsidP="00B17AF5">
            <w:pPr>
              <w:autoSpaceDE w:val="0"/>
              <w:autoSpaceDN w:val="0"/>
              <w:adjustRightInd w:val="0"/>
              <w:spacing w:before="40" w:after="40" w:line="200" w:lineRule="atLeast"/>
              <w:rPr>
                <w:rFonts w:eastAsia="Open Sans" w:cs="Open Sans"/>
                <w:b w:val="0"/>
                <w:bCs w:val="0"/>
                <w:color w:val="000000" w:themeColor="text1"/>
                <w:sz w:val="18"/>
                <w:szCs w:val="18"/>
              </w:rPr>
            </w:pPr>
          </w:p>
          <w:p w14:paraId="280AB261" w14:textId="77777777" w:rsidR="00B17AF5" w:rsidRPr="003A19A2" w:rsidRDefault="00B17AF5" w:rsidP="00B17AF5">
            <w:pPr>
              <w:autoSpaceDE w:val="0"/>
              <w:autoSpaceDN w:val="0"/>
              <w:adjustRightInd w:val="0"/>
              <w:spacing w:before="40" w:after="40" w:line="200" w:lineRule="atLeast"/>
              <w:rPr>
                <w:rFonts w:eastAsia="Open Sans" w:cs="Open Sans"/>
                <w:b w:val="0"/>
                <w:bCs w:val="0"/>
                <w:color w:val="000000" w:themeColor="text1"/>
                <w:sz w:val="18"/>
                <w:szCs w:val="18"/>
              </w:rPr>
            </w:pPr>
            <w:r w:rsidRPr="003A19A2">
              <w:rPr>
                <w:rFonts w:eastAsia="Open Sans" w:cs="Open Sans"/>
                <w:b w:val="0"/>
                <w:bCs w:val="0"/>
                <w:color w:val="000000" w:themeColor="text1"/>
                <w:sz w:val="18"/>
                <w:szCs w:val="18"/>
              </w:rPr>
              <w:t>Circular queue structure</w:t>
            </w:r>
          </w:p>
          <w:p w14:paraId="7839A05B" w14:textId="77777777" w:rsidR="00B17AF5" w:rsidRPr="003A19A2" w:rsidRDefault="00B17AF5" w:rsidP="00B17AF5">
            <w:pPr>
              <w:pStyle w:val="TableText"/>
              <w:rPr>
                <w:rFonts w:asciiTheme="minorHAnsi" w:hAnsiTheme="minorHAnsi"/>
                <w:noProof w:val="0"/>
                <w:sz w:val="18"/>
                <w:szCs w:val="18"/>
                <w:lang w:val="en-GB"/>
              </w:rPr>
            </w:pPr>
          </w:p>
        </w:tc>
        <w:tc>
          <w:tcPr>
            <w:tcW w:w="2551" w:type="dxa"/>
            <w:shd w:val="clear" w:color="auto" w:fill="FFFFFF" w:themeFill="background2"/>
          </w:tcPr>
          <w:p w14:paraId="3D69F8B3" w14:textId="77777777" w:rsidR="00B17AF5" w:rsidRDefault="00B17AF5" w:rsidP="00277C48">
            <w:pPr>
              <w:pStyle w:val="Default"/>
              <w:numPr>
                <w:ilvl w:val="2"/>
                <w:numId w:val="71"/>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EB18D3">
              <w:rPr>
                <w:rFonts w:asciiTheme="minorHAnsi" w:hAnsiTheme="minorHAnsi"/>
                <w:b/>
                <w:bCs/>
                <w:sz w:val="18"/>
                <w:szCs w:val="18"/>
              </w:rPr>
              <w:t xml:space="preserve">Circular queue: </w:t>
            </w:r>
          </w:p>
          <w:p w14:paraId="1638DB9A" w14:textId="1A6902D8" w:rsidR="00221EF5" w:rsidRPr="00EB18D3" w:rsidRDefault="00221EF5" w:rsidP="00221EF5">
            <w:pPr>
              <w:pStyle w:val="Default"/>
              <w:ind w:left="720"/>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2576AD1E" w14:textId="77777777" w:rsidR="00B17AF5" w:rsidRPr="00EB18D3" w:rsidRDefault="00B17AF5" w:rsidP="00AB319F">
            <w:pPr>
              <w:pStyle w:val="Default"/>
              <w:numPr>
                <w:ilvl w:val="0"/>
                <w:numId w:val="70"/>
              </w:numPr>
              <w:ind w:left="360" w:hanging="360"/>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EB18D3">
              <w:rPr>
                <w:rFonts w:asciiTheme="minorHAnsi" w:hAnsiTheme="minorHAnsi"/>
                <w:b/>
                <w:bCs/>
                <w:sz w:val="18"/>
                <w:szCs w:val="18"/>
              </w:rPr>
              <w:t xml:space="preserve">a) Structure </w:t>
            </w:r>
          </w:p>
          <w:p w14:paraId="54DC1351" w14:textId="77777777" w:rsidR="00B17AF5" w:rsidRPr="003A19A2" w:rsidRDefault="00B17AF5" w:rsidP="00AB319F">
            <w:pPr>
              <w:pStyle w:val="Default"/>
              <w:numPr>
                <w:ilvl w:val="0"/>
                <w:numId w:val="70"/>
              </w:numPr>
              <w:ind w:left="360" w:hanging="360"/>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19DDE5D7" w14:textId="023BCA54" w:rsidR="00B17AF5" w:rsidRDefault="000130C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B17AF5" w:rsidRPr="003A19A2">
              <w:rPr>
                <w:rFonts w:asciiTheme="minorHAnsi" w:eastAsia="Open Sans" w:hAnsiTheme="minorHAnsi"/>
                <w:color w:val="000000" w:themeColor="text1"/>
                <w:sz w:val="18"/>
                <w:szCs w:val="18"/>
              </w:rPr>
              <w:t xml:space="preserve"> </w:t>
            </w:r>
          </w:p>
          <w:p w14:paraId="6B60C0EB" w14:textId="77777777" w:rsidR="00C21D34" w:rsidRPr="003A19A2" w:rsidRDefault="00C21D34"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70C733A8" w14:textId="77777777" w:rsidR="00B17AF5" w:rsidRPr="003A19A2" w:rsidRDefault="00B17AF5"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2515A9F8" w14:textId="77777777" w:rsidR="00B17AF5" w:rsidRPr="003A19A2" w:rsidRDefault="00B17AF5"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4B266556" w14:textId="77777777" w:rsidR="00B17AF5" w:rsidRPr="003A19A2" w:rsidRDefault="00B17AF5"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1B0A70B5" w14:textId="77777777" w:rsidR="00B17AF5" w:rsidRPr="003A19A2" w:rsidRDefault="00B17AF5"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7A9288C5" w14:textId="77777777" w:rsidR="00B17AF5" w:rsidRPr="003A19A2" w:rsidRDefault="00B17AF5"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6295F689" w14:textId="77777777" w:rsidR="00B17AF5" w:rsidRPr="003A19A2" w:rsidRDefault="00B17AF5"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2E1FC11C" w14:textId="77777777" w:rsidR="00B17AF5" w:rsidRPr="003A19A2" w:rsidRDefault="00B17AF5" w:rsidP="00B17AF5">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55C9C4FC" w14:textId="77777777" w:rsidR="00B17AF5" w:rsidRPr="003A19A2" w:rsidRDefault="00B17AF5" w:rsidP="00B17AF5">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4820" w:type="dxa"/>
            <w:shd w:val="clear" w:color="auto" w:fill="FFFFFF" w:themeFill="background2"/>
          </w:tcPr>
          <w:p w14:paraId="134012C3" w14:textId="76DFF2BB" w:rsidR="00B17AF5" w:rsidRPr="003A19A2" w:rsidRDefault="002E3040" w:rsidP="00B17AF5">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B17AF5" w:rsidRPr="003A19A2">
              <w:rPr>
                <w:rFonts w:cs="Open Sans"/>
                <w:color w:val="auto"/>
                <w:sz w:val="18"/>
                <w:szCs w:val="18"/>
              </w:rPr>
              <w:t>  </w:t>
            </w:r>
          </w:p>
          <w:p w14:paraId="1C1C702D" w14:textId="77777777" w:rsidR="00B17AF5" w:rsidRPr="003A19A2" w:rsidRDefault="00B17AF5" w:rsidP="00277C48">
            <w:pPr>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the structure of a circular queue data structure </w:t>
            </w:r>
          </w:p>
          <w:p w14:paraId="0A081DB5" w14:textId="77777777" w:rsidR="00B17AF5" w:rsidRPr="003A19A2" w:rsidRDefault="00B17AF5" w:rsidP="00277C48">
            <w:pPr>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Option to link to circular queue programming in Unit 4 Topic 18.2.1</w:t>
            </w:r>
          </w:p>
          <w:p w14:paraId="7468546F" w14:textId="77777777" w:rsidR="00B17AF5" w:rsidRPr="003A19A2" w:rsidRDefault="00B17AF5" w:rsidP="00277C48">
            <w:pPr>
              <w:numPr>
                <w:ilvl w:val="0"/>
                <w:numId w:val="20"/>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definition, function, characteristics, benefit and drawbacks </w:t>
            </w:r>
          </w:p>
          <w:p w14:paraId="617C228E" w14:textId="77777777" w:rsidR="00B17AF5" w:rsidRPr="003A19A2" w:rsidRDefault="00B17AF5" w:rsidP="00EB18D3">
            <w:pPr>
              <w:spacing w:after="0"/>
              <w:ind w:left="720"/>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p>
          <w:p w14:paraId="724681B7" w14:textId="65498DF0" w:rsidR="00B17AF5" w:rsidRPr="003A19A2" w:rsidRDefault="002E3040" w:rsidP="00B17AF5">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B17AF5" w:rsidRPr="003A19A2">
              <w:rPr>
                <w:rFonts w:cs="Open Sans"/>
                <w:color w:val="auto"/>
                <w:sz w:val="18"/>
                <w:szCs w:val="18"/>
              </w:rPr>
              <w:t> </w:t>
            </w:r>
          </w:p>
          <w:p w14:paraId="15EB4B69" w14:textId="77777777" w:rsidR="00B17AF5" w:rsidRPr="003A19A2" w:rsidRDefault="00B17AF5" w:rsidP="00277C48">
            <w:pPr>
              <w:numPr>
                <w:ilvl w:val="0"/>
                <w:numId w:val="21"/>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Students complete questions on </w:t>
            </w:r>
            <w:proofErr w:type="spellStart"/>
            <w:r w:rsidRPr="003A19A2">
              <w:rPr>
                <w:rFonts w:cs="Open Sans"/>
                <w:color w:val="auto"/>
                <w:sz w:val="18"/>
                <w:szCs w:val="18"/>
              </w:rPr>
              <w:t>IsaacCS</w:t>
            </w:r>
            <w:proofErr w:type="spellEnd"/>
          </w:p>
          <w:p w14:paraId="3896D030" w14:textId="77777777" w:rsidR="00B17AF5" w:rsidRPr="003A19A2" w:rsidRDefault="00B17AF5" w:rsidP="00B17AF5">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2268" w:type="dxa"/>
            <w:shd w:val="clear" w:color="auto" w:fill="FFFFFF" w:themeFill="background2"/>
          </w:tcPr>
          <w:p w14:paraId="7EB8AD6B" w14:textId="2836E5D8" w:rsidR="00B17AF5" w:rsidRPr="003A19A2" w:rsidRDefault="002D2D1D" w:rsidP="00B17AF5">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B17AF5" w:rsidRPr="003A19A2">
              <w:rPr>
                <w:rFonts w:cs="Open Sans"/>
                <w:color w:val="000000" w:themeColor="text1"/>
                <w:sz w:val="18"/>
                <w:szCs w:val="18"/>
              </w:rPr>
              <w:t xml:space="preserve">p 132 </w:t>
            </w:r>
            <w:r w:rsidR="00B17AF5" w:rsidRPr="003A19A2">
              <w:rPr>
                <w:rFonts w:eastAsia="Open Sans" w:cs="Open Sans"/>
                <w:color w:val="000000" w:themeColor="text1"/>
                <w:sz w:val="18"/>
                <w:szCs w:val="18"/>
              </w:rPr>
              <w:t xml:space="preserve"> </w:t>
            </w:r>
          </w:p>
          <w:p w14:paraId="0DE1DD82" w14:textId="77777777" w:rsidR="00B17AF5" w:rsidRPr="003A19A2" w:rsidRDefault="00B17AF5" w:rsidP="00B17AF5">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2CFB6C9D" w14:textId="77777777" w:rsidR="00B17AF5" w:rsidRDefault="00B17AF5" w:rsidP="00B17AF5">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roofErr w:type="spellStart"/>
            <w:r w:rsidRPr="003A19A2">
              <w:rPr>
                <w:rFonts w:eastAsia="Open Sans" w:cs="Open Sans"/>
                <w:color w:val="000000" w:themeColor="text1"/>
                <w:sz w:val="18"/>
                <w:szCs w:val="18"/>
              </w:rPr>
              <w:t>IsaacCS</w:t>
            </w:r>
            <w:proofErr w:type="spellEnd"/>
            <w:r w:rsidRPr="003A19A2">
              <w:rPr>
                <w:rFonts w:eastAsia="Open Sans" w:cs="Open Sans"/>
                <w:color w:val="000000" w:themeColor="text1"/>
                <w:sz w:val="18"/>
                <w:szCs w:val="18"/>
              </w:rPr>
              <w:t xml:space="preserve"> notes and questions:</w:t>
            </w:r>
          </w:p>
          <w:p w14:paraId="266F5141" w14:textId="77777777" w:rsidR="00221EF5" w:rsidRPr="003A19A2" w:rsidRDefault="00221EF5" w:rsidP="00B17AF5">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44829934" w14:textId="77777777" w:rsidR="00B17AF5" w:rsidRPr="00B94107" w:rsidRDefault="00B17AF5" w:rsidP="00B17AF5">
            <w:pPr>
              <w:spacing w:before="40" w:after="40"/>
              <w:cnfStyle w:val="000000100000" w:firstRow="0" w:lastRow="0" w:firstColumn="0" w:lastColumn="0" w:oddVBand="0" w:evenVBand="0" w:oddHBand="1" w:evenHBand="0" w:firstRowFirstColumn="0" w:firstRowLastColumn="0" w:lastRowFirstColumn="0" w:lastRowLastColumn="0"/>
              <w:rPr>
                <w:rStyle w:val="Hyperlink"/>
                <w:sz w:val="18"/>
                <w:szCs w:val="18"/>
              </w:rPr>
            </w:pPr>
            <w:hyperlink r:id="rId76" w:history="1">
              <w:r w:rsidRPr="00B94107">
                <w:rPr>
                  <w:rStyle w:val="Hyperlink"/>
                  <w:color w:val="000000" w:themeColor="text1"/>
                  <w:sz w:val="18"/>
                  <w:szCs w:val="18"/>
                </w:rPr>
                <w:t>https://isaaccomputerscience.org/concepts/dsa_datastruct_queue?topic=data_structures</w:t>
              </w:r>
            </w:hyperlink>
          </w:p>
          <w:p w14:paraId="0CBD96B6" w14:textId="77777777" w:rsidR="00B17AF5" w:rsidRPr="003A19A2" w:rsidRDefault="00B17AF5" w:rsidP="00B17AF5">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1984" w:type="dxa"/>
            <w:shd w:val="clear" w:color="auto" w:fill="FFFFFF" w:themeFill="background2"/>
          </w:tcPr>
          <w:p w14:paraId="32C33E99" w14:textId="521BE317"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3C215811" w14:textId="678E4A1C"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706D596B" w14:textId="38FA619B"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35E8F232" w14:textId="5BC0C7A9"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shd w:val="clear" w:color="auto" w:fill="FFFFFF" w:themeFill="background2"/>
          </w:tcPr>
          <w:p w14:paraId="3748B199" w14:textId="036071EE"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Analysis</w:t>
            </w:r>
          </w:p>
          <w:p w14:paraId="7A23A59D" w14:textId="05AD8540"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Communication</w:t>
            </w:r>
          </w:p>
          <w:p w14:paraId="7B2C602D" w14:textId="44F6AACF"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Productivity</w:t>
            </w:r>
          </w:p>
          <w:p w14:paraId="0A323728" w14:textId="7E7D57C6"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Intellectual interest and curiosity</w:t>
            </w:r>
          </w:p>
        </w:tc>
      </w:tr>
    </w:tbl>
    <w:p w14:paraId="34EA8F07" w14:textId="32DA3647" w:rsidR="00770D5F" w:rsidRDefault="00770D5F"/>
    <w:p w14:paraId="786114F6" w14:textId="77777777" w:rsidR="00770D5F" w:rsidRDefault="00770D5F">
      <w:pPr>
        <w:spacing w:after="0" w:line="240" w:lineRule="auto"/>
      </w:pPr>
      <w:r>
        <w:br w:type="page"/>
      </w:r>
    </w:p>
    <w:p w14:paraId="5E0CF9DB" w14:textId="77777777" w:rsidR="00EB18D3" w:rsidRDefault="00EB18D3"/>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B17AF5" w:rsidRPr="003A19A2" w14:paraId="37D0E871" w14:textId="77777777" w:rsidTr="00C21D34">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70A65327" w14:textId="78AD8C41" w:rsidR="00B17AF5" w:rsidRPr="003A19A2" w:rsidRDefault="00B17AF5" w:rsidP="00B17AF5">
            <w:pPr>
              <w:pStyle w:val="TableHeading"/>
              <w:rPr>
                <w:noProof w:val="0"/>
                <w:lang w:val="en-GB"/>
              </w:rPr>
            </w:pPr>
            <w:r w:rsidRPr="003A19A2">
              <w:rPr>
                <w:b/>
                <w:bCs/>
                <w:noProof w:val="0"/>
                <w:color w:val="000000" w:themeColor="text1"/>
                <w:lang w:val="en-GB"/>
              </w:rPr>
              <w:t>Week 20</w:t>
            </w:r>
            <w:r w:rsidRPr="003A19A2">
              <w:rPr>
                <w:b/>
                <w:bCs/>
                <w:noProof w:val="0"/>
                <w:color w:val="000000" w:themeColor="text1"/>
                <w:lang w:val="en-GB"/>
              </w:rPr>
              <w:br/>
              <w:t>Lesson 3</w:t>
            </w:r>
          </w:p>
        </w:tc>
      </w:tr>
      <w:tr w:rsidR="00C72FE4" w:rsidRPr="003A19A2" w14:paraId="15BB7EE3" w14:textId="77777777" w:rsidTr="02576881">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2"/>
          </w:tcPr>
          <w:p w14:paraId="70614BFF" w14:textId="77777777" w:rsidR="00C72FE4" w:rsidRPr="003A19A2" w:rsidRDefault="00C72FE4" w:rsidP="00C72FE4">
            <w:pPr>
              <w:autoSpaceDE w:val="0"/>
              <w:autoSpaceDN w:val="0"/>
              <w:adjustRightInd w:val="0"/>
              <w:spacing w:before="40" w:after="40" w:line="200" w:lineRule="atLeast"/>
              <w:rPr>
                <w:b w:val="0"/>
                <w:bCs w:val="0"/>
                <w:color w:val="000000"/>
                <w:sz w:val="18"/>
                <w:szCs w:val="18"/>
              </w:rPr>
            </w:pPr>
            <w:r w:rsidRPr="003A19A2">
              <w:rPr>
                <w:color w:val="000000"/>
                <w:sz w:val="18"/>
                <w:szCs w:val="18"/>
              </w:rPr>
              <w:t>Topic 14.1.5: Circular queue</w:t>
            </w:r>
          </w:p>
          <w:p w14:paraId="5FAD7A55" w14:textId="77777777" w:rsidR="00C72FE4" w:rsidRPr="003A19A2" w:rsidRDefault="00C72FE4" w:rsidP="00277C48">
            <w:pPr>
              <w:pStyle w:val="ListParagraph"/>
              <w:numPr>
                <w:ilvl w:val="0"/>
                <w:numId w:val="78"/>
              </w:numPr>
              <w:autoSpaceDE w:val="0"/>
              <w:autoSpaceDN w:val="0"/>
              <w:adjustRightInd w:val="0"/>
              <w:spacing w:before="40" w:after="40" w:line="200" w:lineRule="atLeast"/>
              <w:ind w:left="306" w:hanging="306"/>
              <w:rPr>
                <w:rFonts w:asciiTheme="minorHAnsi" w:eastAsia="Open Sans" w:hAnsiTheme="minorHAnsi" w:cs="Open Sans"/>
                <w:sz w:val="18"/>
                <w:szCs w:val="18"/>
              </w:rPr>
            </w:pPr>
            <w:r w:rsidRPr="003A19A2">
              <w:rPr>
                <w:rFonts w:asciiTheme="minorHAnsi" w:eastAsia="Open Sans" w:hAnsiTheme="minorHAnsi" w:cs="Open Sans"/>
                <w:sz w:val="18"/>
                <w:szCs w:val="18"/>
              </w:rPr>
              <w:t>Operations</w:t>
            </w:r>
          </w:p>
          <w:p w14:paraId="1D3B0318" w14:textId="77777777" w:rsidR="00C72FE4" w:rsidRPr="003A19A2" w:rsidRDefault="00C72FE4" w:rsidP="00C72FE4">
            <w:pPr>
              <w:autoSpaceDE w:val="0"/>
              <w:autoSpaceDN w:val="0"/>
              <w:adjustRightInd w:val="0"/>
              <w:spacing w:before="40" w:after="40" w:line="200" w:lineRule="atLeast"/>
              <w:rPr>
                <w:rFonts w:eastAsia="Open Sans" w:cs="Open Sans"/>
                <w:b w:val="0"/>
                <w:bCs w:val="0"/>
                <w:color w:val="000000" w:themeColor="text1"/>
                <w:sz w:val="18"/>
                <w:szCs w:val="18"/>
              </w:rPr>
            </w:pPr>
          </w:p>
          <w:p w14:paraId="7BF27EFD" w14:textId="77777777" w:rsidR="00C72FE4" w:rsidRPr="003A19A2" w:rsidRDefault="00C72FE4" w:rsidP="00C72FE4">
            <w:pPr>
              <w:autoSpaceDE w:val="0"/>
              <w:autoSpaceDN w:val="0"/>
              <w:adjustRightInd w:val="0"/>
              <w:spacing w:before="40" w:after="40" w:line="200" w:lineRule="atLeast"/>
              <w:rPr>
                <w:rFonts w:eastAsia="Open Sans" w:cs="Open Sans"/>
                <w:b w:val="0"/>
                <w:bCs w:val="0"/>
                <w:color w:val="000000" w:themeColor="text1"/>
                <w:sz w:val="18"/>
                <w:szCs w:val="18"/>
              </w:rPr>
            </w:pPr>
          </w:p>
          <w:p w14:paraId="20FEB6DC" w14:textId="09CDBB7A" w:rsidR="00C72FE4" w:rsidRDefault="003C1507" w:rsidP="00C72FE4">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C72FE4" w:rsidRPr="003A19A2">
              <w:rPr>
                <w:rFonts w:eastAsia="Open Sans" w:cs="Open Sans"/>
                <w:color w:val="000000" w:themeColor="text1"/>
                <w:sz w:val="18"/>
                <w:szCs w:val="18"/>
              </w:rPr>
              <w:t xml:space="preserve"> </w:t>
            </w:r>
          </w:p>
          <w:p w14:paraId="3B3F85CB" w14:textId="77777777" w:rsidR="0098746C" w:rsidRPr="003A19A2" w:rsidRDefault="0098746C" w:rsidP="00C72FE4">
            <w:pPr>
              <w:autoSpaceDE w:val="0"/>
              <w:autoSpaceDN w:val="0"/>
              <w:adjustRightInd w:val="0"/>
              <w:spacing w:before="40" w:after="40" w:line="200" w:lineRule="atLeast"/>
              <w:rPr>
                <w:rFonts w:eastAsia="Open Sans" w:cs="Open Sans"/>
                <w:b w:val="0"/>
                <w:bCs w:val="0"/>
                <w:color w:val="000000" w:themeColor="text1"/>
                <w:sz w:val="18"/>
                <w:szCs w:val="18"/>
              </w:rPr>
            </w:pPr>
          </w:p>
          <w:p w14:paraId="647218D5" w14:textId="66B9CEA4" w:rsidR="00C72FE4" w:rsidRPr="003A19A2" w:rsidRDefault="00C72FE4" w:rsidP="00C72FE4">
            <w:pPr>
              <w:pStyle w:val="TableHeading"/>
              <w:rPr>
                <w:rFonts w:asciiTheme="minorHAnsi" w:hAnsiTheme="minorHAnsi"/>
                <w:noProof w:val="0"/>
                <w:color w:val="000000" w:themeColor="text1"/>
                <w:sz w:val="18"/>
                <w:szCs w:val="18"/>
                <w:lang w:val="en-GB"/>
              </w:rPr>
            </w:pPr>
            <w:r w:rsidRPr="003A19A2">
              <w:rPr>
                <w:rFonts w:asciiTheme="minorHAnsi" w:eastAsia="Open Sans" w:hAnsiTheme="minorHAnsi" w:cs="Open Sans"/>
                <w:noProof w:val="0"/>
                <w:color w:val="000000" w:themeColor="text1"/>
                <w:sz w:val="18"/>
                <w:szCs w:val="18"/>
                <w:lang w:val="en-GB"/>
              </w:rPr>
              <w:t>Circular queue operations</w:t>
            </w:r>
          </w:p>
        </w:tc>
        <w:tc>
          <w:tcPr>
            <w:tcW w:w="2551" w:type="dxa"/>
            <w:shd w:val="clear" w:color="auto" w:fill="FFFFFF" w:themeFill="background2"/>
          </w:tcPr>
          <w:p w14:paraId="013956AE" w14:textId="77777777" w:rsidR="00C72FE4" w:rsidRDefault="00C72FE4" w:rsidP="00277C48">
            <w:pPr>
              <w:pStyle w:val="Default"/>
              <w:numPr>
                <w:ilvl w:val="2"/>
                <w:numId w:val="71"/>
              </w:numPr>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EB18D3">
              <w:rPr>
                <w:rFonts w:asciiTheme="minorHAnsi" w:hAnsiTheme="minorHAnsi"/>
                <w:b/>
                <w:bCs/>
                <w:sz w:val="18"/>
                <w:szCs w:val="18"/>
              </w:rPr>
              <w:t xml:space="preserve">Circular queue: </w:t>
            </w:r>
          </w:p>
          <w:p w14:paraId="6FE847B5" w14:textId="77777777" w:rsidR="00221EF5" w:rsidRPr="00EB18D3" w:rsidRDefault="00221EF5" w:rsidP="00221EF5">
            <w:pPr>
              <w:pStyle w:val="Default"/>
              <w:ind w:left="720"/>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1C90E1E1" w14:textId="77777777" w:rsidR="00C21D34" w:rsidRDefault="00C72FE4" w:rsidP="00AB319F">
            <w:pPr>
              <w:pStyle w:val="Default"/>
              <w:numPr>
                <w:ilvl w:val="0"/>
                <w:numId w:val="70"/>
              </w:numPr>
              <w:ind w:left="360" w:hanging="360"/>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EB18D3">
              <w:rPr>
                <w:rFonts w:asciiTheme="minorHAnsi" w:hAnsiTheme="minorHAnsi"/>
                <w:b/>
                <w:bCs/>
                <w:sz w:val="18"/>
                <w:szCs w:val="18"/>
              </w:rPr>
              <w:t>b) Operations:</w:t>
            </w:r>
          </w:p>
          <w:p w14:paraId="0FBEF04F" w14:textId="79D5DD1F" w:rsidR="00C72FE4" w:rsidRPr="00EB18D3" w:rsidRDefault="00C72FE4" w:rsidP="00AB319F">
            <w:pPr>
              <w:pStyle w:val="Default"/>
              <w:numPr>
                <w:ilvl w:val="0"/>
                <w:numId w:val="70"/>
              </w:numPr>
              <w:ind w:left="360" w:hanging="360"/>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EB18D3">
              <w:rPr>
                <w:rFonts w:asciiTheme="minorHAnsi" w:hAnsiTheme="minorHAnsi"/>
                <w:b/>
                <w:bCs/>
                <w:sz w:val="18"/>
                <w:szCs w:val="18"/>
              </w:rPr>
              <w:t xml:space="preserve"> </w:t>
            </w:r>
          </w:p>
          <w:p w14:paraId="2B15C8CA" w14:textId="77777777" w:rsidR="00C72FE4" w:rsidRPr="003A19A2" w:rsidRDefault="00C72FE4"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Insert</w:t>
            </w:r>
          </w:p>
          <w:p w14:paraId="7DC4B44D" w14:textId="77777777" w:rsidR="00C72FE4" w:rsidRPr="003A19A2" w:rsidRDefault="00C72FE4"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Delete</w:t>
            </w:r>
          </w:p>
          <w:p w14:paraId="7E45D808" w14:textId="77777777" w:rsidR="00C72FE4" w:rsidRPr="003A19A2" w:rsidRDefault="00C72FE4"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Search</w:t>
            </w:r>
          </w:p>
          <w:p w14:paraId="587D9C46" w14:textId="77777777" w:rsidR="00C72FE4" w:rsidRPr="003A19A2" w:rsidRDefault="00C72FE4" w:rsidP="00C72FE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65E0FC86" w14:textId="4CFEBB75" w:rsidR="00C72FE4" w:rsidRDefault="000130C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C72FE4" w:rsidRPr="003A19A2">
              <w:rPr>
                <w:rFonts w:asciiTheme="minorHAnsi" w:eastAsia="Open Sans" w:hAnsiTheme="minorHAnsi"/>
                <w:color w:val="000000" w:themeColor="text1"/>
                <w:sz w:val="18"/>
                <w:szCs w:val="18"/>
              </w:rPr>
              <w:t xml:space="preserve"> </w:t>
            </w:r>
          </w:p>
          <w:p w14:paraId="60398F99" w14:textId="77777777" w:rsidR="00EB18D3" w:rsidRPr="003A19A2" w:rsidRDefault="00EB18D3"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03448B62" w14:textId="77777777" w:rsidR="00C72FE4" w:rsidRPr="003A19A2" w:rsidRDefault="00C72FE4"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77A3D4E3" w14:textId="77777777" w:rsidR="00C72FE4" w:rsidRPr="003A19A2" w:rsidRDefault="00C72FE4" w:rsidP="00C72FE4">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632B01B3" w14:textId="22C8FBA2" w:rsidR="00C72FE4" w:rsidRDefault="003C1507" w:rsidP="00C72FE4">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6D35FD" w:themeColor="accent1" w:themeShade="BF"/>
                <w:sz w:val="18"/>
                <w:szCs w:val="18"/>
              </w:rPr>
            </w:pPr>
            <w:r w:rsidRPr="003C1507">
              <w:rPr>
                <w:rFonts w:asciiTheme="minorHAnsi" w:eastAsia="Open Sans" w:hAnsiTheme="minorHAnsi"/>
                <w:color w:val="6D35FD" w:themeColor="accent1" w:themeShade="BF"/>
                <w:sz w:val="18"/>
                <w:szCs w:val="18"/>
              </w:rPr>
              <w:t>Students will be able to:</w:t>
            </w:r>
          </w:p>
          <w:p w14:paraId="0FDCE586" w14:textId="77777777" w:rsidR="0098746C" w:rsidRPr="003A19A2" w:rsidRDefault="0098746C" w:rsidP="00C72FE4">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03ED1CE7" w14:textId="77777777" w:rsidR="00C72FE4" w:rsidRPr="003A19A2" w:rsidRDefault="00C72FE4"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hand trace operations on a circular queue. </w:t>
            </w:r>
          </w:p>
          <w:p w14:paraId="3A7A7A79" w14:textId="77777777" w:rsidR="00C72FE4" w:rsidRPr="003A19A2" w:rsidRDefault="00C72FE4"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show the contents of a circular queue after operations have been performed. </w:t>
            </w:r>
          </w:p>
          <w:p w14:paraId="082F7ECC" w14:textId="77777777" w:rsidR="00C72FE4" w:rsidRPr="003A19A2" w:rsidRDefault="00C72FE4" w:rsidP="00C72FE4">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4820" w:type="dxa"/>
            <w:shd w:val="clear" w:color="auto" w:fill="FFFFFF" w:themeFill="background2"/>
          </w:tcPr>
          <w:p w14:paraId="07B94269" w14:textId="4800702F" w:rsidR="00C72FE4" w:rsidRPr="003A19A2" w:rsidRDefault="002E3040" w:rsidP="00C72FE4">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C72FE4" w:rsidRPr="003A19A2">
              <w:rPr>
                <w:rFonts w:cs="Open Sans"/>
                <w:color w:val="auto"/>
                <w:sz w:val="18"/>
                <w:szCs w:val="18"/>
              </w:rPr>
              <w:t>  </w:t>
            </w:r>
          </w:p>
          <w:p w14:paraId="69357070" w14:textId="77777777" w:rsidR="00C72FE4" w:rsidRPr="003A19A2" w:rsidRDefault="00C72FE4" w:rsidP="00277C48">
            <w:pPr>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operations on a circular queue data structure </w:t>
            </w:r>
          </w:p>
          <w:p w14:paraId="42275EAA" w14:textId="77777777" w:rsidR="00C72FE4" w:rsidRPr="003A19A2" w:rsidRDefault="00C72FE4" w:rsidP="00277C48">
            <w:pPr>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Teacher demonstrates the worked example on p133-135</w:t>
            </w:r>
          </w:p>
          <w:p w14:paraId="7B6781C3" w14:textId="77777777" w:rsidR="00C72FE4" w:rsidRPr="00EB18D3" w:rsidRDefault="00C72FE4" w:rsidP="00277C48">
            <w:pPr>
              <w:numPr>
                <w:ilvl w:val="0"/>
                <w:numId w:val="20"/>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operation </w:t>
            </w:r>
          </w:p>
          <w:p w14:paraId="3E868E78" w14:textId="77777777" w:rsidR="00EB18D3" w:rsidRPr="003A19A2" w:rsidRDefault="00EB18D3" w:rsidP="00EB18D3">
            <w:pPr>
              <w:spacing w:after="0" w:line="240" w:lineRule="auto"/>
              <w:ind w:left="720"/>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p>
          <w:p w14:paraId="4CEA0628" w14:textId="45A7D22D" w:rsidR="00C72FE4" w:rsidRPr="003A19A2" w:rsidRDefault="002E3040" w:rsidP="00C72FE4">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C72FE4" w:rsidRPr="003A19A2">
              <w:rPr>
                <w:rFonts w:cs="Open Sans"/>
                <w:color w:val="auto"/>
                <w:sz w:val="18"/>
                <w:szCs w:val="18"/>
              </w:rPr>
              <w:t> </w:t>
            </w:r>
          </w:p>
          <w:p w14:paraId="48FB1129" w14:textId="77777777" w:rsidR="00C72FE4" w:rsidRPr="003A19A2" w:rsidRDefault="00C72FE4" w:rsidP="00277C48">
            <w:pPr>
              <w:numPr>
                <w:ilvl w:val="0"/>
                <w:numId w:val="21"/>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Students complete questions on </w:t>
            </w:r>
            <w:proofErr w:type="spellStart"/>
            <w:r w:rsidRPr="003A19A2">
              <w:rPr>
                <w:rFonts w:cs="Open Sans"/>
                <w:color w:val="auto"/>
                <w:sz w:val="18"/>
                <w:szCs w:val="18"/>
              </w:rPr>
              <w:t>AdaCS</w:t>
            </w:r>
            <w:proofErr w:type="spellEnd"/>
          </w:p>
          <w:p w14:paraId="211FFC4D" w14:textId="77777777" w:rsidR="00C72FE4" w:rsidRPr="003A19A2" w:rsidRDefault="00C72FE4" w:rsidP="00C72FE4">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2268" w:type="dxa"/>
            <w:shd w:val="clear" w:color="auto" w:fill="FFFFFF" w:themeFill="background2"/>
          </w:tcPr>
          <w:p w14:paraId="62CE298F" w14:textId="23014FE7" w:rsidR="00C72FE4" w:rsidRPr="003A19A2" w:rsidRDefault="002D2D1D" w:rsidP="00C72FE4">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C72FE4" w:rsidRPr="003A19A2">
              <w:rPr>
                <w:rFonts w:cs="Open Sans"/>
                <w:color w:val="000000" w:themeColor="text1"/>
                <w:sz w:val="18"/>
                <w:szCs w:val="18"/>
              </w:rPr>
              <w:t>pp. 133-136</w:t>
            </w:r>
            <w:r w:rsidR="00C72FE4" w:rsidRPr="003A19A2">
              <w:rPr>
                <w:rFonts w:eastAsia="Open Sans" w:cs="Open Sans"/>
                <w:color w:val="000000" w:themeColor="text1"/>
                <w:sz w:val="18"/>
                <w:szCs w:val="18"/>
              </w:rPr>
              <w:t xml:space="preserve"> </w:t>
            </w:r>
          </w:p>
          <w:p w14:paraId="1A1D40B9" w14:textId="77777777" w:rsidR="00C72FE4" w:rsidRPr="003A19A2" w:rsidRDefault="00C72FE4" w:rsidP="00C72FE4">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6F48B0A7" w14:textId="77777777" w:rsidR="00C72FE4" w:rsidRDefault="00C72FE4" w:rsidP="00C72FE4">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roofErr w:type="spellStart"/>
            <w:r w:rsidRPr="003A19A2">
              <w:rPr>
                <w:rFonts w:eastAsia="Open Sans" w:cs="Open Sans"/>
                <w:color w:val="000000" w:themeColor="text1"/>
                <w:sz w:val="18"/>
                <w:szCs w:val="18"/>
              </w:rPr>
              <w:t>AdaCS</w:t>
            </w:r>
            <w:proofErr w:type="spellEnd"/>
            <w:r w:rsidRPr="003A19A2">
              <w:rPr>
                <w:rFonts w:eastAsia="Open Sans" w:cs="Open Sans"/>
                <w:color w:val="000000" w:themeColor="text1"/>
                <w:sz w:val="18"/>
                <w:szCs w:val="18"/>
              </w:rPr>
              <w:t xml:space="preserve"> notes and questions:</w:t>
            </w:r>
          </w:p>
          <w:p w14:paraId="3E82FDB0" w14:textId="77777777" w:rsidR="00221EF5" w:rsidRPr="003A19A2" w:rsidRDefault="00221EF5" w:rsidP="00C72FE4">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52ADE064" w14:textId="77777777" w:rsidR="00C72FE4" w:rsidRPr="00B94107" w:rsidRDefault="00C72FE4" w:rsidP="00C72FE4">
            <w:pPr>
              <w:spacing w:before="40" w:after="40"/>
              <w:cnfStyle w:val="000000100000" w:firstRow="0" w:lastRow="0" w:firstColumn="0" w:lastColumn="0" w:oddVBand="0" w:evenVBand="0" w:oddHBand="1" w:evenHBand="0" w:firstRowFirstColumn="0" w:firstRowLastColumn="0" w:lastRowFirstColumn="0" w:lastRowLastColumn="0"/>
              <w:rPr>
                <w:rStyle w:val="Hyperlink"/>
                <w:sz w:val="18"/>
                <w:szCs w:val="18"/>
              </w:rPr>
            </w:pPr>
            <w:hyperlink r:id="rId77" w:history="1">
              <w:r w:rsidRPr="00B94107">
                <w:rPr>
                  <w:rStyle w:val="Hyperlink"/>
                  <w:color w:val="000000" w:themeColor="text1"/>
                  <w:sz w:val="18"/>
                  <w:szCs w:val="18"/>
                </w:rPr>
                <w:t>https://adacomputerscience.org/concepts/struct_queue?topic=data_structures</w:t>
              </w:r>
            </w:hyperlink>
          </w:p>
          <w:p w14:paraId="631EE58B" w14:textId="77777777" w:rsidR="00C72FE4" w:rsidRPr="003A19A2" w:rsidRDefault="00C72FE4" w:rsidP="00C72FE4">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shd w:val="clear" w:color="auto" w:fill="FFFFFF" w:themeFill="background2"/>
          </w:tcPr>
          <w:p w14:paraId="051E89B5" w14:textId="0D3EBB2E"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6E39EAEB" w14:textId="0D09B916"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3CC8A0D7" w14:textId="38FA619B"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4CECD8F6" w14:textId="5BC0C7A9"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shd w:val="clear" w:color="auto" w:fill="FFFFFF" w:themeFill="background2"/>
          </w:tcPr>
          <w:p w14:paraId="0C56C00B" w14:textId="036071EE"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Analysis</w:t>
            </w:r>
          </w:p>
          <w:p w14:paraId="42BF106B" w14:textId="05AD8540"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Communication</w:t>
            </w:r>
          </w:p>
          <w:p w14:paraId="5C01AF75" w14:textId="7BD99E7D" w:rsidR="20560CB0" w:rsidRPr="00C3299E" w:rsidRDefault="20560CB0"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Problem solving</w:t>
            </w:r>
          </w:p>
          <w:p w14:paraId="330C8E6C" w14:textId="7E7D57C6"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Intellectual interest and curiosity</w:t>
            </w:r>
          </w:p>
        </w:tc>
      </w:tr>
    </w:tbl>
    <w:p w14:paraId="4003613F" w14:textId="1E13D901" w:rsidR="00540C33" w:rsidRDefault="00540C33" w:rsidP="00B0773D">
      <w:pPr>
        <w:rPr>
          <w:rStyle w:val="Strong"/>
          <w:rFonts w:ascii="Plus Jakarta Sans" w:hAnsi="Plus Jakarta Sans"/>
          <w:sz w:val="36"/>
          <w:szCs w:val="26"/>
        </w:rPr>
      </w:pPr>
    </w:p>
    <w:p w14:paraId="7A78C564" w14:textId="77777777" w:rsidR="00540C33" w:rsidRDefault="00540C33">
      <w:pPr>
        <w:spacing w:after="0" w:line="240" w:lineRule="auto"/>
        <w:rPr>
          <w:rStyle w:val="Strong"/>
          <w:rFonts w:ascii="Plus Jakarta Sans" w:hAnsi="Plus Jakarta Sans"/>
          <w:sz w:val="36"/>
          <w:szCs w:val="26"/>
        </w:rPr>
      </w:pPr>
      <w:r>
        <w:rPr>
          <w:rStyle w:val="Strong"/>
          <w:rFonts w:ascii="Plus Jakarta Sans" w:hAnsi="Plus Jakarta Sans"/>
          <w:sz w:val="36"/>
          <w:szCs w:val="26"/>
        </w:rPr>
        <w:br w:type="page"/>
      </w:r>
    </w:p>
    <w:p w14:paraId="4F2D75FA" w14:textId="77777777" w:rsidR="00C71471" w:rsidRPr="003A19A2" w:rsidRDefault="00C71471" w:rsidP="00B0773D">
      <w:pPr>
        <w:rPr>
          <w:rStyle w:val="Strong"/>
          <w:rFonts w:ascii="Plus Jakarta Sans" w:hAnsi="Plus Jakarta Sans"/>
          <w:sz w:val="36"/>
          <w:szCs w:val="26"/>
        </w:rPr>
      </w:pP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CE606C" w:rsidRPr="003A19A2" w14:paraId="7610359C" w14:textId="77777777" w:rsidTr="00770D5F">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54FF8608" w14:textId="77777777" w:rsidR="00CE606C" w:rsidRPr="00770D5F" w:rsidRDefault="00CE606C" w:rsidP="00CE3734">
            <w:pPr>
              <w:pStyle w:val="TableHeading"/>
              <w:jc w:val="center"/>
              <w:rPr>
                <w:b/>
                <w:bCs/>
                <w:noProof w:val="0"/>
                <w:color w:val="FFFFFF" w:themeColor="background1"/>
                <w:sz w:val="20"/>
                <w:szCs w:val="24"/>
                <w:lang w:val="en-GB"/>
              </w:rPr>
            </w:pPr>
            <w:r w:rsidRPr="00770D5F">
              <w:rPr>
                <w:b/>
                <w:bCs/>
                <w:noProof w:val="0"/>
                <w:color w:val="FFFFFF" w:themeColor="background1"/>
                <w:sz w:val="20"/>
                <w:szCs w:val="24"/>
                <w:lang w:val="en-GB"/>
              </w:rPr>
              <w:t>Topic</w:t>
            </w:r>
            <w:r w:rsidRPr="00770D5F">
              <w:rPr>
                <w:b/>
                <w:bCs/>
                <w:noProof w:val="0"/>
                <w:color w:val="FFFFFF" w:themeColor="background1"/>
                <w:sz w:val="20"/>
                <w:szCs w:val="24"/>
                <w:lang w:val="en-GB"/>
              </w:rPr>
              <w:br/>
              <w:t>Sub topic</w:t>
            </w:r>
            <w:r w:rsidRPr="00770D5F">
              <w:rPr>
                <w:b/>
                <w:bCs/>
                <w:noProof w:val="0"/>
                <w:color w:val="FFFFFF" w:themeColor="background1"/>
                <w:sz w:val="20"/>
                <w:szCs w:val="24"/>
                <w:lang w:val="en-GB"/>
              </w:rPr>
              <w:br/>
              <w:t>Lesson title</w:t>
            </w:r>
          </w:p>
        </w:tc>
        <w:tc>
          <w:tcPr>
            <w:tcW w:w="2551" w:type="dxa"/>
            <w:shd w:val="clear" w:color="auto" w:fill="341583" w:themeFill="accent2" w:themeFillShade="80"/>
            <w:vAlign w:val="center"/>
          </w:tcPr>
          <w:p w14:paraId="69C5CA41" w14:textId="77777777" w:rsidR="00CE606C" w:rsidRPr="00770D5F" w:rsidRDefault="00CE606C" w:rsidP="00CE3734">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770D5F">
              <w:rPr>
                <w:b/>
                <w:bCs/>
                <w:noProof w:val="0"/>
                <w:color w:val="FFFFFF" w:themeColor="background1"/>
                <w:sz w:val="20"/>
                <w:szCs w:val="24"/>
                <w:lang w:val="en-GB"/>
              </w:rPr>
              <w:t>Specification reference</w:t>
            </w:r>
          </w:p>
        </w:tc>
        <w:tc>
          <w:tcPr>
            <w:tcW w:w="4820" w:type="dxa"/>
            <w:shd w:val="clear" w:color="auto" w:fill="341583" w:themeFill="accent2" w:themeFillShade="80"/>
            <w:vAlign w:val="center"/>
          </w:tcPr>
          <w:p w14:paraId="63ED0849" w14:textId="4FB14AEB" w:rsidR="00CE606C" w:rsidRPr="00770D5F" w:rsidRDefault="00CE606C" w:rsidP="00CE3734">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770D5F">
              <w:rPr>
                <w:b/>
                <w:bCs/>
                <w:noProof w:val="0"/>
                <w:color w:val="FFFFFF" w:themeColor="background1"/>
                <w:sz w:val="20"/>
                <w:szCs w:val="24"/>
                <w:lang w:val="en-GB"/>
              </w:rPr>
              <w:t xml:space="preserve">Suggested </w:t>
            </w:r>
            <w:r w:rsidR="005D70E5" w:rsidRPr="00770D5F">
              <w:rPr>
                <w:b/>
                <w:bCs/>
                <w:noProof w:val="0"/>
                <w:color w:val="FFFFFF" w:themeColor="background1"/>
                <w:sz w:val="20"/>
                <w:szCs w:val="24"/>
                <w:lang w:val="en-GB"/>
              </w:rPr>
              <w:t>activities</w:t>
            </w:r>
          </w:p>
        </w:tc>
        <w:tc>
          <w:tcPr>
            <w:tcW w:w="2268" w:type="dxa"/>
            <w:shd w:val="clear" w:color="auto" w:fill="341583" w:themeFill="accent2" w:themeFillShade="80"/>
            <w:vAlign w:val="center"/>
          </w:tcPr>
          <w:p w14:paraId="1763CF35" w14:textId="77777777" w:rsidR="00CE606C" w:rsidRPr="00770D5F" w:rsidRDefault="00CE606C" w:rsidP="00CE3734">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770D5F">
              <w:rPr>
                <w:b/>
                <w:bCs/>
                <w:noProof w:val="0"/>
                <w:color w:val="FFFFFF" w:themeColor="background1"/>
                <w:sz w:val="20"/>
                <w:szCs w:val="24"/>
                <w:lang w:val="en-GB"/>
              </w:rPr>
              <w:t>Suggested resources</w:t>
            </w:r>
          </w:p>
        </w:tc>
        <w:tc>
          <w:tcPr>
            <w:tcW w:w="1984" w:type="dxa"/>
            <w:shd w:val="clear" w:color="auto" w:fill="341583" w:themeFill="accent2" w:themeFillShade="80"/>
            <w:vAlign w:val="center"/>
          </w:tcPr>
          <w:p w14:paraId="6B10F34D" w14:textId="77777777" w:rsidR="00CE606C" w:rsidRPr="00770D5F" w:rsidRDefault="00CE606C" w:rsidP="00CE3734">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770D5F">
              <w:rPr>
                <w:b/>
                <w:bCs/>
                <w:noProof w:val="0"/>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0452C304" w14:textId="77777777" w:rsidR="00CE606C" w:rsidRPr="00770D5F" w:rsidRDefault="00CE606C" w:rsidP="00CE3734">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770D5F">
              <w:rPr>
                <w:b/>
                <w:bCs/>
                <w:noProof w:val="0"/>
                <w:color w:val="FFFFFF" w:themeColor="background1"/>
                <w:sz w:val="20"/>
                <w:szCs w:val="24"/>
                <w:lang w:val="en-GB"/>
              </w:rPr>
              <w:t>Which skills could be acquired through teaching and delivery in this lesson?</w:t>
            </w:r>
          </w:p>
        </w:tc>
      </w:tr>
      <w:tr w:rsidR="00CE606C" w:rsidRPr="003A19A2" w14:paraId="10831717"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66E5949C" w14:textId="7384FF2F" w:rsidR="00CE606C" w:rsidRPr="003A19A2" w:rsidRDefault="00CE606C">
            <w:pPr>
              <w:pStyle w:val="TableHeading"/>
              <w:rPr>
                <w:noProof w:val="0"/>
                <w:color w:val="FFFFFF" w:themeColor="background1"/>
                <w:lang w:val="en-GB"/>
              </w:rPr>
            </w:pPr>
            <w:r w:rsidRPr="003A19A2">
              <w:rPr>
                <w:b/>
                <w:bCs/>
                <w:noProof w:val="0"/>
                <w:color w:val="000000" w:themeColor="text1"/>
                <w:lang w:val="en-GB"/>
              </w:rPr>
              <w:t xml:space="preserve">Week </w:t>
            </w:r>
            <w:r w:rsidR="00661F3D" w:rsidRPr="003A19A2">
              <w:rPr>
                <w:b/>
                <w:bCs/>
                <w:noProof w:val="0"/>
                <w:color w:val="000000" w:themeColor="text1"/>
                <w:lang w:val="en-GB"/>
              </w:rPr>
              <w:t>21</w:t>
            </w:r>
            <w:r w:rsidRPr="003A19A2">
              <w:rPr>
                <w:b/>
                <w:bCs/>
                <w:noProof w:val="0"/>
                <w:color w:val="000000" w:themeColor="text1"/>
                <w:lang w:val="en-GB"/>
              </w:rPr>
              <w:br/>
              <w:t>Lesson 1</w:t>
            </w:r>
          </w:p>
        </w:tc>
      </w:tr>
      <w:tr w:rsidR="00577DE8" w:rsidRPr="003A19A2" w14:paraId="09CF09EF" w14:textId="77777777" w:rsidTr="00770D5F">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36318C8E" w14:textId="77777777" w:rsidR="00577DE8" w:rsidRPr="003A19A2" w:rsidRDefault="00577DE8" w:rsidP="00577DE8">
            <w:pPr>
              <w:autoSpaceDE w:val="0"/>
              <w:autoSpaceDN w:val="0"/>
              <w:adjustRightInd w:val="0"/>
              <w:spacing w:before="40" w:after="40" w:line="200" w:lineRule="atLeast"/>
              <w:rPr>
                <w:b w:val="0"/>
                <w:bCs w:val="0"/>
                <w:color w:val="000000"/>
                <w:sz w:val="18"/>
                <w:szCs w:val="18"/>
              </w:rPr>
            </w:pPr>
            <w:r w:rsidRPr="003A19A2">
              <w:rPr>
                <w:color w:val="000000"/>
                <w:sz w:val="18"/>
                <w:szCs w:val="18"/>
              </w:rPr>
              <w:t>Topic 14: Structuring Data</w:t>
            </w:r>
          </w:p>
          <w:p w14:paraId="25E9E766" w14:textId="77777777" w:rsidR="00577DE8" w:rsidRPr="003A19A2" w:rsidRDefault="00577DE8" w:rsidP="00577DE8">
            <w:pPr>
              <w:autoSpaceDE w:val="0"/>
              <w:autoSpaceDN w:val="0"/>
              <w:adjustRightInd w:val="0"/>
              <w:spacing w:before="40" w:after="40" w:line="200" w:lineRule="atLeast"/>
              <w:rPr>
                <w:b w:val="0"/>
                <w:bCs w:val="0"/>
                <w:color w:val="000000"/>
                <w:sz w:val="18"/>
                <w:szCs w:val="18"/>
              </w:rPr>
            </w:pPr>
          </w:p>
          <w:p w14:paraId="195EF64B" w14:textId="288A8E30" w:rsidR="00577DE8" w:rsidRDefault="003C1507" w:rsidP="00577DE8">
            <w:pPr>
              <w:autoSpaceDE w:val="0"/>
              <w:autoSpaceDN w:val="0"/>
              <w:adjustRightInd w:val="0"/>
              <w:spacing w:before="40" w:after="40" w:line="200" w:lineRule="atLeast"/>
              <w:rPr>
                <w:b w:val="0"/>
                <w:bCs w:val="0"/>
                <w:sz w:val="18"/>
                <w:szCs w:val="18"/>
              </w:rPr>
            </w:pPr>
            <w:r w:rsidRPr="003C1507">
              <w:rPr>
                <w:sz w:val="18"/>
                <w:szCs w:val="18"/>
              </w:rPr>
              <w:t>Lesson title:</w:t>
            </w:r>
          </w:p>
          <w:p w14:paraId="13A04C4D" w14:textId="77777777" w:rsidR="0098746C" w:rsidRPr="003A19A2" w:rsidRDefault="0098746C" w:rsidP="00577DE8">
            <w:pPr>
              <w:autoSpaceDE w:val="0"/>
              <w:autoSpaceDN w:val="0"/>
              <w:adjustRightInd w:val="0"/>
              <w:spacing w:before="40" w:after="40" w:line="200" w:lineRule="atLeast"/>
              <w:rPr>
                <w:color w:val="000000"/>
                <w:sz w:val="18"/>
                <w:szCs w:val="18"/>
              </w:rPr>
            </w:pPr>
          </w:p>
          <w:p w14:paraId="10198ED9" w14:textId="6B1B6499" w:rsidR="00577DE8" w:rsidRPr="003A19A2" w:rsidRDefault="00577DE8" w:rsidP="00577DE8">
            <w:pPr>
              <w:pStyle w:val="TableText"/>
              <w:rPr>
                <w:rFonts w:asciiTheme="minorHAnsi" w:hAnsiTheme="minorHAnsi"/>
                <w:noProof w:val="0"/>
                <w:sz w:val="18"/>
                <w:szCs w:val="18"/>
                <w:lang w:val="en-GB"/>
              </w:rPr>
            </w:pPr>
            <w:r w:rsidRPr="003A19A2">
              <w:rPr>
                <w:rFonts w:asciiTheme="minorHAnsi" w:eastAsia="Open Sans" w:hAnsiTheme="minorHAnsi" w:cs="Open Sans"/>
                <w:b w:val="0"/>
                <w:bCs w:val="0"/>
                <w:noProof w:val="0"/>
                <w:sz w:val="18"/>
                <w:szCs w:val="18"/>
                <w:lang w:val="en-GB"/>
              </w:rPr>
              <w:t>Topic summary</w:t>
            </w:r>
          </w:p>
        </w:tc>
        <w:tc>
          <w:tcPr>
            <w:tcW w:w="2551" w:type="dxa"/>
          </w:tcPr>
          <w:p w14:paraId="3F89C4DE" w14:textId="14EF3B1E" w:rsidR="00577DE8" w:rsidRPr="0098448C" w:rsidRDefault="00577DE8" w:rsidP="00577DE8">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b/>
                <w:bCs/>
                <w:noProof w:val="0"/>
                <w:sz w:val="18"/>
                <w:szCs w:val="18"/>
                <w:lang w:val="en-GB"/>
              </w:rPr>
            </w:pPr>
            <w:r w:rsidRPr="0098448C">
              <w:rPr>
                <w:rFonts w:asciiTheme="minorHAnsi" w:hAnsiTheme="minorHAnsi"/>
                <w:b/>
                <w:bCs/>
                <w:noProof w:val="0"/>
                <w:color w:val="000000"/>
                <w:sz w:val="18"/>
                <w:szCs w:val="18"/>
                <w:lang w:val="en-GB"/>
              </w:rPr>
              <w:t>Topic 14: Structuring data t</w:t>
            </w:r>
            <w:r w:rsidRPr="0098448C">
              <w:rPr>
                <w:rFonts w:asciiTheme="minorHAnsi" w:eastAsia="Open Sans" w:hAnsiTheme="minorHAnsi" w:cs="Open Sans"/>
                <w:b/>
                <w:bCs/>
                <w:noProof w:val="0"/>
                <w:sz w:val="18"/>
                <w:szCs w:val="18"/>
                <w:lang w:val="en-GB"/>
              </w:rPr>
              <w:t>opic summary</w:t>
            </w:r>
          </w:p>
        </w:tc>
        <w:tc>
          <w:tcPr>
            <w:tcW w:w="4820" w:type="dxa"/>
          </w:tcPr>
          <w:p w14:paraId="38BBB95A" w14:textId="524C2F88" w:rsidR="00577DE8" w:rsidRDefault="002E3040" w:rsidP="00577DE8">
            <w:pPr>
              <w:autoSpaceDE w:val="0"/>
              <w:autoSpaceDN w:val="0"/>
              <w:adjustRightInd w:val="0"/>
              <w:spacing w:before="40" w:after="40" w:line="200" w:lineRule="atLeast"/>
              <w:cnfStyle w:val="000000000000" w:firstRow="0" w:lastRow="0" w:firstColumn="0" w:lastColumn="0" w:oddVBand="0" w:evenVBand="0" w:oddHBand="0" w:evenHBand="0" w:firstRowFirstColumn="0" w:firstRowLastColumn="0" w:lastRowFirstColumn="0" w:lastRowLastColumn="0"/>
              <w:rPr>
                <w:rFonts w:eastAsia="Open Sans" w:cs="Open Sans"/>
                <w:color w:val="auto"/>
                <w:sz w:val="18"/>
                <w:szCs w:val="18"/>
              </w:rPr>
            </w:pPr>
            <w:r w:rsidRPr="003A19A2">
              <w:rPr>
                <w:rFonts w:eastAsia="Open Sans" w:cs="Open Sans"/>
                <w:sz w:val="18"/>
                <w:szCs w:val="18"/>
              </w:rPr>
              <w:t>Activities:</w:t>
            </w:r>
            <w:r w:rsidR="00577DE8" w:rsidRPr="003A19A2">
              <w:rPr>
                <w:rFonts w:eastAsia="Open Sans" w:cs="Open Sans"/>
                <w:color w:val="auto"/>
                <w:sz w:val="18"/>
                <w:szCs w:val="18"/>
              </w:rPr>
              <w:t>   </w:t>
            </w:r>
          </w:p>
          <w:p w14:paraId="02DD6C57" w14:textId="77777777" w:rsidR="0098746C" w:rsidRPr="003A19A2" w:rsidRDefault="0098746C" w:rsidP="00577DE8">
            <w:pPr>
              <w:autoSpaceDE w:val="0"/>
              <w:autoSpaceDN w:val="0"/>
              <w:adjustRightInd w:val="0"/>
              <w:spacing w:before="40" w:after="40" w:line="200" w:lineRule="atLeast"/>
              <w:cnfStyle w:val="000000000000" w:firstRow="0" w:lastRow="0" w:firstColumn="0" w:lastColumn="0" w:oddVBand="0" w:evenVBand="0" w:oddHBand="0" w:evenHBand="0" w:firstRowFirstColumn="0" w:firstRowLastColumn="0" w:lastRowFirstColumn="0" w:lastRowLastColumn="0"/>
              <w:rPr>
                <w:rFonts w:eastAsia="Open Sans" w:cs="Open Sans"/>
                <w:color w:val="auto"/>
                <w:sz w:val="18"/>
                <w:szCs w:val="18"/>
              </w:rPr>
            </w:pPr>
          </w:p>
          <w:p w14:paraId="14C2882A" w14:textId="67A79D50" w:rsidR="00577DE8" w:rsidRPr="003A19A2" w:rsidRDefault="00577DE8" w:rsidP="00277C48">
            <w:pPr>
              <w:numPr>
                <w:ilvl w:val="0"/>
                <w:numId w:val="36"/>
              </w:numPr>
              <w:autoSpaceDE w:val="0"/>
              <w:autoSpaceDN w:val="0"/>
              <w:adjustRightInd w:val="0"/>
              <w:spacing w:before="40" w:after="40" w:line="200" w:lineRule="atLeast"/>
              <w:cnfStyle w:val="000000000000" w:firstRow="0" w:lastRow="0" w:firstColumn="0" w:lastColumn="0" w:oddVBand="0" w:evenVBand="0" w:oddHBand="0" w:evenHBand="0" w:firstRowFirstColumn="0" w:firstRowLastColumn="0" w:lastRowFirstColumn="0" w:lastRowLastColumn="0"/>
              <w:rPr>
                <w:rFonts w:eastAsia="Open Sans" w:cs="Open Sans"/>
                <w:b/>
                <w:bCs/>
                <w:color w:val="auto"/>
                <w:sz w:val="18"/>
                <w:szCs w:val="18"/>
              </w:rPr>
            </w:pPr>
            <w:r w:rsidRPr="003A19A2">
              <w:rPr>
                <w:rFonts w:eastAsia="Open Sans" w:cs="Open Sans"/>
                <w:color w:val="auto"/>
                <w:sz w:val="18"/>
                <w:szCs w:val="18"/>
              </w:rPr>
              <w:t>Use </w:t>
            </w:r>
            <w:r w:rsidR="004F3BF6" w:rsidRPr="003A19A2">
              <w:rPr>
                <w:rFonts w:eastAsia="Open Sans" w:cs="Open Sans"/>
                <w:color w:val="auto"/>
                <w:sz w:val="18"/>
                <w:szCs w:val="18"/>
              </w:rPr>
              <w:t>mind maps</w:t>
            </w:r>
            <w:r w:rsidRPr="003A19A2">
              <w:rPr>
                <w:rFonts w:eastAsia="Open Sans" w:cs="Open Sans"/>
                <w:color w:val="auto"/>
                <w:sz w:val="18"/>
                <w:szCs w:val="18"/>
              </w:rPr>
              <w:t> or knowledge organisers to summarise concepts </w:t>
            </w:r>
          </w:p>
          <w:p w14:paraId="05EE7E44" w14:textId="77777777" w:rsidR="00577DE8" w:rsidRPr="003A19A2" w:rsidRDefault="00577DE8" w:rsidP="00277C48">
            <w:pPr>
              <w:numPr>
                <w:ilvl w:val="0"/>
                <w:numId w:val="37"/>
              </w:numPr>
              <w:autoSpaceDE w:val="0"/>
              <w:autoSpaceDN w:val="0"/>
              <w:adjustRightInd w:val="0"/>
              <w:spacing w:before="40" w:after="40" w:line="200" w:lineRule="atLeast"/>
              <w:cnfStyle w:val="000000000000" w:firstRow="0" w:lastRow="0" w:firstColumn="0" w:lastColumn="0" w:oddVBand="0" w:evenVBand="0" w:oddHBand="0" w:evenHBand="0" w:firstRowFirstColumn="0" w:firstRowLastColumn="0" w:lastRowFirstColumn="0" w:lastRowLastColumn="0"/>
              <w:rPr>
                <w:rFonts w:eastAsia="Open Sans" w:cs="Open Sans"/>
                <w:b/>
                <w:bCs/>
                <w:color w:val="auto"/>
                <w:sz w:val="18"/>
                <w:szCs w:val="18"/>
              </w:rPr>
            </w:pPr>
            <w:r w:rsidRPr="003A19A2">
              <w:rPr>
                <w:rFonts w:eastAsia="Open Sans" w:cs="Open Sans"/>
                <w:color w:val="auto"/>
                <w:sz w:val="18"/>
                <w:szCs w:val="18"/>
              </w:rPr>
              <w:t>Search for quizzes to test knowledge and understanding </w:t>
            </w:r>
          </w:p>
          <w:p w14:paraId="296EA35D" w14:textId="77777777" w:rsidR="00577DE8" w:rsidRPr="003A19A2" w:rsidRDefault="00577DE8" w:rsidP="00277C48">
            <w:pPr>
              <w:numPr>
                <w:ilvl w:val="0"/>
                <w:numId w:val="38"/>
              </w:numPr>
              <w:autoSpaceDE w:val="0"/>
              <w:autoSpaceDN w:val="0"/>
              <w:adjustRightInd w:val="0"/>
              <w:spacing w:before="40" w:after="40" w:line="200" w:lineRule="atLeast"/>
              <w:cnfStyle w:val="000000000000" w:firstRow="0" w:lastRow="0" w:firstColumn="0" w:lastColumn="0" w:oddVBand="0" w:evenVBand="0" w:oddHBand="0" w:evenHBand="0" w:firstRowFirstColumn="0" w:firstRowLastColumn="0" w:lastRowFirstColumn="0" w:lastRowLastColumn="0"/>
              <w:rPr>
                <w:rFonts w:eastAsia="Open Sans" w:cs="Open Sans"/>
                <w:b/>
                <w:bCs/>
                <w:color w:val="auto"/>
                <w:sz w:val="18"/>
                <w:szCs w:val="18"/>
              </w:rPr>
            </w:pPr>
            <w:r w:rsidRPr="003A19A2">
              <w:rPr>
                <w:rFonts w:eastAsia="Open Sans" w:cs="Open Sans"/>
                <w:color w:val="auto"/>
                <w:sz w:val="18"/>
                <w:szCs w:val="18"/>
              </w:rPr>
              <w:t>Use flashcards to learn definitions of key terms </w:t>
            </w:r>
          </w:p>
          <w:p w14:paraId="147DE428" w14:textId="77777777" w:rsidR="00577DE8" w:rsidRPr="003A19A2" w:rsidRDefault="00577DE8" w:rsidP="00277C48">
            <w:pPr>
              <w:numPr>
                <w:ilvl w:val="0"/>
                <w:numId w:val="39"/>
              </w:numPr>
              <w:autoSpaceDE w:val="0"/>
              <w:autoSpaceDN w:val="0"/>
              <w:adjustRightInd w:val="0"/>
              <w:spacing w:before="40" w:after="40" w:line="200" w:lineRule="atLeast"/>
              <w:cnfStyle w:val="000000000000" w:firstRow="0" w:lastRow="0" w:firstColumn="0" w:lastColumn="0" w:oddVBand="0" w:evenVBand="0" w:oddHBand="0" w:evenHBand="0" w:firstRowFirstColumn="0" w:firstRowLastColumn="0" w:lastRowFirstColumn="0" w:lastRowLastColumn="0"/>
              <w:rPr>
                <w:rFonts w:eastAsia="Open Sans" w:cs="Open Sans"/>
                <w:b/>
                <w:bCs/>
                <w:color w:val="auto"/>
                <w:sz w:val="18"/>
                <w:szCs w:val="18"/>
              </w:rPr>
            </w:pPr>
            <w:r w:rsidRPr="003A19A2">
              <w:rPr>
                <w:rFonts w:eastAsia="Open Sans" w:cs="Open Sans"/>
                <w:color w:val="auto"/>
                <w:sz w:val="18"/>
                <w:szCs w:val="18"/>
              </w:rPr>
              <w:t>Use questions from sample and specimen exam papers to test exam readiness </w:t>
            </w:r>
          </w:p>
          <w:p w14:paraId="3CA67CF1" w14:textId="77777777" w:rsidR="00577DE8" w:rsidRPr="003A19A2" w:rsidRDefault="00577DE8" w:rsidP="00277C48">
            <w:pPr>
              <w:numPr>
                <w:ilvl w:val="0"/>
                <w:numId w:val="40"/>
              </w:numPr>
              <w:autoSpaceDE w:val="0"/>
              <w:autoSpaceDN w:val="0"/>
              <w:adjustRightInd w:val="0"/>
              <w:spacing w:before="40" w:after="40" w:line="200" w:lineRule="atLeast"/>
              <w:cnfStyle w:val="000000000000" w:firstRow="0" w:lastRow="0" w:firstColumn="0" w:lastColumn="0" w:oddVBand="0" w:evenVBand="0" w:oddHBand="0" w:evenHBand="0" w:firstRowFirstColumn="0" w:firstRowLastColumn="0" w:lastRowFirstColumn="0" w:lastRowLastColumn="0"/>
              <w:rPr>
                <w:rFonts w:eastAsia="Open Sans" w:cs="Open Sans"/>
                <w:b/>
                <w:bCs/>
                <w:color w:val="auto"/>
                <w:sz w:val="18"/>
                <w:szCs w:val="18"/>
              </w:rPr>
            </w:pPr>
            <w:r w:rsidRPr="003A19A2">
              <w:rPr>
                <w:rFonts w:eastAsia="Open Sans" w:cs="Open Sans"/>
                <w:color w:val="auto"/>
                <w:sz w:val="18"/>
                <w:szCs w:val="18"/>
              </w:rPr>
              <w:t>Complete Checkpoint questions on p136 </w:t>
            </w:r>
          </w:p>
          <w:p w14:paraId="23524EAB" w14:textId="77777777" w:rsidR="00577DE8" w:rsidRPr="003A19A2" w:rsidRDefault="00577DE8" w:rsidP="00577DE8">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27A0BDAE" w14:textId="77777777" w:rsidR="00577DE8" w:rsidRPr="003A19A2" w:rsidRDefault="00577DE8" w:rsidP="00577DE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1984" w:type="dxa"/>
          </w:tcPr>
          <w:p w14:paraId="46C4526C" w14:textId="0D3EBB2E" w:rsidR="00577DE8" w:rsidRPr="00C3299E" w:rsidRDefault="0D97DAF5"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5B6F231E" w14:textId="0D09B916" w:rsidR="00577DE8" w:rsidRPr="00C3299E" w:rsidRDefault="0D97DAF5"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401259BA" w14:textId="38FA619B" w:rsidR="00577DE8" w:rsidRPr="00C3299E" w:rsidRDefault="0D97DAF5"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5C998198" w14:textId="1BC630C9" w:rsidR="00577DE8" w:rsidRPr="00C3299E" w:rsidRDefault="0D97DAF5"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Communication</w:t>
            </w:r>
          </w:p>
        </w:tc>
        <w:tc>
          <w:tcPr>
            <w:tcW w:w="1985" w:type="dxa"/>
          </w:tcPr>
          <w:p w14:paraId="25859AF0" w14:textId="1EC202D9" w:rsidR="00577DE8" w:rsidRPr="00C3299E" w:rsidRDefault="17D8F99D"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Critical thinking</w:t>
            </w:r>
          </w:p>
          <w:p w14:paraId="1ED8B436" w14:textId="1A621D07" w:rsidR="00577DE8" w:rsidRPr="00C3299E" w:rsidRDefault="17D8F99D"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Productivity</w:t>
            </w:r>
          </w:p>
          <w:p w14:paraId="656800E0" w14:textId="293EEAA0" w:rsidR="00577DE8" w:rsidRPr="00C3299E" w:rsidRDefault="17D8F99D"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Initiative</w:t>
            </w:r>
          </w:p>
          <w:p w14:paraId="1FEC1A61" w14:textId="6B369769" w:rsidR="00577DE8" w:rsidRPr="00C3299E" w:rsidRDefault="17D8F99D"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Self-direction</w:t>
            </w:r>
          </w:p>
          <w:p w14:paraId="1094C3D5" w14:textId="00FFD50F" w:rsidR="00577DE8" w:rsidRPr="00C3299E" w:rsidRDefault="17D8F99D"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Analysis</w:t>
            </w:r>
          </w:p>
          <w:p w14:paraId="7B50EA36" w14:textId="5A01FCA4" w:rsidR="00577DE8" w:rsidRPr="00C3299E" w:rsidRDefault="17D8F99D"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Intellectual interest and curiosity</w:t>
            </w:r>
          </w:p>
          <w:p w14:paraId="080D85B4" w14:textId="77804A94" w:rsidR="00577DE8" w:rsidRPr="00C3299E" w:rsidRDefault="00577DE8"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67EC8ECB" w14:textId="77777777" w:rsidR="00A425CF" w:rsidRDefault="00A425CF">
      <w: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577DE8" w:rsidRPr="003A19A2" w14:paraId="73B15E93" w14:textId="77777777" w:rsidTr="00A425CF">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66BCCA7F" w14:textId="21F8FC1C" w:rsidR="00577DE8" w:rsidRPr="003A19A2" w:rsidRDefault="00577DE8" w:rsidP="00577DE8">
            <w:pPr>
              <w:pStyle w:val="TableHeading"/>
              <w:rPr>
                <w:noProof w:val="0"/>
                <w:lang w:val="en-GB"/>
              </w:rPr>
            </w:pPr>
            <w:r w:rsidRPr="003A19A2">
              <w:rPr>
                <w:b/>
                <w:bCs/>
                <w:noProof w:val="0"/>
                <w:color w:val="000000" w:themeColor="text1"/>
                <w:lang w:val="en-GB"/>
              </w:rPr>
              <w:t>Week 21</w:t>
            </w:r>
            <w:r w:rsidRPr="003A19A2">
              <w:rPr>
                <w:b/>
                <w:bCs/>
                <w:noProof w:val="0"/>
                <w:color w:val="000000" w:themeColor="text1"/>
                <w:lang w:val="en-GB"/>
              </w:rPr>
              <w:br/>
              <w:t>Lesson 2</w:t>
            </w:r>
          </w:p>
        </w:tc>
      </w:tr>
      <w:tr w:rsidR="00D772D2" w:rsidRPr="00F55066" w14:paraId="783BACC2" w14:textId="77777777" w:rsidTr="00540C33">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71278EF3" w14:textId="77777777" w:rsidR="00D772D2" w:rsidRPr="003A19A2" w:rsidRDefault="00D772D2" w:rsidP="00D772D2">
            <w:pPr>
              <w:autoSpaceDE w:val="0"/>
              <w:autoSpaceDN w:val="0"/>
              <w:adjustRightInd w:val="0"/>
              <w:spacing w:before="40" w:after="40" w:line="200" w:lineRule="atLeast"/>
              <w:rPr>
                <w:color w:val="000000"/>
                <w:sz w:val="18"/>
                <w:szCs w:val="18"/>
              </w:rPr>
            </w:pPr>
            <w:r w:rsidRPr="003A19A2">
              <w:rPr>
                <w:b w:val="0"/>
                <w:bCs w:val="0"/>
                <w:color w:val="000000"/>
                <w:sz w:val="18"/>
                <w:szCs w:val="18"/>
              </w:rPr>
              <w:t>15.1 Algorithm design</w:t>
            </w:r>
          </w:p>
          <w:p w14:paraId="15A3F41F" w14:textId="77777777" w:rsidR="00D772D2" w:rsidRPr="003A19A2" w:rsidRDefault="00D772D2" w:rsidP="00D772D2">
            <w:pPr>
              <w:autoSpaceDE w:val="0"/>
              <w:autoSpaceDN w:val="0"/>
              <w:adjustRightInd w:val="0"/>
              <w:spacing w:before="40" w:after="40" w:line="200" w:lineRule="atLeast"/>
              <w:rPr>
                <w:b w:val="0"/>
                <w:bCs w:val="0"/>
                <w:color w:val="000000"/>
                <w:sz w:val="18"/>
                <w:szCs w:val="18"/>
              </w:rPr>
            </w:pPr>
          </w:p>
          <w:p w14:paraId="4DD8F5D8" w14:textId="77777777" w:rsidR="00D772D2" w:rsidRPr="003A19A2" w:rsidRDefault="00D772D2" w:rsidP="00D772D2">
            <w:pPr>
              <w:autoSpaceDE w:val="0"/>
              <w:autoSpaceDN w:val="0"/>
              <w:adjustRightInd w:val="0"/>
              <w:spacing w:before="40" w:after="40" w:line="200" w:lineRule="atLeast"/>
              <w:rPr>
                <w:b w:val="0"/>
                <w:bCs w:val="0"/>
                <w:color w:val="000000"/>
                <w:sz w:val="18"/>
                <w:szCs w:val="18"/>
              </w:rPr>
            </w:pPr>
            <w:r w:rsidRPr="003A19A2">
              <w:rPr>
                <w:color w:val="000000"/>
                <w:sz w:val="18"/>
                <w:szCs w:val="18"/>
              </w:rPr>
              <w:t>Topic 15.1.1: Problem-solving techniques</w:t>
            </w:r>
          </w:p>
          <w:p w14:paraId="175C3C3C" w14:textId="77777777" w:rsidR="00D772D2" w:rsidRPr="003A19A2" w:rsidRDefault="00D772D2" w:rsidP="00277C48">
            <w:pPr>
              <w:pStyle w:val="ListParagraph"/>
              <w:numPr>
                <w:ilvl w:val="0"/>
                <w:numId w:val="79"/>
              </w:numPr>
              <w:autoSpaceDE w:val="0"/>
              <w:autoSpaceDN w:val="0"/>
              <w:adjustRightInd w:val="0"/>
              <w:spacing w:before="40" w:after="40" w:line="200" w:lineRule="atLeast"/>
              <w:ind w:left="306" w:hanging="284"/>
              <w:rPr>
                <w:rFonts w:asciiTheme="minorHAnsi" w:eastAsia="Open Sans" w:hAnsiTheme="minorHAnsi" w:cs="Open Sans"/>
                <w:sz w:val="18"/>
                <w:szCs w:val="18"/>
              </w:rPr>
            </w:pPr>
            <w:r w:rsidRPr="003A19A2">
              <w:rPr>
                <w:rFonts w:asciiTheme="minorHAnsi" w:eastAsia="Open Sans" w:hAnsiTheme="minorHAnsi" w:cs="Open Sans"/>
                <w:sz w:val="18"/>
                <w:szCs w:val="18"/>
              </w:rPr>
              <w:t>Brute force/exhaustive</w:t>
            </w:r>
          </w:p>
          <w:p w14:paraId="487F7854" w14:textId="77777777" w:rsidR="00D772D2" w:rsidRPr="003A19A2" w:rsidRDefault="00D772D2" w:rsidP="00277C48">
            <w:pPr>
              <w:pStyle w:val="ListParagraph"/>
              <w:numPr>
                <w:ilvl w:val="0"/>
                <w:numId w:val="79"/>
              </w:numPr>
              <w:autoSpaceDE w:val="0"/>
              <w:autoSpaceDN w:val="0"/>
              <w:adjustRightInd w:val="0"/>
              <w:spacing w:before="40" w:after="40" w:line="200" w:lineRule="atLeast"/>
              <w:ind w:left="306" w:hanging="284"/>
              <w:rPr>
                <w:rFonts w:asciiTheme="minorHAnsi" w:eastAsia="Open Sans" w:hAnsiTheme="minorHAnsi" w:cs="Open Sans"/>
                <w:sz w:val="18"/>
                <w:szCs w:val="18"/>
              </w:rPr>
            </w:pPr>
            <w:r w:rsidRPr="003A19A2">
              <w:rPr>
                <w:rFonts w:asciiTheme="minorHAnsi" w:eastAsia="Open Sans" w:hAnsiTheme="minorHAnsi" w:cs="Open Sans"/>
                <w:sz w:val="18"/>
                <w:szCs w:val="18"/>
              </w:rPr>
              <w:t>Divide and conquer</w:t>
            </w:r>
          </w:p>
          <w:p w14:paraId="5D3800A3" w14:textId="77777777" w:rsidR="00D772D2" w:rsidRPr="003A19A2" w:rsidRDefault="00D772D2" w:rsidP="00D772D2">
            <w:pPr>
              <w:autoSpaceDE w:val="0"/>
              <w:autoSpaceDN w:val="0"/>
              <w:adjustRightInd w:val="0"/>
              <w:spacing w:before="40" w:after="40" w:line="200" w:lineRule="atLeast"/>
              <w:rPr>
                <w:rFonts w:eastAsia="Open Sans" w:cs="Open Sans"/>
                <w:b w:val="0"/>
                <w:bCs w:val="0"/>
                <w:color w:val="000000" w:themeColor="text1"/>
                <w:sz w:val="18"/>
                <w:szCs w:val="18"/>
              </w:rPr>
            </w:pPr>
          </w:p>
          <w:p w14:paraId="487D4A0D" w14:textId="7C75D467" w:rsidR="00D772D2" w:rsidRDefault="003C1507" w:rsidP="00D772D2">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D772D2" w:rsidRPr="003A19A2">
              <w:rPr>
                <w:rFonts w:eastAsia="Open Sans" w:cs="Open Sans"/>
                <w:color w:val="000000" w:themeColor="text1"/>
                <w:sz w:val="18"/>
                <w:szCs w:val="18"/>
              </w:rPr>
              <w:t xml:space="preserve"> </w:t>
            </w:r>
          </w:p>
          <w:p w14:paraId="7D832E9C" w14:textId="77777777" w:rsidR="0098746C" w:rsidRPr="003A19A2" w:rsidRDefault="0098746C" w:rsidP="00D772D2">
            <w:pPr>
              <w:autoSpaceDE w:val="0"/>
              <w:autoSpaceDN w:val="0"/>
              <w:adjustRightInd w:val="0"/>
              <w:spacing w:before="40" w:after="40" w:line="200" w:lineRule="atLeast"/>
              <w:rPr>
                <w:rFonts w:eastAsia="Open Sans" w:cs="Open Sans"/>
                <w:b w:val="0"/>
                <w:bCs w:val="0"/>
                <w:color w:val="000000" w:themeColor="text1"/>
                <w:sz w:val="18"/>
                <w:szCs w:val="18"/>
              </w:rPr>
            </w:pPr>
          </w:p>
          <w:p w14:paraId="098EB097" w14:textId="77777777" w:rsidR="00D772D2" w:rsidRPr="003A19A2" w:rsidRDefault="00D772D2" w:rsidP="00D772D2">
            <w:pPr>
              <w:autoSpaceDE w:val="0"/>
              <w:autoSpaceDN w:val="0"/>
              <w:adjustRightInd w:val="0"/>
              <w:spacing w:before="40" w:after="40" w:line="200" w:lineRule="atLeast"/>
              <w:rPr>
                <w:rFonts w:eastAsia="Open Sans" w:cs="Open Sans"/>
                <w:color w:val="000000" w:themeColor="text1"/>
                <w:sz w:val="18"/>
                <w:szCs w:val="18"/>
              </w:rPr>
            </w:pPr>
            <w:r w:rsidRPr="003A19A2">
              <w:rPr>
                <w:rFonts w:eastAsia="Open Sans" w:cs="Open Sans"/>
                <w:b w:val="0"/>
                <w:bCs w:val="0"/>
                <w:color w:val="000000" w:themeColor="text1"/>
                <w:sz w:val="18"/>
                <w:szCs w:val="18"/>
              </w:rPr>
              <w:t>Brute force and divide and conquer</w:t>
            </w:r>
          </w:p>
          <w:p w14:paraId="76861194" w14:textId="77777777" w:rsidR="00D772D2" w:rsidRPr="003A19A2" w:rsidRDefault="00D772D2" w:rsidP="00D772D2">
            <w:pPr>
              <w:pStyle w:val="TableText"/>
              <w:rPr>
                <w:rFonts w:asciiTheme="minorHAnsi" w:hAnsiTheme="minorHAnsi"/>
                <w:noProof w:val="0"/>
                <w:sz w:val="18"/>
                <w:szCs w:val="18"/>
                <w:lang w:val="en-GB"/>
              </w:rPr>
            </w:pPr>
          </w:p>
        </w:tc>
        <w:tc>
          <w:tcPr>
            <w:tcW w:w="2551" w:type="dxa"/>
            <w:shd w:val="clear" w:color="auto" w:fill="auto"/>
          </w:tcPr>
          <w:p w14:paraId="4219387E" w14:textId="77777777" w:rsidR="00D772D2" w:rsidRDefault="00D772D2" w:rsidP="00D772D2">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98448C">
              <w:rPr>
                <w:rFonts w:asciiTheme="minorHAnsi" w:hAnsiTheme="minorHAnsi"/>
                <w:b/>
                <w:bCs/>
                <w:sz w:val="18"/>
                <w:szCs w:val="18"/>
              </w:rPr>
              <w:t xml:space="preserve">15.1.1 Problem-solving techniques: </w:t>
            </w:r>
          </w:p>
          <w:p w14:paraId="37F42ECF" w14:textId="77777777" w:rsidR="00C21D34" w:rsidRPr="0098448C" w:rsidRDefault="00C21D34" w:rsidP="00D772D2">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5C9916FC" w14:textId="77777777" w:rsidR="00D772D2" w:rsidRPr="0098448C" w:rsidRDefault="00D772D2" w:rsidP="00AB319F">
            <w:pPr>
              <w:pStyle w:val="Default"/>
              <w:numPr>
                <w:ilvl w:val="0"/>
                <w:numId w:val="80"/>
              </w:numPr>
              <w:ind w:left="720" w:hanging="360"/>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98448C">
              <w:rPr>
                <w:rFonts w:asciiTheme="minorHAnsi" w:hAnsiTheme="minorHAnsi"/>
                <w:b/>
                <w:bCs/>
                <w:sz w:val="18"/>
                <w:szCs w:val="18"/>
              </w:rPr>
              <w:t xml:space="preserve">a) Brute force/exhaustive </w:t>
            </w:r>
          </w:p>
          <w:p w14:paraId="781399E2" w14:textId="77777777" w:rsidR="00D772D2" w:rsidRPr="0098448C" w:rsidRDefault="00D772D2" w:rsidP="00AB319F">
            <w:pPr>
              <w:pStyle w:val="Default"/>
              <w:numPr>
                <w:ilvl w:val="0"/>
                <w:numId w:val="80"/>
              </w:numPr>
              <w:ind w:left="720" w:hanging="360"/>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98448C">
              <w:rPr>
                <w:rFonts w:asciiTheme="minorHAnsi" w:hAnsiTheme="minorHAnsi"/>
                <w:b/>
                <w:bCs/>
                <w:sz w:val="18"/>
                <w:szCs w:val="18"/>
              </w:rPr>
              <w:t xml:space="preserve">b) Divide and conquer </w:t>
            </w:r>
          </w:p>
          <w:p w14:paraId="2303793A" w14:textId="77777777" w:rsidR="00D772D2" w:rsidRPr="003A19A2" w:rsidRDefault="00D772D2" w:rsidP="00AB319F">
            <w:pPr>
              <w:pStyle w:val="Default"/>
              <w:numPr>
                <w:ilvl w:val="0"/>
                <w:numId w:val="80"/>
              </w:numPr>
              <w:ind w:left="720" w:hanging="360"/>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574E5EF1" w14:textId="0440464B" w:rsidR="00D772D2" w:rsidRDefault="000130C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D772D2" w:rsidRPr="003A19A2">
              <w:rPr>
                <w:rFonts w:asciiTheme="minorHAnsi" w:eastAsia="Open Sans" w:hAnsiTheme="minorHAnsi"/>
                <w:color w:val="000000" w:themeColor="text1"/>
                <w:sz w:val="18"/>
                <w:szCs w:val="18"/>
              </w:rPr>
              <w:t xml:space="preserve"> </w:t>
            </w:r>
          </w:p>
          <w:p w14:paraId="0335721D" w14:textId="77777777" w:rsidR="0098448C" w:rsidRPr="003A19A2" w:rsidRDefault="0098448C"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749D1838" w14:textId="77777777" w:rsidR="00D772D2" w:rsidRPr="003A19A2" w:rsidRDefault="00D772D2"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49B6FFEC" w14:textId="77777777" w:rsidR="00D772D2" w:rsidRPr="003A19A2" w:rsidRDefault="00D772D2"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0C84EA03" w14:textId="77777777" w:rsidR="00D772D2" w:rsidRPr="003A19A2" w:rsidRDefault="00D772D2"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6212306E" w14:textId="77777777" w:rsidR="00D772D2" w:rsidRPr="003A19A2" w:rsidRDefault="00D772D2"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6ED8E6C4" w14:textId="77777777" w:rsidR="00D772D2" w:rsidRPr="003A19A2" w:rsidRDefault="00D772D2"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1219E23F" w14:textId="77777777" w:rsidR="00D772D2" w:rsidRPr="003A19A2" w:rsidRDefault="00D772D2"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060933E0" w14:textId="77777777" w:rsidR="00D772D2" w:rsidRPr="003A19A2" w:rsidRDefault="00D772D2"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2A17D990" w14:textId="77777777" w:rsidR="00D772D2" w:rsidRPr="003A19A2" w:rsidRDefault="00D772D2" w:rsidP="00D772D2">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105D556D" w14:textId="77777777" w:rsidR="00D772D2" w:rsidRPr="003A19A2" w:rsidRDefault="00D772D2" w:rsidP="00D772D2">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4820" w:type="dxa"/>
            <w:shd w:val="clear" w:color="auto" w:fill="auto"/>
          </w:tcPr>
          <w:p w14:paraId="70024433" w14:textId="510D0877" w:rsidR="00D772D2" w:rsidRPr="003A19A2" w:rsidRDefault="002E3040" w:rsidP="00D772D2">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D772D2" w:rsidRPr="003A19A2">
              <w:rPr>
                <w:rFonts w:cs="Open Sans"/>
                <w:color w:val="auto"/>
                <w:sz w:val="18"/>
                <w:szCs w:val="18"/>
              </w:rPr>
              <w:t>  </w:t>
            </w:r>
          </w:p>
          <w:p w14:paraId="21FF3F08" w14:textId="77777777" w:rsidR="00D772D2" w:rsidRPr="003A19A2" w:rsidRDefault="00D772D2" w:rsidP="00277C48">
            <w:pPr>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brute force and divide and conquer as problem-solving techniques</w:t>
            </w:r>
          </w:p>
          <w:p w14:paraId="5821DBF7" w14:textId="77777777" w:rsidR="00D772D2" w:rsidRPr="003A19A2" w:rsidRDefault="00D772D2" w:rsidP="00277C48">
            <w:pPr>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Option to try some of the examples from the videos or textbook</w:t>
            </w:r>
          </w:p>
          <w:p w14:paraId="26006634" w14:textId="77777777" w:rsidR="00D772D2" w:rsidRPr="003A19A2" w:rsidRDefault="00D772D2" w:rsidP="00277C48">
            <w:pPr>
              <w:numPr>
                <w:ilvl w:val="0"/>
                <w:numId w:val="23"/>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color w:val="auto"/>
                <w:sz w:val="18"/>
                <w:szCs w:val="18"/>
              </w:rPr>
            </w:pPr>
            <w:r w:rsidRPr="003A19A2">
              <w:rPr>
                <w:rFonts w:cs="Open Sans"/>
                <w:color w:val="auto"/>
                <w:sz w:val="18"/>
                <w:szCs w:val="18"/>
              </w:rPr>
              <w:t>Students identify key terms and make notes on definition, function, characteristics, operation, benefit and drawbacks, as well as why these techniques are needed</w:t>
            </w:r>
          </w:p>
          <w:p w14:paraId="785D99B3" w14:textId="77777777" w:rsidR="00D772D2" w:rsidRPr="003A19A2" w:rsidRDefault="00D772D2" w:rsidP="0098448C">
            <w:pPr>
              <w:spacing w:after="0"/>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39DE6CCD" w14:textId="1D1A6DED" w:rsidR="00D772D2" w:rsidRPr="003A19A2" w:rsidRDefault="002E3040" w:rsidP="00D772D2">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D772D2" w:rsidRPr="003A19A2">
              <w:rPr>
                <w:rFonts w:cs="Open Sans"/>
                <w:color w:val="auto"/>
                <w:sz w:val="18"/>
                <w:szCs w:val="18"/>
              </w:rPr>
              <w:t> </w:t>
            </w:r>
          </w:p>
          <w:p w14:paraId="2500C938" w14:textId="77777777" w:rsidR="00D772D2" w:rsidRPr="003A19A2" w:rsidRDefault="00D772D2" w:rsidP="00277C48">
            <w:pPr>
              <w:numPr>
                <w:ilvl w:val="0"/>
                <w:numId w:val="21"/>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research well-known problems which suit these problem-solving approaches</w:t>
            </w:r>
          </w:p>
          <w:p w14:paraId="67A2F769" w14:textId="77777777" w:rsidR="00D772D2" w:rsidRPr="003A19A2" w:rsidRDefault="00D772D2" w:rsidP="00D772D2">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2268" w:type="dxa"/>
            <w:shd w:val="clear" w:color="auto" w:fill="auto"/>
          </w:tcPr>
          <w:p w14:paraId="2A342D88" w14:textId="69865C01" w:rsidR="00D772D2" w:rsidRPr="003A19A2" w:rsidRDefault="002D2D1D" w:rsidP="00D772D2">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D772D2" w:rsidRPr="003A19A2">
              <w:rPr>
                <w:rFonts w:cs="Open Sans"/>
                <w:color w:val="000000" w:themeColor="text1"/>
                <w:sz w:val="18"/>
                <w:szCs w:val="18"/>
              </w:rPr>
              <w:t>pp. 138-140</w:t>
            </w:r>
            <w:r w:rsidR="00D772D2" w:rsidRPr="003A19A2">
              <w:rPr>
                <w:rFonts w:eastAsia="Open Sans" w:cs="Open Sans"/>
                <w:color w:val="000000" w:themeColor="text1"/>
                <w:sz w:val="18"/>
                <w:szCs w:val="18"/>
              </w:rPr>
              <w:t xml:space="preserve"> </w:t>
            </w:r>
          </w:p>
          <w:p w14:paraId="2EC3791F" w14:textId="77777777" w:rsidR="00D772D2" w:rsidRPr="003A19A2" w:rsidRDefault="00D772D2" w:rsidP="00D772D2">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563D2C94" w14:textId="77777777" w:rsidR="00221EF5" w:rsidRDefault="00D772D2" w:rsidP="00D772D2">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lang w:val="it-IT"/>
              </w:rPr>
            </w:pPr>
            <w:r w:rsidRPr="00630EDE">
              <w:rPr>
                <w:rFonts w:eastAsia="Open Sans" w:cs="Open Sans"/>
                <w:color w:val="000000" w:themeColor="text1"/>
                <w:sz w:val="18"/>
                <w:szCs w:val="18"/>
                <w:lang w:val="it-IT"/>
              </w:rPr>
              <w:t>Nikhil Lohia video (brute force):</w:t>
            </w:r>
          </w:p>
          <w:p w14:paraId="5E25FA93" w14:textId="77777777" w:rsidR="00221EF5" w:rsidRDefault="00221EF5" w:rsidP="00D772D2">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lang w:val="it-IT"/>
              </w:rPr>
            </w:pPr>
          </w:p>
          <w:p w14:paraId="5845B8EB" w14:textId="714ACB7B" w:rsidR="00D772D2" w:rsidRPr="00630EDE" w:rsidRDefault="00221EF5" w:rsidP="00D772D2">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lang w:val="it-IT"/>
              </w:rPr>
            </w:pPr>
            <w:hyperlink r:id="rId78" w:history="1">
              <w:r w:rsidRPr="009464BB">
                <w:rPr>
                  <w:rStyle w:val="Hyperlink"/>
                  <w:sz w:val="18"/>
                  <w:szCs w:val="18"/>
                  <w:lang w:val="it-IT"/>
                </w:rPr>
                <w:t>https://www.youtube.com/watch?v=kdTpUjd71G8</w:t>
              </w:r>
            </w:hyperlink>
          </w:p>
          <w:p w14:paraId="05D3EF6F" w14:textId="77777777" w:rsidR="00D772D2" w:rsidRPr="00630EDE" w:rsidRDefault="00D772D2" w:rsidP="00D772D2">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lang w:val="it-IT"/>
              </w:rPr>
            </w:pPr>
          </w:p>
          <w:p w14:paraId="2E95238E" w14:textId="77777777" w:rsidR="00D772D2" w:rsidRDefault="00D772D2" w:rsidP="00D772D2">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lang w:val="it-IT"/>
              </w:rPr>
            </w:pPr>
            <w:r w:rsidRPr="00630EDE">
              <w:rPr>
                <w:rFonts w:eastAsia="Open Sans" w:cs="Open Sans"/>
                <w:color w:val="000000" w:themeColor="text1"/>
                <w:sz w:val="18"/>
                <w:szCs w:val="18"/>
                <w:lang w:val="it-IT"/>
              </w:rPr>
              <w:t>Nikhil Lohia video (divide and conquer):</w:t>
            </w:r>
          </w:p>
          <w:p w14:paraId="3E3F8C27" w14:textId="77777777" w:rsidR="00221EF5" w:rsidRPr="00630EDE" w:rsidRDefault="00221EF5" w:rsidP="00D772D2">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lang w:val="it-IT"/>
              </w:rPr>
            </w:pPr>
          </w:p>
          <w:p w14:paraId="2A81DB33" w14:textId="77777777" w:rsidR="00D772D2" w:rsidRPr="00147275" w:rsidRDefault="00D772D2" w:rsidP="00D772D2">
            <w:pPr>
              <w:spacing w:before="40" w:after="40"/>
              <w:cnfStyle w:val="000000100000" w:firstRow="0" w:lastRow="0" w:firstColumn="0" w:lastColumn="0" w:oddVBand="0" w:evenVBand="0" w:oddHBand="1" w:evenHBand="0" w:firstRowFirstColumn="0" w:firstRowLastColumn="0" w:lastRowFirstColumn="0" w:lastRowLastColumn="0"/>
              <w:rPr>
                <w:rStyle w:val="Hyperlink"/>
                <w:sz w:val="18"/>
                <w:szCs w:val="18"/>
                <w:lang w:val="it-IT"/>
              </w:rPr>
            </w:pPr>
            <w:hyperlink r:id="rId79" w:history="1">
              <w:r w:rsidRPr="00147275">
                <w:rPr>
                  <w:rStyle w:val="Hyperlink"/>
                  <w:color w:val="000000" w:themeColor="text1"/>
                  <w:sz w:val="18"/>
                  <w:szCs w:val="18"/>
                  <w:lang w:val="it-IT"/>
                </w:rPr>
                <w:t>https://www.youtube.com/watch?v=yePqwt8wSi8</w:t>
              </w:r>
            </w:hyperlink>
          </w:p>
          <w:p w14:paraId="71FA558D" w14:textId="77777777" w:rsidR="00D772D2" w:rsidRPr="00630EDE" w:rsidRDefault="00D772D2" w:rsidP="00D772D2">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it-IT"/>
              </w:rPr>
            </w:pPr>
          </w:p>
        </w:tc>
        <w:tc>
          <w:tcPr>
            <w:tcW w:w="1984" w:type="dxa"/>
            <w:shd w:val="clear" w:color="auto" w:fill="auto"/>
          </w:tcPr>
          <w:p w14:paraId="7A56125D" w14:textId="0D3EBB2E" w:rsidR="00D772D2" w:rsidRPr="00C3299E" w:rsidRDefault="4A337F8F"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7EBE38FC" w14:textId="0D09B916" w:rsidR="00D772D2" w:rsidRPr="00C3299E" w:rsidRDefault="4A337F8F"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0F2BDF5B" w14:textId="38FA619B" w:rsidR="00D772D2" w:rsidRPr="00C3299E" w:rsidRDefault="4A337F8F"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2BB0FD55" w14:textId="16D5FC84" w:rsidR="00D772D2" w:rsidRPr="00C3299E" w:rsidRDefault="00D772D2"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auto"/>
          </w:tcPr>
          <w:p w14:paraId="3FBCAE88" w14:textId="036071EE" w:rsidR="00D772D2" w:rsidRPr="00C3299E" w:rsidRDefault="4A337F8F"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Analysis</w:t>
            </w:r>
          </w:p>
          <w:p w14:paraId="2C6671BC" w14:textId="7BD99E7D" w:rsidR="00D772D2" w:rsidRPr="00C3299E" w:rsidRDefault="4A337F8F"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Problem solving</w:t>
            </w:r>
          </w:p>
          <w:p w14:paraId="32026DD6" w14:textId="7E7D57C6" w:rsidR="00D772D2" w:rsidRPr="00C3299E" w:rsidRDefault="4A337F8F"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Intellectual interest and curiosity</w:t>
            </w:r>
          </w:p>
          <w:p w14:paraId="3EFF9800" w14:textId="7F840BF4" w:rsidR="00D772D2" w:rsidRPr="00C3299E" w:rsidRDefault="4A337F8F"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Self-direction</w:t>
            </w:r>
          </w:p>
          <w:p w14:paraId="3FF36A24" w14:textId="42B2F026" w:rsidR="00D772D2" w:rsidRPr="00C3299E" w:rsidRDefault="00D772D2"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183A3DAE" w14:textId="7474780B" w:rsidR="00540C33" w:rsidRDefault="00540C33">
      <w:pPr>
        <w:rPr>
          <w:lang w:val="it-IT"/>
        </w:rPr>
      </w:pPr>
    </w:p>
    <w:p w14:paraId="332E325C" w14:textId="77777777" w:rsidR="00540C33" w:rsidRDefault="00540C33">
      <w:pPr>
        <w:spacing w:after="0" w:line="240" w:lineRule="auto"/>
        <w:rPr>
          <w:lang w:val="it-IT"/>
        </w:rPr>
      </w:pPr>
      <w:r>
        <w:rPr>
          <w:lang w:val="it-IT"/>
        </w:rPr>
        <w:br w:type="page"/>
      </w:r>
    </w:p>
    <w:p w14:paraId="044C0BFC" w14:textId="77777777" w:rsidR="00A425CF" w:rsidRPr="00630EDE" w:rsidRDefault="00A425CF">
      <w:pPr>
        <w:rPr>
          <w:lang w:val="it-IT"/>
        </w:rPr>
      </w:pP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D772D2" w:rsidRPr="003A19A2" w14:paraId="00843FE0" w14:textId="77777777" w:rsidTr="00D353C4">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245F8BD5" w14:textId="792EECAA" w:rsidR="00D772D2" w:rsidRPr="003A19A2" w:rsidRDefault="00D772D2" w:rsidP="00D772D2">
            <w:pPr>
              <w:pStyle w:val="TableHeading"/>
              <w:rPr>
                <w:noProof w:val="0"/>
                <w:lang w:val="en-GB"/>
              </w:rPr>
            </w:pPr>
            <w:r w:rsidRPr="003A19A2">
              <w:rPr>
                <w:b/>
                <w:bCs/>
                <w:noProof w:val="0"/>
                <w:color w:val="000000" w:themeColor="text1"/>
                <w:lang w:val="en-GB"/>
              </w:rPr>
              <w:t>Week 21</w:t>
            </w:r>
            <w:r w:rsidRPr="003A19A2">
              <w:rPr>
                <w:b/>
                <w:bCs/>
                <w:noProof w:val="0"/>
                <w:color w:val="000000" w:themeColor="text1"/>
                <w:lang w:val="en-GB"/>
              </w:rPr>
              <w:br/>
              <w:t>Lesson 3</w:t>
            </w:r>
          </w:p>
        </w:tc>
      </w:tr>
      <w:tr w:rsidR="00B819C6" w:rsidRPr="003A19A2" w14:paraId="4BAC46CE" w14:textId="77777777" w:rsidTr="02576881">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2"/>
          </w:tcPr>
          <w:p w14:paraId="6406C5B4" w14:textId="77777777" w:rsidR="00B819C6" w:rsidRPr="003A19A2" w:rsidRDefault="00B819C6" w:rsidP="00B819C6">
            <w:pPr>
              <w:autoSpaceDE w:val="0"/>
              <w:autoSpaceDN w:val="0"/>
              <w:adjustRightInd w:val="0"/>
              <w:spacing w:before="40" w:after="40" w:line="200" w:lineRule="atLeast"/>
              <w:rPr>
                <w:b w:val="0"/>
                <w:bCs w:val="0"/>
                <w:color w:val="000000"/>
                <w:sz w:val="18"/>
                <w:szCs w:val="18"/>
              </w:rPr>
            </w:pPr>
            <w:r w:rsidRPr="003A19A2">
              <w:rPr>
                <w:color w:val="000000"/>
                <w:sz w:val="18"/>
                <w:szCs w:val="18"/>
              </w:rPr>
              <w:t>Topic 15.1.1: Problem-solving techniques</w:t>
            </w:r>
          </w:p>
          <w:p w14:paraId="72DB7576" w14:textId="77777777" w:rsidR="00B819C6" w:rsidRPr="003A19A2" w:rsidRDefault="00B819C6" w:rsidP="00277C48">
            <w:pPr>
              <w:pStyle w:val="ListParagraph"/>
              <w:numPr>
                <w:ilvl w:val="0"/>
                <w:numId w:val="79"/>
              </w:numPr>
              <w:autoSpaceDE w:val="0"/>
              <w:autoSpaceDN w:val="0"/>
              <w:adjustRightInd w:val="0"/>
              <w:spacing w:before="40" w:after="40" w:line="200" w:lineRule="atLeast"/>
              <w:ind w:left="306" w:hanging="284"/>
              <w:rPr>
                <w:rFonts w:asciiTheme="minorHAnsi" w:eastAsia="Open Sans" w:hAnsiTheme="minorHAnsi" w:cs="Open Sans"/>
                <w:sz w:val="18"/>
                <w:szCs w:val="18"/>
              </w:rPr>
            </w:pPr>
            <w:r w:rsidRPr="003A19A2">
              <w:rPr>
                <w:rFonts w:asciiTheme="minorHAnsi" w:eastAsia="Open Sans" w:hAnsiTheme="minorHAnsi" w:cs="Open Sans"/>
                <w:sz w:val="18"/>
                <w:szCs w:val="18"/>
              </w:rPr>
              <w:t>Greedy algorithms</w:t>
            </w:r>
          </w:p>
          <w:p w14:paraId="68361F5C" w14:textId="77777777" w:rsidR="00B819C6" w:rsidRPr="003A19A2" w:rsidRDefault="00B819C6" w:rsidP="00277C48">
            <w:pPr>
              <w:pStyle w:val="ListParagraph"/>
              <w:numPr>
                <w:ilvl w:val="0"/>
                <w:numId w:val="79"/>
              </w:numPr>
              <w:autoSpaceDE w:val="0"/>
              <w:autoSpaceDN w:val="0"/>
              <w:adjustRightInd w:val="0"/>
              <w:spacing w:before="40" w:after="40" w:line="200" w:lineRule="atLeast"/>
              <w:ind w:left="306" w:hanging="284"/>
              <w:rPr>
                <w:rFonts w:asciiTheme="minorHAnsi" w:eastAsia="Open Sans" w:hAnsiTheme="minorHAnsi" w:cs="Open Sans"/>
                <w:sz w:val="18"/>
                <w:szCs w:val="18"/>
              </w:rPr>
            </w:pPr>
            <w:r w:rsidRPr="003A19A2">
              <w:rPr>
                <w:rFonts w:asciiTheme="minorHAnsi" w:eastAsia="Open Sans" w:hAnsiTheme="minorHAnsi" w:cs="Open Sans"/>
                <w:sz w:val="18"/>
                <w:szCs w:val="18"/>
              </w:rPr>
              <w:t>Heuristics</w:t>
            </w:r>
          </w:p>
          <w:p w14:paraId="7F5DF10C" w14:textId="77777777" w:rsidR="00B819C6" w:rsidRPr="003A19A2" w:rsidRDefault="00B819C6" w:rsidP="00B819C6">
            <w:pPr>
              <w:autoSpaceDE w:val="0"/>
              <w:autoSpaceDN w:val="0"/>
              <w:adjustRightInd w:val="0"/>
              <w:spacing w:before="40" w:after="40" w:line="200" w:lineRule="atLeast"/>
              <w:rPr>
                <w:rFonts w:eastAsia="Open Sans" w:cs="Open Sans"/>
                <w:b w:val="0"/>
                <w:bCs w:val="0"/>
                <w:color w:val="000000" w:themeColor="text1"/>
                <w:sz w:val="18"/>
                <w:szCs w:val="18"/>
              </w:rPr>
            </w:pPr>
          </w:p>
          <w:p w14:paraId="51F55763" w14:textId="77777777" w:rsidR="00B819C6" w:rsidRPr="003A19A2" w:rsidRDefault="00B819C6" w:rsidP="00B819C6">
            <w:pPr>
              <w:autoSpaceDE w:val="0"/>
              <w:autoSpaceDN w:val="0"/>
              <w:adjustRightInd w:val="0"/>
              <w:spacing w:before="40" w:after="40" w:line="200" w:lineRule="atLeast"/>
              <w:rPr>
                <w:rFonts w:eastAsia="Open Sans" w:cs="Open Sans"/>
                <w:b w:val="0"/>
                <w:bCs w:val="0"/>
                <w:color w:val="000000" w:themeColor="text1"/>
                <w:sz w:val="18"/>
                <w:szCs w:val="18"/>
              </w:rPr>
            </w:pPr>
          </w:p>
          <w:p w14:paraId="4C265EE2" w14:textId="0CAD2719" w:rsidR="00B819C6" w:rsidRDefault="003C1507" w:rsidP="00B819C6">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B819C6" w:rsidRPr="003A19A2">
              <w:rPr>
                <w:rFonts w:eastAsia="Open Sans" w:cs="Open Sans"/>
                <w:color w:val="000000" w:themeColor="text1"/>
                <w:sz w:val="18"/>
                <w:szCs w:val="18"/>
              </w:rPr>
              <w:t xml:space="preserve"> </w:t>
            </w:r>
          </w:p>
          <w:p w14:paraId="114841BE" w14:textId="77777777" w:rsidR="0098746C" w:rsidRPr="003A19A2" w:rsidRDefault="0098746C" w:rsidP="00B819C6">
            <w:pPr>
              <w:autoSpaceDE w:val="0"/>
              <w:autoSpaceDN w:val="0"/>
              <w:adjustRightInd w:val="0"/>
              <w:spacing w:before="40" w:after="40" w:line="200" w:lineRule="atLeast"/>
              <w:rPr>
                <w:rFonts w:eastAsia="Open Sans" w:cs="Open Sans"/>
                <w:b w:val="0"/>
                <w:bCs w:val="0"/>
                <w:color w:val="000000" w:themeColor="text1"/>
                <w:sz w:val="18"/>
                <w:szCs w:val="18"/>
              </w:rPr>
            </w:pPr>
          </w:p>
          <w:p w14:paraId="6C933184" w14:textId="7712EFD8" w:rsidR="00B819C6" w:rsidRPr="003A19A2" w:rsidRDefault="00B819C6" w:rsidP="00B819C6">
            <w:pPr>
              <w:pStyle w:val="TableHeading"/>
              <w:rPr>
                <w:rFonts w:asciiTheme="minorHAnsi" w:hAnsiTheme="minorHAnsi"/>
                <w:noProof w:val="0"/>
                <w:color w:val="000000" w:themeColor="text1"/>
                <w:sz w:val="18"/>
                <w:szCs w:val="18"/>
                <w:lang w:val="en-GB"/>
              </w:rPr>
            </w:pPr>
            <w:r w:rsidRPr="003A19A2">
              <w:rPr>
                <w:rFonts w:asciiTheme="minorHAnsi" w:eastAsia="Open Sans" w:hAnsiTheme="minorHAnsi" w:cs="Open Sans"/>
                <w:noProof w:val="0"/>
                <w:color w:val="000000" w:themeColor="text1"/>
                <w:sz w:val="18"/>
                <w:szCs w:val="18"/>
                <w:lang w:val="en-GB"/>
              </w:rPr>
              <w:t>Greedy algorithms and heuristics</w:t>
            </w:r>
          </w:p>
        </w:tc>
        <w:tc>
          <w:tcPr>
            <w:tcW w:w="2551" w:type="dxa"/>
            <w:shd w:val="clear" w:color="auto" w:fill="FFFFFF" w:themeFill="background2"/>
          </w:tcPr>
          <w:p w14:paraId="2C883951" w14:textId="77777777" w:rsidR="00B819C6" w:rsidRDefault="00B819C6" w:rsidP="00B819C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A425CF">
              <w:rPr>
                <w:rFonts w:asciiTheme="minorHAnsi" w:hAnsiTheme="minorHAnsi"/>
                <w:b/>
                <w:bCs/>
                <w:sz w:val="18"/>
                <w:szCs w:val="18"/>
              </w:rPr>
              <w:t xml:space="preserve">15.1.1 Problem-solving techniques: </w:t>
            </w:r>
          </w:p>
          <w:p w14:paraId="021185F7" w14:textId="77777777" w:rsidR="00C21D34" w:rsidRPr="00A425CF" w:rsidRDefault="00C21D34" w:rsidP="00B819C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010B980B" w14:textId="77777777" w:rsidR="00B819C6" w:rsidRPr="00A425CF" w:rsidRDefault="00B819C6" w:rsidP="00AB319F">
            <w:pPr>
              <w:pStyle w:val="Default"/>
              <w:numPr>
                <w:ilvl w:val="0"/>
                <w:numId w:val="80"/>
              </w:numPr>
              <w:ind w:left="720" w:hanging="360"/>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A425CF">
              <w:rPr>
                <w:rFonts w:asciiTheme="minorHAnsi" w:hAnsiTheme="minorHAnsi"/>
                <w:b/>
                <w:bCs/>
                <w:sz w:val="18"/>
                <w:szCs w:val="18"/>
              </w:rPr>
              <w:t xml:space="preserve">c) Greedy algorithms </w:t>
            </w:r>
          </w:p>
          <w:p w14:paraId="34D499A4" w14:textId="77777777" w:rsidR="00B819C6" w:rsidRPr="00A425CF" w:rsidRDefault="00B819C6" w:rsidP="00AB319F">
            <w:pPr>
              <w:pStyle w:val="Default"/>
              <w:numPr>
                <w:ilvl w:val="0"/>
                <w:numId w:val="80"/>
              </w:numPr>
              <w:ind w:left="720" w:hanging="360"/>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A425CF">
              <w:rPr>
                <w:rFonts w:asciiTheme="minorHAnsi" w:hAnsiTheme="minorHAnsi"/>
                <w:b/>
                <w:bCs/>
                <w:sz w:val="18"/>
                <w:szCs w:val="18"/>
              </w:rPr>
              <w:t xml:space="preserve">d) Heuristics </w:t>
            </w:r>
          </w:p>
          <w:p w14:paraId="5B16F288" w14:textId="77777777" w:rsidR="00B819C6" w:rsidRPr="003A19A2" w:rsidRDefault="00B819C6" w:rsidP="00B819C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1A633B77" w14:textId="07575196" w:rsidR="00B819C6" w:rsidRDefault="000130C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B819C6" w:rsidRPr="003A19A2">
              <w:rPr>
                <w:rFonts w:asciiTheme="minorHAnsi" w:eastAsia="Open Sans" w:hAnsiTheme="minorHAnsi"/>
                <w:color w:val="000000" w:themeColor="text1"/>
                <w:sz w:val="18"/>
                <w:szCs w:val="18"/>
              </w:rPr>
              <w:t xml:space="preserve"> </w:t>
            </w:r>
          </w:p>
          <w:p w14:paraId="73FC88BE" w14:textId="77777777" w:rsidR="00A425CF" w:rsidRPr="003A19A2" w:rsidRDefault="00A425CF"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6BECFD2C" w14:textId="77777777" w:rsidR="00B819C6" w:rsidRPr="003A19A2" w:rsidRDefault="00B819C6"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7DB982FB" w14:textId="77777777" w:rsidR="00B819C6" w:rsidRPr="003A19A2" w:rsidRDefault="00B819C6"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50E2DD14" w14:textId="77777777" w:rsidR="00B819C6" w:rsidRPr="003A19A2" w:rsidRDefault="00B819C6"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2A4838E2" w14:textId="77777777" w:rsidR="00B819C6" w:rsidRPr="003A19A2" w:rsidRDefault="00B819C6"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2FBB102B" w14:textId="77777777" w:rsidR="00B819C6" w:rsidRPr="003A19A2" w:rsidRDefault="00B819C6"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366801D6" w14:textId="77777777" w:rsidR="00B819C6" w:rsidRPr="003A19A2" w:rsidRDefault="00B819C6"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4F1B3BC5" w14:textId="77777777" w:rsidR="00B819C6" w:rsidRPr="003A19A2" w:rsidRDefault="00B819C6"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62D0C3EA" w14:textId="77777777" w:rsidR="00B819C6" w:rsidRPr="003A19A2" w:rsidRDefault="00B819C6" w:rsidP="00B819C6">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65DF772F" w14:textId="77777777" w:rsidR="00B819C6" w:rsidRPr="003A19A2" w:rsidRDefault="00B819C6" w:rsidP="00B819C6">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4820" w:type="dxa"/>
            <w:shd w:val="clear" w:color="auto" w:fill="FFFFFF" w:themeFill="background2"/>
          </w:tcPr>
          <w:p w14:paraId="7DF8CF8E" w14:textId="3E7A71E4" w:rsidR="00B819C6" w:rsidRPr="003A19A2" w:rsidRDefault="002E3040" w:rsidP="00B819C6">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B819C6" w:rsidRPr="003A19A2">
              <w:rPr>
                <w:rFonts w:cs="Open Sans"/>
                <w:color w:val="auto"/>
                <w:sz w:val="18"/>
                <w:szCs w:val="18"/>
              </w:rPr>
              <w:t>  </w:t>
            </w:r>
          </w:p>
          <w:p w14:paraId="4D3F7BD6" w14:textId="19D853CB" w:rsidR="00B819C6" w:rsidRPr="003A19A2" w:rsidRDefault="00B819C6" w:rsidP="00277C48">
            <w:pPr>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Discuss greedy </w:t>
            </w:r>
            <w:r w:rsidR="00F86196" w:rsidRPr="003A19A2">
              <w:rPr>
                <w:rFonts w:cs="Open Sans"/>
                <w:color w:val="auto"/>
                <w:sz w:val="18"/>
                <w:szCs w:val="18"/>
              </w:rPr>
              <w:t>algorithms</w:t>
            </w:r>
            <w:r w:rsidRPr="003A19A2">
              <w:rPr>
                <w:rFonts w:cs="Open Sans"/>
                <w:color w:val="auto"/>
                <w:sz w:val="18"/>
                <w:szCs w:val="18"/>
              </w:rPr>
              <w:t xml:space="preserve"> and heuristics and problem-solving techniques</w:t>
            </w:r>
          </w:p>
          <w:p w14:paraId="177EA752" w14:textId="77777777" w:rsidR="00B819C6" w:rsidRPr="003A19A2" w:rsidRDefault="00B819C6" w:rsidP="00277C48">
            <w:pPr>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Option to try some of the examples from the videos or textbook </w:t>
            </w:r>
          </w:p>
          <w:p w14:paraId="70E5C1D0" w14:textId="77777777" w:rsidR="00B819C6" w:rsidRPr="003A19A2" w:rsidRDefault="00B819C6" w:rsidP="00277C48">
            <w:pPr>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definition, function, characteristics, operation, benefit and drawbacks, as well as why these techniques are needed</w:t>
            </w:r>
          </w:p>
          <w:p w14:paraId="39493E47" w14:textId="77777777" w:rsidR="00B819C6" w:rsidRPr="003A19A2" w:rsidRDefault="00B819C6" w:rsidP="00A425CF">
            <w:pPr>
              <w:spacing w:after="0"/>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49E6EB0E" w14:textId="52C46C2D" w:rsidR="00B819C6" w:rsidRPr="003A19A2" w:rsidRDefault="002E3040" w:rsidP="00B819C6">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B819C6" w:rsidRPr="003A19A2">
              <w:rPr>
                <w:rFonts w:cs="Open Sans"/>
                <w:color w:val="auto"/>
                <w:sz w:val="18"/>
                <w:szCs w:val="18"/>
              </w:rPr>
              <w:t> </w:t>
            </w:r>
          </w:p>
          <w:p w14:paraId="3AD459F1" w14:textId="77777777" w:rsidR="00B819C6" w:rsidRPr="003A19A2" w:rsidRDefault="00B819C6" w:rsidP="00277C48">
            <w:pPr>
              <w:numPr>
                <w:ilvl w:val="0"/>
                <w:numId w:val="21"/>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research well-known problems which suit these problem-solving approaches</w:t>
            </w:r>
          </w:p>
          <w:p w14:paraId="48EC308C" w14:textId="77777777" w:rsidR="00B819C6" w:rsidRPr="003A19A2" w:rsidRDefault="00B819C6" w:rsidP="00B819C6">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2268" w:type="dxa"/>
            <w:shd w:val="clear" w:color="auto" w:fill="FFFFFF" w:themeFill="background2"/>
          </w:tcPr>
          <w:p w14:paraId="7F8B54EE" w14:textId="0E09AF20" w:rsidR="00B819C6" w:rsidRPr="003A19A2" w:rsidRDefault="002D2D1D" w:rsidP="00B819C6">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B819C6" w:rsidRPr="003A19A2">
              <w:rPr>
                <w:rFonts w:cs="Open Sans"/>
                <w:color w:val="000000" w:themeColor="text1"/>
                <w:sz w:val="18"/>
                <w:szCs w:val="18"/>
              </w:rPr>
              <w:t>pp. 140-141</w:t>
            </w:r>
            <w:r w:rsidR="00B819C6" w:rsidRPr="003A19A2">
              <w:rPr>
                <w:rFonts w:eastAsia="Open Sans" w:cs="Open Sans"/>
                <w:color w:val="000000" w:themeColor="text1"/>
                <w:sz w:val="18"/>
                <w:szCs w:val="18"/>
              </w:rPr>
              <w:t xml:space="preserve"> </w:t>
            </w:r>
          </w:p>
          <w:p w14:paraId="1F461B42" w14:textId="77777777" w:rsidR="00B819C6" w:rsidRPr="003A19A2" w:rsidRDefault="00B819C6" w:rsidP="00B819C6">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5F9082EC" w14:textId="2FBDD1B0" w:rsidR="00B819C6" w:rsidRDefault="00012C6D" w:rsidP="00B819C6">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Pr>
                <w:rFonts w:eastAsia="Open Sans" w:cs="Open Sans"/>
                <w:color w:val="000000" w:themeColor="text1"/>
                <w:sz w:val="18"/>
                <w:szCs w:val="18"/>
              </w:rPr>
              <w:t>N</w:t>
            </w:r>
            <w:r w:rsidR="00B819C6" w:rsidRPr="003A19A2">
              <w:rPr>
                <w:rFonts w:eastAsia="Open Sans" w:cs="Open Sans"/>
                <w:color w:val="000000" w:themeColor="text1"/>
                <w:sz w:val="18"/>
                <w:szCs w:val="18"/>
              </w:rPr>
              <w:t>ikhil Lohia video (greedy algorithms):</w:t>
            </w:r>
          </w:p>
          <w:p w14:paraId="20006B25" w14:textId="77777777" w:rsidR="00012C6D" w:rsidRPr="003A19A2" w:rsidRDefault="00012C6D" w:rsidP="00B819C6">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45FB90AB" w14:textId="77777777" w:rsidR="00B819C6" w:rsidRPr="00B94107" w:rsidRDefault="00B819C6" w:rsidP="00B819C6">
            <w:pPr>
              <w:spacing w:before="40" w:after="40"/>
              <w:cnfStyle w:val="000000100000" w:firstRow="0" w:lastRow="0" w:firstColumn="0" w:lastColumn="0" w:oddVBand="0" w:evenVBand="0" w:oddHBand="1" w:evenHBand="0" w:firstRowFirstColumn="0" w:firstRowLastColumn="0" w:lastRowFirstColumn="0" w:lastRowLastColumn="0"/>
              <w:rPr>
                <w:rStyle w:val="Hyperlink"/>
                <w:sz w:val="18"/>
                <w:szCs w:val="18"/>
              </w:rPr>
            </w:pPr>
            <w:hyperlink r:id="rId80" w:history="1">
              <w:r w:rsidRPr="00B94107">
                <w:rPr>
                  <w:rStyle w:val="Hyperlink"/>
                  <w:color w:val="000000" w:themeColor="text1"/>
                  <w:sz w:val="18"/>
                  <w:szCs w:val="18"/>
                </w:rPr>
                <w:t>https://www.youtube.com/watch?v=3H2G3KuEiRU</w:t>
              </w:r>
            </w:hyperlink>
          </w:p>
          <w:p w14:paraId="5EE9D067" w14:textId="77777777" w:rsidR="00B819C6" w:rsidRPr="003A19A2" w:rsidRDefault="00B819C6" w:rsidP="00B819C6">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4AECE8EB" w14:textId="3AF8C81B" w:rsidR="00B819C6" w:rsidRDefault="00F86196" w:rsidP="00B819C6">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3A19A2">
              <w:rPr>
                <w:rFonts w:eastAsia="Open Sans" w:cs="Open Sans"/>
                <w:color w:val="000000" w:themeColor="text1"/>
                <w:sz w:val="18"/>
                <w:szCs w:val="18"/>
              </w:rPr>
              <w:t>Headless Professor</w:t>
            </w:r>
            <w:r w:rsidR="00B819C6" w:rsidRPr="003A19A2">
              <w:rPr>
                <w:rFonts w:eastAsia="Open Sans" w:cs="Open Sans"/>
                <w:color w:val="000000" w:themeColor="text1"/>
                <w:sz w:val="18"/>
                <w:szCs w:val="18"/>
              </w:rPr>
              <w:t xml:space="preserve"> vide</w:t>
            </w:r>
            <w:r w:rsidR="00D353C4">
              <w:rPr>
                <w:rFonts w:eastAsia="Open Sans" w:cs="Open Sans"/>
                <w:color w:val="000000" w:themeColor="text1"/>
                <w:sz w:val="18"/>
                <w:szCs w:val="18"/>
              </w:rPr>
              <w:t>o</w:t>
            </w:r>
            <w:r w:rsidR="00B819C6" w:rsidRPr="003A19A2">
              <w:rPr>
                <w:rFonts w:eastAsia="Open Sans" w:cs="Open Sans"/>
                <w:color w:val="000000" w:themeColor="text1"/>
                <w:sz w:val="18"/>
                <w:szCs w:val="18"/>
              </w:rPr>
              <w:t xml:space="preserve"> (heuristics):</w:t>
            </w:r>
          </w:p>
          <w:p w14:paraId="69ED36D3" w14:textId="77777777" w:rsidR="00012C6D" w:rsidRPr="003A19A2" w:rsidRDefault="00012C6D" w:rsidP="00B819C6">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7DB04F9E" w14:textId="77777777" w:rsidR="00B819C6" w:rsidRPr="00B94107" w:rsidRDefault="00B819C6" w:rsidP="00B819C6">
            <w:pPr>
              <w:spacing w:before="40" w:after="40"/>
              <w:cnfStyle w:val="000000100000" w:firstRow="0" w:lastRow="0" w:firstColumn="0" w:lastColumn="0" w:oddVBand="0" w:evenVBand="0" w:oddHBand="1" w:evenHBand="0" w:firstRowFirstColumn="0" w:firstRowLastColumn="0" w:lastRowFirstColumn="0" w:lastRowLastColumn="0"/>
              <w:rPr>
                <w:rStyle w:val="Hyperlink"/>
                <w:sz w:val="18"/>
                <w:szCs w:val="18"/>
              </w:rPr>
            </w:pPr>
            <w:hyperlink r:id="rId81" w:history="1">
              <w:r w:rsidRPr="00B94107">
                <w:rPr>
                  <w:rStyle w:val="Hyperlink"/>
                  <w:color w:val="000000" w:themeColor="text1"/>
                  <w:sz w:val="18"/>
                  <w:szCs w:val="18"/>
                </w:rPr>
                <w:t>https://www.youtube.com/watch?v=jJ3CV3yhajM</w:t>
              </w:r>
            </w:hyperlink>
          </w:p>
          <w:p w14:paraId="280F48F9" w14:textId="77777777" w:rsidR="00B819C6" w:rsidRPr="003A19A2" w:rsidRDefault="00B819C6" w:rsidP="00B819C6">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shd w:val="clear" w:color="auto" w:fill="FFFFFF" w:themeFill="background2"/>
          </w:tcPr>
          <w:p w14:paraId="39225D25" w14:textId="38D86948"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0EF7CC65" w14:textId="543EECA4"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0CFD4D48" w14:textId="38FA619B"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3564A600" w14:textId="16D5FC84"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shd w:val="clear" w:color="auto" w:fill="FFFFFF" w:themeFill="background2"/>
          </w:tcPr>
          <w:p w14:paraId="18044A3D" w14:textId="036071EE"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Analysis</w:t>
            </w:r>
          </w:p>
          <w:p w14:paraId="488E97A4" w14:textId="7BD99E7D"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Problem solving</w:t>
            </w:r>
          </w:p>
          <w:p w14:paraId="05D7EB2A" w14:textId="7E7D57C6"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Intellectual interest and curiosity</w:t>
            </w:r>
          </w:p>
          <w:p w14:paraId="71CA324E" w14:textId="7F840BF4"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Self-direction</w:t>
            </w:r>
          </w:p>
          <w:p w14:paraId="211D3228" w14:textId="42B2F026"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6195DB56" w14:textId="77777777" w:rsidR="00C71471" w:rsidRPr="003A19A2" w:rsidRDefault="00C71471" w:rsidP="00B0773D">
      <w:pPr>
        <w:rPr>
          <w:rStyle w:val="Strong"/>
          <w:b w:val="0"/>
          <w:bCs w:val="0"/>
        </w:rPr>
      </w:pPr>
    </w:p>
    <w:p w14:paraId="6D2B63A6" w14:textId="77777777" w:rsidR="00C71471" w:rsidRPr="003A19A2" w:rsidRDefault="00C71471" w:rsidP="00B0773D">
      <w:pPr>
        <w:rPr>
          <w:rStyle w:val="Strong"/>
          <w:rFonts w:ascii="Plus Jakarta Sans" w:hAnsi="Plus Jakarta Sans"/>
          <w:sz w:val="36"/>
          <w:szCs w:val="26"/>
        </w:rPr>
      </w:pPr>
      <w:r w:rsidRPr="003A19A2">
        <w:rPr>
          <w:rStyle w:val="Strong"/>
          <w:b w:val="0"/>
          <w:bCs w:val="0"/>
        </w:rP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CE606C" w:rsidRPr="003A19A2" w14:paraId="58F28C73" w14:textId="77777777" w:rsidTr="00540C33">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2B251D9C" w14:textId="77777777" w:rsidR="00CE606C" w:rsidRPr="00540C33" w:rsidRDefault="00CE606C">
            <w:pPr>
              <w:pStyle w:val="TableHeading"/>
              <w:jc w:val="center"/>
              <w:rPr>
                <w:b/>
                <w:bCs/>
                <w:noProof w:val="0"/>
                <w:color w:val="FFFFFF" w:themeColor="background1"/>
                <w:sz w:val="20"/>
                <w:szCs w:val="24"/>
                <w:lang w:val="en-GB"/>
              </w:rPr>
            </w:pPr>
            <w:r w:rsidRPr="00540C33">
              <w:rPr>
                <w:b/>
                <w:bCs/>
                <w:noProof w:val="0"/>
                <w:color w:val="FFFFFF" w:themeColor="background1"/>
                <w:sz w:val="20"/>
                <w:szCs w:val="24"/>
                <w:lang w:val="en-GB"/>
              </w:rPr>
              <w:t>Topic</w:t>
            </w:r>
            <w:r w:rsidRPr="00540C33">
              <w:rPr>
                <w:b/>
                <w:bCs/>
                <w:noProof w:val="0"/>
                <w:color w:val="FFFFFF" w:themeColor="background1"/>
                <w:sz w:val="20"/>
                <w:szCs w:val="24"/>
                <w:lang w:val="en-GB"/>
              </w:rPr>
              <w:br/>
              <w:t>Sub topic</w:t>
            </w:r>
            <w:r w:rsidRPr="00540C33">
              <w:rPr>
                <w:b/>
                <w:bCs/>
                <w:noProof w:val="0"/>
                <w:color w:val="FFFFFF" w:themeColor="background1"/>
                <w:sz w:val="20"/>
                <w:szCs w:val="24"/>
                <w:lang w:val="en-GB"/>
              </w:rPr>
              <w:br/>
              <w:t>Lesson title</w:t>
            </w:r>
          </w:p>
        </w:tc>
        <w:tc>
          <w:tcPr>
            <w:tcW w:w="2551" w:type="dxa"/>
            <w:shd w:val="clear" w:color="auto" w:fill="341583" w:themeFill="accent2" w:themeFillShade="80"/>
            <w:vAlign w:val="center"/>
          </w:tcPr>
          <w:p w14:paraId="49EDBC2B" w14:textId="77777777" w:rsidR="00CE606C" w:rsidRPr="00540C33"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540C33">
              <w:rPr>
                <w:b/>
                <w:bCs/>
                <w:noProof w:val="0"/>
                <w:color w:val="FFFFFF" w:themeColor="background1"/>
                <w:sz w:val="20"/>
                <w:szCs w:val="24"/>
                <w:lang w:val="en-GB"/>
              </w:rPr>
              <w:t>Specification reference</w:t>
            </w:r>
          </w:p>
        </w:tc>
        <w:tc>
          <w:tcPr>
            <w:tcW w:w="4820" w:type="dxa"/>
            <w:shd w:val="clear" w:color="auto" w:fill="341583" w:themeFill="accent2" w:themeFillShade="80"/>
            <w:vAlign w:val="center"/>
          </w:tcPr>
          <w:p w14:paraId="405896F0" w14:textId="4C6173B5" w:rsidR="00CE606C" w:rsidRPr="00540C33"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540C33">
              <w:rPr>
                <w:b/>
                <w:bCs/>
                <w:noProof w:val="0"/>
                <w:color w:val="FFFFFF" w:themeColor="background1"/>
                <w:sz w:val="20"/>
                <w:szCs w:val="24"/>
                <w:lang w:val="en-GB"/>
              </w:rPr>
              <w:t xml:space="preserve">Suggested </w:t>
            </w:r>
            <w:r w:rsidR="005D70E5" w:rsidRPr="00540C33">
              <w:rPr>
                <w:b/>
                <w:bCs/>
                <w:noProof w:val="0"/>
                <w:color w:val="FFFFFF" w:themeColor="background1"/>
                <w:sz w:val="20"/>
                <w:szCs w:val="24"/>
                <w:lang w:val="en-GB"/>
              </w:rPr>
              <w:t>activities</w:t>
            </w:r>
          </w:p>
        </w:tc>
        <w:tc>
          <w:tcPr>
            <w:tcW w:w="2268" w:type="dxa"/>
            <w:shd w:val="clear" w:color="auto" w:fill="341583" w:themeFill="accent2" w:themeFillShade="80"/>
            <w:vAlign w:val="center"/>
          </w:tcPr>
          <w:p w14:paraId="21A33C72" w14:textId="77777777" w:rsidR="00CE606C" w:rsidRPr="00540C33"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540C33">
              <w:rPr>
                <w:b/>
                <w:bCs/>
                <w:noProof w:val="0"/>
                <w:color w:val="FFFFFF" w:themeColor="background1"/>
                <w:sz w:val="20"/>
                <w:szCs w:val="24"/>
                <w:lang w:val="en-GB"/>
              </w:rPr>
              <w:t>Suggested resources</w:t>
            </w:r>
          </w:p>
        </w:tc>
        <w:tc>
          <w:tcPr>
            <w:tcW w:w="1984" w:type="dxa"/>
            <w:shd w:val="clear" w:color="auto" w:fill="341583" w:themeFill="accent2" w:themeFillShade="80"/>
            <w:vAlign w:val="center"/>
          </w:tcPr>
          <w:p w14:paraId="0E52B14A" w14:textId="77777777" w:rsidR="00CE606C" w:rsidRPr="00540C33"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540C33">
              <w:rPr>
                <w:b/>
                <w:bCs/>
                <w:noProof w:val="0"/>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15682F7D" w14:textId="77777777" w:rsidR="00CE606C" w:rsidRPr="00540C33" w:rsidRDefault="00CE606C">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540C33">
              <w:rPr>
                <w:b/>
                <w:bCs/>
                <w:noProof w:val="0"/>
                <w:color w:val="FFFFFF" w:themeColor="background1"/>
                <w:sz w:val="20"/>
                <w:szCs w:val="24"/>
                <w:lang w:val="en-GB"/>
              </w:rPr>
              <w:t>Which skills could be acquired through teaching and delivery in this lesson?</w:t>
            </w:r>
          </w:p>
        </w:tc>
      </w:tr>
      <w:tr w:rsidR="00CE606C" w:rsidRPr="003A19A2" w14:paraId="4A4671B0"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6C0300E6" w14:textId="7EB6D717" w:rsidR="00CE606C" w:rsidRPr="003A19A2" w:rsidRDefault="00CE606C">
            <w:pPr>
              <w:pStyle w:val="TableHeading"/>
              <w:rPr>
                <w:noProof w:val="0"/>
                <w:color w:val="FFFFFF" w:themeColor="background1"/>
                <w:lang w:val="en-GB"/>
              </w:rPr>
            </w:pPr>
            <w:r w:rsidRPr="003A19A2">
              <w:rPr>
                <w:b/>
                <w:bCs/>
                <w:noProof w:val="0"/>
                <w:color w:val="000000" w:themeColor="text1"/>
                <w:lang w:val="en-GB"/>
              </w:rPr>
              <w:t xml:space="preserve">Week </w:t>
            </w:r>
            <w:r w:rsidR="00661F3D" w:rsidRPr="003A19A2">
              <w:rPr>
                <w:b/>
                <w:bCs/>
                <w:noProof w:val="0"/>
                <w:color w:val="000000" w:themeColor="text1"/>
                <w:lang w:val="en-GB"/>
              </w:rPr>
              <w:t>22</w:t>
            </w:r>
            <w:r w:rsidRPr="003A19A2">
              <w:rPr>
                <w:b/>
                <w:bCs/>
                <w:noProof w:val="0"/>
                <w:color w:val="000000" w:themeColor="text1"/>
                <w:lang w:val="en-GB"/>
              </w:rPr>
              <w:br/>
              <w:t>Lesson 1</w:t>
            </w:r>
          </w:p>
        </w:tc>
      </w:tr>
      <w:tr w:rsidR="0051159F" w:rsidRPr="00F55066" w14:paraId="4B7361F3" w14:textId="77777777" w:rsidTr="02576881">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2D127488" w14:textId="77777777" w:rsidR="0051159F" w:rsidRPr="003A19A2" w:rsidRDefault="0051159F" w:rsidP="0051159F">
            <w:pPr>
              <w:autoSpaceDE w:val="0"/>
              <w:autoSpaceDN w:val="0"/>
              <w:adjustRightInd w:val="0"/>
              <w:spacing w:before="40" w:after="40" w:line="200" w:lineRule="atLeast"/>
              <w:rPr>
                <w:b w:val="0"/>
                <w:bCs w:val="0"/>
                <w:color w:val="000000"/>
                <w:sz w:val="18"/>
                <w:szCs w:val="18"/>
              </w:rPr>
            </w:pPr>
            <w:r w:rsidRPr="003A19A2">
              <w:rPr>
                <w:color w:val="000000"/>
                <w:sz w:val="18"/>
                <w:szCs w:val="18"/>
              </w:rPr>
              <w:t>Topic 15.1.1: Problem-solving techniques</w:t>
            </w:r>
          </w:p>
          <w:p w14:paraId="380D5A27" w14:textId="0C030A57" w:rsidR="0051159F" w:rsidRPr="003A19A2" w:rsidRDefault="0051159F" w:rsidP="00277C48">
            <w:pPr>
              <w:pStyle w:val="ListParagraph"/>
              <w:numPr>
                <w:ilvl w:val="0"/>
                <w:numId w:val="79"/>
              </w:numPr>
              <w:autoSpaceDE w:val="0"/>
              <w:autoSpaceDN w:val="0"/>
              <w:adjustRightInd w:val="0"/>
              <w:spacing w:before="40" w:after="40" w:line="200" w:lineRule="atLeast"/>
              <w:ind w:left="306"/>
              <w:rPr>
                <w:rFonts w:asciiTheme="minorHAnsi" w:eastAsia="Open Sans" w:hAnsiTheme="minorHAnsi" w:cs="Open Sans"/>
                <w:sz w:val="18"/>
                <w:szCs w:val="18"/>
              </w:rPr>
            </w:pPr>
            <w:r w:rsidRPr="003A19A2">
              <w:rPr>
                <w:rFonts w:asciiTheme="minorHAnsi" w:eastAsia="Open Sans" w:hAnsiTheme="minorHAnsi" w:cs="Open Sans"/>
                <w:sz w:val="18"/>
                <w:szCs w:val="18"/>
              </w:rPr>
              <w:t>Backtrack</w:t>
            </w:r>
            <w:r w:rsidR="000B06CF">
              <w:rPr>
                <w:rFonts w:asciiTheme="minorHAnsi" w:eastAsia="Open Sans" w:hAnsiTheme="minorHAnsi" w:cs="Open Sans"/>
                <w:sz w:val="18"/>
                <w:szCs w:val="18"/>
              </w:rPr>
              <w:t>-</w:t>
            </w:r>
            <w:proofErr w:type="spellStart"/>
            <w:r w:rsidRPr="003A19A2">
              <w:rPr>
                <w:rFonts w:asciiTheme="minorHAnsi" w:eastAsia="Open Sans" w:hAnsiTheme="minorHAnsi" w:cs="Open Sans"/>
                <w:sz w:val="18"/>
                <w:szCs w:val="18"/>
              </w:rPr>
              <w:t>ing</w:t>
            </w:r>
            <w:proofErr w:type="spellEnd"/>
          </w:p>
          <w:p w14:paraId="73484E5A" w14:textId="77777777" w:rsidR="0051159F" w:rsidRPr="003A19A2" w:rsidRDefault="0051159F" w:rsidP="00277C48">
            <w:pPr>
              <w:pStyle w:val="ListParagraph"/>
              <w:numPr>
                <w:ilvl w:val="0"/>
                <w:numId w:val="79"/>
              </w:numPr>
              <w:autoSpaceDE w:val="0"/>
              <w:autoSpaceDN w:val="0"/>
              <w:adjustRightInd w:val="0"/>
              <w:spacing w:before="40" w:after="40" w:line="200" w:lineRule="atLeast"/>
              <w:ind w:left="306"/>
              <w:rPr>
                <w:rFonts w:asciiTheme="minorHAnsi" w:eastAsia="Open Sans" w:hAnsiTheme="minorHAnsi" w:cs="Open Sans"/>
                <w:sz w:val="18"/>
                <w:szCs w:val="18"/>
              </w:rPr>
            </w:pPr>
            <w:r w:rsidRPr="003A19A2">
              <w:rPr>
                <w:rFonts w:asciiTheme="minorHAnsi" w:eastAsia="Open Sans" w:hAnsiTheme="minorHAnsi" w:cs="Open Sans"/>
                <w:sz w:val="18"/>
                <w:szCs w:val="18"/>
              </w:rPr>
              <w:t>Recursion</w:t>
            </w:r>
          </w:p>
          <w:p w14:paraId="7581021D" w14:textId="77777777" w:rsidR="0051159F" w:rsidRPr="003A19A2" w:rsidRDefault="0051159F" w:rsidP="0051159F">
            <w:pPr>
              <w:autoSpaceDE w:val="0"/>
              <w:autoSpaceDN w:val="0"/>
              <w:adjustRightInd w:val="0"/>
              <w:spacing w:before="40" w:after="40" w:line="200" w:lineRule="atLeast"/>
              <w:rPr>
                <w:rFonts w:eastAsia="Open Sans" w:cs="Open Sans"/>
                <w:b w:val="0"/>
                <w:bCs w:val="0"/>
                <w:color w:val="000000" w:themeColor="text1"/>
                <w:sz w:val="18"/>
                <w:szCs w:val="18"/>
              </w:rPr>
            </w:pPr>
          </w:p>
          <w:p w14:paraId="713B14E8" w14:textId="45EB4FEB" w:rsidR="0051159F" w:rsidRDefault="003C1507" w:rsidP="0051159F">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51159F" w:rsidRPr="003A19A2">
              <w:rPr>
                <w:rFonts w:eastAsia="Open Sans" w:cs="Open Sans"/>
                <w:color w:val="000000" w:themeColor="text1"/>
                <w:sz w:val="18"/>
                <w:szCs w:val="18"/>
              </w:rPr>
              <w:t xml:space="preserve"> </w:t>
            </w:r>
          </w:p>
          <w:p w14:paraId="3DC18854" w14:textId="77777777" w:rsidR="0098746C" w:rsidRPr="003A19A2" w:rsidRDefault="0098746C" w:rsidP="0051159F">
            <w:pPr>
              <w:autoSpaceDE w:val="0"/>
              <w:autoSpaceDN w:val="0"/>
              <w:adjustRightInd w:val="0"/>
              <w:spacing w:before="40" w:after="40" w:line="200" w:lineRule="atLeast"/>
              <w:rPr>
                <w:rFonts w:eastAsia="Open Sans" w:cs="Open Sans"/>
                <w:b w:val="0"/>
                <w:bCs w:val="0"/>
                <w:color w:val="000000" w:themeColor="text1"/>
                <w:sz w:val="18"/>
                <w:szCs w:val="18"/>
              </w:rPr>
            </w:pPr>
          </w:p>
          <w:p w14:paraId="0B8449C7" w14:textId="029E0A96" w:rsidR="0051159F" w:rsidRPr="003A19A2" w:rsidRDefault="0051159F" w:rsidP="0051159F">
            <w:pPr>
              <w:pStyle w:val="TableText"/>
              <w:rPr>
                <w:rFonts w:asciiTheme="minorHAnsi" w:hAnsiTheme="minorHAnsi"/>
                <w:noProof w:val="0"/>
                <w:sz w:val="18"/>
                <w:szCs w:val="18"/>
                <w:lang w:val="en-GB"/>
              </w:rPr>
            </w:pPr>
            <w:r w:rsidRPr="003A19A2">
              <w:rPr>
                <w:rFonts w:asciiTheme="minorHAnsi" w:eastAsia="Open Sans" w:hAnsiTheme="minorHAnsi" w:cs="Open Sans"/>
                <w:b w:val="0"/>
                <w:bCs w:val="0"/>
                <w:noProof w:val="0"/>
                <w:sz w:val="18"/>
                <w:szCs w:val="18"/>
                <w:lang w:val="en-GB"/>
              </w:rPr>
              <w:t>Backtracking and recursion</w:t>
            </w:r>
          </w:p>
        </w:tc>
        <w:tc>
          <w:tcPr>
            <w:tcW w:w="2551" w:type="dxa"/>
          </w:tcPr>
          <w:p w14:paraId="0408CB2D" w14:textId="77777777" w:rsidR="0051159F" w:rsidRDefault="0051159F" w:rsidP="0051159F">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D353C4">
              <w:rPr>
                <w:rFonts w:asciiTheme="minorHAnsi" w:hAnsiTheme="minorHAnsi"/>
                <w:b/>
                <w:bCs/>
                <w:sz w:val="18"/>
                <w:szCs w:val="18"/>
              </w:rPr>
              <w:t xml:space="preserve">15.1.1 Problem-solving techniques: </w:t>
            </w:r>
          </w:p>
          <w:p w14:paraId="291255FB" w14:textId="77777777" w:rsidR="00C21D34" w:rsidRPr="00D353C4" w:rsidRDefault="00C21D34" w:rsidP="0051159F">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p>
          <w:p w14:paraId="6067370B" w14:textId="77777777" w:rsidR="0051159F" w:rsidRPr="00D353C4" w:rsidRDefault="0051159F" w:rsidP="00AB319F">
            <w:pPr>
              <w:pStyle w:val="Default"/>
              <w:numPr>
                <w:ilvl w:val="0"/>
                <w:numId w:val="80"/>
              </w:numPr>
              <w:ind w:left="720" w:hanging="360"/>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D353C4">
              <w:rPr>
                <w:rFonts w:asciiTheme="minorHAnsi" w:hAnsiTheme="minorHAnsi"/>
                <w:b/>
                <w:bCs/>
                <w:sz w:val="18"/>
                <w:szCs w:val="18"/>
              </w:rPr>
              <w:t xml:space="preserve">e) Backtracking </w:t>
            </w:r>
          </w:p>
          <w:p w14:paraId="72B78C95" w14:textId="77777777" w:rsidR="0051159F" w:rsidRPr="00D353C4" w:rsidRDefault="0051159F" w:rsidP="00AB319F">
            <w:pPr>
              <w:pStyle w:val="Default"/>
              <w:numPr>
                <w:ilvl w:val="0"/>
                <w:numId w:val="80"/>
              </w:numPr>
              <w:ind w:left="720" w:hanging="360"/>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D353C4">
              <w:rPr>
                <w:rFonts w:asciiTheme="minorHAnsi" w:hAnsiTheme="minorHAnsi"/>
                <w:b/>
                <w:bCs/>
                <w:sz w:val="18"/>
                <w:szCs w:val="18"/>
              </w:rPr>
              <w:t xml:space="preserve">f) Recursion </w:t>
            </w:r>
          </w:p>
          <w:p w14:paraId="06991AC1" w14:textId="77777777" w:rsidR="0051159F" w:rsidRPr="003A19A2" w:rsidRDefault="0051159F" w:rsidP="0051159F">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p>
          <w:p w14:paraId="3AA423DF" w14:textId="58F76E48" w:rsidR="0051159F" w:rsidRDefault="000130CE"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51159F" w:rsidRPr="003A19A2">
              <w:rPr>
                <w:rFonts w:asciiTheme="minorHAnsi" w:eastAsia="Open Sans" w:hAnsiTheme="minorHAnsi"/>
                <w:color w:val="000000" w:themeColor="text1"/>
                <w:sz w:val="18"/>
                <w:szCs w:val="18"/>
              </w:rPr>
              <w:t xml:space="preserve"> </w:t>
            </w:r>
          </w:p>
          <w:p w14:paraId="1E756BA5" w14:textId="77777777" w:rsidR="00D353C4" w:rsidRPr="003A19A2" w:rsidRDefault="00D353C4"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p>
          <w:p w14:paraId="4600FFF9" w14:textId="77777777" w:rsidR="0051159F" w:rsidRPr="003A19A2" w:rsidRDefault="0051159F"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2F68C4C1" w14:textId="77777777" w:rsidR="0051159F" w:rsidRPr="003A19A2" w:rsidRDefault="0051159F"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6150FD06" w14:textId="77777777" w:rsidR="0051159F" w:rsidRPr="003A19A2" w:rsidRDefault="0051159F"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7B07B202" w14:textId="77777777" w:rsidR="0051159F" w:rsidRPr="003A19A2" w:rsidRDefault="0051159F"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7144E6F7" w14:textId="77777777" w:rsidR="0051159F" w:rsidRPr="003A19A2" w:rsidRDefault="0051159F"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7B5D95D3" w14:textId="77777777" w:rsidR="0051159F" w:rsidRPr="003A19A2" w:rsidRDefault="0051159F"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5049C8D8" w14:textId="77777777" w:rsidR="0051159F" w:rsidRPr="003A19A2" w:rsidRDefault="0051159F"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39AAF6C9" w14:textId="77777777" w:rsidR="0051159F" w:rsidRPr="003A19A2" w:rsidRDefault="0051159F" w:rsidP="0051159F">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p>
          <w:p w14:paraId="6D0F0CCA" w14:textId="77777777" w:rsidR="0051159F" w:rsidRPr="003A19A2" w:rsidRDefault="0051159F" w:rsidP="0051159F">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4820" w:type="dxa"/>
          </w:tcPr>
          <w:p w14:paraId="6ECA6192" w14:textId="37F563B5" w:rsidR="0051159F" w:rsidRPr="003A19A2" w:rsidRDefault="002E3040" w:rsidP="0051159F">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51159F" w:rsidRPr="003A19A2">
              <w:rPr>
                <w:rFonts w:cs="Open Sans"/>
                <w:color w:val="auto"/>
                <w:sz w:val="18"/>
                <w:szCs w:val="18"/>
              </w:rPr>
              <w:t>  </w:t>
            </w:r>
          </w:p>
          <w:p w14:paraId="650E1519" w14:textId="77777777" w:rsidR="0051159F" w:rsidRPr="003A19A2" w:rsidRDefault="0051159F" w:rsidP="00277C48">
            <w:pPr>
              <w:numPr>
                <w:ilvl w:val="0"/>
                <w:numId w:val="18"/>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backtracking and recursion as problem-solving techniques</w:t>
            </w:r>
          </w:p>
          <w:p w14:paraId="684C520C" w14:textId="77777777" w:rsidR="0051159F" w:rsidRPr="003A19A2" w:rsidRDefault="0051159F" w:rsidP="00277C48">
            <w:pPr>
              <w:numPr>
                <w:ilvl w:val="0"/>
                <w:numId w:val="19"/>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Option to try some of the examples from the videos or textbook</w:t>
            </w:r>
          </w:p>
          <w:p w14:paraId="52F47AC3" w14:textId="77777777" w:rsidR="0051159F" w:rsidRPr="003A19A2" w:rsidRDefault="0051159F" w:rsidP="00277C48">
            <w:pPr>
              <w:numPr>
                <w:ilvl w:val="0"/>
                <w:numId w:val="20"/>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definition, function, characteristics, operation, benefit and drawbacks, as well as why these techniques are needed</w:t>
            </w:r>
          </w:p>
          <w:p w14:paraId="081673F8" w14:textId="77777777" w:rsidR="0051159F" w:rsidRPr="003A19A2" w:rsidRDefault="0051159F" w:rsidP="00D353C4">
            <w:pPr>
              <w:spacing w:after="0"/>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606B9E80" w14:textId="70F8A19A" w:rsidR="0051159F" w:rsidRPr="003A19A2" w:rsidRDefault="002E3040" w:rsidP="0051159F">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51159F" w:rsidRPr="003A19A2">
              <w:rPr>
                <w:rFonts w:cs="Open Sans"/>
                <w:color w:val="auto"/>
                <w:sz w:val="18"/>
                <w:szCs w:val="18"/>
              </w:rPr>
              <w:t> </w:t>
            </w:r>
          </w:p>
          <w:p w14:paraId="1BAC7130" w14:textId="77777777" w:rsidR="0051159F" w:rsidRPr="003A19A2" w:rsidRDefault="0051159F" w:rsidP="00277C48">
            <w:pPr>
              <w:numPr>
                <w:ilvl w:val="0"/>
                <w:numId w:val="21"/>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research well-known problems which suit these problem-solving approaches</w:t>
            </w:r>
          </w:p>
          <w:p w14:paraId="756A95BE" w14:textId="77777777" w:rsidR="0051159F" w:rsidRPr="003A19A2" w:rsidRDefault="0051159F" w:rsidP="0051159F">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417F0C5D" w14:textId="46EAD76B" w:rsidR="0051159F" w:rsidRPr="003A19A2" w:rsidRDefault="002D2D1D" w:rsidP="0051159F">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51159F" w:rsidRPr="003A19A2">
              <w:rPr>
                <w:rFonts w:cs="Open Sans"/>
                <w:color w:val="000000" w:themeColor="text1"/>
                <w:sz w:val="18"/>
                <w:szCs w:val="18"/>
              </w:rPr>
              <w:t>pp. 142-143</w:t>
            </w:r>
            <w:r w:rsidR="0051159F" w:rsidRPr="003A19A2">
              <w:rPr>
                <w:rFonts w:eastAsia="Open Sans" w:cs="Open Sans"/>
                <w:color w:val="000000" w:themeColor="text1"/>
                <w:sz w:val="18"/>
                <w:szCs w:val="18"/>
              </w:rPr>
              <w:t xml:space="preserve"> </w:t>
            </w:r>
          </w:p>
          <w:p w14:paraId="420A2207" w14:textId="77777777" w:rsidR="0051159F" w:rsidRPr="003A19A2" w:rsidRDefault="0051159F" w:rsidP="0051159F">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p>
          <w:p w14:paraId="19C84302" w14:textId="77777777" w:rsidR="0051159F" w:rsidRDefault="0051159F" w:rsidP="0051159F">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lang w:val="it-IT"/>
              </w:rPr>
            </w:pPr>
            <w:r w:rsidRPr="00630EDE">
              <w:rPr>
                <w:rFonts w:eastAsia="Open Sans" w:cs="Open Sans"/>
                <w:color w:val="000000" w:themeColor="text1"/>
                <w:sz w:val="18"/>
                <w:szCs w:val="18"/>
                <w:lang w:val="it-IT"/>
              </w:rPr>
              <w:t>Nikhil Lohia video (backtracking):</w:t>
            </w:r>
          </w:p>
          <w:p w14:paraId="59619006" w14:textId="77777777" w:rsidR="00012C6D" w:rsidRPr="00630EDE" w:rsidRDefault="00012C6D" w:rsidP="0051159F">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lang w:val="it-IT"/>
              </w:rPr>
            </w:pPr>
          </w:p>
          <w:p w14:paraId="32BF5CC0" w14:textId="77777777" w:rsidR="0051159F" w:rsidRPr="00147275" w:rsidRDefault="0051159F" w:rsidP="0051159F">
            <w:pPr>
              <w:spacing w:before="40" w:after="40"/>
              <w:cnfStyle w:val="000000000000" w:firstRow="0" w:lastRow="0" w:firstColumn="0" w:lastColumn="0" w:oddVBand="0" w:evenVBand="0" w:oddHBand="0" w:evenHBand="0" w:firstRowFirstColumn="0" w:firstRowLastColumn="0" w:lastRowFirstColumn="0" w:lastRowLastColumn="0"/>
              <w:rPr>
                <w:rStyle w:val="Hyperlink"/>
                <w:sz w:val="18"/>
                <w:szCs w:val="18"/>
                <w:lang w:val="it-IT"/>
              </w:rPr>
            </w:pPr>
            <w:hyperlink r:id="rId82" w:history="1">
              <w:r w:rsidRPr="00147275">
                <w:rPr>
                  <w:rStyle w:val="Hyperlink"/>
                  <w:color w:val="000000" w:themeColor="text1"/>
                  <w:sz w:val="18"/>
                  <w:szCs w:val="18"/>
                  <w:lang w:val="it-IT"/>
                </w:rPr>
                <w:t>https://www.youtube.com/watch?v=51Zy1ULau1s</w:t>
              </w:r>
            </w:hyperlink>
          </w:p>
          <w:p w14:paraId="7255EDFD" w14:textId="77777777" w:rsidR="0051159F" w:rsidRPr="00630EDE" w:rsidRDefault="0051159F" w:rsidP="0051159F">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lang w:val="it-IT"/>
              </w:rPr>
            </w:pPr>
          </w:p>
          <w:p w14:paraId="6598049C" w14:textId="77777777" w:rsidR="0051159F" w:rsidRDefault="0051159F" w:rsidP="0051159F">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lang w:val="it-IT"/>
              </w:rPr>
            </w:pPr>
            <w:r w:rsidRPr="00630EDE">
              <w:rPr>
                <w:rFonts w:eastAsia="Open Sans" w:cs="Open Sans"/>
                <w:color w:val="000000" w:themeColor="text1"/>
                <w:sz w:val="18"/>
                <w:szCs w:val="18"/>
                <w:lang w:val="it-IT"/>
              </w:rPr>
              <w:t>Nikhil Lohia video (recursion):</w:t>
            </w:r>
          </w:p>
          <w:p w14:paraId="20A12888" w14:textId="77777777" w:rsidR="00012C6D" w:rsidRPr="00630EDE" w:rsidRDefault="00012C6D" w:rsidP="0051159F">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lang w:val="it-IT"/>
              </w:rPr>
            </w:pPr>
          </w:p>
          <w:p w14:paraId="13F5BEB3" w14:textId="77777777" w:rsidR="0051159F" w:rsidRPr="00147275" w:rsidRDefault="0051159F" w:rsidP="0051159F">
            <w:pPr>
              <w:spacing w:before="40" w:after="40"/>
              <w:cnfStyle w:val="000000000000" w:firstRow="0" w:lastRow="0" w:firstColumn="0" w:lastColumn="0" w:oddVBand="0" w:evenVBand="0" w:oddHBand="0" w:evenHBand="0" w:firstRowFirstColumn="0" w:firstRowLastColumn="0" w:lastRowFirstColumn="0" w:lastRowLastColumn="0"/>
              <w:rPr>
                <w:rStyle w:val="Hyperlink"/>
                <w:sz w:val="18"/>
                <w:szCs w:val="18"/>
                <w:lang w:val="it-IT"/>
              </w:rPr>
            </w:pPr>
            <w:hyperlink r:id="rId83" w:history="1">
              <w:r w:rsidRPr="00147275">
                <w:rPr>
                  <w:rStyle w:val="Hyperlink"/>
                  <w:color w:val="000000" w:themeColor="text1"/>
                  <w:sz w:val="18"/>
                  <w:szCs w:val="18"/>
                  <w:lang w:val="it-IT"/>
                </w:rPr>
                <w:t>https://www.youtube.com/watch?v=FTTHkmnvzlM</w:t>
              </w:r>
            </w:hyperlink>
          </w:p>
          <w:p w14:paraId="14FF9DAD" w14:textId="77777777" w:rsidR="0051159F" w:rsidRPr="00630EDE" w:rsidRDefault="0051159F" w:rsidP="0051159F">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it-IT"/>
              </w:rPr>
            </w:pPr>
          </w:p>
        </w:tc>
        <w:tc>
          <w:tcPr>
            <w:tcW w:w="1984" w:type="dxa"/>
          </w:tcPr>
          <w:p w14:paraId="53F2436A" w14:textId="7623461C"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432C5F4D" w14:textId="53F5A1F1"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6BE7A5C4" w14:textId="38FA619B"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16315FCF" w14:textId="16D5FC84"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tcPr>
          <w:p w14:paraId="4E341860" w14:textId="036071EE"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Analysis</w:t>
            </w:r>
          </w:p>
          <w:p w14:paraId="4E5A9592" w14:textId="7BD99E7D"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Problem solving</w:t>
            </w:r>
          </w:p>
          <w:p w14:paraId="744223DC" w14:textId="7E7D57C6"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Intellectual interest and curiosity</w:t>
            </w:r>
          </w:p>
          <w:p w14:paraId="4DC54BBA" w14:textId="7F840BF4"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Self-direction</w:t>
            </w:r>
          </w:p>
          <w:p w14:paraId="2238B61B" w14:textId="42B2F026"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69E5E729" w14:textId="77777777" w:rsidR="000B06CF" w:rsidRPr="00630EDE" w:rsidRDefault="000B06CF">
      <w:pPr>
        <w:rPr>
          <w:lang w:val="it-IT"/>
        </w:rPr>
      </w:pPr>
      <w:r w:rsidRPr="00630EDE">
        <w:rPr>
          <w:lang w:val="it-IT"/>
        </w:rP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51159F" w:rsidRPr="003A19A2" w14:paraId="19AD31C5" w14:textId="77777777" w:rsidTr="001406A2">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2481913A" w14:textId="6BB06A2B" w:rsidR="0051159F" w:rsidRPr="003A19A2" w:rsidRDefault="0051159F" w:rsidP="0051159F">
            <w:pPr>
              <w:pStyle w:val="TableHeading"/>
              <w:rPr>
                <w:noProof w:val="0"/>
                <w:lang w:val="en-GB"/>
              </w:rPr>
            </w:pPr>
            <w:r w:rsidRPr="003A19A2">
              <w:rPr>
                <w:b/>
                <w:bCs/>
                <w:noProof w:val="0"/>
                <w:color w:val="000000" w:themeColor="text1"/>
                <w:lang w:val="en-GB"/>
              </w:rPr>
              <w:t>Week 22</w:t>
            </w:r>
            <w:r w:rsidRPr="003A19A2">
              <w:rPr>
                <w:b/>
                <w:bCs/>
                <w:noProof w:val="0"/>
                <w:color w:val="000000" w:themeColor="text1"/>
                <w:lang w:val="en-GB"/>
              </w:rPr>
              <w:br/>
              <w:t>Lesson 2</w:t>
            </w:r>
          </w:p>
        </w:tc>
      </w:tr>
      <w:tr w:rsidR="00CD79A9" w:rsidRPr="003A19A2" w14:paraId="23E146D4" w14:textId="77777777" w:rsidTr="00012C6D">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2BDA2521" w14:textId="77777777" w:rsidR="00CD79A9" w:rsidRPr="003A19A2" w:rsidRDefault="00CD79A9" w:rsidP="00CD79A9">
            <w:pPr>
              <w:autoSpaceDE w:val="0"/>
              <w:autoSpaceDN w:val="0"/>
              <w:adjustRightInd w:val="0"/>
              <w:spacing w:before="40" w:after="40" w:line="200" w:lineRule="atLeast"/>
              <w:rPr>
                <w:b w:val="0"/>
                <w:bCs w:val="0"/>
                <w:color w:val="000000"/>
                <w:sz w:val="18"/>
                <w:szCs w:val="18"/>
              </w:rPr>
            </w:pPr>
            <w:r w:rsidRPr="003A19A2">
              <w:rPr>
                <w:color w:val="000000"/>
                <w:sz w:val="18"/>
                <w:szCs w:val="18"/>
              </w:rPr>
              <w:t>Topic 15.1.1: Problem-solving techniques</w:t>
            </w:r>
          </w:p>
          <w:p w14:paraId="6ACF35A2" w14:textId="77777777" w:rsidR="00CD79A9" w:rsidRPr="003A19A2" w:rsidRDefault="00CD79A9" w:rsidP="00277C48">
            <w:pPr>
              <w:pStyle w:val="ListParagraph"/>
              <w:numPr>
                <w:ilvl w:val="0"/>
                <w:numId w:val="79"/>
              </w:numPr>
              <w:autoSpaceDE w:val="0"/>
              <w:autoSpaceDN w:val="0"/>
              <w:adjustRightInd w:val="0"/>
              <w:spacing w:before="40" w:after="40" w:line="200" w:lineRule="atLeast"/>
              <w:ind w:left="306"/>
              <w:rPr>
                <w:rFonts w:asciiTheme="minorHAnsi" w:eastAsia="Open Sans" w:hAnsiTheme="minorHAnsi" w:cs="Open Sans"/>
                <w:sz w:val="18"/>
                <w:szCs w:val="18"/>
              </w:rPr>
            </w:pPr>
            <w:r w:rsidRPr="003A19A2">
              <w:rPr>
                <w:rFonts w:asciiTheme="minorHAnsi" w:eastAsia="Open Sans" w:hAnsiTheme="minorHAnsi" w:cs="Open Sans"/>
                <w:sz w:val="18"/>
                <w:szCs w:val="18"/>
              </w:rPr>
              <w:t>Tracing algorithms</w:t>
            </w:r>
          </w:p>
          <w:p w14:paraId="2A496F1B" w14:textId="77777777" w:rsidR="00CD79A9" w:rsidRPr="003A19A2" w:rsidRDefault="00CD79A9" w:rsidP="00CD79A9">
            <w:pPr>
              <w:autoSpaceDE w:val="0"/>
              <w:autoSpaceDN w:val="0"/>
              <w:adjustRightInd w:val="0"/>
              <w:spacing w:before="40" w:after="40" w:line="200" w:lineRule="atLeast"/>
              <w:rPr>
                <w:rFonts w:eastAsia="Open Sans" w:cs="Open Sans"/>
                <w:b w:val="0"/>
                <w:bCs w:val="0"/>
                <w:color w:val="000000" w:themeColor="text1"/>
                <w:sz w:val="18"/>
                <w:szCs w:val="18"/>
              </w:rPr>
            </w:pPr>
          </w:p>
          <w:p w14:paraId="5E381DF9" w14:textId="30D9DE1F" w:rsidR="00CD79A9" w:rsidRDefault="003C1507" w:rsidP="00CD79A9">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CD79A9" w:rsidRPr="003A19A2">
              <w:rPr>
                <w:rFonts w:eastAsia="Open Sans" w:cs="Open Sans"/>
                <w:color w:val="000000" w:themeColor="text1"/>
                <w:sz w:val="18"/>
                <w:szCs w:val="18"/>
              </w:rPr>
              <w:t xml:space="preserve"> </w:t>
            </w:r>
          </w:p>
          <w:p w14:paraId="29EE68AD" w14:textId="77777777" w:rsidR="0098746C" w:rsidRPr="003A19A2" w:rsidRDefault="0098746C" w:rsidP="00CD79A9">
            <w:pPr>
              <w:autoSpaceDE w:val="0"/>
              <w:autoSpaceDN w:val="0"/>
              <w:adjustRightInd w:val="0"/>
              <w:spacing w:before="40" w:after="40" w:line="200" w:lineRule="atLeast"/>
              <w:rPr>
                <w:rFonts w:eastAsia="Open Sans" w:cs="Open Sans"/>
                <w:b w:val="0"/>
                <w:bCs w:val="0"/>
                <w:color w:val="000000" w:themeColor="text1"/>
                <w:sz w:val="18"/>
                <w:szCs w:val="18"/>
              </w:rPr>
            </w:pPr>
          </w:p>
          <w:p w14:paraId="245B01EC" w14:textId="29E2B805" w:rsidR="00CD79A9" w:rsidRPr="003A19A2" w:rsidRDefault="00CD79A9" w:rsidP="00CD79A9">
            <w:pPr>
              <w:pStyle w:val="TableText"/>
              <w:rPr>
                <w:rFonts w:asciiTheme="minorHAnsi" w:hAnsiTheme="minorHAnsi"/>
                <w:noProof w:val="0"/>
                <w:sz w:val="18"/>
                <w:szCs w:val="18"/>
                <w:lang w:val="en-GB"/>
              </w:rPr>
            </w:pPr>
            <w:r w:rsidRPr="003A19A2">
              <w:rPr>
                <w:rFonts w:asciiTheme="minorHAnsi" w:eastAsia="Open Sans" w:hAnsiTheme="minorHAnsi" w:cs="Open Sans"/>
                <w:b w:val="0"/>
                <w:bCs w:val="0"/>
                <w:noProof w:val="0"/>
                <w:sz w:val="18"/>
                <w:szCs w:val="18"/>
                <w:lang w:val="en-GB"/>
              </w:rPr>
              <w:t>Tracing algorithms</w:t>
            </w:r>
          </w:p>
        </w:tc>
        <w:tc>
          <w:tcPr>
            <w:tcW w:w="2551" w:type="dxa"/>
            <w:shd w:val="clear" w:color="auto" w:fill="auto"/>
          </w:tcPr>
          <w:p w14:paraId="79BA5421" w14:textId="77777777" w:rsidR="00CD79A9" w:rsidRDefault="00CD79A9" w:rsidP="00CD79A9">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2E2C5F">
              <w:rPr>
                <w:rFonts w:asciiTheme="minorHAnsi" w:hAnsiTheme="minorHAnsi"/>
                <w:b/>
                <w:bCs/>
                <w:sz w:val="18"/>
                <w:szCs w:val="18"/>
              </w:rPr>
              <w:t xml:space="preserve">15.1.1 Problem-solving techniques: </w:t>
            </w:r>
          </w:p>
          <w:p w14:paraId="2886E5A7" w14:textId="77777777" w:rsidR="00C21D34" w:rsidRPr="002E2C5F" w:rsidRDefault="00C21D34" w:rsidP="00CD79A9">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7C3A7EA7" w14:textId="77777777" w:rsidR="00CD79A9" w:rsidRPr="002E2C5F" w:rsidRDefault="00CD79A9" w:rsidP="00AB319F">
            <w:pPr>
              <w:pStyle w:val="Default"/>
              <w:numPr>
                <w:ilvl w:val="0"/>
                <w:numId w:val="80"/>
              </w:numPr>
              <w:ind w:left="720" w:hanging="360"/>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2E2C5F">
              <w:rPr>
                <w:rFonts w:asciiTheme="minorHAnsi" w:hAnsiTheme="minorHAnsi"/>
                <w:b/>
                <w:bCs/>
                <w:sz w:val="18"/>
                <w:szCs w:val="18"/>
              </w:rPr>
              <w:t xml:space="preserve">g) Tracing algorithms </w:t>
            </w:r>
          </w:p>
          <w:p w14:paraId="6B19D8DB" w14:textId="77777777" w:rsidR="00CD79A9" w:rsidRPr="003A19A2" w:rsidRDefault="00CD79A9" w:rsidP="00CD79A9">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59A14411" w14:textId="0FDDC1A3" w:rsidR="00CD79A9" w:rsidRDefault="000130C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CD79A9" w:rsidRPr="003A19A2">
              <w:rPr>
                <w:rFonts w:asciiTheme="minorHAnsi" w:eastAsia="Open Sans" w:hAnsiTheme="minorHAnsi"/>
                <w:color w:val="000000" w:themeColor="text1"/>
                <w:sz w:val="18"/>
                <w:szCs w:val="18"/>
              </w:rPr>
              <w:t xml:space="preserve"> </w:t>
            </w:r>
          </w:p>
          <w:p w14:paraId="55476454" w14:textId="77777777" w:rsidR="002E2C5F" w:rsidRPr="003A19A2" w:rsidRDefault="002E2C5F"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1ABD196B" w14:textId="77777777" w:rsidR="00CD79A9" w:rsidRPr="003A19A2" w:rsidRDefault="00CD79A9"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6384DE28" w14:textId="77777777" w:rsidR="00CD79A9" w:rsidRPr="003A19A2" w:rsidRDefault="00CD79A9"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7B4B9EE3" w14:textId="77777777" w:rsidR="00CD79A9" w:rsidRPr="003A19A2" w:rsidRDefault="00CD79A9"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1F1B5C0F" w14:textId="77777777" w:rsidR="00CD79A9" w:rsidRPr="003A19A2" w:rsidRDefault="00CD79A9"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77A76D02" w14:textId="77777777" w:rsidR="00CD79A9" w:rsidRPr="003A19A2" w:rsidRDefault="00CD79A9"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6D0DE374" w14:textId="77777777" w:rsidR="00CD79A9" w:rsidRPr="003A19A2" w:rsidRDefault="00CD79A9"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48DBD18D" w14:textId="77777777" w:rsidR="00CD79A9" w:rsidRPr="003A19A2" w:rsidRDefault="00CD79A9"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3402E42B" w14:textId="77777777" w:rsidR="00CD79A9" w:rsidRPr="003A19A2" w:rsidRDefault="00CD79A9" w:rsidP="00CD79A9">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52658CC8" w14:textId="77777777" w:rsidR="00CD79A9" w:rsidRPr="003A19A2" w:rsidRDefault="00CD79A9" w:rsidP="00CD79A9">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4820" w:type="dxa"/>
            <w:shd w:val="clear" w:color="auto" w:fill="auto"/>
          </w:tcPr>
          <w:p w14:paraId="6DF80635" w14:textId="5EC8443C" w:rsidR="00CD79A9" w:rsidRPr="003A19A2" w:rsidRDefault="002E3040" w:rsidP="00CD79A9">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CD79A9" w:rsidRPr="003A19A2">
              <w:rPr>
                <w:rFonts w:cs="Open Sans"/>
                <w:color w:val="auto"/>
                <w:sz w:val="18"/>
                <w:szCs w:val="18"/>
              </w:rPr>
              <w:t>  </w:t>
            </w:r>
          </w:p>
          <w:p w14:paraId="5F130F1F" w14:textId="77777777" w:rsidR="00CD79A9" w:rsidRPr="003A19A2" w:rsidRDefault="00CD79A9" w:rsidP="00277C48">
            <w:pPr>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tracing algorithms as a problem-solving technique</w:t>
            </w:r>
          </w:p>
          <w:p w14:paraId="7937F971" w14:textId="77777777" w:rsidR="00CD79A9" w:rsidRPr="003A19A2" w:rsidRDefault="00CD79A9" w:rsidP="00277C48">
            <w:pPr>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definition, function, characteristics, operation, benefit and drawbacks, as well as why these techniques are needed</w:t>
            </w:r>
          </w:p>
          <w:p w14:paraId="73695471" w14:textId="77777777" w:rsidR="00CD79A9" w:rsidRPr="003A19A2" w:rsidRDefault="00CD79A9" w:rsidP="00277C48">
            <w:pPr>
              <w:numPr>
                <w:ilvl w:val="0"/>
                <w:numId w:val="23"/>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Complete activity 1 on p144</w:t>
            </w:r>
          </w:p>
          <w:p w14:paraId="2AD95E93" w14:textId="77777777" w:rsidR="00CD79A9" w:rsidRPr="003A19A2" w:rsidRDefault="00CD79A9" w:rsidP="001406A2">
            <w:pPr>
              <w:spacing w:after="0"/>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700DFA0D" w14:textId="3247BB6A" w:rsidR="00CD79A9" w:rsidRPr="003A19A2" w:rsidRDefault="002E3040" w:rsidP="00CD79A9">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CD79A9" w:rsidRPr="003A19A2">
              <w:rPr>
                <w:rFonts w:cs="Open Sans"/>
                <w:color w:val="auto"/>
                <w:sz w:val="18"/>
                <w:szCs w:val="18"/>
              </w:rPr>
              <w:t> </w:t>
            </w:r>
          </w:p>
          <w:p w14:paraId="633EBDF4" w14:textId="77777777" w:rsidR="00CD79A9" w:rsidRPr="003A19A2" w:rsidRDefault="00CD79A9" w:rsidP="00277C48">
            <w:pPr>
              <w:numPr>
                <w:ilvl w:val="0"/>
                <w:numId w:val="21"/>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Students complete questions on </w:t>
            </w:r>
            <w:proofErr w:type="spellStart"/>
            <w:r w:rsidRPr="003A19A2">
              <w:rPr>
                <w:rFonts w:cs="Open Sans"/>
                <w:color w:val="auto"/>
                <w:sz w:val="18"/>
                <w:szCs w:val="18"/>
              </w:rPr>
              <w:t>AdaCS</w:t>
            </w:r>
            <w:proofErr w:type="spellEnd"/>
          </w:p>
          <w:p w14:paraId="1CD6AA87" w14:textId="77777777" w:rsidR="00CD79A9" w:rsidRPr="003A19A2" w:rsidRDefault="00CD79A9" w:rsidP="00CD79A9">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2268" w:type="dxa"/>
            <w:shd w:val="clear" w:color="auto" w:fill="auto"/>
          </w:tcPr>
          <w:p w14:paraId="790A35F2" w14:textId="35EB6551" w:rsidR="00CD79A9" w:rsidRPr="003A19A2" w:rsidRDefault="002D2D1D" w:rsidP="00CD79A9">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CD79A9" w:rsidRPr="003A19A2">
              <w:rPr>
                <w:rFonts w:cs="Open Sans"/>
                <w:color w:val="000000" w:themeColor="text1"/>
                <w:sz w:val="18"/>
                <w:szCs w:val="18"/>
              </w:rPr>
              <w:t>pp. 144</w:t>
            </w:r>
            <w:r w:rsidR="00CD79A9" w:rsidRPr="003A19A2">
              <w:rPr>
                <w:rFonts w:eastAsia="Open Sans" w:cs="Open Sans"/>
                <w:color w:val="000000" w:themeColor="text1"/>
                <w:sz w:val="18"/>
                <w:szCs w:val="18"/>
              </w:rPr>
              <w:t xml:space="preserve"> </w:t>
            </w:r>
          </w:p>
          <w:p w14:paraId="17C46BDE" w14:textId="77777777" w:rsidR="00CD79A9" w:rsidRPr="003A19A2" w:rsidRDefault="00CD79A9" w:rsidP="00CD79A9">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656AED4D" w14:textId="77777777" w:rsidR="00CD79A9" w:rsidRDefault="00CD79A9" w:rsidP="00CD79A9">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roofErr w:type="spellStart"/>
            <w:r w:rsidRPr="003A19A2">
              <w:rPr>
                <w:rFonts w:eastAsia="Open Sans" w:cs="Open Sans"/>
                <w:color w:val="000000" w:themeColor="text1"/>
                <w:sz w:val="18"/>
                <w:szCs w:val="18"/>
              </w:rPr>
              <w:t>AdaCS</w:t>
            </w:r>
            <w:proofErr w:type="spellEnd"/>
            <w:r w:rsidRPr="003A19A2">
              <w:rPr>
                <w:rFonts w:eastAsia="Open Sans" w:cs="Open Sans"/>
                <w:color w:val="000000" w:themeColor="text1"/>
                <w:sz w:val="18"/>
                <w:szCs w:val="18"/>
              </w:rPr>
              <w:t xml:space="preserve"> notes and questions:</w:t>
            </w:r>
          </w:p>
          <w:p w14:paraId="51B3EAD5" w14:textId="77777777" w:rsidR="00012C6D" w:rsidRPr="003A19A2" w:rsidRDefault="00012C6D" w:rsidP="00CD79A9">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521E9204" w14:textId="77777777" w:rsidR="00CD79A9" w:rsidRPr="00B94107" w:rsidRDefault="00CD79A9" w:rsidP="00CD79A9">
            <w:pPr>
              <w:spacing w:before="40" w:after="40"/>
              <w:cnfStyle w:val="000000100000" w:firstRow="0" w:lastRow="0" w:firstColumn="0" w:lastColumn="0" w:oddVBand="0" w:evenVBand="0" w:oddHBand="1" w:evenHBand="0" w:firstRowFirstColumn="0" w:firstRowLastColumn="0" w:lastRowFirstColumn="0" w:lastRowLastColumn="0"/>
              <w:rPr>
                <w:rStyle w:val="Hyperlink"/>
                <w:sz w:val="18"/>
                <w:szCs w:val="18"/>
              </w:rPr>
            </w:pPr>
            <w:hyperlink r:id="rId84" w:history="1">
              <w:r w:rsidRPr="00B94107">
                <w:rPr>
                  <w:rStyle w:val="Hyperlink"/>
                  <w:color w:val="000000" w:themeColor="text1"/>
                  <w:sz w:val="18"/>
                  <w:szCs w:val="18"/>
                </w:rPr>
                <w:t>https://adacomputerscience.org/concepts/design_pseudocode?topic=program_design</w:t>
              </w:r>
            </w:hyperlink>
          </w:p>
          <w:p w14:paraId="7258B6A9" w14:textId="77777777" w:rsidR="00CD79A9" w:rsidRPr="003A19A2" w:rsidRDefault="00CD79A9" w:rsidP="00CD79A9">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1984" w:type="dxa"/>
            <w:shd w:val="clear" w:color="auto" w:fill="auto"/>
          </w:tcPr>
          <w:p w14:paraId="47BE0B48" w14:textId="7A6569CA"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2373AB6C" w14:textId="668E67D1"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71C713FC" w14:textId="38FA619B"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5CB870D1" w14:textId="16D5FC84"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shd w:val="clear" w:color="auto" w:fill="auto"/>
          </w:tcPr>
          <w:p w14:paraId="5EA8183B" w14:textId="036071EE"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Analysis</w:t>
            </w:r>
          </w:p>
          <w:p w14:paraId="4EC6A6EC" w14:textId="7BD99E7D"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Problem solving</w:t>
            </w:r>
          </w:p>
          <w:p w14:paraId="3F3999A8" w14:textId="1847D7DA" w:rsidR="63BF9595" w:rsidRPr="00C3299E" w:rsidRDefault="63BF9595"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Communication</w:t>
            </w:r>
          </w:p>
          <w:p w14:paraId="74078CC6" w14:textId="397E7C16" w:rsidR="63BF9595" w:rsidRPr="00C3299E" w:rsidRDefault="63BF9595"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Interpretation</w:t>
            </w:r>
          </w:p>
          <w:p w14:paraId="5CEB574E" w14:textId="42B2F026"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5E57D47D" w14:textId="77777777" w:rsidR="001406A2" w:rsidRDefault="001406A2">
      <w: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CD79A9" w:rsidRPr="003A19A2" w14:paraId="4B407A76" w14:textId="77777777" w:rsidTr="001406A2">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1466EA8A" w14:textId="45D02CEA" w:rsidR="00CD79A9" w:rsidRPr="003A19A2" w:rsidRDefault="00CD79A9" w:rsidP="00CD79A9">
            <w:pPr>
              <w:pStyle w:val="TableHeading"/>
              <w:rPr>
                <w:noProof w:val="0"/>
                <w:lang w:val="en-GB"/>
              </w:rPr>
            </w:pPr>
            <w:r w:rsidRPr="003A19A2">
              <w:rPr>
                <w:b/>
                <w:bCs/>
                <w:noProof w:val="0"/>
                <w:color w:val="000000" w:themeColor="text1"/>
                <w:lang w:val="en-GB"/>
              </w:rPr>
              <w:t>Week 22</w:t>
            </w:r>
            <w:r w:rsidRPr="003A19A2">
              <w:rPr>
                <w:b/>
                <w:bCs/>
                <w:noProof w:val="0"/>
                <w:color w:val="000000" w:themeColor="text1"/>
                <w:lang w:val="en-GB"/>
              </w:rPr>
              <w:br/>
              <w:t>Lesson 3</w:t>
            </w:r>
          </w:p>
        </w:tc>
      </w:tr>
      <w:tr w:rsidR="00A30D2A" w:rsidRPr="003A19A2" w14:paraId="1CA282C0" w14:textId="77777777" w:rsidTr="00012C6D">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14C783E6" w14:textId="77777777" w:rsidR="00A30D2A" w:rsidRPr="003A19A2" w:rsidRDefault="00A30D2A" w:rsidP="00A30D2A">
            <w:pPr>
              <w:autoSpaceDE w:val="0"/>
              <w:autoSpaceDN w:val="0"/>
              <w:adjustRightInd w:val="0"/>
              <w:spacing w:before="40" w:after="40" w:line="200" w:lineRule="atLeast"/>
              <w:rPr>
                <w:b w:val="0"/>
                <w:bCs w:val="0"/>
                <w:color w:val="000000"/>
                <w:sz w:val="18"/>
                <w:szCs w:val="18"/>
              </w:rPr>
            </w:pPr>
            <w:r w:rsidRPr="003A19A2">
              <w:rPr>
                <w:color w:val="000000"/>
                <w:sz w:val="18"/>
                <w:szCs w:val="18"/>
              </w:rPr>
              <w:t>15.2 Algorithm</w:t>
            </w:r>
          </w:p>
          <w:p w14:paraId="451BC960" w14:textId="77777777" w:rsidR="00A30D2A" w:rsidRPr="003A19A2" w:rsidRDefault="00A30D2A" w:rsidP="00A30D2A">
            <w:pPr>
              <w:autoSpaceDE w:val="0"/>
              <w:autoSpaceDN w:val="0"/>
              <w:adjustRightInd w:val="0"/>
              <w:spacing w:before="40" w:after="40" w:line="200" w:lineRule="atLeast"/>
              <w:rPr>
                <w:b w:val="0"/>
                <w:bCs w:val="0"/>
                <w:color w:val="000000"/>
                <w:sz w:val="18"/>
                <w:szCs w:val="18"/>
              </w:rPr>
            </w:pPr>
          </w:p>
          <w:p w14:paraId="560931E7" w14:textId="77777777" w:rsidR="00A30D2A" w:rsidRPr="003A19A2" w:rsidRDefault="00A30D2A" w:rsidP="00A30D2A">
            <w:pPr>
              <w:autoSpaceDE w:val="0"/>
              <w:autoSpaceDN w:val="0"/>
              <w:adjustRightInd w:val="0"/>
              <w:spacing w:before="40" w:after="40" w:line="200" w:lineRule="atLeast"/>
              <w:rPr>
                <w:b w:val="0"/>
                <w:bCs w:val="0"/>
                <w:color w:val="000000"/>
                <w:sz w:val="18"/>
                <w:szCs w:val="18"/>
              </w:rPr>
            </w:pPr>
            <w:r w:rsidRPr="003A19A2">
              <w:rPr>
                <w:color w:val="000000"/>
                <w:sz w:val="18"/>
                <w:szCs w:val="18"/>
              </w:rPr>
              <w:t>Topic 15.2.1: Merge sort algorithm</w:t>
            </w:r>
          </w:p>
          <w:p w14:paraId="39CC5671" w14:textId="77777777" w:rsidR="00A30D2A" w:rsidRPr="003A19A2" w:rsidRDefault="00A30D2A" w:rsidP="00A30D2A">
            <w:pPr>
              <w:autoSpaceDE w:val="0"/>
              <w:autoSpaceDN w:val="0"/>
              <w:adjustRightInd w:val="0"/>
              <w:spacing w:before="40" w:after="40" w:line="200" w:lineRule="atLeast"/>
              <w:rPr>
                <w:b w:val="0"/>
                <w:bCs w:val="0"/>
                <w:color w:val="000000"/>
                <w:sz w:val="18"/>
                <w:szCs w:val="18"/>
              </w:rPr>
            </w:pPr>
          </w:p>
          <w:p w14:paraId="6F1CF9A0" w14:textId="77777777" w:rsidR="00A30D2A" w:rsidRPr="003A19A2" w:rsidRDefault="00A30D2A" w:rsidP="00A30D2A">
            <w:pPr>
              <w:autoSpaceDE w:val="0"/>
              <w:autoSpaceDN w:val="0"/>
              <w:adjustRightInd w:val="0"/>
              <w:spacing w:before="40" w:after="40" w:line="200" w:lineRule="atLeast"/>
              <w:rPr>
                <w:rFonts w:eastAsia="Open Sans" w:cs="Open Sans"/>
                <w:b w:val="0"/>
                <w:bCs w:val="0"/>
                <w:color w:val="000000" w:themeColor="text1"/>
                <w:sz w:val="18"/>
                <w:szCs w:val="18"/>
              </w:rPr>
            </w:pPr>
          </w:p>
          <w:p w14:paraId="45A16164" w14:textId="5FD0A164" w:rsidR="00A30D2A" w:rsidRDefault="003C1507" w:rsidP="00A30D2A">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A30D2A" w:rsidRPr="003A19A2">
              <w:rPr>
                <w:rFonts w:eastAsia="Open Sans" w:cs="Open Sans"/>
                <w:color w:val="000000" w:themeColor="text1"/>
                <w:sz w:val="18"/>
                <w:szCs w:val="18"/>
              </w:rPr>
              <w:t xml:space="preserve"> </w:t>
            </w:r>
          </w:p>
          <w:p w14:paraId="6E8FB8A1" w14:textId="77777777" w:rsidR="0098746C" w:rsidRPr="003A19A2" w:rsidRDefault="0098746C" w:rsidP="00A30D2A">
            <w:pPr>
              <w:autoSpaceDE w:val="0"/>
              <w:autoSpaceDN w:val="0"/>
              <w:adjustRightInd w:val="0"/>
              <w:spacing w:before="40" w:after="40" w:line="200" w:lineRule="atLeast"/>
              <w:rPr>
                <w:rFonts w:eastAsia="Open Sans" w:cs="Open Sans"/>
                <w:b w:val="0"/>
                <w:bCs w:val="0"/>
                <w:color w:val="000000" w:themeColor="text1"/>
                <w:sz w:val="18"/>
                <w:szCs w:val="18"/>
              </w:rPr>
            </w:pPr>
          </w:p>
          <w:p w14:paraId="03A6E1E7" w14:textId="5B221351" w:rsidR="00A30D2A" w:rsidRPr="003A19A2" w:rsidRDefault="00A30D2A" w:rsidP="00A30D2A">
            <w:pPr>
              <w:pStyle w:val="TableHeading"/>
              <w:rPr>
                <w:rFonts w:asciiTheme="minorHAnsi" w:hAnsiTheme="minorHAnsi"/>
                <w:noProof w:val="0"/>
                <w:color w:val="000000" w:themeColor="text1"/>
                <w:sz w:val="18"/>
                <w:szCs w:val="18"/>
                <w:lang w:val="en-GB"/>
              </w:rPr>
            </w:pPr>
            <w:r w:rsidRPr="003A19A2">
              <w:rPr>
                <w:rFonts w:asciiTheme="minorHAnsi" w:eastAsia="Open Sans" w:hAnsiTheme="minorHAnsi" w:cs="Open Sans"/>
                <w:noProof w:val="0"/>
                <w:color w:val="000000" w:themeColor="text1"/>
                <w:sz w:val="18"/>
                <w:szCs w:val="18"/>
                <w:lang w:val="en-GB"/>
              </w:rPr>
              <w:t>Merge sort algorithm</w:t>
            </w:r>
          </w:p>
        </w:tc>
        <w:tc>
          <w:tcPr>
            <w:tcW w:w="2551" w:type="dxa"/>
            <w:shd w:val="clear" w:color="auto" w:fill="auto"/>
          </w:tcPr>
          <w:p w14:paraId="454BEA09" w14:textId="77777777" w:rsidR="00A30D2A" w:rsidRPr="001406A2" w:rsidRDefault="00A30D2A" w:rsidP="00A30D2A">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1406A2">
              <w:rPr>
                <w:rFonts w:asciiTheme="minorHAnsi" w:hAnsiTheme="minorHAnsi"/>
                <w:b/>
                <w:bCs/>
                <w:sz w:val="18"/>
                <w:szCs w:val="18"/>
              </w:rPr>
              <w:t>15.2.1 Merge sort algorithm</w:t>
            </w:r>
          </w:p>
          <w:p w14:paraId="0C5E2C6C" w14:textId="77777777" w:rsidR="00A30D2A" w:rsidRPr="003A19A2" w:rsidRDefault="00A30D2A" w:rsidP="00A30D2A">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13DAD3D9" w14:textId="25FD80F9" w:rsidR="00A30D2A" w:rsidRDefault="000130C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A30D2A" w:rsidRPr="003A19A2">
              <w:rPr>
                <w:rFonts w:asciiTheme="minorHAnsi" w:eastAsia="Open Sans" w:hAnsiTheme="minorHAnsi"/>
                <w:color w:val="000000" w:themeColor="text1"/>
                <w:sz w:val="18"/>
                <w:szCs w:val="18"/>
              </w:rPr>
              <w:t xml:space="preserve"> </w:t>
            </w:r>
          </w:p>
          <w:p w14:paraId="7E220FE5" w14:textId="77777777" w:rsidR="001406A2" w:rsidRPr="003A19A2" w:rsidRDefault="001406A2"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4CFDF08A" w14:textId="77777777" w:rsidR="00A30D2A" w:rsidRPr="003A19A2" w:rsidRDefault="00A30D2A"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4501CDA0" w14:textId="77777777" w:rsidR="00A30D2A" w:rsidRPr="003A19A2" w:rsidRDefault="00A30D2A"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713A57C0" w14:textId="77777777" w:rsidR="00A30D2A" w:rsidRPr="003A19A2" w:rsidRDefault="00A30D2A"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66455EC7" w14:textId="77777777" w:rsidR="00A30D2A" w:rsidRPr="003A19A2" w:rsidRDefault="00A30D2A"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0E51E637" w14:textId="77777777" w:rsidR="00A30D2A" w:rsidRPr="003A19A2" w:rsidRDefault="00A30D2A"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76F9915C" w14:textId="77777777" w:rsidR="00A30D2A" w:rsidRPr="003A19A2" w:rsidRDefault="00A30D2A"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5F4A7E44" w14:textId="77777777" w:rsidR="00A30D2A" w:rsidRPr="003A19A2" w:rsidRDefault="00A30D2A" w:rsidP="00A30D2A">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47DADCAE" w14:textId="6F358558" w:rsidR="00A30D2A" w:rsidRDefault="003C1507" w:rsidP="00A30D2A">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6D35FD" w:themeColor="accent1" w:themeShade="BF"/>
                <w:sz w:val="18"/>
                <w:szCs w:val="18"/>
              </w:rPr>
            </w:pPr>
            <w:r w:rsidRPr="003C1507">
              <w:rPr>
                <w:rFonts w:asciiTheme="minorHAnsi" w:eastAsia="Open Sans" w:hAnsiTheme="minorHAnsi"/>
                <w:color w:val="6D35FD" w:themeColor="accent1" w:themeShade="BF"/>
                <w:sz w:val="18"/>
                <w:szCs w:val="18"/>
              </w:rPr>
              <w:t>Students will be able to:</w:t>
            </w:r>
          </w:p>
          <w:p w14:paraId="360F1DE5" w14:textId="77777777" w:rsidR="00E56648" w:rsidRPr="003A19A2" w:rsidRDefault="00E56648" w:rsidP="00A30D2A">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3250E138" w14:textId="77777777" w:rsidR="00A30D2A" w:rsidRPr="003A19A2" w:rsidRDefault="00A30D2A"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Hand trace the operation of a merge sort algorithm</w:t>
            </w:r>
          </w:p>
          <w:p w14:paraId="34351703" w14:textId="77777777" w:rsidR="00A30D2A" w:rsidRPr="003A19A2" w:rsidRDefault="00A30D2A" w:rsidP="00A30D2A">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4820" w:type="dxa"/>
            <w:shd w:val="clear" w:color="auto" w:fill="auto"/>
          </w:tcPr>
          <w:p w14:paraId="63DCEB4C" w14:textId="3221F5DF" w:rsidR="00A30D2A" w:rsidRPr="003A19A2" w:rsidRDefault="002E3040" w:rsidP="00A30D2A">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A30D2A" w:rsidRPr="003A19A2">
              <w:rPr>
                <w:rFonts w:cs="Open Sans"/>
                <w:color w:val="auto"/>
                <w:sz w:val="18"/>
                <w:szCs w:val="18"/>
              </w:rPr>
              <w:t>  </w:t>
            </w:r>
          </w:p>
          <w:p w14:paraId="2D3BA72A" w14:textId="77777777" w:rsidR="00A30D2A" w:rsidRPr="003A19A2" w:rsidRDefault="00A30D2A" w:rsidP="00277C48">
            <w:pPr>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the merge sort algorithm </w:t>
            </w:r>
          </w:p>
          <w:p w14:paraId="6488C6F4" w14:textId="77777777" w:rsidR="00A30D2A" w:rsidRPr="003A19A2" w:rsidRDefault="00A30D2A" w:rsidP="00277C48">
            <w:pPr>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Teacher demonstrates worked example on p146</w:t>
            </w:r>
          </w:p>
          <w:p w14:paraId="6E457087" w14:textId="77777777" w:rsidR="00A30D2A" w:rsidRPr="003A19A2" w:rsidRDefault="00A30D2A" w:rsidP="00277C48">
            <w:pPr>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Option to link to merge sort programming in Unit 4 Topic 21.1.1</w:t>
            </w:r>
          </w:p>
          <w:p w14:paraId="78FAEED7" w14:textId="77777777" w:rsidR="00A30D2A" w:rsidRPr="003A19A2" w:rsidRDefault="00A30D2A" w:rsidP="00277C48">
            <w:pPr>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definition, function, characteristics, operation, benefit and drawbacks</w:t>
            </w:r>
          </w:p>
          <w:p w14:paraId="4DA99B6D" w14:textId="77777777" w:rsidR="00A30D2A" w:rsidRPr="003A19A2" w:rsidRDefault="00A30D2A" w:rsidP="00277C48">
            <w:pPr>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Complete activity 2 on p147</w:t>
            </w:r>
          </w:p>
          <w:p w14:paraId="7EBC7F08" w14:textId="77777777" w:rsidR="00A30D2A" w:rsidRPr="003A19A2" w:rsidRDefault="00A30D2A" w:rsidP="001406A2">
            <w:pPr>
              <w:spacing w:after="0"/>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20625F54" w14:textId="2DEFDA34" w:rsidR="00A30D2A" w:rsidRPr="003A19A2" w:rsidRDefault="002E3040" w:rsidP="00A30D2A">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A30D2A" w:rsidRPr="003A19A2">
              <w:rPr>
                <w:rFonts w:cs="Open Sans"/>
                <w:color w:val="auto"/>
                <w:sz w:val="18"/>
                <w:szCs w:val="18"/>
              </w:rPr>
              <w:t> </w:t>
            </w:r>
          </w:p>
          <w:p w14:paraId="78EFD215" w14:textId="77777777" w:rsidR="00A30D2A" w:rsidRPr="003A19A2" w:rsidRDefault="00A30D2A" w:rsidP="00277C48">
            <w:pPr>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Students complete questions on </w:t>
            </w:r>
            <w:proofErr w:type="spellStart"/>
            <w:r w:rsidRPr="003A19A2">
              <w:rPr>
                <w:rFonts w:cs="Open Sans"/>
                <w:color w:val="auto"/>
                <w:sz w:val="18"/>
                <w:szCs w:val="18"/>
              </w:rPr>
              <w:t>IsaacCS</w:t>
            </w:r>
            <w:proofErr w:type="spellEnd"/>
          </w:p>
          <w:p w14:paraId="73C09B7D" w14:textId="77777777" w:rsidR="00A30D2A" w:rsidRPr="003A19A2" w:rsidRDefault="00A30D2A" w:rsidP="00A30D2A">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2268" w:type="dxa"/>
            <w:shd w:val="clear" w:color="auto" w:fill="auto"/>
          </w:tcPr>
          <w:p w14:paraId="235B7527" w14:textId="21A9690F" w:rsidR="00A30D2A" w:rsidRPr="003A19A2" w:rsidRDefault="002D2D1D" w:rsidP="00A30D2A">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A30D2A" w:rsidRPr="003A19A2">
              <w:rPr>
                <w:rFonts w:cs="Open Sans"/>
                <w:color w:val="000000" w:themeColor="text1"/>
                <w:sz w:val="18"/>
                <w:szCs w:val="18"/>
              </w:rPr>
              <w:t>pp. 145-147</w:t>
            </w:r>
            <w:r w:rsidR="00A30D2A" w:rsidRPr="003A19A2">
              <w:rPr>
                <w:rFonts w:eastAsia="Open Sans" w:cs="Open Sans"/>
                <w:color w:val="000000" w:themeColor="text1"/>
                <w:sz w:val="18"/>
                <w:szCs w:val="18"/>
              </w:rPr>
              <w:t xml:space="preserve"> </w:t>
            </w:r>
          </w:p>
          <w:p w14:paraId="06AA2706" w14:textId="77777777" w:rsidR="00A30D2A" w:rsidRPr="003A19A2" w:rsidRDefault="00A30D2A" w:rsidP="00A30D2A">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48A7BA17" w14:textId="77777777" w:rsidR="00A30D2A" w:rsidRDefault="00A30D2A" w:rsidP="00A30D2A">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roofErr w:type="spellStart"/>
            <w:r w:rsidRPr="003A19A2">
              <w:rPr>
                <w:rFonts w:eastAsia="Open Sans" w:cs="Open Sans"/>
                <w:color w:val="000000" w:themeColor="text1"/>
                <w:sz w:val="18"/>
                <w:szCs w:val="18"/>
              </w:rPr>
              <w:t>IsaacCS</w:t>
            </w:r>
            <w:proofErr w:type="spellEnd"/>
            <w:r w:rsidRPr="003A19A2">
              <w:rPr>
                <w:rFonts w:eastAsia="Open Sans" w:cs="Open Sans"/>
                <w:color w:val="000000" w:themeColor="text1"/>
                <w:sz w:val="18"/>
                <w:szCs w:val="18"/>
              </w:rPr>
              <w:t xml:space="preserve"> notes and questions:</w:t>
            </w:r>
          </w:p>
          <w:p w14:paraId="2F1FE694" w14:textId="77777777" w:rsidR="00012C6D" w:rsidRPr="003A19A2" w:rsidRDefault="00012C6D" w:rsidP="00A30D2A">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659AE4F0" w14:textId="77777777" w:rsidR="00A30D2A" w:rsidRPr="00B94107" w:rsidRDefault="00A30D2A" w:rsidP="00A30D2A">
            <w:pPr>
              <w:spacing w:before="40" w:after="40"/>
              <w:cnfStyle w:val="000000100000" w:firstRow="0" w:lastRow="0" w:firstColumn="0" w:lastColumn="0" w:oddVBand="0" w:evenVBand="0" w:oddHBand="1" w:evenHBand="0" w:firstRowFirstColumn="0" w:firstRowLastColumn="0" w:lastRowFirstColumn="0" w:lastRowLastColumn="0"/>
              <w:rPr>
                <w:rStyle w:val="Hyperlink"/>
                <w:sz w:val="18"/>
                <w:szCs w:val="18"/>
              </w:rPr>
            </w:pPr>
            <w:hyperlink r:id="rId85" w:history="1">
              <w:r w:rsidRPr="00B94107">
                <w:rPr>
                  <w:rStyle w:val="Hyperlink"/>
                  <w:color w:val="000000" w:themeColor="text1"/>
                  <w:sz w:val="18"/>
                  <w:szCs w:val="18"/>
                </w:rPr>
                <w:t>https://isaaccomputerscience.org/concepts/dsa_search_merge?topic=sorting</w:t>
              </w:r>
            </w:hyperlink>
          </w:p>
          <w:p w14:paraId="3F19FC9A" w14:textId="77777777" w:rsidR="00A30D2A" w:rsidRPr="003A19A2" w:rsidRDefault="00A30D2A" w:rsidP="00A30D2A">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shd w:val="clear" w:color="auto" w:fill="auto"/>
          </w:tcPr>
          <w:p w14:paraId="01254415" w14:textId="78EDCDF3"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3ADFDC4B" w14:textId="1076882E"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1FA461D0" w14:textId="38FA619B"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078F1490" w14:textId="16D5FC84"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shd w:val="clear" w:color="auto" w:fill="auto"/>
          </w:tcPr>
          <w:p w14:paraId="15541990" w14:textId="036071EE"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Analysis</w:t>
            </w:r>
          </w:p>
          <w:p w14:paraId="2886B680" w14:textId="7BD99E7D"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Problem solving</w:t>
            </w:r>
          </w:p>
          <w:p w14:paraId="4245E042" w14:textId="6CBA9595" w:rsidR="610CE156" w:rsidRPr="00C3299E" w:rsidRDefault="610CE156"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Interpretation</w:t>
            </w:r>
          </w:p>
          <w:p w14:paraId="7A237F0D" w14:textId="1F53AEFF"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p w14:paraId="2AB0C848" w14:textId="42B2F026"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333C08B2" w14:textId="77777777" w:rsidR="00C71471" w:rsidRPr="003A19A2" w:rsidRDefault="00C71471" w:rsidP="00B0773D">
      <w:pPr>
        <w:rPr>
          <w:rStyle w:val="Strong"/>
          <w:b w:val="0"/>
          <w:bCs w:val="0"/>
        </w:rPr>
      </w:pPr>
    </w:p>
    <w:p w14:paraId="59C643E8" w14:textId="77777777" w:rsidR="00C71471" w:rsidRPr="003A19A2" w:rsidRDefault="00C71471" w:rsidP="00B0773D">
      <w:pPr>
        <w:rPr>
          <w:rStyle w:val="Strong"/>
          <w:rFonts w:ascii="Plus Jakarta Sans" w:hAnsi="Plus Jakarta Sans"/>
          <w:sz w:val="36"/>
          <w:szCs w:val="26"/>
        </w:rPr>
      </w:pPr>
      <w:r w:rsidRPr="003A19A2">
        <w:rPr>
          <w:rStyle w:val="Strong"/>
          <w:b w:val="0"/>
          <w:bCs w:val="0"/>
        </w:rP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CE606C" w:rsidRPr="003A19A2" w14:paraId="5C1AA828" w14:textId="77777777" w:rsidTr="00E56648">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217ED1E0" w14:textId="77777777" w:rsidR="00CE606C" w:rsidRPr="00E56648" w:rsidRDefault="00CE606C" w:rsidP="00CE3734">
            <w:pPr>
              <w:pStyle w:val="TableHeading"/>
              <w:jc w:val="center"/>
              <w:rPr>
                <w:b/>
                <w:bCs/>
                <w:noProof w:val="0"/>
                <w:color w:val="FFFFFF" w:themeColor="background1"/>
                <w:sz w:val="20"/>
                <w:szCs w:val="24"/>
                <w:lang w:val="en-GB"/>
              </w:rPr>
            </w:pPr>
            <w:r w:rsidRPr="00E56648">
              <w:rPr>
                <w:b/>
                <w:bCs/>
                <w:noProof w:val="0"/>
                <w:color w:val="FFFFFF" w:themeColor="background1"/>
                <w:sz w:val="20"/>
                <w:szCs w:val="24"/>
                <w:lang w:val="en-GB"/>
              </w:rPr>
              <w:t>Topic</w:t>
            </w:r>
            <w:r w:rsidRPr="00E56648">
              <w:rPr>
                <w:b/>
                <w:bCs/>
                <w:noProof w:val="0"/>
                <w:color w:val="FFFFFF" w:themeColor="background1"/>
                <w:sz w:val="20"/>
                <w:szCs w:val="24"/>
                <w:lang w:val="en-GB"/>
              </w:rPr>
              <w:br/>
              <w:t>Sub topic</w:t>
            </w:r>
            <w:r w:rsidRPr="00E56648">
              <w:rPr>
                <w:b/>
                <w:bCs/>
                <w:noProof w:val="0"/>
                <w:color w:val="FFFFFF" w:themeColor="background1"/>
                <w:sz w:val="20"/>
                <w:szCs w:val="24"/>
                <w:lang w:val="en-GB"/>
              </w:rPr>
              <w:br/>
              <w:t>Lesson title</w:t>
            </w:r>
          </w:p>
        </w:tc>
        <w:tc>
          <w:tcPr>
            <w:tcW w:w="2551" w:type="dxa"/>
            <w:shd w:val="clear" w:color="auto" w:fill="341583" w:themeFill="accent2" w:themeFillShade="80"/>
            <w:vAlign w:val="center"/>
          </w:tcPr>
          <w:p w14:paraId="194634DA" w14:textId="77777777" w:rsidR="00CE606C" w:rsidRPr="00E56648" w:rsidRDefault="00CE606C" w:rsidP="00CE3734">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E56648">
              <w:rPr>
                <w:b/>
                <w:bCs/>
                <w:noProof w:val="0"/>
                <w:color w:val="FFFFFF" w:themeColor="background1"/>
                <w:sz w:val="20"/>
                <w:szCs w:val="24"/>
                <w:lang w:val="en-GB"/>
              </w:rPr>
              <w:t>Specification reference</w:t>
            </w:r>
          </w:p>
        </w:tc>
        <w:tc>
          <w:tcPr>
            <w:tcW w:w="4820" w:type="dxa"/>
            <w:shd w:val="clear" w:color="auto" w:fill="341583" w:themeFill="accent2" w:themeFillShade="80"/>
            <w:vAlign w:val="center"/>
          </w:tcPr>
          <w:p w14:paraId="356644B2" w14:textId="20766878" w:rsidR="00CE606C" w:rsidRPr="00E56648" w:rsidRDefault="00CE606C" w:rsidP="00CE3734">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E56648">
              <w:rPr>
                <w:b/>
                <w:bCs/>
                <w:noProof w:val="0"/>
                <w:color w:val="FFFFFF" w:themeColor="background1"/>
                <w:sz w:val="20"/>
                <w:szCs w:val="24"/>
                <w:lang w:val="en-GB"/>
              </w:rPr>
              <w:t xml:space="preserve">Suggested </w:t>
            </w:r>
            <w:r w:rsidR="005D70E5" w:rsidRPr="00E56648">
              <w:rPr>
                <w:b/>
                <w:bCs/>
                <w:noProof w:val="0"/>
                <w:color w:val="FFFFFF" w:themeColor="background1"/>
                <w:sz w:val="20"/>
                <w:szCs w:val="24"/>
                <w:lang w:val="en-GB"/>
              </w:rPr>
              <w:t>activities</w:t>
            </w:r>
          </w:p>
        </w:tc>
        <w:tc>
          <w:tcPr>
            <w:tcW w:w="2268" w:type="dxa"/>
            <w:shd w:val="clear" w:color="auto" w:fill="341583" w:themeFill="accent2" w:themeFillShade="80"/>
            <w:vAlign w:val="center"/>
          </w:tcPr>
          <w:p w14:paraId="2F662EAA" w14:textId="77777777" w:rsidR="00CE606C" w:rsidRPr="00E56648" w:rsidRDefault="00CE606C" w:rsidP="00CE3734">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E56648">
              <w:rPr>
                <w:b/>
                <w:bCs/>
                <w:noProof w:val="0"/>
                <w:color w:val="FFFFFF" w:themeColor="background1"/>
                <w:sz w:val="20"/>
                <w:szCs w:val="24"/>
                <w:lang w:val="en-GB"/>
              </w:rPr>
              <w:t>Suggested resources</w:t>
            </w:r>
          </w:p>
        </w:tc>
        <w:tc>
          <w:tcPr>
            <w:tcW w:w="1984" w:type="dxa"/>
            <w:shd w:val="clear" w:color="auto" w:fill="341583" w:themeFill="accent2" w:themeFillShade="80"/>
            <w:vAlign w:val="center"/>
          </w:tcPr>
          <w:p w14:paraId="7E190CF7" w14:textId="77777777" w:rsidR="00CE606C" w:rsidRPr="00E56648" w:rsidRDefault="00CE606C" w:rsidP="00CE3734">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E56648">
              <w:rPr>
                <w:b/>
                <w:bCs/>
                <w:noProof w:val="0"/>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22135E70" w14:textId="77777777" w:rsidR="00CE606C" w:rsidRPr="00E56648" w:rsidRDefault="00CE606C" w:rsidP="00CE3734">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E56648">
              <w:rPr>
                <w:b/>
                <w:bCs/>
                <w:noProof w:val="0"/>
                <w:color w:val="FFFFFF" w:themeColor="background1"/>
                <w:sz w:val="20"/>
                <w:szCs w:val="24"/>
                <w:lang w:val="en-GB"/>
              </w:rPr>
              <w:t>Which skills could be acquired through teaching and delivery in this lesson?</w:t>
            </w:r>
          </w:p>
        </w:tc>
      </w:tr>
      <w:tr w:rsidR="00CE606C" w:rsidRPr="003A19A2" w14:paraId="15CDF91B"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05B1EC96" w14:textId="7BD956C2" w:rsidR="00CE606C" w:rsidRPr="003A19A2" w:rsidRDefault="00CE606C">
            <w:pPr>
              <w:pStyle w:val="TableHeading"/>
              <w:rPr>
                <w:noProof w:val="0"/>
                <w:color w:val="FFFFFF" w:themeColor="background1"/>
                <w:lang w:val="en-GB"/>
              </w:rPr>
            </w:pPr>
            <w:r w:rsidRPr="003A19A2">
              <w:rPr>
                <w:b/>
                <w:bCs/>
                <w:noProof w:val="0"/>
                <w:color w:val="000000" w:themeColor="text1"/>
                <w:lang w:val="en-GB"/>
              </w:rPr>
              <w:t xml:space="preserve">Week </w:t>
            </w:r>
            <w:r w:rsidR="00661F3D" w:rsidRPr="003A19A2">
              <w:rPr>
                <w:b/>
                <w:bCs/>
                <w:noProof w:val="0"/>
                <w:color w:val="000000" w:themeColor="text1"/>
                <w:lang w:val="en-GB"/>
              </w:rPr>
              <w:t>23</w:t>
            </w:r>
            <w:r w:rsidRPr="003A19A2">
              <w:rPr>
                <w:b/>
                <w:bCs/>
                <w:noProof w:val="0"/>
                <w:color w:val="000000" w:themeColor="text1"/>
                <w:lang w:val="en-GB"/>
              </w:rPr>
              <w:br/>
              <w:t>Lesson 1</w:t>
            </w:r>
          </w:p>
        </w:tc>
      </w:tr>
      <w:tr w:rsidR="002E5728" w:rsidRPr="003A19A2" w14:paraId="1D665938" w14:textId="77777777" w:rsidTr="02576881">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3C6A5CDB" w14:textId="77777777" w:rsidR="002E5728" w:rsidRPr="003A19A2" w:rsidRDefault="002E5728" w:rsidP="002E5728">
            <w:pPr>
              <w:autoSpaceDE w:val="0"/>
              <w:autoSpaceDN w:val="0"/>
              <w:adjustRightInd w:val="0"/>
              <w:spacing w:before="40" w:after="40" w:line="200" w:lineRule="atLeast"/>
              <w:rPr>
                <w:b w:val="0"/>
                <w:bCs w:val="0"/>
                <w:color w:val="000000"/>
                <w:sz w:val="18"/>
                <w:szCs w:val="18"/>
              </w:rPr>
            </w:pPr>
            <w:r w:rsidRPr="003A19A2">
              <w:rPr>
                <w:color w:val="000000"/>
                <w:sz w:val="18"/>
                <w:szCs w:val="18"/>
              </w:rPr>
              <w:t>Topic 15.2.2: Quick sort algorithm</w:t>
            </w:r>
          </w:p>
          <w:p w14:paraId="57791D8A" w14:textId="77777777" w:rsidR="002E5728" w:rsidRPr="003A19A2" w:rsidRDefault="002E5728" w:rsidP="002E5728">
            <w:pPr>
              <w:autoSpaceDE w:val="0"/>
              <w:autoSpaceDN w:val="0"/>
              <w:adjustRightInd w:val="0"/>
              <w:spacing w:before="40" w:after="40" w:line="200" w:lineRule="atLeast"/>
              <w:rPr>
                <w:b w:val="0"/>
                <w:bCs w:val="0"/>
                <w:color w:val="000000"/>
                <w:sz w:val="18"/>
                <w:szCs w:val="18"/>
              </w:rPr>
            </w:pPr>
          </w:p>
          <w:p w14:paraId="5C6F2B1F" w14:textId="77777777" w:rsidR="002E5728" w:rsidRPr="003A19A2" w:rsidRDefault="002E5728" w:rsidP="002E5728">
            <w:pPr>
              <w:autoSpaceDE w:val="0"/>
              <w:autoSpaceDN w:val="0"/>
              <w:adjustRightInd w:val="0"/>
              <w:spacing w:before="40" w:after="40" w:line="200" w:lineRule="atLeast"/>
              <w:rPr>
                <w:rFonts w:eastAsia="Open Sans" w:cs="Open Sans"/>
                <w:b w:val="0"/>
                <w:bCs w:val="0"/>
                <w:color w:val="000000" w:themeColor="text1"/>
                <w:sz w:val="18"/>
                <w:szCs w:val="18"/>
              </w:rPr>
            </w:pPr>
          </w:p>
          <w:p w14:paraId="2FD624FF" w14:textId="78EF8FA6" w:rsidR="002E5728" w:rsidRDefault="003C1507" w:rsidP="002E5728">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2E5728" w:rsidRPr="003A19A2">
              <w:rPr>
                <w:rFonts w:eastAsia="Open Sans" w:cs="Open Sans"/>
                <w:color w:val="000000" w:themeColor="text1"/>
                <w:sz w:val="18"/>
                <w:szCs w:val="18"/>
              </w:rPr>
              <w:t xml:space="preserve"> </w:t>
            </w:r>
          </w:p>
          <w:p w14:paraId="0E82A212" w14:textId="77777777" w:rsidR="0098746C" w:rsidRPr="003A19A2" w:rsidRDefault="0098746C" w:rsidP="002E5728">
            <w:pPr>
              <w:autoSpaceDE w:val="0"/>
              <w:autoSpaceDN w:val="0"/>
              <w:adjustRightInd w:val="0"/>
              <w:spacing w:before="40" w:after="40" w:line="200" w:lineRule="atLeast"/>
              <w:rPr>
                <w:rFonts w:eastAsia="Open Sans" w:cs="Open Sans"/>
                <w:b w:val="0"/>
                <w:bCs w:val="0"/>
                <w:color w:val="000000" w:themeColor="text1"/>
                <w:sz w:val="18"/>
                <w:szCs w:val="18"/>
              </w:rPr>
            </w:pPr>
          </w:p>
          <w:p w14:paraId="19DA46A5" w14:textId="45561138" w:rsidR="002E5728" w:rsidRPr="003A19A2" w:rsidRDefault="002E5728" w:rsidP="002E5728">
            <w:pPr>
              <w:pStyle w:val="TableText"/>
              <w:rPr>
                <w:rFonts w:asciiTheme="minorHAnsi" w:hAnsiTheme="minorHAnsi"/>
                <w:noProof w:val="0"/>
                <w:sz w:val="18"/>
                <w:szCs w:val="18"/>
                <w:lang w:val="en-GB"/>
              </w:rPr>
            </w:pPr>
            <w:r w:rsidRPr="003A19A2">
              <w:rPr>
                <w:rFonts w:asciiTheme="minorHAnsi" w:eastAsia="Open Sans" w:hAnsiTheme="minorHAnsi" w:cs="Open Sans"/>
                <w:b w:val="0"/>
                <w:bCs w:val="0"/>
                <w:noProof w:val="0"/>
                <w:sz w:val="18"/>
                <w:szCs w:val="18"/>
                <w:lang w:val="en-GB"/>
              </w:rPr>
              <w:t>Quick sort algorithm</w:t>
            </w:r>
          </w:p>
        </w:tc>
        <w:tc>
          <w:tcPr>
            <w:tcW w:w="2551" w:type="dxa"/>
          </w:tcPr>
          <w:p w14:paraId="11DF6F3B" w14:textId="77777777" w:rsidR="002E5728" w:rsidRPr="001406A2" w:rsidRDefault="002E5728" w:rsidP="002E572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1406A2">
              <w:rPr>
                <w:rFonts w:asciiTheme="minorHAnsi" w:hAnsiTheme="minorHAnsi"/>
                <w:b/>
                <w:bCs/>
                <w:sz w:val="18"/>
                <w:szCs w:val="18"/>
              </w:rPr>
              <w:t>15.2.2 Quick sort algorithm</w:t>
            </w:r>
          </w:p>
          <w:p w14:paraId="43BAF4C3" w14:textId="77777777" w:rsidR="002E5728" w:rsidRPr="003A19A2" w:rsidRDefault="002E5728" w:rsidP="002E572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p>
          <w:p w14:paraId="764CBDDE" w14:textId="6A05B80E" w:rsidR="002E5728" w:rsidRDefault="000130CE"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2E5728" w:rsidRPr="003A19A2">
              <w:rPr>
                <w:rFonts w:asciiTheme="minorHAnsi" w:eastAsia="Open Sans" w:hAnsiTheme="minorHAnsi"/>
                <w:color w:val="000000" w:themeColor="text1"/>
                <w:sz w:val="18"/>
                <w:szCs w:val="18"/>
              </w:rPr>
              <w:t xml:space="preserve"> </w:t>
            </w:r>
          </w:p>
          <w:p w14:paraId="4BAAF774" w14:textId="77777777" w:rsidR="001406A2" w:rsidRPr="003A19A2" w:rsidRDefault="001406A2"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p>
          <w:p w14:paraId="791CF677" w14:textId="77777777" w:rsidR="002E5728" w:rsidRPr="003A19A2" w:rsidRDefault="002E5728"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67282724" w14:textId="77777777" w:rsidR="002E5728" w:rsidRPr="003A19A2" w:rsidRDefault="002E5728"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0A729049" w14:textId="77777777" w:rsidR="002E5728" w:rsidRPr="003A19A2" w:rsidRDefault="002E5728"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6815EBD3" w14:textId="77777777" w:rsidR="002E5728" w:rsidRPr="003A19A2" w:rsidRDefault="002E5728"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2C04FD68" w14:textId="77777777" w:rsidR="002E5728" w:rsidRPr="003A19A2" w:rsidRDefault="002E5728"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567A4D01" w14:textId="77777777" w:rsidR="002E5728" w:rsidRPr="003A19A2" w:rsidRDefault="002E5728"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2CE9117B" w14:textId="77777777" w:rsidR="002E5728" w:rsidRPr="003A19A2" w:rsidRDefault="002E5728" w:rsidP="002E5728">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p>
          <w:p w14:paraId="045067AA" w14:textId="645688FE" w:rsidR="002E5728" w:rsidRDefault="003C1507" w:rsidP="002E5728">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6D35FD" w:themeColor="accent1" w:themeShade="BF"/>
                <w:sz w:val="18"/>
                <w:szCs w:val="18"/>
              </w:rPr>
            </w:pPr>
            <w:r w:rsidRPr="003C1507">
              <w:rPr>
                <w:rFonts w:asciiTheme="minorHAnsi" w:eastAsia="Open Sans" w:hAnsiTheme="minorHAnsi"/>
                <w:color w:val="6D35FD" w:themeColor="accent1" w:themeShade="BF"/>
                <w:sz w:val="18"/>
                <w:szCs w:val="18"/>
              </w:rPr>
              <w:t>Students will be able to:</w:t>
            </w:r>
          </w:p>
          <w:p w14:paraId="67ADDBCB" w14:textId="77777777" w:rsidR="0098746C" w:rsidRPr="003A19A2" w:rsidRDefault="0098746C" w:rsidP="002E5728">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p>
          <w:p w14:paraId="1BA59F48" w14:textId="77777777" w:rsidR="002E5728" w:rsidRPr="003A19A2" w:rsidRDefault="002E5728"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Hand trace the operation of a quick sort algorithm</w:t>
            </w:r>
          </w:p>
          <w:p w14:paraId="3BDC3B50" w14:textId="77777777" w:rsidR="002E5728" w:rsidRPr="003A19A2" w:rsidRDefault="002E5728" w:rsidP="002E5728">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p>
          <w:p w14:paraId="65D4E681" w14:textId="77777777" w:rsidR="002E5728" w:rsidRPr="003A19A2" w:rsidRDefault="002E5728" w:rsidP="002E5728">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4820" w:type="dxa"/>
          </w:tcPr>
          <w:p w14:paraId="0ADC41B6" w14:textId="0EC1BA5C" w:rsidR="002E5728" w:rsidRPr="003A19A2" w:rsidRDefault="002E3040" w:rsidP="002E5728">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2E5728" w:rsidRPr="003A19A2">
              <w:rPr>
                <w:rFonts w:cs="Open Sans"/>
                <w:color w:val="auto"/>
                <w:sz w:val="18"/>
                <w:szCs w:val="18"/>
              </w:rPr>
              <w:t>  </w:t>
            </w:r>
          </w:p>
          <w:p w14:paraId="3ED187D5" w14:textId="77777777" w:rsidR="002E5728" w:rsidRPr="003A19A2" w:rsidRDefault="002E5728" w:rsidP="00277C48">
            <w:pPr>
              <w:numPr>
                <w:ilvl w:val="0"/>
                <w:numId w:val="19"/>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the quick sort algorithm</w:t>
            </w:r>
          </w:p>
          <w:p w14:paraId="0754D05F" w14:textId="77777777" w:rsidR="002E5728" w:rsidRPr="003A19A2" w:rsidRDefault="002E5728" w:rsidP="00277C48">
            <w:pPr>
              <w:numPr>
                <w:ilvl w:val="0"/>
                <w:numId w:val="19"/>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Teacher demonstrates worked example on p148</w:t>
            </w:r>
          </w:p>
          <w:p w14:paraId="5BCA85C1" w14:textId="77777777" w:rsidR="002E5728" w:rsidRPr="003A19A2" w:rsidRDefault="002E5728" w:rsidP="00277C48">
            <w:pPr>
              <w:numPr>
                <w:ilvl w:val="0"/>
                <w:numId w:val="19"/>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Option to link to quick sort programming in Unit 4 Topic 21.1.2</w:t>
            </w:r>
          </w:p>
          <w:p w14:paraId="037A34A1" w14:textId="77777777" w:rsidR="002E5728" w:rsidRPr="003A19A2" w:rsidRDefault="002E5728" w:rsidP="00277C48">
            <w:pPr>
              <w:numPr>
                <w:ilvl w:val="0"/>
                <w:numId w:val="19"/>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definition, function, characteristics, operation, benefit and drawbacks</w:t>
            </w:r>
          </w:p>
          <w:p w14:paraId="0241AD1A" w14:textId="77777777" w:rsidR="002E5728" w:rsidRPr="003A19A2" w:rsidRDefault="002E5728" w:rsidP="00277C48">
            <w:pPr>
              <w:numPr>
                <w:ilvl w:val="0"/>
                <w:numId w:val="19"/>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Complete activity 3 on p149</w:t>
            </w:r>
          </w:p>
          <w:p w14:paraId="2C9A8328" w14:textId="77777777" w:rsidR="002E5728" w:rsidRPr="003A19A2" w:rsidRDefault="002E5728" w:rsidP="001406A2">
            <w:pPr>
              <w:spacing w:after="0"/>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3EA65EAA" w14:textId="498D2069" w:rsidR="002E5728" w:rsidRPr="003A19A2" w:rsidRDefault="002E3040" w:rsidP="002E5728">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2E5728" w:rsidRPr="003A19A2">
              <w:rPr>
                <w:rFonts w:cs="Open Sans"/>
                <w:color w:val="auto"/>
                <w:sz w:val="18"/>
                <w:szCs w:val="18"/>
              </w:rPr>
              <w:t> </w:t>
            </w:r>
          </w:p>
          <w:p w14:paraId="0F8A7508" w14:textId="77777777" w:rsidR="002E5728" w:rsidRPr="003A19A2" w:rsidRDefault="002E5728" w:rsidP="00277C48">
            <w:pPr>
              <w:numPr>
                <w:ilvl w:val="0"/>
                <w:numId w:val="19"/>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Students complete questions on </w:t>
            </w:r>
            <w:proofErr w:type="spellStart"/>
            <w:r w:rsidRPr="003A19A2">
              <w:rPr>
                <w:rFonts w:cs="Open Sans"/>
                <w:color w:val="auto"/>
                <w:sz w:val="18"/>
                <w:szCs w:val="18"/>
              </w:rPr>
              <w:t>AdaCS</w:t>
            </w:r>
            <w:proofErr w:type="spellEnd"/>
          </w:p>
          <w:p w14:paraId="339BD667" w14:textId="77777777" w:rsidR="002E5728" w:rsidRPr="003A19A2" w:rsidRDefault="002E5728" w:rsidP="002E5728">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4DB85C24" w14:textId="03EF58C7" w:rsidR="002E5728" w:rsidRPr="003A19A2" w:rsidRDefault="002D2D1D" w:rsidP="002E5728">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2E5728" w:rsidRPr="003A19A2">
              <w:rPr>
                <w:rFonts w:cs="Open Sans"/>
                <w:color w:val="000000" w:themeColor="text1"/>
                <w:sz w:val="18"/>
                <w:szCs w:val="18"/>
              </w:rPr>
              <w:t>pp. 147-149</w:t>
            </w:r>
            <w:r w:rsidR="002E5728" w:rsidRPr="003A19A2">
              <w:rPr>
                <w:rFonts w:eastAsia="Open Sans" w:cs="Open Sans"/>
                <w:color w:val="000000" w:themeColor="text1"/>
                <w:sz w:val="18"/>
                <w:szCs w:val="18"/>
              </w:rPr>
              <w:t xml:space="preserve"> </w:t>
            </w:r>
          </w:p>
          <w:p w14:paraId="34B3BFAC" w14:textId="77777777" w:rsidR="002E5728" w:rsidRPr="003A19A2" w:rsidRDefault="002E5728" w:rsidP="002E5728">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6ECD0738" w14:textId="77777777" w:rsidR="002E5728" w:rsidRDefault="002E5728" w:rsidP="002E5728">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roofErr w:type="spellStart"/>
            <w:r w:rsidRPr="003A19A2">
              <w:rPr>
                <w:rFonts w:eastAsia="Open Sans" w:cs="Open Sans"/>
                <w:color w:val="000000" w:themeColor="text1"/>
                <w:sz w:val="18"/>
                <w:szCs w:val="18"/>
              </w:rPr>
              <w:t>AdaCS</w:t>
            </w:r>
            <w:proofErr w:type="spellEnd"/>
            <w:r w:rsidRPr="003A19A2">
              <w:rPr>
                <w:rFonts w:eastAsia="Open Sans" w:cs="Open Sans"/>
                <w:color w:val="000000" w:themeColor="text1"/>
                <w:sz w:val="18"/>
                <w:szCs w:val="18"/>
              </w:rPr>
              <w:t xml:space="preserve"> notes and questions:</w:t>
            </w:r>
          </w:p>
          <w:p w14:paraId="4E8246D8" w14:textId="77777777" w:rsidR="00012C6D" w:rsidRPr="003A19A2" w:rsidRDefault="00012C6D" w:rsidP="002E5728">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4A9AD219" w14:textId="77777777" w:rsidR="002E5728" w:rsidRPr="00B94107" w:rsidRDefault="002E5728" w:rsidP="002E5728">
            <w:pPr>
              <w:spacing w:before="40" w:after="40"/>
              <w:cnfStyle w:val="000000000000" w:firstRow="0" w:lastRow="0" w:firstColumn="0" w:lastColumn="0" w:oddVBand="0" w:evenVBand="0" w:oddHBand="0" w:evenHBand="0" w:firstRowFirstColumn="0" w:firstRowLastColumn="0" w:lastRowFirstColumn="0" w:lastRowLastColumn="0"/>
              <w:rPr>
                <w:rStyle w:val="Hyperlink"/>
                <w:sz w:val="18"/>
                <w:szCs w:val="18"/>
              </w:rPr>
            </w:pPr>
            <w:hyperlink r:id="rId86" w:history="1">
              <w:r w:rsidRPr="00B94107">
                <w:rPr>
                  <w:rStyle w:val="Hyperlink"/>
                  <w:color w:val="000000" w:themeColor="text1"/>
                  <w:sz w:val="18"/>
                  <w:szCs w:val="18"/>
                </w:rPr>
                <w:t>https://adacomputerscience.org/concepts/sort_quick?topic=sorting</w:t>
              </w:r>
            </w:hyperlink>
          </w:p>
          <w:p w14:paraId="7C7D0AB3" w14:textId="77777777" w:rsidR="002E5728" w:rsidRPr="003A19A2" w:rsidRDefault="002E5728" w:rsidP="002E572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1984" w:type="dxa"/>
          </w:tcPr>
          <w:p w14:paraId="241B2EAF" w14:textId="201B7B5A"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74689E1B" w14:textId="76D0388A"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647BCFB4" w14:textId="38FA619B"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774EC4DD" w14:textId="16D5FC84"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tcPr>
          <w:p w14:paraId="4D8C1812" w14:textId="036071EE"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Analysis</w:t>
            </w:r>
          </w:p>
          <w:p w14:paraId="7601C125" w14:textId="7BD99E7D"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Problem solving</w:t>
            </w:r>
          </w:p>
          <w:p w14:paraId="147A27B7" w14:textId="10E22C33"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I</w:t>
            </w:r>
            <w:r w:rsidR="54204C60" w:rsidRPr="00C3299E">
              <w:rPr>
                <w:rFonts w:asciiTheme="minorHAnsi" w:eastAsia="Open Sans" w:hAnsiTheme="minorHAnsi" w:cs="Open Sans"/>
                <w:b w:val="0"/>
                <w:bCs w:val="0"/>
                <w:noProof w:val="0"/>
                <w:color w:val="000000" w:themeColor="text1"/>
                <w:sz w:val="18"/>
                <w:szCs w:val="18"/>
                <w:lang w:val="en-GB"/>
              </w:rPr>
              <w:t>nterpretation</w:t>
            </w:r>
          </w:p>
          <w:p w14:paraId="67C77D91" w14:textId="42B2F026"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3DCAAB0A" w14:textId="77777777" w:rsidR="001406A2" w:rsidRDefault="001406A2">
      <w: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2E5728" w:rsidRPr="003A19A2" w14:paraId="21AC2ACE" w14:textId="77777777" w:rsidTr="001406A2">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7A797C8D" w14:textId="6A7FA430" w:rsidR="002E5728" w:rsidRPr="003A19A2" w:rsidRDefault="002E5728" w:rsidP="002E5728">
            <w:pPr>
              <w:pStyle w:val="TableHeading"/>
              <w:rPr>
                <w:noProof w:val="0"/>
                <w:lang w:val="en-GB"/>
              </w:rPr>
            </w:pPr>
            <w:r w:rsidRPr="003A19A2">
              <w:rPr>
                <w:b/>
                <w:bCs/>
                <w:noProof w:val="0"/>
                <w:color w:val="000000" w:themeColor="text1"/>
                <w:lang w:val="en-GB"/>
              </w:rPr>
              <w:t>Week 23</w:t>
            </w:r>
            <w:r w:rsidRPr="003A19A2">
              <w:rPr>
                <w:b/>
                <w:bCs/>
                <w:noProof w:val="0"/>
                <w:color w:val="000000" w:themeColor="text1"/>
                <w:lang w:val="en-GB"/>
              </w:rPr>
              <w:br/>
              <w:t>Lesson 2</w:t>
            </w:r>
          </w:p>
        </w:tc>
      </w:tr>
      <w:tr w:rsidR="00DE3833" w:rsidRPr="003A19A2" w14:paraId="276FE60A" w14:textId="77777777" w:rsidTr="00012C6D">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1F6BA92F" w14:textId="77777777" w:rsidR="00DE3833" w:rsidRPr="001406A2" w:rsidRDefault="00DE3833" w:rsidP="00DE3833">
            <w:pPr>
              <w:autoSpaceDE w:val="0"/>
              <w:autoSpaceDN w:val="0"/>
              <w:adjustRightInd w:val="0"/>
              <w:spacing w:before="40" w:after="40" w:line="200" w:lineRule="atLeast"/>
              <w:rPr>
                <w:b w:val="0"/>
                <w:bCs w:val="0"/>
                <w:color w:val="000000"/>
                <w:sz w:val="18"/>
                <w:szCs w:val="18"/>
              </w:rPr>
            </w:pPr>
            <w:r w:rsidRPr="001406A2">
              <w:rPr>
                <w:color w:val="000000"/>
                <w:sz w:val="18"/>
                <w:szCs w:val="18"/>
              </w:rPr>
              <w:t>Topic 15.2.3: Dijkstra’s shortest path algorithm</w:t>
            </w:r>
          </w:p>
          <w:p w14:paraId="004639F6" w14:textId="77777777" w:rsidR="00DE3833" w:rsidRPr="001406A2" w:rsidRDefault="00DE3833" w:rsidP="00DE3833">
            <w:pPr>
              <w:autoSpaceDE w:val="0"/>
              <w:autoSpaceDN w:val="0"/>
              <w:adjustRightInd w:val="0"/>
              <w:spacing w:before="40" w:after="40" w:line="200" w:lineRule="atLeast"/>
              <w:rPr>
                <w:b w:val="0"/>
                <w:bCs w:val="0"/>
                <w:color w:val="000000"/>
                <w:sz w:val="18"/>
                <w:szCs w:val="18"/>
              </w:rPr>
            </w:pPr>
          </w:p>
          <w:p w14:paraId="212A3A3B" w14:textId="77777777" w:rsidR="00DE3833" w:rsidRPr="001406A2" w:rsidRDefault="00DE3833" w:rsidP="00DE3833">
            <w:pPr>
              <w:autoSpaceDE w:val="0"/>
              <w:autoSpaceDN w:val="0"/>
              <w:adjustRightInd w:val="0"/>
              <w:spacing w:before="40" w:after="40" w:line="200" w:lineRule="atLeast"/>
              <w:rPr>
                <w:rFonts w:eastAsia="Open Sans" w:cs="Open Sans"/>
                <w:b w:val="0"/>
                <w:bCs w:val="0"/>
                <w:color w:val="000000" w:themeColor="text1"/>
                <w:sz w:val="18"/>
                <w:szCs w:val="18"/>
              </w:rPr>
            </w:pPr>
          </w:p>
          <w:p w14:paraId="6C08B52F" w14:textId="17FDFD4A" w:rsidR="00DE3833" w:rsidRDefault="003C1507" w:rsidP="00DE3833">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DE3833" w:rsidRPr="001406A2">
              <w:rPr>
                <w:rFonts w:eastAsia="Open Sans" w:cs="Open Sans"/>
                <w:color w:val="000000" w:themeColor="text1"/>
                <w:sz w:val="18"/>
                <w:szCs w:val="18"/>
              </w:rPr>
              <w:t xml:space="preserve"> </w:t>
            </w:r>
          </w:p>
          <w:p w14:paraId="1BFED302" w14:textId="77777777" w:rsidR="0098746C" w:rsidRPr="001406A2" w:rsidRDefault="0098746C" w:rsidP="00DE3833">
            <w:pPr>
              <w:autoSpaceDE w:val="0"/>
              <w:autoSpaceDN w:val="0"/>
              <w:adjustRightInd w:val="0"/>
              <w:spacing w:before="40" w:after="40" w:line="200" w:lineRule="atLeast"/>
              <w:rPr>
                <w:rFonts w:eastAsia="Open Sans" w:cs="Open Sans"/>
                <w:b w:val="0"/>
                <w:bCs w:val="0"/>
                <w:color w:val="000000" w:themeColor="text1"/>
                <w:sz w:val="18"/>
                <w:szCs w:val="18"/>
              </w:rPr>
            </w:pPr>
          </w:p>
          <w:p w14:paraId="64F2E4CB" w14:textId="251BCCCE" w:rsidR="00DE3833" w:rsidRPr="001406A2" w:rsidRDefault="00DE3833" w:rsidP="00DE3833">
            <w:pPr>
              <w:pStyle w:val="TableText"/>
              <w:rPr>
                <w:rFonts w:asciiTheme="minorHAnsi" w:hAnsiTheme="minorHAnsi"/>
                <w:noProof w:val="0"/>
                <w:sz w:val="18"/>
                <w:szCs w:val="18"/>
                <w:lang w:val="en-GB"/>
              </w:rPr>
            </w:pPr>
            <w:r w:rsidRPr="001406A2">
              <w:rPr>
                <w:rFonts w:asciiTheme="minorHAnsi" w:eastAsia="Open Sans" w:hAnsiTheme="minorHAnsi" w:cs="Open Sans"/>
                <w:b w:val="0"/>
                <w:bCs w:val="0"/>
                <w:noProof w:val="0"/>
                <w:sz w:val="18"/>
                <w:szCs w:val="18"/>
                <w:lang w:val="en-GB"/>
              </w:rPr>
              <w:t>Dijkstra’s shortest path algorithm</w:t>
            </w:r>
          </w:p>
        </w:tc>
        <w:tc>
          <w:tcPr>
            <w:tcW w:w="2551" w:type="dxa"/>
            <w:shd w:val="clear" w:color="auto" w:fill="auto"/>
          </w:tcPr>
          <w:p w14:paraId="368CB0B6" w14:textId="77777777" w:rsidR="00DE3833" w:rsidRPr="001406A2" w:rsidRDefault="00DE3833" w:rsidP="00DE3833">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1406A2">
              <w:rPr>
                <w:rFonts w:asciiTheme="minorHAnsi" w:hAnsiTheme="minorHAnsi"/>
                <w:b/>
                <w:bCs/>
                <w:sz w:val="18"/>
                <w:szCs w:val="18"/>
              </w:rPr>
              <w:t>15.2.3 Dijkstra’s shortest path algorithm</w:t>
            </w:r>
          </w:p>
          <w:p w14:paraId="4E640098" w14:textId="77777777" w:rsidR="00DE3833" w:rsidRPr="001406A2" w:rsidRDefault="00DE3833" w:rsidP="00DE3833">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6D77B62F" w14:textId="6A830DDE" w:rsidR="00DE3833" w:rsidRPr="001406A2" w:rsidRDefault="000130C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DE3833" w:rsidRPr="001406A2">
              <w:rPr>
                <w:rFonts w:asciiTheme="minorHAnsi" w:eastAsia="Open Sans" w:hAnsiTheme="minorHAnsi"/>
                <w:color w:val="000000" w:themeColor="text1"/>
                <w:sz w:val="18"/>
                <w:szCs w:val="18"/>
              </w:rPr>
              <w:t xml:space="preserve"> </w:t>
            </w:r>
          </w:p>
          <w:p w14:paraId="50AE4182" w14:textId="77777777" w:rsidR="001406A2" w:rsidRPr="001406A2" w:rsidRDefault="001406A2"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249529A7" w14:textId="77777777" w:rsidR="00DE3833" w:rsidRPr="001406A2" w:rsidRDefault="00DE3833"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1406A2">
              <w:rPr>
                <w:rFonts w:asciiTheme="minorHAnsi" w:eastAsia="Open Sans" w:hAnsiTheme="minorHAnsi"/>
                <w:color w:val="000000" w:themeColor="text1"/>
                <w:sz w:val="18"/>
                <w:szCs w:val="18"/>
              </w:rPr>
              <w:t>Definition</w:t>
            </w:r>
          </w:p>
          <w:p w14:paraId="096BB9D2" w14:textId="77777777" w:rsidR="00DE3833" w:rsidRPr="001406A2" w:rsidRDefault="00DE3833"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1406A2">
              <w:rPr>
                <w:rFonts w:asciiTheme="minorHAnsi" w:eastAsia="Open Sans" w:hAnsiTheme="minorHAnsi"/>
                <w:color w:val="000000" w:themeColor="text1"/>
                <w:sz w:val="18"/>
                <w:szCs w:val="18"/>
              </w:rPr>
              <w:t>Function</w:t>
            </w:r>
          </w:p>
          <w:p w14:paraId="04C47214" w14:textId="77777777" w:rsidR="00DE3833" w:rsidRPr="001406A2" w:rsidRDefault="00DE3833"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1406A2">
              <w:rPr>
                <w:rFonts w:asciiTheme="minorHAnsi" w:eastAsia="Open Sans" w:hAnsiTheme="minorHAnsi"/>
                <w:color w:val="000000" w:themeColor="text1"/>
                <w:sz w:val="18"/>
                <w:szCs w:val="18"/>
              </w:rPr>
              <w:t>Characteristics</w:t>
            </w:r>
          </w:p>
          <w:p w14:paraId="7F5912FF" w14:textId="77777777" w:rsidR="00DE3833" w:rsidRPr="001406A2" w:rsidRDefault="00DE3833"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1406A2">
              <w:rPr>
                <w:rFonts w:asciiTheme="minorHAnsi" w:eastAsia="Open Sans" w:hAnsiTheme="minorHAnsi"/>
                <w:color w:val="000000" w:themeColor="text1"/>
                <w:sz w:val="18"/>
                <w:szCs w:val="18"/>
              </w:rPr>
              <w:t>Operation</w:t>
            </w:r>
          </w:p>
          <w:p w14:paraId="173AC783" w14:textId="77777777" w:rsidR="00DE3833" w:rsidRPr="001406A2" w:rsidRDefault="00DE3833"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1406A2">
              <w:rPr>
                <w:rFonts w:asciiTheme="minorHAnsi" w:eastAsia="Open Sans" w:hAnsiTheme="minorHAnsi"/>
                <w:color w:val="000000" w:themeColor="text1"/>
                <w:sz w:val="18"/>
                <w:szCs w:val="18"/>
              </w:rPr>
              <w:t>Benefits</w:t>
            </w:r>
          </w:p>
          <w:p w14:paraId="45049E44" w14:textId="77777777" w:rsidR="00DE3833" w:rsidRPr="001406A2" w:rsidRDefault="00DE3833"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1406A2">
              <w:rPr>
                <w:rFonts w:asciiTheme="minorHAnsi" w:eastAsia="Open Sans" w:hAnsiTheme="minorHAnsi"/>
                <w:color w:val="000000" w:themeColor="text1"/>
                <w:sz w:val="18"/>
                <w:szCs w:val="18"/>
              </w:rPr>
              <w:t>Drawbacks</w:t>
            </w:r>
          </w:p>
          <w:p w14:paraId="5D3880F3" w14:textId="77777777" w:rsidR="00DE3833" w:rsidRPr="001406A2" w:rsidRDefault="00DE3833" w:rsidP="00DE3833">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5BB7D9D8" w14:textId="2F42E196" w:rsidR="00DE3833" w:rsidRDefault="003C1507" w:rsidP="00DE3833">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6D35FD" w:themeColor="accent1" w:themeShade="BF"/>
                <w:sz w:val="18"/>
                <w:szCs w:val="18"/>
              </w:rPr>
            </w:pPr>
            <w:r w:rsidRPr="003C1507">
              <w:rPr>
                <w:rFonts w:asciiTheme="minorHAnsi" w:eastAsia="Open Sans" w:hAnsiTheme="minorHAnsi"/>
                <w:color w:val="6D35FD" w:themeColor="accent1" w:themeShade="BF"/>
                <w:sz w:val="18"/>
                <w:szCs w:val="18"/>
              </w:rPr>
              <w:t>Students will be able to:</w:t>
            </w:r>
          </w:p>
          <w:p w14:paraId="54948263" w14:textId="77777777" w:rsidR="0098746C" w:rsidRPr="001406A2" w:rsidRDefault="0098746C" w:rsidP="00DE3833">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372D1F11" w14:textId="77777777" w:rsidR="00DE3833" w:rsidRPr="001406A2" w:rsidRDefault="00DE3833"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1406A2">
              <w:rPr>
                <w:rFonts w:asciiTheme="minorHAnsi" w:eastAsia="Open Sans" w:hAnsiTheme="minorHAnsi"/>
                <w:color w:val="000000" w:themeColor="text1"/>
                <w:sz w:val="18"/>
                <w:szCs w:val="18"/>
              </w:rPr>
              <w:t>Hand trace the operation of Dijkstra’s shortest path algorithm</w:t>
            </w:r>
          </w:p>
          <w:p w14:paraId="590DA2B8" w14:textId="77777777" w:rsidR="00DE3833" w:rsidRPr="001406A2" w:rsidRDefault="00DE3833" w:rsidP="00DE3833">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55403648" w14:textId="77777777" w:rsidR="00DE3833" w:rsidRPr="001406A2" w:rsidRDefault="00DE3833" w:rsidP="00DE3833">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4820" w:type="dxa"/>
            <w:shd w:val="clear" w:color="auto" w:fill="auto"/>
          </w:tcPr>
          <w:p w14:paraId="7B285AFC" w14:textId="444D231B" w:rsidR="00DE3833" w:rsidRPr="001406A2" w:rsidRDefault="002E3040" w:rsidP="00DE3833">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1406A2">
              <w:rPr>
                <w:rFonts w:cs="Open Sans"/>
                <w:sz w:val="18"/>
                <w:szCs w:val="18"/>
              </w:rPr>
              <w:t>Activities:</w:t>
            </w:r>
            <w:r w:rsidR="00DE3833" w:rsidRPr="001406A2">
              <w:rPr>
                <w:rFonts w:cs="Open Sans"/>
                <w:color w:val="auto"/>
                <w:sz w:val="18"/>
                <w:szCs w:val="18"/>
              </w:rPr>
              <w:t>  </w:t>
            </w:r>
          </w:p>
          <w:p w14:paraId="56377633" w14:textId="77777777" w:rsidR="00DE3833" w:rsidRPr="001406A2" w:rsidRDefault="00DE3833" w:rsidP="00277C48">
            <w:pPr>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1406A2">
              <w:rPr>
                <w:rFonts w:cs="Open Sans"/>
                <w:color w:val="auto"/>
                <w:sz w:val="18"/>
                <w:szCs w:val="18"/>
              </w:rPr>
              <w:t>Discuss Dijkstra’s shortest path algorithm </w:t>
            </w:r>
          </w:p>
          <w:p w14:paraId="28BE57B9" w14:textId="77777777" w:rsidR="00DE3833" w:rsidRPr="001406A2" w:rsidRDefault="00DE3833" w:rsidP="00277C48">
            <w:pPr>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1406A2">
              <w:rPr>
                <w:rFonts w:cs="Open Sans"/>
                <w:color w:val="auto"/>
                <w:sz w:val="18"/>
                <w:szCs w:val="18"/>
              </w:rPr>
              <w:t>Teacher demonstrates worked example on pp. 149-153</w:t>
            </w:r>
          </w:p>
          <w:p w14:paraId="29381BD7" w14:textId="77777777" w:rsidR="00DE3833" w:rsidRPr="001406A2" w:rsidRDefault="00DE3833" w:rsidP="00277C48">
            <w:pPr>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1406A2">
              <w:rPr>
                <w:rFonts w:cs="Open Sans"/>
                <w:color w:val="auto"/>
                <w:sz w:val="18"/>
                <w:szCs w:val="18"/>
              </w:rPr>
              <w:t>Option to link to Dijkstra’s shortest path algorithm programming in Unit 4 Topic 21.2.1</w:t>
            </w:r>
          </w:p>
          <w:p w14:paraId="6890D375" w14:textId="77777777" w:rsidR="00DE3833" w:rsidRPr="001406A2" w:rsidRDefault="00DE3833" w:rsidP="00277C48">
            <w:pPr>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1406A2">
              <w:rPr>
                <w:rFonts w:cs="Open Sans"/>
                <w:color w:val="auto"/>
                <w:sz w:val="18"/>
                <w:szCs w:val="18"/>
              </w:rPr>
              <w:t>Students identify key terms and make notes on definition, function, characteristics, operation, benefit and drawbacks</w:t>
            </w:r>
          </w:p>
          <w:p w14:paraId="170D0CDE" w14:textId="77777777" w:rsidR="00DE3833" w:rsidRPr="001406A2" w:rsidRDefault="00DE3833" w:rsidP="00277C48">
            <w:pPr>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1406A2">
              <w:rPr>
                <w:rFonts w:cs="Open Sans"/>
                <w:color w:val="auto"/>
                <w:sz w:val="18"/>
                <w:szCs w:val="18"/>
              </w:rPr>
              <w:t>Complete activity 4 on p155</w:t>
            </w:r>
          </w:p>
          <w:p w14:paraId="6AB3608F" w14:textId="77777777" w:rsidR="00DE3833" w:rsidRPr="001406A2" w:rsidRDefault="00DE3833" w:rsidP="001406A2">
            <w:pPr>
              <w:spacing w:after="0"/>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1406A2">
              <w:rPr>
                <w:rFonts w:cs="Open Sans"/>
                <w:color w:val="auto"/>
                <w:sz w:val="18"/>
                <w:szCs w:val="18"/>
              </w:rPr>
              <w:t> </w:t>
            </w:r>
          </w:p>
          <w:p w14:paraId="7E8C4BD3" w14:textId="0642D224" w:rsidR="00DE3833" w:rsidRPr="001406A2" w:rsidRDefault="002E3040" w:rsidP="00DE3833">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1406A2">
              <w:rPr>
                <w:rFonts w:cs="Open Sans"/>
                <w:sz w:val="18"/>
                <w:szCs w:val="18"/>
              </w:rPr>
              <w:t>Homework:</w:t>
            </w:r>
            <w:r w:rsidR="00DE3833" w:rsidRPr="001406A2">
              <w:rPr>
                <w:rFonts w:cs="Open Sans"/>
                <w:color w:val="auto"/>
                <w:sz w:val="18"/>
                <w:szCs w:val="18"/>
              </w:rPr>
              <w:t> </w:t>
            </w:r>
          </w:p>
          <w:p w14:paraId="6745E3D9" w14:textId="77777777" w:rsidR="00DE3833" w:rsidRPr="001406A2" w:rsidRDefault="00DE3833" w:rsidP="00277C48">
            <w:pPr>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1406A2">
              <w:rPr>
                <w:rFonts w:cs="Open Sans"/>
                <w:color w:val="auto"/>
                <w:sz w:val="18"/>
                <w:szCs w:val="18"/>
              </w:rPr>
              <w:t xml:space="preserve">Students complete questions on </w:t>
            </w:r>
            <w:proofErr w:type="spellStart"/>
            <w:r w:rsidRPr="001406A2">
              <w:rPr>
                <w:rFonts w:cs="Open Sans"/>
                <w:color w:val="auto"/>
                <w:sz w:val="18"/>
                <w:szCs w:val="18"/>
              </w:rPr>
              <w:t>AdaCS</w:t>
            </w:r>
            <w:proofErr w:type="spellEnd"/>
          </w:p>
          <w:p w14:paraId="1B6F4FA3" w14:textId="77777777" w:rsidR="00DE3833" w:rsidRPr="001406A2" w:rsidRDefault="00DE3833" w:rsidP="00DE3833">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2268" w:type="dxa"/>
            <w:shd w:val="clear" w:color="auto" w:fill="auto"/>
          </w:tcPr>
          <w:p w14:paraId="7F42E1F5" w14:textId="393C62E6" w:rsidR="00DE3833" w:rsidRPr="001406A2" w:rsidRDefault="002D2D1D" w:rsidP="00DE3833">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DE3833" w:rsidRPr="001406A2">
              <w:rPr>
                <w:rFonts w:cs="Open Sans"/>
                <w:color w:val="000000" w:themeColor="text1"/>
                <w:sz w:val="18"/>
                <w:szCs w:val="18"/>
              </w:rPr>
              <w:t>pp. 149-156</w:t>
            </w:r>
            <w:r w:rsidR="00DE3833" w:rsidRPr="001406A2">
              <w:rPr>
                <w:rFonts w:eastAsia="Open Sans" w:cs="Open Sans"/>
                <w:color w:val="000000" w:themeColor="text1"/>
                <w:sz w:val="18"/>
                <w:szCs w:val="18"/>
              </w:rPr>
              <w:t xml:space="preserve"> </w:t>
            </w:r>
          </w:p>
          <w:p w14:paraId="43E363F2" w14:textId="77777777" w:rsidR="00DE3833" w:rsidRPr="001406A2" w:rsidRDefault="00DE3833" w:rsidP="00DE3833">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057E2325" w14:textId="77777777" w:rsidR="00DE3833" w:rsidRDefault="00DE3833" w:rsidP="00DE3833">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roofErr w:type="spellStart"/>
            <w:r w:rsidRPr="001406A2">
              <w:rPr>
                <w:rFonts w:eastAsia="Open Sans" w:cs="Open Sans"/>
                <w:color w:val="000000" w:themeColor="text1"/>
                <w:sz w:val="18"/>
                <w:szCs w:val="18"/>
              </w:rPr>
              <w:t>AdaCS</w:t>
            </w:r>
            <w:proofErr w:type="spellEnd"/>
            <w:r w:rsidRPr="001406A2">
              <w:rPr>
                <w:rFonts w:eastAsia="Open Sans" w:cs="Open Sans"/>
                <w:color w:val="000000" w:themeColor="text1"/>
                <w:sz w:val="18"/>
                <w:szCs w:val="18"/>
              </w:rPr>
              <w:t xml:space="preserve"> notes and questions:</w:t>
            </w:r>
          </w:p>
          <w:p w14:paraId="3F8A56D1" w14:textId="77777777" w:rsidR="00012C6D" w:rsidRPr="001406A2" w:rsidRDefault="00012C6D" w:rsidP="00DE3833">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5316E8F4" w14:textId="77777777" w:rsidR="00DE3833" w:rsidRPr="00B94107" w:rsidRDefault="00DE3833" w:rsidP="00DE3833">
            <w:pPr>
              <w:spacing w:before="40" w:after="40"/>
              <w:cnfStyle w:val="000000100000" w:firstRow="0" w:lastRow="0" w:firstColumn="0" w:lastColumn="0" w:oddVBand="0" w:evenVBand="0" w:oddHBand="1" w:evenHBand="0" w:firstRowFirstColumn="0" w:firstRowLastColumn="0" w:lastRowFirstColumn="0" w:lastRowLastColumn="0"/>
              <w:rPr>
                <w:rStyle w:val="Hyperlink"/>
                <w:sz w:val="18"/>
                <w:szCs w:val="18"/>
              </w:rPr>
            </w:pPr>
            <w:hyperlink r:id="rId87" w:history="1">
              <w:r w:rsidRPr="00B94107">
                <w:rPr>
                  <w:rStyle w:val="Hyperlink"/>
                  <w:color w:val="000000" w:themeColor="text1"/>
                  <w:sz w:val="18"/>
                  <w:szCs w:val="18"/>
                </w:rPr>
                <w:t>https://adacomputerscience.org/concepts/path_dijkstra?topic=pathfinding</w:t>
              </w:r>
            </w:hyperlink>
          </w:p>
          <w:p w14:paraId="184ECDC6" w14:textId="77777777" w:rsidR="00DE3833" w:rsidRPr="001406A2" w:rsidRDefault="00DE3833" w:rsidP="00DE3833">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1984" w:type="dxa"/>
            <w:shd w:val="clear" w:color="auto" w:fill="auto"/>
          </w:tcPr>
          <w:p w14:paraId="42023FCA" w14:textId="0D49FDE2"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16D9B07A" w14:textId="480AC525"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1BF82159" w14:textId="38FA619B"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35369C1C" w14:textId="16D5FC84"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shd w:val="clear" w:color="auto" w:fill="auto"/>
          </w:tcPr>
          <w:p w14:paraId="60903A9E" w14:textId="036071EE"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Analysis</w:t>
            </w:r>
          </w:p>
          <w:p w14:paraId="73C43071" w14:textId="7BD99E7D"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Problem solving</w:t>
            </w:r>
          </w:p>
          <w:p w14:paraId="3A3140C1" w14:textId="7E7D57C6"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Intellectual interest and curiosity</w:t>
            </w:r>
          </w:p>
          <w:p w14:paraId="2F9B0EBF" w14:textId="1E4E1FBD" w:rsidR="72AFC51D" w:rsidRPr="00C3299E" w:rsidRDefault="72AFC51D"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Productivity</w:t>
            </w:r>
          </w:p>
          <w:p w14:paraId="42FEB4B4" w14:textId="42B2F026"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1B597E65" w14:textId="77777777" w:rsidR="001406A2" w:rsidRDefault="001406A2">
      <w: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DE3833" w:rsidRPr="003A19A2" w14:paraId="3D8E2621" w14:textId="77777777" w:rsidTr="001406A2">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0AD8E321" w14:textId="557241F7" w:rsidR="00DE3833" w:rsidRPr="003A19A2" w:rsidRDefault="00DE3833" w:rsidP="00DE3833">
            <w:pPr>
              <w:pStyle w:val="TableHeading"/>
              <w:rPr>
                <w:noProof w:val="0"/>
                <w:lang w:val="en-GB"/>
              </w:rPr>
            </w:pPr>
            <w:r w:rsidRPr="003A19A2">
              <w:rPr>
                <w:b/>
                <w:bCs/>
                <w:noProof w:val="0"/>
                <w:color w:val="000000" w:themeColor="text1"/>
                <w:lang w:val="en-GB"/>
              </w:rPr>
              <w:t>Week 23</w:t>
            </w:r>
            <w:r w:rsidRPr="003A19A2">
              <w:rPr>
                <w:b/>
                <w:bCs/>
                <w:noProof w:val="0"/>
                <w:color w:val="000000" w:themeColor="text1"/>
                <w:lang w:val="en-GB"/>
              </w:rPr>
              <w:br/>
              <w:t>Lesson 3</w:t>
            </w:r>
          </w:p>
        </w:tc>
      </w:tr>
      <w:tr w:rsidR="00AC15E1" w:rsidRPr="003A19A2" w14:paraId="5EC75F3F" w14:textId="77777777" w:rsidTr="00012C6D">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441FD06A" w14:textId="77777777" w:rsidR="00AC15E1" w:rsidRPr="001406A2" w:rsidRDefault="00AC15E1" w:rsidP="00AC15E1">
            <w:pPr>
              <w:autoSpaceDE w:val="0"/>
              <w:autoSpaceDN w:val="0"/>
              <w:adjustRightInd w:val="0"/>
              <w:spacing w:before="40" w:after="40" w:line="200" w:lineRule="atLeast"/>
              <w:rPr>
                <w:b w:val="0"/>
                <w:bCs w:val="0"/>
                <w:color w:val="000000"/>
                <w:sz w:val="18"/>
                <w:szCs w:val="18"/>
              </w:rPr>
            </w:pPr>
            <w:r w:rsidRPr="001406A2">
              <w:rPr>
                <w:color w:val="000000"/>
                <w:sz w:val="18"/>
                <w:szCs w:val="18"/>
              </w:rPr>
              <w:t>Topic 15.2.3: Dijkstra’s shortest path algorithm</w:t>
            </w:r>
          </w:p>
          <w:p w14:paraId="138B3B7E" w14:textId="77777777" w:rsidR="00AC15E1" w:rsidRPr="001406A2" w:rsidRDefault="00AC15E1" w:rsidP="00AC15E1">
            <w:pPr>
              <w:autoSpaceDE w:val="0"/>
              <w:autoSpaceDN w:val="0"/>
              <w:adjustRightInd w:val="0"/>
              <w:spacing w:before="40" w:after="40" w:line="200" w:lineRule="atLeast"/>
              <w:rPr>
                <w:rFonts w:eastAsia="Open Sans" w:cs="Open Sans"/>
                <w:b w:val="0"/>
                <w:bCs w:val="0"/>
                <w:color w:val="000000" w:themeColor="text1"/>
                <w:sz w:val="18"/>
                <w:szCs w:val="18"/>
              </w:rPr>
            </w:pPr>
            <w:r w:rsidRPr="001406A2">
              <w:rPr>
                <w:color w:val="000000"/>
                <w:sz w:val="18"/>
                <w:szCs w:val="18"/>
              </w:rPr>
              <w:t> </w:t>
            </w:r>
          </w:p>
          <w:p w14:paraId="5F76011A" w14:textId="1762C86F" w:rsidR="00AC15E1" w:rsidRDefault="003C1507" w:rsidP="00AC15E1">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AC15E1" w:rsidRPr="001406A2">
              <w:rPr>
                <w:rFonts w:eastAsia="Open Sans" w:cs="Open Sans"/>
                <w:color w:val="000000" w:themeColor="text1"/>
                <w:sz w:val="18"/>
                <w:szCs w:val="18"/>
              </w:rPr>
              <w:t xml:space="preserve"> </w:t>
            </w:r>
          </w:p>
          <w:p w14:paraId="31A42363" w14:textId="77777777" w:rsidR="0098746C" w:rsidRPr="001406A2" w:rsidRDefault="0098746C" w:rsidP="00AC15E1">
            <w:pPr>
              <w:autoSpaceDE w:val="0"/>
              <w:autoSpaceDN w:val="0"/>
              <w:adjustRightInd w:val="0"/>
              <w:spacing w:before="40" w:after="40" w:line="200" w:lineRule="atLeast"/>
              <w:rPr>
                <w:rFonts w:eastAsia="Open Sans" w:cs="Open Sans"/>
                <w:b w:val="0"/>
                <w:bCs w:val="0"/>
                <w:color w:val="000000" w:themeColor="text1"/>
                <w:sz w:val="18"/>
                <w:szCs w:val="18"/>
              </w:rPr>
            </w:pPr>
          </w:p>
          <w:p w14:paraId="1159A239" w14:textId="4D15225A" w:rsidR="00AC15E1" w:rsidRPr="001406A2" w:rsidRDefault="00AC15E1" w:rsidP="00AC15E1">
            <w:pPr>
              <w:pStyle w:val="TableHeading"/>
              <w:rPr>
                <w:rFonts w:asciiTheme="minorHAnsi" w:hAnsiTheme="minorHAnsi"/>
                <w:noProof w:val="0"/>
                <w:color w:val="000000" w:themeColor="text1"/>
                <w:sz w:val="18"/>
                <w:szCs w:val="18"/>
                <w:lang w:val="en-GB"/>
              </w:rPr>
            </w:pPr>
            <w:r w:rsidRPr="001406A2">
              <w:rPr>
                <w:rFonts w:asciiTheme="minorHAnsi" w:eastAsia="Open Sans" w:hAnsiTheme="minorHAnsi" w:cs="Open Sans"/>
                <w:noProof w:val="0"/>
                <w:color w:val="000000" w:themeColor="text1"/>
                <w:sz w:val="18"/>
                <w:szCs w:val="18"/>
                <w:lang w:val="en-GB"/>
              </w:rPr>
              <w:t>Further practice on Dijkstra’s shortest path algorithm</w:t>
            </w:r>
          </w:p>
        </w:tc>
        <w:tc>
          <w:tcPr>
            <w:tcW w:w="2551" w:type="dxa"/>
            <w:shd w:val="clear" w:color="auto" w:fill="auto"/>
          </w:tcPr>
          <w:p w14:paraId="41E162F4" w14:textId="77777777" w:rsidR="001406A2" w:rsidRPr="001406A2" w:rsidRDefault="001406A2" w:rsidP="001406A2">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1406A2">
              <w:rPr>
                <w:rFonts w:asciiTheme="minorHAnsi" w:hAnsiTheme="minorHAnsi"/>
                <w:b/>
                <w:bCs/>
                <w:sz w:val="18"/>
                <w:szCs w:val="18"/>
              </w:rPr>
              <w:t>15.2.3 Dijkstra’s shortest path algorithm</w:t>
            </w:r>
          </w:p>
          <w:p w14:paraId="3ED3C3B7" w14:textId="77777777" w:rsidR="00AC15E1" w:rsidRPr="001406A2" w:rsidRDefault="00AC15E1" w:rsidP="00AC15E1">
            <w:pPr>
              <w:pStyle w:val="Default"/>
              <w:ind w:left="360"/>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5D082855" w14:textId="68E69BAA" w:rsidR="00AC15E1" w:rsidRDefault="000130C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AC15E1" w:rsidRPr="001406A2">
              <w:rPr>
                <w:rFonts w:asciiTheme="minorHAnsi" w:eastAsia="Open Sans" w:hAnsiTheme="minorHAnsi"/>
                <w:color w:val="000000" w:themeColor="text1"/>
                <w:sz w:val="18"/>
                <w:szCs w:val="18"/>
              </w:rPr>
              <w:t xml:space="preserve"> </w:t>
            </w:r>
          </w:p>
          <w:p w14:paraId="4E6C5533" w14:textId="77777777" w:rsidR="001406A2" w:rsidRPr="001406A2" w:rsidRDefault="001406A2"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1D003174" w14:textId="77777777" w:rsidR="00AC15E1" w:rsidRPr="001406A2" w:rsidRDefault="00AC15E1"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1406A2">
              <w:rPr>
                <w:rFonts w:asciiTheme="minorHAnsi" w:eastAsia="Open Sans" w:hAnsiTheme="minorHAnsi"/>
                <w:color w:val="000000" w:themeColor="text1"/>
                <w:sz w:val="18"/>
                <w:szCs w:val="18"/>
              </w:rPr>
              <w:t>Definition</w:t>
            </w:r>
          </w:p>
          <w:p w14:paraId="2B75EA30" w14:textId="77777777" w:rsidR="00AC15E1" w:rsidRPr="001406A2" w:rsidRDefault="00AC15E1"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1406A2">
              <w:rPr>
                <w:rFonts w:asciiTheme="minorHAnsi" w:eastAsia="Open Sans" w:hAnsiTheme="minorHAnsi"/>
                <w:color w:val="000000" w:themeColor="text1"/>
                <w:sz w:val="18"/>
                <w:szCs w:val="18"/>
              </w:rPr>
              <w:t>Function</w:t>
            </w:r>
          </w:p>
          <w:p w14:paraId="65A5EC02" w14:textId="77777777" w:rsidR="00AC15E1" w:rsidRPr="001406A2" w:rsidRDefault="00AC15E1"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1406A2">
              <w:rPr>
                <w:rFonts w:asciiTheme="minorHAnsi" w:eastAsia="Open Sans" w:hAnsiTheme="minorHAnsi"/>
                <w:color w:val="000000" w:themeColor="text1"/>
                <w:sz w:val="18"/>
                <w:szCs w:val="18"/>
              </w:rPr>
              <w:t>Characteristics</w:t>
            </w:r>
          </w:p>
          <w:p w14:paraId="295BE7E3" w14:textId="77777777" w:rsidR="00AC15E1" w:rsidRPr="001406A2" w:rsidRDefault="00AC15E1"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1406A2">
              <w:rPr>
                <w:rFonts w:asciiTheme="minorHAnsi" w:eastAsia="Open Sans" w:hAnsiTheme="minorHAnsi"/>
                <w:color w:val="000000" w:themeColor="text1"/>
                <w:sz w:val="18"/>
                <w:szCs w:val="18"/>
              </w:rPr>
              <w:t>Why needed</w:t>
            </w:r>
          </w:p>
          <w:p w14:paraId="45DBBD2A" w14:textId="77777777" w:rsidR="00AC15E1" w:rsidRPr="001406A2" w:rsidRDefault="00AC15E1"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1406A2">
              <w:rPr>
                <w:rFonts w:asciiTheme="minorHAnsi" w:eastAsia="Open Sans" w:hAnsiTheme="minorHAnsi"/>
                <w:color w:val="000000" w:themeColor="text1"/>
                <w:sz w:val="18"/>
                <w:szCs w:val="18"/>
              </w:rPr>
              <w:t>Operation</w:t>
            </w:r>
          </w:p>
          <w:p w14:paraId="19F4DBF6" w14:textId="77777777" w:rsidR="00AC15E1" w:rsidRPr="001406A2" w:rsidRDefault="00AC15E1"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1406A2">
              <w:rPr>
                <w:rFonts w:asciiTheme="minorHAnsi" w:eastAsia="Open Sans" w:hAnsiTheme="minorHAnsi"/>
                <w:color w:val="000000" w:themeColor="text1"/>
                <w:sz w:val="18"/>
                <w:szCs w:val="18"/>
              </w:rPr>
              <w:t>Benefits</w:t>
            </w:r>
          </w:p>
          <w:p w14:paraId="61A72ED4" w14:textId="77777777" w:rsidR="00AC15E1" w:rsidRPr="001406A2" w:rsidRDefault="00AC15E1"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1406A2">
              <w:rPr>
                <w:rFonts w:asciiTheme="minorHAnsi" w:eastAsia="Open Sans" w:hAnsiTheme="minorHAnsi"/>
                <w:color w:val="000000" w:themeColor="text1"/>
                <w:sz w:val="18"/>
                <w:szCs w:val="18"/>
              </w:rPr>
              <w:t>Drawbacks</w:t>
            </w:r>
          </w:p>
          <w:p w14:paraId="65BC5946" w14:textId="77777777" w:rsidR="00AC15E1" w:rsidRPr="001406A2" w:rsidRDefault="00AC15E1" w:rsidP="00AC15E1">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05B9BF9B" w14:textId="0D439B5E" w:rsidR="00AC15E1" w:rsidRDefault="003C1507" w:rsidP="00AC15E1">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6D35FD" w:themeColor="accent1" w:themeShade="BF"/>
                <w:sz w:val="18"/>
                <w:szCs w:val="18"/>
              </w:rPr>
            </w:pPr>
            <w:r w:rsidRPr="003C1507">
              <w:rPr>
                <w:rFonts w:asciiTheme="minorHAnsi" w:eastAsia="Open Sans" w:hAnsiTheme="minorHAnsi"/>
                <w:color w:val="6D35FD" w:themeColor="accent1" w:themeShade="BF"/>
                <w:sz w:val="18"/>
                <w:szCs w:val="18"/>
              </w:rPr>
              <w:t>Students will be able to:</w:t>
            </w:r>
          </w:p>
          <w:p w14:paraId="001EE1FA" w14:textId="77777777" w:rsidR="0098746C" w:rsidRPr="001406A2" w:rsidRDefault="0098746C" w:rsidP="00AC15E1">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0C4450D6" w14:textId="77777777" w:rsidR="005B57E1" w:rsidRPr="001406A2" w:rsidRDefault="005B57E1"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1406A2">
              <w:rPr>
                <w:rFonts w:asciiTheme="minorHAnsi" w:eastAsia="Open Sans" w:hAnsiTheme="minorHAnsi"/>
                <w:color w:val="000000" w:themeColor="text1"/>
                <w:sz w:val="18"/>
                <w:szCs w:val="18"/>
              </w:rPr>
              <w:t>Hand trace the operation of Dijkstra’s shortest path algorithm</w:t>
            </w:r>
          </w:p>
          <w:p w14:paraId="41F8435F" w14:textId="77777777" w:rsidR="00AC15E1" w:rsidRPr="001406A2" w:rsidRDefault="00AC15E1" w:rsidP="00AC15E1">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36B11D34" w14:textId="77777777" w:rsidR="00AC15E1" w:rsidRPr="001406A2" w:rsidRDefault="00AC15E1" w:rsidP="00AC15E1">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4820" w:type="dxa"/>
            <w:shd w:val="clear" w:color="auto" w:fill="auto"/>
          </w:tcPr>
          <w:p w14:paraId="6C3D77D7" w14:textId="23E4D003" w:rsidR="00AC15E1" w:rsidRPr="001406A2" w:rsidRDefault="002E3040" w:rsidP="00AC15E1">
            <w:pPr>
              <w:autoSpaceDE w:val="0"/>
              <w:autoSpaceDN w:val="0"/>
              <w:adjustRightInd w:val="0"/>
              <w:spacing w:before="40" w:after="40" w:line="200" w:lineRule="atLeast"/>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r w:rsidRPr="001406A2">
              <w:rPr>
                <w:rFonts w:eastAsia="Open Sans" w:cs="Open Sans"/>
                <w:sz w:val="18"/>
                <w:szCs w:val="18"/>
              </w:rPr>
              <w:t>Activities:</w:t>
            </w:r>
          </w:p>
          <w:p w14:paraId="0D2B5544" w14:textId="77777777" w:rsidR="00AC15E1" w:rsidRPr="001406A2" w:rsidRDefault="00AC15E1" w:rsidP="00277C48">
            <w:pPr>
              <w:pStyle w:val="ListParagraph"/>
              <w:numPr>
                <w:ilvl w:val="0"/>
                <w:numId w:val="81"/>
              </w:numPr>
              <w:autoSpaceDE w:val="0"/>
              <w:autoSpaceDN w:val="0"/>
              <w:adjustRightInd w:val="0"/>
              <w:spacing w:before="40" w:after="40" w:line="200" w:lineRule="atLeas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BF9A00" w:themeColor="accent5" w:themeShade="BF"/>
                <w:sz w:val="18"/>
                <w:szCs w:val="18"/>
              </w:rPr>
            </w:pPr>
            <w:r w:rsidRPr="001406A2">
              <w:rPr>
                <w:rFonts w:asciiTheme="minorHAnsi" w:eastAsia="Open Sans" w:hAnsiTheme="minorHAnsi" w:cs="Open Sans"/>
                <w:color w:val="auto"/>
                <w:sz w:val="18"/>
                <w:szCs w:val="18"/>
              </w:rPr>
              <w:t xml:space="preserve">Students complete questions on </w:t>
            </w:r>
            <w:proofErr w:type="spellStart"/>
            <w:r w:rsidRPr="001406A2">
              <w:rPr>
                <w:rFonts w:asciiTheme="minorHAnsi" w:eastAsia="Open Sans" w:hAnsiTheme="minorHAnsi" w:cs="Open Sans"/>
                <w:color w:val="auto"/>
                <w:sz w:val="18"/>
                <w:szCs w:val="18"/>
              </w:rPr>
              <w:t>IsaacCS</w:t>
            </w:r>
            <w:proofErr w:type="spellEnd"/>
          </w:p>
          <w:p w14:paraId="5272C361" w14:textId="77777777" w:rsidR="00AC15E1" w:rsidRPr="001406A2" w:rsidRDefault="00AC15E1" w:rsidP="001406A2">
            <w:pPr>
              <w:autoSpaceDE w:val="0"/>
              <w:autoSpaceDN w:val="0"/>
              <w:adjustRightInd w:val="0"/>
              <w:spacing w:before="40" w:after="0" w:line="200" w:lineRule="atLeast"/>
              <w:cnfStyle w:val="000000100000" w:firstRow="0" w:lastRow="0" w:firstColumn="0" w:lastColumn="0" w:oddVBand="0" w:evenVBand="0" w:oddHBand="1" w:evenHBand="0" w:firstRowFirstColumn="0" w:firstRowLastColumn="0" w:lastRowFirstColumn="0" w:lastRowLastColumn="0"/>
              <w:rPr>
                <w:rFonts w:eastAsia="Open Sans" w:cs="Open Sans"/>
                <w:b/>
                <w:bCs/>
                <w:sz w:val="18"/>
                <w:szCs w:val="18"/>
              </w:rPr>
            </w:pPr>
          </w:p>
          <w:p w14:paraId="17BE4A7D" w14:textId="0DDF9219" w:rsidR="00AC15E1" w:rsidRPr="001406A2" w:rsidRDefault="002E3040" w:rsidP="00AC15E1">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1406A2">
              <w:rPr>
                <w:rFonts w:cs="Open Sans"/>
                <w:sz w:val="18"/>
                <w:szCs w:val="18"/>
              </w:rPr>
              <w:t>Homework:</w:t>
            </w:r>
            <w:r w:rsidR="00AC15E1" w:rsidRPr="001406A2">
              <w:rPr>
                <w:rFonts w:cs="Open Sans"/>
                <w:color w:val="auto"/>
                <w:sz w:val="18"/>
                <w:szCs w:val="18"/>
              </w:rPr>
              <w:t> </w:t>
            </w:r>
          </w:p>
          <w:p w14:paraId="7A3C669D" w14:textId="77777777" w:rsidR="00AC15E1" w:rsidRPr="001406A2" w:rsidRDefault="00AC15E1" w:rsidP="00277C48">
            <w:pPr>
              <w:pStyle w:val="ListParagraph"/>
              <w:numPr>
                <w:ilvl w:val="0"/>
                <w:numId w:val="20"/>
              </w:numPr>
              <w:spacing w:line="259"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Open Sans"/>
                <w:b/>
                <w:bCs/>
                <w:color w:val="auto"/>
                <w:sz w:val="18"/>
                <w:szCs w:val="18"/>
              </w:rPr>
            </w:pPr>
            <w:r w:rsidRPr="001406A2">
              <w:rPr>
                <w:rFonts w:asciiTheme="minorHAnsi" w:hAnsiTheme="minorHAnsi" w:cs="Open Sans"/>
                <w:sz w:val="18"/>
                <w:szCs w:val="18"/>
              </w:rPr>
              <w:t>Look for quizzes about functional programming on platforms like </w:t>
            </w:r>
            <w:proofErr w:type="spellStart"/>
            <w:r w:rsidRPr="001406A2">
              <w:rPr>
                <w:rFonts w:asciiTheme="minorHAnsi" w:hAnsiTheme="minorHAnsi" w:cs="Open Sans"/>
                <w:sz w:val="18"/>
                <w:szCs w:val="18"/>
              </w:rPr>
              <w:t>Blooket</w:t>
            </w:r>
            <w:proofErr w:type="spellEnd"/>
            <w:r w:rsidRPr="001406A2">
              <w:rPr>
                <w:rFonts w:asciiTheme="minorHAnsi" w:hAnsiTheme="minorHAnsi" w:cs="Open Sans"/>
                <w:sz w:val="18"/>
                <w:szCs w:val="18"/>
              </w:rPr>
              <w:t>/ Kahoot/ Quizlet/ Quizizz/ Socrative/ etc. </w:t>
            </w:r>
          </w:p>
          <w:p w14:paraId="43BA2C15" w14:textId="77777777" w:rsidR="00AC15E1" w:rsidRPr="001406A2" w:rsidRDefault="00AC15E1" w:rsidP="00AC15E1">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2268" w:type="dxa"/>
            <w:shd w:val="clear" w:color="auto" w:fill="auto"/>
          </w:tcPr>
          <w:p w14:paraId="7A3980A1" w14:textId="77777777" w:rsidR="00AC15E1" w:rsidRDefault="00AC15E1" w:rsidP="00AC15E1">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roofErr w:type="spellStart"/>
            <w:r w:rsidRPr="001406A2">
              <w:rPr>
                <w:rFonts w:eastAsia="Open Sans" w:cs="Open Sans"/>
                <w:color w:val="000000" w:themeColor="text1"/>
                <w:sz w:val="18"/>
                <w:szCs w:val="18"/>
              </w:rPr>
              <w:t>IsaacCS</w:t>
            </w:r>
            <w:proofErr w:type="spellEnd"/>
            <w:r w:rsidRPr="001406A2">
              <w:rPr>
                <w:rFonts w:eastAsia="Open Sans" w:cs="Open Sans"/>
                <w:color w:val="000000" w:themeColor="text1"/>
                <w:sz w:val="18"/>
                <w:szCs w:val="18"/>
              </w:rPr>
              <w:t xml:space="preserve"> notes and questions:</w:t>
            </w:r>
          </w:p>
          <w:p w14:paraId="3671645C" w14:textId="77777777" w:rsidR="00012C6D" w:rsidRPr="001406A2" w:rsidRDefault="00012C6D" w:rsidP="00AC15E1">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0B089A66" w14:textId="77777777" w:rsidR="00AC15E1" w:rsidRPr="00B94107" w:rsidRDefault="00AC15E1" w:rsidP="00AC15E1">
            <w:pPr>
              <w:spacing w:before="40" w:after="40"/>
              <w:cnfStyle w:val="000000100000" w:firstRow="0" w:lastRow="0" w:firstColumn="0" w:lastColumn="0" w:oddVBand="0" w:evenVBand="0" w:oddHBand="1" w:evenHBand="0" w:firstRowFirstColumn="0" w:firstRowLastColumn="0" w:lastRowFirstColumn="0" w:lastRowLastColumn="0"/>
              <w:rPr>
                <w:rStyle w:val="Hyperlink"/>
                <w:sz w:val="18"/>
                <w:szCs w:val="18"/>
              </w:rPr>
            </w:pPr>
            <w:hyperlink r:id="rId88" w:history="1">
              <w:r w:rsidRPr="00B94107">
                <w:rPr>
                  <w:rStyle w:val="Hyperlink"/>
                  <w:color w:val="000000" w:themeColor="text1"/>
                  <w:sz w:val="18"/>
                  <w:szCs w:val="18"/>
                </w:rPr>
                <w:t>https://isaaccomputerscience.org/concepts/dsa_search_dijkstra?topic=pathfinding</w:t>
              </w:r>
            </w:hyperlink>
          </w:p>
          <w:p w14:paraId="5839F373" w14:textId="77777777" w:rsidR="00AC15E1" w:rsidRPr="001406A2" w:rsidRDefault="00AC15E1" w:rsidP="00AC15E1">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shd w:val="clear" w:color="auto" w:fill="auto"/>
          </w:tcPr>
          <w:p w14:paraId="420AA962" w14:textId="2EF8B979"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026FF178" w14:textId="57114846"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06485002" w14:textId="38FA619B"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5C50419F" w14:textId="16D5FC84"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shd w:val="clear" w:color="auto" w:fill="auto"/>
          </w:tcPr>
          <w:p w14:paraId="6B42A755" w14:textId="036071EE"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Analysis</w:t>
            </w:r>
          </w:p>
          <w:p w14:paraId="65577EE5" w14:textId="7BD99E7D"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Problem solving</w:t>
            </w:r>
          </w:p>
          <w:p w14:paraId="1BD67DF9" w14:textId="075DB4E1"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I</w:t>
            </w:r>
            <w:r w:rsidR="7DC4704E" w:rsidRPr="00C3299E">
              <w:rPr>
                <w:rFonts w:asciiTheme="minorHAnsi" w:eastAsia="Open Sans" w:hAnsiTheme="minorHAnsi" w:cs="Open Sans"/>
                <w:b w:val="0"/>
                <w:bCs w:val="0"/>
                <w:noProof w:val="0"/>
                <w:color w:val="000000" w:themeColor="text1"/>
                <w:sz w:val="18"/>
                <w:szCs w:val="18"/>
                <w:lang w:val="en-GB"/>
              </w:rPr>
              <w:t>nterpretation</w:t>
            </w:r>
          </w:p>
          <w:p w14:paraId="32BA594F" w14:textId="42B2F026"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6697508F" w14:textId="77777777" w:rsidR="00C71471" w:rsidRPr="003A19A2" w:rsidRDefault="00C71471" w:rsidP="00B0773D">
      <w:pPr>
        <w:rPr>
          <w:rStyle w:val="Strong"/>
          <w:b w:val="0"/>
          <w:bCs w:val="0"/>
        </w:rPr>
      </w:pPr>
    </w:p>
    <w:p w14:paraId="050018C4" w14:textId="77777777" w:rsidR="00C71471" w:rsidRPr="003A19A2" w:rsidRDefault="00C71471" w:rsidP="00B0773D">
      <w:pPr>
        <w:rPr>
          <w:rStyle w:val="Strong"/>
          <w:rFonts w:ascii="Plus Jakarta Sans" w:hAnsi="Plus Jakarta Sans"/>
          <w:sz w:val="36"/>
          <w:szCs w:val="26"/>
        </w:rPr>
      </w:pPr>
      <w:r w:rsidRPr="003A19A2">
        <w:rPr>
          <w:rStyle w:val="Strong"/>
          <w:b w:val="0"/>
          <w:bCs w:val="0"/>
        </w:rP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CE606C" w:rsidRPr="003A19A2" w14:paraId="4AE82366" w14:textId="77777777" w:rsidTr="00935395">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219DDF30" w14:textId="77777777" w:rsidR="00CE606C" w:rsidRPr="00935395" w:rsidRDefault="00CE606C">
            <w:pPr>
              <w:pStyle w:val="TableHeading"/>
              <w:jc w:val="center"/>
              <w:rPr>
                <w:b/>
                <w:bCs/>
                <w:noProof w:val="0"/>
                <w:color w:val="FFFFFF" w:themeColor="background1"/>
                <w:sz w:val="20"/>
                <w:szCs w:val="24"/>
                <w:lang w:val="en-GB"/>
              </w:rPr>
            </w:pPr>
            <w:r w:rsidRPr="00935395">
              <w:rPr>
                <w:b/>
                <w:bCs/>
                <w:noProof w:val="0"/>
                <w:color w:val="FFFFFF" w:themeColor="background1"/>
                <w:sz w:val="20"/>
                <w:szCs w:val="24"/>
                <w:lang w:val="en-GB"/>
              </w:rPr>
              <w:t>Topic</w:t>
            </w:r>
            <w:r w:rsidRPr="00935395">
              <w:rPr>
                <w:b/>
                <w:bCs/>
                <w:noProof w:val="0"/>
                <w:color w:val="FFFFFF" w:themeColor="background1"/>
                <w:sz w:val="20"/>
                <w:szCs w:val="24"/>
                <w:lang w:val="en-GB"/>
              </w:rPr>
              <w:br/>
              <w:t>Sub topic</w:t>
            </w:r>
            <w:r w:rsidRPr="00935395">
              <w:rPr>
                <w:b/>
                <w:bCs/>
                <w:noProof w:val="0"/>
                <w:color w:val="FFFFFF" w:themeColor="background1"/>
                <w:sz w:val="20"/>
                <w:szCs w:val="24"/>
                <w:lang w:val="en-GB"/>
              </w:rPr>
              <w:br/>
              <w:t>Lesson title</w:t>
            </w:r>
          </w:p>
        </w:tc>
        <w:tc>
          <w:tcPr>
            <w:tcW w:w="2551" w:type="dxa"/>
            <w:shd w:val="clear" w:color="auto" w:fill="341583" w:themeFill="accent2" w:themeFillShade="80"/>
            <w:vAlign w:val="center"/>
          </w:tcPr>
          <w:p w14:paraId="4087EC1C" w14:textId="77777777" w:rsidR="00CE606C" w:rsidRPr="00935395"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935395">
              <w:rPr>
                <w:b/>
                <w:bCs/>
                <w:noProof w:val="0"/>
                <w:color w:val="FFFFFF" w:themeColor="background1"/>
                <w:sz w:val="20"/>
                <w:szCs w:val="24"/>
                <w:lang w:val="en-GB"/>
              </w:rPr>
              <w:t>Specification reference</w:t>
            </w:r>
          </w:p>
        </w:tc>
        <w:tc>
          <w:tcPr>
            <w:tcW w:w="4820" w:type="dxa"/>
            <w:shd w:val="clear" w:color="auto" w:fill="341583" w:themeFill="accent2" w:themeFillShade="80"/>
            <w:vAlign w:val="center"/>
          </w:tcPr>
          <w:p w14:paraId="3979C670" w14:textId="04EB8853" w:rsidR="00CE606C" w:rsidRPr="00935395"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935395">
              <w:rPr>
                <w:b/>
                <w:bCs/>
                <w:noProof w:val="0"/>
                <w:color w:val="FFFFFF" w:themeColor="background1"/>
                <w:sz w:val="20"/>
                <w:szCs w:val="24"/>
                <w:lang w:val="en-GB"/>
              </w:rPr>
              <w:t xml:space="preserve">Suggested </w:t>
            </w:r>
            <w:r w:rsidR="005D70E5" w:rsidRPr="00935395">
              <w:rPr>
                <w:b/>
                <w:bCs/>
                <w:noProof w:val="0"/>
                <w:color w:val="FFFFFF" w:themeColor="background1"/>
                <w:sz w:val="20"/>
                <w:szCs w:val="24"/>
                <w:lang w:val="en-GB"/>
              </w:rPr>
              <w:t>activities</w:t>
            </w:r>
          </w:p>
        </w:tc>
        <w:tc>
          <w:tcPr>
            <w:tcW w:w="2268" w:type="dxa"/>
            <w:shd w:val="clear" w:color="auto" w:fill="341583" w:themeFill="accent2" w:themeFillShade="80"/>
            <w:vAlign w:val="center"/>
          </w:tcPr>
          <w:p w14:paraId="0FBE8F7B" w14:textId="77777777" w:rsidR="00CE606C" w:rsidRPr="00935395"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935395">
              <w:rPr>
                <w:b/>
                <w:bCs/>
                <w:noProof w:val="0"/>
                <w:color w:val="FFFFFF" w:themeColor="background1"/>
                <w:sz w:val="20"/>
                <w:szCs w:val="24"/>
                <w:lang w:val="en-GB"/>
              </w:rPr>
              <w:t>Suggested resources</w:t>
            </w:r>
          </w:p>
        </w:tc>
        <w:tc>
          <w:tcPr>
            <w:tcW w:w="1984" w:type="dxa"/>
            <w:shd w:val="clear" w:color="auto" w:fill="341583" w:themeFill="accent2" w:themeFillShade="80"/>
            <w:vAlign w:val="center"/>
          </w:tcPr>
          <w:p w14:paraId="1C931E87" w14:textId="77777777" w:rsidR="00CE606C" w:rsidRPr="00935395"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935395">
              <w:rPr>
                <w:b/>
                <w:bCs/>
                <w:noProof w:val="0"/>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5306E766" w14:textId="77777777" w:rsidR="00CE606C" w:rsidRPr="00935395" w:rsidRDefault="00CE606C">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935395">
              <w:rPr>
                <w:b/>
                <w:bCs/>
                <w:noProof w:val="0"/>
                <w:color w:val="FFFFFF" w:themeColor="background1"/>
                <w:sz w:val="20"/>
                <w:szCs w:val="24"/>
                <w:lang w:val="en-GB"/>
              </w:rPr>
              <w:t>Which skills could be acquired through teaching and delivery in this lesson?</w:t>
            </w:r>
          </w:p>
        </w:tc>
      </w:tr>
      <w:tr w:rsidR="00CE606C" w:rsidRPr="003A19A2" w14:paraId="70153D4B"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46A2D6BF" w14:textId="2D5062A7" w:rsidR="00CE606C" w:rsidRPr="003A19A2" w:rsidRDefault="00CE606C">
            <w:pPr>
              <w:pStyle w:val="TableHeading"/>
              <w:rPr>
                <w:noProof w:val="0"/>
                <w:color w:val="FFFFFF" w:themeColor="background1"/>
                <w:lang w:val="en-GB"/>
              </w:rPr>
            </w:pPr>
            <w:r w:rsidRPr="003A19A2">
              <w:rPr>
                <w:b/>
                <w:bCs/>
                <w:noProof w:val="0"/>
                <w:color w:val="000000" w:themeColor="text1"/>
                <w:lang w:val="en-GB"/>
              </w:rPr>
              <w:t xml:space="preserve">Week </w:t>
            </w:r>
            <w:r w:rsidR="00AB2EF8" w:rsidRPr="003A19A2">
              <w:rPr>
                <w:b/>
                <w:bCs/>
                <w:noProof w:val="0"/>
                <w:color w:val="000000" w:themeColor="text1"/>
                <w:lang w:val="en-GB"/>
              </w:rPr>
              <w:t>24</w:t>
            </w:r>
            <w:r w:rsidRPr="003A19A2">
              <w:rPr>
                <w:b/>
                <w:bCs/>
                <w:noProof w:val="0"/>
                <w:color w:val="000000" w:themeColor="text1"/>
                <w:lang w:val="en-GB"/>
              </w:rPr>
              <w:br/>
              <w:t>Lesson 1</w:t>
            </w:r>
          </w:p>
        </w:tc>
      </w:tr>
      <w:tr w:rsidR="00604168" w:rsidRPr="003A19A2" w14:paraId="0DB56C37" w14:textId="77777777" w:rsidTr="00012C6D">
        <w:trPr>
          <w:trHeight w:val="1128"/>
        </w:trPr>
        <w:tc>
          <w:tcPr>
            <w:cnfStyle w:val="001000000000" w:firstRow="0" w:lastRow="0" w:firstColumn="1" w:lastColumn="0" w:oddVBand="0" w:evenVBand="0" w:oddHBand="0" w:evenHBand="0" w:firstRowFirstColumn="0" w:firstRowLastColumn="0" w:lastRowFirstColumn="0" w:lastRowLastColumn="0"/>
            <w:tcW w:w="1555" w:type="dxa"/>
          </w:tcPr>
          <w:p w14:paraId="6393DF6E" w14:textId="77777777" w:rsidR="00604168" w:rsidRPr="003A19A2" w:rsidRDefault="00604168" w:rsidP="00604168">
            <w:pPr>
              <w:autoSpaceDE w:val="0"/>
              <w:autoSpaceDN w:val="0"/>
              <w:adjustRightInd w:val="0"/>
              <w:spacing w:before="40" w:after="40" w:line="200" w:lineRule="atLeast"/>
              <w:rPr>
                <w:color w:val="000000"/>
                <w:sz w:val="18"/>
                <w:szCs w:val="18"/>
              </w:rPr>
            </w:pPr>
            <w:r w:rsidRPr="003A19A2">
              <w:rPr>
                <w:b w:val="0"/>
                <w:bCs w:val="0"/>
                <w:color w:val="000000"/>
                <w:sz w:val="18"/>
                <w:szCs w:val="18"/>
              </w:rPr>
              <w:t>15.3 Algorithmic efficiency</w:t>
            </w:r>
          </w:p>
          <w:p w14:paraId="3AEF65EA" w14:textId="77777777" w:rsidR="00604168" w:rsidRPr="003A19A2" w:rsidRDefault="00604168" w:rsidP="00604168">
            <w:pPr>
              <w:autoSpaceDE w:val="0"/>
              <w:autoSpaceDN w:val="0"/>
              <w:adjustRightInd w:val="0"/>
              <w:spacing w:before="40" w:after="40" w:line="200" w:lineRule="atLeast"/>
              <w:rPr>
                <w:b w:val="0"/>
                <w:bCs w:val="0"/>
                <w:color w:val="000000"/>
                <w:sz w:val="18"/>
                <w:szCs w:val="18"/>
              </w:rPr>
            </w:pPr>
          </w:p>
          <w:p w14:paraId="0D258B84" w14:textId="77777777" w:rsidR="00604168" w:rsidRPr="003A19A2" w:rsidRDefault="00604168" w:rsidP="00604168">
            <w:pPr>
              <w:autoSpaceDE w:val="0"/>
              <w:autoSpaceDN w:val="0"/>
              <w:adjustRightInd w:val="0"/>
              <w:spacing w:before="40" w:after="40" w:line="200" w:lineRule="atLeast"/>
              <w:rPr>
                <w:b w:val="0"/>
                <w:bCs w:val="0"/>
                <w:color w:val="000000"/>
                <w:sz w:val="18"/>
                <w:szCs w:val="18"/>
              </w:rPr>
            </w:pPr>
            <w:r w:rsidRPr="003A19A2">
              <w:rPr>
                <w:color w:val="000000"/>
                <w:sz w:val="18"/>
                <w:szCs w:val="18"/>
              </w:rPr>
              <w:t>Topic 15.3.1: Big O notation</w:t>
            </w:r>
          </w:p>
          <w:p w14:paraId="746601B2" w14:textId="77777777" w:rsidR="00604168" w:rsidRPr="003A19A2" w:rsidRDefault="00604168" w:rsidP="00604168">
            <w:pPr>
              <w:autoSpaceDE w:val="0"/>
              <w:autoSpaceDN w:val="0"/>
              <w:adjustRightInd w:val="0"/>
              <w:spacing w:before="40" w:after="40" w:line="200" w:lineRule="atLeast"/>
              <w:rPr>
                <w:b w:val="0"/>
                <w:bCs w:val="0"/>
                <w:color w:val="000000"/>
                <w:sz w:val="18"/>
                <w:szCs w:val="18"/>
              </w:rPr>
            </w:pPr>
          </w:p>
          <w:p w14:paraId="085BF318" w14:textId="77777777" w:rsidR="00604168" w:rsidRPr="003A19A2" w:rsidRDefault="00604168" w:rsidP="00604168">
            <w:pPr>
              <w:autoSpaceDE w:val="0"/>
              <w:autoSpaceDN w:val="0"/>
              <w:adjustRightInd w:val="0"/>
              <w:spacing w:before="40" w:after="40" w:line="200" w:lineRule="atLeast"/>
              <w:rPr>
                <w:rFonts w:eastAsia="Open Sans" w:cs="Open Sans"/>
                <w:b w:val="0"/>
                <w:bCs w:val="0"/>
                <w:color w:val="000000" w:themeColor="text1"/>
                <w:sz w:val="18"/>
                <w:szCs w:val="18"/>
              </w:rPr>
            </w:pPr>
            <w:r w:rsidRPr="003A19A2">
              <w:rPr>
                <w:color w:val="000000"/>
                <w:sz w:val="18"/>
                <w:szCs w:val="18"/>
              </w:rPr>
              <w:t> </w:t>
            </w:r>
          </w:p>
          <w:p w14:paraId="4A8982B6" w14:textId="531B4276" w:rsidR="00604168" w:rsidRDefault="003C1507" w:rsidP="00604168">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604168" w:rsidRPr="003A19A2">
              <w:rPr>
                <w:rFonts w:eastAsia="Open Sans" w:cs="Open Sans"/>
                <w:color w:val="000000" w:themeColor="text1"/>
                <w:sz w:val="18"/>
                <w:szCs w:val="18"/>
              </w:rPr>
              <w:t xml:space="preserve"> </w:t>
            </w:r>
          </w:p>
          <w:p w14:paraId="1210A853" w14:textId="77777777" w:rsidR="0098746C" w:rsidRPr="003A19A2" w:rsidRDefault="0098746C" w:rsidP="00604168">
            <w:pPr>
              <w:autoSpaceDE w:val="0"/>
              <w:autoSpaceDN w:val="0"/>
              <w:adjustRightInd w:val="0"/>
              <w:spacing w:before="40" w:after="40" w:line="200" w:lineRule="atLeast"/>
              <w:rPr>
                <w:rFonts w:eastAsia="Open Sans" w:cs="Open Sans"/>
                <w:b w:val="0"/>
                <w:bCs w:val="0"/>
                <w:color w:val="000000" w:themeColor="text1"/>
                <w:sz w:val="18"/>
                <w:szCs w:val="18"/>
              </w:rPr>
            </w:pPr>
          </w:p>
          <w:p w14:paraId="79DD5343" w14:textId="1868534A" w:rsidR="00604168" w:rsidRPr="003A19A2" w:rsidRDefault="00604168" w:rsidP="00604168">
            <w:pPr>
              <w:pStyle w:val="TableText"/>
              <w:rPr>
                <w:rFonts w:asciiTheme="minorHAnsi" w:hAnsiTheme="minorHAnsi"/>
                <w:noProof w:val="0"/>
                <w:sz w:val="18"/>
                <w:szCs w:val="18"/>
                <w:lang w:val="en-GB"/>
              </w:rPr>
            </w:pPr>
            <w:r w:rsidRPr="003A19A2">
              <w:rPr>
                <w:rFonts w:asciiTheme="minorHAnsi" w:eastAsia="Open Sans" w:hAnsiTheme="minorHAnsi" w:cs="Open Sans"/>
                <w:b w:val="0"/>
                <w:bCs w:val="0"/>
                <w:noProof w:val="0"/>
                <w:sz w:val="18"/>
                <w:szCs w:val="18"/>
                <w:lang w:val="en-GB"/>
              </w:rPr>
              <w:t>Time complexity</w:t>
            </w:r>
          </w:p>
        </w:tc>
        <w:tc>
          <w:tcPr>
            <w:tcW w:w="2551" w:type="dxa"/>
          </w:tcPr>
          <w:p w14:paraId="7550092F" w14:textId="77777777" w:rsidR="00604168" w:rsidRPr="001406A2" w:rsidRDefault="00604168" w:rsidP="0060416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1406A2">
              <w:rPr>
                <w:rFonts w:asciiTheme="minorHAnsi" w:hAnsiTheme="minorHAnsi"/>
                <w:b/>
                <w:bCs/>
                <w:sz w:val="18"/>
                <w:szCs w:val="18"/>
              </w:rPr>
              <w:t xml:space="preserve">15.3.1 Big O notation: </w:t>
            </w:r>
          </w:p>
          <w:p w14:paraId="1A7D3EF9" w14:textId="77777777" w:rsidR="00604168" w:rsidRDefault="00604168" w:rsidP="02576881">
            <w:pPr>
              <w:pStyle w:val="Default"/>
              <w:numPr>
                <w:ilvl w:val="0"/>
                <w:numId w:val="82"/>
              </w:numP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1406A2">
              <w:rPr>
                <w:rFonts w:asciiTheme="minorHAnsi" w:hAnsiTheme="minorHAnsi"/>
                <w:b/>
                <w:bCs/>
                <w:sz w:val="18"/>
                <w:szCs w:val="18"/>
              </w:rPr>
              <w:t xml:space="preserve">a) Time complexity: </w:t>
            </w:r>
          </w:p>
          <w:p w14:paraId="59404F5E" w14:textId="77777777" w:rsidR="00C21D34" w:rsidRPr="001406A2" w:rsidRDefault="00C21D34" w:rsidP="00AB319F">
            <w:pPr>
              <w:pStyle w:val="Default"/>
              <w:numPr>
                <w:ilvl w:val="1"/>
                <w:numId w:val="82"/>
              </w:numPr>
              <w:ind w:left="1800" w:hanging="360"/>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p>
          <w:p w14:paraId="51E58357" w14:textId="77777777" w:rsidR="00604168" w:rsidRPr="003A19A2" w:rsidRDefault="00604168"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Constant </w:t>
            </w:r>
          </w:p>
          <w:p w14:paraId="6CEC72E0" w14:textId="77777777" w:rsidR="00604168" w:rsidRPr="003A19A2" w:rsidRDefault="00604168"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Logarithmic </w:t>
            </w:r>
          </w:p>
          <w:p w14:paraId="45FFE626" w14:textId="77777777" w:rsidR="00604168" w:rsidRPr="003A19A2" w:rsidRDefault="00604168"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Linear </w:t>
            </w:r>
          </w:p>
          <w:p w14:paraId="052D1381" w14:textId="77777777" w:rsidR="00604168" w:rsidRPr="003A19A2" w:rsidRDefault="00604168"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proofErr w:type="spellStart"/>
            <w:r w:rsidRPr="003A19A2">
              <w:rPr>
                <w:rFonts w:asciiTheme="minorHAnsi" w:eastAsia="Open Sans" w:hAnsiTheme="minorHAnsi"/>
                <w:color w:val="000000" w:themeColor="text1"/>
                <w:sz w:val="18"/>
                <w:szCs w:val="18"/>
              </w:rPr>
              <w:t>Linearithmic</w:t>
            </w:r>
            <w:proofErr w:type="spellEnd"/>
            <w:r w:rsidRPr="003A19A2">
              <w:rPr>
                <w:rFonts w:asciiTheme="minorHAnsi" w:eastAsia="Open Sans" w:hAnsiTheme="minorHAnsi"/>
                <w:color w:val="000000" w:themeColor="text1"/>
                <w:sz w:val="18"/>
                <w:szCs w:val="18"/>
              </w:rPr>
              <w:t xml:space="preserve"> </w:t>
            </w:r>
          </w:p>
          <w:p w14:paraId="2D51EB38" w14:textId="77777777" w:rsidR="00604168" w:rsidRPr="003A19A2" w:rsidRDefault="00604168"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Polynomial </w:t>
            </w:r>
          </w:p>
          <w:p w14:paraId="7CA4F331" w14:textId="77777777" w:rsidR="00604168" w:rsidRPr="003A19A2" w:rsidRDefault="00604168" w:rsidP="0060416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p>
          <w:p w14:paraId="5F12A525" w14:textId="6EC32C81" w:rsidR="00604168" w:rsidRDefault="000130CE"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604168" w:rsidRPr="003A19A2">
              <w:rPr>
                <w:rFonts w:asciiTheme="minorHAnsi" w:eastAsia="Open Sans" w:hAnsiTheme="minorHAnsi"/>
                <w:color w:val="000000" w:themeColor="text1"/>
                <w:sz w:val="18"/>
                <w:szCs w:val="18"/>
              </w:rPr>
              <w:t xml:space="preserve"> </w:t>
            </w:r>
          </w:p>
          <w:p w14:paraId="0E5A5389" w14:textId="77777777" w:rsidR="001406A2" w:rsidRPr="003A19A2" w:rsidRDefault="001406A2"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p>
          <w:p w14:paraId="69567081" w14:textId="77777777" w:rsidR="00604168" w:rsidRPr="003A19A2" w:rsidRDefault="00604168"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3426EC91" w14:textId="77777777" w:rsidR="00604168" w:rsidRPr="003A19A2" w:rsidRDefault="00604168"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544E3923" w14:textId="77777777" w:rsidR="00604168" w:rsidRPr="003A19A2" w:rsidRDefault="00604168"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57F2D1F9" w14:textId="77777777" w:rsidR="00604168" w:rsidRPr="003A19A2" w:rsidRDefault="00604168" w:rsidP="00604168">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p>
          <w:p w14:paraId="196E2AA1" w14:textId="689AE861" w:rsidR="00604168" w:rsidRDefault="003C1507" w:rsidP="00604168">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6D35FD" w:themeColor="accent1" w:themeShade="BF"/>
                <w:sz w:val="18"/>
                <w:szCs w:val="18"/>
              </w:rPr>
            </w:pPr>
            <w:r w:rsidRPr="003C1507">
              <w:rPr>
                <w:rFonts w:asciiTheme="minorHAnsi" w:eastAsia="Open Sans" w:hAnsiTheme="minorHAnsi"/>
                <w:color w:val="6D35FD" w:themeColor="accent1" w:themeShade="BF"/>
                <w:sz w:val="18"/>
                <w:szCs w:val="18"/>
              </w:rPr>
              <w:t>Students will be able to:</w:t>
            </w:r>
          </w:p>
          <w:p w14:paraId="68C37242" w14:textId="77777777" w:rsidR="00F845E0" w:rsidRPr="003A19A2" w:rsidRDefault="00F845E0" w:rsidP="00604168">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p>
          <w:p w14:paraId="32662EEB" w14:textId="77777777" w:rsidR="00604168" w:rsidRPr="003A19A2" w:rsidRDefault="00604168"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Analyse algorithms to determine best and worst Big O.</w:t>
            </w:r>
          </w:p>
          <w:p w14:paraId="1522AB57" w14:textId="77777777" w:rsidR="00604168" w:rsidRPr="003A19A2" w:rsidRDefault="00604168"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Give the best and worst Big O time complexity for common algorithms.</w:t>
            </w:r>
          </w:p>
          <w:p w14:paraId="6E13E465" w14:textId="77777777" w:rsidR="00604168" w:rsidRPr="003A19A2" w:rsidRDefault="00604168"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Determine the Big O time complexity for given code.</w:t>
            </w:r>
          </w:p>
          <w:p w14:paraId="0C2DF4F3" w14:textId="77777777" w:rsidR="00604168" w:rsidRPr="003A19A2" w:rsidRDefault="00604168" w:rsidP="00604168">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p>
          <w:p w14:paraId="14418A04" w14:textId="77777777" w:rsidR="00012C6D" w:rsidRDefault="00012C6D" w:rsidP="00604168">
            <w:pPr>
              <w:pStyle w:val="U-text-i"/>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rPr>
            </w:pPr>
          </w:p>
          <w:p w14:paraId="0A85FA8B" w14:textId="475B4A63" w:rsidR="00CC575C" w:rsidRDefault="003C1507" w:rsidP="00604168">
            <w:pPr>
              <w:pStyle w:val="U-text-i"/>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rPr>
            </w:pPr>
            <w:r w:rsidRPr="003C1507">
              <w:rPr>
                <w:rFonts w:asciiTheme="minorHAnsi" w:eastAsia="Open Sans" w:hAnsiTheme="minorHAnsi" w:cs="Open Sans"/>
              </w:rPr>
              <w:t>Maths skills:</w:t>
            </w:r>
          </w:p>
          <w:p w14:paraId="5A1AC44D" w14:textId="2F3E77C8" w:rsidR="00604168" w:rsidRPr="003A19A2" w:rsidRDefault="00604168" w:rsidP="00CC575C">
            <w:pPr>
              <w:pStyle w:val="U-text-i"/>
              <w:spacing w:before="0" w:after="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rPr>
            </w:pPr>
            <w:r w:rsidRPr="003A19A2">
              <w:rPr>
                <w:rFonts w:asciiTheme="minorHAnsi" w:eastAsia="Open Sans" w:hAnsiTheme="minorHAnsi" w:cs="Open Sans"/>
                <w:color w:val="000000" w:themeColor="text1"/>
              </w:rPr>
              <w:t xml:space="preserve"> </w:t>
            </w:r>
          </w:p>
          <w:p w14:paraId="3AD03CA2" w14:textId="73276F88" w:rsidR="00604168" w:rsidRPr="003A19A2" w:rsidRDefault="00604168" w:rsidP="00012C6D">
            <w:pPr>
              <w:pStyle w:val="U-text-i"/>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3A19A2">
              <w:rPr>
                <w:rFonts w:asciiTheme="minorHAnsi" w:eastAsia="Open Sans" w:hAnsiTheme="minorHAnsi" w:cs="Open Sans"/>
                <w:color w:val="000000" w:themeColor="text1"/>
              </w:rPr>
              <w:t>Determining Big O complexity</w:t>
            </w:r>
          </w:p>
        </w:tc>
        <w:tc>
          <w:tcPr>
            <w:tcW w:w="4820" w:type="dxa"/>
          </w:tcPr>
          <w:p w14:paraId="4F3B3AB1" w14:textId="30FDD0BE" w:rsidR="00604168" w:rsidRPr="003A19A2" w:rsidRDefault="002E3040" w:rsidP="00604168">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604168" w:rsidRPr="003A19A2">
              <w:rPr>
                <w:rFonts w:cs="Open Sans"/>
                <w:color w:val="auto"/>
                <w:sz w:val="18"/>
                <w:szCs w:val="18"/>
              </w:rPr>
              <w:t>  </w:t>
            </w:r>
          </w:p>
          <w:p w14:paraId="2E477344" w14:textId="77777777" w:rsidR="00604168" w:rsidRPr="003A19A2" w:rsidRDefault="00604168" w:rsidP="00277C48">
            <w:pPr>
              <w:numPr>
                <w:ilvl w:val="0"/>
                <w:numId w:val="18"/>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Big O time complexity and the relative order of different complexities</w:t>
            </w:r>
          </w:p>
          <w:p w14:paraId="061DBED0" w14:textId="77777777" w:rsidR="00604168" w:rsidRPr="003A19A2" w:rsidRDefault="00604168" w:rsidP="00277C48">
            <w:pPr>
              <w:numPr>
                <w:ilvl w:val="0"/>
                <w:numId w:val="20"/>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Students identify key terms and make notes on definition, function, and why Big O notation is needed as well </w:t>
            </w:r>
          </w:p>
          <w:p w14:paraId="3E2DF380" w14:textId="77777777" w:rsidR="00604168" w:rsidRPr="003A19A2" w:rsidRDefault="00604168" w:rsidP="00277C48">
            <w:pPr>
              <w:numPr>
                <w:ilvl w:val="0"/>
                <w:numId w:val="23"/>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Complete activity 5 on p164</w:t>
            </w:r>
          </w:p>
          <w:p w14:paraId="03E34959" w14:textId="77777777" w:rsidR="00604168" w:rsidRPr="003A19A2" w:rsidRDefault="00604168" w:rsidP="001406A2">
            <w:pPr>
              <w:spacing w:after="0"/>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418198A0" w14:textId="427AEA33" w:rsidR="00604168" w:rsidRPr="003A19A2" w:rsidRDefault="002E3040" w:rsidP="00604168">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604168" w:rsidRPr="003A19A2">
              <w:rPr>
                <w:rFonts w:cs="Open Sans"/>
                <w:color w:val="auto"/>
                <w:sz w:val="18"/>
                <w:szCs w:val="18"/>
              </w:rPr>
              <w:t> </w:t>
            </w:r>
          </w:p>
          <w:p w14:paraId="23C8FBEE" w14:textId="77777777" w:rsidR="00604168" w:rsidRPr="003A19A2" w:rsidRDefault="00604168" w:rsidP="00277C48">
            <w:pPr>
              <w:numPr>
                <w:ilvl w:val="0"/>
                <w:numId w:val="21"/>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Students complete questions on </w:t>
            </w:r>
            <w:proofErr w:type="spellStart"/>
            <w:r w:rsidRPr="003A19A2">
              <w:rPr>
                <w:rFonts w:cs="Open Sans"/>
                <w:color w:val="auto"/>
                <w:sz w:val="18"/>
                <w:szCs w:val="18"/>
              </w:rPr>
              <w:t>IsaacCS</w:t>
            </w:r>
            <w:proofErr w:type="spellEnd"/>
          </w:p>
          <w:p w14:paraId="61B2E01A" w14:textId="77777777" w:rsidR="00604168" w:rsidRPr="003A19A2" w:rsidRDefault="00604168" w:rsidP="00604168">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7075B013" w14:textId="22CDA21C" w:rsidR="00604168" w:rsidRPr="003A19A2" w:rsidRDefault="002D2D1D" w:rsidP="00604168">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604168" w:rsidRPr="003A19A2">
              <w:rPr>
                <w:rFonts w:cs="Open Sans"/>
                <w:color w:val="000000" w:themeColor="text1"/>
                <w:sz w:val="18"/>
                <w:szCs w:val="18"/>
              </w:rPr>
              <w:t>pp. 156-161</w:t>
            </w:r>
            <w:r w:rsidR="00604168" w:rsidRPr="003A19A2">
              <w:rPr>
                <w:rFonts w:eastAsia="Open Sans" w:cs="Open Sans"/>
                <w:color w:val="000000" w:themeColor="text1"/>
                <w:sz w:val="18"/>
                <w:szCs w:val="18"/>
              </w:rPr>
              <w:t xml:space="preserve"> </w:t>
            </w:r>
          </w:p>
          <w:p w14:paraId="6DF0C834" w14:textId="77777777" w:rsidR="00604168" w:rsidRPr="003A19A2" w:rsidRDefault="00604168" w:rsidP="00604168">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493D641B" w14:textId="77777777" w:rsidR="00604168" w:rsidRDefault="00604168" w:rsidP="00604168">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roofErr w:type="spellStart"/>
            <w:r w:rsidRPr="003A19A2">
              <w:rPr>
                <w:rFonts w:eastAsia="Open Sans" w:cs="Open Sans"/>
                <w:color w:val="000000" w:themeColor="text1"/>
                <w:sz w:val="18"/>
                <w:szCs w:val="18"/>
              </w:rPr>
              <w:t>IsaacCS</w:t>
            </w:r>
            <w:proofErr w:type="spellEnd"/>
            <w:r w:rsidRPr="003A19A2">
              <w:rPr>
                <w:rFonts w:eastAsia="Open Sans" w:cs="Open Sans"/>
                <w:color w:val="000000" w:themeColor="text1"/>
                <w:sz w:val="18"/>
                <w:szCs w:val="18"/>
              </w:rPr>
              <w:t xml:space="preserve"> notes and questions:</w:t>
            </w:r>
          </w:p>
          <w:p w14:paraId="79EE55B7" w14:textId="77777777" w:rsidR="00012C6D" w:rsidRPr="003A19A2" w:rsidRDefault="00012C6D" w:rsidP="00604168">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53364B54" w14:textId="77777777" w:rsidR="00604168" w:rsidRPr="00B94107" w:rsidRDefault="00604168" w:rsidP="00604168">
            <w:pPr>
              <w:spacing w:before="40" w:after="40"/>
              <w:cnfStyle w:val="000000000000" w:firstRow="0" w:lastRow="0" w:firstColumn="0" w:lastColumn="0" w:oddVBand="0" w:evenVBand="0" w:oddHBand="0" w:evenHBand="0" w:firstRowFirstColumn="0" w:firstRowLastColumn="0" w:lastRowFirstColumn="0" w:lastRowLastColumn="0"/>
              <w:rPr>
                <w:rStyle w:val="Hyperlink"/>
                <w:sz w:val="18"/>
                <w:szCs w:val="18"/>
              </w:rPr>
            </w:pPr>
            <w:hyperlink r:id="rId89" w:history="1">
              <w:r w:rsidRPr="00B94107">
                <w:rPr>
                  <w:rStyle w:val="Hyperlink"/>
                  <w:color w:val="000000" w:themeColor="text1"/>
                  <w:sz w:val="18"/>
                  <w:szCs w:val="18"/>
                </w:rPr>
                <w:t>https://isaaccomputerscience.org/concepts/dsa_cmplx_big_o?topic=complexity</w:t>
              </w:r>
            </w:hyperlink>
          </w:p>
          <w:p w14:paraId="264C29B4" w14:textId="77777777" w:rsidR="00604168" w:rsidRPr="003A19A2" w:rsidRDefault="00604168" w:rsidP="0060416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1984" w:type="dxa"/>
          </w:tcPr>
          <w:p w14:paraId="14915A82" w14:textId="2054C1F6"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37A81EFE" w14:textId="7300E7C4"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5D434A3C" w14:textId="38FA619B"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47A748D0" w14:textId="16D5FC84"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tcPr>
          <w:p w14:paraId="3E61C262" w14:textId="036071EE"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Analysis</w:t>
            </w:r>
          </w:p>
          <w:p w14:paraId="6B2EAFFE" w14:textId="4DCE8350" w:rsidR="4E1FAA81" w:rsidRPr="00C3299E" w:rsidRDefault="4E1FAA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Critical thinking</w:t>
            </w:r>
          </w:p>
          <w:p w14:paraId="7D45B920" w14:textId="7E7D57C6"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Intellectual interest and curiosity</w:t>
            </w:r>
          </w:p>
          <w:p w14:paraId="53E5AAC8" w14:textId="6BB647C9" w:rsidR="265341DE" w:rsidRPr="00C3299E" w:rsidRDefault="265341DE"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Communication</w:t>
            </w:r>
          </w:p>
          <w:p w14:paraId="6FC574FE" w14:textId="5821C308" w:rsidR="7D840122" w:rsidRPr="00C3299E" w:rsidRDefault="7D840122"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Decision making</w:t>
            </w:r>
          </w:p>
          <w:p w14:paraId="301F7E56" w14:textId="2109566F" w:rsidR="7D840122" w:rsidRPr="00C3299E" w:rsidRDefault="7D840122"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Reasoning</w:t>
            </w:r>
          </w:p>
          <w:p w14:paraId="400F09DF" w14:textId="42B2F026"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r w:rsidR="00604168" w:rsidRPr="003A19A2" w14:paraId="54F2DB95" w14:textId="77777777" w:rsidTr="001406A2">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04052897" w14:textId="3A43623F" w:rsidR="00604168" w:rsidRPr="003A19A2" w:rsidRDefault="00604168" w:rsidP="00604168">
            <w:pPr>
              <w:pStyle w:val="TableHeading"/>
              <w:rPr>
                <w:noProof w:val="0"/>
                <w:lang w:val="en-GB"/>
              </w:rPr>
            </w:pPr>
            <w:r w:rsidRPr="003A19A2">
              <w:rPr>
                <w:b/>
                <w:bCs/>
                <w:noProof w:val="0"/>
                <w:color w:val="000000" w:themeColor="text1"/>
                <w:lang w:val="en-GB"/>
              </w:rPr>
              <w:t>Week 24</w:t>
            </w:r>
            <w:r w:rsidRPr="003A19A2">
              <w:rPr>
                <w:b/>
                <w:bCs/>
                <w:noProof w:val="0"/>
                <w:color w:val="000000" w:themeColor="text1"/>
                <w:lang w:val="en-GB"/>
              </w:rPr>
              <w:br/>
              <w:t>Lesson 2</w:t>
            </w:r>
          </w:p>
        </w:tc>
      </w:tr>
      <w:tr w:rsidR="002C7814" w:rsidRPr="003A19A2" w14:paraId="1CBDBA26" w14:textId="77777777" w:rsidTr="02576881">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21499EE9" w14:textId="77777777" w:rsidR="002C7814" w:rsidRPr="003A19A2" w:rsidRDefault="002C7814" w:rsidP="002C7814">
            <w:pPr>
              <w:autoSpaceDE w:val="0"/>
              <w:autoSpaceDN w:val="0"/>
              <w:adjustRightInd w:val="0"/>
              <w:spacing w:before="40" w:after="40" w:line="200" w:lineRule="atLeast"/>
              <w:rPr>
                <w:b w:val="0"/>
                <w:bCs w:val="0"/>
                <w:color w:val="000000"/>
                <w:sz w:val="18"/>
                <w:szCs w:val="18"/>
              </w:rPr>
            </w:pPr>
            <w:r w:rsidRPr="003A19A2">
              <w:rPr>
                <w:color w:val="000000"/>
                <w:sz w:val="18"/>
                <w:szCs w:val="18"/>
              </w:rPr>
              <w:t>Topic 15.3.1: Big O notation</w:t>
            </w:r>
          </w:p>
          <w:p w14:paraId="20621552" w14:textId="77777777" w:rsidR="002C7814" w:rsidRPr="003A19A2" w:rsidRDefault="002C7814" w:rsidP="002C7814">
            <w:pPr>
              <w:autoSpaceDE w:val="0"/>
              <w:autoSpaceDN w:val="0"/>
              <w:adjustRightInd w:val="0"/>
              <w:spacing w:before="40" w:after="40" w:line="200" w:lineRule="atLeast"/>
              <w:rPr>
                <w:b w:val="0"/>
                <w:bCs w:val="0"/>
                <w:color w:val="000000"/>
                <w:sz w:val="18"/>
                <w:szCs w:val="18"/>
              </w:rPr>
            </w:pPr>
          </w:p>
          <w:p w14:paraId="6DD89D40" w14:textId="77777777" w:rsidR="002C7814" w:rsidRPr="003A19A2" w:rsidRDefault="002C7814" w:rsidP="002C7814">
            <w:pPr>
              <w:autoSpaceDE w:val="0"/>
              <w:autoSpaceDN w:val="0"/>
              <w:adjustRightInd w:val="0"/>
              <w:spacing w:before="40" w:after="40" w:line="200" w:lineRule="atLeast"/>
              <w:rPr>
                <w:rFonts w:eastAsia="Open Sans" w:cs="Open Sans"/>
                <w:b w:val="0"/>
                <w:bCs w:val="0"/>
                <w:color w:val="000000" w:themeColor="text1"/>
                <w:sz w:val="18"/>
                <w:szCs w:val="18"/>
              </w:rPr>
            </w:pPr>
            <w:r w:rsidRPr="003A19A2">
              <w:rPr>
                <w:color w:val="000000"/>
                <w:sz w:val="18"/>
                <w:szCs w:val="18"/>
              </w:rPr>
              <w:t> </w:t>
            </w:r>
          </w:p>
          <w:p w14:paraId="2A159A1F" w14:textId="1C50C2C3" w:rsidR="002C7814" w:rsidRDefault="003C1507" w:rsidP="002C7814">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2C7814" w:rsidRPr="003A19A2">
              <w:rPr>
                <w:rFonts w:eastAsia="Open Sans" w:cs="Open Sans"/>
                <w:color w:val="000000" w:themeColor="text1"/>
                <w:sz w:val="18"/>
                <w:szCs w:val="18"/>
              </w:rPr>
              <w:t xml:space="preserve"> </w:t>
            </w:r>
          </w:p>
          <w:p w14:paraId="2B02E16E" w14:textId="77777777" w:rsidR="0098746C" w:rsidRPr="003A19A2" w:rsidRDefault="0098746C" w:rsidP="002C7814">
            <w:pPr>
              <w:autoSpaceDE w:val="0"/>
              <w:autoSpaceDN w:val="0"/>
              <w:adjustRightInd w:val="0"/>
              <w:spacing w:before="40" w:after="40" w:line="200" w:lineRule="atLeast"/>
              <w:rPr>
                <w:rFonts w:eastAsia="Open Sans" w:cs="Open Sans"/>
                <w:b w:val="0"/>
                <w:bCs w:val="0"/>
                <w:color w:val="000000" w:themeColor="text1"/>
                <w:sz w:val="18"/>
                <w:szCs w:val="18"/>
              </w:rPr>
            </w:pPr>
          </w:p>
          <w:p w14:paraId="03DEBBD9" w14:textId="19C66EDB" w:rsidR="002C7814" w:rsidRPr="003A19A2" w:rsidRDefault="002C7814" w:rsidP="002C7814">
            <w:pPr>
              <w:pStyle w:val="TableText"/>
              <w:rPr>
                <w:rFonts w:asciiTheme="minorHAnsi" w:hAnsiTheme="minorHAnsi"/>
                <w:noProof w:val="0"/>
                <w:sz w:val="18"/>
                <w:szCs w:val="18"/>
                <w:lang w:val="en-GB"/>
              </w:rPr>
            </w:pPr>
            <w:r w:rsidRPr="003A19A2">
              <w:rPr>
                <w:rFonts w:asciiTheme="minorHAnsi" w:eastAsia="Open Sans" w:hAnsiTheme="minorHAnsi" w:cs="Open Sans"/>
                <w:b w:val="0"/>
                <w:bCs w:val="0"/>
                <w:noProof w:val="0"/>
                <w:sz w:val="18"/>
                <w:szCs w:val="18"/>
                <w:lang w:val="en-GB"/>
              </w:rPr>
              <w:t>Further practice on time complexity</w:t>
            </w:r>
          </w:p>
        </w:tc>
        <w:tc>
          <w:tcPr>
            <w:tcW w:w="2551" w:type="dxa"/>
          </w:tcPr>
          <w:p w14:paraId="12D929B5" w14:textId="64992F24" w:rsidR="002C7814" w:rsidRPr="003A19A2" w:rsidRDefault="00F845E0" w:rsidP="001406A2">
            <w:pPr>
              <w:pStyle w:val="U-text-i"/>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As above</w:t>
            </w:r>
          </w:p>
        </w:tc>
        <w:tc>
          <w:tcPr>
            <w:tcW w:w="4820" w:type="dxa"/>
          </w:tcPr>
          <w:p w14:paraId="292AFE5F" w14:textId="23971C95" w:rsidR="002C7814" w:rsidRDefault="002E3040" w:rsidP="002C7814">
            <w:pPr>
              <w:autoSpaceDE w:val="0"/>
              <w:autoSpaceDN w:val="0"/>
              <w:adjustRightInd w:val="0"/>
              <w:spacing w:before="40" w:after="40" w:line="200" w:lineRule="atLeast"/>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3A19A2">
              <w:rPr>
                <w:rFonts w:eastAsia="Open Sans" w:cs="Open Sans"/>
                <w:sz w:val="18"/>
                <w:szCs w:val="18"/>
              </w:rPr>
              <w:t>Activities:</w:t>
            </w:r>
          </w:p>
          <w:p w14:paraId="58E151A7" w14:textId="77777777" w:rsidR="0098746C" w:rsidRPr="003A19A2" w:rsidRDefault="0098746C" w:rsidP="002C7814">
            <w:pPr>
              <w:autoSpaceDE w:val="0"/>
              <w:autoSpaceDN w:val="0"/>
              <w:adjustRightInd w:val="0"/>
              <w:spacing w:before="40" w:after="40" w:line="200" w:lineRule="atLeast"/>
              <w:cnfStyle w:val="000000000000" w:firstRow="0" w:lastRow="0" w:firstColumn="0" w:lastColumn="0" w:oddVBand="0" w:evenVBand="0" w:oddHBand="0" w:evenHBand="0" w:firstRowFirstColumn="0" w:firstRowLastColumn="0" w:lastRowFirstColumn="0" w:lastRowLastColumn="0"/>
              <w:rPr>
                <w:rFonts w:eastAsia="Open Sans" w:cs="Open Sans"/>
                <w:b/>
                <w:bCs/>
                <w:color w:val="auto"/>
                <w:sz w:val="18"/>
                <w:szCs w:val="18"/>
              </w:rPr>
            </w:pPr>
          </w:p>
          <w:p w14:paraId="716D438C" w14:textId="0ACA69BD" w:rsidR="002C7814" w:rsidRPr="003A19A2" w:rsidRDefault="002C7814" w:rsidP="00277C48">
            <w:pPr>
              <w:pStyle w:val="ListParagraph"/>
              <w:numPr>
                <w:ilvl w:val="0"/>
                <w:numId w:val="81"/>
              </w:numPr>
              <w:autoSpaceDE w:val="0"/>
              <w:autoSpaceDN w:val="0"/>
              <w:adjustRightInd w:val="0"/>
              <w:spacing w:before="40" w:after="40" w:line="200" w:lineRule="atLeas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3A19A2">
              <w:rPr>
                <w:rFonts w:asciiTheme="minorHAnsi" w:eastAsia="Open Sans" w:hAnsiTheme="minorHAnsi" w:cs="Open Sans"/>
                <w:sz w:val="18"/>
                <w:szCs w:val="18"/>
              </w:rPr>
              <w:t xml:space="preserve">Discuss how to analyse an algorithm or code to determine </w:t>
            </w:r>
            <w:r w:rsidR="00012C6D" w:rsidRPr="003A19A2">
              <w:rPr>
                <w:rFonts w:asciiTheme="minorHAnsi" w:eastAsia="Open Sans" w:hAnsiTheme="minorHAnsi" w:cs="Open Sans"/>
                <w:sz w:val="18"/>
                <w:szCs w:val="18"/>
              </w:rPr>
              <w:t>best- and worst-case</w:t>
            </w:r>
            <w:r w:rsidRPr="003A19A2">
              <w:rPr>
                <w:rFonts w:asciiTheme="minorHAnsi" w:eastAsia="Open Sans" w:hAnsiTheme="minorHAnsi" w:cs="Open Sans"/>
                <w:sz w:val="18"/>
                <w:szCs w:val="18"/>
              </w:rPr>
              <w:t xml:space="preserve"> Big O</w:t>
            </w:r>
          </w:p>
          <w:p w14:paraId="07C5452E" w14:textId="77777777" w:rsidR="002C7814" w:rsidRPr="003A19A2" w:rsidRDefault="002C7814" w:rsidP="00277C48">
            <w:pPr>
              <w:pStyle w:val="ListParagraph"/>
              <w:numPr>
                <w:ilvl w:val="0"/>
                <w:numId w:val="81"/>
              </w:numPr>
              <w:autoSpaceDE w:val="0"/>
              <w:autoSpaceDN w:val="0"/>
              <w:adjustRightInd w:val="0"/>
              <w:spacing w:before="40" w:after="40" w:line="200" w:lineRule="atLeas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3A19A2">
              <w:rPr>
                <w:rFonts w:asciiTheme="minorHAnsi" w:eastAsia="Open Sans" w:hAnsiTheme="minorHAnsi" w:cs="Open Sans"/>
                <w:sz w:val="18"/>
                <w:szCs w:val="18"/>
              </w:rPr>
              <w:t xml:space="preserve">Teacher demonstrates </w:t>
            </w:r>
          </w:p>
          <w:p w14:paraId="35FB97CE" w14:textId="77777777" w:rsidR="002C7814" w:rsidRPr="003A19A2" w:rsidRDefault="002C7814" w:rsidP="002C7814">
            <w:pPr>
              <w:pStyle w:val="ListParagraph"/>
              <w:autoSpaceDE w:val="0"/>
              <w:autoSpaceDN w:val="0"/>
              <w:adjustRightInd w:val="0"/>
              <w:spacing w:before="40" w:after="40" w:line="200" w:lineRule="atLeas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3A19A2">
              <w:rPr>
                <w:rFonts w:asciiTheme="minorHAnsi" w:eastAsia="Open Sans" w:hAnsiTheme="minorHAnsi" w:cs="Open Sans"/>
                <w:sz w:val="18"/>
                <w:szCs w:val="18"/>
              </w:rPr>
              <w:t>worked example on p161-163</w:t>
            </w:r>
          </w:p>
          <w:p w14:paraId="0FFB861E" w14:textId="77777777" w:rsidR="002C7814" w:rsidRPr="003A19A2" w:rsidRDefault="002C7814" w:rsidP="002C7814">
            <w:pPr>
              <w:pStyle w:val="ListParagraph"/>
              <w:autoSpaceDE w:val="0"/>
              <w:autoSpaceDN w:val="0"/>
              <w:adjustRightInd w:val="0"/>
              <w:spacing w:before="40" w:after="40" w:line="200" w:lineRule="atLeas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p>
          <w:p w14:paraId="3F54DCEE" w14:textId="0267D4A1" w:rsidR="002C7814" w:rsidRDefault="002E3040" w:rsidP="002C7814">
            <w:pPr>
              <w:autoSpaceDE w:val="0"/>
              <w:autoSpaceDN w:val="0"/>
              <w:adjustRightInd w:val="0"/>
              <w:spacing w:before="40" w:after="40" w:line="200" w:lineRule="atLeast"/>
              <w:cnfStyle w:val="000000000000" w:firstRow="0" w:lastRow="0" w:firstColumn="0" w:lastColumn="0" w:oddVBand="0" w:evenVBand="0" w:oddHBand="0" w:evenHBand="0" w:firstRowFirstColumn="0" w:firstRowLastColumn="0" w:lastRowFirstColumn="0" w:lastRowLastColumn="0"/>
              <w:rPr>
                <w:rFonts w:eastAsia="Open Sans" w:cs="Open Sans"/>
                <w:sz w:val="18"/>
                <w:szCs w:val="18"/>
              </w:rPr>
            </w:pPr>
            <w:r w:rsidRPr="003A19A2">
              <w:rPr>
                <w:rFonts w:eastAsia="Open Sans" w:cs="Open Sans"/>
                <w:sz w:val="18"/>
                <w:szCs w:val="18"/>
              </w:rPr>
              <w:t>Homework:</w:t>
            </w:r>
          </w:p>
          <w:p w14:paraId="670262F5" w14:textId="77777777" w:rsidR="0098746C" w:rsidRPr="003A19A2" w:rsidRDefault="0098746C" w:rsidP="002C7814">
            <w:pPr>
              <w:autoSpaceDE w:val="0"/>
              <w:autoSpaceDN w:val="0"/>
              <w:adjustRightInd w:val="0"/>
              <w:spacing w:before="40" w:after="40" w:line="200" w:lineRule="atLeast"/>
              <w:cnfStyle w:val="000000000000" w:firstRow="0" w:lastRow="0" w:firstColumn="0" w:lastColumn="0" w:oddVBand="0" w:evenVBand="0" w:oddHBand="0" w:evenHBand="0" w:firstRowFirstColumn="0" w:firstRowLastColumn="0" w:lastRowFirstColumn="0" w:lastRowLastColumn="0"/>
              <w:rPr>
                <w:rFonts w:eastAsia="Open Sans" w:cs="Open Sans"/>
                <w:b/>
                <w:bCs/>
                <w:color w:val="auto"/>
                <w:sz w:val="18"/>
                <w:szCs w:val="18"/>
              </w:rPr>
            </w:pPr>
          </w:p>
          <w:p w14:paraId="35AC5A7F" w14:textId="77777777" w:rsidR="002C7814" w:rsidRPr="003A19A2" w:rsidRDefault="002C7814" w:rsidP="00277C48">
            <w:pPr>
              <w:pStyle w:val="ListParagraph"/>
              <w:numPr>
                <w:ilvl w:val="0"/>
                <w:numId w:val="83"/>
              </w:numPr>
              <w:autoSpaceDE w:val="0"/>
              <w:autoSpaceDN w:val="0"/>
              <w:adjustRightInd w:val="0"/>
              <w:spacing w:before="40" w:after="40" w:line="200" w:lineRule="atLeas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auto"/>
                <w:sz w:val="18"/>
                <w:szCs w:val="18"/>
              </w:rPr>
            </w:pPr>
            <w:r w:rsidRPr="003A19A2">
              <w:rPr>
                <w:rFonts w:asciiTheme="minorHAnsi" w:eastAsia="Open Sans" w:hAnsiTheme="minorHAnsi" w:cs="Open Sans"/>
                <w:color w:val="auto"/>
                <w:sz w:val="18"/>
                <w:szCs w:val="18"/>
              </w:rPr>
              <w:t xml:space="preserve">Students complete questions on </w:t>
            </w:r>
            <w:proofErr w:type="spellStart"/>
            <w:r w:rsidRPr="003A19A2">
              <w:rPr>
                <w:rFonts w:asciiTheme="minorHAnsi" w:eastAsia="Open Sans" w:hAnsiTheme="minorHAnsi" w:cs="Open Sans"/>
                <w:color w:val="auto"/>
                <w:sz w:val="18"/>
                <w:szCs w:val="18"/>
              </w:rPr>
              <w:t>AdaCS</w:t>
            </w:r>
            <w:proofErr w:type="spellEnd"/>
          </w:p>
          <w:p w14:paraId="3021CF3C" w14:textId="77777777" w:rsidR="002C7814" w:rsidRPr="003A19A2" w:rsidRDefault="002C7814" w:rsidP="002C7814">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30189148" w14:textId="75AE0574" w:rsidR="002C7814" w:rsidRPr="003A19A2" w:rsidRDefault="002D2D1D" w:rsidP="002C7814">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2C7814" w:rsidRPr="003A19A2">
              <w:rPr>
                <w:rFonts w:cs="Open Sans"/>
                <w:color w:val="000000" w:themeColor="text1"/>
                <w:sz w:val="18"/>
                <w:szCs w:val="18"/>
              </w:rPr>
              <w:t>pp. 161-164</w:t>
            </w:r>
            <w:r w:rsidR="002C7814" w:rsidRPr="003A19A2">
              <w:rPr>
                <w:rFonts w:eastAsia="Open Sans" w:cs="Open Sans"/>
                <w:color w:val="000000" w:themeColor="text1"/>
                <w:sz w:val="18"/>
                <w:szCs w:val="18"/>
              </w:rPr>
              <w:t xml:space="preserve"> </w:t>
            </w:r>
          </w:p>
          <w:p w14:paraId="398A3426" w14:textId="77777777" w:rsidR="002C7814" w:rsidRPr="003A19A2" w:rsidRDefault="002C7814" w:rsidP="002C7814">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05FF6A1A" w14:textId="77777777" w:rsidR="002C7814" w:rsidRDefault="002C7814" w:rsidP="002C7814">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roofErr w:type="spellStart"/>
            <w:r w:rsidRPr="003A19A2">
              <w:rPr>
                <w:rFonts w:eastAsia="Open Sans" w:cs="Open Sans"/>
                <w:color w:val="000000" w:themeColor="text1"/>
                <w:sz w:val="18"/>
                <w:szCs w:val="18"/>
              </w:rPr>
              <w:t>AdaCS</w:t>
            </w:r>
            <w:proofErr w:type="spellEnd"/>
            <w:r w:rsidRPr="003A19A2">
              <w:rPr>
                <w:rFonts w:eastAsia="Open Sans" w:cs="Open Sans"/>
                <w:color w:val="000000" w:themeColor="text1"/>
                <w:sz w:val="18"/>
                <w:szCs w:val="18"/>
              </w:rPr>
              <w:t xml:space="preserve"> notes and questions:</w:t>
            </w:r>
          </w:p>
          <w:p w14:paraId="0AC76921" w14:textId="77777777" w:rsidR="00012C6D" w:rsidRPr="003A19A2" w:rsidRDefault="00012C6D" w:rsidP="002C7814">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3296282F" w14:textId="77777777" w:rsidR="002C7814" w:rsidRPr="00B94107" w:rsidRDefault="002C7814" w:rsidP="002C7814">
            <w:pPr>
              <w:spacing w:before="40" w:after="40"/>
              <w:cnfStyle w:val="000000000000" w:firstRow="0" w:lastRow="0" w:firstColumn="0" w:lastColumn="0" w:oddVBand="0" w:evenVBand="0" w:oddHBand="0" w:evenHBand="0" w:firstRowFirstColumn="0" w:firstRowLastColumn="0" w:lastRowFirstColumn="0" w:lastRowLastColumn="0"/>
              <w:rPr>
                <w:rStyle w:val="Hyperlink"/>
                <w:sz w:val="18"/>
                <w:szCs w:val="18"/>
              </w:rPr>
            </w:pPr>
            <w:hyperlink r:id="rId90" w:history="1">
              <w:r w:rsidRPr="00B94107">
                <w:rPr>
                  <w:rStyle w:val="Hyperlink"/>
                  <w:color w:val="000000" w:themeColor="text1"/>
                  <w:sz w:val="18"/>
                  <w:szCs w:val="18"/>
                </w:rPr>
                <w:t>https://adacomputerscience.org/concepts/complex_big_o?topic=complexity</w:t>
              </w:r>
            </w:hyperlink>
          </w:p>
          <w:p w14:paraId="1C17F968" w14:textId="77777777" w:rsidR="002C7814" w:rsidRPr="003A19A2" w:rsidRDefault="002C7814" w:rsidP="002C7814">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1984" w:type="dxa"/>
          </w:tcPr>
          <w:p w14:paraId="58718092" w14:textId="0E8C0391"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1841772C" w14:textId="0A72AF0E"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1F54D0C5" w14:textId="38FA619B"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273ABB18" w14:textId="16D5FC84"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tcPr>
          <w:p w14:paraId="1E414278" w14:textId="036071EE"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Analysis</w:t>
            </w:r>
          </w:p>
          <w:p w14:paraId="1B0839B5" w14:textId="4DCE8350"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Critical thinking</w:t>
            </w:r>
          </w:p>
          <w:p w14:paraId="03ED0A93" w14:textId="7E7D57C6"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Intellectual interest and curiosity</w:t>
            </w:r>
          </w:p>
          <w:p w14:paraId="1AFA8E7D" w14:textId="6BB647C9"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Communication</w:t>
            </w:r>
          </w:p>
          <w:p w14:paraId="2164627B" w14:textId="42B2F026"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4EC34A97" w14:textId="77777777" w:rsidR="00F845E0" w:rsidRDefault="00F845E0">
      <w: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2C7814" w:rsidRPr="003A19A2" w14:paraId="1957656E" w14:textId="77777777" w:rsidTr="001406A2">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359B13E7" w14:textId="63B26B17" w:rsidR="002C7814" w:rsidRPr="003A19A2" w:rsidRDefault="002C7814" w:rsidP="002C7814">
            <w:pPr>
              <w:pStyle w:val="TableHeading"/>
              <w:rPr>
                <w:noProof w:val="0"/>
                <w:lang w:val="en-GB"/>
              </w:rPr>
            </w:pPr>
            <w:r w:rsidRPr="003A19A2">
              <w:rPr>
                <w:b/>
                <w:bCs/>
                <w:noProof w:val="0"/>
                <w:color w:val="000000" w:themeColor="text1"/>
                <w:lang w:val="en-GB"/>
              </w:rPr>
              <w:t>Week 24</w:t>
            </w:r>
            <w:r w:rsidRPr="003A19A2">
              <w:rPr>
                <w:b/>
                <w:bCs/>
                <w:noProof w:val="0"/>
                <w:color w:val="000000" w:themeColor="text1"/>
                <w:lang w:val="en-GB"/>
              </w:rPr>
              <w:br/>
              <w:t>Lesson 3</w:t>
            </w:r>
          </w:p>
        </w:tc>
      </w:tr>
      <w:tr w:rsidR="000D4769" w:rsidRPr="003A19A2" w14:paraId="6FCBEF79" w14:textId="77777777" w:rsidTr="02576881">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2"/>
          </w:tcPr>
          <w:p w14:paraId="6C553D4B" w14:textId="77777777" w:rsidR="000D4769" w:rsidRPr="003A19A2" w:rsidRDefault="000D4769" w:rsidP="000D4769">
            <w:pPr>
              <w:autoSpaceDE w:val="0"/>
              <w:autoSpaceDN w:val="0"/>
              <w:adjustRightInd w:val="0"/>
              <w:spacing w:before="40" w:after="40" w:line="200" w:lineRule="atLeast"/>
              <w:rPr>
                <w:b w:val="0"/>
                <w:bCs w:val="0"/>
                <w:color w:val="000000"/>
                <w:sz w:val="18"/>
                <w:szCs w:val="18"/>
              </w:rPr>
            </w:pPr>
            <w:r w:rsidRPr="003A19A2">
              <w:rPr>
                <w:color w:val="000000"/>
                <w:sz w:val="18"/>
                <w:szCs w:val="18"/>
              </w:rPr>
              <w:t>15.4 Boolean logic</w:t>
            </w:r>
          </w:p>
          <w:p w14:paraId="1D1D56B7" w14:textId="77777777" w:rsidR="000D4769" w:rsidRPr="003A19A2" w:rsidRDefault="000D4769" w:rsidP="000D4769">
            <w:pPr>
              <w:autoSpaceDE w:val="0"/>
              <w:autoSpaceDN w:val="0"/>
              <w:adjustRightInd w:val="0"/>
              <w:spacing w:before="40" w:after="40" w:line="200" w:lineRule="atLeast"/>
              <w:rPr>
                <w:b w:val="0"/>
                <w:bCs w:val="0"/>
                <w:color w:val="000000"/>
                <w:sz w:val="18"/>
                <w:szCs w:val="18"/>
              </w:rPr>
            </w:pPr>
          </w:p>
          <w:p w14:paraId="099476B0" w14:textId="77777777" w:rsidR="000D4769" w:rsidRPr="003A19A2" w:rsidRDefault="000D4769" w:rsidP="000D4769">
            <w:pPr>
              <w:autoSpaceDE w:val="0"/>
              <w:autoSpaceDN w:val="0"/>
              <w:adjustRightInd w:val="0"/>
              <w:spacing w:before="40" w:after="40" w:line="200" w:lineRule="atLeast"/>
              <w:rPr>
                <w:b w:val="0"/>
                <w:bCs w:val="0"/>
                <w:color w:val="000000"/>
                <w:sz w:val="18"/>
                <w:szCs w:val="18"/>
              </w:rPr>
            </w:pPr>
            <w:r w:rsidRPr="003A19A2">
              <w:rPr>
                <w:color w:val="000000"/>
                <w:sz w:val="18"/>
                <w:szCs w:val="18"/>
              </w:rPr>
              <w:t>Topic 15.4.1: Boolean algebra</w:t>
            </w:r>
          </w:p>
          <w:p w14:paraId="1F99E700" w14:textId="65D39E7D" w:rsidR="000D4769" w:rsidRPr="003A19A2" w:rsidRDefault="000D4769" w:rsidP="00277C48">
            <w:pPr>
              <w:pStyle w:val="ListParagraph"/>
              <w:numPr>
                <w:ilvl w:val="0"/>
                <w:numId w:val="84"/>
              </w:numPr>
              <w:autoSpaceDE w:val="0"/>
              <w:autoSpaceDN w:val="0"/>
              <w:adjustRightInd w:val="0"/>
              <w:spacing w:before="40" w:after="40" w:line="200" w:lineRule="atLeast"/>
              <w:ind w:left="306"/>
              <w:rPr>
                <w:rFonts w:asciiTheme="minorHAnsi" w:eastAsia="Open Sans" w:hAnsiTheme="minorHAnsi" w:cs="Open Sans"/>
                <w:sz w:val="18"/>
                <w:szCs w:val="18"/>
              </w:rPr>
            </w:pPr>
            <w:proofErr w:type="spellStart"/>
            <w:r w:rsidRPr="003A19A2">
              <w:rPr>
                <w:rFonts w:asciiTheme="minorHAnsi" w:eastAsia="Open Sans" w:hAnsiTheme="minorHAnsi" w:cs="Open Sans"/>
                <w:sz w:val="18"/>
                <w:szCs w:val="18"/>
              </w:rPr>
              <w:t>Commuta</w:t>
            </w:r>
            <w:r w:rsidR="001406A2">
              <w:rPr>
                <w:rFonts w:asciiTheme="minorHAnsi" w:eastAsia="Open Sans" w:hAnsiTheme="minorHAnsi" w:cs="Open Sans"/>
                <w:sz w:val="18"/>
                <w:szCs w:val="18"/>
              </w:rPr>
              <w:t>-</w:t>
            </w:r>
            <w:r w:rsidRPr="003A19A2">
              <w:rPr>
                <w:rFonts w:asciiTheme="minorHAnsi" w:eastAsia="Open Sans" w:hAnsiTheme="minorHAnsi" w:cs="Open Sans"/>
                <w:sz w:val="18"/>
                <w:szCs w:val="18"/>
              </w:rPr>
              <w:t>tive</w:t>
            </w:r>
            <w:proofErr w:type="spellEnd"/>
          </w:p>
          <w:p w14:paraId="6E3FB327" w14:textId="77777777" w:rsidR="000D4769" w:rsidRPr="003A19A2" w:rsidRDefault="000D4769" w:rsidP="00277C48">
            <w:pPr>
              <w:pStyle w:val="ListParagraph"/>
              <w:numPr>
                <w:ilvl w:val="0"/>
                <w:numId w:val="84"/>
              </w:numPr>
              <w:autoSpaceDE w:val="0"/>
              <w:autoSpaceDN w:val="0"/>
              <w:adjustRightInd w:val="0"/>
              <w:spacing w:before="40" w:after="40" w:line="200" w:lineRule="atLeast"/>
              <w:ind w:left="306"/>
              <w:rPr>
                <w:rFonts w:asciiTheme="minorHAnsi" w:eastAsia="Open Sans" w:hAnsiTheme="minorHAnsi" w:cs="Open Sans"/>
                <w:sz w:val="18"/>
                <w:szCs w:val="18"/>
              </w:rPr>
            </w:pPr>
            <w:r w:rsidRPr="003A19A2">
              <w:rPr>
                <w:rFonts w:asciiTheme="minorHAnsi" w:eastAsia="Open Sans" w:hAnsiTheme="minorHAnsi" w:cs="Open Sans"/>
                <w:sz w:val="18"/>
                <w:szCs w:val="18"/>
              </w:rPr>
              <w:t>Associative</w:t>
            </w:r>
          </w:p>
          <w:p w14:paraId="1CC8DC4D" w14:textId="45C06964" w:rsidR="000D4769" w:rsidRPr="003A19A2" w:rsidRDefault="003A19A2" w:rsidP="00277C48">
            <w:pPr>
              <w:pStyle w:val="ListParagraph"/>
              <w:numPr>
                <w:ilvl w:val="0"/>
                <w:numId w:val="84"/>
              </w:numPr>
              <w:autoSpaceDE w:val="0"/>
              <w:autoSpaceDN w:val="0"/>
              <w:adjustRightInd w:val="0"/>
              <w:spacing w:before="40" w:after="40" w:line="200" w:lineRule="atLeast"/>
              <w:ind w:left="306"/>
              <w:rPr>
                <w:rFonts w:asciiTheme="minorHAnsi" w:eastAsia="Open Sans" w:hAnsiTheme="minorHAnsi" w:cs="Open Sans"/>
                <w:sz w:val="18"/>
                <w:szCs w:val="18"/>
              </w:rPr>
            </w:pPr>
            <w:r w:rsidRPr="003A19A2">
              <w:rPr>
                <w:rFonts w:asciiTheme="minorHAnsi" w:eastAsia="Open Sans" w:hAnsiTheme="minorHAnsi" w:cs="Open Sans"/>
                <w:sz w:val="18"/>
                <w:szCs w:val="18"/>
              </w:rPr>
              <w:t>Absorption</w:t>
            </w:r>
          </w:p>
          <w:p w14:paraId="60B836A2" w14:textId="77777777" w:rsidR="000D4769" w:rsidRPr="003A19A2" w:rsidRDefault="000D4769" w:rsidP="00277C48">
            <w:pPr>
              <w:pStyle w:val="ListParagraph"/>
              <w:numPr>
                <w:ilvl w:val="0"/>
                <w:numId w:val="84"/>
              </w:numPr>
              <w:autoSpaceDE w:val="0"/>
              <w:autoSpaceDN w:val="0"/>
              <w:adjustRightInd w:val="0"/>
              <w:spacing w:before="40" w:after="40" w:line="200" w:lineRule="atLeast"/>
              <w:ind w:left="306"/>
              <w:rPr>
                <w:rFonts w:asciiTheme="minorHAnsi" w:eastAsia="Open Sans" w:hAnsiTheme="minorHAnsi" w:cs="Open Sans"/>
                <w:sz w:val="18"/>
                <w:szCs w:val="18"/>
              </w:rPr>
            </w:pPr>
            <w:r w:rsidRPr="003A19A2">
              <w:rPr>
                <w:rFonts w:asciiTheme="minorHAnsi" w:eastAsia="Open Sans" w:hAnsiTheme="minorHAnsi" w:cs="Open Sans"/>
                <w:sz w:val="18"/>
                <w:szCs w:val="18"/>
              </w:rPr>
              <w:t>Distributive</w:t>
            </w:r>
          </w:p>
          <w:p w14:paraId="1614DBB1" w14:textId="77777777" w:rsidR="000D4769" w:rsidRPr="003A19A2" w:rsidRDefault="000D4769" w:rsidP="00277C48">
            <w:pPr>
              <w:pStyle w:val="ListParagraph"/>
              <w:numPr>
                <w:ilvl w:val="0"/>
                <w:numId w:val="85"/>
              </w:numPr>
              <w:autoSpaceDE w:val="0"/>
              <w:autoSpaceDN w:val="0"/>
              <w:adjustRightInd w:val="0"/>
              <w:spacing w:before="40" w:after="40" w:line="200" w:lineRule="atLeast"/>
              <w:ind w:left="306"/>
              <w:rPr>
                <w:rFonts w:asciiTheme="minorHAnsi" w:eastAsia="Open Sans" w:hAnsiTheme="minorHAnsi" w:cs="Open Sans"/>
                <w:sz w:val="18"/>
                <w:szCs w:val="18"/>
              </w:rPr>
            </w:pPr>
            <w:r w:rsidRPr="003A19A2">
              <w:rPr>
                <w:rFonts w:asciiTheme="minorHAnsi" w:eastAsia="Open Sans" w:hAnsiTheme="minorHAnsi" w:cs="Open Sans"/>
                <w:sz w:val="18"/>
                <w:szCs w:val="18"/>
              </w:rPr>
              <w:t>Double negation</w:t>
            </w:r>
          </w:p>
          <w:p w14:paraId="393CCBED" w14:textId="77777777" w:rsidR="000D4769" w:rsidRPr="003A19A2" w:rsidRDefault="000D4769" w:rsidP="000D4769">
            <w:pPr>
              <w:autoSpaceDE w:val="0"/>
              <w:autoSpaceDN w:val="0"/>
              <w:adjustRightInd w:val="0"/>
              <w:spacing w:before="40" w:after="40" w:line="200" w:lineRule="atLeast"/>
              <w:rPr>
                <w:rFonts w:eastAsia="Open Sans" w:cs="Open Sans"/>
                <w:b w:val="0"/>
                <w:bCs w:val="0"/>
                <w:color w:val="000000" w:themeColor="text1"/>
                <w:sz w:val="18"/>
                <w:szCs w:val="18"/>
              </w:rPr>
            </w:pPr>
            <w:r w:rsidRPr="003A19A2">
              <w:rPr>
                <w:color w:val="000000"/>
                <w:sz w:val="18"/>
                <w:szCs w:val="18"/>
              </w:rPr>
              <w:t> </w:t>
            </w:r>
          </w:p>
          <w:p w14:paraId="6C680688" w14:textId="4F8A2EB8" w:rsidR="000D4769" w:rsidRDefault="003C1507" w:rsidP="000D4769">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0D4769" w:rsidRPr="003A19A2">
              <w:rPr>
                <w:rFonts w:eastAsia="Open Sans" w:cs="Open Sans"/>
                <w:color w:val="000000" w:themeColor="text1"/>
                <w:sz w:val="18"/>
                <w:szCs w:val="18"/>
              </w:rPr>
              <w:t xml:space="preserve"> </w:t>
            </w:r>
          </w:p>
          <w:p w14:paraId="26425D07" w14:textId="77777777" w:rsidR="0098746C" w:rsidRPr="003A19A2" w:rsidRDefault="0098746C" w:rsidP="000D4769">
            <w:pPr>
              <w:autoSpaceDE w:val="0"/>
              <w:autoSpaceDN w:val="0"/>
              <w:adjustRightInd w:val="0"/>
              <w:spacing w:before="40" w:after="40" w:line="200" w:lineRule="atLeast"/>
              <w:rPr>
                <w:rFonts w:eastAsia="Open Sans" w:cs="Open Sans"/>
                <w:b w:val="0"/>
                <w:bCs w:val="0"/>
                <w:color w:val="000000" w:themeColor="text1"/>
                <w:sz w:val="18"/>
                <w:szCs w:val="18"/>
              </w:rPr>
            </w:pPr>
          </w:p>
          <w:p w14:paraId="6DCF7B86" w14:textId="77777777" w:rsidR="000D4769" w:rsidRPr="003A19A2" w:rsidRDefault="000D4769" w:rsidP="000D4769">
            <w:pPr>
              <w:autoSpaceDE w:val="0"/>
              <w:autoSpaceDN w:val="0"/>
              <w:adjustRightInd w:val="0"/>
              <w:spacing w:before="40" w:after="40" w:line="200" w:lineRule="atLeast"/>
              <w:rPr>
                <w:rFonts w:eastAsia="Open Sans" w:cs="Open Sans"/>
                <w:color w:val="000000" w:themeColor="text1"/>
                <w:sz w:val="18"/>
                <w:szCs w:val="18"/>
              </w:rPr>
            </w:pPr>
            <w:r w:rsidRPr="003A19A2">
              <w:rPr>
                <w:rFonts w:eastAsia="Open Sans" w:cs="Open Sans"/>
                <w:b w:val="0"/>
                <w:bCs w:val="0"/>
                <w:color w:val="000000" w:themeColor="text1"/>
                <w:sz w:val="18"/>
                <w:szCs w:val="18"/>
              </w:rPr>
              <w:t>Boolean algebra laws</w:t>
            </w:r>
          </w:p>
          <w:p w14:paraId="48DADEA3" w14:textId="77777777" w:rsidR="000D4769" w:rsidRPr="003A19A2" w:rsidRDefault="000D4769" w:rsidP="000D4769">
            <w:pPr>
              <w:pStyle w:val="TableHeading"/>
              <w:rPr>
                <w:rFonts w:asciiTheme="minorHAnsi" w:hAnsiTheme="minorHAnsi"/>
                <w:noProof w:val="0"/>
                <w:color w:val="000000" w:themeColor="text1"/>
                <w:sz w:val="18"/>
                <w:szCs w:val="18"/>
                <w:lang w:val="en-GB"/>
              </w:rPr>
            </w:pPr>
          </w:p>
        </w:tc>
        <w:tc>
          <w:tcPr>
            <w:tcW w:w="2551" w:type="dxa"/>
            <w:shd w:val="clear" w:color="auto" w:fill="FFFFFF" w:themeFill="background2"/>
          </w:tcPr>
          <w:p w14:paraId="4BC2C814" w14:textId="77777777" w:rsidR="000D4769" w:rsidRDefault="000D4769" w:rsidP="000D4769">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1406A2">
              <w:rPr>
                <w:rFonts w:asciiTheme="minorHAnsi" w:hAnsiTheme="minorHAnsi"/>
                <w:b/>
                <w:bCs/>
                <w:sz w:val="18"/>
                <w:szCs w:val="18"/>
              </w:rPr>
              <w:t xml:space="preserve">15.4.1 Boolean algebra: </w:t>
            </w:r>
          </w:p>
          <w:p w14:paraId="713E217A" w14:textId="77777777" w:rsidR="00C21D34" w:rsidRPr="001406A2" w:rsidRDefault="00C21D34" w:rsidP="000D4769">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0A827F9C" w14:textId="77777777" w:rsidR="000D4769" w:rsidRPr="003A19A2" w:rsidRDefault="000D4769" w:rsidP="000D4769">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a) Commutative </w:t>
            </w:r>
          </w:p>
          <w:p w14:paraId="4B663D11" w14:textId="77777777" w:rsidR="000D4769" w:rsidRPr="003A19A2" w:rsidRDefault="000D4769" w:rsidP="000D4769">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b) Associative </w:t>
            </w:r>
          </w:p>
          <w:p w14:paraId="2C419443" w14:textId="77777777" w:rsidR="000D4769" w:rsidRPr="003A19A2" w:rsidRDefault="000D4769" w:rsidP="000D4769">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c) Absorption </w:t>
            </w:r>
          </w:p>
          <w:p w14:paraId="6AE19512" w14:textId="77777777" w:rsidR="000D4769" w:rsidRPr="003A19A2" w:rsidRDefault="000D4769" w:rsidP="000D4769">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d) Distributive </w:t>
            </w:r>
          </w:p>
          <w:p w14:paraId="6B20BF5C" w14:textId="77777777" w:rsidR="000D4769" w:rsidRPr="003A19A2" w:rsidRDefault="000D4769" w:rsidP="000D4769">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sidRPr="003A19A2">
              <w:rPr>
                <w:rFonts w:asciiTheme="minorHAnsi" w:hAnsiTheme="minorHAnsi"/>
                <w:sz w:val="18"/>
                <w:szCs w:val="18"/>
              </w:rPr>
              <w:t>f) Double negation</w:t>
            </w:r>
          </w:p>
          <w:p w14:paraId="625A14F2" w14:textId="77777777" w:rsidR="000D4769" w:rsidRPr="003A19A2" w:rsidRDefault="000D4769" w:rsidP="000D4769">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34E270BD" w14:textId="3C2BB02B" w:rsidR="000D4769" w:rsidRDefault="000130C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0D4769" w:rsidRPr="003A19A2">
              <w:rPr>
                <w:rFonts w:asciiTheme="minorHAnsi" w:eastAsia="Open Sans" w:hAnsiTheme="minorHAnsi"/>
                <w:color w:val="000000" w:themeColor="text1"/>
                <w:sz w:val="18"/>
                <w:szCs w:val="18"/>
              </w:rPr>
              <w:t xml:space="preserve"> </w:t>
            </w:r>
          </w:p>
          <w:p w14:paraId="6B92BA04" w14:textId="77777777" w:rsidR="001406A2" w:rsidRPr="003A19A2" w:rsidRDefault="001406A2"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6E0BE0EB" w14:textId="77777777" w:rsidR="000D4769" w:rsidRPr="003A19A2" w:rsidRDefault="000D4769"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58C0848A" w14:textId="77777777" w:rsidR="000D4769" w:rsidRPr="003A19A2" w:rsidRDefault="000D4769"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6CA994FF" w14:textId="77777777" w:rsidR="000D4769" w:rsidRPr="003A19A2" w:rsidRDefault="000D4769"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40C5E5EF" w14:textId="77777777" w:rsidR="000D4769" w:rsidRPr="003A19A2" w:rsidRDefault="000D4769"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0312DFDD" w14:textId="77777777" w:rsidR="000D4769" w:rsidRPr="003A19A2" w:rsidRDefault="000D4769" w:rsidP="000D4769">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0622D331" w14:textId="1CDEE175" w:rsidR="000D4769" w:rsidRDefault="003C1507" w:rsidP="000D4769">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6D35FD" w:themeColor="accent1" w:themeShade="BF"/>
                <w:sz w:val="18"/>
                <w:szCs w:val="18"/>
              </w:rPr>
            </w:pPr>
            <w:r w:rsidRPr="003C1507">
              <w:rPr>
                <w:rFonts w:asciiTheme="minorHAnsi" w:eastAsia="Open Sans" w:hAnsiTheme="minorHAnsi"/>
                <w:color w:val="6D35FD" w:themeColor="accent1" w:themeShade="BF"/>
                <w:sz w:val="18"/>
                <w:szCs w:val="18"/>
              </w:rPr>
              <w:t>Students will be able to:</w:t>
            </w:r>
          </w:p>
          <w:p w14:paraId="717B905A" w14:textId="77777777" w:rsidR="0098746C" w:rsidRPr="003A19A2" w:rsidRDefault="0098746C" w:rsidP="000D4769">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010CB13C" w14:textId="77777777" w:rsidR="000D4769" w:rsidRPr="003A19A2" w:rsidRDefault="000D4769"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Use Boolean algebra to manipulate Boolean expressions.</w:t>
            </w:r>
          </w:p>
          <w:p w14:paraId="5EF7F844" w14:textId="77777777" w:rsidR="000D4769" w:rsidRPr="003A19A2" w:rsidRDefault="000D4769" w:rsidP="000D4769">
            <w:pPr>
              <w:pStyle w:val="Default"/>
              <w:ind w:left="72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69FC4376" w14:textId="761789B1" w:rsidR="000D4769" w:rsidRDefault="003C1507" w:rsidP="000D4769">
            <w:pPr>
              <w:pStyle w:val="U-text-i"/>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rPr>
            </w:pPr>
            <w:r w:rsidRPr="003C1507">
              <w:rPr>
                <w:rFonts w:asciiTheme="minorHAnsi" w:eastAsia="Open Sans" w:hAnsiTheme="minorHAnsi" w:cs="Open Sans"/>
              </w:rPr>
              <w:t>Maths skills:</w:t>
            </w:r>
          </w:p>
          <w:p w14:paraId="7817F870" w14:textId="77777777" w:rsidR="00CC575C" w:rsidRPr="003A19A2" w:rsidRDefault="00CC575C" w:rsidP="00CC575C">
            <w:pPr>
              <w:pStyle w:val="U-text-i"/>
              <w:spacing w:before="0" w:after="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rPr>
            </w:pPr>
          </w:p>
          <w:p w14:paraId="0DB506D2" w14:textId="77777777" w:rsidR="000D4769" w:rsidRPr="003A19A2" w:rsidRDefault="000D4769" w:rsidP="000D4769">
            <w:pPr>
              <w:pStyle w:val="U-text-i"/>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rPr>
            </w:pPr>
            <w:r w:rsidRPr="003A19A2">
              <w:rPr>
                <w:rFonts w:asciiTheme="minorHAnsi" w:eastAsia="Open Sans" w:hAnsiTheme="minorHAnsi" w:cs="Open Sans"/>
                <w:color w:val="000000" w:themeColor="text1"/>
              </w:rPr>
              <w:t>Using Boolean algebra</w:t>
            </w:r>
          </w:p>
          <w:p w14:paraId="0F9BFD77" w14:textId="77777777" w:rsidR="000D4769" w:rsidRPr="003A19A2" w:rsidRDefault="000D4769" w:rsidP="000D4769">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4820" w:type="dxa"/>
            <w:shd w:val="clear" w:color="auto" w:fill="FFFFFF" w:themeFill="background2"/>
          </w:tcPr>
          <w:p w14:paraId="74D370EA" w14:textId="11D934B9" w:rsidR="000D4769" w:rsidRPr="003A19A2" w:rsidRDefault="002E3040" w:rsidP="000D4769">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0D4769" w:rsidRPr="003A19A2">
              <w:rPr>
                <w:rFonts w:cs="Open Sans"/>
                <w:color w:val="auto"/>
                <w:sz w:val="18"/>
                <w:szCs w:val="18"/>
              </w:rPr>
              <w:t>  </w:t>
            </w:r>
          </w:p>
          <w:p w14:paraId="6E9FBDE9" w14:textId="77777777" w:rsidR="000D4769" w:rsidRPr="003A19A2" w:rsidRDefault="000D4769" w:rsidP="00277C48">
            <w:pPr>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Discuss laws of Boolean algebra (commutative, associative, absorptive, distributive, double negative) </w:t>
            </w:r>
          </w:p>
          <w:p w14:paraId="01458C0F" w14:textId="77777777" w:rsidR="000D4769" w:rsidRPr="003A19A2" w:rsidRDefault="000D4769" w:rsidP="00277C48">
            <w:pPr>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Teacher demonstrates examples of manipulating Boolean expressions</w:t>
            </w:r>
          </w:p>
          <w:p w14:paraId="641ACB07" w14:textId="77777777" w:rsidR="000D4769" w:rsidRPr="003A19A2" w:rsidRDefault="000D4769" w:rsidP="00277C48">
            <w:pPr>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Option to practise using the Pearson tools if students will be taking the exam onscreen</w:t>
            </w:r>
          </w:p>
          <w:p w14:paraId="72EBB27E" w14:textId="77777777" w:rsidR="000D4769" w:rsidRPr="003A19A2" w:rsidRDefault="000D4769" w:rsidP="00277C48">
            <w:pPr>
              <w:numPr>
                <w:ilvl w:val="0"/>
                <w:numId w:val="20"/>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definition, function, operation, as well as why Boolean algebra is needed </w:t>
            </w:r>
          </w:p>
          <w:p w14:paraId="572B871B" w14:textId="77777777" w:rsidR="000D4769" w:rsidRPr="003A19A2" w:rsidRDefault="000D4769" w:rsidP="001406A2">
            <w:pPr>
              <w:spacing w:after="0"/>
              <w:ind w:left="720"/>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p>
          <w:p w14:paraId="3BEAF00C" w14:textId="23C334DD" w:rsidR="000D4769" w:rsidRPr="003A19A2" w:rsidRDefault="002E3040" w:rsidP="000D4769">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0D4769" w:rsidRPr="003A19A2">
              <w:rPr>
                <w:rFonts w:cs="Open Sans"/>
                <w:color w:val="auto"/>
                <w:sz w:val="18"/>
                <w:szCs w:val="18"/>
              </w:rPr>
              <w:t> </w:t>
            </w:r>
          </w:p>
          <w:p w14:paraId="3F07E303" w14:textId="77777777" w:rsidR="000D4769" w:rsidRPr="003A19A2" w:rsidRDefault="000D4769" w:rsidP="00277C48">
            <w:pPr>
              <w:numPr>
                <w:ilvl w:val="0"/>
                <w:numId w:val="21"/>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Students complete questions on </w:t>
            </w:r>
            <w:proofErr w:type="spellStart"/>
            <w:r w:rsidRPr="003A19A2">
              <w:rPr>
                <w:rFonts w:cs="Open Sans"/>
                <w:color w:val="auto"/>
                <w:sz w:val="18"/>
                <w:szCs w:val="18"/>
              </w:rPr>
              <w:t>IsaacCS</w:t>
            </w:r>
            <w:proofErr w:type="spellEnd"/>
          </w:p>
          <w:p w14:paraId="6E57876F" w14:textId="77777777" w:rsidR="000D4769" w:rsidRPr="003A19A2" w:rsidRDefault="000D4769" w:rsidP="000D4769">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2268" w:type="dxa"/>
            <w:shd w:val="clear" w:color="auto" w:fill="FFFFFF" w:themeFill="background2"/>
          </w:tcPr>
          <w:p w14:paraId="2C9CBE16" w14:textId="12924241" w:rsidR="000D4769" w:rsidRPr="003A19A2" w:rsidRDefault="002D2D1D" w:rsidP="000D4769">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0D4769" w:rsidRPr="003A19A2">
              <w:rPr>
                <w:rFonts w:cs="Open Sans"/>
                <w:color w:val="000000" w:themeColor="text1"/>
                <w:sz w:val="18"/>
                <w:szCs w:val="18"/>
              </w:rPr>
              <w:t>pp. 165-168</w:t>
            </w:r>
          </w:p>
          <w:p w14:paraId="14351D39" w14:textId="77777777" w:rsidR="000D4769" w:rsidRPr="003A19A2" w:rsidRDefault="000D4769" w:rsidP="000D4769">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54AED545" w14:textId="77777777" w:rsidR="000D4769" w:rsidRDefault="000D4769" w:rsidP="000D4769">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roofErr w:type="spellStart"/>
            <w:r w:rsidRPr="003A19A2">
              <w:rPr>
                <w:rFonts w:eastAsia="Open Sans" w:cs="Open Sans"/>
                <w:color w:val="000000" w:themeColor="text1"/>
                <w:sz w:val="18"/>
                <w:szCs w:val="18"/>
              </w:rPr>
              <w:t>IsaacCS</w:t>
            </w:r>
            <w:proofErr w:type="spellEnd"/>
            <w:r w:rsidRPr="003A19A2">
              <w:rPr>
                <w:rFonts w:eastAsia="Open Sans" w:cs="Open Sans"/>
                <w:color w:val="000000" w:themeColor="text1"/>
                <w:sz w:val="18"/>
                <w:szCs w:val="18"/>
              </w:rPr>
              <w:t xml:space="preserve"> notes and questions:</w:t>
            </w:r>
          </w:p>
          <w:p w14:paraId="52BFB4EE" w14:textId="77777777" w:rsidR="00911E9A" w:rsidRPr="00911E9A" w:rsidRDefault="00911E9A" w:rsidP="000D4769">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52388F6F" w14:textId="77777777" w:rsidR="000D4769" w:rsidRPr="00911E9A" w:rsidRDefault="000D4769" w:rsidP="000D4769">
            <w:pPr>
              <w:spacing w:before="40" w:after="40"/>
              <w:cnfStyle w:val="000000100000" w:firstRow="0" w:lastRow="0" w:firstColumn="0" w:lastColumn="0" w:oddVBand="0" w:evenVBand="0" w:oddHBand="1" w:evenHBand="0" w:firstRowFirstColumn="0" w:firstRowLastColumn="0" w:lastRowFirstColumn="0" w:lastRowLastColumn="0"/>
              <w:rPr>
                <w:rStyle w:val="Hyperlink"/>
                <w:sz w:val="18"/>
                <w:szCs w:val="18"/>
              </w:rPr>
            </w:pPr>
            <w:hyperlink r:id="rId91" w:history="1">
              <w:r w:rsidRPr="00911E9A">
                <w:rPr>
                  <w:rStyle w:val="Hyperlink"/>
                  <w:color w:val="000000" w:themeColor="text1"/>
                  <w:sz w:val="18"/>
                  <w:szCs w:val="18"/>
                </w:rPr>
                <w:t>https://isaaccomputerscience.org/concepts/sys_bool_boolean_algebra?topic=boolean_logic</w:t>
              </w:r>
            </w:hyperlink>
          </w:p>
          <w:p w14:paraId="2EF398EC" w14:textId="77777777" w:rsidR="000D4769" w:rsidRPr="003A19A2" w:rsidRDefault="000D4769" w:rsidP="000D4769">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shd w:val="clear" w:color="auto" w:fill="FFFFFF" w:themeFill="background2"/>
          </w:tcPr>
          <w:p w14:paraId="5332A956" w14:textId="4B0889E4"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084D75CE" w14:textId="5664D4FE"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558E1A3E" w14:textId="38FA619B"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3B71F767" w14:textId="01F917FA" w:rsidR="22211CC1" w:rsidRPr="00C3299E" w:rsidRDefault="22211CC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Communication</w:t>
            </w:r>
          </w:p>
          <w:p w14:paraId="448B664E" w14:textId="16D5FC84"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shd w:val="clear" w:color="auto" w:fill="FFFFFF" w:themeFill="background2"/>
          </w:tcPr>
          <w:p w14:paraId="651B4F7F" w14:textId="036071EE"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Analysis</w:t>
            </w:r>
          </w:p>
          <w:p w14:paraId="2B11BE33" w14:textId="4DCE8350"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Critical thinking</w:t>
            </w:r>
          </w:p>
          <w:p w14:paraId="65BF96C7" w14:textId="7E7D57C6"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Intellectual interest and curiosity</w:t>
            </w:r>
          </w:p>
          <w:p w14:paraId="33B86979" w14:textId="296B4579" w:rsidR="56D30DEC" w:rsidRPr="00C3299E" w:rsidRDefault="56D30DEC"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Problem solving</w:t>
            </w:r>
          </w:p>
          <w:p w14:paraId="7A9BA096" w14:textId="6BB647C9"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Communication</w:t>
            </w:r>
          </w:p>
          <w:p w14:paraId="0F5B99F4" w14:textId="42B2F026"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21338C60" w14:textId="77777777" w:rsidR="00C71471" w:rsidRPr="003A19A2" w:rsidRDefault="00C71471" w:rsidP="00B0773D">
      <w:pPr>
        <w:rPr>
          <w:rStyle w:val="Strong"/>
          <w:b w:val="0"/>
          <w:bCs w:val="0"/>
        </w:rPr>
      </w:pPr>
    </w:p>
    <w:p w14:paraId="0CDC3A71" w14:textId="77777777" w:rsidR="00C71471" w:rsidRPr="003A19A2" w:rsidRDefault="00C71471" w:rsidP="00B0773D">
      <w:pPr>
        <w:rPr>
          <w:rStyle w:val="Strong"/>
          <w:rFonts w:ascii="Plus Jakarta Sans" w:hAnsi="Plus Jakarta Sans"/>
          <w:sz w:val="36"/>
          <w:szCs w:val="26"/>
        </w:rPr>
      </w:pPr>
      <w:r w:rsidRPr="003A19A2">
        <w:rPr>
          <w:rStyle w:val="Strong"/>
          <w:b w:val="0"/>
          <w:bCs w:val="0"/>
        </w:rP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CE606C" w:rsidRPr="003A19A2" w14:paraId="5FECD6E3" w14:textId="77777777" w:rsidTr="006071F0">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7DAEF06F" w14:textId="77777777" w:rsidR="00CE606C" w:rsidRPr="006071F0" w:rsidRDefault="00CE606C">
            <w:pPr>
              <w:pStyle w:val="TableHeading"/>
              <w:jc w:val="center"/>
              <w:rPr>
                <w:b/>
                <w:bCs/>
                <w:noProof w:val="0"/>
                <w:color w:val="FFFFFF" w:themeColor="background1"/>
                <w:sz w:val="20"/>
                <w:szCs w:val="24"/>
                <w:lang w:val="en-GB"/>
              </w:rPr>
            </w:pPr>
            <w:r w:rsidRPr="006071F0">
              <w:rPr>
                <w:b/>
                <w:bCs/>
                <w:noProof w:val="0"/>
                <w:color w:val="FFFFFF" w:themeColor="background1"/>
                <w:sz w:val="20"/>
                <w:szCs w:val="24"/>
                <w:lang w:val="en-GB"/>
              </w:rPr>
              <w:t>Topic</w:t>
            </w:r>
            <w:r w:rsidRPr="006071F0">
              <w:rPr>
                <w:b/>
                <w:bCs/>
                <w:noProof w:val="0"/>
                <w:color w:val="FFFFFF" w:themeColor="background1"/>
                <w:sz w:val="20"/>
                <w:szCs w:val="24"/>
                <w:lang w:val="en-GB"/>
              </w:rPr>
              <w:br/>
              <w:t>Sub topic</w:t>
            </w:r>
            <w:r w:rsidRPr="006071F0">
              <w:rPr>
                <w:b/>
                <w:bCs/>
                <w:noProof w:val="0"/>
                <w:color w:val="FFFFFF" w:themeColor="background1"/>
                <w:sz w:val="20"/>
                <w:szCs w:val="24"/>
                <w:lang w:val="en-GB"/>
              </w:rPr>
              <w:br/>
              <w:t>Lesson title</w:t>
            </w:r>
          </w:p>
        </w:tc>
        <w:tc>
          <w:tcPr>
            <w:tcW w:w="2551" w:type="dxa"/>
            <w:shd w:val="clear" w:color="auto" w:fill="341583" w:themeFill="accent2" w:themeFillShade="80"/>
            <w:vAlign w:val="center"/>
          </w:tcPr>
          <w:p w14:paraId="3B4ADFB7" w14:textId="77777777" w:rsidR="00CE606C" w:rsidRPr="006071F0"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6071F0">
              <w:rPr>
                <w:b/>
                <w:bCs/>
                <w:noProof w:val="0"/>
                <w:color w:val="FFFFFF" w:themeColor="background1"/>
                <w:sz w:val="20"/>
                <w:szCs w:val="24"/>
                <w:lang w:val="en-GB"/>
              </w:rPr>
              <w:t>Specification reference</w:t>
            </w:r>
          </w:p>
        </w:tc>
        <w:tc>
          <w:tcPr>
            <w:tcW w:w="4820" w:type="dxa"/>
            <w:shd w:val="clear" w:color="auto" w:fill="341583" w:themeFill="accent2" w:themeFillShade="80"/>
            <w:vAlign w:val="center"/>
          </w:tcPr>
          <w:p w14:paraId="42754007" w14:textId="66ABF2B6" w:rsidR="00CE606C" w:rsidRPr="006071F0"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6071F0">
              <w:rPr>
                <w:b/>
                <w:bCs/>
                <w:noProof w:val="0"/>
                <w:color w:val="FFFFFF" w:themeColor="background1"/>
                <w:sz w:val="20"/>
                <w:szCs w:val="24"/>
                <w:lang w:val="en-GB"/>
              </w:rPr>
              <w:t xml:space="preserve">Suggested </w:t>
            </w:r>
            <w:r w:rsidR="005D70E5" w:rsidRPr="006071F0">
              <w:rPr>
                <w:b/>
                <w:bCs/>
                <w:noProof w:val="0"/>
                <w:color w:val="FFFFFF" w:themeColor="background1"/>
                <w:sz w:val="20"/>
                <w:szCs w:val="24"/>
                <w:lang w:val="en-GB"/>
              </w:rPr>
              <w:t>activities</w:t>
            </w:r>
          </w:p>
        </w:tc>
        <w:tc>
          <w:tcPr>
            <w:tcW w:w="2268" w:type="dxa"/>
            <w:shd w:val="clear" w:color="auto" w:fill="341583" w:themeFill="accent2" w:themeFillShade="80"/>
            <w:vAlign w:val="center"/>
          </w:tcPr>
          <w:p w14:paraId="27263080" w14:textId="77777777" w:rsidR="00CE606C" w:rsidRPr="006071F0"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6071F0">
              <w:rPr>
                <w:b/>
                <w:bCs/>
                <w:noProof w:val="0"/>
                <w:color w:val="FFFFFF" w:themeColor="background1"/>
                <w:sz w:val="20"/>
                <w:szCs w:val="24"/>
                <w:lang w:val="en-GB"/>
              </w:rPr>
              <w:t>Suggested resources</w:t>
            </w:r>
          </w:p>
        </w:tc>
        <w:tc>
          <w:tcPr>
            <w:tcW w:w="1984" w:type="dxa"/>
            <w:shd w:val="clear" w:color="auto" w:fill="341583" w:themeFill="accent2" w:themeFillShade="80"/>
            <w:vAlign w:val="center"/>
          </w:tcPr>
          <w:p w14:paraId="7F1F5DD0" w14:textId="77777777" w:rsidR="00CE606C" w:rsidRPr="006071F0"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6071F0">
              <w:rPr>
                <w:b/>
                <w:bCs/>
                <w:noProof w:val="0"/>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715EE10E" w14:textId="77777777" w:rsidR="00CE606C" w:rsidRPr="006071F0" w:rsidRDefault="00CE606C">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6071F0">
              <w:rPr>
                <w:b/>
                <w:bCs/>
                <w:noProof w:val="0"/>
                <w:color w:val="FFFFFF" w:themeColor="background1"/>
                <w:sz w:val="20"/>
                <w:szCs w:val="24"/>
                <w:lang w:val="en-GB"/>
              </w:rPr>
              <w:t>Which skills could be acquired through teaching and delivery in this lesson?</w:t>
            </w:r>
          </w:p>
        </w:tc>
      </w:tr>
      <w:tr w:rsidR="00CE606C" w:rsidRPr="003A19A2" w14:paraId="46699DF9"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1BFCA599" w14:textId="26C46CE2" w:rsidR="00CE606C" w:rsidRPr="003A19A2" w:rsidRDefault="00CE606C">
            <w:pPr>
              <w:pStyle w:val="TableHeading"/>
              <w:rPr>
                <w:noProof w:val="0"/>
                <w:color w:val="FFFFFF" w:themeColor="background1"/>
                <w:lang w:val="en-GB"/>
              </w:rPr>
            </w:pPr>
            <w:r w:rsidRPr="003A19A2">
              <w:rPr>
                <w:b/>
                <w:bCs/>
                <w:noProof w:val="0"/>
                <w:color w:val="000000" w:themeColor="text1"/>
                <w:lang w:val="en-GB"/>
              </w:rPr>
              <w:t xml:space="preserve">Week </w:t>
            </w:r>
            <w:r w:rsidR="00AB2EF8" w:rsidRPr="003A19A2">
              <w:rPr>
                <w:b/>
                <w:bCs/>
                <w:noProof w:val="0"/>
                <w:color w:val="000000" w:themeColor="text1"/>
                <w:lang w:val="en-GB"/>
              </w:rPr>
              <w:t>2</w:t>
            </w:r>
            <w:r w:rsidRPr="003A19A2">
              <w:rPr>
                <w:b/>
                <w:bCs/>
                <w:noProof w:val="0"/>
                <w:color w:val="000000" w:themeColor="text1"/>
                <w:lang w:val="en-GB"/>
              </w:rPr>
              <w:t>5</w:t>
            </w:r>
            <w:r w:rsidRPr="003A19A2">
              <w:rPr>
                <w:b/>
                <w:bCs/>
                <w:noProof w:val="0"/>
                <w:color w:val="000000" w:themeColor="text1"/>
                <w:lang w:val="en-GB"/>
              </w:rPr>
              <w:br/>
              <w:t>Lesson 1</w:t>
            </w:r>
          </w:p>
        </w:tc>
      </w:tr>
      <w:tr w:rsidR="00EF3F38" w:rsidRPr="003A19A2" w14:paraId="41E83069" w14:textId="77777777" w:rsidTr="02576881">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475C83ED" w14:textId="77777777" w:rsidR="00EF3F38" w:rsidRPr="003A19A2" w:rsidRDefault="00EF3F38" w:rsidP="00EF3F38">
            <w:pPr>
              <w:autoSpaceDE w:val="0"/>
              <w:autoSpaceDN w:val="0"/>
              <w:adjustRightInd w:val="0"/>
              <w:spacing w:before="40" w:after="40" w:line="200" w:lineRule="atLeast"/>
              <w:rPr>
                <w:rFonts w:eastAsia="Open Sans" w:cs="Open Sans"/>
                <w:b w:val="0"/>
                <w:bCs w:val="0"/>
                <w:color w:val="000000" w:themeColor="text1"/>
                <w:sz w:val="18"/>
                <w:szCs w:val="18"/>
              </w:rPr>
            </w:pPr>
            <w:r w:rsidRPr="003A19A2">
              <w:rPr>
                <w:rFonts w:eastAsia="Open Sans" w:cs="Open Sans"/>
                <w:color w:val="000000" w:themeColor="text1"/>
                <w:sz w:val="18"/>
                <w:szCs w:val="18"/>
              </w:rPr>
              <w:t>Topic 15.4.1 Boolean algebra</w:t>
            </w:r>
          </w:p>
          <w:p w14:paraId="433DFA8E" w14:textId="77777777" w:rsidR="00EF3F38" w:rsidRPr="003A19A2" w:rsidRDefault="00EF3F38" w:rsidP="00EF3F38">
            <w:pPr>
              <w:autoSpaceDE w:val="0"/>
              <w:autoSpaceDN w:val="0"/>
              <w:adjustRightInd w:val="0"/>
              <w:spacing w:before="40" w:after="40" w:line="200" w:lineRule="atLeast"/>
              <w:ind w:left="360"/>
              <w:rPr>
                <w:rFonts w:eastAsia="Open Sans" w:cs="Open Sans"/>
                <w:b w:val="0"/>
                <w:bCs w:val="0"/>
                <w:color w:val="000000" w:themeColor="text1"/>
                <w:sz w:val="18"/>
                <w:szCs w:val="18"/>
              </w:rPr>
            </w:pPr>
          </w:p>
          <w:p w14:paraId="3BC20329" w14:textId="77777777" w:rsidR="00EF3F38" w:rsidRPr="003A19A2" w:rsidRDefault="00EF3F38" w:rsidP="00277C48">
            <w:pPr>
              <w:pStyle w:val="ListParagraph"/>
              <w:numPr>
                <w:ilvl w:val="0"/>
                <w:numId w:val="84"/>
              </w:numPr>
              <w:autoSpaceDE w:val="0"/>
              <w:autoSpaceDN w:val="0"/>
              <w:adjustRightInd w:val="0"/>
              <w:spacing w:before="40" w:after="40" w:line="200" w:lineRule="atLeast"/>
              <w:ind w:left="306" w:hanging="306"/>
              <w:rPr>
                <w:rFonts w:asciiTheme="minorHAnsi" w:eastAsia="Open Sans" w:hAnsiTheme="minorHAnsi" w:cs="Open Sans"/>
                <w:sz w:val="18"/>
                <w:szCs w:val="18"/>
              </w:rPr>
            </w:pPr>
            <w:r w:rsidRPr="003A19A2">
              <w:rPr>
                <w:rFonts w:asciiTheme="minorHAnsi" w:eastAsia="Open Sans" w:hAnsiTheme="minorHAnsi" w:cs="Open Sans"/>
                <w:sz w:val="18"/>
                <w:szCs w:val="18"/>
              </w:rPr>
              <w:t>De Morgan’s law</w:t>
            </w:r>
          </w:p>
          <w:p w14:paraId="1D00131D" w14:textId="77777777" w:rsidR="00EF3F38" w:rsidRPr="003A19A2" w:rsidRDefault="00EF3F38" w:rsidP="00EF3F38">
            <w:pPr>
              <w:autoSpaceDE w:val="0"/>
              <w:autoSpaceDN w:val="0"/>
              <w:adjustRightInd w:val="0"/>
              <w:spacing w:before="40" w:after="40" w:line="200" w:lineRule="atLeast"/>
              <w:rPr>
                <w:rFonts w:eastAsia="Open Sans" w:cs="Open Sans"/>
                <w:b w:val="0"/>
                <w:bCs w:val="0"/>
                <w:color w:val="000000" w:themeColor="text1"/>
                <w:sz w:val="18"/>
                <w:szCs w:val="18"/>
              </w:rPr>
            </w:pPr>
            <w:r w:rsidRPr="003A19A2">
              <w:rPr>
                <w:color w:val="000000"/>
                <w:sz w:val="18"/>
                <w:szCs w:val="18"/>
              </w:rPr>
              <w:t> </w:t>
            </w:r>
          </w:p>
          <w:p w14:paraId="26EA037F" w14:textId="4518654D" w:rsidR="00EF3F38" w:rsidRDefault="003C1507" w:rsidP="00EF3F38">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EF3F38" w:rsidRPr="003A19A2">
              <w:rPr>
                <w:rFonts w:eastAsia="Open Sans" w:cs="Open Sans"/>
                <w:color w:val="000000" w:themeColor="text1"/>
                <w:sz w:val="18"/>
                <w:szCs w:val="18"/>
              </w:rPr>
              <w:t xml:space="preserve"> </w:t>
            </w:r>
          </w:p>
          <w:p w14:paraId="2D06F25C" w14:textId="77777777" w:rsidR="0098746C" w:rsidRPr="003A19A2" w:rsidRDefault="0098746C" w:rsidP="00EF3F38">
            <w:pPr>
              <w:autoSpaceDE w:val="0"/>
              <w:autoSpaceDN w:val="0"/>
              <w:adjustRightInd w:val="0"/>
              <w:spacing w:before="40" w:after="40" w:line="200" w:lineRule="atLeast"/>
              <w:rPr>
                <w:rFonts w:eastAsia="Open Sans" w:cs="Open Sans"/>
                <w:b w:val="0"/>
                <w:bCs w:val="0"/>
                <w:color w:val="000000" w:themeColor="text1"/>
                <w:sz w:val="18"/>
                <w:szCs w:val="18"/>
              </w:rPr>
            </w:pPr>
          </w:p>
          <w:p w14:paraId="5CDE268F" w14:textId="7A94EF4F" w:rsidR="00EF3F38" w:rsidRPr="003A19A2" w:rsidRDefault="00EF3F38" w:rsidP="00EF3F38">
            <w:pPr>
              <w:pStyle w:val="TableText"/>
              <w:rPr>
                <w:rFonts w:asciiTheme="minorHAnsi" w:hAnsiTheme="minorHAnsi"/>
                <w:noProof w:val="0"/>
                <w:sz w:val="18"/>
                <w:szCs w:val="18"/>
                <w:lang w:val="en-GB"/>
              </w:rPr>
            </w:pPr>
            <w:r w:rsidRPr="003A19A2">
              <w:rPr>
                <w:rFonts w:asciiTheme="minorHAnsi" w:eastAsia="Open Sans" w:hAnsiTheme="minorHAnsi" w:cs="Open Sans"/>
                <w:b w:val="0"/>
                <w:bCs w:val="0"/>
                <w:noProof w:val="0"/>
                <w:sz w:val="18"/>
                <w:szCs w:val="18"/>
                <w:lang w:val="en-GB"/>
              </w:rPr>
              <w:t>More Boolean algebra laws</w:t>
            </w:r>
          </w:p>
        </w:tc>
        <w:tc>
          <w:tcPr>
            <w:tcW w:w="2551" w:type="dxa"/>
          </w:tcPr>
          <w:p w14:paraId="3EAD912D" w14:textId="77777777" w:rsidR="00EF3F38" w:rsidRDefault="00EF3F38" w:rsidP="00EF3F3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1406A2">
              <w:rPr>
                <w:rFonts w:asciiTheme="minorHAnsi" w:hAnsiTheme="minorHAnsi"/>
                <w:b/>
                <w:bCs/>
                <w:sz w:val="18"/>
                <w:szCs w:val="18"/>
              </w:rPr>
              <w:t xml:space="preserve">15.4.1 Boolean algebra: </w:t>
            </w:r>
          </w:p>
          <w:p w14:paraId="00953FF7" w14:textId="77777777" w:rsidR="00C21D34" w:rsidRPr="001406A2" w:rsidRDefault="00C21D34" w:rsidP="00EF3F3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p>
          <w:p w14:paraId="23A73F58" w14:textId="77777777" w:rsidR="00EF3F38" w:rsidRPr="001406A2" w:rsidRDefault="00EF3F38" w:rsidP="00EF3F3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1406A2">
              <w:rPr>
                <w:rFonts w:asciiTheme="minorHAnsi" w:hAnsiTheme="minorHAnsi"/>
                <w:b/>
                <w:bCs/>
                <w:sz w:val="18"/>
                <w:szCs w:val="18"/>
              </w:rPr>
              <w:t>e) De Morgan's</w:t>
            </w:r>
          </w:p>
          <w:p w14:paraId="6235DE32" w14:textId="77777777" w:rsidR="00EF3F38" w:rsidRPr="003A19A2" w:rsidRDefault="00EF3F38" w:rsidP="00EF3F3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p>
          <w:p w14:paraId="479A0C17" w14:textId="1E0149B9" w:rsidR="00EF3F38" w:rsidRDefault="000130CE"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EF3F38" w:rsidRPr="003A19A2">
              <w:rPr>
                <w:rFonts w:asciiTheme="minorHAnsi" w:eastAsia="Open Sans" w:hAnsiTheme="minorHAnsi"/>
                <w:color w:val="000000" w:themeColor="text1"/>
                <w:sz w:val="18"/>
                <w:szCs w:val="18"/>
              </w:rPr>
              <w:t xml:space="preserve"> </w:t>
            </w:r>
          </w:p>
          <w:p w14:paraId="7CAEB33B" w14:textId="77777777" w:rsidR="001406A2" w:rsidRPr="003A19A2" w:rsidRDefault="001406A2"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p>
          <w:p w14:paraId="7BCEA5B8" w14:textId="77777777" w:rsidR="00EF3F38" w:rsidRPr="003A19A2" w:rsidRDefault="00EF3F38"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41B87C1B" w14:textId="77777777" w:rsidR="00EF3F38" w:rsidRPr="003A19A2" w:rsidRDefault="00EF3F38"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5D7DDFD0" w14:textId="77777777" w:rsidR="00EF3F38" w:rsidRPr="003A19A2" w:rsidRDefault="00EF3F38"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41001DC2" w14:textId="77777777" w:rsidR="00EF3F38" w:rsidRPr="003A19A2" w:rsidRDefault="00EF3F38"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3C82643C" w14:textId="77777777" w:rsidR="00EF3F38" w:rsidRPr="003A19A2" w:rsidRDefault="00EF3F38" w:rsidP="00EF3F38">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p>
          <w:p w14:paraId="714C1395" w14:textId="07CC49B4" w:rsidR="00EF3F38" w:rsidRDefault="003C1507" w:rsidP="00EF3F38">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6D35FD" w:themeColor="accent1" w:themeShade="BF"/>
                <w:sz w:val="18"/>
                <w:szCs w:val="18"/>
              </w:rPr>
            </w:pPr>
            <w:r w:rsidRPr="003C1507">
              <w:rPr>
                <w:rFonts w:asciiTheme="minorHAnsi" w:eastAsia="Open Sans" w:hAnsiTheme="minorHAnsi"/>
                <w:color w:val="6D35FD" w:themeColor="accent1" w:themeShade="BF"/>
                <w:sz w:val="18"/>
                <w:szCs w:val="18"/>
              </w:rPr>
              <w:t>Students will be able to:</w:t>
            </w:r>
          </w:p>
          <w:p w14:paraId="6077B7E6" w14:textId="77777777" w:rsidR="0098746C" w:rsidRPr="003A19A2" w:rsidRDefault="0098746C" w:rsidP="00EF3F38">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p>
          <w:p w14:paraId="0E982767" w14:textId="77777777" w:rsidR="00EF3F38" w:rsidRPr="003A19A2" w:rsidRDefault="00EF3F38" w:rsidP="00277C48">
            <w:pPr>
              <w:pStyle w:val="Default"/>
              <w:numPr>
                <w:ilvl w:val="0"/>
                <w:numId w:val="86"/>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r w:rsidRPr="003A19A2">
              <w:rPr>
                <w:rFonts w:asciiTheme="minorHAnsi" w:eastAsia="Open Sans" w:hAnsiTheme="minorHAnsi"/>
                <w:color w:val="000000" w:themeColor="text1"/>
                <w:sz w:val="18"/>
                <w:szCs w:val="18"/>
              </w:rPr>
              <w:t>Use Boolean algebra to manipulate Boolean expressions.</w:t>
            </w:r>
          </w:p>
          <w:p w14:paraId="7E2C6006" w14:textId="77777777" w:rsidR="00EF3F38" w:rsidRPr="003A19A2" w:rsidRDefault="00EF3F38" w:rsidP="00EF3F38">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p>
          <w:p w14:paraId="076CBC92" w14:textId="22E32983" w:rsidR="00EF3F38" w:rsidRDefault="003C1507" w:rsidP="00EF3F38">
            <w:pPr>
              <w:pStyle w:val="U-text-i"/>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rPr>
            </w:pPr>
            <w:r w:rsidRPr="003C1507">
              <w:rPr>
                <w:rFonts w:asciiTheme="minorHAnsi" w:eastAsia="Open Sans" w:hAnsiTheme="minorHAnsi" w:cs="Open Sans"/>
              </w:rPr>
              <w:t>Maths skills:</w:t>
            </w:r>
          </w:p>
          <w:p w14:paraId="41802A1D" w14:textId="77777777" w:rsidR="0098746C" w:rsidRDefault="0098746C" w:rsidP="00EF3F38">
            <w:pPr>
              <w:pStyle w:val="U-text-i"/>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rPr>
            </w:pPr>
          </w:p>
          <w:p w14:paraId="517A1244" w14:textId="718AE036" w:rsidR="00EF3F38" w:rsidRPr="003A19A2" w:rsidRDefault="00EF3F38" w:rsidP="00EF3F38">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r w:rsidRPr="003A19A2">
              <w:rPr>
                <w:rFonts w:asciiTheme="minorHAnsi" w:eastAsia="Open Sans" w:hAnsiTheme="minorHAnsi" w:cs="Open Sans"/>
                <w:noProof w:val="0"/>
                <w:sz w:val="18"/>
                <w:szCs w:val="18"/>
                <w:lang w:val="en-GB"/>
              </w:rPr>
              <w:t>Using Boolean algebra</w:t>
            </w:r>
          </w:p>
        </w:tc>
        <w:tc>
          <w:tcPr>
            <w:tcW w:w="4820" w:type="dxa"/>
          </w:tcPr>
          <w:p w14:paraId="77C87A24" w14:textId="22F1A514" w:rsidR="00EF3F38" w:rsidRPr="003A19A2" w:rsidRDefault="002E3040" w:rsidP="00EF3F38">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EF3F38" w:rsidRPr="003A19A2">
              <w:rPr>
                <w:rFonts w:cs="Open Sans"/>
                <w:color w:val="auto"/>
                <w:sz w:val="18"/>
                <w:szCs w:val="18"/>
              </w:rPr>
              <w:t>  </w:t>
            </w:r>
          </w:p>
          <w:p w14:paraId="6102A11A" w14:textId="77777777" w:rsidR="00EF3F38" w:rsidRPr="003A19A2" w:rsidRDefault="00EF3F38" w:rsidP="00277C48">
            <w:pPr>
              <w:numPr>
                <w:ilvl w:val="0"/>
                <w:numId w:val="19"/>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color w:val="auto"/>
                <w:sz w:val="18"/>
                <w:szCs w:val="18"/>
              </w:rPr>
            </w:pPr>
            <w:r w:rsidRPr="003A19A2">
              <w:rPr>
                <w:rFonts w:cs="Open Sans"/>
                <w:color w:val="auto"/>
                <w:sz w:val="18"/>
                <w:szCs w:val="18"/>
              </w:rPr>
              <w:t>Discuss de Morgan’s law</w:t>
            </w:r>
          </w:p>
          <w:p w14:paraId="3CEB3D2F" w14:textId="77777777" w:rsidR="00EF3F38" w:rsidRPr="003A19A2" w:rsidRDefault="00EF3F38" w:rsidP="00277C48">
            <w:pPr>
              <w:numPr>
                <w:ilvl w:val="0"/>
                <w:numId w:val="19"/>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Teacher demonstrates examples of manipulating Boolean expressions</w:t>
            </w:r>
          </w:p>
          <w:p w14:paraId="27970CA4" w14:textId="77777777" w:rsidR="00EF3F38" w:rsidRPr="003A19A2" w:rsidRDefault="00EF3F38" w:rsidP="00277C48">
            <w:pPr>
              <w:numPr>
                <w:ilvl w:val="0"/>
                <w:numId w:val="19"/>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Option to practise using the Pearson tools if students will be taking the exam onscreen</w:t>
            </w:r>
          </w:p>
          <w:p w14:paraId="68CCBDE0" w14:textId="77777777" w:rsidR="00EF3F38" w:rsidRPr="003A19A2" w:rsidRDefault="00EF3F38" w:rsidP="00277C48">
            <w:pPr>
              <w:numPr>
                <w:ilvl w:val="0"/>
                <w:numId w:val="19"/>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definition, function, operation, as well as why Boolean algebra is needed</w:t>
            </w:r>
          </w:p>
          <w:p w14:paraId="119D3376" w14:textId="77777777" w:rsidR="00EF3F38" w:rsidRPr="003A19A2" w:rsidRDefault="00EF3F38" w:rsidP="001406A2">
            <w:pPr>
              <w:spacing w:after="0"/>
              <w:ind w:left="720"/>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56CBFDB9" w14:textId="48626A25" w:rsidR="00EF3F38" w:rsidRPr="003A19A2" w:rsidRDefault="002E3040" w:rsidP="00EF3F38">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EF3F38" w:rsidRPr="003A19A2">
              <w:rPr>
                <w:rFonts w:cs="Open Sans"/>
                <w:color w:val="auto"/>
                <w:sz w:val="18"/>
                <w:szCs w:val="18"/>
              </w:rPr>
              <w:t> </w:t>
            </w:r>
          </w:p>
          <w:p w14:paraId="6AD18376" w14:textId="77777777" w:rsidR="00EF3F38" w:rsidRPr="003A19A2" w:rsidRDefault="00EF3F38" w:rsidP="00277C48">
            <w:pPr>
              <w:numPr>
                <w:ilvl w:val="0"/>
                <w:numId w:val="19"/>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Students complete questions on </w:t>
            </w:r>
            <w:proofErr w:type="spellStart"/>
            <w:r w:rsidRPr="003A19A2">
              <w:rPr>
                <w:rFonts w:cs="Open Sans"/>
                <w:color w:val="auto"/>
                <w:sz w:val="18"/>
                <w:szCs w:val="18"/>
              </w:rPr>
              <w:t>AdaCS</w:t>
            </w:r>
            <w:proofErr w:type="spellEnd"/>
          </w:p>
          <w:p w14:paraId="531B9E22" w14:textId="77777777" w:rsidR="00EF3F38" w:rsidRPr="003A19A2" w:rsidRDefault="00EF3F38" w:rsidP="00EF3F38">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02AD3D3B" w14:textId="1365105A" w:rsidR="00EF3F38" w:rsidRPr="003A19A2" w:rsidRDefault="002D2D1D" w:rsidP="00EF3F38">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EF3F38" w:rsidRPr="003A19A2">
              <w:rPr>
                <w:rFonts w:cs="Open Sans"/>
                <w:color w:val="000000" w:themeColor="text1"/>
                <w:sz w:val="18"/>
                <w:szCs w:val="18"/>
              </w:rPr>
              <w:t>pp. 167-168</w:t>
            </w:r>
            <w:r w:rsidR="00EF3F38" w:rsidRPr="003A19A2">
              <w:rPr>
                <w:rFonts w:eastAsia="Open Sans" w:cs="Open Sans"/>
                <w:color w:val="000000" w:themeColor="text1"/>
                <w:sz w:val="18"/>
                <w:szCs w:val="18"/>
              </w:rPr>
              <w:t xml:space="preserve"> </w:t>
            </w:r>
          </w:p>
          <w:p w14:paraId="4B12C18C" w14:textId="77777777" w:rsidR="00EF3F38" w:rsidRPr="003A19A2" w:rsidRDefault="00EF3F38" w:rsidP="00EF3F38">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2997EBC8" w14:textId="77777777" w:rsidR="00EF3F38" w:rsidRDefault="00EF3F38" w:rsidP="00EF3F38">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roofErr w:type="spellStart"/>
            <w:r w:rsidRPr="003A19A2">
              <w:rPr>
                <w:rFonts w:eastAsia="Open Sans" w:cs="Open Sans"/>
                <w:color w:val="000000" w:themeColor="text1"/>
                <w:sz w:val="18"/>
                <w:szCs w:val="18"/>
              </w:rPr>
              <w:t>AdaCS</w:t>
            </w:r>
            <w:proofErr w:type="spellEnd"/>
            <w:r w:rsidRPr="003A19A2">
              <w:rPr>
                <w:rFonts w:eastAsia="Open Sans" w:cs="Open Sans"/>
                <w:color w:val="000000" w:themeColor="text1"/>
                <w:sz w:val="18"/>
                <w:szCs w:val="18"/>
              </w:rPr>
              <w:t xml:space="preserve"> notes and questions:</w:t>
            </w:r>
          </w:p>
          <w:p w14:paraId="582BC61B" w14:textId="77777777" w:rsidR="00911E9A" w:rsidRPr="003A19A2" w:rsidRDefault="00911E9A" w:rsidP="00EF3F38">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443D32EB" w14:textId="77777777" w:rsidR="00EF3F38" w:rsidRPr="00B94107" w:rsidRDefault="00EF3F38" w:rsidP="00EF3F38">
            <w:pPr>
              <w:spacing w:before="40" w:after="40"/>
              <w:cnfStyle w:val="000000000000" w:firstRow="0" w:lastRow="0" w:firstColumn="0" w:lastColumn="0" w:oddVBand="0" w:evenVBand="0" w:oddHBand="0" w:evenHBand="0" w:firstRowFirstColumn="0" w:firstRowLastColumn="0" w:lastRowFirstColumn="0" w:lastRowLastColumn="0"/>
              <w:rPr>
                <w:rStyle w:val="Hyperlink"/>
                <w:sz w:val="18"/>
                <w:szCs w:val="18"/>
              </w:rPr>
            </w:pPr>
            <w:hyperlink r:id="rId92" w:history="1">
              <w:r w:rsidRPr="00B94107">
                <w:rPr>
                  <w:rStyle w:val="Hyperlink"/>
                  <w:color w:val="000000" w:themeColor="text1"/>
                  <w:sz w:val="18"/>
                  <w:szCs w:val="18"/>
                </w:rPr>
                <w:t>https://adacomputerscience.org/concepts/boolean_de_morgans?topic=boolean_logic</w:t>
              </w:r>
            </w:hyperlink>
          </w:p>
          <w:p w14:paraId="658E599D" w14:textId="77777777" w:rsidR="00EF3F38" w:rsidRPr="003A19A2" w:rsidRDefault="00EF3F38" w:rsidP="00EF3F3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1984" w:type="dxa"/>
          </w:tcPr>
          <w:p w14:paraId="06A8D50D" w14:textId="0B190BB3"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6924C922" w14:textId="151C3E78"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5B6862B1" w14:textId="38FA619B"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4C7C7E3E" w14:textId="01F917FA"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Communication</w:t>
            </w:r>
          </w:p>
          <w:p w14:paraId="1AC87171" w14:textId="16D5FC84"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tcPr>
          <w:p w14:paraId="5F6C1AEA" w14:textId="036071EE"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Analysis</w:t>
            </w:r>
          </w:p>
          <w:p w14:paraId="6443EF01" w14:textId="4DCE8350"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Critical thinking</w:t>
            </w:r>
          </w:p>
          <w:p w14:paraId="7947A6D8" w14:textId="7E7D57C6"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Intellectual interest and curiosity</w:t>
            </w:r>
          </w:p>
          <w:p w14:paraId="72DFAE77" w14:textId="296B4579"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Problem solving</w:t>
            </w:r>
          </w:p>
          <w:p w14:paraId="27342E41" w14:textId="6BB647C9"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Communication</w:t>
            </w:r>
          </w:p>
          <w:p w14:paraId="3C50D3B5" w14:textId="42B2F026"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4089EF95" w14:textId="77777777" w:rsidR="001406A2" w:rsidRDefault="001406A2">
      <w: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EF3F38" w:rsidRPr="003A19A2" w14:paraId="2CCC8D97" w14:textId="77777777" w:rsidTr="001406A2">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039601B7" w14:textId="3008113C" w:rsidR="00EF3F38" w:rsidRPr="003A19A2" w:rsidRDefault="005D63A3" w:rsidP="00EF3F38">
            <w:pPr>
              <w:pStyle w:val="TableHeading"/>
              <w:rPr>
                <w:noProof w:val="0"/>
                <w:lang w:val="en-GB"/>
              </w:rPr>
            </w:pPr>
            <w:r w:rsidRPr="003A19A2">
              <w:rPr>
                <w:b/>
                <w:bCs/>
                <w:noProof w:val="0"/>
                <w:color w:val="000000" w:themeColor="text1"/>
                <w:lang w:val="en-GB"/>
              </w:rPr>
              <w:t>Week 25</w:t>
            </w:r>
            <w:r w:rsidR="00EF3F38" w:rsidRPr="003A19A2">
              <w:rPr>
                <w:b/>
                <w:bCs/>
                <w:noProof w:val="0"/>
                <w:color w:val="000000" w:themeColor="text1"/>
                <w:lang w:val="en-GB"/>
              </w:rPr>
              <w:br/>
              <w:t>Lesson 2</w:t>
            </w:r>
          </w:p>
        </w:tc>
      </w:tr>
      <w:tr w:rsidR="00FB2132" w:rsidRPr="003A19A2" w14:paraId="705DFD81" w14:textId="77777777" w:rsidTr="02576881">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2"/>
          </w:tcPr>
          <w:p w14:paraId="16074586" w14:textId="77777777" w:rsidR="00FB2132" w:rsidRPr="003A19A2" w:rsidRDefault="00FB2132" w:rsidP="00FB2132">
            <w:pPr>
              <w:autoSpaceDE w:val="0"/>
              <w:autoSpaceDN w:val="0"/>
              <w:adjustRightInd w:val="0"/>
              <w:spacing w:before="40" w:after="40" w:line="200" w:lineRule="atLeast"/>
              <w:rPr>
                <w:rFonts w:eastAsia="Open Sans" w:cs="Open Sans"/>
                <w:b w:val="0"/>
                <w:bCs w:val="0"/>
                <w:color w:val="000000" w:themeColor="text1"/>
                <w:sz w:val="18"/>
                <w:szCs w:val="18"/>
              </w:rPr>
            </w:pPr>
            <w:r w:rsidRPr="003A19A2">
              <w:rPr>
                <w:rFonts w:eastAsia="Open Sans" w:cs="Open Sans"/>
                <w:color w:val="000000" w:themeColor="text1"/>
                <w:sz w:val="18"/>
                <w:szCs w:val="18"/>
              </w:rPr>
              <w:t>Topic 15.4.1 Boolean algebra</w:t>
            </w:r>
          </w:p>
          <w:p w14:paraId="3002D4F6" w14:textId="77777777" w:rsidR="00FB2132" w:rsidRPr="003A19A2" w:rsidRDefault="00FB2132" w:rsidP="00FB2132">
            <w:pPr>
              <w:autoSpaceDE w:val="0"/>
              <w:autoSpaceDN w:val="0"/>
              <w:adjustRightInd w:val="0"/>
              <w:spacing w:before="40" w:after="40" w:line="200" w:lineRule="atLeast"/>
              <w:rPr>
                <w:rFonts w:eastAsia="Open Sans" w:cs="Open Sans"/>
                <w:b w:val="0"/>
                <w:bCs w:val="0"/>
                <w:color w:val="000000" w:themeColor="text1"/>
                <w:sz w:val="18"/>
                <w:szCs w:val="18"/>
              </w:rPr>
            </w:pPr>
            <w:r w:rsidRPr="003A19A2">
              <w:rPr>
                <w:color w:val="000000"/>
                <w:sz w:val="18"/>
                <w:szCs w:val="18"/>
              </w:rPr>
              <w:t> </w:t>
            </w:r>
          </w:p>
          <w:p w14:paraId="77B0AC71" w14:textId="32101A1B" w:rsidR="00FB2132" w:rsidRDefault="003C1507" w:rsidP="00FB2132">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FB2132" w:rsidRPr="003A19A2">
              <w:rPr>
                <w:rFonts w:eastAsia="Open Sans" w:cs="Open Sans"/>
                <w:color w:val="000000" w:themeColor="text1"/>
                <w:sz w:val="18"/>
                <w:szCs w:val="18"/>
              </w:rPr>
              <w:t xml:space="preserve"> </w:t>
            </w:r>
          </w:p>
          <w:p w14:paraId="771BE28C" w14:textId="77777777" w:rsidR="0098746C" w:rsidRPr="003A19A2" w:rsidRDefault="0098746C" w:rsidP="00FB2132">
            <w:pPr>
              <w:autoSpaceDE w:val="0"/>
              <w:autoSpaceDN w:val="0"/>
              <w:adjustRightInd w:val="0"/>
              <w:spacing w:before="40" w:after="40" w:line="200" w:lineRule="atLeast"/>
              <w:rPr>
                <w:rFonts w:eastAsia="Open Sans" w:cs="Open Sans"/>
                <w:b w:val="0"/>
                <w:bCs w:val="0"/>
                <w:color w:val="000000" w:themeColor="text1"/>
                <w:sz w:val="18"/>
                <w:szCs w:val="18"/>
              </w:rPr>
            </w:pPr>
          </w:p>
          <w:p w14:paraId="3E60B7F7" w14:textId="4FD46B67" w:rsidR="00FB2132" w:rsidRPr="003A19A2" w:rsidRDefault="00FB2132" w:rsidP="00FB2132">
            <w:pPr>
              <w:pStyle w:val="TableText"/>
              <w:rPr>
                <w:rFonts w:asciiTheme="minorHAnsi" w:hAnsiTheme="minorHAnsi"/>
                <w:noProof w:val="0"/>
                <w:sz w:val="18"/>
                <w:szCs w:val="18"/>
                <w:lang w:val="en-GB"/>
              </w:rPr>
            </w:pPr>
            <w:r w:rsidRPr="003A19A2">
              <w:rPr>
                <w:rFonts w:asciiTheme="minorHAnsi" w:eastAsia="Open Sans" w:hAnsiTheme="minorHAnsi" w:cs="Open Sans"/>
                <w:b w:val="0"/>
                <w:bCs w:val="0"/>
                <w:noProof w:val="0"/>
                <w:sz w:val="18"/>
                <w:szCs w:val="18"/>
                <w:lang w:val="en-GB"/>
              </w:rPr>
              <w:t>Further practice with Boolean algebra laws</w:t>
            </w:r>
          </w:p>
        </w:tc>
        <w:tc>
          <w:tcPr>
            <w:tcW w:w="2551" w:type="dxa"/>
            <w:shd w:val="clear" w:color="auto" w:fill="FFFFFF" w:themeFill="background2"/>
          </w:tcPr>
          <w:p w14:paraId="23292E1A" w14:textId="77777777" w:rsidR="00FB2132" w:rsidRDefault="00FB2132" w:rsidP="00FB2132">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1406A2">
              <w:rPr>
                <w:rFonts w:asciiTheme="minorHAnsi" w:hAnsiTheme="minorHAnsi"/>
                <w:b/>
                <w:bCs/>
                <w:sz w:val="18"/>
                <w:szCs w:val="18"/>
              </w:rPr>
              <w:t xml:space="preserve">15.4.1 Boolean algebra: </w:t>
            </w:r>
          </w:p>
          <w:p w14:paraId="0480E39A" w14:textId="77777777" w:rsidR="00C21D34" w:rsidRPr="001406A2" w:rsidRDefault="00C21D34" w:rsidP="00FB2132">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7DDA738F" w14:textId="77777777" w:rsidR="00FB2132" w:rsidRPr="003A19A2" w:rsidRDefault="00FB2132" w:rsidP="00FB2132">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a) Commutative </w:t>
            </w:r>
          </w:p>
          <w:p w14:paraId="4090262B" w14:textId="77777777" w:rsidR="00FB2132" w:rsidRPr="003A19A2" w:rsidRDefault="00FB2132" w:rsidP="00FB2132">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b) Associative </w:t>
            </w:r>
          </w:p>
          <w:p w14:paraId="751504C7" w14:textId="77777777" w:rsidR="00FB2132" w:rsidRPr="003A19A2" w:rsidRDefault="00FB2132" w:rsidP="00FB2132">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c) Absorption </w:t>
            </w:r>
          </w:p>
          <w:p w14:paraId="4265393C" w14:textId="77777777" w:rsidR="00FB2132" w:rsidRPr="003A19A2" w:rsidRDefault="00FB2132" w:rsidP="00FB2132">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d) Distributive </w:t>
            </w:r>
          </w:p>
          <w:p w14:paraId="40517ED9" w14:textId="77777777" w:rsidR="00FB2132" w:rsidRPr="003A19A2" w:rsidRDefault="00FB2132" w:rsidP="00FB2132">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e) De Morgan's </w:t>
            </w:r>
          </w:p>
          <w:p w14:paraId="117C32B0" w14:textId="77777777" w:rsidR="00FB2132" w:rsidRPr="003A19A2" w:rsidRDefault="00FB2132" w:rsidP="00FB2132">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 xml:space="preserve">f) Double negation </w:t>
            </w:r>
          </w:p>
          <w:p w14:paraId="64B133F8" w14:textId="77777777" w:rsidR="00FB2132" w:rsidRPr="003A19A2" w:rsidRDefault="00FB2132" w:rsidP="00FB2132">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7D23AD79" w14:textId="72AB8DE6" w:rsidR="00FB2132" w:rsidRDefault="000130C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FB2132" w:rsidRPr="003A19A2">
              <w:rPr>
                <w:rFonts w:asciiTheme="minorHAnsi" w:eastAsia="Open Sans" w:hAnsiTheme="minorHAnsi"/>
                <w:color w:val="000000" w:themeColor="text1"/>
                <w:sz w:val="18"/>
                <w:szCs w:val="18"/>
              </w:rPr>
              <w:t xml:space="preserve"> </w:t>
            </w:r>
          </w:p>
          <w:p w14:paraId="00F14C95" w14:textId="77777777" w:rsidR="001406A2" w:rsidRPr="003A19A2" w:rsidRDefault="001406A2"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5CC2E8E0" w14:textId="77777777" w:rsidR="00FB2132" w:rsidRPr="003A19A2" w:rsidRDefault="00FB2132"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3C6CC533" w14:textId="77777777" w:rsidR="00FB2132" w:rsidRPr="003A19A2" w:rsidRDefault="00FB2132"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33D5F79D" w14:textId="77777777" w:rsidR="00FB2132" w:rsidRPr="003A19A2" w:rsidRDefault="00FB2132"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328923D1" w14:textId="77777777" w:rsidR="00FB2132" w:rsidRPr="003A19A2" w:rsidRDefault="00FB2132"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522FE456" w14:textId="77777777" w:rsidR="00FB2132" w:rsidRPr="003A19A2" w:rsidRDefault="00FB2132" w:rsidP="00FB2132">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1257A82A" w14:textId="466F4C0B" w:rsidR="00FB2132" w:rsidRDefault="003C1507" w:rsidP="00FB2132">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6D35FD" w:themeColor="accent1" w:themeShade="BF"/>
                <w:sz w:val="18"/>
                <w:szCs w:val="18"/>
              </w:rPr>
            </w:pPr>
            <w:r w:rsidRPr="003C1507">
              <w:rPr>
                <w:rFonts w:asciiTheme="minorHAnsi" w:eastAsia="Open Sans" w:hAnsiTheme="minorHAnsi"/>
                <w:color w:val="6D35FD" w:themeColor="accent1" w:themeShade="BF"/>
                <w:sz w:val="18"/>
                <w:szCs w:val="18"/>
              </w:rPr>
              <w:t>Students will be able to:</w:t>
            </w:r>
          </w:p>
          <w:p w14:paraId="3A7BF7BB" w14:textId="77777777" w:rsidR="0098746C" w:rsidRPr="003A19A2" w:rsidRDefault="0098746C" w:rsidP="00FB2132">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47DAFC78" w14:textId="77777777" w:rsidR="00FB2132" w:rsidRPr="003A19A2" w:rsidRDefault="00FB2132"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Use Boolean algebra to manipulate Boolean expressions.</w:t>
            </w:r>
          </w:p>
          <w:p w14:paraId="37145DB0" w14:textId="77777777" w:rsidR="00FB2132" w:rsidRPr="003A19A2" w:rsidRDefault="00FB2132" w:rsidP="00FB2132">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235AF777" w14:textId="73AA965E" w:rsidR="00FB2132" w:rsidRDefault="003C1507" w:rsidP="00FB2132">
            <w:pPr>
              <w:pStyle w:val="U-text-i"/>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rPr>
            </w:pPr>
            <w:r w:rsidRPr="003C1507">
              <w:rPr>
                <w:rFonts w:asciiTheme="minorHAnsi" w:eastAsia="Open Sans" w:hAnsiTheme="minorHAnsi" w:cs="Open Sans"/>
              </w:rPr>
              <w:t>Maths skills:</w:t>
            </w:r>
          </w:p>
          <w:p w14:paraId="75042A1F" w14:textId="77777777" w:rsidR="00CC575C" w:rsidRPr="003A19A2" w:rsidRDefault="00CC575C" w:rsidP="00CC575C">
            <w:pPr>
              <w:pStyle w:val="U-text-i"/>
              <w:spacing w:before="0" w:after="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rPr>
            </w:pPr>
          </w:p>
          <w:p w14:paraId="1F7E5DF7" w14:textId="73D4517D" w:rsidR="00FB2132" w:rsidRPr="003A19A2" w:rsidRDefault="00FB2132" w:rsidP="00FB2132">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r w:rsidRPr="003A19A2">
              <w:rPr>
                <w:rFonts w:asciiTheme="minorHAnsi" w:eastAsia="Open Sans" w:hAnsiTheme="minorHAnsi" w:cs="Open Sans"/>
                <w:noProof w:val="0"/>
                <w:sz w:val="18"/>
                <w:szCs w:val="18"/>
                <w:lang w:val="en-GB"/>
              </w:rPr>
              <w:t>Using Boolean algebra</w:t>
            </w:r>
          </w:p>
        </w:tc>
        <w:tc>
          <w:tcPr>
            <w:tcW w:w="4820" w:type="dxa"/>
            <w:shd w:val="clear" w:color="auto" w:fill="FFFFFF" w:themeFill="background2"/>
          </w:tcPr>
          <w:p w14:paraId="334730A2" w14:textId="36B4B79C" w:rsidR="00FB2132" w:rsidRPr="003A19A2" w:rsidRDefault="002E3040" w:rsidP="00FB2132">
            <w:pPr>
              <w:cnfStyle w:val="000000100000" w:firstRow="0" w:lastRow="0" w:firstColumn="0" w:lastColumn="0" w:oddVBand="0" w:evenVBand="0" w:oddHBand="1" w:evenHBand="0" w:firstRowFirstColumn="0" w:firstRowLastColumn="0" w:lastRowFirstColumn="0" w:lastRowLastColumn="0"/>
              <w:rPr>
                <w:rFonts w:cs="Open Sans"/>
                <w:color w:val="auto"/>
                <w:sz w:val="18"/>
                <w:szCs w:val="18"/>
              </w:rPr>
            </w:pPr>
            <w:r w:rsidRPr="003A19A2">
              <w:rPr>
                <w:rFonts w:cs="Open Sans"/>
                <w:sz w:val="18"/>
                <w:szCs w:val="18"/>
              </w:rPr>
              <w:t>Activities:</w:t>
            </w:r>
          </w:p>
          <w:p w14:paraId="4D217305" w14:textId="77777777" w:rsidR="00FB2132" w:rsidRPr="003A19A2" w:rsidRDefault="00FB2132" w:rsidP="00277C48">
            <w:pPr>
              <w:numPr>
                <w:ilvl w:val="0"/>
                <w:numId w:val="83"/>
              </w:numPr>
              <w:spacing w:after="0"/>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Use questions from sample and specimen exam papers to test exam readiness </w:t>
            </w:r>
          </w:p>
          <w:p w14:paraId="17465B30" w14:textId="77777777" w:rsidR="00FB2132" w:rsidRPr="003A19A2" w:rsidRDefault="00FB2132" w:rsidP="00277C48">
            <w:pPr>
              <w:numPr>
                <w:ilvl w:val="0"/>
                <w:numId w:val="83"/>
              </w:numPr>
              <w:spacing w:after="0"/>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Search for videos with worked examples to pause and solve (but look for the appropriate notation)</w:t>
            </w:r>
          </w:p>
          <w:p w14:paraId="01250826" w14:textId="77777777" w:rsidR="00FB2132" w:rsidRPr="003A19A2" w:rsidRDefault="00FB2132" w:rsidP="00277C48">
            <w:pPr>
              <w:numPr>
                <w:ilvl w:val="0"/>
                <w:numId w:val="83"/>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Option to practise using the Pearson tools if students will be taking the exam onscreen</w:t>
            </w:r>
          </w:p>
          <w:p w14:paraId="04B646C4" w14:textId="77777777" w:rsidR="00FB2132" w:rsidRPr="003A19A2" w:rsidRDefault="00FB2132" w:rsidP="001406A2">
            <w:pPr>
              <w:spacing w:after="0"/>
              <w:ind w:left="720"/>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p>
          <w:p w14:paraId="5FC58014" w14:textId="40DDF4B9" w:rsidR="00FB2132" w:rsidRPr="003A19A2" w:rsidRDefault="002E3040" w:rsidP="00FB2132">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FB2132" w:rsidRPr="003A19A2">
              <w:rPr>
                <w:rFonts w:cs="Open Sans"/>
                <w:color w:val="auto"/>
                <w:sz w:val="18"/>
                <w:szCs w:val="18"/>
              </w:rPr>
              <w:t> </w:t>
            </w:r>
          </w:p>
          <w:p w14:paraId="36CF716A" w14:textId="77777777" w:rsidR="00FB2132" w:rsidRPr="003A19A2" w:rsidRDefault="00FB2132" w:rsidP="00277C48">
            <w:pPr>
              <w:pStyle w:val="ListParagraph"/>
              <w:numPr>
                <w:ilvl w:val="0"/>
                <w:numId w:val="83"/>
              </w:numPr>
              <w:spacing w:line="259"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Open Sans"/>
                <w:b/>
                <w:bCs/>
                <w:color w:val="auto"/>
                <w:sz w:val="18"/>
                <w:szCs w:val="18"/>
              </w:rPr>
            </w:pPr>
            <w:r w:rsidRPr="003A19A2">
              <w:rPr>
                <w:rFonts w:asciiTheme="minorHAnsi" w:hAnsiTheme="minorHAnsi" w:cs="Open Sans"/>
                <w:sz w:val="18"/>
                <w:szCs w:val="18"/>
              </w:rPr>
              <w:t>Look for quizzes about Boolean algebra on platforms like </w:t>
            </w:r>
            <w:proofErr w:type="spellStart"/>
            <w:r w:rsidRPr="003A19A2">
              <w:rPr>
                <w:rFonts w:asciiTheme="minorHAnsi" w:hAnsiTheme="minorHAnsi" w:cs="Open Sans"/>
                <w:sz w:val="18"/>
                <w:szCs w:val="18"/>
              </w:rPr>
              <w:t>Blooket</w:t>
            </w:r>
            <w:proofErr w:type="spellEnd"/>
            <w:r w:rsidRPr="003A19A2">
              <w:rPr>
                <w:rFonts w:asciiTheme="minorHAnsi" w:hAnsiTheme="minorHAnsi" w:cs="Open Sans"/>
                <w:sz w:val="18"/>
                <w:szCs w:val="18"/>
              </w:rPr>
              <w:t>/ Kahoot/ Quizlet/ Quizizz/ Socrative/ etc. </w:t>
            </w:r>
          </w:p>
          <w:p w14:paraId="4DE7A166" w14:textId="77777777" w:rsidR="00FB2132" w:rsidRPr="003A19A2" w:rsidRDefault="00FB2132" w:rsidP="00FB2132">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2268" w:type="dxa"/>
            <w:shd w:val="clear" w:color="auto" w:fill="FFFFFF" w:themeFill="background2"/>
          </w:tcPr>
          <w:p w14:paraId="4A27A9A2" w14:textId="77777777" w:rsidR="00FB2132" w:rsidRPr="003A19A2" w:rsidRDefault="00FB2132" w:rsidP="00FB2132">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1984" w:type="dxa"/>
            <w:shd w:val="clear" w:color="auto" w:fill="FFFFFF" w:themeFill="background2"/>
          </w:tcPr>
          <w:p w14:paraId="16B35E7B" w14:textId="361F297E"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7A7C130F" w14:textId="1F4F12C0"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6807D7C2" w14:textId="38FA619B"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6BE17E89" w14:textId="01F917FA"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Communication</w:t>
            </w:r>
          </w:p>
          <w:p w14:paraId="49D5D97E" w14:textId="16D5FC84"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shd w:val="clear" w:color="auto" w:fill="FFFFFF" w:themeFill="background2"/>
          </w:tcPr>
          <w:p w14:paraId="3FFD1A52" w14:textId="036071EE"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Analysis</w:t>
            </w:r>
          </w:p>
          <w:p w14:paraId="1FCBDCF1" w14:textId="4DCE8350"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Critical thinking</w:t>
            </w:r>
          </w:p>
          <w:p w14:paraId="3D47B730" w14:textId="7E7D57C6"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Intellectual interest and curiosity</w:t>
            </w:r>
          </w:p>
          <w:p w14:paraId="12D446F8" w14:textId="296B4579"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Problem solving</w:t>
            </w:r>
          </w:p>
          <w:p w14:paraId="248C73A4" w14:textId="6BB647C9"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Communication</w:t>
            </w:r>
          </w:p>
          <w:p w14:paraId="20EDFF08" w14:textId="42B2F026"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6CDE5A2C" w14:textId="77777777" w:rsidR="001406A2" w:rsidRDefault="001406A2">
      <w: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FB2132" w:rsidRPr="003A19A2" w14:paraId="22518BE3" w14:textId="77777777" w:rsidTr="001406A2">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60D3397E" w14:textId="0F19D3C8" w:rsidR="00FB2132" w:rsidRPr="003A19A2" w:rsidRDefault="00FB2132" w:rsidP="00FB2132">
            <w:pPr>
              <w:pStyle w:val="TableHeading"/>
              <w:rPr>
                <w:noProof w:val="0"/>
                <w:lang w:val="en-GB"/>
              </w:rPr>
            </w:pPr>
            <w:r w:rsidRPr="003A19A2">
              <w:rPr>
                <w:b/>
                <w:bCs/>
                <w:noProof w:val="0"/>
                <w:color w:val="000000" w:themeColor="text1"/>
                <w:lang w:val="en-GB"/>
              </w:rPr>
              <w:t>Week 25</w:t>
            </w:r>
            <w:r w:rsidRPr="003A19A2">
              <w:rPr>
                <w:b/>
                <w:bCs/>
                <w:noProof w:val="0"/>
                <w:color w:val="000000" w:themeColor="text1"/>
                <w:lang w:val="en-GB"/>
              </w:rPr>
              <w:br/>
              <w:t>Lesson 3</w:t>
            </w:r>
          </w:p>
        </w:tc>
      </w:tr>
      <w:tr w:rsidR="007C0912" w:rsidRPr="003A19A2" w14:paraId="6872070E" w14:textId="77777777" w:rsidTr="00911E9A">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0C1FDFD3" w14:textId="77777777" w:rsidR="007C0912" w:rsidRPr="003A19A2" w:rsidRDefault="007C0912" w:rsidP="007C0912">
            <w:pPr>
              <w:autoSpaceDE w:val="0"/>
              <w:autoSpaceDN w:val="0"/>
              <w:adjustRightInd w:val="0"/>
              <w:spacing w:before="40" w:after="40" w:line="200" w:lineRule="atLeast"/>
              <w:rPr>
                <w:b w:val="0"/>
                <w:bCs w:val="0"/>
                <w:color w:val="000000"/>
                <w:sz w:val="18"/>
                <w:szCs w:val="18"/>
              </w:rPr>
            </w:pPr>
            <w:r w:rsidRPr="003A19A2">
              <w:rPr>
                <w:color w:val="000000"/>
                <w:sz w:val="18"/>
                <w:szCs w:val="18"/>
              </w:rPr>
              <w:t>Topic 15.4.2: Karnaugh map</w:t>
            </w:r>
          </w:p>
          <w:p w14:paraId="3DDA514F" w14:textId="77777777" w:rsidR="007C0912" w:rsidRPr="003A19A2" w:rsidRDefault="007C0912" w:rsidP="007C0912">
            <w:pPr>
              <w:autoSpaceDE w:val="0"/>
              <w:autoSpaceDN w:val="0"/>
              <w:adjustRightInd w:val="0"/>
              <w:spacing w:before="40" w:after="40" w:line="200" w:lineRule="atLeast"/>
              <w:rPr>
                <w:b w:val="0"/>
                <w:bCs w:val="0"/>
                <w:color w:val="000000"/>
                <w:sz w:val="18"/>
                <w:szCs w:val="18"/>
              </w:rPr>
            </w:pPr>
          </w:p>
          <w:p w14:paraId="7B6E0B41" w14:textId="77777777" w:rsidR="007C0912" w:rsidRPr="003A19A2" w:rsidRDefault="007C0912" w:rsidP="007C0912">
            <w:pPr>
              <w:autoSpaceDE w:val="0"/>
              <w:autoSpaceDN w:val="0"/>
              <w:adjustRightInd w:val="0"/>
              <w:spacing w:before="40" w:after="40" w:line="200" w:lineRule="atLeast"/>
              <w:rPr>
                <w:rFonts w:eastAsia="Open Sans" w:cs="Open Sans"/>
                <w:b w:val="0"/>
                <w:bCs w:val="0"/>
                <w:color w:val="000000" w:themeColor="text1"/>
                <w:sz w:val="18"/>
                <w:szCs w:val="18"/>
              </w:rPr>
            </w:pPr>
            <w:r w:rsidRPr="003A19A2">
              <w:rPr>
                <w:color w:val="000000"/>
                <w:sz w:val="18"/>
                <w:szCs w:val="18"/>
              </w:rPr>
              <w:t> </w:t>
            </w:r>
          </w:p>
          <w:p w14:paraId="47B2A85C" w14:textId="08851F58" w:rsidR="007C0912" w:rsidRDefault="003C1507" w:rsidP="007C0912">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7C0912" w:rsidRPr="003A19A2">
              <w:rPr>
                <w:rFonts w:eastAsia="Open Sans" w:cs="Open Sans"/>
                <w:color w:val="000000" w:themeColor="text1"/>
                <w:sz w:val="18"/>
                <w:szCs w:val="18"/>
              </w:rPr>
              <w:t xml:space="preserve"> </w:t>
            </w:r>
          </w:p>
          <w:p w14:paraId="781A8EA7" w14:textId="77777777" w:rsidR="0098746C" w:rsidRPr="003A19A2" w:rsidRDefault="0098746C" w:rsidP="007C0912">
            <w:pPr>
              <w:autoSpaceDE w:val="0"/>
              <w:autoSpaceDN w:val="0"/>
              <w:adjustRightInd w:val="0"/>
              <w:spacing w:before="40" w:after="40" w:line="200" w:lineRule="atLeast"/>
              <w:rPr>
                <w:rFonts w:eastAsia="Open Sans" w:cs="Open Sans"/>
                <w:b w:val="0"/>
                <w:bCs w:val="0"/>
                <w:color w:val="000000" w:themeColor="text1"/>
                <w:sz w:val="18"/>
                <w:szCs w:val="18"/>
              </w:rPr>
            </w:pPr>
          </w:p>
          <w:p w14:paraId="2D7059A2" w14:textId="2BF1B30E" w:rsidR="007C0912" w:rsidRPr="003A19A2" w:rsidRDefault="007C0912" w:rsidP="001406A2">
            <w:pPr>
              <w:pStyle w:val="TableHeading"/>
              <w:rPr>
                <w:rFonts w:asciiTheme="minorHAnsi" w:hAnsiTheme="minorHAnsi"/>
                <w:noProof w:val="0"/>
                <w:color w:val="000000" w:themeColor="text1"/>
                <w:sz w:val="18"/>
                <w:szCs w:val="18"/>
                <w:lang w:val="en-GB"/>
              </w:rPr>
            </w:pPr>
            <w:r w:rsidRPr="003A19A2">
              <w:rPr>
                <w:rFonts w:asciiTheme="minorHAnsi" w:eastAsia="Open Sans" w:hAnsiTheme="minorHAnsi" w:cs="Open Sans"/>
                <w:noProof w:val="0"/>
                <w:color w:val="000000" w:themeColor="text1"/>
                <w:sz w:val="18"/>
                <w:szCs w:val="18"/>
                <w:lang w:val="en-GB"/>
              </w:rPr>
              <w:t>Karnaugh map</w:t>
            </w:r>
          </w:p>
        </w:tc>
        <w:tc>
          <w:tcPr>
            <w:tcW w:w="2551" w:type="dxa"/>
            <w:shd w:val="clear" w:color="auto" w:fill="auto"/>
          </w:tcPr>
          <w:p w14:paraId="726EED8F" w14:textId="77777777" w:rsidR="007C0912" w:rsidRPr="001406A2" w:rsidRDefault="007C0912" w:rsidP="007C0912">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3A19A2">
              <w:rPr>
                <w:rFonts w:asciiTheme="minorHAnsi" w:hAnsiTheme="minorHAnsi"/>
                <w:sz w:val="18"/>
                <w:szCs w:val="18"/>
              </w:rPr>
              <w:t>1</w:t>
            </w:r>
            <w:r w:rsidRPr="001406A2">
              <w:rPr>
                <w:rFonts w:asciiTheme="minorHAnsi" w:hAnsiTheme="minorHAnsi"/>
                <w:b/>
                <w:bCs/>
                <w:sz w:val="18"/>
                <w:szCs w:val="18"/>
              </w:rPr>
              <w:t>5.4.2 Karnaugh map</w:t>
            </w:r>
          </w:p>
          <w:p w14:paraId="249C801C" w14:textId="77777777" w:rsidR="007C0912" w:rsidRPr="003A19A2" w:rsidRDefault="007C0912" w:rsidP="007C0912">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22EB8113" w14:textId="6661BC50" w:rsidR="007C0912" w:rsidRDefault="000130C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7C0912" w:rsidRPr="003A19A2">
              <w:rPr>
                <w:rFonts w:asciiTheme="minorHAnsi" w:eastAsia="Open Sans" w:hAnsiTheme="minorHAnsi"/>
                <w:color w:val="000000" w:themeColor="text1"/>
                <w:sz w:val="18"/>
                <w:szCs w:val="18"/>
              </w:rPr>
              <w:t xml:space="preserve"> </w:t>
            </w:r>
          </w:p>
          <w:p w14:paraId="21FCCE4B" w14:textId="77777777" w:rsidR="001406A2" w:rsidRPr="003A19A2" w:rsidRDefault="001406A2"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3FC373A5" w14:textId="77777777" w:rsidR="007C0912" w:rsidRPr="003A19A2" w:rsidRDefault="007C0912"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48384E31" w14:textId="77777777" w:rsidR="007C0912" w:rsidRPr="003A19A2" w:rsidRDefault="007C0912"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331C920E" w14:textId="77777777" w:rsidR="007C0912" w:rsidRPr="003A19A2" w:rsidRDefault="007C0912"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6A1BFE45" w14:textId="77777777" w:rsidR="007C0912" w:rsidRPr="003A19A2" w:rsidRDefault="007C0912"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4EF69F71" w14:textId="77777777" w:rsidR="007C0912" w:rsidRPr="003A19A2" w:rsidRDefault="007C0912" w:rsidP="007C0912">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664F8DFC" w14:textId="40CA096F" w:rsidR="007C0912" w:rsidRDefault="003C1507" w:rsidP="007C0912">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6D35FD" w:themeColor="accent1" w:themeShade="BF"/>
                <w:sz w:val="18"/>
                <w:szCs w:val="18"/>
              </w:rPr>
            </w:pPr>
            <w:r w:rsidRPr="003C1507">
              <w:rPr>
                <w:rFonts w:asciiTheme="minorHAnsi" w:eastAsia="Open Sans" w:hAnsiTheme="minorHAnsi"/>
                <w:color w:val="6D35FD" w:themeColor="accent1" w:themeShade="BF"/>
                <w:sz w:val="18"/>
                <w:szCs w:val="18"/>
              </w:rPr>
              <w:t>Students will be able to:</w:t>
            </w:r>
          </w:p>
          <w:p w14:paraId="7E6EE5E4" w14:textId="77777777" w:rsidR="0098746C" w:rsidRPr="003A19A2" w:rsidRDefault="0098746C" w:rsidP="007C0912">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687E06D0" w14:textId="77777777" w:rsidR="00B81D8A" w:rsidRPr="003A19A2" w:rsidRDefault="00B81D8A"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Use Karnaugh maps to simplify Boolean algebraic expressions</w:t>
            </w:r>
          </w:p>
          <w:p w14:paraId="1506F7E2" w14:textId="77777777" w:rsidR="007C0912" w:rsidRPr="003A19A2" w:rsidRDefault="007C0912" w:rsidP="007C0912">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47604BD4" w14:textId="25B20922" w:rsidR="007C0912" w:rsidRDefault="003C1507" w:rsidP="007C0912">
            <w:pPr>
              <w:pStyle w:val="U-text-i"/>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rPr>
            </w:pPr>
            <w:r w:rsidRPr="003C1507">
              <w:rPr>
                <w:rFonts w:asciiTheme="minorHAnsi" w:eastAsia="Open Sans" w:hAnsiTheme="minorHAnsi" w:cs="Open Sans"/>
              </w:rPr>
              <w:t>Maths skills:</w:t>
            </w:r>
          </w:p>
          <w:p w14:paraId="050452CF" w14:textId="77777777" w:rsidR="00CC575C" w:rsidRPr="003A19A2" w:rsidRDefault="00CC575C" w:rsidP="00CC575C">
            <w:pPr>
              <w:pStyle w:val="U-text-i"/>
              <w:spacing w:before="0" w:after="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rPr>
            </w:pPr>
          </w:p>
          <w:p w14:paraId="4A2B7158" w14:textId="5449DCBB" w:rsidR="007C0912" w:rsidRPr="003A19A2" w:rsidRDefault="007C0912" w:rsidP="007C0912">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r w:rsidRPr="003A19A2">
              <w:rPr>
                <w:rFonts w:asciiTheme="minorHAnsi" w:eastAsia="Open Sans" w:hAnsiTheme="minorHAnsi" w:cs="Open Sans"/>
                <w:b w:val="0"/>
                <w:bCs w:val="0"/>
                <w:noProof w:val="0"/>
                <w:color w:val="000000" w:themeColor="text1"/>
                <w:sz w:val="18"/>
                <w:szCs w:val="18"/>
                <w:lang w:val="en-GB"/>
              </w:rPr>
              <w:t>Using Karnaugh maps</w:t>
            </w:r>
          </w:p>
        </w:tc>
        <w:tc>
          <w:tcPr>
            <w:tcW w:w="4820" w:type="dxa"/>
            <w:shd w:val="clear" w:color="auto" w:fill="auto"/>
          </w:tcPr>
          <w:p w14:paraId="30A5CE2C" w14:textId="3DA54E21" w:rsidR="007C0912" w:rsidRPr="003A19A2" w:rsidRDefault="002E3040" w:rsidP="007C0912">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7C0912" w:rsidRPr="003A19A2">
              <w:rPr>
                <w:rFonts w:cs="Open Sans"/>
                <w:color w:val="auto"/>
                <w:sz w:val="18"/>
                <w:szCs w:val="18"/>
              </w:rPr>
              <w:t>  </w:t>
            </w:r>
          </w:p>
          <w:p w14:paraId="63E33876" w14:textId="77777777" w:rsidR="007C0912" w:rsidRPr="003A19A2" w:rsidRDefault="007C0912" w:rsidP="00277C48">
            <w:pPr>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Karnaugh maps as a tool for simplifying Boolean expressions </w:t>
            </w:r>
          </w:p>
          <w:p w14:paraId="1EF9F5D7" w14:textId="77777777" w:rsidR="007C0912" w:rsidRPr="003A19A2" w:rsidRDefault="007C0912" w:rsidP="00277C48">
            <w:pPr>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Teacher demonstrates worked examples on p170-172</w:t>
            </w:r>
          </w:p>
          <w:p w14:paraId="7658ECF4" w14:textId="77777777" w:rsidR="007C0912" w:rsidRPr="003A19A2" w:rsidRDefault="007C0912" w:rsidP="00277C48">
            <w:pPr>
              <w:numPr>
                <w:ilvl w:val="0"/>
                <w:numId w:val="19"/>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Option to practise using the Pearson tools if students will be taking the exam onscreen</w:t>
            </w:r>
          </w:p>
          <w:p w14:paraId="4C874127" w14:textId="77777777" w:rsidR="007C0912" w:rsidRPr="003A19A2" w:rsidRDefault="007C0912" w:rsidP="00277C48">
            <w:pPr>
              <w:numPr>
                <w:ilvl w:val="0"/>
                <w:numId w:val="20"/>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definition, function, operation, as well as why Karnaugh maps are needed</w:t>
            </w:r>
          </w:p>
          <w:p w14:paraId="7BDB6063" w14:textId="77777777" w:rsidR="007C0912" w:rsidRPr="003A19A2" w:rsidRDefault="007C0912" w:rsidP="007C0912">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2A0DB365" w14:textId="55BBF365" w:rsidR="007C0912" w:rsidRPr="003A19A2" w:rsidRDefault="002E3040" w:rsidP="007C0912">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7C0912" w:rsidRPr="003A19A2">
              <w:rPr>
                <w:rFonts w:cs="Open Sans"/>
                <w:color w:val="auto"/>
                <w:sz w:val="18"/>
                <w:szCs w:val="18"/>
              </w:rPr>
              <w:t> </w:t>
            </w:r>
          </w:p>
          <w:p w14:paraId="6AA8063A" w14:textId="77777777" w:rsidR="007C0912" w:rsidRPr="003A19A2" w:rsidRDefault="007C0912" w:rsidP="00277C48">
            <w:pPr>
              <w:numPr>
                <w:ilvl w:val="0"/>
                <w:numId w:val="23"/>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complete activity 6 on p173</w:t>
            </w:r>
          </w:p>
          <w:p w14:paraId="7FA82078" w14:textId="77777777" w:rsidR="007C0912" w:rsidRPr="003A19A2" w:rsidRDefault="007C0912" w:rsidP="007C0912">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2268" w:type="dxa"/>
            <w:shd w:val="clear" w:color="auto" w:fill="auto"/>
          </w:tcPr>
          <w:p w14:paraId="4B03C56C" w14:textId="1E2E062B" w:rsidR="007C0912" w:rsidRPr="003A19A2" w:rsidRDefault="002D2D1D" w:rsidP="007C0912">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7C0912" w:rsidRPr="003A19A2">
              <w:rPr>
                <w:rFonts w:cs="Open Sans"/>
                <w:color w:val="000000" w:themeColor="text1"/>
                <w:sz w:val="18"/>
                <w:szCs w:val="18"/>
              </w:rPr>
              <w:t>pp. 169-173</w:t>
            </w:r>
            <w:r w:rsidR="007C0912" w:rsidRPr="003A19A2">
              <w:rPr>
                <w:rFonts w:eastAsia="Open Sans" w:cs="Open Sans"/>
                <w:color w:val="000000" w:themeColor="text1"/>
                <w:sz w:val="18"/>
                <w:szCs w:val="18"/>
              </w:rPr>
              <w:t xml:space="preserve"> </w:t>
            </w:r>
          </w:p>
          <w:p w14:paraId="6AB99EB7" w14:textId="77777777" w:rsidR="007C0912" w:rsidRPr="003A19A2" w:rsidRDefault="007C0912" w:rsidP="007C0912">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6E0AD48E" w14:textId="77777777" w:rsidR="007C0912" w:rsidRDefault="007C0912" w:rsidP="007C0912">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roofErr w:type="spellStart"/>
            <w:r w:rsidRPr="003A19A2">
              <w:rPr>
                <w:rFonts w:eastAsia="Open Sans" w:cs="Open Sans"/>
                <w:color w:val="000000" w:themeColor="text1"/>
                <w:sz w:val="18"/>
                <w:szCs w:val="18"/>
              </w:rPr>
              <w:t>AllAboutElectronics</w:t>
            </w:r>
            <w:proofErr w:type="spellEnd"/>
            <w:r w:rsidRPr="003A19A2">
              <w:rPr>
                <w:rFonts w:eastAsia="Open Sans" w:cs="Open Sans"/>
                <w:color w:val="000000" w:themeColor="text1"/>
                <w:sz w:val="18"/>
                <w:szCs w:val="18"/>
              </w:rPr>
              <w:t xml:space="preserve"> video (2- and 3-variable examples):</w:t>
            </w:r>
          </w:p>
          <w:p w14:paraId="3A403D0B" w14:textId="77777777" w:rsidR="00911E9A" w:rsidRPr="003A19A2" w:rsidRDefault="00911E9A" w:rsidP="007C0912">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30893204" w14:textId="77777777" w:rsidR="007C0912" w:rsidRPr="00B94107" w:rsidRDefault="007C0912" w:rsidP="007C0912">
            <w:pPr>
              <w:spacing w:before="40" w:after="40"/>
              <w:cnfStyle w:val="000000100000" w:firstRow="0" w:lastRow="0" w:firstColumn="0" w:lastColumn="0" w:oddVBand="0" w:evenVBand="0" w:oddHBand="1" w:evenHBand="0" w:firstRowFirstColumn="0" w:firstRowLastColumn="0" w:lastRowFirstColumn="0" w:lastRowLastColumn="0"/>
              <w:rPr>
                <w:rStyle w:val="Hyperlink"/>
                <w:sz w:val="18"/>
                <w:szCs w:val="18"/>
              </w:rPr>
            </w:pPr>
            <w:hyperlink r:id="rId93" w:history="1">
              <w:r w:rsidRPr="00B94107">
                <w:rPr>
                  <w:rStyle w:val="Hyperlink"/>
                  <w:color w:val="000000" w:themeColor="text1"/>
                  <w:sz w:val="18"/>
                  <w:szCs w:val="18"/>
                </w:rPr>
                <w:t>https://www.youtube.com/watch?v=lw1STgKUpW0&amp;t=120s</w:t>
              </w:r>
            </w:hyperlink>
          </w:p>
          <w:p w14:paraId="1A50829F" w14:textId="77777777" w:rsidR="007C0912" w:rsidRPr="003A19A2" w:rsidRDefault="007C0912" w:rsidP="007C0912">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1DAFC5F6" w14:textId="77777777" w:rsidR="007C0912" w:rsidRDefault="007C0912" w:rsidP="007C0912">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roofErr w:type="spellStart"/>
            <w:r w:rsidRPr="003A19A2">
              <w:rPr>
                <w:rFonts w:eastAsia="Open Sans" w:cs="Open Sans"/>
                <w:color w:val="000000" w:themeColor="text1"/>
                <w:sz w:val="18"/>
                <w:szCs w:val="18"/>
              </w:rPr>
              <w:t>AllAboutElectronics</w:t>
            </w:r>
            <w:proofErr w:type="spellEnd"/>
            <w:r w:rsidRPr="003A19A2">
              <w:rPr>
                <w:rFonts w:eastAsia="Open Sans" w:cs="Open Sans"/>
                <w:color w:val="000000" w:themeColor="text1"/>
                <w:sz w:val="18"/>
                <w:szCs w:val="18"/>
              </w:rPr>
              <w:t xml:space="preserve"> video (4-variables):</w:t>
            </w:r>
          </w:p>
          <w:p w14:paraId="4187B9A4" w14:textId="77777777" w:rsidR="00911E9A" w:rsidRPr="003A19A2" w:rsidRDefault="00911E9A" w:rsidP="007C0912">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7B4A2AAE" w14:textId="77777777" w:rsidR="007C0912" w:rsidRPr="00B94107" w:rsidRDefault="007C0912" w:rsidP="007C0912">
            <w:pPr>
              <w:spacing w:before="40" w:after="40"/>
              <w:cnfStyle w:val="000000100000" w:firstRow="0" w:lastRow="0" w:firstColumn="0" w:lastColumn="0" w:oddVBand="0" w:evenVBand="0" w:oddHBand="1" w:evenHBand="0" w:firstRowFirstColumn="0" w:firstRowLastColumn="0" w:lastRowFirstColumn="0" w:lastRowLastColumn="0"/>
              <w:rPr>
                <w:rStyle w:val="Hyperlink"/>
                <w:sz w:val="18"/>
                <w:szCs w:val="18"/>
              </w:rPr>
            </w:pPr>
            <w:hyperlink r:id="rId94" w:history="1">
              <w:r w:rsidRPr="00B94107">
                <w:rPr>
                  <w:rStyle w:val="Hyperlink"/>
                  <w:color w:val="000000" w:themeColor="text1"/>
                  <w:sz w:val="18"/>
                  <w:szCs w:val="18"/>
                </w:rPr>
                <w:t>https://www.youtube.com/watch?v=v08rGyVYaII</w:t>
              </w:r>
            </w:hyperlink>
          </w:p>
          <w:p w14:paraId="6FF2A42F" w14:textId="77777777" w:rsidR="007C0912" w:rsidRPr="003A19A2" w:rsidRDefault="007C0912" w:rsidP="007C0912">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shd w:val="clear" w:color="auto" w:fill="auto"/>
          </w:tcPr>
          <w:p w14:paraId="008ACDE9" w14:textId="2191DC1A"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0DEA3E4F" w14:textId="523DDCF1"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08417470" w14:textId="38FA619B"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2277157B" w14:textId="01F917FA"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Communication</w:t>
            </w:r>
          </w:p>
          <w:p w14:paraId="57CDDE3A" w14:textId="16D5FC84"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shd w:val="clear" w:color="auto" w:fill="auto"/>
          </w:tcPr>
          <w:p w14:paraId="06F99494" w14:textId="036071EE"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Analysis</w:t>
            </w:r>
          </w:p>
          <w:p w14:paraId="339D676B" w14:textId="4DCE8350"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Critical thinking</w:t>
            </w:r>
          </w:p>
          <w:p w14:paraId="7C5871A6" w14:textId="7E7D57C6"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Intellectual interest and curiosity</w:t>
            </w:r>
          </w:p>
          <w:p w14:paraId="07780435" w14:textId="296B4579"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Problem solving</w:t>
            </w:r>
          </w:p>
          <w:p w14:paraId="740B3453" w14:textId="6BB647C9"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Communication</w:t>
            </w:r>
          </w:p>
          <w:p w14:paraId="76427D0C" w14:textId="42B2F026"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4EFD441D" w14:textId="77777777" w:rsidR="00C71471" w:rsidRPr="003A19A2" w:rsidRDefault="00C71471" w:rsidP="00B0773D">
      <w:pPr>
        <w:rPr>
          <w:rStyle w:val="Strong"/>
          <w:b w:val="0"/>
          <w:bCs w:val="0"/>
        </w:rPr>
      </w:pPr>
    </w:p>
    <w:p w14:paraId="3A6A3BD3" w14:textId="77777777" w:rsidR="00C71471" w:rsidRPr="003A19A2" w:rsidRDefault="00C71471" w:rsidP="00B0773D">
      <w:pPr>
        <w:rPr>
          <w:rStyle w:val="Strong"/>
          <w:rFonts w:ascii="Plus Jakarta Sans" w:hAnsi="Plus Jakarta Sans"/>
          <w:sz w:val="36"/>
          <w:szCs w:val="26"/>
        </w:rPr>
      </w:pPr>
      <w:r w:rsidRPr="003A19A2">
        <w:rPr>
          <w:rStyle w:val="Strong"/>
          <w:b w:val="0"/>
          <w:bCs w:val="0"/>
        </w:rP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CE606C" w:rsidRPr="003A19A2" w14:paraId="48D77878" w14:textId="77777777" w:rsidTr="006071F0">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798587AA" w14:textId="77777777" w:rsidR="00CE606C" w:rsidRPr="006071F0" w:rsidRDefault="00CE606C">
            <w:pPr>
              <w:pStyle w:val="TableHeading"/>
              <w:jc w:val="center"/>
              <w:rPr>
                <w:b/>
                <w:bCs/>
                <w:noProof w:val="0"/>
                <w:color w:val="FFFFFF" w:themeColor="background1"/>
                <w:sz w:val="20"/>
                <w:szCs w:val="24"/>
                <w:lang w:val="en-GB"/>
              </w:rPr>
            </w:pPr>
            <w:r w:rsidRPr="006071F0">
              <w:rPr>
                <w:b/>
                <w:bCs/>
                <w:noProof w:val="0"/>
                <w:color w:val="FFFFFF" w:themeColor="background1"/>
                <w:sz w:val="20"/>
                <w:szCs w:val="24"/>
                <w:lang w:val="en-GB"/>
              </w:rPr>
              <w:t>Topic</w:t>
            </w:r>
            <w:r w:rsidRPr="006071F0">
              <w:rPr>
                <w:b/>
                <w:bCs/>
                <w:noProof w:val="0"/>
                <w:color w:val="FFFFFF" w:themeColor="background1"/>
                <w:sz w:val="20"/>
                <w:szCs w:val="24"/>
                <w:lang w:val="en-GB"/>
              </w:rPr>
              <w:br/>
              <w:t>Sub topic</w:t>
            </w:r>
            <w:r w:rsidRPr="006071F0">
              <w:rPr>
                <w:b/>
                <w:bCs/>
                <w:noProof w:val="0"/>
                <w:color w:val="FFFFFF" w:themeColor="background1"/>
                <w:sz w:val="20"/>
                <w:szCs w:val="24"/>
                <w:lang w:val="en-GB"/>
              </w:rPr>
              <w:br/>
              <w:t>Lesson title</w:t>
            </w:r>
          </w:p>
        </w:tc>
        <w:tc>
          <w:tcPr>
            <w:tcW w:w="2551" w:type="dxa"/>
            <w:shd w:val="clear" w:color="auto" w:fill="341583" w:themeFill="accent2" w:themeFillShade="80"/>
            <w:vAlign w:val="center"/>
          </w:tcPr>
          <w:p w14:paraId="12B26DF6" w14:textId="77777777" w:rsidR="00CE606C" w:rsidRPr="006071F0"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6071F0">
              <w:rPr>
                <w:b/>
                <w:bCs/>
                <w:noProof w:val="0"/>
                <w:color w:val="FFFFFF" w:themeColor="background1"/>
                <w:sz w:val="20"/>
                <w:szCs w:val="24"/>
                <w:lang w:val="en-GB"/>
              </w:rPr>
              <w:t>Specification reference</w:t>
            </w:r>
          </w:p>
        </w:tc>
        <w:tc>
          <w:tcPr>
            <w:tcW w:w="4820" w:type="dxa"/>
            <w:shd w:val="clear" w:color="auto" w:fill="341583" w:themeFill="accent2" w:themeFillShade="80"/>
            <w:vAlign w:val="center"/>
          </w:tcPr>
          <w:p w14:paraId="62312ABE" w14:textId="0BA1FB51" w:rsidR="00CE606C" w:rsidRPr="006071F0"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6071F0">
              <w:rPr>
                <w:b/>
                <w:bCs/>
                <w:noProof w:val="0"/>
                <w:color w:val="FFFFFF" w:themeColor="background1"/>
                <w:sz w:val="20"/>
                <w:szCs w:val="24"/>
                <w:lang w:val="en-GB"/>
              </w:rPr>
              <w:t xml:space="preserve">Suggested </w:t>
            </w:r>
            <w:r w:rsidR="005D70E5" w:rsidRPr="006071F0">
              <w:rPr>
                <w:b/>
                <w:bCs/>
                <w:noProof w:val="0"/>
                <w:color w:val="FFFFFF" w:themeColor="background1"/>
                <w:sz w:val="20"/>
                <w:szCs w:val="24"/>
                <w:lang w:val="en-GB"/>
              </w:rPr>
              <w:t>activities</w:t>
            </w:r>
          </w:p>
        </w:tc>
        <w:tc>
          <w:tcPr>
            <w:tcW w:w="2268" w:type="dxa"/>
            <w:shd w:val="clear" w:color="auto" w:fill="341583" w:themeFill="accent2" w:themeFillShade="80"/>
            <w:vAlign w:val="center"/>
          </w:tcPr>
          <w:p w14:paraId="13419397" w14:textId="77777777" w:rsidR="00CE606C" w:rsidRPr="006071F0"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6071F0">
              <w:rPr>
                <w:b/>
                <w:bCs/>
                <w:noProof w:val="0"/>
                <w:color w:val="FFFFFF" w:themeColor="background1"/>
                <w:sz w:val="20"/>
                <w:szCs w:val="24"/>
                <w:lang w:val="en-GB"/>
              </w:rPr>
              <w:t>Suggested resources</w:t>
            </w:r>
          </w:p>
        </w:tc>
        <w:tc>
          <w:tcPr>
            <w:tcW w:w="1984" w:type="dxa"/>
            <w:shd w:val="clear" w:color="auto" w:fill="341583" w:themeFill="accent2" w:themeFillShade="80"/>
            <w:vAlign w:val="center"/>
          </w:tcPr>
          <w:p w14:paraId="55C7D628" w14:textId="77777777" w:rsidR="00CE606C" w:rsidRPr="006071F0"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6071F0">
              <w:rPr>
                <w:b/>
                <w:bCs/>
                <w:noProof w:val="0"/>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6E6F8F40" w14:textId="77777777" w:rsidR="00CE606C" w:rsidRPr="006071F0" w:rsidRDefault="00CE606C">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6071F0">
              <w:rPr>
                <w:b/>
                <w:bCs/>
                <w:noProof w:val="0"/>
                <w:color w:val="FFFFFF" w:themeColor="background1"/>
                <w:sz w:val="20"/>
                <w:szCs w:val="24"/>
                <w:lang w:val="en-GB"/>
              </w:rPr>
              <w:t>Which skills could be acquired through teaching and delivery in this lesson?</w:t>
            </w:r>
          </w:p>
        </w:tc>
      </w:tr>
      <w:tr w:rsidR="00CE606C" w:rsidRPr="003A19A2" w14:paraId="56D38010"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0D3574EE" w14:textId="41A03B5A" w:rsidR="00CE606C" w:rsidRPr="003A19A2" w:rsidRDefault="00CE606C">
            <w:pPr>
              <w:pStyle w:val="TableHeading"/>
              <w:rPr>
                <w:noProof w:val="0"/>
                <w:color w:val="FFFFFF" w:themeColor="background1"/>
                <w:lang w:val="en-GB"/>
              </w:rPr>
            </w:pPr>
            <w:r w:rsidRPr="003A19A2">
              <w:rPr>
                <w:b/>
                <w:bCs/>
                <w:noProof w:val="0"/>
                <w:color w:val="000000" w:themeColor="text1"/>
                <w:lang w:val="en-GB"/>
              </w:rPr>
              <w:t xml:space="preserve">Week </w:t>
            </w:r>
            <w:r w:rsidR="0055218D" w:rsidRPr="003A19A2">
              <w:rPr>
                <w:b/>
                <w:bCs/>
                <w:noProof w:val="0"/>
                <w:color w:val="000000" w:themeColor="text1"/>
                <w:lang w:val="en-GB"/>
              </w:rPr>
              <w:t>26</w:t>
            </w:r>
            <w:r w:rsidRPr="003A19A2">
              <w:rPr>
                <w:b/>
                <w:bCs/>
                <w:noProof w:val="0"/>
                <w:color w:val="000000" w:themeColor="text1"/>
                <w:lang w:val="en-GB"/>
              </w:rPr>
              <w:br/>
              <w:t>Lesson 1</w:t>
            </w:r>
          </w:p>
        </w:tc>
      </w:tr>
      <w:tr w:rsidR="00AF1510" w:rsidRPr="003A19A2" w14:paraId="51DB0304" w14:textId="77777777" w:rsidTr="02576881">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7189BF36" w14:textId="77777777" w:rsidR="00AF1510" w:rsidRPr="003A19A2" w:rsidRDefault="00AF1510" w:rsidP="00AF1510">
            <w:pPr>
              <w:autoSpaceDE w:val="0"/>
              <w:autoSpaceDN w:val="0"/>
              <w:adjustRightInd w:val="0"/>
              <w:spacing w:before="40" w:after="40" w:line="200" w:lineRule="atLeast"/>
              <w:rPr>
                <w:b w:val="0"/>
                <w:bCs w:val="0"/>
                <w:color w:val="000000"/>
                <w:sz w:val="18"/>
                <w:szCs w:val="18"/>
              </w:rPr>
            </w:pPr>
            <w:r w:rsidRPr="003A19A2">
              <w:rPr>
                <w:color w:val="000000"/>
                <w:sz w:val="18"/>
                <w:szCs w:val="18"/>
              </w:rPr>
              <w:t>Topic 15.4.2: Karnaugh map</w:t>
            </w:r>
          </w:p>
          <w:p w14:paraId="4C7962C4" w14:textId="77777777" w:rsidR="00AF1510" w:rsidRPr="003A19A2" w:rsidRDefault="00AF1510" w:rsidP="00AF1510">
            <w:pPr>
              <w:autoSpaceDE w:val="0"/>
              <w:autoSpaceDN w:val="0"/>
              <w:adjustRightInd w:val="0"/>
              <w:spacing w:before="40" w:after="40" w:line="200" w:lineRule="atLeast"/>
              <w:rPr>
                <w:b w:val="0"/>
                <w:bCs w:val="0"/>
                <w:color w:val="000000"/>
                <w:sz w:val="18"/>
                <w:szCs w:val="18"/>
              </w:rPr>
            </w:pPr>
          </w:p>
          <w:p w14:paraId="67CEE59F" w14:textId="77777777" w:rsidR="00AF1510" w:rsidRPr="003A19A2" w:rsidRDefault="00AF1510" w:rsidP="00AF1510">
            <w:pPr>
              <w:autoSpaceDE w:val="0"/>
              <w:autoSpaceDN w:val="0"/>
              <w:adjustRightInd w:val="0"/>
              <w:spacing w:before="40" w:after="40" w:line="200" w:lineRule="atLeast"/>
              <w:rPr>
                <w:rFonts w:eastAsia="Open Sans" w:cs="Open Sans"/>
                <w:b w:val="0"/>
                <w:bCs w:val="0"/>
                <w:color w:val="000000" w:themeColor="text1"/>
                <w:sz w:val="18"/>
                <w:szCs w:val="18"/>
              </w:rPr>
            </w:pPr>
            <w:r w:rsidRPr="003A19A2">
              <w:rPr>
                <w:color w:val="000000"/>
                <w:sz w:val="18"/>
                <w:szCs w:val="18"/>
              </w:rPr>
              <w:t> </w:t>
            </w:r>
          </w:p>
          <w:p w14:paraId="074BFE99" w14:textId="6604250C" w:rsidR="00AF1510" w:rsidRDefault="003C1507" w:rsidP="00AF1510">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AF1510" w:rsidRPr="003A19A2">
              <w:rPr>
                <w:rFonts w:eastAsia="Open Sans" w:cs="Open Sans"/>
                <w:color w:val="000000" w:themeColor="text1"/>
                <w:sz w:val="18"/>
                <w:szCs w:val="18"/>
              </w:rPr>
              <w:t xml:space="preserve"> </w:t>
            </w:r>
          </w:p>
          <w:p w14:paraId="129522CD" w14:textId="77777777" w:rsidR="0098746C" w:rsidRPr="003A19A2" w:rsidRDefault="0098746C" w:rsidP="00AF1510">
            <w:pPr>
              <w:autoSpaceDE w:val="0"/>
              <w:autoSpaceDN w:val="0"/>
              <w:adjustRightInd w:val="0"/>
              <w:spacing w:before="40" w:after="40" w:line="200" w:lineRule="atLeast"/>
              <w:rPr>
                <w:rFonts w:eastAsia="Open Sans" w:cs="Open Sans"/>
                <w:b w:val="0"/>
                <w:bCs w:val="0"/>
                <w:color w:val="000000" w:themeColor="text1"/>
                <w:sz w:val="18"/>
                <w:szCs w:val="18"/>
              </w:rPr>
            </w:pPr>
          </w:p>
          <w:p w14:paraId="0AE4C919" w14:textId="0972F466" w:rsidR="00AF1510" w:rsidRPr="003A19A2" w:rsidRDefault="00AF1510" w:rsidP="00AF1510">
            <w:pPr>
              <w:pStyle w:val="TableText"/>
              <w:rPr>
                <w:rFonts w:asciiTheme="minorHAnsi" w:hAnsiTheme="minorHAnsi"/>
                <w:noProof w:val="0"/>
                <w:sz w:val="18"/>
                <w:szCs w:val="18"/>
                <w:lang w:val="en-GB"/>
              </w:rPr>
            </w:pPr>
            <w:r w:rsidRPr="003A19A2">
              <w:rPr>
                <w:rFonts w:asciiTheme="minorHAnsi" w:eastAsia="Open Sans" w:hAnsiTheme="minorHAnsi" w:cs="Open Sans"/>
                <w:b w:val="0"/>
                <w:bCs w:val="0"/>
                <w:noProof w:val="0"/>
                <w:sz w:val="18"/>
                <w:szCs w:val="18"/>
                <w:lang w:val="en-GB"/>
              </w:rPr>
              <w:t>Further practice with Karnaugh maps</w:t>
            </w:r>
          </w:p>
        </w:tc>
        <w:tc>
          <w:tcPr>
            <w:tcW w:w="2551" w:type="dxa"/>
          </w:tcPr>
          <w:p w14:paraId="1A16A51B" w14:textId="77777777" w:rsidR="00AF1510" w:rsidRPr="001406A2" w:rsidRDefault="00AF1510" w:rsidP="00AF1510">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1406A2">
              <w:rPr>
                <w:rFonts w:asciiTheme="minorHAnsi" w:hAnsiTheme="minorHAnsi"/>
                <w:b/>
                <w:bCs/>
                <w:sz w:val="18"/>
                <w:szCs w:val="18"/>
              </w:rPr>
              <w:t>15.4.2 Karnaugh map</w:t>
            </w:r>
          </w:p>
          <w:p w14:paraId="71C8AB30" w14:textId="77777777" w:rsidR="00AF1510" w:rsidRPr="003A19A2" w:rsidRDefault="00AF1510" w:rsidP="00AF1510">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p>
          <w:p w14:paraId="3A5C3AFC" w14:textId="74368A6B" w:rsidR="00AF1510" w:rsidRDefault="000130CE"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AF1510" w:rsidRPr="003A19A2">
              <w:rPr>
                <w:rFonts w:asciiTheme="minorHAnsi" w:eastAsia="Open Sans" w:hAnsiTheme="minorHAnsi"/>
                <w:color w:val="000000" w:themeColor="text1"/>
                <w:sz w:val="18"/>
                <w:szCs w:val="18"/>
              </w:rPr>
              <w:t xml:space="preserve"> </w:t>
            </w:r>
          </w:p>
          <w:p w14:paraId="4C115D4A" w14:textId="77777777" w:rsidR="001406A2" w:rsidRPr="003A19A2" w:rsidRDefault="001406A2"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p>
          <w:p w14:paraId="7F4FBAC5" w14:textId="77777777" w:rsidR="00AF1510" w:rsidRPr="003A19A2" w:rsidRDefault="00AF1510"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30BD26FB" w14:textId="77777777" w:rsidR="00AF1510" w:rsidRPr="003A19A2" w:rsidRDefault="00AF1510"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638D3822" w14:textId="77777777" w:rsidR="00AF1510" w:rsidRPr="003A19A2" w:rsidRDefault="00AF1510"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3BAF5F19" w14:textId="77777777" w:rsidR="00AF1510" w:rsidRPr="003A19A2" w:rsidRDefault="00AF1510"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51E00764" w14:textId="77777777" w:rsidR="00AF1510" w:rsidRPr="003A19A2" w:rsidRDefault="00AF1510" w:rsidP="00AF1510">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p>
          <w:p w14:paraId="1A8861D8" w14:textId="141832B1" w:rsidR="00AF1510" w:rsidRDefault="003C1507" w:rsidP="00AF1510">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6D35FD" w:themeColor="accent1" w:themeShade="BF"/>
                <w:sz w:val="18"/>
                <w:szCs w:val="18"/>
              </w:rPr>
            </w:pPr>
            <w:r w:rsidRPr="003C1507">
              <w:rPr>
                <w:rFonts w:asciiTheme="minorHAnsi" w:eastAsia="Open Sans" w:hAnsiTheme="minorHAnsi"/>
                <w:color w:val="6D35FD" w:themeColor="accent1" w:themeShade="BF"/>
                <w:sz w:val="18"/>
                <w:szCs w:val="18"/>
              </w:rPr>
              <w:t>Students will be able to:</w:t>
            </w:r>
          </w:p>
          <w:p w14:paraId="60886727" w14:textId="77777777" w:rsidR="0098746C" w:rsidRPr="003A19A2" w:rsidRDefault="0098746C" w:rsidP="00AF1510">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p>
          <w:p w14:paraId="7D1E5F20" w14:textId="77777777" w:rsidR="00AF1510" w:rsidRPr="003A19A2" w:rsidRDefault="00AF1510"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Use Karnaugh maps to simplify Boolean algebraic expressions</w:t>
            </w:r>
          </w:p>
          <w:p w14:paraId="11344FA8" w14:textId="77777777" w:rsidR="00AF1510" w:rsidRPr="003A19A2" w:rsidRDefault="00AF1510" w:rsidP="00AF1510">
            <w:pPr>
              <w:pStyle w:val="Default"/>
              <w:ind w:left="72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p>
          <w:p w14:paraId="1EE08B6B" w14:textId="57B749B8" w:rsidR="00AF1510" w:rsidRDefault="003C1507" w:rsidP="00AF1510">
            <w:pPr>
              <w:pStyle w:val="U-text-i"/>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rPr>
            </w:pPr>
            <w:r w:rsidRPr="003C1507">
              <w:rPr>
                <w:rFonts w:asciiTheme="minorHAnsi" w:eastAsia="Open Sans" w:hAnsiTheme="minorHAnsi" w:cs="Open Sans"/>
              </w:rPr>
              <w:t>Maths skills:</w:t>
            </w:r>
          </w:p>
          <w:p w14:paraId="5AAFECAF" w14:textId="77777777" w:rsidR="00CC575C" w:rsidRPr="003A19A2" w:rsidRDefault="00CC575C" w:rsidP="00CC575C">
            <w:pPr>
              <w:pStyle w:val="U-text-i"/>
              <w:spacing w:before="0" w:after="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rPr>
            </w:pPr>
          </w:p>
          <w:p w14:paraId="275141DE" w14:textId="77777777" w:rsidR="00AF1510" w:rsidRPr="003A19A2" w:rsidRDefault="00AF1510" w:rsidP="00AF1510">
            <w:pPr>
              <w:pStyle w:val="U-text-i"/>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rPr>
            </w:pPr>
            <w:r w:rsidRPr="003A19A2">
              <w:rPr>
                <w:rFonts w:asciiTheme="minorHAnsi" w:eastAsia="Open Sans" w:hAnsiTheme="minorHAnsi" w:cs="Open Sans"/>
                <w:color w:val="000000" w:themeColor="text1"/>
              </w:rPr>
              <w:t>Using Karnaugh maps</w:t>
            </w:r>
          </w:p>
          <w:p w14:paraId="06036B0C" w14:textId="77777777" w:rsidR="00AF1510" w:rsidRPr="003A19A2" w:rsidRDefault="00AF1510" w:rsidP="00AF1510">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4820" w:type="dxa"/>
          </w:tcPr>
          <w:p w14:paraId="7358ABC0" w14:textId="351D769B" w:rsidR="00AF1510" w:rsidRPr="003A19A2" w:rsidRDefault="002E3040" w:rsidP="00AF1510">
            <w:pPr>
              <w:cnfStyle w:val="000000000000" w:firstRow="0" w:lastRow="0" w:firstColumn="0" w:lastColumn="0" w:oddVBand="0" w:evenVBand="0" w:oddHBand="0" w:evenHBand="0" w:firstRowFirstColumn="0" w:firstRowLastColumn="0" w:lastRowFirstColumn="0" w:lastRowLastColumn="0"/>
              <w:rPr>
                <w:rFonts w:cs="Open Sans"/>
                <w:color w:val="auto"/>
                <w:sz w:val="18"/>
                <w:szCs w:val="18"/>
              </w:rPr>
            </w:pPr>
            <w:r w:rsidRPr="003A19A2">
              <w:rPr>
                <w:rFonts w:cs="Open Sans"/>
                <w:sz w:val="18"/>
                <w:szCs w:val="18"/>
              </w:rPr>
              <w:t>Activities:</w:t>
            </w:r>
          </w:p>
          <w:p w14:paraId="2BC1D73E" w14:textId="77777777" w:rsidR="00AF1510" w:rsidRPr="003A19A2" w:rsidRDefault="00AF1510" w:rsidP="00277C48">
            <w:pPr>
              <w:numPr>
                <w:ilvl w:val="0"/>
                <w:numId w:val="83"/>
              </w:numPr>
              <w:spacing w:after="0"/>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Use questions from sample and specimen exam papers to test exam readiness </w:t>
            </w:r>
          </w:p>
          <w:p w14:paraId="466B2DFB" w14:textId="77777777" w:rsidR="00AF1510" w:rsidRPr="003A19A2" w:rsidRDefault="00AF1510" w:rsidP="00277C48">
            <w:pPr>
              <w:numPr>
                <w:ilvl w:val="0"/>
                <w:numId w:val="83"/>
              </w:numPr>
              <w:spacing w:after="0"/>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Search for videos with worked examples to pause and solve (but look for the appropriate notation)</w:t>
            </w:r>
          </w:p>
          <w:p w14:paraId="18CFC277" w14:textId="77777777" w:rsidR="00AF1510" w:rsidRPr="003A19A2" w:rsidRDefault="00AF1510" w:rsidP="00277C48">
            <w:pPr>
              <w:numPr>
                <w:ilvl w:val="0"/>
                <w:numId w:val="83"/>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Option to practise using the Pearson tools if students will be taking the exam onscreen</w:t>
            </w:r>
          </w:p>
          <w:p w14:paraId="7563FF42" w14:textId="77777777" w:rsidR="00AF1510" w:rsidRPr="003A19A2" w:rsidRDefault="00AF1510" w:rsidP="001406A2">
            <w:pPr>
              <w:spacing w:after="0"/>
              <w:ind w:left="720"/>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p>
          <w:p w14:paraId="18447161" w14:textId="7ECE85FE" w:rsidR="00AF1510" w:rsidRPr="003A19A2" w:rsidRDefault="002E3040" w:rsidP="00AF1510">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AF1510" w:rsidRPr="003A19A2">
              <w:rPr>
                <w:rFonts w:cs="Open Sans"/>
                <w:color w:val="auto"/>
                <w:sz w:val="18"/>
                <w:szCs w:val="18"/>
              </w:rPr>
              <w:t> </w:t>
            </w:r>
          </w:p>
          <w:p w14:paraId="14BE4705" w14:textId="2AA8D721" w:rsidR="00AF1510" w:rsidRPr="003A19A2" w:rsidRDefault="00AF1510" w:rsidP="00277C48">
            <w:pPr>
              <w:pStyle w:val="ListParagraph"/>
              <w:numPr>
                <w:ilvl w:val="0"/>
                <w:numId w:val="83"/>
              </w:numPr>
              <w:spacing w:line="259"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Open Sans"/>
                <w:b/>
                <w:bCs/>
                <w:color w:val="auto"/>
                <w:sz w:val="18"/>
                <w:szCs w:val="18"/>
              </w:rPr>
            </w:pPr>
            <w:r w:rsidRPr="003A19A2">
              <w:rPr>
                <w:rFonts w:asciiTheme="minorHAnsi" w:hAnsiTheme="minorHAnsi" w:cs="Open Sans"/>
                <w:sz w:val="18"/>
                <w:szCs w:val="18"/>
              </w:rPr>
              <w:t xml:space="preserve">Look for quizzes </w:t>
            </w:r>
            <w:r w:rsidR="003A19A2" w:rsidRPr="003A19A2">
              <w:rPr>
                <w:rFonts w:asciiTheme="minorHAnsi" w:hAnsiTheme="minorHAnsi" w:cs="Open Sans"/>
                <w:sz w:val="18"/>
                <w:szCs w:val="18"/>
              </w:rPr>
              <w:t>about Karnaugh</w:t>
            </w:r>
            <w:r w:rsidRPr="003A19A2">
              <w:rPr>
                <w:rFonts w:asciiTheme="minorHAnsi" w:hAnsiTheme="minorHAnsi" w:cs="Open Sans"/>
                <w:sz w:val="18"/>
                <w:szCs w:val="18"/>
              </w:rPr>
              <w:t xml:space="preserve"> maps on platforms like </w:t>
            </w:r>
            <w:proofErr w:type="spellStart"/>
            <w:r w:rsidRPr="003A19A2">
              <w:rPr>
                <w:rFonts w:asciiTheme="minorHAnsi" w:hAnsiTheme="minorHAnsi" w:cs="Open Sans"/>
                <w:sz w:val="18"/>
                <w:szCs w:val="18"/>
              </w:rPr>
              <w:t>Blooket</w:t>
            </w:r>
            <w:proofErr w:type="spellEnd"/>
            <w:r w:rsidRPr="003A19A2">
              <w:rPr>
                <w:rFonts w:asciiTheme="minorHAnsi" w:hAnsiTheme="minorHAnsi" w:cs="Open Sans"/>
                <w:sz w:val="18"/>
                <w:szCs w:val="18"/>
              </w:rPr>
              <w:t>/ Kahoot/ Quizlet/ Quizizz/ Socrative/ etc. </w:t>
            </w:r>
          </w:p>
          <w:p w14:paraId="4C2E7038" w14:textId="77777777" w:rsidR="00AF1510" w:rsidRPr="003A19A2" w:rsidRDefault="00AF1510" w:rsidP="00AF1510">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2C4AA47F" w14:textId="77777777" w:rsidR="00AF1510" w:rsidRDefault="00AF1510" w:rsidP="00AF1510">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3A19A2">
              <w:rPr>
                <w:rFonts w:eastAsia="Open Sans" w:cs="Open Sans"/>
                <w:color w:val="000000" w:themeColor="text1"/>
                <w:sz w:val="18"/>
                <w:szCs w:val="18"/>
              </w:rPr>
              <w:t>Dragonfly Statistics video:</w:t>
            </w:r>
          </w:p>
          <w:p w14:paraId="4002AB6A" w14:textId="77777777" w:rsidR="00911E9A" w:rsidRPr="003A19A2" w:rsidRDefault="00911E9A" w:rsidP="00AF1510">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46955CE0" w14:textId="77777777" w:rsidR="00AF1510" w:rsidRPr="00B94107" w:rsidRDefault="00AF1510" w:rsidP="00AF1510">
            <w:pPr>
              <w:spacing w:before="40" w:after="40"/>
              <w:cnfStyle w:val="000000000000" w:firstRow="0" w:lastRow="0" w:firstColumn="0" w:lastColumn="0" w:oddVBand="0" w:evenVBand="0" w:oddHBand="0" w:evenHBand="0" w:firstRowFirstColumn="0" w:firstRowLastColumn="0" w:lastRowFirstColumn="0" w:lastRowLastColumn="0"/>
              <w:rPr>
                <w:rStyle w:val="Hyperlink"/>
                <w:sz w:val="18"/>
                <w:szCs w:val="18"/>
              </w:rPr>
            </w:pPr>
            <w:hyperlink r:id="rId95" w:history="1">
              <w:r w:rsidRPr="00B94107">
                <w:rPr>
                  <w:rStyle w:val="Hyperlink"/>
                  <w:color w:val="000000" w:themeColor="text1"/>
                  <w:sz w:val="18"/>
                  <w:szCs w:val="18"/>
                </w:rPr>
                <w:t>https://www.youtube.com/watch?v=Enb3C4yZ5rw</w:t>
              </w:r>
            </w:hyperlink>
          </w:p>
          <w:p w14:paraId="2C93EB69" w14:textId="77777777" w:rsidR="00AF1510" w:rsidRPr="003A19A2" w:rsidRDefault="00AF1510" w:rsidP="00AF1510">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1984" w:type="dxa"/>
          </w:tcPr>
          <w:p w14:paraId="44AD1011" w14:textId="5386D81B"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4423D453" w14:textId="5E997E01"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1D96B872" w14:textId="38FA619B"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5F99ABF1" w14:textId="01F917FA"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Communication</w:t>
            </w:r>
          </w:p>
          <w:p w14:paraId="282664C8" w14:textId="16D5FC84"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tcPr>
          <w:p w14:paraId="7343FD65" w14:textId="036071EE"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Analysis</w:t>
            </w:r>
          </w:p>
          <w:p w14:paraId="6498E6CC" w14:textId="4DCE8350"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Critical thinking</w:t>
            </w:r>
          </w:p>
          <w:p w14:paraId="0FD3A71A" w14:textId="7E7D57C6"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Intellectual interest and curiosity</w:t>
            </w:r>
          </w:p>
          <w:p w14:paraId="359189A9" w14:textId="296B4579"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Problem solving</w:t>
            </w:r>
          </w:p>
          <w:p w14:paraId="6AD41912" w14:textId="6BB647C9"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Communication</w:t>
            </w:r>
          </w:p>
          <w:p w14:paraId="5F5BF667" w14:textId="42B2F026"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bl>
    <w:p w14:paraId="6EF0DDF0" w14:textId="77777777" w:rsidR="001406A2" w:rsidRDefault="001406A2">
      <w: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AF1510" w:rsidRPr="003A19A2" w14:paraId="21644EFB" w14:textId="77777777" w:rsidTr="001406A2">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5A0F8B6A" w14:textId="5134BAD8" w:rsidR="00AF1510" w:rsidRPr="003A19A2" w:rsidRDefault="00AF1510" w:rsidP="00AF1510">
            <w:pPr>
              <w:pStyle w:val="TableHeading"/>
              <w:rPr>
                <w:noProof w:val="0"/>
                <w:lang w:val="en-GB"/>
              </w:rPr>
            </w:pPr>
            <w:r w:rsidRPr="003A19A2">
              <w:rPr>
                <w:b/>
                <w:bCs/>
                <w:noProof w:val="0"/>
                <w:color w:val="000000" w:themeColor="text1"/>
                <w:lang w:val="en-GB"/>
              </w:rPr>
              <w:t>Week 26</w:t>
            </w:r>
            <w:r w:rsidRPr="003A19A2">
              <w:rPr>
                <w:b/>
                <w:bCs/>
                <w:noProof w:val="0"/>
                <w:color w:val="000000" w:themeColor="text1"/>
                <w:lang w:val="en-GB"/>
              </w:rPr>
              <w:br/>
              <w:t>Lesson 2</w:t>
            </w:r>
          </w:p>
        </w:tc>
      </w:tr>
      <w:tr w:rsidR="00C064D2" w:rsidRPr="003A19A2" w14:paraId="4BA2DCC8" w14:textId="77777777" w:rsidTr="006071F0">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5B521D86" w14:textId="77777777" w:rsidR="00C064D2" w:rsidRPr="003A19A2" w:rsidRDefault="00C064D2" w:rsidP="00C064D2">
            <w:pPr>
              <w:autoSpaceDE w:val="0"/>
              <w:autoSpaceDN w:val="0"/>
              <w:adjustRightInd w:val="0"/>
              <w:spacing w:before="40" w:after="40" w:line="200" w:lineRule="atLeast"/>
              <w:rPr>
                <w:color w:val="000000"/>
                <w:sz w:val="18"/>
                <w:szCs w:val="18"/>
              </w:rPr>
            </w:pPr>
            <w:r w:rsidRPr="003A19A2">
              <w:rPr>
                <w:color w:val="000000"/>
                <w:sz w:val="18"/>
                <w:szCs w:val="18"/>
              </w:rPr>
              <w:t>Topic 15: Problem Solving</w:t>
            </w:r>
          </w:p>
          <w:p w14:paraId="7843950A" w14:textId="77777777" w:rsidR="00C064D2" w:rsidRPr="003A19A2" w:rsidRDefault="00C064D2" w:rsidP="00C064D2">
            <w:pPr>
              <w:autoSpaceDE w:val="0"/>
              <w:autoSpaceDN w:val="0"/>
              <w:adjustRightInd w:val="0"/>
              <w:spacing w:before="40" w:after="40" w:line="200" w:lineRule="atLeast"/>
              <w:rPr>
                <w:b w:val="0"/>
                <w:bCs w:val="0"/>
                <w:color w:val="000000"/>
                <w:sz w:val="18"/>
                <w:szCs w:val="18"/>
              </w:rPr>
            </w:pPr>
          </w:p>
          <w:p w14:paraId="53B98808" w14:textId="6379A4B6" w:rsidR="00C064D2" w:rsidRDefault="003C1507" w:rsidP="00C064D2">
            <w:pPr>
              <w:autoSpaceDE w:val="0"/>
              <w:autoSpaceDN w:val="0"/>
              <w:adjustRightInd w:val="0"/>
              <w:spacing w:before="40" w:after="40" w:line="200" w:lineRule="atLeast"/>
              <w:rPr>
                <w:rFonts w:eastAsia="Open Sans" w:cs="Open Sans"/>
                <w:b w:val="0"/>
                <w:bCs w:val="0"/>
                <w:sz w:val="18"/>
                <w:szCs w:val="18"/>
              </w:rPr>
            </w:pPr>
            <w:r w:rsidRPr="003C1507">
              <w:rPr>
                <w:rFonts w:eastAsia="Open Sans" w:cs="Open Sans"/>
                <w:sz w:val="18"/>
                <w:szCs w:val="18"/>
              </w:rPr>
              <w:t>Lesson title:</w:t>
            </w:r>
          </w:p>
          <w:p w14:paraId="5DFE6A6A" w14:textId="77777777" w:rsidR="0098746C" w:rsidRPr="001406A2" w:rsidRDefault="0098746C" w:rsidP="00C064D2">
            <w:pPr>
              <w:autoSpaceDE w:val="0"/>
              <w:autoSpaceDN w:val="0"/>
              <w:adjustRightInd w:val="0"/>
              <w:spacing w:before="40" w:after="40" w:line="200" w:lineRule="atLeast"/>
              <w:rPr>
                <w:rFonts w:eastAsia="Open Sans" w:cs="Open Sans"/>
                <w:sz w:val="18"/>
                <w:szCs w:val="18"/>
              </w:rPr>
            </w:pPr>
          </w:p>
          <w:p w14:paraId="2036B51F" w14:textId="0FA48E39" w:rsidR="00C064D2" w:rsidRPr="003A19A2" w:rsidRDefault="00C064D2" w:rsidP="00C064D2">
            <w:pPr>
              <w:pStyle w:val="TableText"/>
              <w:rPr>
                <w:rFonts w:asciiTheme="minorHAnsi" w:hAnsiTheme="minorHAnsi"/>
                <w:noProof w:val="0"/>
                <w:sz w:val="18"/>
                <w:szCs w:val="18"/>
                <w:lang w:val="en-GB"/>
              </w:rPr>
            </w:pPr>
            <w:r w:rsidRPr="003A19A2">
              <w:rPr>
                <w:rFonts w:asciiTheme="minorHAnsi" w:eastAsia="Open Sans" w:hAnsiTheme="minorHAnsi" w:cs="Open Sans"/>
                <w:b w:val="0"/>
                <w:bCs w:val="0"/>
                <w:noProof w:val="0"/>
                <w:sz w:val="18"/>
                <w:szCs w:val="18"/>
                <w:lang w:val="en-GB"/>
              </w:rPr>
              <w:t>Topic summary</w:t>
            </w:r>
          </w:p>
        </w:tc>
        <w:tc>
          <w:tcPr>
            <w:tcW w:w="2551" w:type="dxa"/>
            <w:shd w:val="clear" w:color="auto" w:fill="auto"/>
          </w:tcPr>
          <w:p w14:paraId="6DCF3A1B" w14:textId="36F0E917" w:rsidR="00C064D2" w:rsidRPr="001406A2" w:rsidRDefault="00C064D2" w:rsidP="00C064D2">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b/>
                <w:bCs/>
                <w:noProof w:val="0"/>
                <w:sz w:val="18"/>
                <w:szCs w:val="18"/>
                <w:lang w:val="en-GB"/>
              </w:rPr>
            </w:pPr>
            <w:r w:rsidRPr="001406A2">
              <w:rPr>
                <w:rFonts w:asciiTheme="minorHAnsi" w:eastAsia="Open Sans" w:hAnsiTheme="minorHAnsi" w:cs="Open Sans"/>
                <w:b/>
                <w:bCs/>
                <w:noProof w:val="0"/>
                <w:sz w:val="18"/>
                <w:szCs w:val="18"/>
                <w:lang w:val="en-GB"/>
              </w:rPr>
              <w:t>Topic 15: Problem solving topic summary</w:t>
            </w:r>
          </w:p>
        </w:tc>
        <w:tc>
          <w:tcPr>
            <w:tcW w:w="4820" w:type="dxa"/>
            <w:shd w:val="clear" w:color="auto" w:fill="auto"/>
          </w:tcPr>
          <w:p w14:paraId="532ADCAA" w14:textId="5059EDFE" w:rsidR="00C064D2" w:rsidRDefault="002E3040" w:rsidP="00C064D2">
            <w:pPr>
              <w:autoSpaceDE w:val="0"/>
              <w:autoSpaceDN w:val="0"/>
              <w:adjustRightInd w:val="0"/>
              <w:spacing w:before="40" w:after="40" w:line="200" w:lineRule="atLeast"/>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r w:rsidRPr="003A19A2">
              <w:rPr>
                <w:rFonts w:eastAsia="Open Sans" w:cs="Open Sans"/>
                <w:sz w:val="18"/>
                <w:szCs w:val="18"/>
              </w:rPr>
              <w:t>Activities:</w:t>
            </w:r>
            <w:r w:rsidR="00C064D2" w:rsidRPr="003A19A2">
              <w:rPr>
                <w:rFonts w:eastAsia="Open Sans" w:cs="Open Sans"/>
                <w:color w:val="auto"/>
                <w:sz w:val="18"/>
                <w:szCs w:val="18"/>
              </w:rPr>
              <w:t>   </w:t>
            </w:r>
          </w:p>
          <w:p w14:paraId="72C5A7DA" w14:textId="77777777" w:rsidR="0098746C" w:rsidRPr="003A19A2" w:rsidRDefault="0098746C" w:rsidP="00C064D2">
            <w:pPr>
              <w:autoSpaceDE w:val="0"/>
              <w:autoSpaceDN w:val="0"/>
              <w:adjustRightInd w:val="0"/>
              <w:spacing w:before="40" w:after="40" w:line="200" w:lineRule="atLeast"/>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p>
          <w:p w14:paraId="2E604046" w14:textId="6E72E4B6" w:rsidR="00C064D2" w:rsidRPr="003A19A2" w:rsidRDefault="00C064D2" w:rsidP="00277C48">
            <w:pPr>
              <w:numPr>
                <w:ilvl w:val="0"/>
                <w:numId w:val="36"/>
              </w:numPr>
              <w:autoSpaceDE w:val="0"/>
              <w:autoSpaceDN w:val="0"/>
              <w:adjustRightInd w:val="0"/>
              <w:spacing w:before="40" w:after="40" w:line="200" w:lineRule="atLeast"/>
              <w:cnfStyle w:val="000000100000" w:firstRow="0" w:lastRow="0" w:firstColumn="0" w:lastColumn="0" w:oddVBand="0" w:evenVBand="0" w:oddHBand="1" w:evenHBand="0" w:firstRowFirstColumn="0" w:firstRowLastColumn="0" w:lastRowFirstColumn="0" w:lastRowLastColumn="0"/>
              <w:rPr>
                <w:rFonts w:eastAsia="Open Sans" w:cs="Open Sans"/>
                <w:b/>
                <w:bCs/>
                <w:color w:val="auto"/>
                <w:sz w:val="18"/>
                <w:szCs w:val="18"/>
              </w:rPr>
            </w:pPr>
            <w:r w:rsidRPr="003A19A2">
              <w:rPr>
                <w:rFonts w:eastAsia="Open Sans" w:cs="Open Sans"/>
                <w:color w:val="auto"/>
                <w:sz w:val="18"/>
                <w:szCs w:val="18"/>
              </w:rPr>
              <w:t>Use </w:t>
            </w:r>
            <w:r w:rsidR="003A19A2" w:rsidRPr="003A19A2">
              <w:rPr>
                <w:rFonts w:eastAsia="Open Sans" w:cs="Open Sans"/>
                <w:color w:val="auto"/>
                <w:sz w:val="18"/>
                <w:szCs w:val="18"/>
              </w:rPr>
              <w:t>mind maps</w:t>
            </w:r>
            <w:r w:rsidRPr="003A19A2">
              <w:rPr>
                <w:rFonts w:eastAsia="Open Sans" w:cs="Open Sans"/>
                <w:color w:val="auto"/>
                <w:sz w:val="18"/>
                <w:szCs w:val="18"/>
              </w:rPr>
              <w:t> or knowledge organisers to summarise concepts </w:t>
            </w:r>
          </w:p>
          <w:p w14:paraId="3D8E8117" w14:textId="77777777" w:rsidR="00C064D2" w:rsidRPr="003A19A2" w:rsidRDefault="00C064D2" w:rsidP="00277C48">
            <w:pPr>
              <w:numPr>
                <w:ilvl w:val="0"/>
                <w:numId w:val="37"/>
              </w:numPr>
              <w:autoSpaceDE w:val="0"/>
              <w:autoSpaceDN w:val="0"/>
              <w:adjustRightInd w:val="0"/>
              <w:spacing w:before="40" w:after="40" w:line="200" w:lineRule="atLeast"/>
              <w:cnfStyle w:val="000000100000" w:firstRow="0" w:lastRow="0" w:firstColumn="0" w:lastColumn="0" w:oddVBand="0" w:evenVBand="0" w:oddHBand="1" w:evenHBand="0" w:firstRowFirstColumn="0" w:firstRowLastColumn="0" w:lastRowFirstColumn="0" w:lastRowLastColumn="0"/>
              <w:rPr>
                <w:rFonts w:eastAsia="Open Sans" w:cs="Open Sans"/>
                <w:b/>
                <w:bCs/>
                <w:color w:val="auto"/>
                <w:sz w:val="18"/>
                <w:szCs w:val="18"/>
              </w:rPr>
            </w:pPr>
            <w:r w:rsidRPr="003A19A2">
              <w:rPr>
                <w:rFonts w:eastAsia="Open Sans" w:cs="Open Sans"/>
                <w:color w:val="auto"/>
                <w:sz w:val="18"/>
                <w:szCs w:val="18"/>
              </w:rPr>
              <w:t>Search for quizzes to test knowledge and understanding </w:t>
            </w:r>
          </w:p>
          <w:p w14:paraId="1EFB2A05" w14:textId="77777777" w:rsidR="00C064D2" w:rsidRPr="003A19A2" w:rsidRDefault="00C064D2" w:rsidP="00277C48">
            <w:pPr>
              <w:numPr>
                <w:ilvl w:val="0"/>
                <w:numId w:val="38"/>
              </w:numPr>
              <w:autoSpaceDE w:val="0"/>
              <w:autoSpaceDN w:val="0"/>
              <w:adjustRightInd w:val="0"/>
              <w:spacing w:before="40" w:after="40" w:line="200" w:lineRule="atLeast"/>
              <w:cnfStyle w:val="000000100000" w:firstRow="0" w:lastRow="0" w:firstColumn="0" w:lastColumn="0" w:oddVBand="0" w:evenVBand="0" w:oddHBand="1" w:evenHBand="0" w:firstRowFirstColumn="0" w:firstRowLastColumn="0" w:lastRowFirstColumn="0" w:lastRowLastColumn="0"/>
              <w:rPr>
                <w:rFonts w:eastAsia="Open Sans" w:cs="Open Sans"/>
                <w:b/>
                <w:bCs/>
                <w:color w:val="auto"/>
                <w:sz w:val="18"/>
                <w:szCs w:val="18"/>
              </w:rPr>
            </w:pPr>
            <w:r w:rsidRPr="003A19A2">
              <w:rPr>
                <w:rFonts w:eastAsia="Open Sans" w:cs="Open Sans"/>
                <w:color w:val="auto"/>
                <w:sz w:val="18"/>
                <w:szCs w:val="18"/>
              </w:rPr>
              <w:t>Use flashcards to learn definitions of key terms </w:t>
            </w:r>
          </w:p>
          <w:p w14:paraId="2487D36A" w14:textId="77777777" w:rsidR="00C064D2" w:rsidRPr="003A19A2" w:rsidRDefault="00C064D2" w:rsidP="00277C48">
            <w:pPr>
              <w:numPr>
                <w:ilvl w:val="0"/>
                <w:numId w:val="39"/>
              </w:numPr>
              <w:autoSpaceDE w:val="0"/>
              <w:autoSpaceDN w:val="0"/>
              <w:adjustRightInd w:val="0"/>
              <w:spacing w:before="40" w:after="40" w:line="200" w:lineRule="atLeast"/>
              <w:cnfStyle w:val="000000100000" w:firstRow="0" w:lastRow="0" w:firstColumn="0" w:lastColumn="0" w:oddVBand="0" w:evenVBand="0" w:oddHBand="1" w:evenHBand="0" w:firstRowFirstColumn="0" w:firstRowLastColumn="0" w:lastRowFirstColumn="0" w:lastRowLastColumn="0"/>
              <w:rPr>
                <w:rFonts w:eastAsia="Open Sans" w:cs="Open Sans"/>
                <w:b/>
                <w:bCs/>
                <w:color w:val="auto"/>
                <w:sz w:val="18"/>
                <w:szCs w:val="18"/>
              </w:rPr>
            </w:pPr>
            <w:r w:rsidRPr="003A19A2">
              <w:rPr>
                <w:rFonts w:eastAsia="Open Sans" w:cs="Open Sans"/>
                <w:color w:val="auto"/>
                <w:sz w:val="18"/>
                <w:szCs w:val="18"/>
              </w:rPr>
              <w:t>Use questions from sample and specimen exam papers to test exam readiness </w:t>
            </w:r>
          </w:p>
          <w:p w14:paraId="09C65BEF" w14:textId="77777777" w:rsidR="00C064D2" w:rsidRPr="003A19A2" w:rsidRDefault="00C064D2" w:rsidP="00277C48">
            <w:pPr>
              <w:numPr>
                <w:ilvl w:val="0"/>
                <w:numId w:val="40"/>
              </w:numPr>
              <w:autoSpaceDE w:val="0"/>
              <w:autoSpaceDN w:val="0"/>
              <w:adjustRightInd w:val="0"/>
              <w:spacing w:before="40" w:after="40" w:line="200" w:lineRule="atLeast"/>
              <w:cnfStyle w:val="000000100000" w:firstRow="0" w:lastRow="0" w:firstColumn="0" w:lastColumn="0" w:oddVBand="0" w:evenVBand="0" w:oddHBand="1" w:evenHBand="0" w:firstRowFirstColumn="0" w:firstRowLastColumn="0" w:lastRowFirstColumn="0" w:lastRowLastColumn="0"/>
              <w:rPr>
                <w:rFonts w:eastAsia="Open Sans" w:cs="Open Sans"/>
                <w:b/>
                <w:bCs/>
                <w:color w:val="auto"/>
                <w:sz w:val="18"/>
                <w:szCs w:val="18"/>
              </w:rPr>
            </w:pPr>
            <w:r w:rsidRPr="003A19A2">
              <w:rPr>
                <w:rFonts w:eastAsia="Open Sans" w:cs="Open Sans"/>
                <w:color w:val="auto"/>
                <w:sz w:val="18"/>
                <w:szCs w:val="18"/>
              </w:rPr>
              <w:t>Complete Checkpoint questions on p173 </w:t>
            </w:r>
          </w:p>
          <w:p w14:paraId="41F50177" w14:textId="77777777" w:rsidR="00C064D2" w:rsidRPr="003A19A2" w:rsidRDefault="00C064D2" w:rsidP="00C064D2">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2268" w:type="dxa"/>
            <w:shd w:val="clear" w:color="auto" w:fill="auto"/>
          </w:tcPr>
          <w:p w14:paraId="6F45FC2F" w14:textId="77777777" w:rsidR="00C064D2" w:rsidRPr="003A19A2" w:rsidRDefault="00C064D2" w:rsidP="00C064D2">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1984" w:type="dxa"/>
            <w:shd w:val="clear" w:color="auto" w:fill="auto"/>
          </w:tcPr>
          <w:p w14:paraId="74ACFC38" w14:textId="5386D81B" w:rsidR="00C064D2" w:rsidRPr="00C3299E" w:rsidRDefault="1D277048"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295908A4" w14:textId="5E997E01" w:rsidR="00C064D2" w:rsidRPr="00C3299E" w:rsidRDefault="1D277048"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4242AED9" w14:textId="38FA619B" w:rsidR="00C064D2" w:rsidRPr="00C3299E" w:rsidRDefault="1D277048"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6B7BF791" w14:textId="01F917FA" w:rsidR="00C064D2" w:rsidRPr="00C3299E" w:rsidRDefault="1D277048"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Communication</w:t>
            </w:r>
          </w:p>
          <w:p w14:paraId="6AE87BA0" w14:textId="7AFBC47C" w:rsidR="00C064D2" w:rsidRPr="00C3299E" w:rsidRDefault="00C064D2"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auto"/>
          </w:tcPr>
          <w:p w14:paraId="6F2926A1" w14:textId="60487ED0" w:rsidR="00C064D2" w:rsidRPr="00C3299E" w:rsidRDefault="1BC3D5F5"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Critical thinking</w:t>
            </w:r>
          </w:p>
          <w:p w14:paraId="08695EBD" w14:textId="53D35908" w:rsidR="00C064D2" w:rsidRPr="00C3299E" w:rsidRDefault="1BC3D5F5"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Productivity</w:t>
            </w:r>
          </w:p>
          <w:p w14:paraId="01E10586" w14:textId="552B0748" w:rsidR="00C064D2" w:rsidRPr="00C3299E" w:rsidRDefault="1BC3D5F5"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Initiative</w:t>
            </w:r>
          </w:p>
          <w:p w14:paraId="34A725B7" w14:textId="4C1F1F4A" w:rsidR="00C064D2" w:rsidRPr="00C3299E" w:rsidRDefault="1BC3D5F5"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Self-direction</w:t>
            </w:r>
          </w:p>
          <w:p w14:paraId="5F3FA719" w14:textId="56D561C4" w:rsidR="00C064D2" w:rsidRPr="00C3299E" w:rsidRDefault="1BC3D5F5"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Analysis</w:t>
            </w:r>
          </w:p>
          <w:p w14:paraId="4C22E289" w14:textId="632A6645" w:rsidR="00C064D2" w:rsidRPr="00C3299E" w:rsidRDefault="1BC3D5F5"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Intellectual interest and curiosity</w:t>
            </w:r>
          </w:p>
          <w:p w14:paraId="73DBA055" w14:textId="708F61BB" w:rsidR="00C064D2" w:rsidRPr="00C3299E" w:rsidRDefault="00C064D2"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r>
      <w:tr w:rsidR="00C064D2" w:rsidRPr="003A19A2" w14:paraId="1880DBAC" w14:textId="77777777" w:rsidTr="001406A2">
        <w:trPr>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41FCC0E5" w14:textId="4DB3E8A4" w:rsidR="00C064D2" w:rsidRPr="003A19A2" w:rsidRDefault="00C064D2" w:rsidP="00C064D2">
            <w:pPr>
              <w:pStyle w:val="TableHeading"/>
              <w:rPr>
                <w:noProof w:val="0"/>
                <w:lang w:val="en-GB"/>
              </w:rPr>
            </w:pPr>
            <w:r w:rsidRPr="003A19A2">
              <w:rPr>
                <w:b/>
                <w:bCs/>
                <w:noProof w:val="0"/>
                <w:color w:val="000000" w:themeColor="text1"/>
                <w:lang w:val="en-GB"/>
              </w:rPr>
              <w:t>Week 26</w:t>
            </w:r>
            <w:r w:rsidRPr="003A19A2">
              <w:rPr>
                <w:b/>
                <w:bCs/>
                <w:noProof w:val="0"/>
                <w:color w:val="000000" w:themeColor="text1"/>
                <w:lang w:val="en-GB"/>
              </w:rPr>
              <w:br/>
              <w:t>Lesson 3</w:t>
            </w:r>
          </w:p>
        </w:tc>
      </w:tr>
      <w:tr w:rsidR="00143E7A" w:rsidRPr="003A19A2" w14:paraId="47102DEB" w14:textId="77777777" w:rsidTr="2FC9504E">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2"/>
          </w:tcPr>
          <w:p w14:paraId="27939ADA" w14:textId="77777777" w:rsidR="00143E7A" w:rsidRPr="003A19A2" w:rsidRDefault="00143E7A" w:rsidP="00143E7A">
            <w:pPr>
              <w:autoSpaceDE w:val="0"/>
              <w:autoSpaceDN w:val="0"/>
              <w:adjustRightInd w:val="0"/>
              <w:spacing w:before="40" w:after="40" w:line="200" w:lineRule="atLeast"/>
              <w:rPr>
                <w:b w:val="0"/>
                <w:bCs w:val="0"/>
                <w:color w:val="000000"/>
                <w:sz w:val="18"/>
                <w:szCs w:val="18"/>
              </w:rPr>
            </w:pPr>
            <w:r w:rsidRPr="003A19A2">
              <w:rPr>
                <w:color w:val="000000"/>
                <w:sz w:val="18"/>
                <w:szCs w:val="18"/>
              </w:rPr>
              <w:t>16.1 Emerging technologies</w:t>
            </w:r>
          </w:p>
          <w:p w14:paraId="64A86892" w14:textId="77777777" w:rsidR="00143E7A" w:rsidRPr="003A19A2" w:rsidRDefault="00143E7A" w:rsidP="00143E7A">
            <w:pPr>
              <w:autoSpaceDE w:val="0"/>
              <w:autoSpaceDN w:val="0"/>
              <w:adjustRightInd w:val="0"/>
              <w:spacing w:before="40" w:after="40" w:line="200" w:lineRule="atLeast"/>
              <w:rPr>
                <w:b w:val="0"/>
                <w:bCs w:val="0"/>
                <w:color w:val="000000"/>
                <w:sz w:val="18"/>
                <w:szCs w:val="18"/>
              </w:rPr>
            </w:pPr>
          </w:p>
          <w:p w14:paraId="2BC09EE7" w14:textId="77777777" w:rsidR="00143E7A" w:rsidRPr="003A19A2" w:rsidRDefault="00143E7A" w:rsidP="00143E7A">
            <w:pPr>
              <w:autoSpaceDE w:val="0"/>
              <w:autoSpaceDN w:val="0"/>
              <w:adjustRightInd w:val="0"/>
              <w:spacing w:before="40" w:after="40" w:line="200" w:lineRule="atLeast"/>
              <w:rPr>
                <w:b w:val="0"/>
                <w:bCs w:val="0"/>
                <w:color w:val="000000"/>
                <w:sz w:val="18"/>
                <w:szCs w:val="18"/>
              </w:rPr>
            </w:pPr>
            <w:r w:rsidRPr="003A19A2">
              <w:rPr>
                <w:color w:val="000000"/>
                <w:sz w:val="18"/>
                <w:szCs w:val="18"/>
              </w:rPr>
              <w:t>Topic 16.1.1: Encryption</w:t>
            </w:r>
          </w:p>
          <w:p w14:paraId="179CD30C" w14:textId="77777777" w:rsidR="00143E7A" w:rsidRPr="003A19A2" w:rsidRDefault="00143E7A" w:rsidP="00277C48">
            <w:pPr>
              <w:pStyle w:val="ListParagraph"/>
              <w:numPr>
                <w:ilvl w:val="0"/>
                <w:numId w:val="87"/>
              </w:numPr>
              <w:autoSpaceDE w:val="0"/>
              <w:autoSpaceDN w:val="0"/>
              <w:adjustRightInd w:val="0"/>
              <w:spacing w:before="40" w:after="40" w:line="200" w:lineRule="atLeast"/>
              <w:ind w:left="306"/>
              <w:rPr>
                <w:rFonts w:asciiTheme="minorHAnsi" w:eastAsia="Open Sans" w:hAnsiTheme="minorHAnsi" w:cs="Open Sans"/>
                <w:sz w:val="18"/>
                <w:szCs w:val="18"/>
              </w:rPr>
            </w:pPr>
            <w:r w:rsidRPr="003A19A2">
              <w:rPr>
                <w:rFonts w:asciiTheme="minorHAnsi" w:eastAsia="Open Sans" w:hAnsiTheme="minorHAnsi" w:cs="Open Sans"/>
                <w:sz w:val="18"/>
                <w:szCs w:val="18"/>
              </w:rPr>
              <w:t>Digital signatures and certificates</w:t>
            </w:r>
          </w:p>
          <w:p w14:paraId="76591FA4" w14:textId="77777777" w:rsidR="00143E7A" w:rsidRPr="003A19A2" w:rsidRDefault="00143E7A" w:rsidP="00143E7A">
            <w:pPr>
              <w:autoSpaceDE w:val="0"/>
              <w:autoSpaceDN w:val="0"/>
              <w:adjustRightInd w:val="0"/>
              <w:spacing w:before="40" w:after="40" w:line="200" w:lineRule="atLeast"/>
              <w:rPr>
                <w:rFonts w:eastAsia="Open Sans" w:cs="Open Sans"/>
                <w:b w:val="0"/>
                <w:bCs w:val="0"/>
                <w:color w:val="000000" w:themeColor="text1"/>
                <w:sz w:val="18"/>
                <w:szCs w:val="18"/>
              </w:rPr>
            </w:pPr>
            <w:r w:rsidRPr="003A19A2">
              <w:rPr>
                <w:color w:val="000000"/>
                <w:sz w:val="18"/>
                <w:szCs w:val="18"/>
              </w:rPr>
              <w:t> </w:t>
            </w:r>
          </w:p>
          <w:p w14:paraId="541FBDD4" w14:textId="32284D59" w:rsidR="00143E7A" w:rsidRDefault="003C1507" w:rsidP="00143E7A">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143E7A" w:rsidRPr="003A19A2">
              <w:rPr>
                <w:rFonts w:eastAsia="Open Sans" w:cs="Open Sans"/>
                <w:color w:val="000000" w:themeColor="text1"/>
                <w:sz w:val="18"/>
                <w:szCs w:val="18"/>
              </w:rPr>
              <w:t xml:space="preserve"> </w:t>
            </w:r>
          </w:p>
          <w:p w14:paraId="75DDA720" w14:textId="77777777" w:rsidR="0098746C" w:rsidRPr="003A19A2" w:rsidRDefault="0098746C" w:rsidP="00143E7A">
            <w:pPr>
              <w:autoSpaceDE w:val="0"/>
              <w:autoSpaceDN w:val="0"/>
              <w:adjustRightInd w:val="0"/>
              <w:spacing w:before="40" w:after="40" w:line="200" w:lineRule="atLeast"/>
              <w:rPr>
                <w:rFonts w:eastAsia="Open Sans" w:cs="Open Sans"/>
                <w:b w:val="0"/>
                <w:bCs w:val="0"/>
                <w:color w:val="000000" w:themeColor="text1"/>
                <w:sz w:val="18"/>
                <w:szCs w:val="18"/>
              </w:rPr>
            </w:pPr>
          </w:p>
          <w:p w14:paraId="22781E18" w14:textId="60C2538B" w:rsidR="00143E7A" w:rsidRPr="003A19A2" w:rsidRDefault="00143E7A" w:rsidP="001406A2">
            <w:pPr>
              <w:pStyle w:val="TableHeading"/>
              <w:rPr>
                <w:rFonts w:asciiTheme="minorHAnsi" w:hAnsiTheme="minorHAnsi"/>
                <w:noProof w:val="0"/>
                <w:color w:val="000000" w:themeColor="text1"/>
                <w:sz w:val="18"/>
                <w:szCs w:val="18"/>
                <w:lang w:val="en-GB"/>
              </w:rPr>
            </w:pPr>
            <w:r w:rsidRPr="003A19A2">
              <w:rPr>
                <w:rFonts w:asciiTheme="minorHAnsi" w:eastAsia="Open Sans" w:hAnsiTheme="minorHAnsi" w:cs="Open Sans"/>
                <w:noProof w:val="0"/>
                <w:color w:val="000000" w:themeColor="text1"/>
                <w:sz w:val="18"/>
                <w:szCs w:val="18"/>
                <w:lang w:val="en-GB"/>
              </w:rPr>
              <w:t>Digital signatures and certificates</w:t>
            </w:r>
          </w:p>
        </w:tc>
        <w:tc>
          <w:tcPr>
            <w:tcW w:w="2551" w:type="dxa"/>
            <w:shd w:val="clear" w:color="auto" w:fill="FFFFFF" w:themeFill="background2"/>
          </w:tcPr>
          <w:p w14:paraId="1A0BDA0F" w14:textId="77777777" w:rsidR="00143E7A" w:rsidRPr="001406A2" w:rsidRDefault="00143E7A" w:rsidP="00143E7A">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1406A2">
              <w:rPr>
                <w:rFonts w:asciiTheme="minorHAnsi" w:hAnsiTheme="minorHAnsi"/>
                <w:b/>
                <w:bCs/>
                <w:sz w:val="18"/>
                <w:szCs w:val="18"/>
              </w:rPr>
              <w:t xml:space="preserve">16.1.1 Encryption: </w:t>
            </w:r>
          </w:p>
          <w:p w14:paraId="4A9F4B61" w14:textId="77777777" w:rsidR="00911E9A" w:rsidRDefault="00911E9A" w:rsidP="00AB319F">
            <w:pPr>
              <w:pStyle w:val="Default"/>
              <w:numPr>
                <w:ilvl w:val="0"/>
                <w:numId w:val="88"/>
              </w:numPr>
              <w:ind w:left="720" w:hanging="360"/>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53B92DC4" w14:textId="57ED6DEF" w:rsidR="00143E7A" w:rsidRPr="001406A2" w:rsidRDefault="00143E7A" w:rsidP="0008434A">
            <w:pPr>
              <w:pStyle w:val="Default"/>
              <w:ind w:left="360"/>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1406A2">
              <w:rPr>
                <w:rFonts w:asciiTheme="minorHAnsi" w:hAnsiTheme="minorHAnsi"/>
                <w:b/>
                <w:bCs/>
                <w:sz w:val="18"/>
                <w:szCs w:val="18"/>
              </w:rPr>
              <w:t xml:space="preserve">a) Digital signatures and certificates </w:t>
            </w:r>
          </w:p>
          <w:p w14:paraId="021D9A83" w14:textId="77777777" w:rsidR="00143E7A" w:rsidRPr="003A19A2" w:rsidRDefault="00143E7A" w:rsidP="00143E7A">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44BD530E" w14:textId="3D38E321" w:rsidR="00143E7A" w:rsidRDefault="000130C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143E7A" w:rsidRPr="003A19A2">
              <w:rPr>
                <w:rFonts w:asciiTheme="minorHAnsi" w:eastAsia="Open Sans" w:hAnsiTheme="minorHAnsi"/>
                <w:color w:val="000000" w:themeColor="text1"/>
                <w:sz w:val="18"/>
                <w:szCs w:val="18"/>
              </w:rPr>
              <w:t xml:space="preserve"> </w:t>
            </w:r>
          </w:p>
          <w:p w14:paraId="726A8F99" w14:textId="77777777" w:rsidR="001406A2" w:rsidRPr="003A19A2" w:rsidRDefault="001406A2"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2E281429" w14:textId="77777777" w:rsidR="00143E7A" w:rsidRPr="003A19A2" w:rsidRDefault="00143E7A"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529A2BBB" w14:textId="77777777" w:rsidR="00143E7A" w:rsidRPr="003A19A2" w:rsidRDefault="00143E7A"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7F8C7FAB" w14:textId="77777777" w:rsidR="00143E7A" w:rsidRPr="003A19A2" w:rsidRDefault="00143E7A"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4C0AC20D" w14:textId="77777777" w:rsidR="00143E7A" w:rsidRPr="003A19A2" w:rsidRDefault="00143E7A"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53C33B2C" w14:textId="77777777" w:rsidR="00143E7A" w:rsidRPr="003A19A2" w:rsidRDefault="00143E7A"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03C1E7A5" w14:textId="77777777" w:rsidR="00143E7A" w:rsidRPr="003A19A2" w:rsidRDefault="00143E7A"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40E0648E" w14:textId="77777777" w:rsidR="00143E7A" w:rsidRPr="003A19A2" w:rsidRDefault="00143E7A"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7B7E7D97" w14:textId="77777777" w:rsidR="00143E7A" w:rsidRPr="003A19A2" w:rsidRDefault="00143E7A" w:rsidP="00143E7A">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75273291" w14:textId="77777777" w:rsidR="00143E7A" w:rsidRPr="003A19A2" w:rsidRDefault="00143E7A" w:rsidP="00143E7A">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4820" w:type="dxa"/>
            <w:shd w:val="clear" w:color="auto" w:fill="FFFFFF" w:themeFill="background2"/>
          </w:tcPr>
          <w:p w14:paraId="3EA4FA2C" w14:textId="5B476588" w:rsidR="00143E7A" w:rsidRPr="003A19A2" w:rsidRDefault="002E3040" w:rsidP="00143E7A">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143E7A" w:rsidRPr="003A19A2">
              <w:rPr>
                <w:rFonts w:cs="Open Sans"/>
                <w:color w:val="auto"/>
                <w:sz w:val="18"/>
                <w:szCs w:val="18"/>
              </w:rPr>
              <w:t>  </w:t>
            </w:r>
          </w:p>
          <w:p w14:paraId="5A1E4E9D" w14:textId="77777777" w:rsidR="00143E7A" w:rsidRPr="003A19A2" w:rsidRDefault="00143E7A" w:rsidP="00277C48">
            <w:pPr>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digital signatures and certificates </w:t>
            </w:r>
          </w:p>
          <w:p w14:paraId="57BAB4B3" w14:textId="77777777" w:rsidR="00143E7A" w:rsidRPr="003A19A2" w:rsidRDefault="00143E7A" w:rsidP="00277C48">
            <w:pPr>
              <w:numPr>
                <w:ilvl w:val="0"/>
                <w:numId w:val="20"/>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definition, function, characteristics, operation, benefit and drawbacks, as well as why digital certificates and signatures are needed</w:t>
            </w:r>
          </w:p>
          <w:p w14:paraId="30B324CC" w14:textId="77777777" w:rsidR="00143E7A" w:rsidRPr="003A19A2" w:rsidRDefault="00143E7A" w:rsidP="00277C48">
            <w:pPr>
              <w:numPr>
                <w:ilvl w:val="0"/>
                <w:numId w:val="23"/>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Complete activity 1 on p177</w:t>
            </w:r>
          </w:p>
          <w:p w14:paraId="639783EB" w14:textId="77777777" w:rsidR="00143E7A" w:rsidRPr="003A19A2" w:rsidRDefault="00143E7A" w:rsidP="001406A2">
            <w:pPr>
              <w:spacing w:after="0"/>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46ACB818" w14:textId="547D35D4" w:rsidR="00143E7A" w:rsidRPr="003A19A2" w:rsidRDefault="002E3040" w:rsidP="00143E7A">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143E7A" w:rsidRPr="003A19A2">
              <w:rPr>
                <w:rFonts w:cs="Open Sans"/>
                <w:color w:val="auto"/>
                <w:sz w:val="18"/>
                <w:szCs w:val="18"/>
              </w:rPr>
              <w:t> </w:t>
            </w:r>
          </w:p>
          <w:p w14:paraId="6B1F55DF" w14:textId="77777777" w:rsidR="00143E7A" w:rsidRPr="003A19A2" w:rsidRDefault="00143E7A" w:rsidP="00277C48">
            <w:pPr>
              <w:numPr>
                <w:ilvl w:val="0"/>
                <w:numId w:val="21"/>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Students complete questions on </w:t>
            </w:r>
            <w:proofErr w:type="spellStart"/>
            <w:r w:rsidRPr="003A19A2">
              <w:rPr>
                <w:rFonts w:cs="Open Sans"/>
                <w:color w:val="auto"/>
                <w:sz w:val="18"/>
                <w:szCs w:val="18"/>
              </w:rPr>
              <w:t>AdaCS</w:t>
            </w:r>
            <w:proofErr w:type="spellEnd"/>
          </w:p>
          <w:p w14:paraId="7BCBD930" w14:textId="77777777" w:rsidR="00143E7A" w:rsidRPr="003A19A2" w:rsidRDefault="00143E7A" w:rsidP="00143E7A">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2268" w:type="dxa"/>
            <w:shd w:val="clear" w:color="auto" w:fill="FFFFFF" w:themeFill="background2"/>
          </w:tcPr>
          <w:p w14:paraId="2C2E2E18" w14:textId="6F9511EE" w:rsidR="00143E7A" w:rsidRPr="003A19A2" w:rsidRDefault="002D2D1D" w:rsidP="00143E7A">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143E7A" w:rsidRPr="003A19A2">
              <w:rPr>
                <w:rFonts w:cs="Open Sans"/>
                <w:color w:val="000000" w:themeColor="text1"/>
                <w:sz w:val="18"/>
                <w:szCs w:val="18"/>
              </w:rPr>
              <w:t>pp. 175-177</w:t>
            </w:r>
            <w:r w:rsidR="00143E7A" w:rsidRPr="003A19A2">
              <w:rPr>
                <w:rFonts w:eastAsia="Open Sans" w:cs="Open Sans"/>
                <w:color w:val="000000" w:themeColor="text1"/>
                <w:sz w:val="18"/>
                <w:szCs w:val="18"/>
              </w:rPr>
              <w:t xml:space="preserve"> </w:t>
            </w:r>
          </w:p>
          <w:p w14:paraId="02AB1FB8" w14:textId="77777777" w:rsidR="00143E7A" w:rsidRPr="003A19A2" w:rsidRDefault="00143E7A" w:rsidP="00143E7A">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79EC96E1" w14:textId="77777777" w:rsidR="00143E7A" w:rsidRDefault="00143E7A" w:rsidP="00143E7A">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3A19A2">
              <w:rPr>
                <w:rFonts w:eastAsia="Open Sans" w:cs="Open Sans"/>
                <w:color w:val="000000" w:themeColor="text1"/>
                <w:sz w:val="18"/>
                <w:szCs w:val="18"/>
              </w:rPr>
              <w:t>Computerphile video:</w:t>
            </w:r>
          </w:p>
          <w:p w14:paraId="06B5C36C" w14:textId="77777777" w:rsidR="00911E9A" w:rsidRPr="003A19A2" w:rsidRDefault="00911E9A" w:rsidP="00143E7A">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0465290F" w14:textId="77777777" w:rsidR="00143E7A" w:rsidRPr="00B94107" w:rsidRDefault="00143E7A" w:rsidP="00143E7A">
            <w:pPr>
              <w:spacing w:before="40" w:after="40"/>
              <w:cnfStyle w:val="000000100000" w:firstRow="0" w:lastRow="0" w:firstColumn="0" w:lastColumn="0" w:oddVBand="0" w:evenVBand="0" w:oddHBand="1" w:evenHBand="0" w:firstRowFirstColumn="0" w:firstRowLastColumn="0" w:lastRowFirstColumn="0" w:lastRowLastColumn="0"/>
              <w:rPr>
                <w:rStyle w:val="Hyperlink"/>
                <w:sz w:val="18"/>
                <w:szCs w:val="18"/>
              </w:rPr>
            </w:pPr>
            <w:hyperlink r:id="rId96" w:history="1">
              <w:r w:rsidRPr="00B94107">
                <w:rPr>
                  <w:rStyle w:val="Hyperlink"/>
                  <w:color w:val="000000" w:themeColor="text1"/>
                  <w:sz w:val="18"/>
                  <w:szCs w:val="18"/>
                </w:rPr>
                <w:t>https://www.youtube.com/watch?v=s22eJ1eVLTU</w:t>
              </w:r>
            </w:hyperlink>
          </w:p>
          <w:p w14:paraId="37E4DD78" w14:textId="77777777" w:rsidR="00143E7A" w:rsidRPr="003A19A2" w:rsidRDefault="00143E7A" w:rsidP="00143E7A">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62112733" w14:textId="77777777" w:rsidR="00143E7A" w:rsidRDefault="00143E7A" w:rsidP="00143E7A">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roofErr w:type="spellStart"/>
            <w:r w:rsidRPr="003A19A2">
              <w:rPr>
                <w:rFonts w:eastAsia="Open Sans" w:cs="Open Sans"/>
                <w:color w:val="000000" w:themeColor="text1"/>
                <w:sz w:val="18"/>
                <w:szCs w:val="18"/>
              </w:rPr>
              <w:t>AdaCS</w:t>
            </w:r>
            <w:proofErr w:type="spellEnd"/>
            <w:r w:rsidRPr="003A19A2">
              <w:rPr>
                <w:rFonts w:eastAsia="Open Sans" w:cs="Open Sans"/>
                <w:color w:val="000000" w:themeColor="text1"/>
                <w:sz w:val="18"/>
                <w:szCs w:val="18"/>
              </w:rPr>
              <w:t xml:space="preserve"> notes and questions:</w:t>
            </w:r>
          </w:p>
          <w:p w14:paraId="3299F8E0" w14:textId="77777777" w:rsidR="00911E9A" w:rsidRPr="003A19A2" w:rsidRDefault="00911E9A" w:rsidP="00143E7A">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4719AADD" w14:textId="77777777" w:rsidR="00143E7A" w:rsidRPr="00B94107" w:rsidRDefault="00143E7A" w:rsidP="00143E7A">
            <w:pPr>
              <w:spacing w:before="40" w:after="40"/>
              <w:cnfStyle w:val="000000100000" w:firstRow="0" w:lastRow="0" w:firstColumn="0" w:lastColumn="0" w:oddVBand="0" w:evenVBand="0" w:oddHBand="1" w:evenHBand="0" w:firstRowFirstColumn="0" w:firstRowLastColumn="0" w:lastRowFirstColumn="0" w:lastRowLastColumn="0"/>
              <w:rPr>
                <w:rStyle w:val="Hyperlink"/>
                <w:sz w:val="18"/>
                <w:szCs w:val="18"/>
              </w:rPr>
            </w:pPr>
            <w:hyperlink r:id="rId97" w:history="1">
              <w:r w:rsidRPr="00B94107">
                <w:rPr>
                  <w:rStyle w:val="Hyperlink"/>
                  <w:color w:val="000000" w:themeColor="text1"/>
                  <w:sz w:val="18"/>
                  <w:szCs w:val="18"/>
                </w:rPr>
                <w:t>https://adacomputerscience.org/concepts/sec_digital_signatures</w:t>
              </w:r>
            </w:hyperlink>
          </w:p>
          <w:p w14:paraId="5657F1A9" w14:textId="77777777" w:rsidR="00143E7A" w:rsidRPr="003A19A2" w:rsidRDefault="00143E7A" w:rsidP="00143E7A">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shd w:val="clear" w:color="auto" w:fill="FFFFFF" w:themeFill="background2"/>
          </w:tcPr>
          <w:p w14:paraId="056D17CC" w14:textId="5386D81B" w:rsidR="00143E7A" w:rsidRPr="00C3299E" w:rsidRDefault="6A506704"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2E07A7DB" w14:textId="5E997E01" w:rsidR="00143E7A" w:rsidRPr="00C3299E" w:rsidRDefault="6A506704"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4D82F2CA" w14:textId="38FA619B" w:rsidR="00143E7A" w:rsidRPr="00C3299E" w:rsidRDefault="6A506704"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1A6F75BE" w14:textId="7EAC625D" w:rsidR="00143E7A" w:rsidRPr="00C3299E" w:rsidRDefault="6A506704"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Ethics</w:t>
            </w:r>
          </w:p>
          <w:p w14:paraId="06DEB78A" w14:textId="38A60AD0" w:rsidR="00143E7A" w:rsidRPr="00C3299E" w:rsidRDefault="00143E7A"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p>
        </w:tc>
        <w:tc>
          <w:tcPr>
            <w:tcW w:w="1985" w:type="dxa"/>
            <w:shd w:val="clear" w:color="auto" w:fill="FFFFFF" w:themeFill="background2"/>
          </w:tcPr>
          <w:p w14:paraId="7F992521" w14:textId="5386D81B" w:rsidR="00143E7A" w:rsidRPr="00C3299E" w:rsidRDefault="6A506704"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0653610F" w14:textId="5E997E01" w:rsidR="00143E7A" w:rsidRPr="00C3299E" w:rsidRDefault="6A506704"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0F76E01E" w14:textId="38FA619B" w:rsidR="00143E7A" w:rsidRPr="00C3299E" w:rsidRDefault="6A506704"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7402F2AE" w14:textId="01F917FA" w:rsidR="00143E7A" w:rsidRPr="00C3299E" w:rsidRDefault="6A506704"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Communication</w:t>
            </w:r>
          </w:p>
          <w:p w14:paraId="18DE428A" w14:textId="1D86CECB" w:rsidR="00143E7A" w:rsidRPr="00C3299E" w:rsidRDefault="6A506704"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Ethics</w:t>
            </w:r>
          </w:p>
          <w:p w14:paraId="3451097B" w14:textId="27E0185C" w:rsidR="00143E7A" w:rsidRPr="00C3299E" w:rsidRDefault="117A0747"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Intellectual interest and curiosity</w:t>
            </w:r>
          </w:p>
          <w:p w14:paraId="2933E620" w14:textId="051211F4" w:rsidR="00143E7A" w:rsidRPr="00C3299E" w:rsidRDefault="117A0747"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Teamwork</w:t>
            </w:r>
          </w:p>
        </w:tc>
      </w:tr>
    </w:tbl>
    <w:p w14:paraId="609F0604" w14:textId="77777777" w:rsidR="00C71471" w:rsidRPr="003A19A2" w:rsidRDefault="00C71471" w:rsidP="00B0773D">
      <w:pPr>
        <w:rPr>
          <w:rStyle w:val="Strong"/>
          <w:b w:val="0"/>
          <w:bCs w:val="0"/>
        </w:rPr>
      </w:pP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CE606C" w:rsidRPr="003A19A2" w14:paraId="3AFD2D28" w14:textId="77777777" w:rsidTr="005C7260">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52BE7779" w14:textId="77777777" w:rsidR="00CE606C" w:rsidRPr="005C7260" w:rsidRDefault="00CE606C">
            <w:pPr>
              <w:pStyle w:val="TableHeading"/>
              <w:jc w:val="center"/>
              <w:rPr>
                <w:b/>
                <w:bCs/>
                <w:noProof w:val="0"/>
                <w:color w:val="FFFFFF" w:themeColor="background1"/>
                <w:sz w:val="20"/>
                <w:szCs w:val="24"/>
                <w:lang w:val="en-GB"/>
              </w:rPr>
            </w:pPr>
            <w:r w:rsidRPr="005C7260">
              <w:rPr>
                <w:b/>
                <w:bCs/>
                <w:noProof w:val="0"/>
                <w:color w:val="FFFFFF" w:themeColor="background1"/>
                <w:sz w:val="20"/>
                <w:szCs w:val="24"/>
                <w:lang w:val="en-GB"/>
              </w:rPr>
              <w:t>Topic</w:t>
            </w:r>
            <w:r w:rsidRPr="005C7260">
              <w:rPr>
                <w:b/>
                <w:bCs/>
                <w:noProof w:val="0"/>
                <w:color w:val="FFFFFF" w:themeColor="background1"/>
                <w:sz w:val="20"/>
                <w:szCs w:val="24"/>
                <w:lang w:val="en-GB"/>
              </w:rPr>
              <w:br/>
              <w:t>Sub topic</w:t>
            </w:r>
            <w:r w:rsidRPr="005C7260">
              <w:rPr>
                <w:b/>
                <w:bCs/>
                <w:noProof w:val="0"/>
                <w:color w:val="FFFFFF" w:themeColor="background1"/>
                <w:sz w:val="20"/>
                <w:szCs w:val="24"/>
                <w:lang w:val="en-GB"/>
              </w:rPr>
              <w:br/>
              <w:t>Lesson title</w:t>
            </w:r>
          </w:p>
        </w:tc>
        <w:tc>
          <w:tcPr>
            <w:tcW w:w="2551" w:type="dxa"/>
            <w:shd w:val="clear" w:color="auto" w:fill="341583" w:themeFill="accent2" w:themeFillShade="80"/>
            <w:vAlign w:val="center"/>
          </w:tcPr>
          <w:p w14:paraId="6FFA3465" w14:textId="77777777" w:rsidR="00CE606C" w:rsidRPr="005C7260"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5C7260">
              <w:rPr>
                <w:b/>
                <w:bCs/>
                <w:noProof w:val="0"/>
                <w:color w:val="FFFFFF" w:themeColor="background1"/>
                <w:sz w:val="20"/>
                <w:szCs w:val="24"/>
                <w:lang w:val="en-GB"/>
              </w:rPr>
              <w:t>Specification reference</w:t>
            </w:r>
          </w:p>
        </w:tc>
        <w:tc>
          <w:tcPr>
            <w:tcW w:w="4820" w:type="dxa"/>
            <w:shd w:val="clear" w:color="auto" w:fill="341583" w:themeFill="accent2" w:themeFillShade="80"/>
            <w:vAlign w:val="center"/>
          </w:tcPr>
          <w:p w14:paraId="6CB905EB" w14:textId="1EEF522E" w:rsidR="00CE606C" w:rsidRPr="005C7260"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5C7260">
              <w:rPr>
                <w:b/>
                <w:bCs/>
                <w:noProof w:val="0"/>
                <w:color w:val="FFFFFF" w:themeColor="background1"/>
                <w:sz w:val="20"/>
                <w:szCs w:val="24"/>
                <w:lang w:val="en-GB"/>
              </w:rPr>
              <w:t xml:space="preserve">Suggested </w:t>
            </w:r>
            <w:r w:rsidR="005D70E5" w:rsidRPr="005C7260">
              <w:rPr>
                <w:b/>
                <w:bCs/>
                <w:noProof w:val="0"/>
                <w:color w:val="FFFFFF" w:themeColor="background1"/>
                <w:sz w:val="20"/>
                <w:szCs w:val="24"/>
                <w:lang w:val="en-GB"/>
              </w:rPr>
              <w:t>activities</w:t>
            </w:r>
          </w:p>
        </w:tc>
        <w:tc>
          <w:tcPr>
            <w:tcW w:w="2268" w:type="dxa"/>
            <w:shd w:val="clear" w:color="auto" w:fill="341583" w:themeFill="accent2" w:themeFillShade="80"/>
            <w:vAlign w:val="center"/>
          </w:tcPr>
          <w:p w14:paraId="1124F2B3" w14:textId="77777777" w:rsidR="00CE606C" w:rsidRPr="005C7260"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5C7260">
              <w:rPr>
                <w:b/>
                <w:bCs/>
                <w:noProof w:val="0"/>
                <w:color w:val="FFFFFF" w:themeColor="background1"/>
                <w:sz w:val="20"/>
                <w:szCs w:val="24"/>
                <w:lang w:val="en-GB"/>
              </w:rPr>
              <w:t>Suggested resources</w:t>
            </w:r>
          </w:p>
        </w:tc>
        <w:tc>
          <w:tcPr>
            <w:tcW w:w="1984" w:type="dxa"/>
            <w:shd w:val="clear" w:color="auto" w:fill="341583" w:themeFill="accent2" w:themeFillShade="80"/>
            <w:vAlign w:val="center"/>
          </w:tcPr>
          <w:p w14:paraId="517F66E9" w14:textId="77777777" w:rsidR="00CE606C" w:rsidRPr="005C7260"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5C7260">
              <w:rPr>
                <w:b/>
                <w:bCs/>
                <w:noProof w:val="0"/>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1F9BE717" w14:textId="77777777" w:rsidR="00CE606C" w:rsidRPr="005C7260" w:rsidRDefault="00CE606C">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5C7260">
              <w:rPr>
                <w:b/>
                <w:bCs/>
                <w:noProof w:val="0"/>
                <w:color w:val="FFFFFF" w:themeColor="background1"/>
                <w:sz w:val="20"/>
                <w:szCs w:val="24"/>
                <w:lang w:val="en-GB"/>
              </w:rPr>
              <w:t>Which skills could be acquired through teaching and delivery in this lesson?</w:t>
            </w:r>
          </w:p>
        </w:tc>
      </w:tr>
      <w:tr w:rsidR="00CE606C" w:rsidRPr="003A19A2" w14:paraId="07D75FC9"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1DBA1C2B" w14:textId="35942A39" w:rsidR="00CE606C" w:rsidRPr="003A19A2" w:rsidRDefault="00CE606C">
            <w:pPr>
              <w:pStyle w:val="TableHeading"/>
              <w:rPr>
                <w:noProof w:val="0"/>
                <w:color w:val="FFFFFF" w:themeColor="background1"/>
                <w:lang w:val="en-GB"/>
              </w:rPr>
            </w:pPr>
            <w:r w:rsidRPr="003A19A2">
              <w:rPr>
                <w:b/>
                <w:bCs/>
                <w:noProof w:val="0"/>
                <w:color w:val="000000" w:themeColor="text1"/>
                <w:lang w:val="en-GB"/>
              </w:rPr>
              <w:t xml:space="preserve">Week </w:t>
            </w:r>
            <w:r w:rsidR="0055218D" w:rsidRPr="003A19A2">
              <w:rPr>
                <w:b/>
                <w:bCs/>
                <w:noProof w:val="0"/>
                <w:color w:val="000000" w:themeColor="text1"/>
                <w:lang w:val="en-GB"/>
              </w:rPr>
              <w:t>27</w:t>
            </w:r>
            <w:r w:rsidRPr="003A19A2">
              <w:rPr>
                <w:b/>
                <w:bCs/>
                <w:noProof w:val="0"/>
                <w:color w:val="000000" w:themeColor="text1"/>
                <w:lang w:val="en-GB"/>
              </w:rPr>
              <w:br/>
              <w:t>Lesson 1</w:t>
            </w:r>
          </w:p>
        </w:tc>
      </w:tr>
      <w:tr w:rsidR="009B506F" w:rsidRPr="003A19A2" w14:paraId="7CC1C7C0" w14:textId="77777777" w:rsidTr="02576881">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592BF271" w14:textId="77777777" w:rsidR="009B506F" w:rsidRPr="003A19A2" w:rsidRDefault="009B506F" w:rsidP="009B506F">
            <w:pPr>
              <w:autoSpaceDE w:val="0"/>
              <w:autoSpaceDN w:val="0"/>
              <w:adjustRightInd w:val="0"/>
              <w:spacing w:before="40" w:after="40" w:line="200" w:lineRule="atLeast"/>
              <w:rPr>
                <w:rFonts w:eastAsia="Open Sans" w:cs="Open Sans"/>
                <w:b w:val="0"/>
                <w:bCs w:val="0"/>
                <w:color w:val="000000" w:themeColor="text1"/>
                <w:sz w:val="18"/>
                <w:szCs w:val="18"/>
              </w:rPr>
            </w:pPr>
            <w:r w:rsidRPr="003A19A2">
              <w:rPr>
                <w:rFonts w:eastAsia="Open Sans" w:cs="Open Sans"/>
                <w:color w:val="000000" w:themeColor="text1"/>
                <w:sz w:val="18"/>
                <w:szCs w:val="18"/>
              </w:rPr>
              <w:t>Topic 16.1.1: Encryption</w:t>
            </w:r>
          </w:p>
          <w:p w14:paraId="6B0FA21A" w14:textId="77777777" w:rsidR="001406A2" w:rsidRPr="001406A2" w:rsidRDefault="009B506F" w:rsidP="00277C48">
            <w:pPr>
              <w:pStyle w:val="ListParagraph"/>
              <w:numPr>
                <w:ilvl w:val="0"/>
                <w:numId w:val="87"/>
              </w:numPr>
              <w:autoSpaceDE w:val="0"/>
              <w:autoSpaceDN w:val="0"/>
              <w:adjustRightInd w:val="0"/>
              <w:spacing w:before="40" w:after="40" w:line="200" w:lineRule="atLeast"/>
              <w:ind w:left="306" w:hanging="283"/>
              <w:rPr>
                <w:rFonts w:asciiTheme="minorHAnsi" w:eastAsia="Open Sans" w:hAnsiTheme="minorHAnsi" w:cs="Open Sans"/>
                <w:sz w:val="18"/>
                <w:szCs w:val="18"/>
              </w:rPr>
            </w:pPr>
            <w:r w:rsidRPr="003A19A2">
              <w:rPr>
                <w:rFonts w:asciiTheme="minorHAnsi" w:eastAsia="Open Sans" w:hAnsiTheme="minorHAnsi" w:cs="Open Sans"/>
                <w:sz w:val="18"/>
                <w:szCs w:val="18"/>
              </w:rPr>
              <w:t>Hash digest and use of public/</w:t>
            </w:r>
          </w:p>
          <w:p w14:paraId="0600C134" w14:textId="6AAC3239" w:rsidR="009B506F" w:rsidRPr="003A19A2" w:rsidRDefault="009B506F" w:rsidP="001406A2">
            <w:pPr>
              <w:pStyle w:val="ListParagraph"/>
              <w:autoSpaceDE w:val="0"/>
              <w:autoSpaceDN w:val="0"/>
              <w:adjustRightInd w:val="0"/>
              <w:spacing w:before="40" w:after="40" w:line="200" w:lineRule="atLeast"/>
              <w:ind w:left="306"/>
              <w:rPr>
                <w:rFonts w:asciiTheme="minorHAnsi" w:eastAsia="Open Sans" w:hAnsiTheme="minorHAnsi" w:cs="Open Sans"/>
                <w:sz w:val="18"/>
                <w:szCs w:val="18"/>
              </w:rPr>
            </w:pPr>
            <w:r w:rsidRPr="003A19A2">
              <w:rPr>
                <w:rFonts w:asciiTheme="minorHAnsi" w:eastAsia="Open Sans" w:hAnsiTheme="minorHAnsi" w:cs="Open Sans"/>
                <w:sz w:val="18"/>
                <w:szCs w:val="18"/>
              </w:rPr>
              <w:t>private keys</w:t>
            </w:r>
          </w:p>
          <w:p w14:paraId="6600ADCC" w14:textId="77777777" w:rsidR="009B506F" w:rsidRPr="003A19A2" w:rsidRDefault="009B506F" w:rsidP="009B506F">
            <w:pPr>
              <w:autoSpaceDE w:val="0"/>
              <w:autoSpaceDN w:val="0"/>
              <w:adjustRightInd w:val="0"/>
              <w:spacing w:before="40" w:after="40" w:line="200" w:lineRule="atLeast"/>
              <w:rPr>
                <w:rFonts w:eastAsia="Open Sans" w:cs="Open Sans"/>
                <w:b w:val="0"/>
                <w:bCs w:val="0"/>
                <w:color w:val="000000" w:themeColor="text1"/>
                <w:sz w:val="18"/>
                <w:szCs w:val="18"/>
              </w:rPr>
            </w:pPr>
            <w:r w:rsidRPr="003A19A2">
              <w:rPr>
                <w:color w:val="000000"/>
                <w:sz w:val="18"/>
                <w:szCs w:val="18"/>
              </w:rPr>
              <w:t> </w:t>
            </w:r>
          </w:p>
          <w:p w14:paraId="43185702" w14:textId="6C84CB08" w:rsidR="009B506F" w:rsidRDefault="003C1507" w:rsidP="009B506F">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9B506F" w:rsidRPr="003A19A2">
              <w:rPr>
                <w:rFonts w:eastAsia="Open Sans" w:cs="Open Sans"/>
                <w:color w:val="000000" w:themeColor="text1"/>
                <w:sz w:val="18"/>
                <w:szCs w:val="18"/>
              </w:rPr>
              <w:t xml:space="preserve"> </w:t>
            </w:r>
          </w:p>
          <w:p w14:paraId="1D7E3043" w14:textId="77777777" w:rsidR="0098746C" w:rsidRPr="003A19A2" w:rsidRDefault="0098746C" w:rsidP="009B506F">
            <w:pPr>
              <w:autoSpaceDE w:val="0"/>
              <w:autoSpaceDN w:val="0"/>
              <w:adjustRightInd w:val="0"/>
              <w:spacing w:before="40" w:after="40" w:line="200" w:lineRule="atLeast"/>
              <w:rPr>
                <w:rFonts w:eastAsia="Open Sans" w:cs="Open Sans"/>
                <w:b w:val="0"/>
                <w:bCs w:val="0"/>
                <w:color w:val="000000" w:themeColor="text1"/>
                <w:sz w:val="18"/>
                <w:szCs w:val="18"/>
              </w:rPr>
            </w:pPr>
          </w:p>
          <w:p w14:paraId="6C826467" w14:textId="17CEB0C9" w:rsidR="009B506F" w:rsidRPr="003A19A2" w:rsidRDefault="009B506F" w:rsidP="009B506F">
            <w:pPr>
              <w:pStyle w:val="TableText"/>
              <w:rPr>
                <w:rFonts w:asciiTheme="minorHAnsi" w:hAnsiTheme="minorHAnsi"/>
                <w:noProof w:val="0"/>
                <w:sz w:val="18"/>
                <w:szCs w:val="18"/>
                <w:lang w:val="en-GB"/>
              </w:rPr>
            </w:pPr>
            <w:r w:rsidRPr="003A19A2">
              <w:rPr>
                <w:rFonts w:asciiTheme="minorHAnsi" w:eastAsia="Open Sans" w:hAnsiTheme="minorHAnsi" w:cs="Open Sans"/>
                <w:b w:val="0"/>
                <w:bCs w:val="0"/>
                <w:noProof w:val="0"/>
                <w:sz w:val="18"/>
                <w:szCs w:val="18"/>
                <w:lang w:val="en-GB"/>
              </w:rPr>
              <w:t>Hash digest and public/private keys</w:t>
            </w:r>
          </w:p>
        </w:tc>
        <w:tc>
          <w:tcPr>
            <w:tcW w:w="2551" w:type="dxa"/>
          </w:tcPr>
          <w:p w14:paraId="6F60C650" w14:textId="77777777" w:rsidR="009B506F" w:rsidRPr="001406A2" w:rsidRDefault="009B506F" w:rsidP="009B506F">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1406A2">
              <w:rPr>
                <w:rFonts w:asciiTheme="minorHAnsi" w:hAnsiTheme="minorHAnsi"/>
                <w:b/>
                <w:bCs/>
                <w:sz w:val="18"/>
                <w:szCs w:val="18"/>
              </w:rPr>
              <w:t xml:space="preserve">16.1.1 Encryption: </w:t>
            </w:r>
          </w:p>
          <w:p w14:paraId="2DFFCA17" w14:textId="77777777" w:rsidR="00911E9A" w:rsidRDefault="00911E9A" w:rsidP="00AB319F">
            <w:pPr>
              <w:pStyle w:val="Default"/>
              <w:numPr>
                <w:ilvl w:val="0"/>
                <w:numId w:val="88"/>
              </w:numPr>
              <w:ind w:left="720" w:hanging="360"/>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p>
          <w:p w14:paraId="6EA4ED36" w14:textId="5C1BB51C" w:rsidR="009B506F" w:rsidRPr="001406A2" w:rsidRDefault="009B506F" w:rsidP="0008434A">
            <w:pPr>
              <w:pStyle w:val="Default"/>
              <w:ind w:left="360"/>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1406A2">
              <w:rPr>
                <w:rFonts w:asciiTheme="minorHAnsi" w:hAnsiTheme="minorHAnsi"/>
                <w:b/>
                <w:bCs/>
                <w:sz w:val="18"/>
                <w:szCs w:val="18"/>
              </w:rPr>
              <w:t xml:space="preserve">b) Hash digest and use of public/private keys </w:t>
            </w:r>
          </w:p>
          <w:p w14:paraId="482D1E16" w14:textId="77777777" w:rsidR="009B506F" w:rsidRPr="003A19A2" w:rsidRDefault="009B506F" w:rsidP="009B506F">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p>
          <w:p w14:paraId="05E81A5F" w14:textId="024E98F8" w:rsidR="009B506F" w:rsidRDefault="000130CE"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9B506F" w:rsidRPr="003A19A2">
              <w:rPr>
                <w:rFonts w:asciiTheme="minorHAnsi" w:eastAsia="Open Sans" w:hAnsiTheme="minorHAnsi"/>
                <w:color w:val="000000" w:themeColor="text1"/>
                <w:sz w:val="18"/>
                <w:szCs w:val="18"/>
              </w:rPr>
              <w:t xml:space="preserve"> </w:t>
            </w:r>
          </w:p>
          <w:p w14:paraId="23ADC4E3" w14:textId="77777777" w:rsidR="001406A2" w:rsidRPr="003A19A2" w:rsidRDefault="001406A2"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p>
          <w:p w14:paraId="344862F6" w14:textId="77777777" w:rsidR="009B506F" w:rsidRPr="003A19A2" w:rsidRDefault="009B506F"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580956E6" w14:textId="77777777" w:rsidR="009B506F" w:rsidRPr="003A19A2" w:rsidRDefault="009B506F"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7957A618" w14:textId="77777777" w:rsidR="009B506F" w:rsidRPr="003A19A2" w:rsidRDefault="009B506F"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328BE02E" w14:textId="77777777" w:rsidR="009B506F" w:rsidRPr="003A19A2" w:rsidRDefault="009B506F"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3B24091F" w14:textId="77777777" w:rsidR="009B506F" w:rsidRPr="003A19A2" w:rsidRDefault="009B506F"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707EBDE1" w14:textId="77777777" w:rsidR="009B506F" w:rsidRPr="003A19A2" w:rsidRDefault="009B506F"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494755DA" w14:textId="77777777" w:rsidR="009B506F" w:rsidRPr="003A19A2" w:rsidRDefault="009B506F"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50B56270" w14:textId="77777777" w:rsidR="009B506F" w:rsidRPr="003A19A2" w:rsidRDefault="009B506F" w:rsidP="009B506F">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p>
          <w:p w14:paraId="6152C112" w14:textId="77777777" w:rsidR="009B506F" w:rsidRPr="003A19A2" w:rsidRDefault="009B506F" w:rsidP="009B506F">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4820" w:type="dxa"/>
          </w:tcPr>
          <w:p w14:paraId="598E3F26" w14:textId="2089FE90" w:rsidR="009B506F" w:rsidRPr="003A19A2" w:rsidRDefault="002E3040" w:rsidP="009B506F">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9B506F" w:rsidRPr="003A19A2">
              <w:rPr>
                <w:rFonts w:cs="Open Sans"/>
                <w:color w:val="auto"/>
                <w:sz w:val="18"/>
                <w:szCs w:val="18"/>
              </w:rPr>
              <w:t>  </w:t>
            </w:r>
          </w:p>
          <w:p w14:paraId="41197430" w14:textId="77777777" w:rsidR="009B506F" w:rsidRPr="003A19A2" w:rsidRDefault="009B506F" w:rsidP="00277C48">
            <w:pPr>
              <w:numPr>
                <w:ilvl w:val="0"/>
                <w:numId w:val="18"/>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hash digests and the use of public/private keys</w:t>
            </w:r>
          </w:p>
          <w:p w14:paraId="088B380C" w14:textId="77777777" w:rsidR="009B506F" w:rsidRPr="003A19A2" w:rsidRDefault="009B506F" w:rsidP="00277C48">
            <w:pPr>
              <w:numPr>
                <w:ilvl w:val="0"/>
                <w:numId w:val="18"/>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definition, function, characteristics, operation, benefit and drawbacks, as well as why hash digest and public/private keys are needed</w:t>
            </w:r>
          </w:p>
          <w:p w14:paraId="5FF1D955" w14:textId="77777777" w:rsidR="009B506F" w:rsidRPr="003A19A2" w:rsidRDefault="009B506F" w:rsidP="001406A2">
            <w:pPr>
              <w:spacing w:after="0"/>
              <w:ind w:left="720"/>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5C2B7BD3" w14:textId="6B6644CE" w:rsidR="009B506F" w:rsidRPr="003A19A2" w:rsidRDefault="002E3040" w:rsidP="009B506F">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9B506F" w:rsidRPr="003A19A2">
              <w:rPr>
                <w:rFonts w:cs="Open Sans"/>
                <w:color w:val="auto"/>
                <w:sz w:val="18"/>
                <w:szCs w:val="18"/>
              </w:rPr>
              <w:t> </w:t>
            </w:r>
          </w:p>
          <w:p w14:paraId="0B3A47B7" w14:textId="77777777" w:rsidR="009B506F" w:rsidRPr="003A19A2" w:rsidRDefault="009B506F" w:rsidP="00277C48">
            <w:pPr>
              <w:numPr>
                <w:ilvl w:val="0"/>
                <w:numId w:val="21"/>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Students complete questions on </w:t>
            </w:r>
            <w:proofErr w:type="spellStart"/>
            <w:r w:rsidRPr="003A19A2">
              <w:rPr>
                <w:rFonts w:cs="Open Sans"/>
                <w:color w:val="auto"/>
                <w:sz w:val="18"/>
                <w:szCs w:val="18"/>
              </w:rPr>
              <w:t>IsaacCS</w:t>
            </w:r>
            <w:proofErr w:type="spellEnd"/>
          </w:p>
          <w:p w14:paraId="3EC5C0E8" w14:textId="77777777" w:rsidR="009B506F" w:rsidRPr="003A19A2" w:rsidRDefault="009B506F" w:rsidP="009B506F">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55DDE6D6" w14:textId="0E8A7C5E" w:rsidR="009B506F" w:rsidRPr="003A19A2" w:rsidRDefault="002D2D1D" w:rsidP="009B506F">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9B506F" w:rsidRPr="003A19A2">
              <w:rPr>
                <w:rFonts w:cs="Open Sans"/>
                <w:color w:val="000000" w:themeColor="text1"/>
                <w:sz w:val="18"/>
                <w:szCs w:val="18"/>
              </w:rPr>
              <w:t>pp. 177-178</w:t>
            </w:r>
            <w:r w:rsidR="009B506F" w:rsidRPr="003A19A2">
              <w:rPr>
                <w:rFonts w:eastAsia="Open Sans" w:cs="Open Sans"/>
                <w:color w:val="000000" w:themeColor="text1"/>
                <w:sz w:val="18"/>
                <w:szCs w:val="18"/>
              </w:rPr>
              <w:t xml:space="preserve"> </w:t>
            </w:r>
          </w:p>
          <w:p w14:paraId="3CED71CA" w14:textId="77777777" w:rsidR="009B506F" w:rsidRPr="003A19A2" w:rsidRDefault="009B506F" w:rsidP="009B506F">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7C33283F" w14:textId="77777777" w:rsidR="009B506F" w:rsidRDefault="009B506F" w:rsidP="009B506F">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3A19A2">
              <w:rPr>
                <w:rFonts w:eastAsia="Open Sans" w:cs="Open Sans"/>
                <w:color w:val="000000" w:themeColor="text1"/>
                <w:sz w:val="18"/>
                <w:szCs w:val="18"/>
              </w:rPr>
              <w:t>Computerphile video:</w:t>
            </w:r>
          </w:p>
          <w:p w14:paraId="0C768807" w14:textId="77777777" w:rsidR="0008434A" w:rsidRPr="003A19A2" w:rsidRDefault="0008434A" w:rsidP="009B506F">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519BFF3B" w14:textId="77777777" w:rsidR="009B506F" w:rsidRPr="00B94107" w:rsidRDefault="009B506F" w:rsidP="009B506F">
            <w:pPr>
              <w:spacing w:before="40" w:after="40"/>
              <w:cnfStyle w:val="000000000000" w:firstRow="0" w:lastRow="0" w:firstColumn="0" w:lastColumn="0" w:oddVBand="0" w:evenVBand="0" w:oddHBand="0" w:evenHBand="0" w:firstRowFirstColumn="0" w:firstRowLastColumn="0" w:lastRowFirstColumn="0" w:lastRowLastColumn="0"/>
              <w:rPr>
                <w:rStyle w:val="Hyperlink"/>
                <w:sz w:val="18"/>
                <w:szCs w:val="18"/>
              </w:rPr>
            </w:pPr>
            <w:hyperlink r:id="rId98" w:history="1">
              <w:r w:rsidRPr="00B94107">
                <w:rPr>
                  <w:rStyle w:val="Hyperlink"/>
                  <w:color w:val="000000" w:themeColor="text1"/>
                  <w:sz w:val="18"/>
                  <w:szCs w:val="18"/>
                </w:rPr>
                <w:t>https://www.youtube.com/watch?v=b4b8ktEV4Bg</w:t>
              </w:r>
            </w:hyperlink>
          </w:p>
          <w:p w14:paraId="689B6E7F" w14:textId="77777777" w:rsidR="009B506F" w:rsidRPr="003A19A2" w:rsidRDefault="009B506F" w:rsidP="009B506F">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2DEAE5D7" w14:textId="77777777" w:rsidR="009B506F" w:rsidRDefault="009B506F" w:rsidP="009B506F">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roofErr w:type="spellStart"/>
            <w:r w:rsidRPr="003A19A2">
              <w:rPr>
                <w:rFonts w:eastAsia="Open Sans" w:cs="Open Sans"/>
                <w:color w:val="000000" w:themeColor="text1"/>
                <w:sz w:val="18"/>
                <w:szCs w:val="18"/>
              </w:rPr>
              <w:t>IsaacCS</w:t>
            </w:r>
            <w:proofErr w:type="spellEnd"/>
            <w:r w:rsidRPr="003A19A2">
              <w:rPr>
                <w:rFonts w:eastAsia="Open Sans" w:cs="Open Sans"/>
                <w:color w:val="000000" w:themeColor="text1"/>
                <w:sz w:val="18"/>
                <w:szCs w:val="18"/>
              </w:rPr>
              <w:t xml:space="preserve"> notes and questions:</w:t>
            </w:r>
          </w:p>
          <w:p w14:paraId="3D1098F9" w14:textId="77777777" w:rsidR="0008434A" w:rsidRPr="003A19A2" w:rsidRDefault="0008434A" w:rsidP="009B506F">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27802B92" w14:textId="77777777" w:rsidR="009B506F" w:rsidRPr="00B94107" w:rsidRDefault="009B506F" w:rsidP="009B506F">
            <w:pPr>
              <w:spacing w:before="40" w:after="40"/>
              <w:cnfStyle w:val="000000000000" w:firstRow="0" w:lastRow="0" w:firstColumn="0" w:lastColumn="0" w:oddVBand="0" w:evenVBand="0" w:oddHBand="0" w:evenHBand="0" w:firstRowFirstColumn="0" w:firstRowLastColumn="0" w:lastRowFirstColumn="0" w:lastRowLastColumn="0"/>
              <w:rPr>
                <w:rStyle w:val="Hyperlink"/>
                <w:sz w:val="18"/>
                <w:szCs w:val="18"/>
              </w:rPr>
            </w:pPr>
            <w:hyperlink r:id="rId99" w:history="1">
              <w:r w:rsidRPr="00B94107">
                <w:rPr>
                  <w:rStyle w:val="Hyperlink"/>
                  <w:color w:val="000000" w:themeColor="text1"/>
                  <w:sz w:val="18"/>
                  <w:szCs w:val="18"/>
                </w:rPr>
                <w:t>https://isaaccomputerscience.org/concepts/net_sec_digital_signatures</w:t>
              </w:r>
            </w:hyperlink>
          </w:p>
          <w:p w14:paraId="4386574D" w14:textId="77777777" w:rsidR="009B506F" w:rsidRPr="003A19A2" w:rsidRDefault="009B506F" w:rsidP="009B506F">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1984" w:type="dxa"/>
          </w:tcPr>
          <w:p w14:paraId="2DC11031" w14:textId="5E579A63"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1AE0A878" w14:textId="62100265"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1D51E4B6" w14:textId="38FA619B"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0278781A" w14:textId="7EAC625D"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Ethics</w:t>
            </w:r>
          </w:p>
          <w:p w14:paraId="7795AC7E" w14:textId="38A60AD0"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tcPr>
          <w:p w14:paraId="5CE5ED9B" w14:textId="5386D81B"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5D7DFD8C" w14:textId="5E997E01"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4923C86B" w14:textId="38FA619B"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10AA2DC2" w14:textId="01F917FA"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Communication</w:t>
            </w:r>
          </w:p>
          <w:p w14:paraId="63C5CA7B" w14:textId="62532140"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Ethics</w:t>
            </w:r>
          </w:p>
        </w:tc>
      </w:tr>
    </w:tbl>
    <w:p w14:paraId="39D5AB5C" w14:textId="77777777" w:rsidR="001406A2" w:rsidRDefault="001406A2">
      <w: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9B506F" w:rsidRPr="003A19A2" w14:paraId="29981338" w14:textId="77777777" w:rsidTr="00C7567D">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3119106E" w14:textId="44F9AFAF" w:rsidR="009B506F" w:rsidRPr="003A19A2" w:rsidRDefault="009B506F" w:rsidP="009B506F">
            <w:pPr>
              <w:pStyle w:val="TableHeading"/>
              <w:rPr>
                <w:noProof w:val="0"/>
                <w:lang w:val="en-GB"/>
              </w:rPr>
            </w:pPr>
            <w:r w:rsidRPr="003A19A2">
              <w:rPr>
                <w:b/>
                <w:bCs/>
                <w:noProof w:val="0"/>
                <w:color w:val="000000" w:themeColor="text1"/>
                <w:lang w:val="en-GB"/>
              </w:rPr>
              <w:t>Week 27</w:t>
            </w:r>
            <w:r w:rsidRPr="003A19A2">
              <w:rPr>
                <w:b/>
                <w:bCs/>
                <w:noProof w:val="0"/>
                <w:color w:val="000000" w:themeColor="text1"/>
                <w:lang w:val="en-GB"/>
              </w:rPr>
              <w:br/>
              <w:t>Lesson 2</w:t>
            </w:r>
          </w:p>
        </w:tc>
      </w:tr>
      <w:tr w:rsidR="0083171C" w:rsidRPr="00F55066" w14:paraId="3B66054B" w14:textId="77777777" w:rsidTr="02576881">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2"/>
          </w:tcPr>
          <w:p w14:paraId="310593DE" w14:textId="77777777" w:rsidR="0083171C" w:rsidRPr="003A19A2" w:rsidRDefault="0083171C" w:rsidP="0083171C">
            <w:pPr>
              <w:autoSpaceDE w:val="0"/>
              <w:autoSpaceDN w:val="0"/>
              <w:adjustRightInd w:val="0"/>
              <w:spacing w:before="40" w:after="40" w:line="200" w:lineRule="atLeast"/>
              <w:rPr>
                <w:b w:val="0"/>
                <w:bCs w:val="0"/>
                <w:color w:val="000000"/>
                <w:sz w:val="18"/>
                <w:szCs w:val="18"/>
              </w:rPr>
            </w:pPr>
            <w:r w:rsidRPr="003A19A2">
              <w:rPr>
                <w:color w:val="000000"/>
                <w:sz w:val="18"/>
                <w:szCs w:val="18"/>
              </w:rPr>
              <w:t>Topic 16.1.2: Blockchain</w:t>
            </w:r>
          </w:p>
          <w:p w14:paraId="3E066CB0" w14:textId="77777777" w:rsidR="0083171C" w:rsidRPr="003A19A2" w:rsidRDefault="0083171C" w:rsidP="0083171C">
            <w:pPr>
              <w:autoSpaceDE w:val="0"/>
              <w:autoSpaceDN w:val="0"/>
              <w:adjustRightInd w:val="0"/>
              <w:spacing w:before="40" w:after="40" w:line="200" w:lineRule="atLeast"/>
              <w:rPr>
                <w:b w:val="0"/>
                <w:bCs w:val="0"/>
                <w:color w:val="000000"/>
                <w:sz w:val="18"/>
                <w:szCs w:val="18"/>
              </w:rPr>
            </w:pPr>
          </w:p>
          <w:p w14:paraId="178468E4" w14:textId="77777777" w:rsidR="0083171C" w:rsidRPr="003A19A2" w:rsidRDefault="0083171C" w:rsidP="0083171C">
            <w:pPr>
              <w:autoSpaceDE w:val="0"/>
              <w:autoSpaceDN w:val="0"/>
              <w:adjustRightInd w:val="0"/>
              <w:spacing w:before="40" w:after="40" w:line="200" w:lineRule="atLeast"/>
              <w:rPr>
                <w:rFonts w:eastAsia="Open Sans" w:cs="Open Sans"/>
                <w:b w:val="0"/>
                <w:bCs w:val="0"/>
                <w:color w:val="000000" w:themeColor="text1"/>
                <w:sz w:val="18"/>
                <w:szCs w:val="18"/>
              </w:rPr>
            </w:pPr>
            <w:r w:rsidRPr="003A19A2">
              <w:rPr>
                <w:color w:val="000000"/>
                <w:sz w:val="18"/>
                <w:szCs w:val="18"/>
              </w:rPr>
              <w:t> </w:t>
            </w:r>
          </w:p>
          <w:p w14:paraId="4DB8BB35" w14:textId="3DD12F36" w:rsidR="0083171C" w:rsidRDefault="003C1507" w:rsidP="0083171C">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83171C" w:rsidRPr="003A19A2">
              <w:rPr>
                <w:rFonts w:eastAsia="Open Sans" w:cs="Open Sans"/>
                <w:color w:val="000000" w:themeColor="text1"/>
                <w:sz w:val="18"/>
                <w:szCs w:val="18"/>
              </w:rPr>
              <w:t xml:space="preserve"> </w:t>
            </w:r>
          </w:p>
          <w:p w14:paraId="1C94F294" w14:textId="77777777" w:rsidR="0098746C" w:rsidRPr="003A19A2" w:rsidRDefault="0098746C" w:rsidP="0083171C">
            <w:pPr>
              <w:autoSpaceDE w:val="0"/>
              <w:autoSpaceDN w:val="0"/>
              <w:adjustRightInd w:val="0"/>
              <w:spacing w:before="40" w:after="40" w:line="200" w:lineRule="atLeast"/>
              <w:rPr>
                <w:rFonts w:eastAsia="Open Sans" w:cs="Open Sans"/>
                <w:b w:val="0"/>
                <w:bCs w:val="0"/>
                <w:color w:val="000000" w:themeColor="text1"/>
                <w:sz w:val="18"/>
                <w:szCs w:val="18"/>
              </w:rPr>
            </w:pPr>
          </w:p>
          <w:p w14:paraId="4A261B38" w14:textId="42F2CBED" w:rsidR="0083171C" w:rsidRPr="003A19A2" w:rsidRDefault="0083171C" w:rsidP="0083171C">
            <w:pPr>
              <w:pStyle w:val="TableText"/>
              <w:rPr>
                <w:rFonts w:asciiTheme="minorHAnsi" w:hAnsiTheme="minorHAnsi"/>
                <w:noProof w:val="0"/>
                <w:sz w:val="18"/>
                <w:szCs w:val="18"/>
                <w:lang w:val="en-GB"/>
              </w:rPr>
            </w:pPr>
            <w:r w:rsidRPr="003A19A2">
              <w:rPr>
                <w:rFonts w:asciiTheme="minorHAnsi" w:hAnsiTheme="minorHAnsi"/>
                <w:b w:val="0"/>
                <w:bCs w:val="0"/>
                <w:noProof w:val="0"/>
                <w:color w:val="000000"/>
                <w:sz w:val="18"/>
                <w:szCs w:val="18"/>
                <w:lang w:val="en-GB"/>
              </w:rPr>
              <w:t>Blockchain</w:t>
            </w:r>
          </w:p>
        </w:tc>
        <w:tc>
          <w:tcPr>
            <w:tcW w:w="2551" w:type="dxa"/>
            <w:shd w:val="clear" w:color="auto" w:fill="FFFFFF" w:themeFill="background2"/>
          </w:tcPr>
          <w:p w14:paraId="77861D9C" w14:textId="77777777" w:rsidR="0083171C" w:rsidRPr="00C7567D" w:rsidRDefault="0083171C" w:rsidP="0083171C">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C7567D">
              <w:rPr>
                <w:rFonts w:asciiTheme="minorHAnsi" w:hAnsiTheme="minorHAnsi"/>
                <w:b/>
                <w:bCs/>
                <w:sz w:val="18"/>
                <w:szCs w:val="18"/>
              </w:rPr>
              <w:t>16.1.2 Blockchain</w:t>
            </w:r>
          </w:p>
          <w:p w14:paraId="6F2AD3B1" w14:textId="77777777" w:rsidR="0083171C" w:rsidRPr="003A19A2" w:rsidRDefault="0083171C" w:rsidP="0083171C">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59082E67" w14:textId="20321CC5" w:rsidR="0083171C" w:rsidRDefault="000130C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83171C" w:rsidRPr="003A19A2">
              <w:rPr>
                <w:rFonts w:asciiTheme="minorHAnsi" w:eastAsia="Open Sans" w:hAnsiTheme="minorHAnsi"/>
                <w:color w:val="000000" w:themeColor="text1"/>
                <w:sz w:val="18"/>
                <w:szCs w:val="18"/>
              </w:rPr>
              <w:t xml:space="preserve"> </w:t>
            </w:r>
          </w:p>
          <w:p w14:paraId="4753C515" w14:textId="77777777" w:rsidR="00C7567D" w:rsidRPr="003A19A2" w:rsidRDefault="00C7567D"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29E8FE0F" w14:textId="77777777" w:rsidR="0083171C" w:rsidRPr="003A19A2" w:rsidRDefault="0083171C"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6A675AB7" w14:textId="77777777" w:rsidR="0083171C" w:rsidRPr="003A19A2" w:rsidRDefault="0083171C"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1A101372" w14:textId="77777777" w:rsidR="0083171C" w:rsidRPr="003A19A2" w:rsidRDefault="0083171C"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75C6C4A4" w14:textId="77777777" w:rsidR="0083171C" w:rsidRPr="003A19A2" w:rsidRDefault="0083171C"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6572CBAD" w14:textId="77777777" w:rsidR="0083171C" w:rsidRPr="003A19A2" w:rsidRDefault="0083171C"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7FFC8EAD" w14:textId="77777777" w:rsidR="0083171C" w:rsidRPr="003A19A2" w:rsidRDefault="0083171C"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16FA7318" w14:textId="77777777" w:rsidR="0083171C" w:rsidRPr="003A19A2" w:rsidRDefault="0083171C"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211E1718" w14:textId="77777777" w:rsidR="0083171C" w:rsidRPr="003A19A2" w:rsidRDefault="0083171C" w:rsidP="0083171C">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1A68B01D" w14:textId="3CA15CC7" w:rsidR="0083171C" w:rsidRDefault="003C1507" w:rsidP="0083171C">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6D35FD" w:themeColor="accent1" w:themeShade="BF"/>
                <w:sz w:val="18"/>
                <w:szCs w:val="18"/>
              </w:rPr>
            </w:pPr>
            <w:r w:rsidRPr="003C1507">
              <w:rPr>
                <w:rFonts w:asciiTheme="minorHAnsi" w:eastAsia="Open Sans" w:hAnsiTheme="minorHAnsi"/>
                <w:color w:val="6D35FD" w:themeColor="accent1" w:themeShade="BF"/>
                <w:sz w:val="18"/>
                <w:szCs w:val="18"/>
              </w:rPr>
              <w:t>Students will be able to:</w:t>
            </w:r>
          </w:p>
          <w:p w14:paraId="2D413188" w14:textId="77777777" w:rsidR="0098746C" w:rsidRPr="003A19A2" w:rsidRDefault="0098746C" w:rsidP="0083171C">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3D390B72" w14:textId="77777777" w:rsidR="0083171C" w:rsidRPr="003A19A2" w:rsidRDefault="0083171C"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Interpret and complete a diagrammatic representation of blockchain</w:t>
            </w:r>
          </w:p>
          <w:p w14:paraId="32EEFEF3" w14:textId="77777777" w:rsidR="0083171C" w:rsidRPr="003A19A2" w:rsidRDefault="0083171C" w:rsidP="0083171C">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4820" w:type="dxa"/>
            <w:shd w:val="clear" w:color="auto" w:fill="FFFFFF" w:themeFill="background2"/>
          </w:tcPr>
          <w:p w14:paraId="5078F61F" w14:textId="7BF610D4" w:rsidR="0083171C" w:rsidRPr="003A19A2" w:rsidRDefault="002E3040" w:rsidP="0083171C">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83171C" w:rsidRPr="003A19A2">
              <w:rPr>
                <w:rFonts w:cs="Open Sans"/>
                <w:color w:val="auto"/>
                <w:sz w:val="18"/>
                <w:szCs w:val="18"/>
              </w:rPr>
              <w:t>  </w:t>
            </w:r>
          </w:p>
          <w:p w14:paraId="4B86D7B5" w14:textId="77777777" w:rsidR="0083171C" w:rsidRPr="003A19A2" w:rsidRDefault="0083171C" w:rsidP="00277C48">
            <w:pPr>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Discuss blockchain </w:t>
            </w:r>
          </w:p>
          <w:p w14:paraId="0F0E096F" w14:textId="77777777" w:rsidR="0083171C" w:rsidRPr="003A19A2" w:rsidRDefault="0083171C" w:rsidP="00277C48">
            <w:pPr>
              <w:numPr>
                <w:ilvl w:val="0"/>
                <w:numId w:val="20"/>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definition, function, characteristics, operation, benefit and drawbacks, as well as why blockchain is needed</w:t>
            </w:r>
          </w:p>
          <w:p w14:paraId="288C9029" w14:textId="77777777" w:rsidR="0083171C" w:rsidRPr="003A19A2" w:rsidRDefault="0083171C" w:rsidP="00C7567D">
            <w:pPr>
              <w:spacing w:after="0"/>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33834E83" w14:textId="0B7B251D" w:rsidR="0083171C" w:rsidRPr="003A19A2" w:rsidRDefault="002E3040" w:rsidP="0083171C">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83171C" w:rsidRPr="003A19A2">
              <w:rPr>
                <w:rFonts w:cs="Open Sans"/>
                <w:color w:val="auto"/>
                <w:sz w:val="18"/>
                <w:szCs w:val="18"/>
              </w:rPr>
              <w:t> </w:t>
            </w:r>
          </w:p>
          <w:p w14:paraId="4F67B45B" w14:textId="77777777" w:rsidR="0083171C" w:rsidRPr="003A19A2" w:rsidRDefault="0083171C" w:rsidP="00277C48">
            <w:pPr>
              <w:numPr>
                <w:ilvl w:val="0"/>
                <w:numId w:val="21"/>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investigate an application of blockchain</w:t>
            </w:r>
          </w:p>
          <w:p w14:paraId="15B76E52" w14:textId="77777777" w:rsidR="0083171C" w:rsidRPr="003A19A2" w:rsidRDefault="0083171C" w:rsidP="0083171C">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2268" w:type="dxa"/>
            <w:shd w:val="clear" w:color="auto" w:fill="FFFFFF" w:themeFill="background2"/>
          </w:tcPr>
          <w:p w14:paraId="587EECCF" w14:textId="1936D5B9" w:rsidR="0083171C" w:rsidRPr="003A19A2" w:rsidRDefault="002D2D1D" w:rsidP="0083171C">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83171C" w:rsidRPr="003A19A2">
              <w:rPr>
                <w:rFonts w:cs="Open Sans"/>
                <w:color w:val="000000" w:themeColor="text1"/>
                <w:sz w:val="18"/>
                <w:szCs w:val="18"/>
              </w:rPr>
              <w:t>pp. 178-181</w:t>
            </w:r>
            <w:r w:rsidR="0083171C" w:rsidRPr="003A19A2">
              <w:rPr>
                <w:rFonts w:eastAsia="Open Sans" w:cs="Open Sans"/>
                <w:color w:val="000000" w:themeColor="text1"/>
                <w:sz w:val="18"/>
                <w:szCs w:val="18"/>
              </w:rPr>
              <w:t xml:space="preserve"> </w:t>
            </w:r>
          </w:p>
          <w:p w14:paraId="184FB4AB" w14:textId="77777777" w:rsidR="0083171C" w:rsidRPr="003A19A2" w:rsidRDefault="0083171C" w:rsidP="0083171C">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p>
          <w:p w14:paraId="44D2B413" w14:textId="77777777" w:rsidR="0083171C" w:rsidRDefault="0083171C" w:rsidP="0083171C">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3A19A2">
              <w:rPr>
                <w:rFonts w:eastAsia="Open Sans" w:cs="Open Sans"/>
                <w:color w:val="000000" w:themeColor="text1"/>
                <w:sz w:val="18"/>
                <w:szCs w:val="18"/>
              </w:rPr>
              <w:t>Computerphile video (bitcoin and blockchain):</w:t>
            </w:r>
          </w:p>
          <w:p w14:paraId="06432C83" w14:textId="77777777" w:rsidR="0008434A" w:rsidRPr="003A19A2" w:rsidRDefault="0008434A" w:rsidP="0083171C">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p>
          <w:p w14:paraId="62532055" w14:textId="77777777" w:rsidR="0083171C" w:rsidRDefault="0083171C" w:rsidP="0083171C">
            <w:pPr>
              <w:spacing w:before="40" w:after="40"/>
              <w:cnfStyle w:val="000000100000" w:firstRow="0" w:lastRow="0" w:firstColumn="0" w:lastColumn="0" w:oddVBand="0" w:evenVBand="0" w:oddHBand="1" w:evenHBand="0" w:firstRowFirstColumn="0" w:firstRowLastColumn="0" w:lastRowFirstColumn="0" w:lastRowLastColumn="0"/>
              <w:rPr>
                <w:rStyle w:val="Hyperlink"/>
                <w:sz w:val="18"/>
                <w:szCs w:val="18"/>
              </w:rPr>
            </w:pPr>
            <w:hyperlink r:id="rId100" w:history="1">
              <w:r w:rsidRPr="00B94107">
                <w:rPr>
                  <w:rStyle w:val="Hyperlink"/>
                  <w:color w:val="000000" w:themeColor="text1"/>
                  <w:sz w:val="18"/>
                  <w:szCs w:val="18"/>
                </w:rPr>
                <w:t>https://www.youtube.com/watch?v=qcuc3rgwZAE&amp;t=297s</w:t>
              </w:r>
            </w:hyperlink>
            <w:r w:rsidRPr="00B94107">
              <w:rPr>
                <w:rStyle w:val="Hyperlink"/>
                <w:sz w:val="18"/>
                <w:szCs w:val="18"/>
              </w:rPr>
              <w:t xml:space="preserve"> </w:t>
            </w:r>
          </w:p>
          <w:p w14:paraId="1A2CB943" w14:textId="77777777" w:rsidR="0008434A" w:rsidRPr="00B94107" w:rsidRDefault="0008434A" w:rsidP="0083171C">
            <w:pPr>
              <w:spacing w:before="40" w:after="40"/>
              <w:cnfStyle w:val="000000100000" w:firstRow="0" w:lastRow="0" w:firstColumn="0" w:lastColumn="0" w:oddVBand="0" w:evenVBand="0" w:oddHBand="1" w:evenHBand="0" w:firstRowFirstColumn="0" w:firstRowLastColumn="0" w:lastRowFirstColumn="0" w:lastRowLastColumn="0"/>
              <w:rPr>
                <w:rStyle w:val="Hyperlink"/>
                <w:sz w:val="18"/>
                <w:szCs w:val="18"/>
              </w:rPr>
            </w:pPr>
          </w:p>
          <w:p w14:paraId="2A0C3825" w14:textId="77777777" w:rsidR="0083171C" w:rsidRDefault="0083171C" w:rsidP="0083171C">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3A19A2">
              <w:rPr>
                <w:rFonts w:eastAsia="Open Sans" w:cs="Open Sans"/>
                <w:color w:val="000000" w:themeColor="text1"/>
                <w:sz w:val="18"/>
                <w:szCs w:val="18"/>
              </w:rPr>
              <w:t>Computerphile video (alternative uses of blockchain):</w:t>
            </w:r>
          </w:p>
          <w:p w14:paraId="2FF524C1" w14:textId="77777777" w:rsidR="0008434A" w:rsidRPr="003A19A2" w:rsidRDefault="0008434A" w:rsidP="0083171C">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31D2A00F" w14:textId="77777777" w:rsidR="0083171C" w:rsidRPr="00B94107" w:rsidRDefault="0083171C" w:rsidP="0083171C">
            <w:pPr>
              <w:spacing w:before="40" w:after="40"/>
              <w:cnfStyle w:val="000000100000" w:firstRow="0" w:lastRow="0" w:firstColumn="0" w:lastColumn="0" w:oddVBand="0" w:evenVBand="0" w:oddHBand="1" w:evenHBand="0" w:firstRowFirstColumn="0" w:firstRowLastColumn="0" w:lastRowFirstColumn="0" w:lastRowLastColumn="0"/>
              <w:rPr>
                <w:rStyle w:val="Hyperlink"/>
                <w:sz w:val="18"/>
                <w:szCs w:val="18"/>
              </w:rPr>
            </w:pPr>
            <w:hyperlink r:id="rId101" w:history="1">
              <w:r w:rsidRPr="00B94107">
                <w:rPr>
                  <w:rStyle w:val="Hyperlink"/>
                  <w:color w:val="000000" w:themeColor="text1"/>
                  <w:sz w:val="18"/>
                  <w:szCs w:val="18"/>
                </w:rPr>
                <w:t>https://www.youtube.com/watch?v=qBAOsB6ETrY</w:t>
              </w:r>
            </w:hyperlink>
          </w:p>
          <w:p w14:paraId="78533743" w14:textId="77777777" w:rsidR="0083171C" w:rsidRPr="003A19A2" w:rsidRDefault="0083171C" w:rsidP="0083171C">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2B7C010C" w14:textId="77777777" w:rsidR="0083171C" w:rsidRDefault="0083171C" w:rsidP="0083171C">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lang w:val="nl-NL"/>
              </w:rPr>
            </w:pPr>
            <w:r w:rsidRPr="00630EDE">
              <w:rPr>
                <w:rFonts w:eastAsia="Open Sans" w:cs="Open Sans"/>
                <w:color w:val="000000" w:themeColor="text1"/>
                <w:sz w:val="18"/>
                <w:szCs w:val="18"/>
                <w:lang w:val="nl-NL"/>
              </w:rPr>
              <w:t>GeeksForGeeks notes:</w:t>
            </w:r>
          </w:p>
          <w:p w14:paraId="29A0EEB9" w14:textId="77777777" w:rsidR="0008434A" w:rsidRPr="00630EDE" w:rsidRDefault="0008434A" w:rsidP="0083171C">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lang w:val="nl-NL"/>
              </w:rPr>
            </w:pPr>
          </w:p>
          <w:p w14:paraId="4F40FF00" w14:textId="77777777" w:rsidR="0083171C" w:rsidRPr="00147275" w:rsidRDefault="0083171C" w:rsidP="0083171C">
            <w:pPr>
              <w:spacing w:before="40" w:after="40"/>
              <w:cnfStyle w:val="000000100000" w:firstRow="0" w:lastRow="0" w:firstColumn="0" w:lastColumn="0" w:oddVBand="0" w:evenVBand="0" w:oddHBand="1" w:evenHBand="0" w:firstRowFirstColumn="0" w:firstRowLastColumn="0" w:lastRowFirstColumn="0" w:lastRowLastColumn="0"/>
              <w:rPr>
                <w:rStyle w:val="Hyperlink"/>
                <w:sz w:val="18"/>
                <w:szCs w:val="18"/>
                <w:lang w:val="nl-NL"/>
              </w:rPr>
            </w:pPr>
            <w:hyperlink r:id="rId102" w:history="1">
              <w:r w:rsidRPr="00147275">
                <w:rPr>
                  <w:rStyle w:val="Hyperlink"/>
                  <w:color w:val="000000" w:themeColor="text1"/>
                  <w:sz w:val="18"/>
                  <w:szCs w:val="18"/>
                  <w:lang w:val="nl-NL"/>
                </w:rPr>
                <w:t>https://www.geeksforgeeks.org/ethical-hacking/how-does-the-blockchain-work/</w:t>
              </w:r>
            </w:hyperlink>
            <w:r w:rsidRPr="00147275">
              <w:rPr>
                <w:rStyle w:val="Hyperlink"/>
                <w:sz w:val="18"/>
                <w:szCs w:val="18"/>
                <w:lang w:val="nl-NL"/>
              </w:rPr>
              <w:t xml:space="preserve"> </w:t>
            </w:r>
          </w:p>
          <w:p w14:paraId="3910028D" w14:textId="77777777" w:rsidR="0083171C" w:rsidRPr="00630EDE" w:rsidRDefault="0083171C" w:rsidP="0083171C">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nl-NL"/>
              </w:rPr>
            </w:pPr>
          </w:p>
        </w:tc>
        <w:tc>
          <w:tcPr>
            <w:tcW w:w="1984" w:type="dxa"/>
            <w:shd w:val="clear" w:color="auto" w:fill="FFFFFF" w:themeFill="background2"/>
          </w:tcPr>
          <w:p w14:paraId="11E74A5B" w14:textId="2A774745"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7B4316C1" w14:textId="441411D0"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5E4D5F9F" w14:textId="38FA619B"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64347BD6" w14:textId="7EAC625D"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Ethics</w:t>
            </w:r>
          </w:p>
          <w:p w14:paraId="67EE5296" w14:textId="38A60AD0"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shd w:val="clear" w:color="auto" w:fill="FFFFFF" w:themeFill="background2"/>
          </w:tcPr>
          <w:p w14:paraId="5B1E894B" w14:textId="5386D81B"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0F1B6A80" w14:textId="5E997E01"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2D5B5140" w14:textId="38FA619B"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3EC5DD3D" w14:textId="01F917FA"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Communication</w:t>
            </w:r>
          </w:p>
          <w:p w14:paraId="36F8560E" w14:textId="62532140"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Ethics</w:t>
            </w:r>
          </w:p>
        </w:tc>
      </w:tr>
    </w:tbl>
    <w:p w14:paraId="013240DC" w14:textId="77777777" w:rsidR="00C7567D" w:rsidRPr="00630EDE" w:rsidRDefault="00C7567D">
      <w:pPr>
        <w:rPr>
          <w:lang w:val="nl-NL"/>
        </w:rPr>
      </w:pPr>
      <w:r w:rsidRPr="00630EDE">
        <w:rPr>
          <w:lang w:val="nl-NL"/>
        </w:rP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83171C" w:rsidRPr="003A19A2" w14:paraId="357B6BDF" w14:textId="77777777" w:rsidTr="00C7567D">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53E5E47D" w14:textId="245237C5" w:rsidR="0083171C" w:rsidRPr="003A19A2" w:rsidRDefault="0083171C" w:rsidP="0083171C">
            <w:pPr>
              <w:pStyle w:val="TableHeading"/>
              <w:rPr>
                <w:noProof w:val="0"/>
                <w:lang w:val="en-GB"/>
              </w:rPr>
            </w:pPr>
            <w:r w:rsidRPr="003A19A2">
              <w:rPr>
                <w:b/>
                <w:bCs/>
                <w:noProof w:val="0"/>
                <w:color w:val="000000" w:themeColor="text1"/>
                <w:lang w:val="en-GB"/>
              </w:rPr>
              <w:t>Week 27</w:t>
            </w:r>
            <w:r w:rsidRPr="003A19A2">
              <w:rPr>
                <w:b/>
                <w:bCs/>
                <w:noProof w:val="0"/>
                <w:color w:val="000000" w:themeColor="text1"/>
                <w:lang w:val="en-GB"/>
              </w:rPr>
              <w:br/>
              <w:t>Lesson 3</w:t>
            </w:r>
          </w:p>
        </w:tc>
      </w:tr>
      <w:tr w:rsidR="00C30E2F" w:rsidRPr="003A19A2" w14:paraId="523C07BF" w14:textId="77777777" w:rsidTr="0008434A">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7274F095" w14:textId="77777777" w:rsidR="00C30E2F" w:rsidRPr="003A19A2" w:rsidRDefault="00C30E2F" w:rsidP="00C30E2F">
            <w:pPr>
              <w:autoSpaceDE w:val="0"/>
              <w:autoSpaceDN w:val="0"/>
              <w:adjustRightInd w:val="0"/>
              <w:spacing w:before="40" w:after="40" w:line="200" w:lineRule="atLeast"/>
              <w:rPr>
                <w:b w:val="0"/>
                <w:bCs w:val="0"/>
                <w:color w:val="000000"/>
                <w:sz w:val="18"/>
                <w:szCs w:val="18"/>
              </w:rPr>
            </w:pPr>
            <w:r w:rsidRPr="003A19A2">
              <w:rPr>
                <w:color w:val="000000"/>
                <w:sz w:val="18"/>
                <w:szCs w:val="18"/>
              </w:rPr>
              <w:t>Topic 16.1.2: Blockchain</w:t>
            </w:r>
          </w:p>
          <w:p w14:paraId="0B3E7950" w14:textId="77777777" w:rsidR="00C30E2F" w:rsidRPr="003A19A2" w:rsidRDefault="00C30E2F" w:rsidP="00C30E2F">
            <w:pPr>
              <w:autoSpaceDE w:val="0"/>
              <w:autoSpaceDN w:val="0"/>
              <w:adjustRightInd w:val="0"/>
              <w:spacing w:before="40" w:after="40" w:line="200" w:lineRule="atLeast"/>
              <w:rPr>
                <w:b w:val="0"/>
                <w:bCs w:val="0"/>
                <w:color w:val="000000"/>
                <w:sz w:val="18"/>
                <w:szCs w:val="18"/>
              </w:rPr>
            </w:pPr>
          </w:p>
          <w:p w14:paraId="76C099B2" w14:textId="77777777" w:rsidR="00C30E2F" w:rsidRPr="003A19A2" w:rsidRDefault="00C30E2F" w:rsidP="00C30E2F">
            <w:pPr>
              <w:autoSpaceDE w:val="0"/>
              <w:autoSpaceDN w:val="0"/>
              <w:adjustRightInd w:val="0"/>
              <w:spacing w:before="40" w:after="40" w:line="200" w:lineRule="atLeast"/>
              <w:rPr>
                <w:rFonts w:eastAsia="Open Sans" w:cs="Open Sans"/>
                <w:b w:val="0"/>
                <w:bCs w:val="0"/>
                <w:color w:val="000000" w:themeColor="text1"/>
                <w:sz w:val="18"/>
                <w:szCs w:val="18"/>
              </w:rPr>
            </w:pPr>
            <w:r w:rsidRPr="003A19A2">
              <w:rPr>
                <w:color w:val="000000"/>
                <w:sz w:val="18"/>
                <w:szCs w:val="18"/>
              </w:rPr>
              <w:t> </w:t>
            </w:r>
          </w:p>
          <w:p w14:paraId="275F175C" w14:textId="77777777" w:rsidR="0098746C" w:rsidRDefault="003C1507" w:rsidP="00C30E2F">
            <w:pPr>
              <w:autoSpaceDE w:val="0"/>
              <w:autoSpaceDN w:val="0"/>
              <w:adjustRightInd w:val="0"/>
              <w:spacing w:before="40" w:after="40" w:line="200" w:lineRule="atLeast"/>
              <w:rPr>
                <w:rFonts w:eastAsia="Open Sans" w:cs="Open Sans"/>
                <w:b w:val="0"/>
                <w:bCs w:val="0"/>
                <w:sz w:val="18"/>
                <w:szCs w:val="18"/>
              </w:rPr>
            </w:pPr>
            <w:r w:rsidRPr="003C1507">
              <w:rPr>
                <w:rFonts w:eastAsia="Open Sans" w:cs="Open Sans"/>
                <w:sz w:val="18"/>
                <w:szCs w:val="18"/>
              </w:rPr>
              <w:t>Lesson title:</w:t>
            </w:r>
          </w:p>
          <w:p w14:paraId="55D5453D" w14:textId="77E85703" w:rsidR="00C30E2F" w:rsidRPr="003A19A2" w:rsidRDefault="00C30E2F" w:rsidP="00C30E2F">
            <w:pPr>
              <w:autoSpaceDE w:val="0"/>
              <w:autoSpaceDN w:val="0"/>
              <w:adjustRightInd w:val="0"/>
              <w:spacing w:before="40" w:after="40" w:line="200" w:lineRule="atLeast"/>
              <w:rPr>
                <w:rFonts w:eastAsia="Open Sans" w:cs="Open Sans"/>
                <w:b w:val="0"/>
                <w:bCs w:val="0"/>
                <w:color w:val="000000" w:themeColor="text1"/>
                <w:sz w:val="18"/>
                <w:szCs w:val="18"/>
              </w:rPr>
            </w:pPr>
            <w:r w:rsidRPr="003A19A2">
              <w:rPr>
                <w:rFonts w:eastAsia="Open Sans" w:cs="Open Sans"/>
                <w:color w:val="000000" w:themeColor="text1"/>
                <w:sz w:val="18"/>
                <w:szCs w:val="18"/>
              </w:rPr>
              <w:t xml:space="preserve"> </w:t>
            </w:r>
          </w:p>
          <w:p w14:paraId="5AE62965" w14:textId="71CE0D7F" w:rsidR="00C30E2F" w:rsidRPr="003A19A2" w:rsidRDefault="00C30E2F" w:rsidP="00C7567D">
            <w:pPr>
              <w:pStyle w:val="TableHeading"/>
              <w:rPr>
                <w:rFonts w:asciiTheme="minorHAnsi" w:hAnsiTheme="minorHAnsi"/>
                <w:noProof w:val="0"/>
                <w:color w:val="000000" w:themeColor="text1"/>
                <w:sz w:val="18"/>
                <w:szCs w:val="18"/>
                <w:lang w:val="en-GB"/>
              </w:rPr>
            </w:pPr>
            <w:r w:rsidRPr="003A19A2">
              <w:rPr>
                <w:rFonts w:asciiTheme="minorHAnsi" w:hAnsiTheme="minorHAnsi"/>
                <w:noProof w:val="0"/>
                <w:color w:val="000000"/>
                <w:sz w:val="18"/>
                <w:szCs w:val="18"/>
                <w:lang w:val="en-GB"/>
              </w:rPr>
              <w:t>Further practice with blockchain</w:t>
            </w:r>
          </w:p>
        </w:tc>
        <w:tc>
          <w:tcPr>
            <w:tcW w:w="2551" w:type="dxa"/>
            <w:shd w:val="clear" w:color="auto" w:fill="auto"/>
          </w:tcPr>
          <w:p w14:paraId="08E8C743" w14:textId="77777777" w:rsidR="00C30E2F" w:rsidRPr="00C7567D" w:rsidRDefault="00C30E2F" w:rsidP="00C30E2F">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C7567D">
              <w:rPr>
                <w:rFonts w:asciiTheme="minorHAnsi" w:hAnsiTheme="minorHAnsi"/>
                <w:b/>
                <w:bCs/>
                <w:sz w:val="18"/>
                <w:szCs w:val="18"/>
              </w:rPr>
              <w:t>16.1.2 Blockchain</w:t>
            </w:r>
          </w:p>
          <w:p w14:paraId="65310E35" w14:textId="77777777" w:rsidR="00C30E2F" w:rsidRPr="003A19A2" w:rsidRDefault="00C30E2F" w:rsidP="00C30E2F">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25FB024A" w14:textId="687D418E" w:rsidR="00C30E2F" w:rsidRDefault="000130C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C30E2F" w:rsidRPr="003A19A2">
              <w:rPr>
                <w:rFonts w:asciiTheme="minorHAnsi" w:eastAsia="Open Sans" w:hAnsiTheme="minorHAnsi"/>
                <w:color w:val="000000" w:themeColor="text1"/>
                <w:sz w:val="18"/>
                <w:szCs w:val="18"/>
              </w:rPr>
              <w:t xml:space="preserve"> </w:t>
            </w:r>
          </w:p>
          <w:p w14:paraId="258D4886" w14:textId="77777777" w:rsidR="00C7567D" w:rsidRPr="003A19A2" w:rsidRDefault="00C7567D"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29938E1A" w14:textId="77777777" w:rsidR="00C30E2F" w:rsidRPr="003A19A2" w:rsidRDefault="00C30E2F"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1CBF3E49" w14:textId="77777777" w:rsidR="00C30E2F" w:rsidRPr="003A19A2" w:rsidRDefault="00C30E2F"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6FC52AE4" w14:textId="77777777" w:rsidR="00C30E2F" w:rsidRPr="003A19A2" w:rsidRDefault="00C30E2F"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7A0B6BC1" w14:textId="77777777" w:rsidR="00C30E2F" w:rsidRPr="003A19A2" w:rsidRDefault="00C30E2F"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2331BFEE" w14:textId="77777777" w:rsidR="00C30E2F" w:rsidRPr="003A19A2" w:rsidRDefault="00C30E2F"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469CC7D4" w14:textId="77777777" w:rsidR="00C30E2F" w:rsidRPr="003A19A2" w:rsidRDefault="00C30E2F"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07AAFCF7" w14:textId="77777777" w:rsidR="00C30E2F" w:rsidRPr="003A19A2" w:rsidRDefault="00C30E2F"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45B74741" w14:textId="77777777" w:rsidR="00C30E2F" w:rsidRPr="003A19A2" w:rsidRDefault="00C30E2F" w:rsidP="00C30E2F">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233552F2" w14:textId="2BCC43A6" w:rsidR="00C30E2F" w:rsidRDefault="003C1507" w:rsidP="00C30E2F">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6D35FD" w:themeColor="accent1" w:themeShade="BF"/>
                <w:sz w:val="18"/>
                <w:szCs w:val="18"/>
              </w:rPr>
            </w:pPr>
            <w:r w:rsidRPr="003C1507">
              <w:rPr>
                <w:rFonts w:asciiTheme="minorHAnsi" w:eastAsia="Open Sans" w:hAnsiTheme="minorHAnsi"/>
                <w:color w:val="6D35FD" w:themeColor="accent1" w:themeShade="BF"/>
                <w:sz w:val="18"/>
                <w:szCs w:val="18"/>
              </w:rPr>
              <w:t>Students will be able to:</w:t>
            </w:r>
          </w:p>
          <w:p w14:paraId="0C5A1BC7" w14:textId="77777777" w:rsidR="0098746C" w:rsidRPr="003A19A2" w:rsidRDefault="0098746C" w:rsidP="00C30E2F">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4FBBC895" w14:textId="77777777" w:rsidR="00C30E2F" w:rsidRPr="003A19A2" w:rsidRDefault="00C30E2F"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Interpret and complete a diagrammatic representation of blockchain</w:t>
            </w:r>
          </w:p>
          <w:p w14:paraId="4ACEEA4C" w14:textId="77777777" w:rsidR="00C30E2F" w:rsidRPr="003A19A2" w:rsidRDefault="00C30E2F" w:rsidP="00C30E2F">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4820" w:type="dxa"/>
            <w:shd w:val="clear" w:color="auto" w:fill="auto"/>
          </w:tcPr>
          <w:p w14:paraId="720ADE95" w14:textId="0B7CEF68" w:rsidR="00C30E2F" w:rsidRDefault="002E3040" w:rsidP="00C30E2F">
            <w:pPr>
              <w:autoSpaceDE w:val="0"/>
              <w:autoSpaceDN w:val="0"/>
              <w:adjustRightInd w:val="0"/>
              <w:spacing w:before="40" w:after="40" w:line="200" w:lineRule="atLeast"/>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3A19A2">
              <w:rPr>
                <w:rFonts w:eastAsia="Open Sans" w:cs="Open Sans"/>
                <w:sz w:val="18"/>
                <w:szCs w:val="18"/>
              </w:rPr>
              <w:t>Activities:</w:t>
            </w:r>
          </w:p>
          <w:p w14:paraId="07D8B0CD" w14:textId="77777777" w:rsidR="0098746C" w:rsidRPr="003A19A2" w:rsidRDefault="0098746C" w:rsidP="00C30E2F">
            <w:pPr>
              <w:autoSpaceDE w:val="0"/>
              <w:autoSpaceDN w:val="0"/>
              <w:adjustRightInd w:val="0"/>
              <w:spacing w:before="40" w:after="40" w:line="200" w:lineRule="atLeast"/>
              <w:cnfStyle w:val="000000100000" w:firstRow="0" w:lastRow="0" w:firstColumn="0" w:lastColumn="0" w:oddVBand="0" w:evenVBand="0" w:oddHBand="1" w:evenHBand="0" w:firstRowFirstColumn="0" w:firstRowLastColumn="0" w:lastRowFirstColumn="0" w:lastRowLastColumn="0"/>
              <w:rPr>
                <w:rFonts w:eastAsia="Open Sans" w:cs="Open Sans"/>
                <w:color w:val="auto"/>
                <w:sz w:val="18"/>
                <w:szCs w:val="18"/>
              </w:rPr>
            </w:pPr>
          </w:p>
          <w:p w14:paraId="7EFF40F2" w14:textId="2609EDE5" w:rsidR="00C30E2F" w:rsidRPr="003A19A2" w:rsidRDefault="00C30E2F" w:rsidP="00C30E2F">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r w:rsidRPr="003A19A2">
              <w:rPr>
                <w:rFonts w:asciiTheme="minorHAnsi" w:eastAsia="Open Sans" w:hAnsiTheme="minorHAnsi" w:cs="Open Sans"/>
                <w:b w:val="0"/>
                <w:bCs w:val="0"/>
                <w:noProof w:val="0"/>
                <w:color w:val="auto"/>
                <w:sz w:val="18"/>
                <w:szCs w:val="18"/>
                <w:lang w:val="en-GB"/>
              </w:rPr>
              <w:t>Students present their research to the group and discuss the findings</w:t>
            </w:r>
          </w:p>
        </w:tc>
        <w:tc>
          <w:tcPr>
            <w:tcW w:w="2268" w:type="dxa"/>
            <w:shd w:val="clear" w:color="auto" w:fill="auto"/>
          </w:tcPr>
          <w:p w14:paraId="216B6DDD" w14:textId="77777777" w:rsidR="00C30E2F" w:rsidRPr="003A19A2" w:rsidRDefault="00C30E2F" w:rsidP="00C30E2F">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shd w:val="clear" w:color="auto" w:fill="auto"/>
          </w:tcPr>
          <w:p w14:paraId="1FF33369" w14:textId="4AA9A664"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50848F5E" w14:textId="6340D10D"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0CF4815F" w14:textId="38FA619B"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72B4BC90" w14:textId="7EAC625D"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Ethics</w:t>
            </w:r>
          </w:p>
          <w:p w14:paraId="10F85185" w14:textId="38A60AD0"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shd w:val="clear" w:color="auto" w:fill="auto"/>
          </w:tcPr>
          <w:p w14:paraId="1C8DDCB8" w14:textId="5386D81B"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1E0DA684" w14:textId="5E997E01"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66F39216" w14:textId="38FA619B"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6D085D85" w14:textId="01F917FA"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Communication</w:t>
            </w:r>
          </w:p>
          <w:p w14:paraId="51C44FC7" w14:textId="62532140"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Ethics</w:t>
            </w:r>
          </w:p>
        </w:tc>
      </w:tr>
    </w:tbl>
    <w:p w14:paraId="32BBD349" w14:textId="77777777" w:rsidR="00C71471" w:rsidRPr="003A19A2" w:rsidRDefault="00C71471" w:rsidP="00B0773D">
      <w:pPr>
        <w:rPr>
          <w:rStyle w:val="Strong"/>
          <w:b w:val="0"/>
          <w:bCs w:val="0"/>
        </w:rPr>
      </w:pPr>
    </w:p>
    <w:p w14:paraId="639F5A45" w14:textId="77777777" w:rsidR="00C71471" w:rsidRPr="003A19A2" w:rsidRDefault="00C71471" w:rsidP="00B0773D">
      <w:pPr>
        <w:rPr>
          <w:rStyle w:val="Strong"/>
          <w:rFonts w:ascii="Plus Jakarta Sans" w:hAnsi="Plus Jakarta Sans"/>
          <w:sz w:val="36"/>
          <w:szCs w:val="26"/>
        </w:rPr>
      </w:pPr>
      <w:r w:rsidRPr="003A19A2">
        <w:rPr>
          <w:rStyle w:val="Strong"/>
          <w:b w:val="0"/>
          <w:bCs w:val="0"/>
        </w:rP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CE606C" w:rsidRPr="003A19A2" w14:paraId="511A4B44" w14:textId="77777777" w:rsidTr="005C7260">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64020100" w14:textId="77777777" w:rsidR="00CE606C" w:rsidRPr="003A19A2" w:rsidRDefault="00CE606C">
            <w:pPr>
              <w:pStyle w:val="TableHeading"/>
              <w:jc w:val="center"/>
              <w:rPr>
                <w:b/>
                <w:bCs/>
                <w:noProof w:val="0"/>
                <w:color w:val="FFFFFF" w:themeColor="background1"/>
                <w:lang w:val="en-GB"/>
              </w:rPr>
            </w:pPr>
            <w:r w:rsidRPr="003A19A2">
              <w:rPr>
                <w:b/>
                <w:bCs/>
                <w:noProof w:val="0"/>
                <w:color w:val="FFFFFF" w:themeColor="background1"/>
                <w:lang w:val="en-GB"/>
              </w:rPr>
              <w:t>Topic</w:t>
            </w:r>
            <w:r w:rsidRPr="003A19A2">
              <w:rPr>
                <w:b/>
                <w:bCs/>
                <w:noProof w:val="0"/>
                <w:color w:val="FFFFFF" w:themeColor="background1"/>
                <w:lang w:val="en-GB"/>
              </w:rPr>
              <w:br/>
              <w:t>Sub topic</w:t>
            </w:r>
            <w:r w:rsidRPr="003A19A2">
              <w:rPr>
                <w:b/>
                <w:bCs/>
                <w:noProof w:val="0"/>
                <w:color w:val="FFFFFF" w:themeColor="background1"/>
                <w:lang w:val="en-GB"/>
              </w:rPr>
              <w:br/>
              <w:t>Lesson title</w:t>
            </w:r>
          </w:p>
        </w:tc>
        <w:tc>
          <w:tcPr>
            <w:tcW w:w="2551" w:type="dxa"/>
            <w:shd w:val="clear" w:color="auto" w:fill="341583" w:themeFill="accent2" w:themeFillShade="80"/>
            <w:vAlign w:val="center"/>
          </w:tcPr>
          <w:p w14:paraId="3BED5C4E" w14:textId="77777777" w:rsidR="00CE606C" w:rsidRPr="003A19A2"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lang w:val="en-GB"/>
              </w:rPr>
            </w:pPr>
            <w:r w:rsidRPr="003A19A2">
              <w:rPr>
                <w:b/>
                <w:bCs/>
                <w:noProof w:val="0"/>
                <w:color w:val="FFFFFF" w:themeColor="background1"/>
                <w:lang w:val="en-GB"/>
              </w:rPr>
              <w:t>Specification reference</w:t>
            </w:r>
          </w:p>
        </w:tc>
        <w:tc>
          <w:tcPr>
            <w:tcW w:w="4820" w:type="dxa"/>
            <w:shd w:val="clear" w:color="auto" w:fill="341583" w:themeFill="accent2" w:themeFillShade="80"/>
            <w:vAlign w:val="center"/>
          </w:tcPr>
          <w:p w14:paraId="1BFAE71E" w14:textId="04A3358A" w:rsidR="00CE606C" w:rsidRPr="003A19A2"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lang w:val="en-GB"/>
              </w:rPr>
            </w:pPr>
            <w:r w:rsidRPr="003A19A2">
              <w:rPr>
                <w:b/>
                <w:bCs/>
                <w:noProof w:val="0"/>
                <w:color w:val="FFFFFF" w:themeColor="background1"/>
                <w:lang w:val="en-GB"/>
              </w:rPr>
              <w:t xml:space="preserve">Suggested </w:t>
            </w:r>
            <w:r w:rsidR="005D70E5" w:rsidRPr="003A19A2">
              <w:rPr>
                <w:b/>
                <w:bCs/>
                <w:noProof w:val="0"/>
                <w:color w:val="FFFFFF" w:themeColor="background1"/>
                <w:lang w:val="en-GB"/>
              </w:rPr>
              <w:t>activities</w:t>
            </w:r>
          </w:p>
        </w:tc>
        <w:tc>
          <w:tcPr>
            <w:tcW w:w="2268" w:type="dxa"/>
            <w:shd w:val="clear" w:color="auto" w:fill="341583" w:themeFill="accent2" w:themeFillShade="80"/>
            <w:vAlign w:val="center"/>
          </w:tcPr>
          <w:p w14:paraId="03812805" w14:textId="77777777" w:rsidR="00CE606C" w:rsidRPr="003A19A2"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lang w:val="en-GB"/>
              </w:rPr>
            </w:pPr>
            <w:r w:rsidRPr="003A19A2">
              <w:rPr>
                <w:b/>
                <w:bCs/>
                <w:noProof w:val="0"/>
                <w:color w:val="FFFFFF" w:themeColor="background1"/>
                <w:lang w:val="en-GB"/>
              </w:rPr>
              <w:t>Suggested resources</w:t>
            </w:r>
          </w:p>
        </w:tc>
        <w:tc>
          <w:tcPr>
            <w:tcW w:w="1984" w:type="dxa"/>
            <w:shd w:val="clear" w:color="auto" w:fill="341583" w:themeFill="accent2" w:themeFillShade="80"/>
            <w:vAlign w:val="center"/>
          </w:tcPr>
          <w:p w14:paraId="0CE8EB30" w14:textId="77777777" w:rsidR="00CE606C" w:rsidRPr="003A19A2"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lang w:val="en-GB"/>
              </w:rPr>
            </w:pPr>
            <w:r w:rsidRPr="003A19A2">
              <w:rPr>
                <w:b/>
                <w:bCs/>
                <w:noProof w:val="0"/>
                <w:color w:val="FFFFFF" w:themeColor="background1"/>
                <w:lang w:val="en-GB"/>
              </w:rPr>
              <w:t>Which skills acquired in this lesson are explicitly assessed through examination?</w:t>
            </w:r>
          </w:p>
        </w:tc>
        <w:tc>
          <w:tcPr>
            <w:tcW w:w="1985" w:type="dxa"/>
            <w:shd w:val="clear" w:color="auto" w:fill="341583" w:themeFill="accent2" w:themeFillShade="80"/>
            <w:vAlign w:val="center"/>
          </w:tcPr>
          <w:p w14:paraId="5E9339B9" w14:textId="77777777" w:rsidR="00CE606C" w:rsidRPr="003A19A2" w:rsidRDefault="00CE606C">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lang w:val="en-GB"/>
              </w:rPr>
            </w:pPr>
            <w:r w:rsidRPr="003A19A2">
              <w:rPr>
                <w:b/>
                <w:bCs/>
                <w:noProof w:val="0"/>
                <w:color w:val="FFFFFF" w:themeColor="background1"/>
                <w:lang w:val="en-GB"/>
              </w:rPr>
              <w:t>Which skills could be acquired through teaching and delivery in this lesson?</w:t>
            </w:r>
          </w:p>
        </w:tc>
      </w:tr>
      <w:tr w:rsidR="00CE606C" w:rsidRPr="003A19A2" w14:paraId="6D6FC397"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78C66078" w14:textId="48196160" w:rsidR="00CE606C" w:rsidRPr="003A19A2" w:rsidRDefault="00CE606C">
            <w:pPr>
              <w:pStyle w:val="TableHeading"/>
              <w:rPr>
                <w:noProof w:val="0"/>
                <w:color w:val="FFFFFF" w:themeColor="background1"/>
                <w:lang w:val="en-GB"/>
              </w:rPr>
            </w:pPr>
            <w:r w:rsidRPr="003A19A2">
              <w:rPr>
                <w:b/>
                <w:bCs/>
                <w:noProof w:val="0"/>
                <w:color w:val="000000" w:themeColor="text1"/>
                <w:lang w:val="en-GB"/>
              </w:rPr>
              <w:t xml:space="preserve">Week </w:t>
            </w:r>
            <w:r w:rsidR="0055218D" w:rsidRPr="003A19A2">
              <w:rPr>
                <w:b/>
                <w:bCs/>
                <w:noProof w:val="0"/>
                <w:color w:val="000000" w:themeColor="text1"/>
                <w:lang w:val="en-GB"/>
              </w:rPr>
              <w:t>28</w:t>
            </w:r>
            <w:r w:rsidRPr="003A19A2">
              <w:rPr>
                <w:b/>
                <w:bCs/>
                <w:noProof w:val="0"/>
                <w:color w:val="000000" w:themeColor="text1"/>
                <w:lang w:val="en-GB"/>
              </w:rPr>
              <w:br/>
              <w:t>Lesson 1</w:t>
            </w:r>
          </w:p>
        </w:tc>
      </w:tr>
      <w:tr w:rsidR="007F4B6E" w:rsidRPr="00F55066" w14:paraId="61BDE908" w14:textId="77777777" w:rsidTr="02576881">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5492E0D7" w14:textId="77777777" w:rsidR="007F4B6E" w:rsidRPr="003A19A2" w:rsidRDefault="007F4B6E" w:rsidP="007F4B6E">
            <w:pPr>
              <w:autoSpaceDE w:val="0"/>
              <w:autoSpaceDN w:val="0"/>
              <w:adjustRightInd w:val="0"/>
              <w:spacing w:before="40" w:after="40" w:line="200" w:lineRule="atLeast"/>
              <w:rPr>
                <w:b w:val="0"/>
                <w:bCs w:val="0"/>
                <w:color w:val="000000"/>
                <w:sz w:val="18"/>
                <w:szCs w:val="18"/>
              </w:rPr>
            </w:pPr>
            <w:r w:rsidRPr="003A19A2">
              <w:rPr>
                <w:color w:val="000000"/>
                <w:sz w:val="18"/>
                <w:szCs w:val="18"/>
              </w:rPr>
              <w:t>Topic 16.1.3: Quantum computing</w:t>
            </w:r>
          </w:p>
          <w:p w14:paraId="21C88474" w14:textId="77777777" w:rsidR="007F4B6E" w:rsidRPr="003A19A2" w:rsidRDefault="007F4B6E" w:rsidP="00277C48">
            <w:pPr>
              <w:pStyle w:val="ListParagraph"/>
              <w:numPr>
                <w:ilvl w:val="0"/>
                <w:numId w:val="89"/>
              </w:numPr>
              <w:autoSpaceDE w:val="0"/>
              <w:autoSpaceDN w:val="0"/>
              <w:adjustRightInd w:val="0"/>
              <w:spacing w:before="40" w:after="40" w:line="200" w:lineRule="atLeast"/>
              <w:ind w:left="306" w:hanging="284"/>
              <w:rPr>
                <w:rFonts w:asciiTheme="minorHAnsi" w:eastAsia="Open Sans" w:hAnsiTheme="minorHAnsi" w:cs="Open Sans"/>
                <w:sz w:val="18"/>
                <w:szCs w:val="18"/>
              </w:rPr>
            </w:pPr>
            <w:r w:rsidRPr="003A19A2">
              <w:rPr>
                <w:rFonts w:asciiTheme="minorHAnsi" w:eastAsia="Open Sans" w:hAnsiTheme="minorHAnsi" w:cs="Open Sans"/>
                <w:sz w:val="18"/>
                <w:szCs w:val="18"/>
              </w:rPr>
              <w:t>Qubits</w:t>
            </w:r>
          </w:p>
          <w:p w14:paraId="248E22A5" w14:textId="77777777" w:rsidR="007F4B6E" w:rsidRPr="003A19A2" w:rsidRDefault="007F4B6E" w:rsidP="00277C48">
            <w:pPr>
              <w:pStyle w:val="ListParagraph"/>
              <w:numPr>
                <w:ilvl w:val="0"/>
                <w:numId w:val="89"/>
              </w:numPr>
              <w:autoSpaceDE w:val="0"/>
              <w:autoSpaceDN w:val="0"/>
              <w:adjustRightInd w:val="0"/>
              <w:spacing w:before="40" w:after="40" w:line="200" w:lineRule="atLeast"/>
              <w:ind w:left="306" w:hanging="284"/>
              <w:rPr>
                <w:rFonts w:asciiTheme="minorHAnsi" w:eastAsia="Open Sans" w:hAnsiTheme="minorHAnsi" w:cs="Open Sans"/>
                <w:sz w:val="18"/>
                <w:szCs w:val="18"/>
              </w:rPr>
            </w:pPr>
            <w:r w:rsidRPr="003A19A2">
              <w:rPr>
                <w:rFonts w:asciiTheme="minorHAnsi" w:eastAsia="Open Sans" w:hAnsiTheme="minorHAnsi" w:cs="Open Sans"/>
                <w:sz w:val="18"/>
                <w:szCs w:val="18"/>
              </w:rPr>
              <w:t>Principles</w:t>
            </w:r>
          </w:p>
          <w:p w14:paraId="7BD3D8DF" w14:textId="77777777" w:rsidR="007F4B6E" w:rsidRPr="003A19A2" w:rsidRDefault="007F4B6E" w:rsidP="007F4B6E">
            <w:pPr>
              <w:autoSpaceDE w:val="0"/>
              <w:autoSpaceDN w:val="0"/>
              <w:adjustRightInd w:val="0"/>
              <w:spacing w:before="40" w:after="40" w:line="200" w:lineRule="atLeast"/>
              <w:rPr>
                <w:rFonts w:eastAsia="Open Sans" w:cs="Open Sans"/>
                <w:b w:val="0"/>
                <w:bCs w:val="0"/>
                <w:color w:val="000000" w:themeColor="text1"/>
                <w:sz w:val="18"/>
                <w:szCs w:val="18"/>
              </w:rPr>
            </w:pPr>
            <w:r w:rsidRPr="003A19A2">
              <w:rPr>
                <w:color w:val="000000"/>
                <w:sz w:val="18"/>
                <w:szCs w:val="18"/>
              </w:rPr>
              <w:t> </w:t>
            </w:r>
          </w:p>
          <w:p w14:paraId="0933E76A" w14:textId="579BE33B" w:rsidR="007F4B6E" w:rsidRDefault="003C1507" w:rsidP="007F4B6E">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7F4B6E" w:rsidRPr="003A19A2">
              <w:rPr>
                <w:rFonts w:eastAsia="Open Sans" w:cs="Open Sans"/>
                <w:color w:val="000000" w:themeColor="text1"/>
                <w:sz w:val="18"/>
                <w:szCs w:val="18"/>
              </w:rPr>
              <w:t xml:space="preserve"> </w:t>
            </w:r>
          </w:p>
          <w:p w14:paraId="0326A1E8" w14:textId="77777777" w:rsidR="000520BD" w:rsidRPr="003A19A2" w:rsidRDefault="000520BD" w:rsidP="007F4B6E">
            <w:pPr>
              <w:autoSpaceDE w:val="0"/>
              <w:autoSpaceDN w:val="0"/>
              <w:adjustRightInd w:val="0"/>
              <w:spacing w:before="40" w:after="40" w:line="200" w:lineRule="atLeast"/>
              <w:rPr>
                <w:rFonts w:eastAsia="Open Sans" w:cs="Open Sans"/>
                <w:b w:val="0"/>
                <w:bCs w:val="0"/>
                <w:color w:val="000000" w:themeColor="text1"/>
                <w:sz w:val="18"/>
                <w:szCs w:val="18"/>
              </w:rPr>
            </w:pPr>
          </w:p>
          <w:p w14:paraId="73AF7C8D" w14:textId="27417F7D" w:rsidR="007F4B6E" w:rsidRPr="003A19A2" w:rsidRDefault="007F4B6E" w:rsidP="007F4B6E">
            <w:pPr>
              <w:pStyle w:val="TableText"/>
              <w:rPr>
                <w:rFonts w:asciiTheme="minorHAnsi" w:hAnsiTheme="minorHAnsi"/>
                <w:noProof w:val="0"/>
                <w:sz w:val="18"/>
                <w:szCs w:val="18"/>
                <w:lang w:val="en-GB"/>
              </w:rPr>
            </w:pPr>
            <w:r w:rsidRPr="003A19A2">
              <w:rPr>
                <w:rFonts w:asciiTheme="minorHAnsi" w:eastAsia="Open Sans" w:hAnsiTheme="minorHAnsi" w:cs="Open Sans"/>
                <w:b w:val="0"/>
                <w:bCs w:val="0"/>
                <w:noProof w:val="0"/>
                <w:sz w:val="18"/>
                <w:szCs w:val="18"/>
                <w:lang w:val="en-GB"/>
              </w:rPr>
              <w:t>Quantum computing principles</w:t>
            </w:r>
          </w:p>
        </w:tc>
        <w:tc>
          <w:tcPr>
            <w:tcW w:w="2551" w:type="dxa"/>
          </w:tcPr>
          <w:p w14:paraId="16C497CF" w14:textId="77777777" w:rsidR="007F4B6E" w:rsidRDefault="007F4B6E" w:rsidP="007F4B6E">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C7567D">
              <w:rPr>
                <w:rFonts w:asciiTheme="minorHAnsi" w:hAnsiTheme="minorHAnsi"/>
                <w:b/>
                <w:bCs/>
                <w:sz w:val="18"/>
                <w:szCs w:val="18"/>
              </w:rPr>
              <w:t xml:space="preserve">16.1.3 Quantum computing: </w:t>
            </w:r>
          </w:p>
          <w:p w14:paraId="0C6A68AB" w14:textId="77777777" w:rsidR="0008434A" w:rsidRPr="00C7567D" w:rsidRDefault="0008434A" w:rsidP="007F4B6E">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p>
          <w:p w14:paraId="0F0098EC" w14:textId="77777777" w:rsidR="007F4B6E" w:rsidRPr="00C7567D" w:rsidRDefault="007F4B6E" w:rsidP="00277C48">
            <w:pPr>
              <w:pStyle w:val="Default"/>
              <w:numPr>
                <w:ilvl w:val="0"/>
                <w:numId w:val="90"/>
              </w:numP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C7567D">
              <w:rPr>
                <w:rFonts w:asciiTheme="minorHAnsi" w:hAnsiTheme="minorHAnsi"/>
                <w:b/>
                <w:bCs/>
                <w:sz w:val="18"/>
                <w:szCs w:val="18"/>
              </w:rPr>
              <w:t xml:space="preserve">a) Qubits </w:t>
            </w:r>
          </w:p>
          <w:p w14:paraId="24F75C78" w14:textId="77777777" w:rsidR="007F4B6E" w:rsidRDefault="007F4B6E" w:rsidP="00277C48">
            <w:pPr>
              <w:pStyle w:val="Default"/>
              <w:numPr>
                <w:ilvl w:val="1"/>
                <w:numId w:val="90"/>
              </w:numP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C7567D">
              <w:rPr>
                <w:rFonts w:asciiTheme="minorHAnsi" w:hAnsiTheme="minorHAnsi"/>
                <w:b/>
                <w:bCs/>
                <w:sz w:val="18"/>
                <w:szCs w:val="18"/>
              </w:rPr>
              <w:t xml:space="preserve">b) Principles </w:t>
            </w:r>
          </w:p>
          <w:p w14:paraId="47A964EE" w14:textId="77777777" w:rsidR="00063B2A" w:rsidRPr="00C7567D" w:rsidRDefault="00063B2A" w:rsidP="00277C48">
            <w:pPr>
              <w:pStyle w:val="Default"/>
              <w:numPr>
                <w:ilvl w:val="1"/>
                <w:numId w:val="90"/>
              </w:numPr>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p>
          <w:p w14:paraId="40A32D0D" w14:textId="77777777" w:rsidR="007F4B6E" w:rsidRPr="003A19A2" w:rsidRDefault="007F4B6E"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Superposition </w:t>
            </w:r>
          </w:p>
          <w:p w14:paraId="4F04342C" w14:textId="77777777" w:rsidR="007F4B6E" w:rsidRPr="003A19A2" w:rsidRDefault="007F4B6E"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Entanglement </w:t>
            </w:r>
          </w:p>
          <w:p w14:paraId="6F525DC3" w14:textId="77777777" w:rsidR="007F4B6E" w:rsidRPr="003A19A2" w:rsidRDefault="007F4B6E"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Decoherence </w:t>
            </w:r>
          </w:p>
          <w:p w14:paraId="45E4039E" w14:textId="77777777" w:rsidR="007F4B6E" w:rsidRPr="003A19A2" w:rsidRDefault="007F4B6E"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 xml:space="preserve">Interference </w:t>
            </w:r>
          </w:p>
          <w:p w14:paraId="576B8EF3" w14:textId="77777777" w:rsidR="007F4B6E" w:rsidRPr="003A19A2" w:rsidRDefault="007F4B6E" w:rsidP="007F4B6E">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p>
          <w:p w14:paraId="5457F637" w14:textId="0A3407F9" w:rsidR="007F4B6E" w:rsidRDefault="000130CE"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7F4B6E" w:rsidRPr="003A19A2">
              <w:rPr>
                <w:rFonts w:asciiTheme="minorHAnsi" w:eastAsia="Open Sans" w:hAnsiTheme="minorHAnsi"/>
                <w:color w:val="000000" w:themeColor="text1"/>
                <w:sz w:val="18"/>
                <w:szCs w:val="18"/>
              </w:rPr>
              <w:t xml:space="preserve"> </w:t>
            </w:r>
          </w:p>
          <w:p w14:paraId="05405AA4" w14:textId="77777777" w:rsidR="00063B2A" w:rsidRPr="003A19A2" w:rsidRDefault="00063B2A"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p>
          <w:p w14:paraId="4D8D7213" w14:textId="77777777" w:rsidR="007F4B6E" w:rsidRPr="003A19A2" w:rsidRDefault="007F4B6E"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465E116D" w14:textId="77777777" w:rsidR="007F4B6E" w:rsidRPr="003A19A2" w:rsidRDefault="007F4B6E"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21CF6A3A" w14:textId="77777777" w:rsidR="007F4B6E" w:rsidRPr="003A19A2" w:rsidRDefault="007F4B6E"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2D2AEE91" w14:textId="77777777" w:rsidR="007F4B6E" w:rsidRPr="003A19A2" w:rsidRDefault="007F4B6E"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630EECB1" w14:textId="77777777" w:rsidR="007F4B6E" w:rsidRPr="003A19A2" w:rsidRDefault="007F4B6E"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4E9B2F19" w14:textId="77777777" w:rsidR="007F4B6E" w:rsidRPr="003A19A2" w:rsidRDefault="007F4B6E"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326AA208" w14:textId="77777777" w:rsidR="007F4B6E" w:rsidRPr="003A19A2" w:rsidRDefault="007F4B6E"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3FD6DF7A" w14:textId="77777777" w:rsidR="007F4B6E" w:rsidRPr="003A19A2" w:rsidRDefault="007F4B6E" w:rsidP="007F4B6E">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p>
          <w:p w14:paraId="2E4A2170" w14:textId="77777777" w:rsidR="007F4B6E" w:rsidRPr="003A19A2" w:rsidRDefault="007F4B6E" w:rsidP="007F4B6E">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4820" w:type="dxa"/>
          </w:tcPr>
          <w:p w14:paraId="31482B9B" w14:textId="3BD76977" w:rsidR="007F4B6E" w:rsidRPr="003A19A2" w:rsidRDefault="002E3040" w:rsidP="007F4B6E">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7F4B6E" w:rsidRPr="003A19A2">
              <w:rPr>
                <w:rFonts w:cs="Open Sans"/>
                <w:color w:val="auto"/>
                <w:sz w:val="18"/>
                <w:szCs w:val="18"/>
              </w:rPr>
              <w:t>  </w:t>
            </w:r>
          </w:p>
          <w:p w14:paraId="38BD9C72" w14:textId="77777777" w:rsidR="007F4B6E" w:rsidRPr="003A19A2" w:rsidRDefault="007F4B6E" w:rsidP="00277C48">
            <w:pPr>
              <w:numPr>
                <w:ilvl w:val="0"/>
                <w:numId w:val="18"/>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color w:val="auto"/>
                <w:sz w:val="18"/>
                <w:szCs w:val="18"/>
              </w:rPr>
            </w:pPr>
            <w:r w:rsidRPr="003A19A2">
              <w:rPr>
                <w:rFonts w:cs="Open Sans"/>
                <w:color w:val="auto"/>
                <w:sz w:val="18"/>
                <w:szCs w:val="18"/>
              </w:rPr>
              <w:t>Discuss qubits and principles of quantum computing</w:t>
            </w:r>
          </w:p>
          <w:p w14:paraId="5D2791A9" w14:textId="77777777" w:rsidR="007F4B6E" w:rsidRPr="003A19A2" w:rsidRDefault="007F4B6E" w:rsidP="00277C48">
            <w:pPr>
              <w:numPr>
                <w:ilvl w:val="0"/>
                <w:numId w:val="23"/>
              </w:numPr>
              <w:spacing w:after="0" w:line="240" w:lineRule="auto"/>
              <w:cnfStyle w:val="000000000000" w:firstRow="0" w:lastRow="0" w:firstColumn="0" w:lastColumn="0" w:oddVBand="0" w:evenVBand="0" w:oddHBand="0" w:evenHBand="0" w:firstRowFirstColumn="0" w:firstRowLastColumn="0" w:lastRowFirstColumn="0" w:lastRowLastColumn="0"/>
              <w:rPr>
                <w:rFonts w:cs="Open Sans"/>
                <w:color w:val="auto"/>
                <w:sz w:val="18"/>
                <w:szCs w:val="18"/>
              </w:rPr>
            </w:pPr>
            <w:r w:rsidRPr="003A19A2">
              <w:rPr>
                <w:rFonts w:cs="Open Sans"/>
                <w:color w:val="auto"/>
                <w:sz w:val="18"/>
                <w:szCs w:val="18"/>
              </w:rPr>
              <w:t>Students identify key terms and make notes on definition, function, characteristics, operation, benefit and drawbacks, as well as why quantum computing is needed</w:t>
            </w:r>
          </w:p>
          <w:p w14:paraId="520BEED7" w14:textId="77777777" w:rsidR="007F4B6E" w:rsidRPr="003A19A2" w:rsidRDefault="007F4B6E" w:rsidP="00063B2A">
            <w:pPr>
              <w:spacing w:after="0"/>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2ED67DE8" w14:textId="7EDCE6B8" w:rsidR="007F4B6E" w:rsidRPr="003A19A2" w:rsidRDefault="002E3040" w:rsidP="007F4B6E">
            <w:pPr>
              <w:cnfStyle w:val="000000000000" w:firstRow="0" w:lastRow="0" w:firstColumn="0" w:lastColumn="0" w:oddVBand="0" w:evenVBand="0" w:oddHBand="0"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7F4B6E" w:rsidRPr="003A19A2">
              <w:rPr>
                <w:rFonts w:cs="Open Sans"/>
                <w:color w:val="auto"/>
                <w:sz w:val="18"/>
                <w:szCs w:val="18"/>
              </w:rPr>
              <w:t> </w:t>
            </w:r>
          </w:p>
          <w:p w14:paraId="75A8F1EA" w14:textId="77777777" w:rsidR="007F4B6E" w:rsidRPr="003A19A2" w:rsidRDefault="007F4B6E" w:rsidP="00277C48">
            <w:pPr>
              <w:pStyle w:val="ListParagraph"/>
              <w:numPr>
                <w:ilvl w:val="0"/>
                <w:numId w:val="51"/>
              </w:numPr>
              <w:spacing w:line="259"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Open Sans"/>
                <w:b/>
                <w:bCs/>
                <w:sz w:val="18"/>
                <w:szCs w:val="18"/>
              </w:rPr>
            </w:pPr>
            <w:r w:rsidRPr="003A19A2">
              <w:rPr>
                <w:rFonts w:asciiTheme="minorHAnsi" w:hAnsiTheme="minorHAnsi" w:cs="Open Sans"/>
                <w:sz w:val="18"/>
                <w:szCs w:val="18"/>
              </w:rPr>
              <w:t>Students use Formulator Tarsia to make a matching activity with key terms / definitions and then swap with each other.</w:t>
            </w:r>
          </w:p>
          <w:p w14:paraId="6CF19509" w14:textId="77777777" w:rsidR="007F4B6E" w:rsidRPr="003A19A2" w:rsidRDefault="007F4B6E" w:rsidP="007F4B6E">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6D558688" w14:textId="2D7CA99B" w:rsidR="007F4B6E" w:rsidRPr="003A19A2" w:rsidRDefault="002D2D1D" w:rsidP="007F4B6E">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7F4B6E" w:rsidRPr="003A19A2">
              <w:rPr>
                <w:rFonts w:cs="Open Sans"/>
                <w:color w:val="000000" w:themeColor="text1"/>
                <w:sz w:val="18"/>
                <w:szCs w:val="18"/>
              </w:rPr>
              <w:t>pp. 181-183</w:t>
            </w:r>
          </w:p>
          <w:p w14:paraId="0516F83C" w14:textId="77777777" w:rsidR="007F4B6E" w:rsidRPr="003A19A2" w:rsidRDefault="007F4B6E" w:rsidP="007F4B6E">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5D3DCDC4" w14:textId="77777777" w:rsidR="007F4B6E" w:rsidRDefault="007F4B6E" w:rsidP="007F4B6E">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lang w:val="nl-NL"/>
              </w:rPr>
            </w:pPr>
            <w:r w:rsidRPr="00630EDE">
              <w:rPr>
                <w:rFonts w:eastAsia="Open Sans" w:cs="Open Sans"/>
                <w:color w:val="000000" w:themeColor="text1"/>
                <w:sz w:val="18"/>
                <w:szCs w:val="18"/>
                <w:lang w:val="nl-NL"/>
              </w:rPr>
              <w:t>GeeksForGeeks notes:</w:t>
            </w:r>
          </w:p>
          <w:p w14:paraId="52B0EEF7" w14:textId="77777777" w:rsidR="00C3299E" w:rsidRPr="00630EDE" w:rsidRDefault="00C3299E" w:rsidP="007F4B6E">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lang w:val="nl-NL"/>
              </w:rPr>
            </w:pPr>
          </w:p>
          <w:p w14:paraId="270BCC58" w14:textId="77777777" w:rsidR="007F4B6E" w:rsidRPr="00147275" w:rsidRDefault="007F4B6E" w:rsidP="007F4B6E">
            <w:pPr>
              <w:spacing w:before="40" w:after="40"/>
              <w:cnfStyle w:val="000000000000" w:firstRow="0" w:lastRow="0" w:firstColumn="0" w:lastColumn="0" w:oddVBand="0" w:evenVBand="0" w:oddHBand="0" w:evenHBand="0" w:firstRowFirstColumn="0" w:firstRowLastColumn="0" w:lastRowFirstColumn="0" w:lastRowLastColumn="0"/>
              <w:rPr>
                <w:rStyle w:val="Hyperlink"/>
                <w:sz w:val="18"/>
                <w:szCs w:val="18"/>
                <w:lang w:val="nl-NL"/>
              </w:rPr>
            </w:pPr>
            <w:hyperlink r:id="rId103" w:history="1">
              <w:r w:rsidRPr="00147275">
                <w:rPr>
                  <w:rStyle w:val="Hyperlink"/>
                  <w:color w:val="000000" w:themeColor="text1"/>
                  <w:sz w:val="18"/>
                  <w:szCs w:val="18"/>
                  <w:lang w:val="nl-NL"/>
                </w:rPr>
                <w:t>https://www.geeksforgeeks.org/blogs/introduction-quantum-computing/</w:t>
              </w:r>
            </w:hyperlink>
          </w:p>
          <w:p w14:paraId="0AEF61D3" w14:textId="77777777" w:rsidR="007F4B6E" w:rsidRPr="00630EDE" w:rsidRDefault="007F4B6E" w:rsidP="007F4B6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nl-NL"/>
              </w:rPr>
            </w:pPr>
          </w:p>
        </w:tc>
        <w:tc>
          <w:tcPr>
            <w:tcW w:w="1984" w:type="dxa"/>
          </w:tcPr>
          <w:p w14:paraId="34517B6E" w14:textId="20DDBF1B"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0E3F0F16" w14:textId="7DED8FFF"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27847859" w14:textId="38FA619B"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708F2049" w14:textId="7EAC625D"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Ethics</w:t>
            </w:r>
          </w:p>
          <w:p w14:paraId="4E93684F" w14:textId="38A60AD0"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tcPr>
          <w:p w14:paraId="6B6DDB44" w14:textId="5386D81B"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54941F06" w14:textId="5E997E01"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707C5AFA" w14:textId="38FA619B"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4B452F7E" w14:textId="01F917FA"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Communication</w:t>
            </w:r>
          </w:p>
          <w:p w14:paraId="5E75761A" w14:textId="04E5074C" w:rsidR="02576881" w:rsidRPr="00C3299E" w:rsidRDefault="02576881" w:rsidP="00C3299E">
            <w:pPr>
              <w:pStyle w:val="TableHead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Ethics</w:t>
            </w:r>
          </w:p>
          <w:p w14:paraId="76559703" w14:textId="7FFB5D29" w:rsidR="02576881" w:rsidRPr="00C3299E" w:rsidRDefault="6AA4E51A"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Productivity</w:t>
            </w:r>
          </w:p>
        </w:tc>
      </w:tr>
    </w:tbl>
    <w:p w14:paraId="74904599" w14:textId="77777777" w:rsidR="00C7567D" w:rsidRPr="00630EDE" w:rsidRDefault="00C7567D">
      <w:pPr>
        <w:rPr>
          <w:lang w:val="nl-NL"/>
        </w:rPr>
      </w:pPr>
      <w:r w:rsidRPr="00630EDE">
        <w:rPr>
          <w:lang w:val="nl-NL"/>
        </w:rP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7F4B6E" w:rsidRPr="003A19A2" w14:paraId="5414E58B" w14:textId="77777777" w:rsidTr="00565524">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4DA1D27D" w14:textId="31891FA8" w:rsidR="007F4B6E" w:rsidRPr="003A19A2" w:rsidRDefault="007F4B6E" w:rsidP="007F4B6E">
            <w:pPr>
              <w:pStyle w:val="TableHeading"/>
              <w:rPr>
                <w:noProof w:val="0"/>
                <w:lang w:val="en-GB"/>
              </w:rPr>
            </w:pPr>
            <w:r w:rsidRPr="003A19A2">
              <w:rPr>
                <w:b/>
                <w:bCs/>
                <w:noProof w:val="0"/>
                <w:color w:val="000000" w:themeColor="text1"/>
                <w:lang w:val="en-GB"/>
              </w:rPr>
              <w:t>Week 28</w:t>
            </w:r>
            <w:r w:rsidRPr="003A19A2">
              <w:rPr>
                <w:b/>
                <w:bCs/>
                <w:noProof w:val="0"/>
                <w:color w:val="000000" w:themeColor="text1"/>
                <w:lang w:val="en-GB"/>
              </w:rPr>
              <w:br/>
              <w:t>Lesson 2</w:t>
            </w:r>
          </w:p>
        </w:tc>
      </w:tr>
      <w:tr w:rsidR="00EC21B5" w:rsidRPr="003A19A2" w14:paraId="31AFFB33" w14:textId="77777777" w:rsidTr="02576881">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2"/>
          </w:tcPr>
          <w:p w14:paraId="1FAFCCB2" w14:textId="77777777" w:rsidR="00EC21B5" w:rsidRPr="003A19A2" w:rsidRDefault="00EC21B5" w:rsidP="00EC21B5">
            <w:pPr>
              <w:autoSpaceDE w:val="0"/>
              <w:autoSpaceDN w:val="0"/>
              <w:adjustRightInd w:val="0"/>
              <w:spacing w:before="40" w:after="40" w:line="200" w:lineRule="atLeast"/>
              <w:rPr>
                <w:b w:val="0"/>
                <w:bCs w:val="0"/>
                <w:color w:val="000000"/>
                <w:sz w:val="18"/>
                <w:szCs w:val="18"/>
              </w:rPr>
            </w:pPr>
            <w:r w:rsidRPr="003A19A2">
              <w:rPr>
                <w:color w:val="000000"/>
                <w:sz w:val="18"/>
                <w:szCs w:val="18"/>
              </w:rPr>
              <w:t>Topic 16.1.3: Quantum computing</w:t>
            </w:r>
          </w:p>
          <w:p w14:paraId="364C7FBD" w14:textId="77777777" w:rsidR="00EC21B5" w:rsidRPr="003A19A2" w:rsidRDefault="00EC21B5" w:rsidP="00277C48">
            <w:pPr>
              <w:pStyle w:val="ListParagraph"/>
              <w:numPr>
                <w:ilvl w:val="0"/>
                <w:numId w:val="89"/>
              </w:numPr>
              <w:autoSpaceDE w:val="0"/>
              <w:autoSpaceDN w:val="0"/>
              <w:adjustRightInd w:val="0"/>
              <w:spacing w:before="40" w:after="40" w:line="200" w:lineRule="atLeast"/>
              <w:ind w:left="306" w:hanging="306"/>
              <w:rPr>
                <w:rFonts w:asciiTheme="minorHAnsi" w:eastAsia="Open Sans" w:hAnsiTheme="minorHAnsi" w:cs="Open Sans"/>
                <w:sz w:val="18"/>
                <w:szCs w:val="18"/>
              </w:rPr>
            </w:pPr>
            <w:r w:rsidRPr="003A19A2">
              <w:rPr>
                <w:rFonts w:asciiTheme="minorHAnsi" w:eastAsia="Open Sans" w:hAnsiTheme="minorHAnsi" w:cs="Open Sans"/>
                <w:sz w:val="18"/>
                <w:szCs w:val="18"/>
              </w:rPr>
              <w:t>Threat</w:t>
            </w:r>
          </w:p>
          <w:p w14:paraId="2FCD3C8B" w14:textId="3B6C795A" w:rsidR="00EC21B5" w:rsidRPr="003A19A2" w:rsidRDefault="00EC21B5" w:rsidP="00277C48">
            <w:pPr>
              <w:pStyle w:val="ListParagraph"/>
              <w:numPr>
                <w:ilvl w:val="0"/>
                <w:numId w:val="89"/>
              </w:numPr>
              <w:autoSpaceDE w:val="0"/>
              <w:autoSpaceDN w:val="0"/>
              <w:adjustRightInd w:val="0"/>
              <w:spacing w:before="40" w:after="40" w:line="200" w:lineRule="atLeast"/>
              <w:ind w:left="306" w:hanging="306"/>
              <w:rPr>
                <w:rFonts w:asciiTheme="minorHAnsi" w:eastAsia="Open Sans" w:hAnsiTheme="minorHAnsi" w:cs="Open Sans"/>
                <w:sz w:val="18"/>
                <w:szCs w:val="18"/>
              </w:rPr>
            </w:pPr>
            <w:r w:rsidRPr="003A19A2">
              <w:rPr>
                <w:rFonts w:asciiTheme="minorHAnsi" w:eastAsia="Open Sans" w:hAnsiTheme="minorHAnsi" w:cs="Open Sans"/>
                <w:sz w:val="18"/>
                <w:szCs w:val="18"/>
              </w:rPr>
              <w:t>Quantum-safe crypto</w:t>
            </w:r>
            <w:r w:rsidR="00565524">
              <w:rPr>
                <w:rFonts w:asciiTheme="minorHAnsi" w:eastAsia="Open Sans" w:hAnsiTheme="minorHAnsi" w:cs="Open Sans"/>
                <w:sz w:val="18"/>
                <w:szCs w:val="18"/>
              </w:rPr>
              <w:t>-</w:t>
            </w:r>
            <w:proofErr w:type="spellStart"/>
            <w:r w:rsidRPr="003A19A2">
              <w:rPr>
                <w:rFonts w:asciiTheme="minorHAnsi" w:eastAsia="Open Sans" w:hAnsiTheme="minorHAnsi" w:cs="Open Sans"/>
                <w:sz w:val="18"/>
                <w:szCs w:val="18"/>
              </w:rPr>
              <w:t>graphy</w:t>
            </w:r>
            <w:proofErr w:type="spellEnd"/>
          </w:p>
          <w:p w14:paraId="6F9873E4" w14:textId="77777777" w:rsidR="00EC21B5" w:rsidRPr="003A19A2" w:rsidRDefault="00EC21B5" w:rsidP="00EC21B5">
            <w:pPr>
              <w:autoSpaceDE w:val="0"/>
              <w:autoSpaceDN w:val="0"/>
              <w:adjustRightInd w:val="0"/>
              <w:spacing w:before="40" w:after="40" w:line="200" w:lineRule="atLeast"/>
              <w:rPr>
                <w:rFonts w:eastAsia="Open Sans" w:cs="Open Sans"/>
                <w:b w:val="0"/>
                <w:bCs w:val="0"/>
                <w:color w:val="000000" w:themeColor="text1"/>
                <w:sz w:val="18"/>
                <w:szCs w:val="18"/>
              </w:rPr>
            </w:pPr>
            <w:r w:rsidRPr="003A19A2">
              <w:rPr>
                <w:color w:val="000000"/>
                <w:sz w:val="18"/>
                <w:szCs w:val="18"/>
              </w:rPr>
              <w:t> </w:t>
            </w:r>
          </w:p>
          <w:p w14:paraId="46A2D209" w14:textId="6823ACA0" w:rsidR="00EC21B5" w:rsidRDefault="003C1507" w:rsidP="00EC21B5">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EC21B5" w:rsidRPr="003A19A2">
              <w:rPr>
                <w:rFonts w:eastAsia="Open Sans" w:cs="Open Sans"/>
                <w:color w:val="000000" w:themeColor="text1"/>
                <w:sz w:val="18"/>
                <w:szCs w:val="18"/>
              </w:rPr>
              <w:t xml:space="preserve"> </w:t>
            </w:r>
          </w:p>
          <w:p w14:paraId="21A2E66A" w14:textId="77777777" w:rsidR="000520BD" w:rsidRPr="003A19A2" w:rsidRDefault="000520BD" w:rsidP="00EC21B5">
            <w:pPr>
              <w:autoSpaceDE w:val="0"/>
              <w:autoSpaceDN w:val="0"/>
              <w:adjustRightInd w:val="0"/>
              <w:spacing w:before="40" w:after="40" w:line="200" w:lineRule="atLeast"/>
              <w:rPr>
                <w:rFonts w:eastAsia="Open Sans" w:cs="Open Sans"/>
                <w:b w:val="0"/>
                <w:bCs w:val="0"/>
                <w:color w:val="000000" w:themeColor="text1"/>
                <w:sz w:val="18"/>
                <w:szCs w:val="18"/>
              </w:rPr>
            </w:pPr>
          </w:p>
          <w:p w14:paraId="40B6E10F" w14:textId="6F6085CC" w:rsidR="00EC21B5" w:rsidRPr="003A19A2" w:rsidRDefault="00EC21B5" w:rsidP="00063B2A">
            <w:pPr>
              <w:pStyle w:val="TableText"/>
              <w:rPr>
                <w:rFonts w:asciiTheme="minorHAnsi" w:hAnsiTheme="minorHAnsi"/>
                <w:noProof w:val="0"/>
                <w:sz w:val="18"/>
                <w:szCs w:val="18"/>
                <w:lang w:val="en-GB"/>
              </w:rPr>
            </w:pPr>
            <w:r w:rsidRPr="003A19A2">
              <w:rPr>
                <w:rFonts w:asciiTheme="minorHAnsi" w:eastAsia="Open Sans" w:hAnsiTheme="minorHAnsi" w:cs="Open Sans"/>
                <w:b w:val="0"/>
                <w:bCs w:val="0"/>
                <w:noProof w:val="0"/>
                <w:sz w:val="18"/>
                <w:szCs w:val="18"/>
                <w:lang w:val="en-GB"/>
              </w:rPr>
              <w:t>Impact of quantum computing</w:t>
            </w:r>
          </w:p>
        </w:tc>
        <w:tc>
          <w:tcPr>
            <w:tcW w:w="2551" w:type="dxa"/>
            <w:shd w:val="clear" w:color="auto" w:fill="FFFFFF" w:themeFill="background2"/>
          </w:tcPr>
          <w:p w14:paraId="64F9DDD7" w14:textId="77777777" w:rsidR="00EC21B5" w:rsidRDefault="00EC21B5" w:rsidP="00EC21B5">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565524">
              <w:rPr>
                <w:rFonts w:asciiTheme="minorHAnsi" w:hAnsiTheme="minorHAnsi"/>
                <w:b/>
                <w:bCs/>
                <w:sz w:val="18"/>
                <w:szCs w:val="18"/>
              </w:rPr>
              <w:t xml:space="preserve">16.1.3 Quantum computing: </w:t>
            </w:r>
          </w:p>
          <w:p w14:paraId="10229DD5" w14:textId="77777777" w:rsidR="0008434A" w:rsidRPr="00565524" w:rsidRDefault="0008434A" w:rsidP="00EC21B5">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60C06F53" w14:textId="77777777" w:rsidR="00EC21B5" w:rsidRPr="00565524" w:rsidRDefault="00EC21B5" w:rsidP="00EC21B5">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565524">
              <w:rPr>
                <w:rFonts w:asciiTheme="minorHAnsi" w:hAnsiTheme="minorHAnsi"/>
                <w:b/>
                <w:bCs/>
                <w:sz w:val="18"/>
                <w:szCs w:val="18"/>
              </w:rPr>
              <w:t xml:space="preserve">c) Threat </w:t>
            </w:r>
          </w:p>
          <w:p w14:paraId="517BA469" w14:textId="77777777" w:rsidR="00EC21B5" w:rsidRPr="00565524" w:rsidRDefault="00EC21B5" w:rsidP="00EC21B5">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565524">
              <w:rPr>
                <w:rFonts w:asciiTheme="minorHAnsi" w:hAnsiTheme="minorHAnsi"/>
                <w:b/>
                <w:bCs/>
                <w:sz w:val="18"/>
                <w:szCs w:val="18"/>
              </w:rPr>
              <w:t xml:space="preserve">d) Quantum-safe cryptography </w:t>
            </w:r>
          </w:p>
          <w:p w14:paraId="0F5F2125" w14:textId="77777777" w:rsidR="00EC21B5" w:rsidRPr="003A19A2" w:rsidRDefault="00EC21B5" w:rsidP="00EC21B5">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4F87497B" w14:textId="0B6DF40C" w:rsidR="00EC21B5" w:rsidRDefault="000130C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EC21B5" w:rsidRPr="003A19A2">
              <w:rPr>
                <w:rFonts w:asciiTheme="minorHAnsi" w:eastAsia="Open Sans" w:hAnsiTheme="minorHAnsi"/>
                <w:color w:val="000000" w:themeColor="text1"/>
                <w:sz w:val="18"/>
                <w:szCs w:val="18"/>
              </w:rPr>
              <w:t xml:space="preserve"> </w:t>
            </w:r>
          </w:p>
          <w:p w14:paraId="3699AC4C" w14:textId="77777777" w:rsidR="00063B2A" w:rsidRPr="003A19A2" w:rsidRDefault="00063B2A"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141AC0A3" w14:textId="77777777" w:rsidR="00EC21B5" w:rsidRPr="003A19A2" w:rsidRDefault="00EC21B5"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615CF598" w14:textId="77777777" w:rsidR="00EC21B5" w:rsidRPr="003A19A2" w:rsidRDefault="00EC21B5"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4646B3E4" w14:textId="77777777" w:rsidR="00EC21B5" w:rsidRPr="003A19A2" w:rsidRDefault="00EC21B5"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21700C58" w14:textId="77777777" w:rsidR="00EC21B5" w:rsidRPr="003A19A2" w:rsidRDefault="00EC21B5"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62964FA1" w14:textId="77777777" w:rsidR="00EC21B5" w:rsidRPr="003A19A2" w:rsidRDefault="00EC21B5"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3B79AE27" w14:textId="77777777" w:rsidR="00EC21B5" w:rsidRPr="003A19A2" w:rsidRDefault="00EC21B5"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461ADFC4" w14:textId="77777777" w:rsidR="00EC21B5" w:rsidRPr="003A19A2" w:rsidRDefault="00EC21B5"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100734A1" w14:textId="77777777" w:rsidR="00EC21B5" w:rsidRPr="003A19A2" w:rsidRDefault="00EC21B5" w:rsidP="00EC21B5">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42E4D4F1" w14:textId="77777777" w:rsidR="00EC21B5" w:rsidRPr="003A19A2" w:rsidRDefault="00EC21B5" w:rsidP="00EC21B5">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4820" w:type="dxa"/>
            <w:shd w:val="clear" w:color="auto" w:fill="FFFFFF" w:themeFill="background2"/>
          </w:tcPr>
          <w:p w14:paraId="7F7AB078" w14:textId="5E42EECE" w:rsidR="00EC21B5" w:rsidRPr="003A19A2" w:rsidRDefault="002E3040" w:rsidP="00EC21B5">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EC21B5" w:rsidRPr="003A19A2">
              <w:rPr>
                <w:rFonts w:cs="Open Sans"/>
                <w:color w:val="auto"/>
                <w:sz w:val="18"/>
                <w:szCs w:val="18"/>
              </w:rPr>
              <w:t>  </w:t>
            </w:r>
          </w:p>
          <w:p w14:paraId="20D0DD56" w14:textId="77777777" w:rsidR="00EC21B5" w:rsidRPr="003A19A2" w:rsidRDefault="00EC21B5" w:rsidP="00277C48">
            <w:pPr>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threats from quantum computing and the need for quantum-safe cryptography</w:t>
            </w:r>
          </w:p>
          <w:p w14:paraId="07C7FBE5" w14:textId="77777777" w:rsidR="00EC21B5" w:rsidRPr="003A19A2" w:rsidRDefault="00EC21B5" w:rsidP="00277C48">
            <w:pPr>
              <w:numPr>
                <w:ilvl w:val="0"/>
                <w:numId w:val="20"/>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definition, function, characteristics, operation, benefit and drawbacks, as well as why quantum-safe cryptography is needed</w:t>
            </w:r>
          </w:p>
          <w:p w14:paraId="1E1736E4" w14:textId="77777777" w:rsidR="00EC21B5" w:rsidRPr="003A19A2" w:rsidRDefault="00EC21B5" w:rsidP="00063B2A">
            <w:pPr>
              <w:spacing w:after="0"/>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7BA1933B" w14:textId="48418D86" w:rsidR="00EC21B5" w:rsidRPr="003A19A2" w:rsidRDefault="002E3040" w:rsidP="00EC21B5">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EC21B5" w:rsidRPr="003A19A2">
              <w:rPr>
                <w:rFonts w:cs="Open Sans"/>
                <w:color w:val="auto"/>
                <w:sz w:val="18"/>
                <w:szCs w:val="18"/>
              </w:rPr>
              <w:t> </w:t>
            </w:r>
          </w:p>
          <w:p w14:paraId="009A2670" w14:textId="77777777" w:rsidR="00EC21B5" w:rsidRPr="003A19A2" w:rsidRDefault="00EC21B5" w:rsidP="00277C48">
            <w:pPr>
              <w:numPr>
                <w:ilvl w:val="0"/>
                <w:numId w:val="21"/>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compete activity 2 on p184</w:t>
            </w:r>
          </w:p>
          <w:p w14:paraId="5FC9E8E2" w14:textId="77777777" w:rsidR="00EC21B5" w:rsidRPr="003A19A2" w:rsidRDefault="00EC21B5" w:rsidP="00EC21B5">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2268" w:type="dxa"/>
            <w:shd w:val="clear" w:color="auto" w:fill="FFFFFF" w:themeFill="background2"/>
          </w:tcPr>
          <w:p w14:paraId="34C14EA9" w14:textId="27FC81CA" w:rsidR="00EC21B5" w:rsidRPr="003A19A2" w:rsidRDefault="002D2D1D" w:rsidP="00EC21B5">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EC21B5" w:rsidRPr="003A19A2">
              <w:rPr>
                <w:rFonts w:cs="Open Sans"/>
                <w:color w:val="000000" w:themeColor="text1"/>
                <w:sz w:val="18"/>
                <w:szCs w:val="18"/>
              </w:rPr>
              <w:t>pp. 183-184</w:t>
            </w:r>
            <w:r w:rsidR="00EC21B5" w:rsidRPr="003A19A2">
              <w:rPr>
                <w:rFonts w:eastAsia="Open Sans" w:cs="Open Sans"/>
                <w:color w:val="000000" w:themeColor="text1"/>
                <w:sz w:val="18"/>
                <w:szCs w:val="18"/>
              </w:rPr>
              <w:t xml:space="preserve"> </w:t>
            </w:r>
          </w:p>
          <w:p w14:paraId="76F3772B" w14:textId="77777777" w:rsidR="00EC21B5" w:rsidRPr="003A19A2" w:rsidRDefault="00EC21B5" w:rsidP="00EC21B5">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752FA6CA" w14:textId="77777777" w:rsidR="00EC21B5" w:rsidRDefault="00EC21B5" w:rsidP="00EC21B5">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roofErr w:type="spellStart"/>
            <w:r w:rsidRPr="003A19A2">
              <w:rPr>
                <w:rFonts w:eastAsia="Open Sans" w:cs="Open Sans"/>
                <w:color w:val="000000" w:themeColor="text1"/>
                <w:sz w:val="18"/>
                <w:szCs w:val="18"/>
              </w:rPr>
              <w:t>AdaCS</w:t>
            </w:r>
            <w:proofErr w:type="spellEnd"/>
            <w:r w:rsidRPr="003A19A2">
              <w:rPr>
                <w:rFonts w:eastAsia="Open Sans" w:cs="Open Sans"/>
                <w:color w:val="000000" w:themeColor="text1"/>
                <w:sz w:val="18"/>
                <w:szCs w:val="18"/>
              </w:rPr>
              <w:t xml:space="preserve"> notes and questions:</w:t>
            </w:r>
          </w:p>
          <w:p w14:paraId="77EA1756" w14:textId="77777777" w:rsidR="0008434A" w:rsidRPr="003A19A2" w:rsidRDefault="0008434A" w:rsidP="00EC21B5">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401E86D9" w14:textId="77777777" w:rsidR="00EC21B5" w:rsidRPr="00B94107" w:rsidRDefault="00EC21B5" w:rsidP="00EC21B5">
            <w:pPr>
              <w:spacing w:before="40" w:after="40"/>
              <w:cnfStyle w:val="000000100000" w:firstRow="0" w:lastRow="0" w:firstColumn="0" w:lastColumn="0" w:oddVBand="0" w:evenVBand="0" w:oddHBand="1" w:evenHBand="0" w:firstRowFirstColumn="0" w:firstRowLastColumn="0" w:lastRowFirstColumn="0" w:lastRowLastColumn="0"/>
              <w:rPr>
                <w:rStyle w:val="Hyperlink"/>
                <w:sz w:val="18"/>
                <w:szCs w:val="18"/>
              </w:rPr>
            </w:pPr>
            <w:hyperlink r:id="rId104" w:history="1">
              <w:r w:rsidRPr="00B94107">
                <w:rPr>
                  <w:rStyle w:val="Hyperlink"/>
                  <w:color w:val="000000" w:themeColor="text1"/>
                  <w:sz w:val="18"/>
                  <w:szCs w:val="18"/>
                </w:rPr>
                <w:t>https://adacomputerscience.org/concepts/encrypt_quantum?topic=encryption</w:t>
              </w:r>
            </w:hyperlink>
          </w:p>
          <w:p w14:paraId="5FF7FCF1" w14:textId="77777777" w:rsidR="00EC21B5" w:rsidRPr="003A19A2" w:rsidRDefault="00EC21B5" w:rsidP="00EC21B5">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1984" w:type="dxa"/>
            <w:shd w:val="clear" w:color="auto" w:fill="FFFFFF" w:themeFill="background2"/>
          </w:tcPr>
          <w:p w14:paraId="478DFD89" w14:textId="4E1EDE27"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59AC0265" w14:textId="665F7C65"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22A4D7F0" w14:textId="38FA619B"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3042F6E7" w14:textId="7EAC625D"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Ethics</w:t>
            </w:r>
          </w:p>
          <w:p w14:paraId="6DA6A5E3" w14:textId="38A60AD0"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shd w:val="clear" w:color="auto" w:fill="FFFFFF" w:themeFill="background2"/>
          </w:tcPr>
          <w:p w14:paraId="1584E6B0" w14:textId="5386D81B"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02053AE5" w14:textId="5E997E01"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38946EDD" w14:textId="38FA619B"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4D52AC69" w14:textId="01F917FA"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Communication</w:t>
            </w:r>
          </w:p>
          <w:p w14:paraId="5A036316" w14:textId="47ACF570"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Ethics</w:t>
            </w:r>
          </w:p>
          <w:p w14:paraId="6CDEE23F" w14:textId="0AEDB339" w:rsidR="6E59419D" w:rsidRPr="00C3299E" w:rsidRDefault="6E59419D"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Innovation</w:t>
            </w:r>
          </w:p>
          <w:p w14:paraId="4DD2B089" w14:textId="0848EFF8" w:rsidR="6E59419D" w:rsidRPr="00C3299E" w:rsidRDefault="6E59419D"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Intellectual interest and curiosity</w:t>
            </w:r>
          </w:p>
          <w:p w14:paraId="211F323A" w14:textId="33722951" w:rsidR="02576881" w:rsidRPr="00C3299E" w:rsidRDefault="6E59419D"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Teamwork</w:t>
            </w:r>
          </w:p>
        </w:tc>
      </w:tr>
      <w:tr w:rsidR="00EC21B5" w:rsidRPr="003A19A2" w14:paraId="2CBC6EDD" w14:textId="77777777" w:rsidTr="00565524">
        <w:trPr>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474492B1" w14:textId="1ED0003C" w:rsidR="00EC21B5" w:rsidRPr="003A19A2" w:rsidRDefault="00EC21B5" w:rsidP="00EC21B5">
            <w:pPr>
              <w:pStyle w:val="TableHeading"/>
              <w:rPr>
                <w:noProof w:val="0"/>
                <w:lang w:val="en-GB"/>
              </w:rPr>
            </w:pPr>
            <w:r w:rsidRPr="003A19A2">
              <w:rPr>
                <w:b/>
                <w:bCs/>
                <w:noProof w:val="0"/>
                <w:color w:val="000000" w:themeColor="text1"/>
                <w:lang w:val="en-GB"/>
              </w:rPr>
              <w:t>Week 28</w:t>
            </w:r>
            <w:r w:rsidRPr="003A19A2">
              <w:rPr>
                <w:b/>
                <w:bCs/>
                <w:noProof w:val="0"/>
                <w:color w:val="000000" w:themeColor="text1"/>
                <w:lang w:val="en-GB"/>
              </w:rPr>
              <w:br/>
              <w:t>Lesson 3</w:t>
            </w:r>
          </w:p>
        </w:tc>
      </w:tr>
      <w:tr w:rsidR="0062798C" w:rsidRPr="003A19A2" w14:paraId="79018C83" w14:textId="77777777" w:rsidTr="02576881">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2"/>
          </w:tcPr>
          <w:p w14:paraId="315BB57E" w14:textId="77777777" w:rsidR="0062798C" w:rsidRPr="003A19A2" w:rsidRDefault="0062798C" w:rsidP="0062798C">
            <w:pPr>
              <w:autoSpaceDE w:val="0"/>
              <w:autoSpaceDN w:val="0"/>
              <w:adjustRightInd w:val="0"/>
              <w:spacing w:before="40" w:after="40" w:line="200" w:lineRule="atLeast"/>
              <w:rPr>
                <w:b w:val="0"/>
                <w:bCs w:val="0"/>
                <w:color w:val="000000"/>
                <w:sz w:val="18"/>
                <w:szCs w:val="18"/>
              </w:rPr>
            </w:pPr>
            <w:r w:rsidRPr="003A19A2">
              <w:rPr>
                <w:color w:val="000000"/>
                <w:sz w:val="18"/>
                <w:szCs w:val="18"/>
              </w:rPr>
              <w:t>Topic 16.1.4: Deep learning</w:t>
            </w:r>
          </w:p>
          <w:p w14:paraId="264E6E3A" w14:textId="77777777" w:rsidR="0062798C" w:rsidRPr="003A19A2" w:rsidRDefault="0062798C" w:rsidP="0062798C">
            <w:pPr>
              <w:autoSpaceDE w:val="0"/>
              <w:autoSpaceDN w:val="0"/>
              <w:adjustRightInd w:val="0"/>
              <w:spacing w:before="40" w:after="40" w:line="200" w:lineRule="atLeast"/>
              <w:rPr>
                <w:b w:val="0"/>
                <w:bCs w:val="0"/>
                <w:color w:val="000000"/>
                <w:sz w:val="18"/>
                <w:szCs w:val="18"/>
              </w:rPr>
            </w:pPr>
          </w:p>
          <w:p w14:paraId="29E77D8A" w14:textId="77777777" w:rsidR="0062798C" w:rsidRPr="003A19A2" w:rsidRDefault="0062798C" w:rsidP="0062798C">
            <w:pPr>
              <w:autoSpaceDE w:val="0"/>
              <w:autoSpaceDN w:val="0"/>
              <w:adjustRightInd w:val="0"/>
              <w:spacing w:before="40" w:after="40" w:line="200" w:lineRule="atLeast"/>
              <w:rPr>
                <w:rFonts w:eastAsia="Open Sans" w:cs="Open Sans"/>
                <w:b w:val="0"/>
                <w:bCs w:val="0"/>
                <w:color w:val="000000" w:themeColor="text1"/>
                <w:sz w:val="18"/>
                <w:szCs w:val="18"/>
              </w:rPr>
            </w:pPr>
            <w:r w:rsidRPr="003A19A2">
              <w:rPr>
                <w:color w:val="000000"/>
                <w:sz w:val="18"/>
                <w:szCs w:val="18"/>
              </w:rPr>
              <w:t> </w:t>
            </w:r>
          </w:p>
          <w:p w14:paraId="30C7E223" w14:textId="5E891564" w:rsidR="0062798C" w:rsidRDefault="003C1507" w:rsidP="0062798C">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62798C" w:rsidRPr="003A19A2">
              <w:rPr>
                <w:rFonts w:eastAsia="Open Sans" w:cs="Open Sans"/>
                <w:color w:val="000000" w:themeColor="text1"/>
                <w:sz w:val="18"/>
                <w:szCs w:val="18"/>
              </w:rPr>
              <w:t xml:space="preserve"> </w:t>
            </w:r>
          </w:p>
          <w:p w14:paraId="7D949C1B" w14:textId="77777777" w:rsidR="000520BD" w:rsidRPr="003A19A2" w:rsidRDefault="000520BD" w:rsidP="0062798C">
            <w:pPr>
              <w:autoSpaceDE w:val="0"/>
              <w:autoSpaceDN w:val="0"/>
              <w:adjustRightInd w:val="0"/>
              <w:spacing w:before="40" w:after="40" w:line="200" w:lineRule="atLeast"/>
              <w:rPr>
                <w:rFonts w:eastAsia="Open Sans" w:cs="Open Sans"/>
                <w:b w:val="0"/>
                <w:bCs w:val="0"/>
                <w:color w:val="000000" w:themeColor="text1"/>
                <w:sz w:val="18"/>
                <w:szCs w:val="18"/>
              </w:rPr>
            </w:pPr>
          </w:p>
          <w:p w14:paraId="53F5D09A" w14:textId="7F3B2BBB" w:rsidR="0062798C" w:rsidRPr="003A19A2" w:rsidRDefault="0062798C" w:rsidP="00063B2A">
            <w:pPr>
              <w:pStyle w:val="TableHeading"/>
              <w:rPr>
                <w:rFonts w:asciiTheme="minorHAnsi" w:hAnsiTheme="minorHAnsi"/>
                <w:noProof w:val="0"/>
                <w:color w:val="000000" w:themeColor="text1"/>
                <w:sz w:val="18"/>
                <w:szCs w:val="18"/>
                <w:lang w:val="en-GB"/>
              </w:rPr>
            </w:pPr>
            <w:r w:rsidRPr="003A19A2">
              <w:rPr>
                <w:rFonts w:asciiTheme="minorHAnsi" w:eastAsia="Open Sans" w:hAnsiTheme="minorHAnsi" w:cs="Open Sans"/>
                <w:noProof w:val="0"/>
                <w:color w:val="000000" w:themeColor="text1"/>
                <w:sz w:val="18"/>
                <w:szCs w:val="18"/>
                <w:lang w:val="en-GB"/>
              </w:rPr>
              <w:t>Deep learning</w:t>
            </w:r>
          </w:p>
        </w:tc>
        <w:tc>
          <w:tcPr>
            <w:tcW w:w="2551" w:type="dxa"/>
            <w:shd w:val="clear" w:color="auto" w:fill="FFFFFF" w:themeFill="background2"/>
          </w:tcPr>
          <w:p w14:paraId="1C09AF07" w14:textId="77777777" w:rsidR="0062798C" w:rsidRPr="0008434A" w:rsidRDefault="0062798C" w:rsidP="0062798C">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08434A">
              <w:rPr>
                <w:rFonts w:asciiTheme="minorHAnsi" w:hAnsiTheme="minorHAnsi"/>
                <w:b/>
                <w:bCs/>
                <w:sz w:val="18"/>
                <w:szCs w:val="18"/>
              </w:rPr>
              <w:t>16.1.4 Deep learning</w:t>
            </w:r>
          </w:p>
          <w:p w14:paraId="3A8C7064" w14:textId="77777777" w:rsidR="0062798C" w:rsidRPr="003A19A2" w:rsidRDefault="0062798C" w:rsidP="0062798C">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38C085CB" w14:textId="48030314" w:rsidR="0062798C" w:rsidRDefault="000130C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62798C" w:rsidRPr="003A19A2">
              <w:rPr>
                <w:rFonts w:asciiTheme="minorHAnsi" w:eastAsia="Open Sans" w:hAnsiTheme="minorHAnsi"/>
                <w:color w:val="000000" w:themeColor="text1"/>
                <w:sz w:val="18"/>
                <w:szCs w:val="18"/>
              </w:rPr>
              <w:t xml:space="preserve"> </w:t>
            </w:r>
          </w:p>
          <w:p w14:paraId="7E34CE99" w14:textId="77777777" w:rsidR="00063B2A" w:rsidRPr="003A19A2" w:rsidRDefault="00063B2A"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4CD991F0" w14:textId="77777777" w:rsidR="0062798C" w:rsidRPr="003A19A2" w:rsidRDefault="0062798C"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51C0922E" w14:textId="77777777" w:rsidR="0062798C" w:rsidRPr="003A19A2" w:rsidRDefault="0062798C"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63B4E16D" w14:textId="77777777" w:rsidR="0062798C" w:rsidRPr="003A19A2" w:rsidRDefault="0062798C"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2D38EFF6" w14:textId="77777777" w:rsidR="0062798C" w:rsidRPr="003A19A2" w:rsidRDefault="0062798C"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7C5A7047" w14:textId="77777777" w:rsidR="0062798C" w:rsidRPr="003A19A2" w:rsidRDefault="0062798C"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349251AC" w14:textId="77777777" w:rsidR="0062798C" w:rsidRPr="003A19A2" w:rsidRDefault="0062798C"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6C541351" w14:textId="77777777" w:rsidR="0062798C" w:rsidRPr="003A19A2" w:rsidRDefault="0062798C"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7075F07A" w14:textId="77777777" w:rsidR="0062798C" w:rsidRPr="003A19A2" w:rsidRDefault="0062798C" w:rsidP="0062798C">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18508641" w14:textId="77777777" w:rsidR="0062798C" w:rsidRPr="003A19A2" w:rsidRDefault="0062798C" w:rsidP="0062798C">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4820" w:type="dxa"/>
            <w:shd w:val="clear" w:color="auto" w:fill="FFFFFF" w:themeFill="background2"/>
          </w:tcPr>
          <w:p w14:paraId="77976171" w14:textId="784A759C" w:rsidR="0062798C" w:rsidRPr="003A19A2" w:rsidRDefault="002E3040" w:rsidP="0062798C">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62798C" w:rsidRPr="003A19A2">
              <w:rPr>
                <w:rFonts w:cs="Open Sans"/>
                <w:color w:val="auto"/>
                <w:sz w:val="18"/>
                <w:szCs w:val="18"/>
              </w:rPr>
              <w:t>  </w:t>
            </w:r>
          </w:p>
          <w:p w14:paraId="05822643" w14:textId="77777777" w:rsidR="0062798C" w:rsidRPr="003A19A2" w:rsidRDefault="0062798C" w:rsidP="00277C48">
            <w:pPr>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Discuss deep learning </w:t>
            </w:r>
          </w:p>
          <w:p w14:paraId="6D0295B4" w14:textId="77777777" w:rsidR="0062798C" w:rsidRPr="003A19A2" w:rsidRDefault="0062798C" w:rsidP="00277C48">
            <w:pPr>
              <w:numPr>
                <w:ilvl w:val="0"/>
                <w:numId w:val="20"/>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definition, function, characteristics, operation, benefit and drawbacks, as well as why deep learning is needed</w:t>
            </w:r>
          </w:p>
          <w:p w14:paraId="17361188" w14:textId="77777777" w:rsidR="0062798C" w:rsidRPr="003A19A2" w:rsidRDefault="0062798C" w:rsidP="00277C48">
            <w:pPr>
              <w:numPr>
                <w:ilvl w:val="0"/>
                <w:numId w:val="23"/>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Complete activity 3 on p186</w:t>
            </w:r>
          </w:p>
          <w:p w14:paraId="104B3AB1" w14:textId="77777777" w:rsidR="0062798C" w:rsidRPr="003A19A2" w:rsidRDefault="0062798C" w:rsidP="00063B2A">
            <w:pPr>
              <w:spacing w:after="0"/>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31175931" w14:textId="2F0153B6" w:rsidR="0062798C" w:rsidRPr="003A19A2" w:rsidRDefault="002E3040" w:rsidP="0062798C">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62798C" w:rsidRPr="003A19A2">
              <w:rPr>
                <w:rFonts w:cs="Open Sans"/>
                <w:color w:val="auto"/>
                <w:sz w:val="18"/>
                <w:szCs w:val="18"/>
              </w:rPr>
              <w:t> </w:t>
            </w:r>
          </w:p>
          <w:p w14:paraId="67C56BD0" w14:textId="77777777" w:rsidR="0062798C" w:rsidRPr="003A19A2" w:rsidRDefault="0062798C" w:rsidP="00277C48">
            <w:pPr>
              <w:numPr>
                <w:ilvl w:val="0"/>
                <w:numId w:val="21"/>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Students create a presentation from their research in activity 3 </w:t>
            </w:r>
          </w:p>
          <w:p w14:paraId="643B2B13" w14:textId="77777777" w:rsidR="0062798C" w:rsidRPr="003A19A2" w:rsidRDefault="0062798C" w:rsidP="0062798C">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2268" w:type="dxa"/>
            <w:shd w:val="clear" w:color="auto" w:fill="FFFFFF" w:themeFill="background2"/>
          </w:tcPr>
          <w:p w14:paraId="1BC6018D" w14:textId="6E3FBABE" w:rsidR="0062798C" w:rsidRPr="003A19A2" w:rsidRDefault="002D2D1D" w:rsidP="0062798C">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62798C" w:rsidRPr="003A19A2">
              <w:rPr>
                <w:rFonts w:cs="Open Sans"/>
                <w:color w:val="000000" w:themeColor="text1"/>
                <w:sz w:val="18"/>
                <w:szCs w:val="18"/>
              </w:rPr>
              <w:t>pp. 184-186</w:t>
            </w:r>
            <w:r w:rsidR="0062798C" w:rsidRPr="003A19A2">
              <w:rPr>
                <w:rFonts w:eastAsia="Open Sans" w:cs="Open Sans"/>
                <w:color w:val="000000" w:themeColor="text1"/>
                <w:sz w:val="18"/>
                <w:szCs w:val="18"/>
              </w:rPr>
              <w:t xml:space="preserve"> </w:t>
            </w:r>
          </w:p>
          <w:p w14:paraId="163642C9" w14:textId="77777777" w:rsidR="0062798C" w:rsidRPr="003A19A2" w:rsidRDefault="0062798C" w:rsidP="0062798C">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3AACD437" w14:textId="77777777" w:rsidR="0062798C" w:rsidRDefault="0062798C" w:rsidP="0062798C">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roofErr w:type="spellStart"/>
            <w:r w:rsidRPr="003A19A2">
              <w:rPr>
                <w:rFonts w:eastAsia="Open Sans" w:cs="Open Sans"/>
                <w:color w:val="000000" w:themeColor="text1"/>
                <w:sz w:val="18"/>
                <w:szCs w:val="18"/>
              </w:rPr>
              <w:t>AdaCS</w:t>
            </w:r>
            <w:proofErr w:type="spellEnd"/>
            <w:r w:rsidRPr="003A19A2">
              <w:rPr>
                <w:rFonts w:eastAsia="Open Sans" w:cs="Open Sans"/>
                <w:color w:val="000000" w:themeColor="text1"/>
                <w:sz w:val="18"/>
                <w:szCs w:val="18"/>
              </w:rPr>
              <w:t xml:space="preserve"> notes and questions:</w:t>
            </w:r>
          </w:p>
          <w:p w14:paraId="6DD90EEA" w14:textId="77777777" w:rsidR="0008434A" w:rsidRPr="003A19A2" w:rsidRDefault="0008434A" w:rsidP="0062798C">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1356087E" w14:textId="77777777" w:rsidR="0062798C" w:rsidRPr="00B94107" w:rsidRDefault="0062798C" w:rsidP="0062798C">
            <w:pPr>
              <w:spacing w:before="40" w:after="40"/>
              <w:cnfStyle w:val="000000100000" w:firstRow="0" w:lastRow="0" w:firstColumn="0" w:lastColumn="0" w:oddVBand="0" w:evenVBand="0" w:oddHBand="1" w:evenHBand="0" w:firstRowFirstColumn="0" w:firstRowLastColumn="0" w:lastRowFirstColumn="0" w:lastRowLastColumn="0"/>
              <w:rPr>
                <w:rStyle w:val="Hyperlink"/>
                <w:sz w:val="18"/>
                <w:szCs w:val="18"/>
              </w:rPr>
            </w:pPr>
            <w:hyperlink r:id="rId105" w:history="1">
              <w:r w:rsidRPr="00B94107">
                <w:rPr>
                  <w:rStyle w:val="Hyperlink"/>
                  <w:color w:val="000000" w:themeColor="text1"/>
                  <w:sz w:val="18"/>
                  <w:szCs w:val="18"/>
                </w:rPr>
                <w:t>https://adacomputerscience.org/concepts/ml_engines</w:t>
              </w:r>
            </w:hyperlink>
          </w:p>
          <w:p w14:paraId="4CF07256" w14:textId="77777777" w:rsidR="0062798C" w:rsidRPr="003A19A2" w:rsidRDefault="0062798C" w:rsidP="0062798C">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shd w:val="clear" w:color="auto" w:fill="FFFFFF" w:themeFill="background2"/>
          </w:tcPr>
          <w:p w14:paraId="2932ACBA" w14:textId="3BACB07C"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61777BF8" w14:textId="2F8477BD"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2445E6DB" w14:textId="38FA619B"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646EDA5C" w14:textId="7EAC625D"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Ethics</w:t>
            </w:r>
          </w:p>
          <w:p w14:paraId="1A29095A" w14:textId="38A60AD0"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shd w:val="clear" w:color="auto" w:fill="FFFFFF" w:themeFill="background2"/>
          </w:tcPr>
          <w:p w14:paraId="2CA0EEF9" w14:textId="5386D81B"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03A55526" w14:textId="5E997E01"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0ED30154" w14:textId="38FA619B"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5837A89D" w14:textId="01F917FA"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Communication</w:t>
            </w:r>
          </w:p>
          <w:p w14:paraId="4AAD9832" w14:textId="5E7E318C"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Ethics</w:t>
            </w:r>
          </w:p>
          <w:p w14:paraId="78F5553A" w14:textId="2CC08F9C" w:rsidR="46A86B90" w:rsidRPr="00C3299E" w:rsidRDefault="46A86B90"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Innovation</w:t>
            </w:r>
          </w:p>
          <w:p w14:paraId="7F27442D" w14:textId="40DF122F" w:rsidR="02576881" w:rsidRPr="00C3299E" w:rsidRDefault="46A86B90"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Teamwork</w:t>
            </w:r>
          </w:p>
        </w:tc>
      </w:tr>
    </w:tbl>
    <w:p w14:paraId="6B22C3B9" w14:textId="77777777" w:rsidR="00C71471" w:rsidRPr="003A19A2" w:rsidRDefault="00C71471" w:rsidP="00B0773D">
      <w:pPr>
        <w:rPr>
          <w:rStyle w:val="Strong"/>
          <w:b w:val="0"/>
          <w:bCs w:val="0"/>
        </w:rPr>
      </w:pP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CE606C" w:rsidRPr="003A19A2" w14:paraId="7EEF5923" w14:textId="77777777" w:rsidTr="005C7260">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4B787254" w14:textId="77777777" w:rsidR="00CE606C" w:rsidRPr="005C7260" w:rsidRDefault="00CE606C">
            <w:pPr>
              <w:pStyle w:val="TableHeading"/>
              <w:jc w:val="center"/>
              <w:rPr>
                <w:b/>
                <w:bCs/>
                <w:noProof w:val="0"/>
                <w:color w:val="FFFFFF" w:themeColor="background1"/>
                <w:sz w:val="20"/>
                <w:szCs w:val="24"/>
                <w:lang w:val="en-GB"/>
              </w:rPr>
            </w:pPr>
            <w:r w:rsidRPr="005C7260">
              <w:rPr>
                <w:b/>
                <w:bCs/>
                <w:noProof w:val="0"/>
                <w:color w:val="FFFFFF" w:themeColor="background1"/>
                <w:sz w:val="20"/>
                <w:szCs w:val="24"/>
                <w:lang w:val="en-GB"/>
              </w:rPr>
              <w:t>Topic</w:t>
            </w:r>
            <w:r w:rsidRPr="005C7260">
              <w:rPr>
                <w:b/>
                <w:bCs/>
                <w:noProof w:val="0"/>
                <w:color w:val="FFFFFF" w:themeColor="background1"/>
                <w:sz w:val="20"/>
                <w:szCs w:val="24"/>
                <w:lang w:val="en-GB"/>
              </w:rPr>
              <w:br/>
              <w:t>Sub topic</w:t>
            </w:r>
            <w:r w:rsidRPr="005C7260">
              <w:rPr>
                <w:b/>
                <w:bCs/>
                <w:noProof w:val="0"/>
                <w:color w:val="FFFFFF" w:themeColor="background1"/>
                <w:sz w:val="20"/>
                <w:szCs w:val="24"/>
                <w:lang w:val="en-GB"/>
              </w:rPr>
              <w:br/>
              <w:t>Lesson title</w:t>
            </w:r>
          </w:p>
        </w:tc>
        <w:tc>
          <w:tcPr>
            <w:tcW w:w="2551" w:type="dxa"/>
            <w:shd w:val="clear" w:color="auto" w:fill="341583" w:themeFill="accent2" w:themeFillShade="80"/>
            <w:vAlign w:val="center"/>
          </w:tcPr>
          <w:p w14:paraId="66C6DA5A" w14:textId="77777777" w:rsidR="00CE606C" w:rsidRPr="005C7260"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5C7260">
              <w:rPr>
                <w:b/>
                <w:bCs/>
                <w:noProof w:val="0"/>
                <w:color w:val="FFFFFF" w:themeColor="background1"/>
                <w:sz w:val="20"/>
                <w:szCs w:val="24"/>
                <w:lang w:val="en-GB"/>
              </w:rPr>
              <w:t>Specification reference</w:t>
            </w:r>
          </w:p>
        </w:tc>
        <w:tc>
          <w:tcPr>
            <w:tcW w:w="4820" w:type="dxa"/>
            <w:shd w:val="clear" w:color="auto" w:fill="341583" w:themeFill="accent2" w:themeFillShade="80"/>
            <w:vAlign w:val="center"/>
          </w:tcPr>
          <w:p w14:paraId="75B3A6BA" w14:textId="189C8496" w:rsidR="00CE606C" w:rsidRPr="005C7260"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5C7260">
              <w:rPr>
                <w:b/>
                <w:bCs/>
                <w:noProof w:val="0"/>
                <w:color w:val="FFFFFF" w:themeColor="background1"/>
                <w:sz w:val="20"/>
                <w:szCs w:val="24"/>
                <w:lang w:val="en-GB"/>
              </w:rPr>
              <w:t xml:space="preserve">Suggested </w:t>
            </w:r>
            <w:r w:rsidR="005D70E5" w:rsidRPr="005C7260">
              <w:rPr>
                <w:b/>
                <w:bCs/>
                <w:noProof w:val="0"/>
                <w:color w:val="FFFFFF" w:themeColor="background1"/>
                <w:sz w:val="20"/>
                <w:szCs w:val="24"/>
                <w:lang w:val="en-GB"/>
              </w:rPr>
              <w:t>activities</w:t>
            </w:r>
          </w:p>
        </w:tc>
        <w:tc>
          <w:tcPr>
            <w:tcW w:w="2268" w:type="dxa"/>
            <w:shd w:val="clear" w:color="auto" w:fill="341583" w:themeFill="accent2" w:themeFillShade="80"/>
            <w:vAlign w:val="center"/>
          </w:tcPr>
          <w:p w14:paraId="08102D54" w14:textId="77777777" w:rsidR="00CE606C" w:rsidRPr="005C7260"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5C7260">
              <w:rPr>
                <w:b/>
                <w:bCs/>
                <w:noProof w:val="0"/>
                <w:color w:val="FFFFFF" w:themeColor="background1"/>
                <w:sz w:val="20"/>
                <w:szCs w:val="24"/>
                <w:lang w:val="en-GB"/>
              </w:rPr>
              <w:t>Suggested resources</w:t>
            </w:r>
          </w:p>
        </w:tc>
        <w:tc>
          <w:tcPr>
            <w:tcW w:w="1984" w:type="dxa"/>
            <w:shd w:val="clear" w:color="auto" w:fill="341583" w:themeFill="accent2" w:themeFillShade="80"/>
            <w:vAlign w:val="center"/>
          </w:tcPr>
          <w:p w14:paraId="6FA79773" w14:textId="77777777" w:rsidR="00CE606C" w:rsidRPr="005C7260" w:rsidRDefault="00CE606C">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5C7260">
              <w:rPr>
                <w:b/>
                <w:bCs/>
                <w:noProof w:val="0"/>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0B6A0FDD" w14:textId="77777777" w:rsidR="00CE606C" w:rsidRPr="005C7260" w:rsidRDefault="00CE606C">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5C7260">
              <w:rPr>
                <w:b/>
                <w:bCs/>
                <w:noProof w:val="0"/>
                <w:color w:val="FFFFFF" w:themeColor="background1"/>
                <w:sz w:val="20"/>
                <w:szCs w:val="24"/>
                <w:lang w:val="en-GB"/>
              </w:rPr>
              <w:t>Which skills could be acquired through teaching and delivery in this lesson?</w:t>
            </w:r>
          </w:p>
        </w:tc>
      </w:tr>
      <w:tr w:rsidR="00CE606C" w:rsidRPr="003A19A2" w14:paraId="6CC30363"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3F3B9B56" w14:textId="7C5B79F1" w:rsidR="00CE606C" w:rsidRPr="003A19A2" w:rsidRDefault="00CE606C">
            <w:pPr>
              <w:pStyle w:val="TableHeading"/>
              <w:rPr>
                <w:noProof w:val="0"/>
                <w:color w:val="FFFFFF" w:themeColor="background1"/>
                <w:lang w:val="en-GB"/>
              </w:rPr>
            </w:pPr>
            <w:r w:rsidRPr="003A19A2">
              <w:rPr>
                <w:b/>
                <w:bCs/>
                <w:noProof w:val="0"/>
                <w:color w:val="000000" w:themeColor="text1"/>
                <w:lang w:val="en-GB"/>
              </w:rPr>
              <w:t xml:space="preserve">Week </w:t>
            </w:r>
            <w:r w:rsidR="0081230F" w:rsidRPr="003A19A2">
              <w:rPr>
                <w:b/>
                <w:bCs/>
                <w:noProof w:val="0"/>
                <w:color w:val="000000" w:themeColor="text1"/>
                <w:lang w:val="en-GB"/>
              </w:rPr>
              <w:t>29</w:t>
            </w:r>
            <w:r w:rsidRPr="003A19A2">
              <w:rPr>
                <w:b/>
                <w:bCs/>
                <w:noProof w:val="0"/>
                <w:color w:val="000000" w:themeColor="text1"/>
                <w:lang w:val="en-GB"/>
              </w:rPr>
              <w:br/>
              <w:t>Lesson 1</w:t>
            </w:r>
          </w:p>
        </w:tc>
      </w:tr>
      <w:tr w:rsidR="006A1940" w:rsidRPr="003A19A2" w14:paraId="6BDCD0DC" w14:textId="77777777" w:rsidTr="02576881">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3E71A6A5" w14:textId="77777777" w:rsidR="006A1940" w:rsidRPr="003A19A2" w:rsidRDefault="006A1940" w:rsidP="006A1940">
            <w:pPr>
              <w:autoSpaceDE w:val="0"/>
              <w:autoSpaceDN w:val="0"/>
              <w:adjustRightInd w:val="0"/>
              <w:spacing w:before="40" w:after="40" w:line="200" w:lineRule="atLeast"/>
              <w:rPr>
                <w:b w:val="0"/>
                <w:bCs w:val="0"/>
                <w:color w:val="000000"/>
                <w:sz w:val="18"/>
                <w:szCs w:val="18"/>
              </w:rPr>
            </w:pPr>
            <w:r w:rsidRPr="003A19A2">
              <w:rPr>
                <w:color w:val="000000"/>
                <w:sz w:val="18"/>
                <w:szCs w:val="18"/>
              </w:rPr>
              <w:t>Topic 16.1.4: Deep learning</w:t>
            </w:r>
          </w:p>
          <w:p w14:paraId="2912CBFA" w14:textId="77777777" w:rsidR="006A1940" w:rsidRPr="003A19A2" w:rsidRDefault="006A1940" w:rsidP="006A1940">
            <w:pPr>
              <w:autoSpaceDE w:val="0"/>
              <w:autoSpaceDN w:val="0"/>
              <w:adjustRightInd w:val="0"/>
              <w:spacing w:before="40" w:after="40" w:line="200" w:lineRule="atLeast"/>
              <w:rPr>
                <w:b w:val="0"/>
                <w:bCs w:val="0"/>
                <w:color w:val="000000"/>
                <w:sz w:val="18"/>
                <w:szCs w:val="18"/>
              </w:rPr>
            </w:pPr>
          </w:p>
          <w:p w14:paraId="51280CF6" w14:textId="77777777" w:rsidR="006A1940" w:rsidRPr="003A19A2" w:rsidRDefault="006A1940" w:rsidP="006A1940">
            <w:pPr>
              <w:autoSpaceDE w:val="0"/>
              <w:autoSpaceDN w:val="0"/>
              <w:adjustRightInd w:val="0"/>
              <w:spacing w:before="40" w:after="40" w:line="200" w:lineRule="atLeast"/>
              <w:rPr>
                <w:rFonts w:eastAsia="Open Sans" w:cs="Open Sans"/>
                <w:b w:val="0"/>
                <w:bCs w:val="0"/>
                <w:color w:val="000000" w:themeColor="text1"/>
                <w:sz w:val="18"/>
                <w:szCs w:val="18"/>
              </w:rPr>
            </w:pPr>
            <w:r w:rsidRPr="003A19A2">
              <w:rPr>
                <w:color w:val="000000"/>
                <w:sz w:val="18"/>
                <w:szCs w:val="18"/>
              </w:rPr>
              <w:t> </w:t>
            </w:r>
          </w:p>
          <w:p w14:paraId="08861CBA" w14:textId="3038D13B" w:rsidR="006A1940" w:rsidRDefault="003C1507" w:rsidP="006A1940">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6A1940" w:rsidRPr="003A19A2">
              <w:rPr>
                <w:rFonts w:eastAsia="Open Sans" w:cs="Open Sans"/>
                <w:color w:val="000000" w:themeColor="text1"/>
                <w:sz w:val="18"/>
                <w:szCs w:val="18"/>
              </w:rPr>
              <w:t xml:space="preserve"> </w:t>
            </w:r>
          </w:p>
          <w:p w14:paraId="2D096691" w14:textId="77777777" w:rsidR="000520BD" w:rsidRPr="003A19A2" w:rsidRDefault="000520BD" w:rsidP="006A1940">
            <w:pPr>
              <w:autoSpaceDE w:val="0"/>
              <w:autoSpaceDN w:val="0"/>
              <w:adjustRightInd w:val="0"/>
              <w:spacing w:before="40" w:after="40" w:line="200" w:lineRule="atLeast"/>
              <w:rPr>
                <w:rFonts w:eastAsia="Open Sans" w:cs="Open Sans"/>
                <w:b w:val="0"/>
                <w:bCs w:val="0"/>
                <w:color w:val="000000" w:themeColor="text1"/>
                <w:sz w:val="18"/>
                <w:szCs w:val="18"/>
              </w:rPr>
            </w:pPr>
          </w:p>
          <w:p w14:paraId="1065E24E" w14:textId="1C08B981" w:rsidR="006A1940" w:rsidRPr="003A19A2" w:rsidRDefault="006A1940" w:rsidP="006A1940">
            <w:pPr>
              <w:pStyle w:val="TableText"/>
              <w:rPr>
                <w:rFonts w:asciiTheme="minorHAnsi" w:hAnsiTheme="minorHAnsi"/>
                <w:noProof w:val="0"/>
                <w:sz w:val="18"/>
                <w:szCs w:val="18"/>
                <w:lang w:val="en-GB"/>
              </w:rPr>
            </w:pPr>
            <w:r w:rsidRPr="003A19A2">
              <w:rPr>
                <w:rFonts w:asciiTheme="minorHAnsi" w:eastAsia="Open Sans" w:hAnsiTheme="minorHAnsi" w:cs="Open Sans"/>
                <w:b w:val="0"/>
                <w:bCs w:val="0"/>
                <w:noProof w:val="0"/>
                <w:sz w:val="18"/>
                <w:szCs w:val="18"/>
                <w:lang w:val="en-GB"/>
              </w:rPr>
              <w:t>Further practice with deep learning</w:t>
            </w:r>
          </w:p>
        </w:tc>
        <w:tc>
          <w:tcPr>
            <w:tcW w:w="2551" w:type="dxa"/>
          </w:tcPr>
          <w:p w14:paraId="15C14A9B" w14:textId="77777777" w:rsidR="006A1940" w:rsidRPr="00565524" w:rsidRDefault="006A1940" w:rsidP="006A1940">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r w:rsidRPr="00565524">
              <w:rPr>
                <w:rFonts w:asciiTheme="minorHAnsi" w:hAnsiTheme="minorHAnsi"/>
                <w:b/>
                <w:bCs/>
                <w:sz w:val="18"/>
                <w:szCs w:val="18"/>
              </w:rPr>
              <w:t>16.1.4 Deep learning</w:t>
            </w:r>
          </w:p>
          <w:p w14:paraId="3357CD63" w14:textId="77777777" w:rsidR="006A1940" w:rsidRPr="003A19A2" w:rsidRDefault="006A1940" w:rsidP="006A1940">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b/>
                <w:bCs/>
                <w:sz w:val="18"/>
                <w:szCs w:val="18"/>
              </w:rPr>
            </w:pPr>
          </w:p>
          <w:p w14:paraId="4A6F27D4" w14:textId="4BAE2132" w:rsidR="006A1940" w:rsidRDefault="000130CE"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6A1940" w:rsidRPr="003A19A2">
              <w:rPr>
                <w:rFonts w:asciiTheme="minorHAnsi" w:eastAsia="Open Sans" w:hAnsiTheme="minorHAnsi"/>
                <w:color w:val="000000" w:themeColor="text1"/>
                <w:sz w:val="18"/>
                <w:szCs w:val="18"/>
              </w:rPr>
              <w:t xml:space="preserve"> </w:t>
            </w:r>
          </w:p>
          <w:p w14:paraId="496EA71C" w14:textId="77777777" w:rsidR="00565524" w:rsidRPr="003A19A2" w:rsidRDefault="00565524" w:rsidP="00277C48">
            <w:pPr>
              <w:pStyle w:val="Default"/>
              <w:numPr>
                <w:ilvl w:val="0"/>
                <w:numId w:val="1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p>
          <w:p w14:paraId="2557DA31" w14:textId="77777777" w:rsidR="006A1940" w:rsidRPr="003A19A2" w:rsidRDefault="006A1940"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365A4C0A" w14:textId="77777777" w:rsidR="006A1940" w:rsidRPr="003A19A2" w:rsidRDefault="006A1940"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4123E4FD" w14:textId="77777777" w:rsidR="006A1940" w:rsidRPr="003A19A2" w:rsidRDefault="006A1940"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19149115" w14:textId="77777777" w:rsidR="006A1940" w:rsidRPr="003A19A2" w:rsidRDefault="006A1940"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450E9DEF" w14:textId="77777777" w:rsidR="006A1940" w:rsidRPr="003A19A2" w:rsidRDefault="006A1940"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Operation</w:t>
            </w:r>
          </w:p>
          <w:p w14:paraId="5CCDA25A" w14:textId="77777777" w:rsidR="006A1940" w:rsidRPr="003A19A2" w:rsidRDefault="006A1940"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Benefits</w:t>
            </w:r>
          </w:p>
          <w:p w14:paraId="57DA504E" w14:textId="77777777" w:rsidR="006A1940" w:rsidRPr="003A19A2" w:rsidRDefault="006A1940" w:rsidP="00277C48">
            <w:pPr>
              <w:pStyle w:val="Default"/>
              <w:numPr>
                <w:ilvl w:val="0"/>
                <w:numId w:val="16"/>
              </w:numPr>
              <w:ind w:left="604" w:hanging="2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Drawbacks</w:t>
            </w:r>
          </w:p>
          <w:p w14:paraId="6D47929B" w14:textId="77777777" w:rsidR="006A1940" w:rsidRPr="003A19A2" w:rsidRDefault="006A1940" w:rsidP="006A1940">
            <w:pPr>
              <w:pStyle w:val="Defaul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b/>
                <w:bCs/>
                <w:color w:val="000000" w:themeColor="text1"/>
                <w:sz w:val="18"/>
                <w:szCs w:val="18"/>
              </w:rPr>
            </w:pPr>
          </w:p>
          <w:p w14:paraId="2FA78F32" w14:textId="77777777" w:rsidR="006A1940" w:rsidRPr="003A19A2" w:rsidRDefault="006A1940" w:rsidP="006A1940">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4820" w:type="dxa"/>
          </w:tcPr>
          <w:p w14:paraId="6DD02F14" w14:textId="0F8B2D72" w:rsidR="006A1940" w:rsidRPr="003A19A2" w:rsidRDefault="002E3040" w:rsidP="006A1940">
            <w:pPr>
              <w:autoSpaceDE w:val="0"/>
              <w:autoSpaceDN w:val="0"/>
              <w:adjustRightInd w:val="0"/>
              <w:spacing w:before="40" w:after="40" w:line="200" w:lineRule="atLeast"/>
              <w:cnfStyle w:val="000000000000" w:firstRow="0" w:lastRow="0" w:firstColumn="0" w:lastColumn="0" w:oddVBand="0" w:evenVBand="0" w:oddHBand="0" w:evenHBand="0" w:firstRowFirstColumn="0" w:firstRowLastColumn="0" w:lastRowFirstColumn="0" w:lastRowLastColumn="0"/>
              <w:rPr>
                <w:rFonts w:eastAsia="Open Sans" w:cs="Open Sans"/>
                <w:b/>
                <w:bCs/>
                <w:color w:val="auto"/>
                <w:sz w:val="18"/>
                <w:szCs w:val="18"/>
              </w:rPr>
            </w:pPr>
            <w:r w:rsidRPr="003A19A2">
              <w:rPr>
                <w:rFonts w:eastAsia="Open Sans" w:cs="Open Sans"/>
                <w:sz w:val="18"/>
                <w:szCs w:val="18"/>
              </w:rPr>
              <w:t>Activities:</w:t>
            </w:r>
          </w:p>
          <w:p w14:paraId="022BAA04" w14:textId="77777777" w:rsidR="00565524" w:rsidRPr="00565524" w:rsidRDefault="006A1940" w:rsidP="00277C48">
            <w:pPr>
              <w:pStyle w:val="ListParagraph"/>
              <w:numPr>
                <w:ilvl w:val="0"/>
                <w:numId w:val="83"/>
              </w:numPr>
              <w:autoSpaceDE w:val="0"/>
              <w:autoSpaceDN w:val="0"/>
              <w:adjustRightInd w:val="0"/>
              <w:spacing w:before="40" w:after="40" w:line="20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3A19A2">
              <w:rPr>
                <w:rFonts w:asciiTheme="minorHAnsi" w:eastAsia="Open Sans" w:hAnsiTheme="minorHAnsi" w:cs="Open Sans"/>
                <w:sz w:val="18"/>
                <w:szCs w:val="18"/>
              </w:rPr>
              <w:t>Students present their research to the group and discuss the findings</w:t>
            </w:r>
          </w:p>
          <w:p w14:paraId="4A2D483B" w14:textId="43F752AE" w:rsidR="006A1940" w:rsidRPr="003A19A2" w:rsidRDefault="006A1940" w:rsidP="00277C48">
            <w:pPr>
              <w:pStyle w:val="ListParagraph"/>
              <w:numPr>
                <w:ilvl w:val="0"/>
                <w:numId w:val="83"/>
              </w:numPr>
              <w:autoSpaceDE w:val="0"/>
              <w:autoSpaceDN w:val="0"/>
              <w:adjustRightInd w:val="0"/>
              <w:spacing w:before="40" w:after="40" w:line="20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3A19A2">
              <w:rPr>
                <w:rFonts w:asciiTheme="minorHAnsi" w:eastAsia="Open Sans" w:hAnsiTheme="minorHAnsi" w:cs="Open Sans"/>
                <w:sz w:val="18"/>
                <w:szCs w:val="18"/>
              </w:rPr>
              <w:t>Explore up-to-date videos about deep learning</w:t>
            </w:r>
          </w:p>
        </w:tc>
        <w:tc>
          <w:tcPr>
            <w:tcW w:w="2268" w:type="dxa"/>
          </w:tcPr>
          <w:p w14:paraId="0BC599EF" w14:textId="77777777" w:rsidR="006A1940" w:rsidRDefault="006A1940" w:rsidP="006A1940">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3A19A2">
              <w:rPr>
                <w:rFonts w:eastAsia="Open Sans" w:cs="Open Sans"/>
                <w:color w:val="000000" w:themeColor="text1"/>
                <w:sz w:val="18"/>
                <w:szCs w:val="18"/>
              </w:rPr>
              <w:t>3Blue1Brown video:</w:t>
            </w:r>
          </w:p>
          <w:p w14:paraId="0D604520" w14:textId="77777777" w:rsidR="0008434A" w:rsidRPr="003A19A2" w:rsidRDefault="0008434A" w:rsidP="006A1940">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36AF1135" w14:textId="77777777" w:rsidR="006A1940" w:rsidRPr="00B94107" w:rsidRDefault="006A1940" w:rsidP="006A1940">
            <w:pPr>
              <w:spacing w:before="40" w:after="40"/>
              <w:cnfStyle w:val="000000000000" w:firstRow="0" w:lastRow="0" w:firstColumn="0" w:lastColumn="0" w:oddVBand="0" w:evenVBand="0" w:oddHBand="0" w:evenHBand="0" w:firstRowFirstColumn="0" w:firstRowLastColumn="0" w:lastRowFirstColumn="0" w:lastRowLastColumn="0"/>
              <w:rPr>
                <w:rStyle w:val="Hyperlink"/>
                <w:sz w:val="18"/>
                <w:szCs w:val="18"/>
              </w:rPr>
            </w:pPr>
            <w:hyperlink r:id="rId106" w:history="1">
              <w:r w:rsidRPr="00B94107">
                <w:rPr>
                  <w:rStyle w:val="Hyperlink"/>
                  <w:color w:val="000000" w:themeColor="text1"/>
                  <w:sz w:val="18"/>
                  <w:szCs w:val="18"/>
                </w:rPr>
                <w:t>https://www.youtube.com/watch?v=aircAruvnKk</w:t>
              </w:r>
            </w:hyperlink>
          </w:p>
          <w:p w14:paraId="7533FE9C" w14:textId="77777777" w:rsidR="006A1940" w:rsidRPr="003A19A2" w:rsidRDefault="006A1940" w:rsidP="006A1940">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66BB9723" w14:textId="77777777" w:rsidR="006A1940" w:rsidRDefault="006A1940" w:rsidP="006A1940">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3A19A2">
              <w:rPr>
                <w:rFonts w:eastAsia="Open Sans" w:cs="Open Sans"/>
                <w:color w:val="000000" w:themeColor="text1"/>
                <w:sz w:val="18"/>
                <w:szCs w:val="18"/>
              </w:rPr>
              <w:t>Computerphile video:</w:t>
            </w:r>
          </w:p>
          <w:p w14:paraId="19009948" w14:textId="77777777" w:rsidR="0008434A" w:rsidRPr="003A19A2" w:rsidRDefault="0008434A" w:rsidP="006A1940">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45A20C48" w14:textId="77777777" w:rsidR="006A1940" w:rsidRPr="00B94107" w:rsidRDefault="006A1940" w:rsidP="006A1940">
            <w:pPr>
              <w:spacing w:before="40" w:after="40"/>
              <w:cnfStyle w:val="000000000000" w:firstRow="0" w:lastRow="0" w:firstColumn="0" w:lastColumn="0" w:oddVBand="0" w:evenVBand="0" w:oddHBand="0" w:evenHBand="0" w:firstRowFirstColumn="0" w:firstRowLastColumn="0" w:lastRowFirstColumn="0" w:lastRowLastColumn="0"/>
              <w:rPr>
                <w:rStyle w:val="Hyperlink"/>
                <w:sz w:val="18"/>
                <w:szCs w:val="18"/>
              </w:rPr>
            </w:pPr>
            <w:hyperlink r:id="rId107" w:history="1">
              <w:r w:rsidRPr="00B94107">
                <w:rPr>
                  <w:rStyle w:val="Hyperlink"/>
                  <w:color w:val="000000" w:themeColor="text1"/>
                  <w:sz w:val="18"/>
                  <w:szCs w:val="18"/>
                </w:rPr>
                <w:t>https://www.youtube.com/watch?v=l42lr8AlrHk</w:t>
              </w:r>
            </w:hyperlink>
          </w:p>
          <w:p w14:paraId="4638DBD2" w14:textId="77777777" w:rsidR="006A1940" w:rsidRPr="003A19A2" w:rsidRDefault="006A1940" w:rsidP="006A1940">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1984" w:type="dxa"/>
          </w:tcPr>
          <w:p w14:paraId="10775DD9" w14:textId="4BEE6663"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696F689D" w14:textId="56013529"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4100EC28" w14:textId="38FA619B"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13EFA7DA" w14:textId="7EAC625D"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Ethics</w:t>
            </w:r>
          </w:p>
          <w:p w14:paraId="0981D573" w14:textId="38A60AD0"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tcPr>
          <w:p w14:paraId="47CEB9B8" w14:textId="5386D81B"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0BE85249" w14:textId="5E997E01"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0BBEB6E2" w14:textId="38FA619B"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5465C528" w14:textId="01F917FA"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Communication</w:t>
            </w:r>
          </w:p>
          <w:p w14:paraId="53C03FA4" w14:textId="62532140"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Ethics</w:t>
            </w:r>
          </w:p>
        </w:tc>
      </w:tr>
    </w:tbl>
    <w:p w14:paraId="3022E61C" w14:textId="77777777" w:rsidR="00565524" w:rsidRDefault="00565524">
      <w: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6A1940" w:rsidRPr="003A19A2" w14:paraId="30B565B4" w14:textId="77777777" w:rsidTr="00A87DC8">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11457565" w14:textId="602615E5" w:rsidR="006A1940" w:rsidRPr="003A19A2" w:rsidRDefault="006A1940" w:rsidP="006A1940">
            <w:pPr>
              <w:pStyle w:val="TableHeading"/>
              <w:rPr>
                <w:noProof w:val="0"/>
                <w:lang w:val="en-GB"/>
              </w:rPr>
            </w:pPr>
            <w:r w:rsidRPr="003A19A2">
              <w:rPr>
                <w:b/>
                <w:bCs/>
                <w:noProof w:val="0"/>
                <w:color w:val="000000" w:themeColor="text1"/>
                <w:lang w:val="en-GB"/>
              </w:rPr>
              <w:t>Week 29</w:t>
            </w:r>
            <w:r w:rsidRPr="003A19A2">
              <w:rPr>
                <w:b/>
                <w:bCs/>
                <w:noProof w:val="0"/>
                <w:color w:val="000000" w:themeColor="text1"/>
                <w:lang w:val="en-GB"/>
              </w:rPr>
              <w:br/>
              <w:t>Lesson 2</w:t>
            </w:r>
          </w:p>
        </w:tc>
      </w:tr>
      <w:tr w:rsidR="008C1A5E" w:rsidRPr="003A19A2" w14:paraId="2917A404" w14:textId="77777777" w:rsidTr="0008434A">
        <w:trPr>
          <w:cnfStyle w:val="000000100000" w:firstRow="0" w:lastRow="0" w:firstColumn="0" w:lastColumn="0" w:oddVBand="0" w:evenVBand="0" w:oddHBand="1" w:evenHBand="0" w:firstRowFirstColumn="0" w:firstRowLastColumn="0" w:lastRowFirstColumn="0" w:lastRowLastColumn="0"/>
          <w:trHeight w:val="5639"/>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2"/>
          </w:tcPr>
          <w:p w14:paraId="71E8A40E" w14:textId="3B4E5C66" w:rsidR="008C1A5E" w:rsidRPr="003A19A2" w:rsidRDefault="008C1A5E" w:rsidP="008C1A5E">
            <w:pPr>
              <w:autoSpaceDE w:val="0"/>
              <w:autoSpaceDN w:val="0"/>
              <w:adjustRightInd w:val="0"/>
              <w:spacing w:before="40" w:after="40" w:line="200" w:lineRule="atLeast"/>
              <w:rPr>
                <w:b w:val="0"/>
                <w:bCs w:val="0"/>
                <w:color w:val="000000"/>
                <w:sz w:val="18"/>
                <w:szCs w:val="18"/>
              </w:rPr>
            </w:pPr>
            <w:r w:rsidRPr="003A19A2">
              <w:rPr>
                <w:color w:val="000000"/>
                <w:sz w:val="18"/>
                <w:szCs w:val="18"/>
              </w:rPr>
              <w:t>16.2 Professional</w:t>
            </w:r>
            <w:r w:rsidR="00A87DC8">
              <w:rPr>
                <w:color w:val="000000"/>
                <w:sz w:val="18"/>
                <w:szCs w:val="18"/>
              </w:rPr>
              <w:t>-</w:t>
            </w:r>
            <w:r w:rsidRPr="003A19A2">
              <w:rPr>
                <w:color w:val="000000"/>
                <w:sz w:val="18"/>
                <w:szCs w:val="18"/>
              </w:rPr>
              <w:t>ism</w:t>
            </w:r>
          </w:p>
          <w:p w14:paraId="04EA9BE9" w14:textId="77777777" w:rsidR="008C1A5E" w:rsidRPr="003A19A2" w:rsidRDefault="008C1A5E" w:rsidP="008C1A5E">
            <w:pPr>
              <w:autoSpaceDE w:val="0"/>
              <w:autoSpaceDN w:val="0"/>
              <w:adjustRightInd w:val="0"/>
              <w:spacing w:before="40" w:after="40" w:line="200" w:lineRule="atLeast"/>
              <w:rPr>
                <w:b w:val="0"/>
                <w:bCs w:val="0"/>
                <w:color w:val="000000"/>
                <w:sz w:val="18"/>
                <w:szCs w:val="18"/>
              </w:rPr>
            </w:pPr>
          </w:p>
          <w:p w14:paraId="376BDFA2" w14:textId="77777777" w:rsidR="008C1A5E" w:rsidRPr="003A19A2" w:rsidRDefault="008C1A5E" w:rsidP="008C1A5E">
            <w:pPr>
              <w:autoSpaceDE w:val="0"/>
              <w:autoSpaceDN w:val="0"/>
              <w:adjustRightInd w:val="0"/>
              <w:spacing w:before="40" w:after="40" w:line="200" w:lineRule="atLeast"/>
              <w:rPr>
                <w:b w:val="0"/>
                <w:bCs w:val="0"/>
                <w:color w:val="000000"/>
                <w:sz w:val="18"/>
                <w:szCs w:val="18"/>
              </w:rPr>
            </w:pPr>
            <w:r w:rsidRPr="003A19A2">
              <w:rPr>
                <w:color w:val="000000"/>
                <w:sz w:val="18"/>
                <w:szCs w:val="18"/>
              </w:rPr>
              <w:t>16.2.1 Responsible practice</w:t>
            </w:r>
          </w:p>
          <w:p w14:paraId="406F2736" w14:textId="77777777" w:rsidR="008C1A5E" w:rsidRPr="003A19A2" w:rsidRDefault="008C1A5E" w:rsidP="008C1A5E">
            <w:pPr>
              <w:autoSpaceDE w:val="0"/>
              <w:autoSpaceDN w:val="0"/>
              <w:adjustRightInd w:val="0"/>
              <w:spacing w:before="40" w:after="40" w:line="200" w:lineRule="atLeast"/>
              <w:rPr>
                <w:b w:val="0"/>
                <w:bCs w:val="0"/>
                <w:color w:val="000000"/>
                <w:sz w:val="18"/>
                <w:szCs w:val="18"/>
              </w:rPr>
            </w:pPr>
            <w:r w:rsidRPr="003A19A2">
              <w:rPr>
                <w:color w:val="000000"/>
                <w:sz w:val="18"/>
                <w:szCs w:val="18"/>
              </w:rPr>
              <w:t>a) Ethical issues</w:t>
            </w:r>
          </w:p>
          <w:p w14:paraId="034028E6" w14:textId="77777777" w:rsidR="008C1A5E" w:rsidRPr="003A19A2" w:rsidRDefault="008C1A5E" w:rsidP="008C1A5E">
            <w:pPr>
              <w:autoSpaceDE w:val="0"/>
              <w:autoSpaceDN w:val="0"/>
              <w:adjustRightInd w:val="0"/>
              <w:spacing w:before="40" w:after="40" w:line="200" w:lineRule="atLeast"/>
              <w:rPr>
                <w:b w:val="0"/>
                <w:bCs w:val="0"/>
                <w:color w:val="000000"/>
                <w:sz w:val="18"/>
                <w:szCs w:val="18"/>
              </w:rPr>
            </w:pPr>
            <w:r w:rsidRPr="003A19A2">
              <w:rPr>
                <w:color w:val="000000"/>
                <w:sz w:val="18"/>
                <w:szCs w:val="18"/>
              </w:rPr>
              <w:t>b) Legal frameworks</w:t>
            </w:r>
          </w:p>
          <w:p w14:paraId="4F6DB0B5" w14:textId="77777777" w:rsidR="008C1A5E" w:rsidRPr="003A19A2" w:rsidRDefault="008C1A5E" w:rsidP="008C1A5E">
            <w:pPr>
              <w:autoSpaceDE w:val="0"/>
              <w:autoSpaceDN w:val="0"/>
              <w:adjustRightInd w:val="0"/>
              <w:spacing w:before="40" w:after="40" w:line="200" w:lineRule="atLeast"/>
              <w:rPr>
                <w:b w:val="0"/>
                <w:bCs w:val="0"/>
                <w:color w:val="000000"/>
                <w:sz w:val="18"/>
                <w:szCs w:val="18"/>
              </w:rPr>
            </w:pPr>
            <w:r w:rsidRPr="003A19A2">
              <w:rPr>
                <w:color w:val="000000"/>
                <w:sz w:val="18"/>
                <w:szCs w:val="18"/>
              </w:rPr>
              <w:t>c)</w:t>
            </w:r>
            <w:r w:rsidRPr="003A19A2">
              <w:rPr>
                <w:b w:val="0"/>
                <w:bCs w:val="0"/>
                <w:color w:val="000000"/>
                <w:sz w:val="18"/>
                <w:szCs w:val="18"/>
              </w:rPr>
              <w:t xml:space="preserve"> </w:t>
            </w:r>
            <w:r w:rsidRPr="003A19A2">
              <w:rPr>
                <w:rFonts w:eastAsia="Open Sans" w:cs="Open Sans"/>
                <w:color w:val="000000" w:themeColor="text1"/>
                <w:sz w:val="18"/>
                <w:szCs w:val="18"/>
              </w:rPr>
              <w:t>Codes of conduct</w:t>
            </w:r>
          </w:p>
          <w:p w14:paraId="3E20EF97" w14:textId="77777777" w:rsidR="008C1A5E" w:rsidRPr="003A19A2" w:rsidRDefault="008C1A5E" w:rsidP="008C1A5E">
            <w:pPr>
              <w:autoSpaceDE w:val="0"/>
              <w:autoSpaceDN w:val="0"/>
              <w:adjustRightInd w:val="0"/>
              <w:spacing w:before="40" w:after="40" w:line="200" w:lineRule="atLeast"/>
              <w:rPr>
                <w:rFonts w:eastAsia="Open Sans" w:cs="Open Sans"/>
                <w:b w:val="0"/>
                <w:bCs w:val="0"/>
                <w:color w:val="000000" w:themeColor="text1"/>
                <w:sz w:val="18"/>
                <w:szCs w:val="18"/>
              </w:rPr>
            </w:pPr>
          </w:p>
          <w:p w14:paraId="70B673D9" w14:textId="68F3CBEB" w:rsidR="0029682E" w:rsidRDefault="003C1507" w:rsidP="008C1A5E">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8C1A5E" w:rsidRPr="003A19A2">
              <w:rPr>
                <w:rFonts w:eastAsia="Open Sans" w:cs="Open Sans"/>
                <w:color w:val="000000" w:themeColor="text1"/>
                <w:sz w:val="18"/>
                <w:szCs w:val="18"/>
              </w:rPr>
              <w:t xml:space="preserve"> </w:t>
            </w:r>
          </w:p>
          <w:p w14:paraId="7D43AB8C" w14:textId="77777777" w:rsidR="000520BD" w:rsidRDefault="000520BD" w:rsidP="008C1A5E">
            <w:pPr>
              <w:autoSpaceDE w:val="0"/>
              <w:autoSpaceDN w:val="0"/>
              <w:adjustRightInd w:val="0"/>
              <w:spacing w:before="40" w:after="40" w:line="200" w:lineRule="atLeast"/>
              <w:rPr>
                <w:rFonts w:eastAsia="Open Sans" w:cs="Open Sans"/>
                <w:b w:val="0"/>
                <w:bCs w:val="0"/>
                <w:color w:val="000000" w:themeColor="text1"/>
                <w:sz w:val="18"/>
                <w:szCs w:val="18"/>
              </w:rPr>
            </w:pPr>
          </w:p>
          <w:p w14:paraId="23FCBCC5" w14:textId="0F84B23C" w:rsidR="008C1A5E" w:rsidRPr="003A19A2" w:rsidRDefault="008C1A5E" w:rsidP="008C1A5E">
            <w:pPr>
              <w:autoSpaceDE w:val="0"/>
              <w:autoSpaceDN w:val="0"/>
              <w:adjustRightInd w:val="0"/>
              <w:spacing w:before="40" w:after="40" w:line="200" w:lineRule="atLeast"/>
              <w:rPr>
                <w:rFonts w:eastAsia="Open Sans" w:cs="Open Sans"/>
                <w:color w:val="000000" w:themeColor="text1"/>
                <w:sz w:val="18"/>
                <w:szCs w:val="18"/>
              </w:rPr>
            </w:pPr>
            <w:r w:rsidRPr="003A19A2">
              <w:rPr>
                <w:rFonts w:eastAsia="Open Sans" w:cs="Open Sans"/>
                <w:b w:val="0"/>
                <w:bCs w:val="0"/>
                <w:color w:val="000000" w:themeColor="text1"/>
                <w:sz w:val="18"/>
                <w:szCs w:val="18"/>
              </w:rPr>
              <w:t>Responsible practice</w:t>
            </w:r>
          </w:p>
          <w:p w14:paraId="3A0B8534" w14:textId="77777777" w:rsidR="008C1A5E" w:rsidRPr="003A19A2" w:rsidRDefault="008C1A5E" w:rsidP="008C1A5E">
            <w:pPr>
              <w:pStyle w:val="TableText"/>
              <w:rPr>
                <w:rFonts w:asciiTheme="minorHAnsi" w:hAnsiTheme="minorHAnsi"/>
                <w:noProof w:val="0"/>
                <w:sz w:val="18"/>
                <w:szCs w:val="18"/>
                <w:lang w:val="en-GB"/>
              </w:rPr>
            </w:pPr>
          </w:p>
        </w:tc>
        <w:tc>
          <w:tcPr>
            <w:tcW w:w="2551" w:type="dxa"/>
            <w:shd w:val="clear" w:color="auto" w:fill="FFFFFF" w:themeFill="background2"/>
          </w:tcPr>
          <w:p w14:paraId="31E2983A" w14:textId="77777777" w:rsidR="008C1A5E" w:rsidRPr="00A87DC8" w:rsidRDefault="008C1A5E" w:rsidP="008C1A5E">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A87DC8">
              <w:rPr>
                <w:rFonts w:asciiTheme="minorHAnsi" w:hAnsiTheme="minorHAnsi"/>
                <w:b/>
                <w:bCs/>
                <w:sz w:val="18"/>
                <w:szCs w:val="18"/>
              </w:rPr>
              <w:t xml:space="preserve">16.2.1 Responsible practice: </w:t>
            </w:r>
          </w:p>
          <w:p w14:paraId="5CF6A78F" w14:textId="77777777" w:rsidR="008C1A5E" w:rsidRPr="00A87DC8" w:rsidRDefault="008C1A5E" w:rsidP="00AB319F">
            <w:pPr>
              <w:pStyle w:val="Default"/>
              <w:numPr>
                <w:ilvl w:val="0"/>
                <w:numId w:val="91"/>
              </w:numPr>
              <w:ind w:left="720" w:hanging="360"/>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A87DC8">
              <w:rPr>
                <w:rFonts w:asciiTheme="minorHAnsi" w:hAnsiTheme="minorHAnsi"/>
                <w:b/>
                <w:bCs/>
                <w:sz w:val="18"/>
                <w:szCs w:val="18"/>
              </w:rPr>
              <w:t xml:space="preserve">a) Ethical issues </w:t>
            </w:r>
          </w:p>
          <w:p w14:paraId="7D870584" w14:textId="77777777" w:rsidR="008C1A5E" w:rsidRPr="00A87DC8" w:rsidRDefault="008C1A5E" w:rsidP="00AB319F">
            <w:pPr>
              <w:pStyle w:val="Default"/>
              <w:numPr>
                <w:ilvl w:val="0"/>
                <w:numId w:val="91"/>
              </w:numPr>
              <w:ind w:left="720" w:hanging="360"/>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A87DC8">
              <w:rPr>
                <w:rFonts w:asciiTheme="minorHAnsi" w:hAnsiTheme="minorHAnsi"/>
                <w:b/>
                <w:bCs/>
                <w:sz w:val="18"/>
                <w:szCs w:val="18"/>
              </w:rPr>
              <w:t xml:space="preserve">b) Legal frameworks </w:t>
            </w:r>
          </w:p>
          <w:p w14:paraId="3FEBA0B9" w14:textId="77777777" w:rsidR="008C1A5E" w:rsidRPr="00A87DC8" w:rsidRDefault="008C1A5E" w:rsidP="00AB319F">
            <w:pPr>
              <w:pStyle w:val="Default"/>
              <w:numPr>
                <w:ilvl w:val="0"/>
                <w:numId w:val="91"/>
              </w:numPr>
              <w:ind w:left="720" w:hanging="360"/>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A87DC8">
              <w:rPr>
                <w:rFonts w:asciiTheme="minorHAnsi" w:hAnsiTheme="minorHAnsi"/>
                <w:b/>
                <w:bCs/>
                <w:sz w:val="18"/>
                <w:szCs w:val="18"/>
              </w:rPr>
              <w:t>c) Codes of conduct</w:t>
            </w:r>
          </w:p>
          <w:p w14:paraId="4D81B824" w14:textId="77777777" w:rsidR="008C1A5E" w:rsidRPr="003A19A2" w:rsidRDefault="008C1A5E" w:rsidP="008C1A5E">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04821C3E" w14:textId="0E56C765" w:rsidR="008C1A5E" w:rsidRDefault="000130C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8C1A5E" w:rsidRPr="003A19A2">
              <w:rPr>
                <w:rFonts w:asciiTheme="minorHAnsi" w:eastAsia="Open Sans" w:hAnsiTheme="minorHAnsi"/>
                <w:color w:val="000000" w:themeColor="text1"/>
                <w:sz w:val="18"/>
                <w:szCs w:val="18"/>
              </w:rPr>
              <w:t xml:space="preserve"> </w:t>
            </w:r>
          </w:p>
          <w:p w14:paraId="2F3940A0" w14:textId="77777777" w:rsidR="00A87DC8" w:rsidRPr="003A19A2" w:rsidRDefault="00A87DC8"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0E821DDD" w14:textId="77777777" w:rsidR="008C1A5E" w:rsidRPr="003A19A2" w:rsidRDefault="008C1A5E"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30C068A0" w14:textId="77777777" w:rsidR="008C1A5E" w:rsidRPr="003A19A2" w:rsidRDefault="008C1A5E"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607A8496" w14:textId="77777777" w:rsidR="008C1A5E" w:rsidRPr="003A19A2" w:rsidRDefault="008C1A5E"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573D4CC0" w14:textId="77777777" w:rsidR="008C1A5E" w:rsidRPr="003A19A2" w:rsidRDefault="008C1A5E"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Why needed</w:t>
            </w:r>
          </w:p>
          <w:p w14:paraId="65B64EEB" w14:textId="77777777" w:rsidR="008C1A5E" w:rsidRPr="003A19A2" w:rsidRDefault="008C1A5E" w:rsidP="008C1A5E">
            <w:pPr>
              <w:pStyle w:val="Default"/>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b/>
                <w:bCs/>
                <w:color w:val="000000" w:themeColor="text1"/>
                <w:sz w:val="18"/>
                <w:szCs w:val="18"/>
              </w:rPr>
            </w:pPr>
          </w:p>
          <w:p w14:paraId="6701FB6C" w14:textId="77777777" w:rsidR="008C1A5E" w:rsidRPr="003A19A2" w:rsidRDefault="008C1A5E" w:rsidP="008C1A5E">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4820" w:type="dxa"/>
            <w:shd w:val="clear" w:color="auto" w:fill="FFFFFF" w:themeFill="background2"/>
          </w:tcPr>
          <w:p w14:paraId="1DFE802A" w14:textId="666CADCD" w:rsidR="008C1A5E" w:rsidRPr="003A19A2" w:rsidRDefault="002E3040" w:rsidP="008C1A5E">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8C1A5E" w:rsidRPr="003A19A2">
              <w:rPr>
                <w:rFonts w:cs="Open Sans"/>
                <w:color w:val="auto"/>
                <w:sz w:val="18"/>
                <w:szCs w:val="18"/>
              </w:rPr>
              <w:t>  </w:t>
            </w:r>
          </w:p>
          <w:p w14:paraId="47878939" w14:textId="77777777" w:rsidR="008C1A5E" w:rsidRPr="003A19A2" w:rsidRDefault="008C1A5E" w:rsidP="00277C48">
            <w:pPr>
              <w:numPr>
                <w:ilvl w:val="0"/>
                <w:numId w:val="18"/>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xml:space="preserve">Discuss the need for responsible practice </w:t>
            </w:r>
          </w:p>
          <w:p w14:paraId="35A831DD" w14:textId="77777777" w:rsidR="008C1A5E" w:rsidRPr="003A19A2" w:rsidRDefault="008C1A5E" w:rsidP="00277C48">
            <w:pPr>
              <w:numPr>
                <w:ilvl w:val="0"/>
                <w:numId w:val="20"/>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identify key terms and make notes on definition, function, characteristics, as well as why responsible practice is needed</w:t>
            </w:r>
          </w:p>
          <w:p w14:paraId="108DC32E" w14:textId="77777777" w:rsidR="008C1A5E" w:rsidRPr="003A19A2" w:rsidRDefault="008C1A5E" w:rsidP="00277C48">
            <w:pPr>
              <w:numPr>
                <w:ilvl w:val="0"/>
                <w:numId w:val="23"/>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Complete activity 4 on p189</w:t>
            </w:r>
          </w:p>
          <w:p w14:paraId="298571A9" w14:textId="77777777" w:rsidR="008C1A5E" w:rsidRPr="003A19A2" w:rsidRDefault="008C1A5E" w:rsidP="00A87DC8">
            <w:pPr>
              <w:spacing w:after="0"/>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 </w:t>
            </w:r>
          </w:p>
          <w:p w14:paraId="7F6631D7" w14:textId="3AB04DB2" w:rsidR="008C1A5E" w:rsidRPr="003A19A2" w:rsidRDefault="002E3040" w:rsidP="008C1A5E">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8C1A5E" w:rsidRPr="003A19A2">
              <w:rPr>
                <w:rFonts w:cs="Open Sans"/>
                <w:color w:val="auto"/>
                <w:sz w:val="18"/>
                <w:szCs w:val="18"/>
              </w:rPr>
              <w:t> </w:t>
            </w:r>
          </w:p>
          <w:p w14:paraId="0E92EFF5" w14:textId="77777777" w:rsidR="008C1A5E" w:rsidRPr="003A19A2" w:rsidRDefault="008C1A5E" w:rsidP="00277C48">
            <w:pPr>
              <w:numPr>
                <w:ilvl w:val="0"/>
                <w:numId w:val="21"/>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build a presentation from their research for activity 4</w:t>
            </w:r>
          </w:p>
          <w:p w14:paraId="52174EC7" w14:textId="77777777" w:rsidR="008C1A5E" w:rsidRPr="003A19A2" w:rsidRDefault="008C1A5E" w:rsidP="008C1A5E">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2268" w:type="dxa"/>
            <w:shd w:val="clear" w:color="auto" w:fill="FFFFFF" w:themeFill="background2"/>
          </w:tcPr>
          <w:p w14:paraId="360C3E61" w14:textId="7F1C33FE" w:rsidR="008C1A5E" w:rsidRPr="003A19A2" w:rsidRDefault="002D2D1D" w:rsidP="008C1A5E">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Cs/>
                <w:color w:val="000000" w:themeColor="text1"/>
                <w:sz w:val="18"/>
                <w:szCs w:val="18"/>
              </w:rPr>
            </w:pPr>
            <w:r w:rsidRPr="002D2D1D">
              <w:rPr>
                <w:rStyle w:val="Strong"/>
                <w:rFonts w:cs="Open Sans"/>
                <w:color w:val="000000" w:themeColor="text1"/>
                <w:sz w:val="18"/>
                <w:szCs w:val="18"/>
              </w:rPr>
              <w:t xml:space="preserve">Pearson Edexcel International A-level Computer Science Student Book 2: </w:t>
            </w:r>
            <w:r w:rsidR="008C1A5E" w:rsidRPr="003A19A2">
              <w:rPr>
                <w:rFonts w:cs="Open Sans"/>
                <w:color w:val="000000" w:themeColor="text1"/>
                <w:sz w:val="18"/>
                <w:szCs w:val="18"/>
              </w:rPr>
              <w:t>pp. 187-189</w:t>
            </w:r>
          </w:p>
          <w:p w14:paraId="0EC1E7CF" w14:textId="77777777" w:rsidR="008C1A5E" w:rsidRPr="003A19A2" w:rsidRDefault="008C1A5E" w:rsidP="008C1A5E">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3FE69823" w14:textId="77777777" w:rsidR="008C1A5E" w:rsidRDefault="008C1A5E" w:rsidP="008C1A5E">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roofErr w:type="spellStart"/>
            <w:r w:rsidRPr="003A19A2">
              <w:rPr>
                <w:rFonts w:eastAsia="Open Sans" w:cs="Open Sans"/>
                <w:color w:val="000000" w:themeColor="text1"/>
                <w:sz w:val="18"/>
                <w:szCs w:val="18"/>
              </w:rPr>
              <w:t>AdaCS</w:t>
            </w:r>
            <w:proofErr w:type="spellEnd"/>
            <w:r w:rsidRPr="003A19A2">
              <w:rPr>
                <w:rFonts w:eastAsia="Open Sans" w:cs="Open Sans"/>
                <w:color w:val="000000" w:themeColor="text1"/>
                <w:sz w:val="18"/>
                <w:szCs w:val="18"/>
              </w:rPr>
              <w:t xml:space="preserve"> notes and questions (ethical issues):</w:t>
            </w:r>
          </w:p>
          <w:p w14:paraId="2B7FE1CE" w14:textId="77777777" w:rsidR="0008434A" w:rsidRPr="003A19A2" w:rsidRDefault="0008434A" w:rsidP="008C1A5E">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0C674970" w14:textId="77777777" w:rsidR="008C1A5E" w:rsidRPr="00B94107" w:rsidRDefault="008C1A5E" w:rsidP="008C1A5E">
            <w:pPr>
              <w:spacing w:before="40" w:after="40"/>
              <w:cnfStyle w:val="000000100000" w:firstRow="0" w:lastRow="0" w:firstColumn="0" w:lastColumn="0" w:oddVBand="0" w:evenVBand="0" w:oddHBand="1" w:evenHBand="0" w:firstRowFirstColumn="0" w:firstRowLastColumn="0" w:lastRowFirstColumn="0" w:lastRowLastColumn="0"/>
              <w:rPr>
                <w:rStyle w:val="Hyperlink"/>
                <w:sz w:val="18"/>
                <w:szCs w:val="18"/>
              </w:rPr>
            </w:pPr>
            <w:hyperlink r:id="rId108" w:history="1">
              <w:r w:rsidRPr="00B94107">
                <w:rPr>
                  <w:rStyle w:val="Hyperlink"/>
                  <w:color w:val="000000" w:themeColor="text1"/>
                  <w:sz w:val="18"/>
                  <w:szCs w:val="18"/>
                </w:rPr>
                <w:t>https://adacomputerscience.org/topics/impacts_of_tech</w:t>
              </w:r>
            </w:hyperlink>
          </w:p>
          <w:p w14:paraId="7179158B" w14:textId="77777777" w:rsidR="008C1A5E" w:rsidRPr="003A19A2" w:rsidRDefault="008C1A5E" w:rsidP="008C1A5E">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p>
          <w:p w14:paraId="4D3C56C1" w14:textId="77777777" w:rsidR="008C1A5E" w:rsidRDefault="008C1A5E" w:rsidP="008C1A5E">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roofErr w:type="spellStart"/>
            <w:r w:rsidRPr="003A19A2">
              <w:rPr>
                <w:rFonts w:eastAsia="Open Sans" w:cs="Open Sans"/>
                <w:color w:val="000000" w:themeColor="text1"/>
                <w:sz w:val="18"/>
                <w:szCs w:val="18"/>
              </w:rPr>
              <w:t>AdaCS</w:t>
            </w:r>
            <w:proofErr w:type="spellEnd"/>
            <w:r w:rsidRPr="003A19A2">
              <w:rPr>
                <w:rFonts w:eastAsia="Open Sans" w:cs="Open Sans"/>
                <w:color w:val="000000" w:themeColor="text1"/>
                <w:sz w:val="18"/>
                <w:szCs w:val="18"/>
              </w:rPr>
              <w:t xml:space="preserve"> notes and questions (legal frameworks):</w:t>
            </w:r>
          </w:p>
          <w:p w14:paraId="65C66C10" w14:textId="77777777" w:rsidR="0008434A" w:rsidRPr="003A19A2" w:rsidRDefault="0008434A" w:rsidP="008C1A5E">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p>
          <w:p w14:paraId="6335FB63" w14:textId="653A4405" w:rsidR="008C1A5E" w:rsidRPr="003A19A2" w:rsidRDefault="008C1A5E" w:rsidP="0008434A">
            <w:pPr>
              <w:spacing w:before="40" w:after="40"/>
              <w:cnfStyle w:val="000000100000" w:firstRow="0" w:lastRow="0" w:firstColumn="0" w:lastColumn="0" w:oddVBand="0" w:evenVBand="0" w:oddHBand="1" w:evenHBand="0" w:firstRowFirstColumn="0" w:firstRowLastColumn="0" w:lastRowFirstColumn="0" w:lastRowLastColumn="0"/>
              <w:rPr>
                <w:sz w:val="18"/>
                <w:szCs w:val="18"/>
              </w:rPr>
            </w:pPr>
            <w:hyperlink r:id="rId109" w:history="1">
              <w:r w:rsidRPr="00B94107">
                <w:rPr>
                  <w:rStyle w:val="Hyperlink"/>
                  <w:color w:val="000000" w:themeColor="text1"/>
                  <w:sz w:val="18"/>
                  <w:szCs w:val="18"/>
                </w:rPr>
                <w:t>https://adacomputerscience.org/topics/legislation</w:t>
              </w:r>
            </w:hyperlink>
          </w:p>
        </w:tc>
        <w:tc>
          <w:tcPr>
            <w:tcW w:w="1984" w:type="dxa"/>
            <w:shd w:val="clear" w:color="auto" w:fill="FFFFFF" w:themeFill="background2"/>
          </w:tcPr>
          <w:p w14:paraId="60CE9E52" w14:textId="429935DF"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6DFCA962" w14:textId="2C95634D"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26D4E317" w14:textId="7EAC625D"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Ethics</w:t>
            </w:r>
          </w:p>
          <w:p w14:paraId="27897A65" w14:textId="171AC79A" w:rsidR="3F45D6C3" w:rsidRPr="00C3299E" w:rsidRDefault="3F45D6C3"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Communication</w:t>
            </w:r>
          </w:p>
          <w:p w14:paraId="0C94F48E" w14:textId="38A60AD0"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shd w:val="clear" w:color="auto" w:fill="FFFFFF" w:themeFill="background2"/>
          </w:tcPr>
          <w:p w14:paraId="4C3F1254" w14:textId="31DEF6A5" w:rsidR="3F45D6C3" w:rsidRPr="00C3299E" w:rsidRDefault="3F45D6C3" w:rsidP="00C3299E">
            <w:pPr>
              <w:pStyle w:val="NoSpacing"/>
              <w:spacing w:before="80" w:after="60" w:line="259"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Int</w:t>
            </w:r>
            <w:r w:rsidR="367F8D07" w:rsidRPr="00C3299E">
              <w:rPr>
                <w:rFonts w:asciiTheme="minorHAnsi" w:eastAsia="Open Sans" w:hAnsiTheme="minorHAnsi" w:cs="Open Sans"/>
                <w:color w:val="000000" w:themeColor="text1"/>
                <w:sz w:val="18"/>
                <w:szCs w:val="18"/>
              </w:rPr>
              <w:t>e</w:t>
            </w:r>
            <w:r w:rsidRPr="00C3299E">
              <w:rPr>
                <w:rFonts w:asciiTheme="minorHAnsi" w:eastAsia="Open Sans" w:hAnsiTheme="minorHAnsi" w:cs="Open Sans"/>
                <w:color w:val="000000" w:themeColor="text1"/>
                <w:sz w:val="18"/>
                <w:szCs w:val="18"/>
              </w:rPr>
              <w:t>rpretation</w:t>
            </w:r>
          </w:p>
          <w:p w14:paraId="2FC69343" w14:textId="5E997E01"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4919539E" w14:textId="01F917FA"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Communication</w:t>
            </w:r>
          </w:p>
          <w:p w14:paraId="7A8E8C04" w14:textId="5EF45098"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Ethics</w:t>
            </w:r>
          </w:p>
          <w:p w14:paraId="4C4B5861" w14:textId="31E458AB" w:rsidR="4812939B" w:rsidRPr="00C3299E" w:rsidRDefault="4812939B"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Productivity</w:t>
            </w:r>
          </w:p>
          <w:p w14:paraId="531DF8BB" w14:textId="03A0E806" w:rsidR="405DEF8C" w:rsidRPr="00C3299E" w:rsidRDefault="405DEF8C"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Personal and social responsibility</w:t>
            </w:r>
          </w:p>
          <w:p w14:paraId="6EDC9D2F" w14:textId="693BD4B2" w:rsidR="3F45D6C3" w:rsidRPr="00C3299E" w:rsidRDefault="405DEF8C" w:rsidP="00C3299E">
            <w:pPr>
              <w:pStyle w:val="NoSpacing"/>
              <w:spacing w:before="80" w:after="60" w:line="259" w:lineRule="auto"/>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Teamwork</w:t>
            </w:r>
          </w:p>
        </w:tc>
      </w:tr>
      <w:tr w:rsidR="008C1A5E" w:rsidRPr="003A19A2" w14:paraId="011560E8" w14:textId="77777777" w:rsidTr="00A87DC8">
        <w:trPr>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0AFC0340" w14:textId="48DFA084" w:rsidR="008C1A5E" w:rsidRPr="003A19A2" w:rsidRDefault="008C1A5E" w:rsidP="008C1A5E">
            <w:pPr>
              <w:pStyle w:val="TableHeading"/>
              <w:rPr>
                <w:noProof w:val="0"/>
                <w:lang w:val="en-GB"/>
              </w:rPr>
            </w:pPr>
            <w:r w:rsidRPr="003A19A2">
              <w:rPr>
                <w:b/>
                <w:bCs/>
                <w:noProof w:val="0"/>
                <w:color w:val="000000" w:themeColor="text1"/>
                <w:lang w:val="en-GB"/>
              </w:rPr>
              <w:t>Week 29</w:t>
            </w:r>
            <w:r w:rsidRPr="003A19A2">
              <w:rPr>
                <w:b/>
                <w:bCs/>
                <w:noProof w:val="0"/>
                <w:color w:val="000000" w:themeColor="text1"/>
                <w:lang w:val="en-GB"/>
              </w:rPr>
              <w:br/>
              <w:t>Lesson 3</w:t>
            </w:r>
          </w:p>
        </w:tc>
      </w:tr>
      <w:tr w:rsidR="007923FD" w:rsidRPr="003A19A2" w14:paraId="324474C1" w14:textId="77777777" w:rsidTr="02576881">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2"/>
          </w:tcPr>
          <w:p w14:paraId="44E9EBAC" w14:textId="77777777" w:rsidR="007923FD" w:rsidRPr="003A19A2" w:rsidRDefault="007923FD" w:rsidP="007923FD">
            <w:pPr>
              <w:autoSpaceDE w:val="0"/>
              <w:autoSpaceDN w:val="0"/>
              <w:adjustRightInd w:val="0"/>
              <w:spacing w:before="40" w:after="40" w:line="200" w:lineRule="atLeast"/>
              <w:rPr>
                <w:b w:val="0"/>
                <w:bCs w:val="0"/>
                <w:color w:val="000000"/>
                <w:sz w:val="18"/>
                <w:szCs w:val="18"/>
              </w:rPr>
            </w:pPr>
            <w:r w:rsidRPr="003A19A2">
              <w:rPr>
                <w:color w:val="000000"/>
                <w:sz w:val="18"/>
                <w:szCs w:val="18"/>
              </w:rPr>
              <w:t>16.2.1 Responsible practice</w:t>
            </w:r>
          </w:p>
          <w:p w14:paraId="5D0302EB" w14:textId="77777777" w:rsidR="007923FD" w:rsidRPr="003A19A2" w:rsidRDefault="007923FD" w:rsidP="007923FD">
            <w:pPr>
              <w:autoSpaceDE w:val="0"/>
              <w:autoSpaceDN w:val="0"/>
              <w:adjustRightInd w:val="0"/>
              <w:spacing w:before="40" w:after="40" w:line="200" w:lineRule="atLeast"/>
              <w:rPr>
                <w:rFonts w:eastAsia="Open Sans" w:cs="Open Sans"/>
                <w:b w:val="0"/>
                <w:bCs w:val="0"/>
                <w:color w:val="000000" w:themeColor="text1"/>
                <w:sz w:val="18"/>
                <w:szCs w:val="18"/>
              </w:rPr>
            </w:pPr>
            <w:r w:rsidRPr="003A19A2">
              <w:rPr>
                <w:color w:val="000000"/>
                <w:sz w:val="18"/>
                <w:szCs w:val="18"/>
              </w:rPr>
              <w:t> </w:t>
            </w:r>
          </w:p>
          <w:p w14:paraId="5793DE9E" w14:textId="796E415C" w:rsidR="007923FD" w:rsidRDefault="003C1507" w:rsidP="007923FD">
            <w:pPr>
              <w:autoSpaceDE w:val="0"/>
              <w:autoSpaceDN w:val="0"/>
              <w:adjustRightInd w:val="0"/>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r w:rsidR="007923FD" w:rsidRPr="003A19A2">
              <w:rPr>
                <w:rFonts w:eastAsia="Open Sans" w:cs="Open Sans"/>
                <w:color w:val="000000" w:themeColor="text1"/>
                <w:sz w:val="18"/>
                <w:szCs w:val="18"/>
              </w:rPr>
              <w:t xml:space="preserve"> </w:t>
            </w:r>
          </w:p>
          <w:p w14:paraId="2C334FAB" w14:textId="3F7914BE" w:rsidR="007923FD" w:rsidRPr="003A19A2" w:rsidRDefault="007923FD" w:rsidP="00A87DC8">
            <w:pPr>
              <w:autoSpaceDE w:val="0"/>
              <w:autoSpaceDN w:val="0"/>
              <w:adjustRightInd w:val="0"/>
              <w:spacing w:before="40" w:after="40" w:line="200" w:lineRule="atLeast"/>
              <w:rPr>
                <w:color w:val="000000" w:themeColor="text1"/>
                <w:sz w:val="18"/>
                <w:szCs w:val="18"/>
              </w:rPr>
            </w:pPr>
            <w:r w:rsidRPr="003A19A2">
              <w:rPr>
                <w:rFonts w:eastAsia="Open Sans" w:cs="Open Sans"/>
                <w:b w:val="0"/>
                <w:bCs w:val="0"/>
                <w:color w:val="000000" w:themeColor="text1"/>
                <w:sz w:val="18"/>
                <w:szCs w:val="18"/>
              </w:rPr>
              <w:t>Further practice with responsible conduct</w:t>
            </w:r>
          </w:p>
        </w:tc>
        <w:tc>
          <w:tcPr>
            <w:tcW w:w="2551" w:type="dxa"/>
            <w:shd w:val="clear" w:color="auto" w:fill="FFFFFF" w:themeFill="background2"/>
          </w:tcPr>
          <w:p w14:paraId="726D19F4" w14:textId="77777777" w:rsidR="007923FD" w:rsidRPr="00A87DC8" w:rsidRDefault="007923FD" w:rsidP="007923FD">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r w:rsidRPr="00A87DC8">
              <w:rPr>
                <w:rFonts w:asciiTheme="minorHAnsi" w:hAnsiTheme="minorHAnsi"/>
                <w:b/>
                <w:bCs/>
                <w:sz w:val="18"/>
                <w:szCs w:val="18"/>
              </w:rPr>
              <w:t xml:space="preserve">16.2.1 Responsible practice: </w:t>
            </w:r>
          </w:p>
          <w:p w14:paraId="5E89882B" w14:textId="77777777" w:rsidR="007923FD" w:rsidRPr="003A19A2" w:rsidRDefault="007923FD" w:rsidP="007923FD">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8"/>
                <w:szCs w:val="18"/>
              </w:rPr>
            </w:pPr>
          </w:p>
          <w:p w14:paraId="5D39D46D" w14:textId="6182C5FB" w:rsidR="007923FD" w:rsidRDefault="000130CE"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0130CE">
              <w:rPr>
                <w:rFonts w:asciiTheme="minorHAnsi" w:eastAsia="Open Sans" w:hAnsiTheme="minorHAnsi"/>
                <w:color w:val="6D35FD" w:themeColor="accent1" w:themeShade="BF"/>
                <w:sz w:val="18"/>
                <w:szCs w:val="18"/>
              </w:rPr>
              <w:t>Students will know and understand:</w:t>
            </w:r>
            <w:r w:rsidR="007923FD" w:rsidRPr="003A19A2">
              <w:rPr>
                <w:rFonts w:asciiTheme="minorHAnsi" w:eastAsia="Open Sans" w:hAnsiTheme="minorHAnsi"/>
                <w:color w:val="000000" w:themeColor="text1"/>
                <w:sz w:val="18"/>
                <w:szCs w:val="18"/>
              </w:rPr>
              <w:t xml:space="preserve"> </w:t>
            </w:r>
          </w:p>
          <w:p w14:paraId="03D621E9" w14:textId="77777777" w:rsidR="00A87DC8" w:rsidRPr="003A19A2" w:rsidRDefault="00A87DC8" w:rsidP="00277C48">
            <w:pPr>
              <w:pStyle w:val="Default"/>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p>
          <w:p w14:paraId="0E974EA4" w14:textId="77777777" w:rsidR="007923FD" w:rsidRPr="003A19A2" w:rsidRDefault="007923FD"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Definition</w:t>
            </w:r>
          </w:p>
          <w:p w14:paraId="5DB0926A" w14:textId="77777777" w:rsidR="007923FD" w:rsidRPr="003A19A2" w:rsidRDefault="007923FD"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Function</w:t>
            </w:r>
          </w:p>
          <w:p w14:paraId="59EDC61F" w14:textId="77777777" w:rsidR="007923FD" w:rsidRPr="003A19A2" w:rsidRDefault="007923FD"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olor w:val="000000" w:themeColor="text1"/>
                <w:sz w:val="18"/>
                <w:szCs w:val="18"/>
              </w:rPr>
            </w:pPr>
            <w:r w:rsidRPr="003A19A2">
              <w:rPr>
                <w:rFonts w:asciiTheme="minorHAnsi" w:eastAsia="Open Sans" w:hAnsiTheme="minorHAnsi"/>
                <w:color w:val="000000" w:themeColor="text1"/>
                <w:sz w:val="18"/>
                <w:szCs w:val="18"/>
              </w:rPr>
              <w:t>Characteristics</w:t>
            </w:r>
          </w:p>
          <w:p w14:paraId="47840D1E" w14:textId="2A3344E3" w:rsidR="007923FD" w:rsidRPr="003A19A2" w:rsidRDefault="007923FD" w:rsidP="00277C48">
            <w:pPr>
              <w:pStyle w:val="Default"/>
              <w:numPr>
                <w:ilvl w:val="0"/>
                <w:numId w:val="16"/>
              </w:numPr>
              <w:ind w:left="604" w:hanging="244"/>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rPr>
            </w:pPr>
            <w:r w:rsidRPr="00A87DC8">
              <w:rPr>
                <w:rFonts w:asciiTheme="minorHAnsi" w:eastAsia="Open Sans" w:hAnsiTheme="minorHAnsi"/>
                <w:color w:val="000000" w:themeColor="text1"/>
                <w:sz w:val="18"/>
                <w:szCs w:val="18"/>
              </w:rPr>
              <w:t>Why needed</w:t>
            </w:r>
          </w:p>
        </w:tc>
        <w:tc>
          <w:tcPr>
            <w:tcW w:w="4820" w:type="dxa"/>
            <w:shd w:val="clear" w:color="auto" w:fill="FFFFFF" w:themeFill="background2"/>
          </w:tcPr>
          <w:p w14:paraId="783DB2BA" w14:textId="308DD538" w:rsidR="007923FD" w:rsidRPr="003A19A2" w:rsidRDefault="002E3040" w:rsidP="007923FD">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Activities:</w:t>
            </w:r>
            <w:r w:rsidR="007923FD" w:rsidRPr="003A19A2">
              <w:rPr>
                <w:rFonts w:cs="Open Sans"/>
                <w:color w:val="auto"/>
                <w:sz w:val="18"/>
                <w:szCs w:val="18"/>
              </w:rPr>
              <w:t>  </w:t>
            </w:r>
          </w:p>
          <w:p w14:paraId="71FE8653" w14:textId="77777777" w:rsidR="007923FD" w:rsidRPr="003A19A2" w:rsidRDefault="007923FD" w:rsidP="00277C48">
            <w:pPr>
              <w:pStyle w:val="ListParagraph"/>
              <w:numPr>
                <w:ilvl w:val="0"/>
                <w:numId w:val="92"/>
              </w:numPr>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Open Sans"/>
                <w:b/>
                <w:bCs/>
                <w:sz w:val="18"/>
                <w:szCs w:val="18"/>
              </w:rPr>
            </w:pPr>
            <w:r w:rsidRPr="003A19A2">
              <w:rPr>
                <w:rFonts w:asciiTheme="minorHAnsi" w:hAnsiTheme="minorHAnsi" w:cs="Open Sans"/>
                <w:sz w:val="18"/>
                <w:szCs w:val="18"/>
              </w:rPr>
              <w:t>Students present their research to the group and discuss their findings</w:t>
            </w:r>
          </w:p>
          <w:p w14:paraId="4C7408A0" w14:textId="77777777" w:rsidR="007923FD" w:rsidRPr="003A19A2" w:rsidRDefault="007923FD" w:rsidP="00A87DC8">
            <w:pPr>
              <w:pStyle w:val="ListParagraph"/>
              <w:spacing w:after="0" w:line="240" w:lineRule="auto"/>
              <w:ind w:left="762"/>
              <w:cnfStyle w:val="000000100000" w:firstRow="0" w:lastRow="0" w:firstColumn="0" w:lastColumn="0" w:oddVBand="0" w:evenVBand="0" w:oddHBand="1" w:evenHBand="0" w:firstRowFirstColumn="0" w:firstRowLastColumn="0" w:lastRowFirstColumn="0" w:lastRowLastColumn="0"/>
              <w:rPr>
                <w:rFonts w:asciiTheme="minorHAnsi" w:hAnsiTheme="minorHAnsi" w:cs="Open Sans"/>
                <w:sz w:val="18"/>
                <w:szCs w:val="18"/>
              </w:rPr>
            </w:pPr>
          </w:p>
          <w:p w14:paraId="1A7BC050" w14:textId="0746424C" w:rsidR="007923FD" w:rsidRPr="003A19A2" w:rsidRDefault="002E3040" w:rsidP="007923FD">
            <w:pPr>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sz w:val="18"/>
                <w:szCs w:val="18"/>
              </w:rPr>
              <w:t>Homework:</w:t>
            </w:r>
            <w:r w:rsidR="007923FD" w:rsidRPr="003A19A2">
              <w:rPr>
                <w:rFonts w:cs="Open Sans"/>
                <w:color w:val="auto"/>
                <w:sz w:val="18"/>
                <w:szCs w:val="18"/>
              </w:rPr>
              <w:t> </w:t>
            </w:r>
          </w:p>
          <w:p w14:paraId="188D7CE7" w14:textId="77777777" w:rsidR="007923FD" w:rsidRPr="003A19A2" w:rsidRDefault="007923FD" w:rsidP="00277C48">
            <w:pPr>
              <w:numPr>
                <w:ilvl w:val="0"/>
                <w:numId w:val="21"/>
              </w:numPr>
              <w:spacing w:after="0" w:line="240" w:lineRule="auto"/>
              <w:cnfStyle w:val="000000100000" w:firstRow="0" w:lastRow="0" w:firstColumn="0" w:lastColumn="0" w:oddVBand="0" w:evenVBand="0" w:oddHBand="1" w:evenHBand="0" w:firstRowFirstColumn="0" w:firstRowLastColumn="0" w:lastRowFirstColumn="0" w:lastRowLastColumn="0"/>
              <w:rPr>
                <w:rFonts w:cs="Open Sans"/>
                <w:b/>
                <w:bCs/>
                <w:color w:val="auto"/>
                <w:sz w:val="18"/>
                <w:szCs w:val="18"/>
              </w:rPr>
            </w:pPr>
            <w:r w:rsidRPr="003A19A2">
              <w:rPr>
                <w:rFonts w:cs="Open Sans"/>
                <w:color w:val="auto"/>
                <w:sz w:val="18"/>
                <w:szCs w:val="18"/>
              </w:rPr>
              <w:t>Students search for examples of codes of conduct</w:t>
            </w:r>
          </w:p>
          <w:p w14:paraId="2FF80D81" w14:textId="77777777" w:rsidR="007923FD" w:rsidRPr="003A19A2" w:rsidRDefault="007923FD" w:rsidP="007923F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2268" w:type="dxa"/>
            <w:shd w:val="clear" w:color="auto" w:fill="FFFFFF" w:themeFill="background2"/>
          </w:tcPr>
          <w:p w14:paraId="5A2AE8AD" w14:textId="77777777" w:rsidR="007923FD" w:rsidRPr="003A19A2" w:rsidRDefault="007923FD" w:rsidP="007923FD">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shd w:val="clear" w:color="auto" w:fill="FFFFFF" w:themeFill="background2"/>
          </w:tcPr>
          <w:p w14:paraId="5998E655" w14:textId="5F6A5350"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5224AF58" w14:textId="421305B7"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20573D45" w14:textId="38FA619B"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2D9C5E6E" w14:textId="7EAC625D"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Ethics</w:t>
            </w:r>
          </w:p>
          <w:p w14:paraId="257B6992" w14:textId="38A60AD0"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c>
          <w:tcPr>
            <w:tcW w:w="1985" w:type="dxa"/>
            <w:shd w:val="clear" w:color="auto" w:fill="FFFFFF" w:themeFill="background2"/>
          </w:tcPr>
          <w:p w14:paraId="733F904D" w14:textId="7DB994AF" w:rsidR="038F2363" w:rsidRPr="00C3299E" w:rsidRDefault="038F2363"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Interpretation</w:t>
            </w:r>
          </w:p>
          <w:p w14:paraId="09334471" w14:textId="1EBB0AB4"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22C5F99E" w14:textId="01F917FA"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Communication</w:t>
            </w:r>
          </w:p>
          <w:p w14:paraId="50555B1F" w14:textId="4FC9DC1B" w:rsidR="02576881" w:rsidRPr="00C3299E" w:rsidRDefault="02576881" w:rsidP="00C3299E">
            <w:pPr>
              <w:pStyle w:val="TableHead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noProof w:val="0"/>
                <w:color w:val="000000" w:themeColor="text1"/>
                <w:sz w:val="18"/>
                <w:szCs w:val="18"/>
                <w:lang w:val="en-GB"/>
              </w:rPr>
            </w:pPr>
            <w:r w:rsidRPr="00C3299E">
              <w:rPr>
                <w:rFonts w:asciiTheme="minorHAnsi" w:eastAsia="Open Sans" w:hAnsiTheme="minorHAnsi" w:cs="Open Sans"/>
                <w:b w:val="0"/>
                <w:bCs w:val="0"/>
                <w:noProof w:val="0"/>
                <w:color w:val="000000" w:themeColor="text1"/>
                <w:sz w:val="18"/>
                <w:szCs w:val="18"/>
                <w:lang w:val="en-GB"/>
              </w:rPr>
              <w:t>Ethics</w:t>
            </w:r>
          </w:p>
          <w:p w14:paraId="67A489F6" w14:textId="09BA661B" w:rsidR="038F2363" w:rsidRPr="00C3299E" w:rsidRDefault="17A31A0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Productivity</w:t>
            </w:r>
          </w:p>
        </w:tc>
      </w:tr>
      <w:tr w:rsidR="00CE606C" w:rsidRPr="003A19A2" w14:paraId="4EA7B4D2" w14:textId="77777777" w:rsidTr="005C7260">
        <w:trPr>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073FD474" w14:textId="77777777" w:rsidR="00CE606C" w:rsidRPr="005C7260" w:rsidRDefault="00CE606C">
            <w:pPr>
              <w:pStyle w:val="TableHeading"/>
              <w:jc w:val="center"/>
              <w:rPr>
                <w:b/>
                <w:bCs/>
                <w:noProof w:val="0"/>
                <w:color w:val="FFFFFF" w:themeColor="background1"/>
                <w:sz w:val="20"/>
                <w:szCs w:val="24"/>
                <w:lang w:val="en-GB"/>
              </w:rPr>
            </w:pPr>
            <w:r w:rsidRPr="005C7260">
              <w:rPr>
                <w:b/>
                <w:bCs/>
                <w:noProof w:val="0"/>
                <w:color w:val="FFFFFF" w:themeColor="background1"/>
                <w:sz w:val="20"/>
                <w:szCs w:val="24"/>
                <w:lang w:val="en-GB"/>
              </w:rPr>
              <w:t>Topic</w:t>
            </w:r>
            <w:r w:rsidRPr="005C7260">
              <w:rPr>
                <w:b/>
                <w:bCs/>
                <w:noProof w:val="0"/>
                <w:color w:val="FFFFFF" w:themeColor="background1"/>
                <w:sz w:val="20"/>
                <w:szCs w:val="24"/>
                <w:lang w:val="en-GB"/>
              </w:rPr>
              <w:br/>
              <w:t>Sub topic</w:t>
            </w:r>
            <w:r w:rsidRPr="005C7260">
              <w:rPr>
                <w:b/>
                <w:bCs/>
                <w:noProof w:val="0"/>
                <w:color w:val="FFFFFF" w:themeColor="background1"/>
                <w:sz w:val="20"/>
                <w:szCs w:val="24"/>
                <w:lang w:val="en-GB"/>
              </w:rPr>
              <w:br/>
              <w:t>Lesson title</w:t>
            </w:r>
          </w:p>
        </w:tc>
        <w:tc>
          <w:tcPr>
            <w:tcW w:w="2551" w:type="dxa"/>
            <w:shd w:val="clear" w:color="auto" w:fill="341583" w:themeFill="accent2" w:themeFillShade="80"/>
            <w:vAlign w:val="center"/>
          </w:tcPr>
          <w:p w14:paraId="36C60C6E" w14:textId="77777777" w:rsidR="00CE606C" w:rsidRPr="005C7260" w:rsidRDefault="00CE606C">
            <w:pPr>
              <w:pStyle w:val="TableHeading"/>
              <w:jc w:val="center"/>
              <w:cnfStyle w:val="000000000000" w:firstRow="0" w:lastRow="0" w:firstColumn="0" w:lastColumn="0" w:oddVBand="0" w:evenVBand="0" w:oddHBand="0" w:evenHBand="0" w:firstRowFirstColumn="0" w:firstRowLastColumn="0" w:lastRowFirstColumn="0" w:lastRowLastColumn="0"/>
              <w:rPr>
                <w:b w:val="0"/>
                <w:bCs w:val="0"/>
                <w:noProof w:val="0"/>
                <w:color w:val="FFFFFF" w:themeColor="background1"/>
                <w:sz w:val="20"/>
                <w:szCs w:val="24"/>
                <w:lang w:val="en-GB"/>
              </w:rPr>
            </w:pPr>
            <w:r w:rsidRPr="005C7260">
              <w:rPr>
                <w:noProof w:val="0"/>
                <w:color w:val="FFFFFF" w:themeColor="background1"/>
                <w:sz w:val="20"/>
                <w:szCs w:val="24"/>
                <w:lang w:val="en-GB"/>
              </w:rPr>
              <w:t>Specification reference</w:t>
            </w:r>
          </w:p>
        </w:tc>
        <w:tc>
          <w:tcPr>
            <w:tcW w:w="4820" w:type="dxa"/>
            <w:shd w:val="clear" w:color="auto" w:fill="341583" w:themeFill="accent2" w:themeFillShade="80"/>
            <w:vAlign w:val="center"/>
          </w:tcPr>
          <w:p w14:paraId="66D7AAD4" w14:textId="0F1E14D1" w:rsidR="00CE606C" w:rsidRPr="005C7260" w:rsidRDefault="00CE606C">
            <w:pPr>
              <w:pStyle w:val="TableHeading"/>
              <w:jc w:val="center"/>
              <w:cnfStyle w:val="000000000000" w:firstRow="0" w:lastRow="0" w:firstColumn="0" w:lastColumn="0" w:oddVBand="0" w:evenVBand="0" w:oddHBand="0" w:evenHBand="0" w:firstRowFirstColumn="0" w:firstRowLastColumn="0" w:lastRowFirstColumn="0" w:lastRowLastColumn="0"/>
              <w:rPr>
                <w:b w:val="0"/>
                <w:bCs w:val="0"/>
                <w:noProof w:val="0"/>
                <w:color w:val="FFFFFF" w:themeColor="background1"/>
                <w:sz w:val="20"/>
                <w:szCs w:val="24"/>
                <w:lang w:val="en-GB"/>
              </w:rPr>
            </w:pPr>
            <w:r w:rsidRPr="005C7260">
              <w:rPr>
                <w:noProof w:val="0"/>
                <w:color w:val="FFFFFF" w:themeColor="background1"/>
                <w:sz w:val="20"/>
                <w:szCs w:val="24"/>
                <w:lang w:val="en-GB"/>
              </w:rPr>
              <w:t xml:space="preserve">Suggested </w:t>
            </w:r>
            <w:r w:rsidR="005D70E5" w:rsidRPr="005C7260">
              <w:rPr>
                <w:noProof w:val="0"/>
                <w:color w:val="FFFFFF" w:themeColor="background1"/>
                <w:sz w:val="20"/>
                <w:szCs w:val="24"/>
                <w:lang w:val="en-GB"/>
              </w:rPr>
              <w:t>activities</w:t>
            </w:r>
          </w:p>
        </w:tc>
        <w:tc>
          <w:tcPr>
            <w:tcW w:w="2268" w:type="dxa"/>
            <w:shd w:val="clear" w:color="auto" w:fill="341583" w:themeFill="accent2" w:themeFillShade="80"/>
            <w:vAlign w:val="center"/>
          </w:tcPr>
          <w:p w14:paraId="7AC1832B" w14:textId="77777777" w:rsidR="00CE606C" w:rsidRPr="005C7260" w:rsidRDefault="00CE606C">
            <w:pPr>
              <w:pStyle w:val="TableHeading"/>
              <w:jc w:val="center"/>
              <w:cnfStyle w:val="000000000000" w:firstRow="0" w:lastRow="0" w:firstColumn="0" w:lastColumn="0" w:oddVBand="0" w:evenVBand="0" w:oddHBand="0" w:evenHBand="0" w:firstRowFirstColumn="0" w:firstRowLastColumn="0" w:lastRowFirstColumn="0" w:lastRowLastColumn="0"/>
              <w:rPr>
                <w:b w:val="0"/>
                <w:bCs w:val="0"/>
                <w:noProof w:val="0"/>
                <w:color w:val="FFFFFF" w:themeColor="background1"/>
                <w:sz w:val="20"/>
                <w:szCs w:val="24"/>
                <w:lang w:val="en-GB"/>
              </w:rPr>
            </w:pPr>
            <w:r w:rsidRPr="005C7260">
              <w:rPr>
                <w:noProof w:val="0"/>
                <w:color w:val="FFFFFF" w:themeColor="background1"/>
                <w:sz w:val="20"/>
                <w:szCs w:val="24"/>
                <w:lang w:val="en-GB"/>
              </w:rPr>
              <w:t>Suggested resources</w:t>
            </w:r>
          </w:p>
        </w:tc>
        <w:tc>
          <w:tcPr>
            <w:tcW w:w="1984" w:type="dxa"/>
            <w:shd w:val="clear" w:color="auto" w:fill="341583" w:themeFill="accent2" w:themeFillShade="80"/>
            <w:vAlign w:val="center"/>
          </w:tcPr>
          <w:p w14:paraId="6CD207FF" w14:textId="77777777" w:rsidR="00CE606C" w:rsidRPr="005C7260" w:rsidRDefault="00CE606C">
            <w:pPr>
              <w:pStyle w:val="TableHeading"/>
              <w:jc w:val="center"/>
              <w:cnfStyle w:val="000000000000" w:firstRow="0" w:lastRow="0" w:firstColumn="0" w:lastColumn="0" w:oddVBand="0" w:evenVBand="0" w:oddHBand="0" w:evenHBand="0" w:firstRowFirstColumn="0" w:firstRowLastColumn="0" w:lastRowFirstColumn="0" w:lastRowLastColumn="0"/>
              <w:rPr>
                <w:b w:val="0"/>
                <w:bCs w:val="0"/>
                <w:noProof w:val="0"/>
                <w:color w:val="FFFFFF" w:themeColor="background1"/>
                <w:sz w:val="20"/>
                <w:szCs w:val="24"/>
                <w:lang w:val="en-GB"/>
              </w:rPr>
            </w:pPr>
            <w:r w:rsidRPr="005C7260">
              <w:rPr>
                <w:noProof w:val="0"/>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5089B9BF" w14:textId="77777777" w:rsidR="00CE606C" w:rsidRPr="005C7260" w:rsidRDefault="00CE606C">
            <w:pPr>
              <w:pStyle w:val="TableHeading"/>
              <w:ind w:right="-113"/>
              <w:jc w:val="center"/>
              <w:cnfStyle w:val="000000000000" w:firstRow="0" w:lastRow="0" w:firstColumn="0" w:lastColumn="0" w:oddVBand="0" w:evenVBand="0" w:oddHBand="0" w:evenHBand="0" w:firstRowFirstColumn="0" w:firstRowLastColumn="0" w:lastRowFirstColumn="0" w:lastRowLastColumn="0"/>
              <w:rPr>
                <w:b w:val="0"/>
                <w:bCs w:val="0"/>
                <w:noProof w:val="0"/>
                <w:color w:val="FFFFFF" w:themeColor="background1"/>
                <w:sz w:val="20"/>
                <w:szCs w:val="24"/>
                <w:lang w:val="en-GB"/>
              </w:rPr>
            </w:pPr>
            <w:r w:rsidRPr="005C7260">
              <w:rPr>
                <w:noProof w:val="0"/>
                <w:color w:val="FFFFFF" w:themeColor="background1"/>
                <w:sz w:val="20"/>
                <w:szCs w:val="24"/>
                <w:lang w:val="en-GB"/>
              </w:rPr>
              <w:t>Which skills could be acquired through teaching and delivery in this lesson?</w:t>
            </w:r>
          </w:p>
        </w:tc>
      </w:tr>
      <w:tr w:rsidR="00CE606C" w:rsidRPr="003A19A2" w14:paraId="6A9790CA"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12D0AD5D" w14:textId="37676B9F" w:rsidR="00CE606C" w:rsidRPr="003A19A2" w:rsidRDefault="00CE606C">
            <w:pPr>
              <w:pStyle w:val="TableHeading"/>
              <w:rPr>
                <w:noProof w:val="0"/>
                <w:color w:val="FFFFFF" w:themeColor="background1"/>
                <w:lang w:val="en-GB"/>
              </w:rPr>
            </w:pPr>
            <w:r w:rsidRPr="003A19A2">
              <w:rPr>
                <w:b/>
                <w:bCs/>
                <w:noProof w:val="0"/>
                <w:color w:val="000000" w:themeColor="text1"/>
                <w:lang w:val="en-GB"/>
              </w:rPr>
              <w:t xml:space="preserve">Week </w:t>
            </w:r>
            <w:r w:rsidR="0081230F" w:rsidRPr="003A19A2">
              <w:rPr>
                <w:b/>
                <w:bCs/>
                <w:noProof w:val="0"/>
                <w:color w:val="000000" w:themeColor="text1"/>
                <w:lang w:val="en-GB"/>
              </w:rPr>
              <w:t>30</w:t>
            </w:r>
            <w:r w:rsidRPr="003A19A2">
              <w:rPr>
                <w:b/>
                <w:bCs/>
                <w:noProof w:val="0"/>
                <w:color w:val="000000" w:themeColor="text1"/>
                <w:lang w:val="en-GB"/>
              </w:rPr>
              <w:br/>
              <w:t>Lesson 1</w:t>
            </w:r>
          </w:p>
        </w:tc>
      </w:tr>
      <w:tr w:rsidR="00F66093" w:rsidRPr="003A19A2" w14:paraId="0AFD20D6" w14:textId="77777777" w:rsidTr="005C7260">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6B00B99E" w14:textId="77777777" w:rsidR="00F66093" w:rsidRPr="003A19A2" w:rsidRDefault="00F66093" w:rsidP="00F66093">
            <w:pPr>
              <w:autoSpaceDE w:val="0"/>
              <w:autoSpaceDN w:val="0"/>
              <w:adjustRightInd w:val="0"/>
              <w:spacing w:before="40" w:after="40" w:line="200" w:lineRule="atLeast"/>
              <w:rPr>
                <w:b w:val="0"/>
                <w:bCs w:val="0"/>
                <w:color w:val="000000"/>
                <w:sz w:val="18"/>
                <w:szCs w:val="18"/>
              </w:rPr>
            </w:pPr>
            <w:r w:rsidRPr="003A19A2">
              <w:rPr>
                <w:color w:val="000000"/>
                <w:sz w:val="18"/>
                <w:szCs w:val="18"/>
              </w:rPr>
              <w:t>Topic 16:</w:t>
            </w:r>
          </w:p>
          <w:p w14:paraId="15DDE560" w14:textId="77777777" w:rsidR="00F66093" w:rsidRPr="003A19A2" w:rsidRDefault="00F66093" w:rsidP="00F66093">
            <w:pPr>
              <w:autoSpaceDE w:val="0"/>
              <w:autoSpaceDN w:val="0"/>
              <w:adjustRightInd w:val="0"/>
              <w:spacing w:before="40" w:after="40" w:line="200" w:lineRule="atLeast"/>
              <w:rPr>
                <w:b w:val="0"/>
                <w:bCs w:val="0"/>
                <w:color w:val="000000"/>
                <w:sz w:val="18"/>
                <w:szCs w:val="18"/>
              </w:rPr>
            </w:pPr>
            <w:r w:rsidRPr="003A19A2">
              <w:rPr>
                <w:color w:val="000000"/>
                <w:sz w:val="18"/>
                <w:szCs w:val="18"/>
              </w:rPr>
              <w:t xml:space="preserve">Emerging Technologies and Professional Practice </w:t>
            </w:r>
          </w:p>
          <w:p w14:paraId="7CB55AD4" w14:textId="77777777" w:rsidR="00F66093" w:rsidRPr="003A19A2" w:rsidRDefault="00F66093" w:rsidP="00F66093">
            <w:pPr>
              <w:autoSpaceDE w:val="0"/>
              <w:autoSpaceDN w:val="0"/>
              <w:adjustRightInd w:val="0"/>
              <w:spacing w:before="40" w:after="40" w:line="200" w:lineRule="atLeast"/>
              <w:rPr>
                <w:b w:val="0"/>
                <w:bCs w:val="0"/>
                <w:color w:val="000000"/>
                <w:sz w:val="18"/>
                <w:szCs w:val="18"/>
              </w:rPr>
            </w:pPr>
          </w:p>
          <w:p w14:paraId="546A77BE" w14:textId="2AF0521D" w:rsidR="00F66093" w:rsidRDefault="003C1507" w:rsidP="00F66093">
            <w:pPr>
              <w:autoSpaceDE w:val="0"/>
              <w:autoSpaceDN w:val="0"/>
              <w:adjustRightInd w:val="0"/>
              <w:spacing w:before="40" w:after="40" w:line="200" w:lineRule="atLeast"/>
              <w:rPr>
                <w:rFonts w:eastAsia="Open Sans" w:cs="Open Sans"/>
                <w:b w:val="0"/>
                <w:bCs w:val="0"/>
                <w:sz w:val="18"/>
                <w:szCs w:val="18"/>
              </w:rPr>
            </w:pPr>
            <w:r w:rsidRPr="003C1507">
              <w:rPr>
                <w:rFonts w:eastAsia="Open Sans" w:cs="Open Sans"/>
                <w:sz w:val="18"/>
                <w:szCs w:val="18"/>
              </w:rPr>
              <w:t>Lesson title:</w:t>
            </w:r>
          </w:p>
          <w:p w14:paraId="0DF9396F" w14:textId="77777777" w:rsidR="00B83C40" w:rsidRPr="000130CE" w:rsidRDefault="00B83C40" w:rsidP="00F66093">
            <w:pPr>
              <w:autoSpaceDE w:val="0"/>
              <w:autoSpaceDN w:val="0"/>
              <w:adjustRightInd w:val="0"/>
              <w:spacing w:before="40" w:after="40" w:line="200" w:lineRule="atLeast"/>
              <w:rPr>
                <w:rFonts w:eastAsia="Open Sans" w:cs="Open Sans"/>
                <w:sz w:val="18"/>
                <w:szCs w:val="18"/>
              </w:rPr>
            </w:pPr>
          </w:p>
          <w:p w14:paraId="539A8493" w14:textId="13809043" w:rsidR="00F66093" w:rsidRPr="003A19A2" w:rsidRDefault="00F66093" w:rsidP="00F66093">
            <w:pPr>
              <w:pStyle w:val="TableText"/>
              <w:rPr>
                <w:rFonts w:asciiTheme="minorHAnsi" w:hAnsiTheme="minorHAnsi"/>
                <w:noProof w:val="0"/>
                <w:sz w:val="18"/>
                <w:szCs w:val="18"/>
                <w:lang w:val="en-GB"/>
              </w:rPr>
            </w:pPr>
            <w:r w:rsidRPr="003A19A2">
              <w:rPr>
                <w:rFonts w:asciiTheme="minorHAnsi" w:eastAsia="Open Sans" w:hAnsiTheme="minorHAnsi" w:cs="Open Sans"/>
                <w:b w:val="0"/>
                <w:bCs w:val="0"/>
                <w:noProof w:val="0"/>
                <w:sz w:val="18"/>
                <w:szCs w:val="18"/>
                <w:lang w:val="en-GB"/>
              </w:rPr>
              <w:t>Topic summary</w:t>
            </w:r>
          </w:p>
        </w:tc>
        <w:tc>
          <w:tcPr>
            <w:tcW w:w="2551" w:type="dxa"/>
          </w:tcPr>
          <w:p w14:paraId="462B24D2" w14:textId="77777777" w:rsidR="00F66093" w:rsidRPr="002E449A" w:rsidRDefault="00F66093" w:rsidP="00F66093">
            <w:pPr>
              <w:autoSpaceDE w:val="0"/>
              <w:autoSpaceDN w:val="0"/>
              <w:adjustRightInd w:val="0"/>
              <w:spacing w:before="40" w:after="40" w:line="200" w:lineRule="atLeast"/>
              <w:cnfStyle w:val="000000000000" w:firstRow="0" w:lastRow="0" w:firstColumn="0" w:lastColumn="0" w:oddVBand="0" w:evenVBand="0" w:oddHBand="0" w:evenHBand="0" w:firstRowFirstColumn="0" w:firstRowLastColumn="0" w:lastRowFirstColumn="0" w:lastRowLastColumn="0"/>
              <w:rPr>
                <w:b/>
                <w:bCs/>
                <w:color w:val="000000"/>
                <w:sz w:val="18"/>
                <w:szCs w:val="18"/>
              </w:rPr>
            </w:pPr>
            <w:r w:rsidRPr="002E449A">
              <w:rPr>
                <w:b/>
                <w:bCs/>
                <w:color w:val="000000"/>
                <w:sz w:val="18"/>
                <w:szCs w:val="18"/>
              </w:rPr>
              <w:t>Topic 16:</w:t>
            </w:r>
          </w:p>
          <w:p w14:paraId="003054E6" w14:textId="77777777" w:rsidR="00F66093" w:rsidRPr="002E449A" w:rsidRDefault="00F66093" w:rsidP="00F66093">
            <w:pPr>
              <w:autoSpaceDE w:val="0"/>
              <w:autoSpaceDN w:val="0"/>
              <w:adjustRightInd w:val="0"/>
              <w:spacing w:before="40" w:after="40" w:line="200" w:lineRule="atLeast"/>
              <w:cnfStyle w:val="000000000000" w:firstRow="0" w:lastRow="0" w:firstColumn="0" w:lastColumn="0" w:oddVBand="0" w:evenVBand="0" w:oddHBand="0" w:evenHBand="0" w:firstRowFirstColumn="0" w:firstRowLastColumn="0" w:lastRowFirstColumn="0" w:lastRowLastColumn="0"/>
              <w:rPr>
                <w:b/>
                <w:bCs/>
                <w:color w:val="000000"/>
                <w:sz w:val="18"/>
                <w:szCs w:val="18"/>
              </w:rPr>
            </w:pPr>
            <w:r w:rsidRPr="002E449A">
              <w:rPr>
                <w:b/>
                <w:bCs/>
                <w:color w:val="000000"/>
                <w:sz w:val="18"/>
                <w:szCs w:val="18"/>
              </w:rPr>
              <w:t xml:space="preserve">Emerging technologies and professional practice </w:t>
            </w:r>
          </w:p>
          <w:p w14:paraId="69DCEA85" w14:textId="5935AF67" w:rsidR="00F66093" w:rsidRPr="003A19A2" w:rsidRDefault="00F66093" w:rsidP="00F66093">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r w:rsidRPr="002E449A">
              <w:rPr>
                <w:rFonts w:asciiTheme="minorHAnsi" w:eastAsia="Open Sans" w:hAnsiTheme="minorHAnsi" w:cs="Open Sans"/>
                <w:b/>
                <w:bCs/>
                <w:noProof w:val="0"/>
                <w:sz w:val="18"/>
                <w:szCs w:val="18"/>
                <w:lang w:val="en-GB"/>
              </w:rPr>
              <w:t>topic summary</w:t>
            </w:r>
          </w:p>
        </w:tc>
        <w:tc>
          <w:tcPr>
            <w:tcW w:w="4820" w:type="dxa"/>
          </w:tcPr>
          <w:p w14:paraId="7B96F6EE" w14:textId="59E19CA4" w:rsidR="00F66093" w:rsidRDefault="002E3040" w:rsidP="00F66093">
            <w:pPr>
              <w:autoSpaceDE w:val="0"/>
              <w:autoSpaceDN w:val="0"/>
              <w:adjustRightInd w:val="0"/>
              <w:spacing w:before="40" w:after="40" w:line="200" w:lineRule="atLeast"/>
              <w:cnfStyle w:val="000000000000" w:firstRow="0" w:lastRow="0" w:firstColumn="0" w:lastColumn="0" w:oddVBand="0" w:evenVBand="0" w:oddHBand="0" w:evenHBand="0" w:firstRowFirstColumn="0" w:firstRowLastColumn="0" w:lastRowFirstColumn="0" w:lastRowLastColumn="0"/>
              <w:rPr>
                <w:rFonts w:eastAsia="Open Sans" w:cs="Open Sans"/>
                <w:color w:val="auto"/>
                <w:sz w:val="18"/>
                <w:szCs w:val="18"/>
              </w:rPr>
            </w:pPr>
            <w:r w:rsidRPr="003A19A2">
              <w:rPr>
                <w:rFonts w:eastAsia="Open Sans" w:cs="Open Sans"/>
                <w:sz w:val="18"/>
                <w:szCs w:val="18"/>
              </w:rPr>
              <w:t>Activities:</w:t>
            </w:r>
            <w:r w:rsidR="00F66093" w:rsidRPr="003A19A2">
              <w:rPr>
                <w:rFonts w:eastAsia="Open Sans" w:cs="Open Sans"/>
                <w:color w:val="auto"/>
                <w:sz w:val="18"/>
                <w:szCs w:val="18"/>
              </w:rPr>
              <w:t>   </w:t>
            </w:r>
          </w:p>
          <w:p w14:paraId="2ADC5380" w14:textId="77777777" w:rsidR="00B83C40" w:rsidRPr="003A19A2" w:rsidRDefault="00B83C40" w:rsidP="00F66093">
            <w:pPr>
              <w:autoSpaceDE w:val="0"/>
              <w:autoSpaceDN w:val="0"/>
              <w:adjustRightInd w:val="0"/>
              <w:spacing w:before="40" w:after="40" w:line="200" w:lineRule="atLeast"/>
              <w:cnfStyle w:val="000000000000" w:firstRow="0" w:lastRow="0" w:firstColumn="0" w:lastColumn="0" w:oddVBand="0" w:evenVBand="0" w:oddHBand="0" w:evenHBand="0" w:firstRowFirstColumn="0" w:firstRowLastColumn="0" w:lastRowFirstColumn="0" w:lastRowLastColumn="0"/>
              <w:rPr>
                <w:rFonts w:eastAsia="Open Sans" w:cs="Open Sans"/>
                <w:color w:val="auto"/>
                <w:sz w:val="18"/>
                <w:szCs w:val="18"/>
              </w:rPr>
            </w:pPr>
          </w:p>
          <w:p w14:paraId="698C01FE" w14:textId="3D04DE79" w:rsidR="00F66093" w:rsidRPr="003A19A2" w:rsidRDefault="00F66093" w:rsidP="00277C48">
            <w:pPr>
              <w:numPr>
                <w:ilvl w:val="0"/>
                <w:numId w:val="36"/>
              </w:numPr>
              <w:autoSpaceDE w:val="0"/>
              <w:autoSpaceDN w:val="0"/>
              <w:adjustRightInd w:val="0"/>
              <w:spacing w:before="40" w:after="40" w:line="200" w:lineRule="atLeast"/>
              <w:cnfStyle w:val="000000000000" w:firstRow="0" w:lastRow="0" w:firstColumn="0" w:lastColumn="0" w:oddVBand="0" w:evenVBand="0" w:oddHBand="0" w:evenHBand="0" w:firstRowFirstColumn="0" w:firstRowLastColumn="0" w:lastRowFirstColumn="0" w:lastRowLastColumn="0"/>
              <w:rPr>
                <w:rFonts w:eastAsia="Open Sans" w:cs="Open Sans"/>
                <w:b/>
                <w:bCs/>
                <w:color w:val="auto"/>
                <w:sz w:val="18"/>
                <w:szCs w:val="18"/>
              </w:rPr>
            </w:pPr>
            <w:r w:rsidRPr="003A19A2">
              <w:rPr>
                <w:rFonts w:eastAsia="Open Sans" w:cs="Open Sans"/>
                <w:color w:val="auto"/>
                <w:sz w:val="18"/>
                <w:szCs w:val="18"/>
              </w:rPr>
              <w:t>Use </w:t>
            </w:r>
            <w:r w:rsidR="001C7F24" w:rsidRPr="003A19A2">
              <w:rPr>
                <w:rFonts w:eastAsia="Open Sans" w:cs="Open Sans"/>
                <w:color w:val="auto"/>
                <w:sz w:val="18"/>
                <w:szCs w:val="18"/>
              </w:rPr>
              <w:t>mind maps</w:t>
            </w:r>
            <w:r w:rsidRPr="003A19A2">
              <w:rPr>
                <w:rFonts w:eastAsia="Open Sans" w:cs="Open Sans"/>
                <w:color w:val="auto"/>
                <w:sz w:val="18"/>
                <w:szCs w:val="18"/>
              </w:rPr>
              <w:t> or knowledge organisers to summarise concepts </w:t>
            </w:r>
          </w:p>
          <w:p w14:paraId="3B355F17" w14:textId="77777777" w:rsidR="00F66093" w:rsidRPr="003A19A2" w:rsidRDefault="00F66093" w:rsidP="00277C48">
            <w:pPr>
              <w:numPr>
                <w:ilvl w:val="0"/>
                <w:numId w:val="37"/>
              </w:numPr>
              <w:autoSpaceDE w:val="0"/>
              <w:autoSpaceDN w:val="0"/>
              <w:adjustRightInd w:val="0"/>
              <w:spacing w:before="40" w:after="40" w:line="200" w:lineRule="atLeast"/>
              <w:cnfStyle w:val="000000000000" w:firstRow="0" w:lastRow="0" w:firstColumn="0" w:lastColumn="0" w:oddVBand="0" w:evenVBand="0" w:oddHBand="0" w:evenHBand="0" w:firstRowFirstColumn="0" w:firstRowLastColumn="0" w:lastRowFirstColumn="0" w:lastRowLastColumn="0"/>
              <w:rPr>
                <w:rFonts w:eastAsia="Open Sans" w:cs="Open Sans"/>
                <w:b/>
                <w:bCs/>
                <w:color w:val="auto"/>
                <w:sz w:val="18"/>
                <w:szCs w:val="18"/>
              </w:rPr>
            </w:pPr>
            <w:r w:rsidRPr="003A19A2">
              <w:rPr>
                <w:rFonts w:eastAsia="Open Sans" w:cs="Open Sans"/>
                <w:color w:val="auto"/>
                <w:sz w:val="18"/>
                <w:szCs w:val="18"/>
              </w:rPr>
              <w:t>Search for quizzes to test knowledge and understanding </w:t>
            </w:r>
          </w:p>
          <w:p w14:paraId="098DCBD4" w14:textId="77777777" w:rsidR="00F66093" w:rsidRPr="003A19A2" w:rsidRDefault="00F66093" w:rsidP="00277C48">
            <w:pPr>
              <w:numPr>
                <w:ilvl w:val="0"/>
                <w:numId w:val="38"/>
              </w:numPr>
              <w:autoSpaceDE w:val="0"/>
              <w:autoSpaceDN w:val="0"/>
              <w:adjustRightInd w:val="0"/>
              <w:spacing w:before="40" w:after="40" w:line="200" w:lineRule="atLeast"/>
              <w:cnfStyle w:val="000000000000" w:firstRow="0" w:lastRow="0" w:firstColumn="0" w:lastColumn="0" w:oddVBand="0" w:evenVBand="0" w:oddHBand="0" w:evenHBand="0" w:firstRowFirstColumn="0" w:firstRowLastColumn="0" w:lastRowFirstColumn="0" w:lastRowLastColumn="0"/>
              <w:rPr>
                <w:rFonts w:eastAsia="Open Sans" w:cs="Open Sans"/>
                <w:b/>
                <w:bCs/>
                <w:color w:val="auto"/>
                <w:sz w:val="18"/>
                <w:szCs w:val="18"/>
              </w:rPr>
            </w:pPr>
            <w:r w:rsidRPr="003A19A2">
              <w:rPr>
                <w:rFonts w:eastAsia="Open Sans" w:cs="Open Sans"/>
                <w:color w:val="auto"/>
                <w:sz w:val="18"/>
                <w:szCs w:val="18"/>
              </w:rPr>
              <w:t>Use flashcards to learn definitions of key terms </w:t>
            </w:r>
          </w:p>
          <w:p w14:paraId="1FD128A8" w14:textId="77777777" w:rsidR="00F66093" w:rsidRPr="003A19A2" w:rsidRDefault="00F66093" w:rsidP="00277C48">
            <w:pPr>
              <w:numPr>
                <w:ilvl w:val="0"/>
                <w:numId w:val="39"/>
              </w:numPr>
              <w:autoSpaceDE w:val="0"/>
              <w:autoSpaceDN w:val="0"/>
              <w:adjustRightInd w:val="0"/>
              <w:spacing w:before="40" w:after="40" w:line="200" w:lineRule="atLeast"/>
              <w:cnfStyle w:val="000000000000" w:firstRow="0" w:lastRow="0" w:firstColumn="0" w:lastColumn="0" w:oddVBand="0" w:evenVBand="0" w:oddHBand="0" w:evenHBand="0" w:firstRowFirstColumn="0" w:firstRowLastColumn="0" w:lastRowFirstColumn="0" w:lastRowLastColumn="0"/>
              <w:rPr>
                <w:rFonts w:eastAsia="Open Sans" w:cs="Open Sans"/>
                <w:b/>
                <w:bCs/>
                <w:color w:val="auto"/>
                <w:sz w:val="18"/>
                <w:szCs w:val="18"/>
              </w:rPr>
            </w:pPr>
            <w:r w:rsidRPr="003A19A2">
              <w:rPr>
                <w:rFonts w:eastAsia="Open Sans" w:cs="Open Sans"/>
                <w:color w:val="auto"/>
                <w:sz w:val="18"/>
                <w:szCs w:val="18"/>
              </w:rPr>
              <w:t>Use questions from sample and specimen exam papers to test exam readiness </w:t>
            </w:r>
          </w:p>
          <w:p w14:paraId="3611880D" w14:textId="77777777" w:rsidR="00F66093" w:rsidRPr="003A19A2" w:rsidRDefault="00F66093" w:rsidP="00277C48">
            <w:pPr>
              <w:numPr>
                <w:ilvl w:val="0"/>
                <w:numId w:val="40"/>
              </w:numPr>
              <w:autoSpaceDE w:val="0"/>
              <w:autoSpaceDN w:val="0"/>
              <w:adjustRightInd w:val="0"/>
              <w:spacing w:before="40" w:after="40" w:line="200" w:lineRule="atLeast"/>
              <w:cnfStyle w:val="000000000000" w:firstRow="0" w:lastRow="0" w:firstColumn="0" w:lastColumn="0" w:oddVBand="0" w:evenVBand="0" w:oddHBand="0" w:evenHBand="0" w:firstRowFirstColumn="0" w:firstRowLastColumn="0" w:lastRowFirstColumn="0" w:lastRowLastColumn="0"/>
              <w:rPr>
                <w:rFonts w:eastAsia="Open Sans" w:cs="Open Sans"/>
                <w:b/>
                <w:bCs/>
                <w:color w:val="auto"/>
                <w:sz w:val="18"/>
                <w:szCs w:val="18"/>
              </w:rPr>
            </w:pPr>
            <w:r w:rsidRPr="003A19A2">
              <w:rPr>
                <w:rFonts w:eastAsia="Open Sans" w:cs="Open Sans"/>
                <w:color w:val="auto"/>
                <w:sz w:val="18"/>
                <w:szCs w:val="18"/>
              </w:rPr>
              <w:t>Complete Checkpoint questions on p189</w:t>
            </w:r>
          </w:p>
          <w:p w14:paraId="5B1DD877" w14:textId="77777777" w:rsidR="00F66093" w:rsidRPr="003A19A2" w:rsidRDefault="00F66093" w:rsidP="00F66093">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23063981" w14:textId="77777777" w:rsidR="00F66093" w:rsidRPr="003A19A2" w:rsidRDefault="00F66093" w:rsidP="00F66093">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1984" w:type="dxa"/>
          </w:tcPr>
          <w:p w14:paraId="4D02BE73" w14:textId="0170616D" w:rsidR="00F66093" w:rsidRPr="00C3299E" w:rsidRDefault="4076E005"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32EAB3B6" w14:textId="027C3697" w:rsidR="00F66093" w:rsidRPr="00C3299E" w:rsidRDefault="4076E005"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6B068B14" w14:textId="5F84B239" w:rsidR="00F66093" w:rsidRPr="00C3299E" w:rsidRDefault="4076E005"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40D8CF66" w14:textId="3B09A73A" w:rsidR="00F66093" w:rsidRPr="00C3299E" w:rsidRDefault="4076E005"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Ethics</w:t>
            </w:r>
          </w:p>
        </w:tc>
        <w:tc>
          <w:tcPr>
            <w:tcW w:w="1985" w:type="dxa"/>
          </w:tcPr>
          <w:p w14:paraId="2C4A4FC6" w14:textId="32D20B34" w:rsidR="00F66093" w:rsidRPr="00C3299E" w:rsidRDefault="67E7D0AA"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5AEF55C7" w14:textId="64801A5B" w:rsidR="00F66093" w:rsidRPr="00C3299E" w:rsidRDefault="67E7D0AA"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Productivity</w:t>
            </w:r>
          </w:p>
          <w:p w14:paraId="76F1ECD3" w14:textId="05FFF38E" w:rsidR="00F66093" w:rsidRPr="00C3299E" w:rsidRDefault="67E7D0AA"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Initiative</w:t>
            </w:r>
          </w:p>
          <w:p w14:paraId="651F1089" w14:textId="2D765DE4" w:rsidR="00F66093" w:rsidRPr="00C3299E" w:rsidRDefault="67E7D0AA"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Self-direction</w:t>
            </w:r>
          </w:p>
          <w:p w14:paraId="5EB8E6B5" w14:textId="521CD571" w:rsidR="00F66093" w:rsidRPr="00C3299E" w:rsidRDefault="67E7D0AA"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60A7BD83" w14:textId="38C0F2E3" w:rsidR="00F66093" w:rsidRPr="00C3299E" w:rsidRDefault="67E7D0AA"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Intellectual interest and curiosity</w:t>
            </w:r>
          </w:p>
          <w:p w14:paraId="5899451C" w14:textId="4950E23B" w:rsidR="00F66093" w:rsidRPr="00C3299E" w:rsidRDefault="00F66093"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r>
      <w:tr w:rsidR="00F66093" w:rsidRPr="003A19A2" w14:paraId="013FA3A8"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tcPr>
          <w:p w14:paraId="2BE1672B" w14:textId="73707C4E" w:rsidR="00F66093" w:rsidRPr="003A19A2" w:rsidRDefault="00F66093" w:rsidP="00F66093">
            <w:pPr>
              <w:pStyle w:val="TableHeading"/>
              <w:rPr>
                <w:noProof w:val="0"/>
                <w:lang w:val="en-GB"/>
              </w:rPr>
            </w:pPr>
            <w:r w:rsidRPr="003A19A2">
              <w:rPr>
                <w:b/>
                <w:bCs/>
                <w:noProof w:val="0"/>
                <w:color w:val="000000" w:themeColor="text1"/>
                <w:lang w:val="en-GB"/>
              </w:rPr>
              <w:t>Week 30</w:t>
            </w:r>
            <w:r w:rsidRPr="003A19A2">
              <w:rPr>
                <w:b/>
                <w:bCs/>
                <w:noProof w:val="0"/>
                <w:color w:val="000000" w:themeColor="text1"/>
                <w:lang w:val="en-GB"/>
              </w:rPr>
              <w:br/>
              <w:t>Lesson 2</w:t>
            </w:r>
          </w:p>
        </w:tc>
      </w:tr>
      <w:tr w:rsidR="00F66093" w:rsidRPr="003A19A2" w14:paraId="622A2D39" w14:textId="77777777" w:rsidTr="02576881">
        <w:trPr>
          <w:trHeight w:val="682"/>
        </w:trPr>
        <w:tc>
          <w:tcPr>
            <w:cnfStyle w:val="001000000000" w:firstRow="0" w:lastRow="0" w:firstColumn="1" w:lastColumn="0" w:oddVBand="0" w:evenVBand="0" w:oddHBand="0" w:evenHBand="0" w:firstRowFirstColumn="0" w:firstRowLastColumn="0" w:lastRowFirstColumn="0" w:lastRowLastColumn="0"/>
            <w:tcW w:w="1555" w:type="dxa"/>
          </w:tcPr>
          <w:p w14:paraId="01761F01" w14:textId="5499400A" w:rsidR="00F66093" w:rsidRPr="003A19A2" w:rsidRDefault="00D82589" w:rsidP="00F66093">
            <w:pPr>
              <w:pStyle w:val="TableText"/>
              <w:rPr>
                <w:noProof w:val="0"/>
                <w:lang w:val="en-GB"/>
              </w:rPr>
            </w:pPr>
            <w:r w:rsidRPr="003A19A2">
              <w:rPr>
                <w:noProof w:val="0"/>
                <w:sz w:val="18"/>
                <w:szCs w:val="18"/>
                <w:lang w:val="en-GB"/>
              </w:rPr>
              <w:t>Revision</w:t>
            </w:r>
          </w:p>
        </w:tc>
        <w:tc>
          <w:tcPr>
            <w:tcW w:w="2551" w:type="dxa"/>
          </w:tcPr>
          <w:p w14:paraId="2B901AF8" w14:textId="77777777" w:rsidR="00F66093" w:rsidRPr="003A19A2" w:rsidRDefault="00F66093" w:rsidP="00F66093">
            <w:pPr>
              <w:pStyle w:val="TableText"/>
              <w:cnfStyle w:val="000000000000" w:firstRow="0" w:lastRow="0" w:firstColumn="0" w:lastColumn="0" w:oddVBand="0" w:evenVBand="0" w:oddHBand="0" w:evenHBand="0" w:firstRowFirstColumn="0" w:firstRowLastColumn="0" w:lastRowFirstColumn="0" w:lastRowLastColumn="0"/>
              <w:rPr>
                <w:noProof w:val="0"/>
                <w:lang w:val="en-GB"/>
              </w:rPr>
            </w:pPr>
          </w:p>
        </w:tc>
        <w:tc>
          <w:tcPr>
            <w:tcW w:w="4820" w:type="dxa"/>
          </w:tcPr>
          <w:p w14:paraId="52676482" w14:textId="77777777" w:rsidR="00F66093" w:rsidRPr="003A19A2" w:rsidRDefault="00F66093" w:rsidP="00F66093">
            <w:pPr>
              <w:pStyle w:val="TableText"/>
              <w:cnfStyle w:val="000000000000" w:firstRow="0" w:lastRow="0" w:firstColumn="0" w:lastColumn="0" w:oddVBand="0" w:evenVBand="0" w:oddHBand="0" w:evenHBand="0" w:firstRowFirstColumn="0" w:firstRowLastColumn="0" w:lastRowFirstColumn="0" w:lastRowLastColumn="0"/>
              <w:rPr>
                <w:noProof w:val="0"/>
                <w:lang w:val="en-GB"/>
              </w:rPr>
            </w:pPr>
          </w:p>
        </w:tc>
        <w:tc>
          <w:tcPr>
            <w:tcW w:w="2268" w:type="dxa"/>
          </w:tcPr>
          <w:p w14:paraId="6387BA8F" w14:textId="77777777" w:rsidR="00F66093" w:rsidRPr="003A19A2" w:rsidRDefault="00F66093" w:rsidP="00F66093">
            <w:pPr>
              <w:pStyle w:val="TableHeading"/>
              <w:cnfStyle w:val="000000000000" w:firstRow="0" w:lastRow="0" w:firstColumn="0" w:lastColumn="0" w:oddVBand="0" w:evenVBand="0" w:oddHBand="0" w:evenHBand="0" w:firstRowFirstColumn="0" w:firstRowLastColumn="0" w:lastRowFirstColumn="0" w:lastRowLastColumn="0"/>
              <w:rPr>
                <w:noProof w:val="0"/>
                <w:lang w:val="en-GB"/>
              </w:rPr>
            </w:pPr>
          </w:p>
        </w:tc>
        <w:tc>
          <w:tcPr>
            <w:tcW w:w="1984" w:type="dxa"/>
          </w:tcPr>
          <w:p w14:paraId="0CCCF110" w14:textId="7DD1B23E"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5CCFE4CA" w14:textId="6E15D38F"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452800FE" w14:textId="5F84B239"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05B67BCA" w14:textId="3B09A73A"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Ethics</w:t>
            </w:r>
          </w:p>
        </w:tc>
        <w:tc>
          <w:tcPr>
            <w:tcW w:w="1985" w:type="dxa"/>
          </w:tcPr>
          <w:p w14:paraId="04E4ED8F" w14:textId="32D20B34"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592FEE33" w14:textId="64801A5B"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Productivity</w:t>
            </w:r>
          </w:p>
          <w:p w14:paraId="45B2DDC4" w14:textId="05FFF38E"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Initiative</w:t>
            </w:r>
          </w:p>
          <w:p w14:paraId="5F41C6DD" w14:textId="2D765DE4"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Self-direction</w:t>
            </w:r>
          </w:p>
          <w:p w14:paraId="6977F88D" w14:textId="521CD571"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484FBBDD" w14:textId="38C0F2E3"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Intellectual interest and curiosity</w:t>
            </w:r>
          </w:p>
          <w:p w14:paraId="31DDD4B0" w14:textId="4950E23B" w:rsidR="02576881" w:rsidRPr="00C3299E" w:rsidRDefault="02576881" w:rsidP="00C329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tc>
      </w:tr>
    </w:tbl>
    <w:p w14:paraId="04EC4DCB" w14:textId="77777777" w:rsidR="001675B8" w:rsidRDefault="001675B8">
      <w: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F66093" w:rsidRPr="003A19A2" w14:paraId="69406814" w14:textId="77777777">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tcPr>
          <w:p w14:paraId="0715C558" w14:textId="5D6BA02A" w:rsidR="00F66093" w:rsidRPr="003A19A2" w:rsidRDefault="00F66093" w:rsidP="00F66093">
            <w:pPr>
              <w:pStyle w:val="TableHeading"/>
              <w:rPr>
                <w:noProof w:val="0"/>
                <w:lang w:val="en-GB"/>
              </w:rPr>
            </w:pPr>
            <w:r w:rsidRPr="003A19A2">
              <w:rPr>
                <w:b/>
                <w:bCs/>
                <w:noProof w:val="0"/>
                <w:color w:val="000000" w:themeColor="text1"/>
                <w:lang w:val="en-GB"/>
              </w:rPr>
              <w:t>Week 30</w:t>
            </w:r>
            <w:r w:rsidRPr="003A19A2">
              <w:rPr>
                <w:b/>
                <w:bCs/>
                <w:noProof w:val="0"/>
                <w:color w:val="000000" w:themeColor="text1"/>
                <w:lang w:val="en-GB"/>
              </w:rPr>
              <w:br/>
              <w:t>Lesson 3</w:t>
            </w:r>
          </w:p>
        </w:tc>
      </w:tr>
      <w:tr w:rsidR="00F66093" w:rsidRPr="003A19A2" w14:paraId="569B483A" w14:textId="77777777" w:rsidTr="02576881">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1555" w:type="dxa"/>
          </w:tcPr>
          <w:p w14:paraId="66E5C06C" w14:textId="47708BCA" w:rsidR="00F66093" w:rsidRPr="003A19A2" w:rsidRDefault="00D82589" w:rsidP="00F66093">
            <w:pPr>
              <w:pStyle w:val="TableHeading"/>
              <w:rPr>
                <w:b/>
                <w:bCs/>
                <w:noProof w:val="0"/>
                <w:color w:val="000000" w:themeColor="text1"/>
                <w:lang w:val="en-GB"/>
              </w:rPr>
            </w:pPr>
            <w:r w:rsidRPr="003A19A2">
              <w:rPr>
                <w:b/>
                <w:bCs/>
                <w:noProof w:val="0"/>
                <w:color w:val="000000" w:themeColor="text1"/>
                <w:sz w:val="18"/>
                <w:szCs w:val="22"/>
                <w:lang w:val="en-GB"/>
              </w:rPr>
              <w:t>Revision</w:t>
            </w:r>
          </w:p>
        </w:tc>
        <w:tc>
          <w:tcPr>
            <w:tcW w:w="2551" w:type="dxa"/>
          </w:tcPr>
          <w:p w14:paraId="1713E46D" w14:textId="77777777" w:rsidR="00F66093" w:rsidRPr="003A19A2" w:rsidRDefault="00F66093" w:rsidP="00F66093">
            <w:pPr>
              <w:pStyle w:val="TableHeading"/>
              <w:cnfStyle w:val="000000100000" w:firstRow="0" w:lastRow="0" w:firstColumn="0" w:lastColumn="0" w:oddVBand="0" w:evenVBand="0" w:oddHBand="1" w:evenHBand="0" w:firstRowFirstColumn="0" w:firstRowLastColumn="0" w:lastRowFirstColumn="0" w:lastRowLastColumn="0"/>
              <w:rPr>
                <w:noProof w:val="0"/>
                <w:color w:val="000000" w:themeColor="text1"/>
                <w:lang w:val="en-GB"/>
              </w:rPr>
            </w:pPr>
          </w:p>
        </w:tc>
        <w:tc>
          <w:tcPr>
            <w:tcW w:w="4820" w:type="dxa"/>
          </w:tcPr>
          <w:p w14:paraId="712EE05E" w14:textId="77777777" w:rsidR="00F66093" w:rsidRPr="003A19A2" w:rsidRDefault="00F66093" w:rsidP="00F66093">
            <w:pPr>
              <w:pStyle w:val="TableHeading"/>
              <w:cnfStyle w:val="000000100000" w:firstRow="0" w:lastRow="0" w:firstColumn="0" w:lastColumn="0" w:oddVBand="0" w:evenVBand="0" w:oddHBand="1" w:evenHBand="0" w:firstRowFirstColumn="0" w:firstRowLastColumn="0" w:lastRowFirstColumn="0" w:lastRowLastColumn="0"/>
              <w:rPr>
                <w:noProof w:val="0"/>
                <w:color w:val="000000" w:themeColor="text1"/>
                <w:lang w:val="en-GB"/>
              </w:rPr>
            </w:pPr>
          </w:p>
        </w:tc>
        <w:tc>
          <w:tcPr>
            <w:tcW w:w="2268" w:type="dxa"/>
          </w:tcPr>
          <w:p w14:paraId="2E626DE3" w14:textId="77777777" w:rsidR="00F66093" w:rsidRPr="003A19A2" w:rsidRDefault="00F66093" w:rsidP="00F66093">
            <w:pPr>
              <w:pStyle w:val="TableHeading"/>
              <w:cnfStyle w:val="000000100000" w:firstRow="0" w:lastRow="0" w:firstColumn="0" w:lastColumn="0" w:oddVBand="0" w:evenVBand="0" w:oddHBand="1" w:evenHBand="0" w:firstRowFirstColumn="0" w:firstRowLastColumn="0" w:lastRowFirstColumn="0" w:lastRowLastColumn="0"/>
              <w:rPr>
                <w:noProof w:val="0"/>
                <w:color w:val="000000" w:themeColor="text1"/>
                <w:lang w:val="en-GB"/>
              </w:rPr>
            </w:pPr>
          </w:p>
        </w:tc>
        <w:tc>
          <w:tcPr>
            <w:tcW w:w="1984" w:type="dxa"/>
          </w:tcPr>
          <w:p w14:paraId="0F34B8E0" w14:textId="5A602F36"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49F2B7DF" w14:textId="3913637F"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7436B659" w14:textId="5F84B239"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Problem solving</w:t>
            </w:r>
          </w:p>
          <w:p w14:paraId="79824F35" w14:textId="3B09A73A"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Ethics</w:t>
            </w:r>
          </w:p>
        </w:tc>
        <w:tc>
          <w:tcPr>
            <w:tcW w:w="1985" w:type="dxa"/>
          </w:tcPr>
          <w:p w14:paraId="0415FF04" w14:textId="32D20B34"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Critical thinking</w:t>
            </w:r>
          </w:p>
          <w:p w14:paraId="1C75843C" w14:textId="64801A5B"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Productivity</w:t>
            </w:r>
          </w:p>
          <w:p w14:paraId="10EA0C18" w14:textId="05FFF38E"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Initiative</w:t>
            </w:r>
          </w:p>
          <w:p w14:paraId="118EA518" w14:textId="2D765DE4"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Self-direction</w:t>
            </w:r>
          </w:p>
          <w:p w14:paraId="1163D071" w14:textId="521CD571"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Analysis</w:t>
            </w:r>
          </w:p>
          <w:p w14:paraId="27C0EDD8" w14:textId="38C0F2E3"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C3299E">
              <w:rPr>
                <w:rFonts w:asciiTheme="minorHAnsi" w:eastAsia="Open Sans" w:hAnsiTheme="minorHAnsi" w:cs="Open Sans"/>
                <w:color w:val="000000" w:themeColor="text1"/>
                <w:sz w:val="18"/>
                <w:szCs w:val="18"/>
              </w:rPr>
              <w:t>Intellectual interest and curiosity</w:t>
            </w:r>
          </w:p>
          <w:p w14:paraId="3A7F2FC5" w14:textId="4950E23B" w:rsidR="02576881" w:rsidRPr="00C3299E" w:rsidRDefault="02576881" w:rsidP="00C3299E">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tc>
      </w:tr>
    </w:tbl>
    <w:p w14:paraId="24E93DD2" w14:textId="77777777" w:rsidR="001675B8" w:rsidRDefault="001675B8" w:rsidP="001A1649">
      <w:pPr>
        <w:pStyle w:val="Heading2"/>
        <w:rPr>
          <w:rStyle w:val="Strong"/>
          <w:b/>
          <w:bCs/>
        </w:rPr>
      </w:pPr>
    </w:p>
    <w:p w14:paraId="3D8A3DC8" w14:textId="77777777" w:rsidR="001675B8" w:rsidRDefault="001675B8">
      <w:pPr>
        <w:spacing w:after="0" w:line="240" w:lineRule="auto"/>
        <w:rPr>
          <w:rStyle w:val="Strong"/>
          <w:rFonts w:ascii="Plus Jakarta Sans" w:hAnsi="Plus Jakarta Sans"/>
          <w:sz w:val="36"/>
          <w:szCs w:val="26"/>
        </w:rPr>
      </w:pPr>
      <w:r>
        <w:rPr>
          <w:rStyle w:val="Strong"/>
          <w:b w:val="0"/>
          <w:bCs w:val="0"/>
        </w:rPr>
        <w:br w:type="page"/>
      </w:r>
    </w:p>
    <w:p w14:paraId="4B863D50" w14:textId="22F574B0" w:rsidR="001A1649" w:rsidRPr="003A19A2" w:rsidRDefault="001A1649" w:rsidP="001A1649">
      <w:pPr>
        <w:pStyle w:val="Heading2"/>
        <w:rPr>
          <w:rStyle w:val="Strong"/>
          <w:b/>
          <w:bCs/>
        </w:rPr>
      </w:pPr>
      <w:bookmarkStart w:id="10" w:name="_Toc222755808"/>
      <w:r w:rsidRPr="003A19A2">
        <w:rPr>
          <w:rStyle w:val="Strong"/>
          <w:b/>
          <w:bCs/>
        </w:rPr>
        <w:t xml:space="preserve">Unit </w:t>
      </w:r>
      <w:r w:rsidR="00550023" w:rsidRPr="003A19A2">
        <w:rPr>
          <w:rStyle w:val="Strong"/>
          <w:b/>
          <w:bCs/>
        </w:rPr>
        <w:t>4</w:t>
      </w:r>
      <w:r w:rsidRPr="003A19A2">
        <w:rPr>
          <w:rStyle w:val="Strong"/>
          <w:b/>
          <w:bCs/>
        </w:rPr>
        <w:t>:</w:t>
      </w:r>
      <w:r w:rsidR="00550023" w:rsidRPr="003A19A2">
        <w:rPr>
          <w:rStyle w:val="Strong"/>
          <w:b/>
          <w:bCs/>
        </w:rPr>
        <w:t xml:space="preserve"> Advanced</w:t>
      </w:r>
      <w:r w:rsidRPr="003A19A2">
        <w:rPr>
          <w:rStyle w:val="Strong"/>
          <w:b/>
          <w:bCs/>
        </w:rPr>
        <w:t xml:space="preserve"> </w:t>
      </w:r>
      <w:r w:rsidR="002F3F6C" w:rsidRPr="003A19A2">
        <w:rPr>
          <w:rStyle w:val="Strong"/>
          <w:b/>
          <w:bCs/>
        </w:rPr>
        <w:t>Practical Programming and Problem Solving</w:t>
      </w:r>
      <w:bookmarkEnd w:id="10"/>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E460F8" w:rsidRPr="003A19A2" w14:paraId="0B1D1A98" w14:textId="77777777" w:rsidTr="005C7260">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tcBorders>
              <w:left w:val="single" w:sz="4" w:space="0" w:color="DAD2FF" w:themeColor="text2" w:themeTint="1A"/>
              <w:bottom w:val="single" w:sz="4" w:space="0" w:color="D3C2FE" w:themeColor="accent1" w:themeTint="99"/>
            </w:tcBorders>
            <w:shd w:val="clear" w:color="auto" w:fill="341583" w:themeFill="accent2" w:themeFillShade="80"/>
            <w:vAlign w:val="center"/>
          </w:tcPr>
          <w:p w14:paraId="2C785E19" w14:textId="77777777" w:rsidR="00E460F8" w:rsidRPr="005C7260" w:rsidRDefault="00E460F8">
            <w:pPr>
              <w:pStyle w:val="TableHeading"/>
              <w:jc w:val="center"/>
              <w:rPr>
                <w:rFonts w:asciiTheme="minorHAnsi" w:hAnsiTheme="minorHAnsi"/>
                <w:b/>
                <w:bCs/>
                <w:noProof w:val="0"/>
                <w:color w:val="FFFFFF" w:themeColor="background1"/>
                <w:sz w:val="20"/>
                <w:szCs w:val="24"/>
                <w:lang w:val="en-GB"/>
              </w:rPr>
            </w:pPr>
            <w:r w:rsidRPr="005C7260">
              <w:rPr>
                <w:rFonts w:asciiTheme="minorHAnsi" w:hAnsiTheme="minorHAnsi"/>
                <w:b/>
                <w:bCs/>
                <w:noProof w:val="0"/>
                <w:color w:val="FFFFFF" w:themeColor="background1"/>
                <w:sz w:val="20"/>
                <w:szCs w:val="24"/>
                <w:lang w:val="en-GB"/>
              </w:rPr>
              <w:t>Topic</w:t>
            </w:r>
            <w:r w:rsidRPr="005C7260">
              <w:rPr>
                <w:rFonts w:asciiTheme="minorHAnsi" w:hAnsiTheme="minorHAnsi"/>
                <w:b/>
                <w:bCs/>
                <w:noProof w:val="0"/>
                <w:color w:val="FFFFFF" w:themeColor="background1"/>
                <w:sz w:val="20"/>
                <w:szCs w:val="24"/>
                <w:lang w:val="en-GB"/>
              </w:rPr>
              <w:br/>
              <w:t>Sub topic</w:t>
            </w:r>
            <w:r w:rsidRPr="005C7260">
              <w:rPr>
                <w:rFonts w:asciiTheme="minorHAnsi" w:hAnsiTheme="minorHAnsi"/>
                <w:b/>
                <w:bCs/>
                <w:noProof w:val="0"/>
                <w:color w:val="FFFFFF" w:themeColor="background1"/>
                <w:sz w:val="20"/>
                <w:szCs w:val="24"/>
                <w:lang w:val="en-GB"/>
              </w:rPr>
              <w:br/>
              <w:t>Lesson title</w:t>
            </w:r>
          </w:p>
        </w:tc>
        <w:tc>
          <w:tcPr>
            <w:tcW w:w="2551" w:type="dxa"/>
            <w:tcBorders>
              <w:bottom w:val="single" w:sz="4" w:space="0" w:color="D3C2FE" w:themeColor="accent1" w:themeTint="99"/>
            </w:tcBorders>
            <w:shd w:val="clear" w:color="auto" w:fill="341583" w:themeFill="accent2" w:themeFillShade="80"/>
            <w:vAlign w:val="center"/>
          </w:tcPr>
          <w:p w14:paraId="20BEAA05" w14:textId="77777777" w:rsidR="00E460F8" w:rsidRPr="005C7260" w:rsidRDefault="00E460F8">
            <w:pPr>
              <w:pStyle w:val="TableHead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bCs/>
                <w:noProof w:val="0"/>
                <w:color w:val="FFFFFF" w:themeColor="background1"/>
                <w:sz w:val="20"/>
                <w:szCs w:val="24"/>
                <w:lang w:val="en-GB"/>
              </w:rPr>
            </w:pPr>
            <w:r w:rsidRPr="005C7260">
              <w:rPr>
                <w:rFonts w:asciiTheme="minorHAnsi" w:hAnsiTheme="minorHAnsi"/>
                <w:b/>
                <w:bCs/>
                <w:noProof w:val="0"/>
                <w:color w:val="FFFFFF" w:themeColor="background1"/>
                <w:sz w:val="20"/>
                <w:szCs w:val="24"/>
                <w:lang w:val="en-GB"/>
              </w:rPr>
              <w:t>Specification reference</w:t>
            </w:r>
          </w:p>
        </w:tc>
        <w:tc>
          <w:tcPr>
            <w:tcW w:w="4820" w:type="dxa"/>
            <w:tcBorders>
              <w:bottom w:val="single" w:sz="4" w:space="0" w:color="D3C2FE" w:themeColor="accent1" w:themeTint="99"/>
            </w:tcBorders>
            <w:shd w:val="clear" w:color="auto" w:fill="341583" w:themeFill="accent2" w:themeFillShade="80"/>
            <w:vAlign w:val="center"/>
          </w:tcPr>
          <w:p w14:paraId="4D8D397D" w14:textId="77777777" w:rsidR="00E460F8" w:rsidRPr="005C7260" w:rsidRDefault="00E460F8">
            <w:pPr>
              <w:pStyle w:val="TableHead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bCs/>
                <w:noProof w:val="0"/>
                <w:color w:val="FFFFFF" w:themeColor="background1"/>
                <w:sz w:val="20"/>
                <w:szCs w:val="24"/>
                <w:lang w:val="en-GB"/>
              </w:rPr>
            </w:pPr>
            <w:r w:rsidRPr="005C7260">
              <w:rPr>
                <w:rFonts w:asciiTheme="minorHAnsi" w:hAnsiTheme="minorHAnsi"/>
                <w:b/>
                <w:bCs/>
                <w:noProof w:val="0"/>
                <w:color w:val="FFFFFF" w:themeColor="background1"/>
                <w:sz w:val="20"/>
                <w:szCs w:val="24"/>
                <w:lang w:val="en-GB"/>
              </w:rPr>
              <w:t>Suggested activities</w:t>
            </w:r>
          </w:p>
        </w:tc>
        <w:tc>
          <w:tcPr>
            <w:tcW w:w="2268" w:type="dxa"/>
            <w:tcBorders>
              <w:bottom w:val="single" w:sz="4" w:space="0" w:color="D3C2FE" w:themeColor="accent1" w:themeTint="99"/>
            </w:tcBorders>
            <w:shd w:val="clear" w:color="auto" w:fill="341583" w:themeFill="accent2" w:themeFillShade="80"/>
            <w:vAlign w:val="center"/>
          </w:tcPr>
          <w:p w14:paraId="3DE348AD" w14:textId="77777777" w:rsidR="00E460F8" w:rsidRPr="005C7260" w:rsidRDefault="00E460F8">
            <w:pPr>
              <w:pStyle w:val="TableHead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bCs/>
                <w:noProof w:val="0"/>
                <w:color w:val="FFFFFF" w:themeColor="background1"/>
                <w:sz w:val="20"/>
                <w:szCs w:val="24"/>
                <w:lang w:val="en-GB"/>
              </w:rPr>
            </w:pPr>
            <w:r w:rsidRPr="005C7260">
              <w:rPr>
                <w:rFonts w:asciiTheme="minorHAnsi" w:hAnsiTheme="minorHAnsi"/>
                <w:b/>
                <w:bCs/>
                <w:noProof w:val="0"/>
                <w:color w:val="FFFFFF" w:themeColor="background1"/>
                <w:sz w:val="20"/>
                <w:szCs w:val="24"/>
                <w:lang w:val="en-GB"/>
              </w:rPr>
              <w:t>Suggested resources</w:t>
            </w:r>
          </w:p>
        </w:tc>
        <w:tc>
          <w:tcPr>
            <w:tcW w:w="1984" w:type="dxa"/>
            <w:tcBorders>
              <w:bottom w:val="single" w:sz="4" w:space="0" w:color="D3C2FE" w:themeColor="accent1" w:themeTint="99"/>
            </w:tcBorders>
            <w:shd w:val="clear" w:color="auto" w:fill="341583" w:themeFill="accent2" w:themeFillShade="80"/>
            <w:vAlign w:val="center"/>
          </w:tcPr>
          <w:p w14:paraId="5367EDA3" w14:textId="77777777" w:rsidR="00E460F8" w:rsidRPr="005C7260" w:rsidRDefault="00E460F8">
            <w:pPr>
              <w:pStyle w:val="TableHead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bCs/>
                <w:noProof w:val="0"/>
                <w:color w:val="FFFFFF" w:themeColor="background1"/>
                <w:sz w:val="20"/>
                <w:szCs w:val="24"/>
                <w:lang w:val="en-GB"/>
              </w:rPr>
            </w:pPr>
            <w:r w:rsidRPr="005C7260">
              <w:rPr>
                <w:rFonts w:asciiTheme="minorHAnsi" w:hAnsiTheme="minorHAnsi"/>
                <w:b/>
                <w:bCs/>
                <w:noProof w:val="0"/>
                <w:color w:val="FFFFFF" w:themeColor="background1"/>
                <w:sz w:val="20"/>
                <w:szCs w:val="24"/>
                <w:lang w:val="en-GB"/>
              </w:rPr>
              <w:t>Which skills acquired in this lesson are explicitly assessed through examination?</w:t>
            </w:r>
          </w:p>
        </w:tc>
        <w:tc>
          <w:tcPr>
            <w:tcW w:w="1985" w:type="dxa"/>
            <w:tcBorders>
              <w:bottom w:val="single" w:sz="4" w:space="0" w:color="D3C2FE" w:themeColor="accent1" w:themeTint="99"/>
            </w:tcBorders>
            <w:shd w:val="clear" w:color="auto" w:fill="341583" w:themeFill="accent2" w:themeFillShade="80"/>
            <w:vAlign w:val="center"/>
          </w:tcPr>
          <w:p w14:paraId="5514696B" w14:textId="77777777" w:rsidR="00E460F8" w:rsidRPr="005C7260" w:rsidRDefault="00E460F8">
            <w:pPr>
              <w:pStyle w:val="TableHead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bCs/>
                <w:noProof w:val="0"/>
                <w:color w:val="FFFFFF" w:themeColor="background1"/>
                <w:sz w:val="20"/>
                <w:szCs w:val="24"/>
                <w:lang w:val="en-GB"/>
              </w:rPr>
            </w:pPr>
            <w:r w:rsidRPr="005C7260">
              <w:rPr>
                <w:rFonts w:asciiTheme="minorHAnsi" w:hAnsiTheme="minorHAnsi"/>
                <w:b/>
                <w:bCs/>
                <w:noProof w:val="0"/>
                <w:color w:val="FFFFFF" w:themeColor="background1"/>
                <w:sz w:val="20"/>
                <w:szCs w:val="24"/>
                <w:lang w:val="en-GB"/>
              </w:rPr>
              <w:t>Which skills could be acquired through teaching and delivery in this lesson?</w:t>
            </w:r>
          </w:p>
        </w:tc>
      </w:tr>
      <w:tr w:rsidR="00E460F8" w:rsidRPr="003A19A2" w14:paraId="5A6B3538"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tcBorders>
              <w:left w:val="single" w:sz="4" w:space="0" w:color="DAD2FF" w:themeColor="text2" w:themeTint="1A"/>
              <w:bottom w:val="single" w:sz="4" w:space="0" w:color="DAD2FF"/>
            </w:tcBorders>
            <w:shd w:val="clear" w:color="auto" w:fill="E3DBF9" w:themeFill="accent2" w:themeFillTint="33"/>
          </w:tcPr>
          <w:p w14:paraId="76920232" w14:textId="77777777" w:rsidR="00E460F8" w:rsidRPr="003A19A2" w:rsidRDefault="00E460F8">
            <w:pPr>
              <w:pStyle w:val="TableHeading"/>
              <w:rPr>
                <w:rFonts w:asciiTheme="minorHAnsi" w:hAnsiTheme="minorHAnsi"/>
                <w:noProof w:val="0"/>
                <w:color w:val="FFFFFF" w:themeColor="background1"/>
                <w:lang w:val="en-GB"/>
              </w:rPr>
            </w:pPr>
            <w:r w:rsidRPr="003A19A2">
              <w:rPr>
                <w:rFonts w:asciiTheme="minorHAnsi" w:hAnsiTheme="minorHAnsi"/>
                <w:b/>
                <w:bCs/>
                <w:noProof w:val="0"/>
                <w:color w:val="000000" w:themeColor="text1"/>
                <w:lang w:val="en-GB"/>
              </w:rPr>
              <w:t xml:space="preserve">Week 1 </w:t>
            </w:r>
            <w:r w:rsidRPr="003A19A2">
              <w:rPr>
                <w:rFonts w:asciiTheme="minorHAnsi" w:hAnsiTheme="minorHAnsi"/>
                <w:b/>
                <w:bCs/>
                <w:noProof w:val="0"/>
                <w:color w:val="000000" w:themeColor="text1"/>
                <w:lang w:val="en-GB"/>
              </w:rPr>
              <w:br/>
              <w:t>Lesson 1</w:t>
            </w:r>
          </w:p>
        </w:tc>
      </w:tr>
      <w:tr w:rsidR="00630EDE" w:rsidRPr="003A19A2" w14:paraId="108E271E" w14:textId="77777777" w:rsidTr="006F6B5C">
        <w:trPr>
          <w:trHeight w:val="1385"/>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DAD2FF"/>
              <w:left w:val="single" w:sz="4" w:space="0" w:color="DAD2FF" w:themeColor="text2" w:themeTint="1A"/>
              <w:bottom w:val="single" w:sz="4" w:space="0" w:color="DAD2FF"/>
              <w:right w:val="single" w:sz="4" w:space="0" w:color="DAD2FF" w:themeColor="text2" w:themeTint="1A"/>
            </w:tcBorders>
          </w:tcPr>
          <w:p w14:paraId="1EAAA733" w14:textId="77777777" w:rsidR="00630EDE" w:rsidRPr="005C7260" w:rsidRDefault="00630EDE" w:rsidP="00630EDE">
            <w:pPr>
              <w:spacing w:before="40" w:after="40" w:line="200" w:lineRule="atLeast"/>
              <w:rPr>
                <w:rFonts w:eastAsia="Open Sans" w:cs="Open Sans"/>
                <w:color w:val="000000" w:themeColor="text1"/>
                <w:sz w:val="18"/>
                <w:szCs w:val="18"/>
              </w:rPr>
            </w:pPr>
            <w:r w:rsidRPr="005C7260">
              <w:rPr>
                <w:rFonts w:eastAsia="Open Sans" w:cs="Open Sans"/>
                <w:color w:val="000000" w:themeColor="text1"/>
                <w:sz w:val="18"/>
                <w:szCs w:val="18"/>
              </w:rPr>
              <w:t>Topic 17.1.1</w:t>
            </w:r>
          </w:p>
          <w:p w14:paraId="13DD00C2" w14:textId="77777777" w:rsidR="00630EDE" w:rsidRPr="005C7260" w:rsidRDefault="00630EDE" w:rsidP="00630EDE">
            <w:pPr>
              <w:spacing w:before="40" w:after="40" w:line="200" w:lineRule="atLeast"/>
            </w:pPr>
            <w:r w:rsidRPr="005C7260">
              <w:rPr>
                <w:rFonts w:eastAsia="Open Sans" w:cs="Open Sans"/>
                <w:color w:val="000000" w:themeColor="text1"/>
                <w:sz w:val="18"/>
                <w:szCs w:val="18"/>
              </w:rPr>
              <w:t>Select and use appropriate operators and flow control constructs</w:t>
            </w:r>
          </w:p>
          <w:p w14:paraId="2072D2EB" w14:textId="77777777" w:rsidR="00630EDE" w:rsidRPr="005C7260" w:rsidRDefault="00630EDE" w:rsidP="00630EDE">
            <w:pPr>
              <w:spacing w:before="40" w:after="40" w:line="200" w:lineRule="atLeast"/>
              <w:rPr>
                <w:rFonts w:eastAsia="Open Sans" w:cs="Open Sans"/>
                <w:color w:val="000000" w:themeColor="text1"/>
                <w:sz w:val="18"/>
                <w:szCs w:val="18"/>
              </w:rPr>
            </w:pPr>
          </w:p>
          <w:p w14:paraId="70123CF0" w14:textId="4D6B72C8" w:rsidR="00630EDE" w:rsidRDefault="003C1507" w:rsidP="00630EDE">
            <w:pPr>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p>
          <w:p w14:paraId="6587808A" w14:textId="77777777" w:rsidR="005C7260" w:rsidRPr="005C7260" w:rsidRDefault="005C7260" w:rsidP="00630EDE">
            <w:pPr>
              <w:spacing w:before="40" w:after="40" w:line="200" w:lineRule="atLeast"/>
              <w:rPr>
                <w:rFonts w:eastAsia="Open Sans" w:cs="Open Sans"/>
                <w:color w:val="000000" w:themeColor="text1"/>
                <w:sz w:val="18"/>
                <w:szCs w:val="18"/>
              </w:rPr>
            </w:pPr>
          </w:p>
          <w:p w14:paraId="06B8AC8A" w14:textId="77777777" w:rsidR="00630EDE" w:rsidRPr="005C7260" w:rsidRDefault="00630EDE" w:rsidP="00630EDE">
            <w:pPr>
              <w:spacing w:before="40" w:after="40" w:line="200" w:lineRule="atLeast"/>
              <w:rPr>
                <w:b w:val="0"/>
                <w:bCs w:val="0"/>
              </w:rPr>
            </w:pPr>
            <w:r w:rsidRPr="005C7260">
              <w:rPr>
                <w:rFonts w:eastAsia="Open Sans" w:cs="Open Sans"/>
                <w:b w:val="0"/>
                <w:bCs w:val="0"/>
                <w:color w:val="000000" w:themeColor="text1"/>
                <w:sz w:val="18"/>
                <w:szCs w:val="18"/>
              </w:rPr>
              <w:t>Program constructs</w:t>
            </w:r>
          </w:p>
          <w:p w14:paraId="65ECA5D8" w14:textId="2A26E7DA" w:rsidR="00630EDE" w:rsidRPr="005C7260" w:rsidRDefault="00630EDE" w:rsidP="00630EDE">
            <w:pPr>
              <w:pStyle w:val="TableText"/>
              <w:rPr>
                <w:rFonts w:asciiTheme="minorHAnsi" w:hAnsiTheme="minorHAnsi"/>
                <w:noProof w:val="0"/>
                <w:sz w:val="18"/>
                <w:szCs w:val="18"/>
                <w:lang w:val="en-GB"/>
              </w:rPr>
            </w:pPr>
          </w:p>
        </w:tc>
        <w:tc>
          <w:tcPr>
            <w:tcW w:w="2551" w:type="dxa"/>
            <w:tcBorders>
              <w:top w:val="single" w:sz="4" w:space="0" w:color="DAD2FF"/>
              <w:left w:val="single" w:sz="4" w:space="0" w:color="DAD2FF" w:themeColor="text2" w:themeTint="1A"/>
              <w:bottom w:val="single" w:sz="4" w:space="0" w:color="DAD2FF"/>
              <w:right w:val="single" w:sz="4" w:space="0" w:color="DAD2FF" w:themeColor="text2" w:themeTint="1A"/>
            </w:tcBorders>
          </w:tcPr>
          <w:p w14:paraId="75BFEC97" w14:textId="3EC1CF8C" w:rsidR="00630EDE" w:rsidRPr="005C7260" w:rsidRDefault="003C1507" w:rsidP="00630EDE">
            <w:pPr>
              <w:cnfStyle w:val="000000000000" w:firstRow="0" w:lastRow="0" w:firstColumn="0" w:lastColumn="0" w:oddVBand="0" w:evenVBand="0" w:oddHBand="0" w:evenHBand="0" w:firstRowFirstColumn="0" w:firstRowLastColumn="0" w:lastRowFirstColumn="0" w:lastRowLastColumn="0"/>
            </w:pPr>
            <w:r w:rsidRPr="003C1507">
              <w:rPr>
                <w:rFonts w:eastAsia="Open Sans" w:cs="Open Sans"/>
                <w:sz w:val="18"/>
                <w:szCs w:val="18"/>
              </w:rPr>
              <w:t>Students will be able to:</w:t>
            </w:r>
            <w:r w:rsidR="00630EDE" w:rsidRPr="005C7260">
              <w:rPr>
                <w:rFonts w:eastAsia="Open Sans" w:cs="Open Sans"/>
                <w:color w:val="000000" w:themeColor="text1"/>
                <w:sz w:val="18"/>
                <w:szCs w:val="18"/>
              </w:rPr>
              <w:t xml:space="preserve"> </w:t>
            </w:r>
          </w:p>
          <w:p w14:paraId="7A7C72A3" w14:textId="30BA64F5" w:rsidR="00630EDE" w:rsidRPr="005C7260" w:rsidRDefault="00630EDE" w:rsidP="00B83C40">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5C7260">
              <w:rPr>
                <w:rFonts w:eastAsia="Open Sans" w:cs="Open Sans"/>
                <w:color w:val="000000" w:themeColor="text1"/>
                <w:sz w:val="18"/>
                <w:szCs w:val="18"/>
              </w:rPr>
              <w:t xml:space="preserve"> 17.1.1 select and use appropriate operators and flow control constructs when designing solutions to complex problems</w:t>
            </w:r>
          </w:p>
          <w:p w14:paraId="1346D7F2" w14:textId="77777777" w:rsidR="00630EDE" w:rsidRPr="005C7260" w:rsidRDefault="00630EDE" w:rsidP="00630EDE">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Open Sans"/>
                <w:i/>
                <w:iCs/>
                <w:color w:val="000000" w:themeColor="text1"/>
                <w:sz w:val="18"/>
                <w:szCs w:val="18"/>
              </w:rPr>
            </w:pPr>
          </w:p>
          <w:p w14:paraId="604EAD48" w14:textId="77777777" w:rsidR="00D004FE" w:rsidRDefault="003C1507" w:rsidP="00630EDE">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s="Open Sans"/>
                <w:sz w:val="18"/>
                <w:szCs w:val="18"/>
              </w:rPr>
            </w:pPr>
            <w:r w:rsidRPr="003C1507">
              <w:rPr>
                <w:rFonts w:asciiTheme="minorHAnsi" w:hAnsiTheme="minorHAnsi" w:cs="Open Sans"/>
                <w:color w:val="6D35FD" w:themeColor="accent1" w:themeShade="BF"/>
                <w:sz w:val="18"/>
                <w:szCs w:val="18"/>
              </w:rPr>
              <w:t>Maths skills:</w:t>
            </w:r>
            <w:r w:rsidR="00630EDE" w:rsidRPr="005C7260">
              <w:rPr>
                <w:rFonts w:asciiTheme="minorHAnsi" w:hAnsiTheme="minorHAnsi" w:cs="Open Sans"/>
                <w:sz w:val="18"/>
                <w:szCs w:val="18"/>
              </w:rPr>
              <w:t xml:space="preserve"> </w:t>
            </w:r>
          </w:p>
          <w:p w14:paraId="0F8A3DF6" w14:textId="77777777" w:rsidR="00B83C40" w:rsidRDefault="00B83C40" w:rsidP="00630EDE">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s="Open Sans"/>
                <w:sz w:val="18"/>
                <w:szCs w:val="18"/>
              </w:rPr>
            </w:pPr>
          </w:p>
          <w:p w14:paraId="636215E3" w14:textId="2A65696D" w:rsidR="00630EDE" w:rsidRPr="005C7260" w:rsidRDefault="00630EDE" w:rsidP="00630EDE">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r w:rsidRPr="005C7260">
              <w:rPr>
                <w:rFonts w:asciiTheme="minorHAnsi" w:hAnsiTheme="minorHAnsi" w:cs="Open Sans"/>
                <w:sz w:val="18"/>
                <w:szCs w:val="18"/>
              </w:rPr>
              <w:t>Using appropriate operators</w:t>
            </w:r>
          </w:p>
        </w:tc>
        <w:tc>
          <w:tcPr>
            <w:tcW w:w="4820" w:type="dxa"/>
            <w:tcBorders>
              <w:top w:val="single" w:sz="4" w:space="0" w:color="DAD2FF"/>
              <w:left w:val="single" w:sz="4" w:space="0" w:color="DAD2FF" w:themeColor="text2" w:themeTint="1A"/>
              <w:bottom w:val="single" w:sz="4" w:space="0" w:color="DAD2FF"/>
              <w:right w:val="single" w:sz="4" w:space="0" w:color="DAD2FF" w:themeColor="text2" w:themeTint="1A"/>
            </w:tcBorders>
          </w:tcPr>
          <w:p w14:paraId="194553DD" w14:textId="77777777" w:rsidR="00630EDE" w:rsidRPr="00B83C40" w:rsidRDefault="00630EDE" w:rsidP="00630EDE">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B83C40">
              <w:rPr>
                <w:rFonts w:asciiTheme="minorHAnsi" w:eastAsia="Open Sans" w:hAnsiTheme="minorHAnsi" w:cs="Open Sans"/>
                <w:sz w:val="18"/>
                <w:szCs w:val="18"/>
              </w:rPr>
              <w:t>Activities:</w:t>
            </w:r>
          </w:p>
          <w:p w14:paraId="316A6BD6" w14:textId="77777777" w:rsidR="005C7260" w:rsidRPr="005C7260" w:rsidRDefault="005C7260" w:rsidP="00630EDE">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B79BFE" w:themeColor="accent1"/>
                <w:sz w:val="18"/>
                <w:szCs w:val="18"/>
              </w:rPr>
            </w:pPr>
          </w:p>
          <w:p w14:paraId="13AF0DE5" w14:textId="77777777" w:rsidR="00630EDE" w:rsidRPr="005C7260" w:rsidRDefault="00630EDE" w:rsidP="00277C48">
            <w:pPr>
              <w:pStyle w:val="NoSpacing"/>
              <w:numPr>
                <w:ilvl w:val="0"/>
                <w:numId w:val="93"/>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5C7260">
              <w:rPr>
                <w:rFonts w:asciiTheme="minorHAnsi" w:eastAsia="Open Sans" w:hAnsiTheme="minorHAnsi" w:cs="Open Sans"/>
                <w:color w:val="000000" w:themeColor="text1"/>
                <w:sz w:val="18"/>
                <w:szCs w:val="18"/>
              </w:rPr>
              <w:t>Teacher introduction to the unit covering an outline of the topics and the assessment method.</w:t>
            </w:r>
          </w:p>
          <w:p w14:paraId="3DB4BE0B" w14:textId="77777777" w:rsidR="00630EDE" w:rsidRPr="005C7260" w:rsidRDefault="00630EDE" w:rsidP="00277C48">
            <w:pPr>
              <w:pStyle w:val="NoSpacing"/>
              <w:numPr>
                <w:ilvl w:val="0"/>
                <w:numId w:val="93"/>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5C7260">
              <w:rPr>
                <w:rFonts w:asciiTheme="minorHAnsi" w:eastAsia="Open Sans" w:hAnsiTheme="minorHAnsi" w:cs="Open Sans"/>
                <w:color w:val="000000" w:themeColor="text1"/>
                <w:sz w:val="18"/>
                <w:szCs w:val="18"/>
              </w:rPr>
              <w:t>Teacher recap on previously covered material on operators and flow control</w:t>
            </w:r>
          </w:p>
          <w:p w14:paraId="59EB7A25" w14:textId="77777777" w:rsidR="00630EDE" w:rsidRPr="005C7260" w:rsidRDefault="00630EDE" w:rsidP="00277C48">
            <w:pPr>
              <w:pStyle w:val="NoSpacing"/>
              <w:numPr>
                <w:ilvl w:val="0"/>
                <w:numId w:val="93"/>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5C7260">
              <w:rPr>
                <w:rFonts w:asciiTheme="minorHAnsi" w:eastAsia="Open Sans" w:hAnsiTheme="minorHAnsi" w:cs="Open Sans"/>
                <w:color w:val="000000" w:themeColor="text1"/>
                <w:sz w:val="18"/>
                <w:szCs w:val="18"/>
              </w:rPr>
              <w:t>Class practical activity. Students are given a series of question to answer on operators and selection/iteration constructs. These should include some code snippets which either have errors or are incomplete so students can identify the errors and/or complete the code</w:t>
            </w:r>
          </w:p>
          <w:p w14:paraId="39B9C897" w14:textId="77777777" w:rsidR="00630EDE" w:rsidRPr="005C7260" w:rsidRDefault="00630EDE" w:rsidP="00277C48">
            <w:pPr>
              <w:pStyle w:val="NoSpacing"/>
              <w:numPr>
                <w:ilvl w:val="0"/>
                <w:numId w:val="93"/>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5C7260">
              <w:rPr>
                <w:rFonts w:asciiTheme="minorHAnsi" w:eastAsia="Open Sans" w:hAnsiTheme="minorHAnsi" w:cs="Open Sans"/>
                <w:color w:val="000000" w:themeColor="text1"/>
                <w:sz w:val="18"/>
                <w:szCs w:val="18"/>
              </w:rPr>
              <w:t>Teacher introduction to resources for this units including the specification document, PLS and GPG and the Sample exam paper (and any past exam papers when they are available).</w:t>
            </w:r>
          </w:p>
          <w:p w14:paraId="275118F5" w14:textId="77777777" w:rsidR="00630EDE" w:rsidRPr="005C7260" w:rsidRDefault="00630EDE" w:rsidP="00630EDE">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p>
          <w:p w14:paraId="6D372925" w14:textId="62ED08F5" w:rsidR="00630EDE" w:rsidRPr="005C7260" w:rsidRDefault="002D2D1D" w:rsidP="00630EDE">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2D2D1D">
              <w:rPr>
                <w:rFonts w:asciiTheme="minorHAnsi" w:eastAsia="Open Sans" w:hAnsiTheme="minorHAnsi" w:cs="Open Sans"/>
                <w:sz w:val="18"/>
                <w:szCs w:val="18"/>
              </w:rPr>
              <w:t>Homework:</w:t>
            </w:r>
          </w:p>
          <w:p w14:paraId="78326ED8" w14:textId="77777777" w:rsidR="00630EDE" w:rsidRPr="005C7260" w:rsidRDefault="00630EDE" w:rsidP="00630EDE">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680668E9" w14:textId="41D33ECB" w:rsidR="00630EDE" w:rsidRPr="005C7260" w:rsidRDefault="00630EDE" w:rsidP="00630EDE">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r w:rsidRPr="005C7260">
              <w:rPr>
                <w:rFonts w:asciiTheme="minorHAnsi" w:eastAsia="Open Sans" w:hAnsiTheme="minorHAnsi" w:cs="Open Sans"/>
                <w:sz w:val="18"/>
                <w:szCs w:val="18"/>
              </w:rPr>
              <w:t>Ask students to read the pages from the specification which cover this unit and the PLS. Note down any issues or concerns they have such as lack of existing underpinning Students will knowledge or terms they don't understand.</w:t>
            </w:r>
          </w:p>
        </w:tc>
        <w:tc>
          <w:tcPr>
            <w:tcW w:w="2268" w:type="dxa"/>
            <w:tcBorders>
              <w:top w:val="single" w:sz="4" w:space="0" w:color="DAD2FF"/>
              <w:left w:val="single" w:sz="4" w:space="0" w:color="DAD2FF" w:themeColor="text2" w:themeTint="1A"/>
              <w:bottom w:val="single" w:sz="4" w:space="0" w:color="DAD2FF"/>
              <w:right w:val="single" w:sz="4" w:space="0" w:color="DAD2FF" w:themeColor="text2" w:themeTint="1A"/>
            </w:tcBorders>
          </w:tcPr>
          <w:p w14:paraId="601CC1FE" w14:textId="3BF99F1A" w:rsidR="00630EDE" w:rsidRPr="005C7260" w:rsidRDefault="002D2D1D" w:rsidP="00630EDE">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630EDE" w:rsidRPr="005C7260">
              <w:rPr>
                <w:rFonts w:eastAsia="Open Sans" w:cs="Open Sans"/>
                <w:color w:val="000000" w:themeColor="text1"/>
                <w:sz w:val="18"/>
                <w:szCs w:val="18"/>
              </w:rPr>
              <w:t>pp. 191-193</w:t>
            </w:r>
          </w:p>
          <w:p w14:paraId="4A4B1BB8" w14:textId="77777777" w:rsidR="00630EDE" w:rsidRPr="005C7260" w:rsidRDefault="00630EDE" w:rsidP="00630EDE">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Open Sans"/>
                <w:i/>
                <w:iCs/>
                <w:color w:val="000000" w:themeColor="text1"/>
                <w:sz w:val="18"/>
                <w:szCs w:val="18"/>
              </w:rPr>
            </w:pPr>
          </w:p>
          <w:p w14:paraId="3E7331A5" w14:textId="77777777" w:rsidR="00630EDE" w:rsidRPr="005C7260" w:rsidRDefault="00630EDE" w:rsidP="00630EDE">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B83C40">
              <w:rPr>
                <w:rFonts w:eastAsia="Open Sans" w:cs="Open Sans"/>
                <w:b/>
                <w:bCs/>
                <w:color w:val="000000" w:themeColor="text1"/>
                <w:sz w:val="18"/>
                <w:szCs w:val="18"/>
              </w:rPr>
              <w:t>Pearson Edexcel International A-level Computer Science Student Book 1:</w:t>
            </w:r>
            <w:r w:rsidRPr="005C7260">
              <w:rPr>
                <w:rFonts w:eastAsia="Open Sans" w:cs="Open Sans"/>
                <w:color w:val="000000" w:themeColor="text1"/>
                <w:sz w:val="18"/>
                <w:szCs w:val="18"/>
              </w:rPr>
              <w:t xml:space="preserve"> pp. 170-174</w:t>
            </w:r>
          </w:p>
          <w:p w14:paraId="35618EAF" w14:textId="77777777" w:rsidR="00630EDE" w:rsidRPr="005C7260" w:rsidRDefault="00630EDE" w:rsidP="00630ED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1984" w:type="dxa"/>
            <w:tcBorders>
              <w:top w:val="single" w:sz="4" w:space="0" w:color="DAD2FF"/>
              <w:left w:val="single" w:sz="4" w:space="0" w:color="DAD2FF" w:themeColor="text2" w:themeTint="1A"/>
              <w:bottom w:val="single" w:sz="4" w:space="0" w:color="DAD2FF"/>
            </w:tcBorders>
          </w:tcPr>
          <w:p w14:paraId="64444B93" w14:textId="77777777" w:rsidR="00630EDE" w:rsidRPr="00B83C40" w:rsidRDefault="00630EDE" w:rsidP="00630ED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rPr>
            </w:pPr>
            <w:r w:rsidRPr="00B83C40">
              <w:rPr>
                <w:rFonts w:asciiTheme="minorHAnsi" w:eastAsia="Open Sans" w:hAnsiTheme="minorHAnsi" w:cs="Open Sans"/>
                <w:color w:val="000000" w:themeColor="text1"/>
                <w:sz w:val="18"/>
                <w:szCs w:val="18"/>
              </w:rPr>
              <w:t>Critical thinking</w:t>
            </w:r>
          </w:p>
          <w:p w14:paraId="2B142EEE" w14:textId="77777777" w:rsidR="00630EDE" w:rsidRPr="00B83C40" w:rsidRDefault="00630EDE" w:rsidP="00630EDE">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B83C40">
              <w:rPr>
                <w:rFonts w:eastAsia="Open Sans" w:cs="Open Sans"/>
                <w:color w:val="000000" w:themeColor="text1"/>
                <w:sz w:val="18"/>
                <w:szCs w:val="18"/>
              </w:rPr>
              <w:t>Problem solving</w:t>
            </w:r>
          </w:p>
          <w:p w14:paraId="405922D9" w14:textId="77777777" w:rsidR="00630EDE" w:rsidRPr="00B83C40" w:rsidRDefault="00630EDE" w:rsidP="00630EDE">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B83C40">
              <w:rPr>
                <w:rFonts w:eastAsia="Open Sans" w:cs="Open Sans"/>
                <w:color w:val="000000" w:themeColor="text1"/>
                <w:sz w:val="18"/>
                <w:szCs w:val="18"/>
              </w:rPr>
              <w:t>Analysis</w:t>
            </w:r>
          </w:p>
          <w:p w14:paraId="369AB620" w14:textId="77777777" w:rsidR="00630EDE" w:rsidRPr="00B83C40" w:rsidRDefault="00630EDE" w:rsidP="00630EDE">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7AAB90D5" w14:textId="77777777" w:rsidR="00630EDE" w:rsidRPr="00B83C40" w:rsidRDefault="00630EDE" w:rsidP="00630EDE">
            <w:pPr>
              <w:pStyle w:val="TableHeading"/>
              <w:tabs>
                <w:tab w:val="left" w:pos="1666"/>
              </w:tabs>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tcBorders>
              <w:top w:val="single" w:sz="4" w:space="0" w:color="DAD2FF"/>
              <w:bottom w:val="single" w:sz="4" w:space="0" w:color="DAD2FF"/>
            </w:tcBorders>
          </w:tcPr>
          <w:p w14:paraId="6849B48D" w14:textId="77777777" w:rsidR="00630EDE" w:rsidRPr="00B83C40" w:rsidRDefault="00630EDE" w:rsidP="00630ED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rPr>
            </w:pPr>
            <w:r w:rsidRPr="00B83C40">
              <w:rPr>
                <w:rFonts w:asciiTheme="minorHAnsi" w:eastAsia="Open Sans" w:hAnsiTheme="minorHAnsi" w:cs="Open Sans"/>
                <w:color w:val="000000" w:themeColor="text1"/>
                <w:sz w:val="18"/>
                <w:szCs w:val="18"/>
              </w:rPr>
              <w:t>Critical thinking</w:t>
            </w:r>
          </w:p>
          <w:p w14:paraId="6EA077A3" w14:textId="77777777" w:rsidR="00630EDE" w:rsidRPr="00B83C40" w:rsidRDefault="00630EDE" w:rsidP="00630EDE">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B83C40">
              <w:rPr>
                <w:rFonts w:eastAsia="Open Sans" w:cs="Open Sans"/>
                <w:color w:val="000000" w:themeColor="text1"/>
                <w:sz w:val="18"/>
                <w:szCs w:val="18"/>
              </w:rPr>
              <w:t>Problem solving</w:t>
            </w:r>
          </w:p>
          <w:p w14:paraId="22E0439A" w14:textId="77777777" w:rsidR="00630EDE" w:rsidRPr="00B83C40" w:rsidRDefault="00630EDE" w:rsidP="00630ED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r>
    </w:tbl>
    <w:p w14:paraId="4F44D723" w14:textId="77777777" w:rsidR="003D7063" w:rsidRDefault="003D7063">
      <w: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630EDE" w:rsidRPr="003A19A2" w14:paraId="085C26FE" w14:textId="77777777">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tcBorders>
              <w:top w:val="single" w:sz="4" w:space="0" w:color="DAD2FF"/>
              <w:left w:val="single" w:sz="4" w:space="0" w:color="DAD2FF" w:themeColor="text2" w:themeTint="1A"/>
            </w:tcBorders>
          </w:tcPr>
          <w:p w14:paraId="387F57E8" w14:textId="600F8A98" w:rsidR="00630EDE" w:rsidRPr="003A19A2" w:rsidRDefault="00630EDE" w:rsidP="00630EDE">
            <w:pPr>
              <w:pStyle w:val="TableHeading"/>
              <w:rPr>
                <w:rFonts w:asciiTheme="minorHAnsi" w:hAnsiTheme="minorHAnsi"/>
                <w:noProof w:val="0"/>
                <w:lang w:val="en-GB"/>
              </w:rPr>
            </w:pPr>
            <w:r w:rsidRPr="003A19A2">
              <w:rPr>
                <w:rFonts w:asciiTheme="minorHAnsi" w:hAnsiTheme="minorHAnsi"/>
                <w:b/>
                <w:bCs/>
                <w:noProof w:val="0"/>
                <w:color w:val="000000" w:themeColor="text1"/>
                <w:lang w:val="en-GB"/>
              </w:rPr>
              <w:t xml:space="preserve">Week 1 </w:t>
            </w:r>
            <w:r w:rsidRPr="003A19A2">
              <w:rPr>
                <w:rFonts w:asciiTheme="minorHAnsi" w:hAnsiTheme="minorHAnsi"/>
                <w:b/>
                <w:bCs/>
                <w:noProof w:val="0"/>
                <w:color w:val="000000" w:themeColor="text1"/>
                <w:lang w:val="en-GB"/>
              </w:rPr>
              <w:br/>
              <w:t>Lesson 2</w:t>
            </w:r>
          </w:p>
        </w:tc>
      </w:tr>
      <w:tr w:rsidR="001B0843" w:rsidRPr="003A19A2" w14:paraId="08695B13" w14:textId="77777777" w:rsidTr="005C7260">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DAD2FF"/>
              <w:left w:val="single" w:sz="4" w:space="0" w:color="DAD2FF"/>
              <w:bottom w:val="single" w:sz="4" w:space="0" w:color="DAD2FF"/>
              <w:right w:val="single" w:sz="4" w:space="0" w:color="DAD2FF"/>
            </w:tcBorders>
          </w:tcPr>
          <w:p w14:paraId="73F5D127" w14:textId="77777777" w:rsidR="001B0843" w:rsidRPr="007E7FEB" w:rsidRDefault="001B0843" w:rsidP="001B0843">
            <w:pPr>
              <w:spacing w:before="40" w:after="40" w:line="200" w:lineRule="atLeast"/>
              <w:rPr>
                <w:rFonts w:eastAsia="Open Sans" w:cs="Open Sans"/>
                <w:color w:val="000000" w:themeColor="text1"/>
                <w:sz w:val="18"/>
                <w:szCs w:val="18"/>
              </w:rPr>
            </w:pPr>
            <w:r w:rsidRPr="007E7FEB">
              <w:rPr>
                <w:rFonts w:eastAsia="Open Sans" w:cs="Open Sans"/>
                <w:color w:val="000000" w:themeColor="text1"/>
                <w:sz w:val="18"/>
                <w:szCs w:val="18"/>
              </w:rPr>
              <w:t>Topic 17.1.2</w:t>
            </w:r>
          </w:p>
          <w:p w14:paraId="3865C1B3" w14:textId="77777777" w:rsidR="001B0843" w:rsidRPr="007E7FEB" w:rsidRDefault="001B0843" w:rsidP="001B0843">
            <w:pPr>
              <w:spacing w:before="40" w:after="40" w:line="200" w:lineRule="atLeast"/>
              <w:rPr>
                <w:rFonts w:eastAsia="Open Sans" w:cs="Open Sans"/>
                <w:color w:val="000000" w:themeColor="text1"/>
                <w:sz w:val="18"/>
                <w:szCs w:val="18"/>
              </w:rPr>
            </w:pPr>
            <w:r w:rsidRPr="007E7FEB">
              <w:rPr>
                <w:rFonts w:eastAsia="Open Sans" w:cs="Open Sans"/>
                <w:color w:val="000000" w:themeColor="text1"/>
                <w:sz w:val="18"/>
                <w:szCs w:val="18"/>
              </w:rPr>
              <w:t xml:space="preserve">Select and use appropriate </w:t>
            </w:r>
          </w:p>
          <w:p w14:paraId="32C4C5AC" w14:textId="77777777" w:rsidR="001B0843" w:rsidRPr="007E7FEB" w:rsidRDefault="001B0843" w:rsidP="001B0843">
            <w:pPr>
              <w:spacing w:before="40" w:after="40" w:line="200" w:lineRule="atLeast"/>
              <w:rPr>
                <w:rFonts w:eastAsia="Open Sans" w:cs="Open Sans"/>
                <w:color w:val="000000" w:themeColor="text1"/>
                <w:sz w:val="18"/>
                <w:szCs w:val="18"/>
              </w:rPr>
            </w:pPr>
            <w:r w:rsidRPr="007E7FEB">
              <w:rPr>
                <w:rFonts w:eastAsia="Open Sans" w:cs="Open Sans"/>
                <w:color w:val="000000" w:themeColor="text1"/>
                <w:sz w:val="18"/>
                <w:szCs w:val="18"/>
              </w:rPr>
              <w:t>data types, variables and constants</w:t>
            </w:r>
          </w:p>
          <w:p w14:paraId="41E02290" w14:textId="77777777" w:rsidR="001B0843" w:rsidRPr="007E7FEB" w:rsidRDefault="001B0843" w:rsidP="001B0843">
            <w:pPr>
              <w:spacing w:before="40" w:after="40" w:line="200" w:lineRule="atLeast"/>
              <w:rPr>
                <w:rFonts w:eastAsia="Open Sans" w:cs="Open Sans"/>
                <w:color w:val="000000" w:themeColor="text1"/>
                <w:sz w:val="18"/>
                <w:szCs w:val="18"/>
              </w:rPr>
            </w:pPr>
          </w:p>
          <w:p w14:paraId="4E9AC84D" w14:textId="0026FCE4" w:rsidR="001B0843" w:rsidRDefault="003C1507" w:rsidP="001B0843">
            <w:pPr>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p>
          <w:p w14:paraId="4CDDCA1D" w14:textId="77777777" w:rsidR="007E7FEB" w:rsidRPr="007E7FEB" w:rsidRDefault="007E7FEB" w:rsidP="001B0843">
            <w:pPr>
              <w:spacing w:before="40" w:after="40" w:line="200" w:lineRule="atLeast"/>
              <w:rPr>
                <w:rFonts w:eastAsia="Open Sans" w:cs="Open Sans"/>
                <w:color w:val="000000" w:themeColor="text1"/>
                <w:sz w:val="18"/>
                <w:szCs w:val="18"/>
              </w:rPr>
            </w:pPr>
          </w:p>
          <w:p w14:paraId="23031195" w14:textId="6F88E5AD" w:rsidR="001B0843" w:rsidRPr="007E7FEB" w:rsidRDefault="006F6B5C" w:rsidP="001B0843">
            <w:pPr>
              <w:spacing w:before="40" w:after="40" w:line="200" w:lineRule="atLeast"/>
              <w:rPr>
                <w:rFonts w:eastAsia="Open Sans" w:cs="Open Sans"/>
                <w:b w:val="0"/>
                <w:bCs w:val="0"/>
                <w:color w:val="000000" w:themeColor="text1"/>
                <w:sz w:val="18"/>
                <w:szCs w:val="18"/>
              </w:rPr>
            </w:pPr>
            <w:r w:rsidRPr="007E7FEB">
              <w:rPr>
                <w:rFonts w:eastAsia="Open Sans" w:cs="Open Sans"/>
                <w:b w:val="0"/>
                <w:bCs w:val="0"/>
                <w:color w:val="000000" w:themeColor="text1"/>
                <w:sz w:val="18"/>
                <w:szCs w:val="18"/>
              </w:rPr>
              <w:t>D</w:t>
            </w:r>
            <w:r w:rsidR="001B0843" w:rsidRPr="007E7FEB">
              <w:rPr>
                <w:rFonts w:eastAsia="Open Sans" w:cs="Open Sans"/>
                <w:b w:val="0"/>
                <w:bCs w:val="0"/>
                <w:color w:val="000000" w:themeColor="text1"/>
                <w:sz w:val="18"/>
                <w:szCs w:val="18"/>
              </w:rPr>
              <w:t>ata types, variables and constants</w:t>
            </w:r>
          </w:p>
          <w:p w14:paraId="47C65247" w14:textId="77777777" w:rsidR="001B0843" w:rsidRPr="007E7FEB" w:rsidRDefault="001B0843" w:rsidP="001B0843">
            <w:pPr>
              <w:spacing w:before="40" w:after="40" w:line="200" w:lineRule="atLeast"/>
              <w:rPr>
                <w:rFonts w:eastAsia="Open Sans" w:cs="Open Sans"/>
                <w:color w:val="000000" w:themeColor="text1"/>
                <w:sz w:val="18"/>
                <w:szCs w:val="18"/>
              </w:rPr>
            </w:pPr>
          </w:p>
          <w:p w14:paraId="161C1B2A" w14:textId="77777777" w:rsidR="001B0843" w:rsidRPr="007E7FEB" w:rsidRDefault="001B0843" w:rsidP="001B0843">
            <w:pPr>
              <w:pStyle w:val="TableText"/>
              <w:rPr>
                <w:rFonts w:asciiTheme="minorHAnsi" w:hAnsiTheme="minorHAnsi"/>
                <w:noProof w:val="0"/>
                <w:sz w:val="18"/>
                <w:szCs w:val="18"/>
                <w:lang w:val="en-GB"/>
              </w:rPr>
            </w:pPr>
          </w:p>
        </w:tc>
        <w:tc>
          <w:tcPr>
            <w:tcW w:w="2551" w:type="dxa"/>
            <w:tcBorders>
              <w:top w:val="single" w:sz="4" w:space="0" w:color="DAD2FF"/>
              <w:left w:val="single" w:sz="4" w:space="0" w:color="DAD2FF"/>
              <w:bottom w:val="single" w:sz="4" w:space="0" w:color="DAD2FF"/>
              <w:right w:val="single" w:sz="4" w:space="0" w:color="DAD2FF"/>
            </w:tcBorders>
          </w:tcPr>
          <w:p w14:paraId="1E4F3CC5" w14:textId="460850CE" w:rsidR="001B0843" w:rsidRPr="007E7FEB" w:rsidRDefault="003C1507" w:rsidP="001B0843">
            <w:pPr>
              <w:cnfStyle w:val="000000100000" w:firstRow="0" w:lastRow="0" w:firstColumn="0" w:lastColumn="0" w:oddVBand="0" w:evenVBand="0" w:oddHBand="1" w:evenHBand="0" w:firstRowFirstColumn="0" w:firstRowLastColumn="0" w:lastRowFirstColumn="0" w:lastRowLastColumn="0"/>
            </w:pPr>
            <w:r w:rsidRPr="003C1507">
              <w:rPr>
                <w:rFonts w:eastAsia="Open Sans" w:cs="Open Sans"/>
                <w:sz w:val="18"/>
                <w:szCs w:val="18"/>
              </w:rPr>
              <w:t>Students will be able to:</w:t>
            </w:r>
            <w:r w:rsidR="001B0843" w:rsidRPr="007E7FEB">
              <w:rPr>
                <w:rFonts w:eastAsia="Open Sans" w:cs="Open Sans"/>
                <w:color w:val="000000" w:themeColor="text1"/>
                <w:sz w:val="18"/>
                <w:szCs w:val="18"/>
              </w:rPr>
              <w:t xml:space="preserve"> </w:t>
            </w:r>
          </w:p>
          <w:p w14:paraId="4FF26AEC" w14:textId="11EC9AD2" w:rsidR="001B0843" w:rsidRPr="007E7FEB" w:rsidRDefault="001B0843" w:rsidP="006F6B5C">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7E7FEB">
              <w:rPr>
                <w:rFonts w:eastAsia="Open Sans" w:cs="Open Sans"/>
                <w:color w:val="000000" w:themeColor="text1"/>
                <w:sz w:val="18"/>
                <w:szCs w:val="18"/>
              </w:rPr>
              <w:t>17.1.2 select and use appropriate datatypes, variables and constants when designing solutions to complex problems</w:t>
            </w:r>
          </w:p>
          <w:p w14:paraId="21FCC45D" w14:textId="77777777" w:rsidR="001B0843" w:rsidRPr="007E7FEB" w:rsidRDefault="001B0843" w:rsidP="001B0843">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3D77CFD9" w14:textId="38CAC450" w:rsidR="006F6B5C" w:rsidRPr="007E7FEB" w:rsidRDefault="003C1507" w:rsidP="001B0843">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3C1507">
              <w:rPr>
                <w:rFonts w:eastAsia="Open Sans" w:cs="Open Sans"/>
                <w:sz w:val="18"/>
                <w:szCs w:val="18"/>
              </w:rPr>
              <w:t>Maths skills:</w:t>
            </w:r>
            <w:r w:rsidR="001B0843" w:rsidRPr="007E7FEB">
              <w:rPr>
                <w:rFonts w:eastAsia="Open Sans" w:cs="Open Sans"/>
                <w:color w:val="000000" w:themeColor="text1"/>
                <w:sz w:val="18"/>
                <w:szCs w:val="18"/>
              </w:rPr>
              <w:t xml:space="preserve"> </w:t>
            </w:r>
          </w:p>
          <w:p w14:paraId="7905FB73" w14:textId="71E01AFA" w:rsidR="001B0843" w:rsidRPr="007E7FEB" w:rsidRDefault="001B0843" w:rsidP="001B0843">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7E7FEB">
              <w:rPr>
                <w:rFonts w:eastAsia="Open Sans" w:cs="Open Sans"/>
                <w:color w:val="000000" w:themeColor="text1"/>
                <w:sz w:val="18"/>
                <w:szCs w:val="18"/>
              </w:rPr>
              <w:t>Handling floating point data</w:t>
            </w:r>
          </w:p>
          <w:p w14:paraId="43B1FEC5" w14:textId="77777777" w:rsidR="001B0843" w:rsidRPr="007E7FEB" w:rsidRDefault="001B0843" w:rsidP="001B0843">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4820" w:type="dxa"/>
            <w:tcBorders>
              <w:top w:val="single" w:sz="4" w:space="0" w:color="DAD2FF"/>
              <w:left w:val="single" w:sz="4" w:space="0" w:color="DAD2FF"/>
              <w:bottom w:val="single" w:sz="4" w:space="0" w:color="DAD2FF"/>
              <w:right w:val="single" w:sz="4" w:space="0" w:color="DAD2FF"/>
            </w:tcBorders>
          </w:tcPr>
          <w:p w14:paraId="758C588B" w14:textId="330AF3D4" w:rsidR="001B0843" w:rsidRPr="007E7FEB" w:rsidRDefault="002D2D1D" w:rsidP="001B0843">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2D2D1D">
              <w:rPr>
                <w:rFonts w:asciiTheme="minorHAnsi" w:eastAsia="Open Sans" w:hAnsiTheme="minorHAnsi" w:cs="Open Sans"/>
                <w:sz w:val="18"/>
                <w:szCs w:val="18"/>
              </w:rPr>
              <w:t>Activities:</w:t>
            </w:r>
          </w:p>
          <w:p w14:paraId="242DD0BF" w14:textId="77777777" w:rsidR="001B0843" w:rsidRPr="007E7FEB" w:rsidRDefault="001B0843" w:rsidP="001B0843">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0CADF9CB" w14:textId="77777777" w:rsidR="001B0843" w:rsidRPr="007E7FEB" w:rsidRDefault="001B0843" w:rsidP="00277C48">
            <w:pPr>
              <w:pStyle w:val="NoSpacing"/>
              <w:numPr>
                <w:ilvl w:val="0"/>
                <w:numId w:val="94"/>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7E7FEB">
              <w:rPr>
                <w:rFonts w:asciiTheme="minorHAnsi" w:eastAsia="Open Sans" w:hAnsiTheme="minorHAnsi" w:cs="Open Sans"/>
                <w:color w:val="000000" w:themeColor="text1"/>
                <w:sz w:val="18"/>
                <w:szCs w:val="18"/>
              </w:rPr>
              <w:t>Teacher recap on previously covered material on datatypes, variables and constants.</w:t>
            </w:r>
          </w:p>
          <w:p w14:paraId="0954A263" w14:textId="77777777" w:rsidR="001B0843" w:rsidRPr="007E7FEB" w:rsidRDefault="001B0843" w:rsidP="00277C48">
            <w:pPr>
              <w:pStyle w:val="NoSpacing"/>
              <w:numPr>
                <w:ilvl w:val="0"/>
                <w:numId w:val="94"/>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7E7FEB">
              <w:rPr>
                <w:rFonts w:asciiTheme="minorHAnsi" w:eastAsia="Open Sans" w:hAnsiTheme="minorHAnsi" w:cs="Open Sans"/>
                <w:color w:val="000000" w:themeColor="text1"/>
                <w:sz w:val="18"/>
                <w:szCs w:val="18"/>
              </w:rPr>
              <w:t>Teacher demonstration of how Python displays float datatype numbers of different sizes (including the use of scientific format and how to control this with the format function)</w:t>
            </w:r>
          </w:p>
          <w:p w14:paraId="0EE667F1" w14:textId="77777777" w:rsidR="001B0843" w:rsidRPr="007E7FEB" w:rsidRDefault="001B0843" w:rsidP="00277C48">
            <w:pPr>
              <w:pStyle w:val="NoSpacing"/>
              <w:numPr>
                <w:ilvl w:val="0"/>
                <w:numId w:val="94"/>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7E7FEB">
              <w:rPr>
                <w:rFonts w:asciiTheme="minorHAnsi" w:eastAsia="Open Sans" w:hAnsiTheme="minorHAnsi" w:cs="Open Sans"/>
                <w:color w:val="000000" w:themeColor="text1"/>
                <w:sz w:val="18"/>
                <w:szCs w:val="18"/>
              </w:rPr>
              <w:t>Class practical activity. Students are given a series of questions to answer on datatypes, variables and constants. These should include some code snippets which either have errors or are incomplete so students can identify the errors and/or complete the code</w:t>
            </w:r>
          </w:p>
          <w:p w14:paraId="382E2FF7" w14:textId="77777777" w:rsidR="001B0843" w:rsidRPr="007E7FEB" w:rsidRDefault="001B0843" w:rsidP="001B0843">
            <w:pPr>
              <w:pStyle w:val="NoSpacing"/>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p>
          <w:p w14:paraId="5EF2DF09" w14:textId="7BEAB89E" w:rsidR="001B0843" w:rsidRPr="007E7FEB" w:rsidRDefault="002D2D1D" w:rsidP="001B0843">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2F25B8D7" w14:textId="77777777" w:rsidR="006F6B5C" w:rsidRPr="007E7FEB" w:rsidRDefault="006F6B5C" w:rsidP="001B0843">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266340FA" w14:textId="77777777" w:rsidR="001B0843" w:rsidRPr="007E7FEB" w:rsidRDefault="001B0843" w:rsidP="001B0843">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7E7FEB">
              <w:rPr>
                <w:rFonts w:asciiTheme="minorHAnsi" w:eastAsia="Open Sans" w:hAnsiTheme="minorHAnsi" w:cs="Open Sans"/>
                <w:color w:val="000000" w:themeColor="text1"/>
                <w:sz w:val="18"/>
                <w:szCs w:val="18"/>
              </w:rPr>
              <w:t>Ask students to review the pages of student book on which cover the material on operators, flow control constructs, datatypes, variables and constants – pp 170 - 186</w:t>
            </w:r>
          </w:p>
          <w:p w14:paraId="2E5B362F" w14:textId="77777777" w:rsidR="001B0843" w:rsidRPr="007E7FEB" w:rsidRDefault="001B0843" w:rsidP="001B0843">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2268" w:type="dxa"/>
            <w:tcBorders>
              <w:top w:val="single" w:sz="4" w:space="0" w:color="DAD2FF"/>
              <w:left w:val="single" w:sz="4" w:space="0" w:color="DAD2FF"/>
              <w:bottom w:val="single" w:sz="4" w:space="0" w:color="DAD2FF"/>
              <w:right w:val="single" w:sz="4" w:space="0" w:color="DAD2FF"/>
            </w:tcBorders>
          </w:tcPr>
          <w:p w14:paraId="48C06F17" w14:textId="6CC01505" w:rsidR="001B0843" w:rsidRPr="007E7FEB" w:rsidRDefault="002D2D1D" w:rsidP="001B0843">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1B0843" w:rsidRPr="007E7FEB">
              <w:rPr>
                <w:rFonts w:eastAsia="Open Sans" w:cs="Open Sans"/>
                <w:color w:val="000000" w:themeColor="text1"/>
                <w:sz w:val="18"/>
                <w:szCs w:val="18"/>
              </w:rPr>
              <w:t>pp. 193-194</w:t>
            </w:r>
          </w:p>
          <w:p w14:paraId="1972AF02" w14:textId="77777777" w:rsidR="001B0843" w:rsidRPr="007E7FEB" w:rsidRDefault="001B0843" w:rsidP="001B0843">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p>
          <w:p w14:paraId="5FB0978C" w14:textId="77777777" w:rsidR="001B0843" w:rsidRPr="007E7FEB" w:rsidRDefault="001B0843" w:rsidP="001B0843">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B83C40">
              <w:rPr>
                <w:rFonts w:eastAsia="Open Sans" w:cs="Open Sans"/>
                <w:b/>
                <w:bCs/>
                <w:color w:val="000000" w:themeColor="text1"/>
                <w:sz w:val="18"/>
                <w:szCs w:val="18"/>
              </w:rPr>
              <w:t>Pearson Edexcel International A-level Computer Science Student Book 1:</w:t>
            </w:r>
            <w:r w:rsidRPr="007E7FEB">
              <w:rPr>
                <w:rFonts w:eastAsia="Open Sans" w:cs="Open Sans"/>
                <w:color w:val="000000" w:themeColor="text1"/>
                <w:sz w:val="18"/>
                <w:szCs w:val="18"/>
              </w:rPr>
              <w:t xml:space="preserve"> pp. 179-180, 192-193</w:t>
            </w:r>
          </w:p>
          <w:p w14:paraId="5DA333FA" w14:textId="36E6AA84" w:rsidR="001B0843" w:rsidRPr="007E7FEB" w:rsidRDefault="001B0843" w:rsidP="001B0843">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1984" w:type="dxa"/>
            <w:tcBorders>
              <w:top w:val="single" w:sz="4" w:space="0" w:color="DAD2FF"/>
              <w:left w:val="single" w:sz="4" w:space="0" w:color="DAD2FF"/>
              <w:bottom w:val="single" w:sz="4" w:space="0" w:color="DAD2FF"/>
              <w:right w:val="single" w:sz="4" w:space="0" w:color="DAD2FF"/>
            </w:tcBorders>
          </w:tcPr>
          <w:p w14:paraId="14B2BC11" w14:textId="77777777" w:rsidR="001B0843" w:rsidRPr="00D004FE" w:rsidRDefault="001B0843" w:rsidP="001B0843">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rPr>
            </w:pPr>
            <w:r w:rsidRPr="00D004FE">
              <w:rPr>
                <w:rFonts w:asciiTheme="minorHAnsi" w:eastAsia="Open Sans" w:hAnsiTheme="minorHAnsi" w:cs="Open Sans"/>
                <w:color w:val="000000" w:themeColor="text1"/>
                <w:sz w:val="18"/>
                <w:szCs w:val="18"/>
              </w:rPr>
              <w:t>Critical thinking</w:t>
            </w:r>
          </w:p>
          <w:p w14:paraId="27E5825D" w14:textId="77777777" w:rsidR="001B0843" w:rsidRPr="00D004FE" w:rsidRDefault="001B0843" w:rsidP="001B0843">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D004FE">
              <w:rPr>
                <w:rFonts w:eastAsia="Open Sans" w:cs="Open Sans"/>
                <w:color w:val="000000" w:themeColor="text1"/>
                <w:sz w:val="18"/>
                <w:szCs w:val="18"/>
              </w:rPr>
              <w:t>Problem solving</w:t>
            </w:r>
          </w:p>
          <w:p w14:paraId="590DDEDA" w14:textId="2AC6E761" w:rsidR="001B0843" w:rsidRPr="00D004FE" w:rsidRDefault="001B0843" w:rsidP="001B0843">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b w:val="0"/>
                <w:bCs w:val="0"/>
                <w:noProof w:val="0"/>
                <w:color w:val="000000" w:themeColor="text1"/>
                <w:sz w:val="18"/>
                <w:szCs w:val="18"/>
                <w:lang w:val="en-GB"/>
              </w:rPr>
            </w:pPr>
            <w:r w:rsidRPr="00D004FE">
              <w:rPr>
                <w:rFonts w:asciiTheme="minorHAnsi" w:hAnsiTheme="minorHAnsi" w:cs="Open Sans"/>
                <w:b w:val="0"/>
                <w:bCs w:val="0"/>
                <w:color w:val="000000" w:themeColor="text1"/>
                <w:sz w:val="18"/>
                <w:szCs w:val="18"/>
              </w:rPr>
              <w:t>A</w:t>
            </w:r>
            <w:r w:rsidRPr="00D004FE">
              <w:rPr>
                <w:rFonts w:asciiTheme="minorHAnsi" w:eastAsiaTheme="minorEastAsia" w:hAnsiTheme="minorHAnsi"/>
                <w:b w:val="0"/>
                <w:bCs w:val="0"/>
                <w:color w:val="000000" w:themeColor="text1"/>
                <w:sz w:val="18"/>
                <w:szCs w:val="18"/>
              </w:rPr>
              <w:t>nalysis</w:t>
            </w:r>
          </w:p>
        </w:tc>
        <w:tc>
          <w:tcPr>
            <w:tcW w:w="1985" w:type="dxa"/>
            <w:tcBorders>
              <w:left w:val="single" w:sz="4" w:space="0" w:color="DAD2FF"/>
            </w:tcBorders>
          </w:tcPr>
          <w:p w14:paraId="2BA7338E" w14:textId="77777777" w:rsidR="001B0843" w:rsidRPr="00D004FE" w:rsidRDefault="001B0843" w:rsidP="001B0843">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rPr>
            </w:pPr>
            <w:r w:rsidRPr="00D004FE">
              <w:rPr>
                <w:rFonts w:asciiTheme="minorHAnsi" w:eastAsia="Open Sans" w:hAnsiTheme="minorHAnsi" w:cs="Open Sans"/>
                <w:color w:val="000000" w:themeColor="text1"/>
                <w:sz w:val="18"/>
                <w:szCs w:val="18"/>
              </w:rPr>
              <w:t>Critical thinking</w:t>
            </w:r>
          </w:p>
          <w:p w14:paraId="487194B8" w14:textId="77777777" w:rsidR="001B0843" w:rsidRPr="00D004FE" w:rsidRDefault="001B0843" w:rsidP="001B0843">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D004FE">
              <w:rPr>
                <w:rFonts w:eastAsia="Open Sans" w:cs="Open Sans"/>
                <w:color w:val="000000" w:themeColor="text1"/>
                <w:sz w:val="18"/>
                <w:szCs w:val="18"/>
              </w:rPr>
              <w:t>Problem solving</w:t>
            </w:r>
          </w:p>
          <w:p w14:paraId="042B33A8" w14:textId="77777777" w:rsidR="001B0843" w:rsidRPr="00D004FE" w:rsidRDefault="001B0843" w:rsidP="001B0843">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b w:val="0"/>
                <w:bCs w:val="0"/>
                <w:noProof w:val="0"/>
                <w:color w:val="000000" w:themeColor="text1"/>
                <w:sz w:val="18"/>
                <w:szCs w:val="18"/>
                <w:lang w:val="en-GB"/>
              </w:rPr>
            </w:pPr>
          </w:p>
        </w:tc>
      </w:tr>
    </w:tbl>
    <w:p w14:paraId="3C80EB7E" w14:textId="77777777" w:rsidR="000F67AF" w:rsidRDefault="000F67AF">
      <w: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20"/>
        <w:gridCol w:w="2032"/>
        <w:gridCol w:w="1985"/>
      </w:tblGrid>
      <w:tr w:rsidR="001B0843" w:rsidRPr="003A19A2" w14:paraId="04572219" w14:textId="77777777" w:rsidTr="000F67AF">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tcBorders>
              <w:left w:val="single" w:sz="4" w:space="0" w:color="DAD2FF" w:themeColor="text2" w:themeTint="1A"/>
            </w:tcBorders>
            <w:shd w:val="clear" w:color="auto" w:fill="E3DBF9" w:themeFill="accent2" w:themeFillTint="33"/>
          </w:tcPr>
          <w:p w14:paraId="4CD78D5E" w14:textId="7DD70251" w:rsidR="001B0843" w:rsidRPr="003A19A2" w:rsidRDefault="001B0843" w:rsidP="001B0843">
            <w:pPr>
              <w:pStyle w:val="TableHeading"/>
              <w:rPr>
                <w:rFonts w:asciiTheme="minorHAnsi" w:hAnsiTheme="minorHAnsi"/>
                <w:noProof w:val="0"/>
                <w:lang w:val="en-GB"/>
              </w:rPr>
            </w:pPr>
            <w:r w:rsidRPr="003A19A2">
              <w:rPr>
                <w:rFonts w:asciiTheme="minorHAnsi" w:hAnsiTheme="minorHAnsi"/>
                <w:b/>
                <w:bCs/>
                <w:noProof w:val="0"/>
                <w:color w:val="000000" w:themeColor="text1"/>
                <w:lang w:val="en-GB"/>
              </w:rPr>
              <w:t xml:space="preserve">Week 1 </w:t>
            </w:r>
            <w:r w:rsidRPr="003A19A2">
              <w:rPr>
                <w:rFonts w:asciiTheme="minorHAnsi" w:hAnsiTheme="minorHAnsi"/>
                <w:b/>
                <w:bCs/>
                <w:noProof w:val="0"/>
                <w:color w:val="000000" w:themeColor="text1"/>
                <w:lang w:val="en-GB"/>
              </w:rPr>
              <w:br/>
              <w:t>Lesson 3</w:t>
            </w:r>
          </w:p>
        </w:tc>
      </w:tr>
      <w:tr w:rsidR="00DE7CCB" w:rsidRPr="003A19A2" w14:paraId="3A526800" w14:textId="77777777" w:rsidTr="000F67AF">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tcBorders>
              <w:left w:val="single" w:sz="4" w:space="0" w:color="DAD2FF" w:themeColor="text2" w:themeTint="1A"/>
            </w:tcBorders>
            <w:shd w:val="clear" w:color="auto" w:fill="FFFFFF" w:themeFill="background1"/>
          </w:tcPr>
          <w:p w14:paraId="71375C91" w14:textId="77777777" w:rsidR="00DE7CCB" w:rsidRPr="007E7FEB" w:rsidRDefault="00DE7CCB" w:rsidP="00DE7CCB">
            <w:pPr>
              <w:spacing w:before="40" w:after="40" w:line="200" w:lineRule="atLeast"/>
              <w:rPr>
                <w:rFonts w:eastAsia="Open Sans" w:cs="Open Sans"/>
                <w:color w:val="000000" w:themeColor="text1"/>
                <w:sz w:val="18"/>
                <w:szCs w:val="18"/>
              </w:rPr>
            </w:pPr>
            <w:r w:rsidRPr="007E7FEB">
              <w:rPr>
                <w:rFonts w:eastAsia="Open Sans" w:cs="Open Sans"/>
                <w:color w:val="000000" w:themeColor="text1"/>
                <w:sz w:val="18"/>
                <w:szCs w:val="18"/>
              </w:rPr>
              <w:t>Topic 17.1.2</w:t>
            </w:r>
          </w:p>
          <w:p w14:paraId="73E723BA" w14:textId="77777777" w:rsidR="00DE7CCB" w:rsidRPr="007E7FEB" w:rsidRDefault="00DE7CCB" w:rsidP="00DE7CCB">
            <w:pPr>
              <w:spacing w:before="40" w:after="40" w:line="200" w:lineRule="atLeast"/>
              <w:rPr>
                <w:rFonts w:eastAsia="Open Sans" w:cs="Open Sans"/>
                <w:color w:val="000000" w:themeColor="text1"/>
                <w:sz w:val="18"/>
                <w:szCs w:val="18"/>
              </w:rPr>
            </w:pPr>
            <w:r w:rsidRPr="007E7FEB">
              <w:rPr>
                <w:rFonts w:eastAsia="Open Sans" w:cs="Open Sans"/>
                <w:color w:val="000000" w:themeColor="text1"/>
                <w:sz w:val="18"/>
                <w:szCs w:val="18"/>
              </w:rPr>
              <w:t xml:space="preserve">Select and use appropriate </w:t>
            </w:r>
          </w:p>
          <w:p w14:paraId="05529CEC" w14:textId="77777777" w:rsidR="00DE7CCB" w:rsidRPr="007E7FEB" w:rsidRDefault="00DE7CCB" w:rsidP="00DE7CCB">
            <w:pPr>
              <w:spacing w:before="40" w:after="40" w:line="200" w:lineRule="atLeast"/>
              <w:rPr>
                <w:rFonts w:eastAsia="Open Sans" w:cs="Open Sans"/>
                <w:color w:val="000000" w:themeColor="text1"/>
                <w:sz w:val="18"/>
                <w:szCs w:val="18"/>
              </w:rPr>
            </w:pPr>
            <w:r w:rsidRPr="007E7FEB">
              <w:rPr>
                <w:rFonts w:eastAsia="Open Sans" w:cs="Open Sans"/>
                <w:color w:val="000000" w:themeColor="text1"/>
                <w:sz w:val="18"/>
                <w:szCs w:val="18"/>
              </w:rPr>
              <w:t>Data types, variables and constants</w:t>
            </w:r>
          </w:p>
          <w:p w14:paraId="4D5AB112" w14:textId="77777777" w:rsidR="00DE7CCB" w:rsidRPr="007E7FEB" w:rsidRDefault="00DE7CCB" w:rsidP="00DE7CCB">
            <w:pPr>
              <w:spacing w:before="40" w:after="40" w:line="200" w:lineRule="atLeast"/>
              <w:rPr>
                <w:rFonts w:eastAsia="Open Sans" w:cs="Open Sans"/>
                <w:color w:val="000000" w:themeColor="text1"/>
                <w:sz w:val="18"/>
                <w:szCs w:val="18"/>
              </w:rPr>
            </w:pPr>
          </w:p>
          <w:p w14:paraId="2B47E73E" w14:textId="584B4012" w:rsidR="00DE7CCB" w:rsidRPr="007E7FEB" w:rsidRDefault="003C1507" w:rsidP="00DE7CCB">
            <w:pPr>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p>
          <w:p w14:paraId="21E024F2" w14:textId="77777777" w:rsidR="000F67AF" w:rsidRPr="007E7FEB" w:rsidRDefault="000F67AF" w:rsidP="00DE7CCB">
            <w:pPr>
              <w:spacing w:before="40" w:after="40" w:line="200" w:lineRule="atLeast"/>
              <w:rPr>
                <w:rFonts w:eastAsia="Open Sans" w:cs="Open Sans"/>
                <w:color w:val="000000" w:themeColor="text1"/>
                <w:sz w:val="18"/>
                <w:szCs w:val="18"/>
              </w:rPr>
            </w:pPr>
          </w:p>
          <w:p w14:paraId="12E0E247" w14:textId="007EF7FD" w:rsidR="00DE7CCB" w:rsidRPr="007E7FEB" w:rsidRDefault="00DE7CCB" w:rsidP="00DE7CCB">
            <w:pPr>
              <w:pStyle w:val="TableHeading"/>
              <w:rPr>
                <w:rFonts w:asciiTheme="minorHAnsi" w:hAnsiTheme="minorHAnsi"/>
                <w:noProof w:val="0"/>
                <w:color w:val="000000" w:themeColor="text1"/>
                <w:sz w:val="18"/>
                <w:szCs w:val="18"/>
                <w:lang w:val="en-GB"/>
              </w:rPr>
            </w:pPr>
            <w:r w:rsidRPr="007E7FEB">
              <w:rPr>
                <w:rFonts w:asciiTheme="minorHAnsi" w:eastAsia="Open Sans" w:hAnsiTheme="minorHAnsi" w:cs="Open Sans"/>
                <w:color w:val="000000" w:themeColor="text1"/>
                <w:sz w:val="18"/>
                <w:szCs w:val="18"/>
              </w:rPr>
              <w:t>String manipulation methods</w:t>
            </w:r>
          </w:p>
        </w:tc>
        <w:tc>
          <w:tcPr>
            <w:tcW w:w="2551" w:type="dxa"/>
            <w:shd w:val="clear" w:color="auto" w:fill="FFFFFF" w:themeFill="background1"/>
          </w:tcPr>
          <w:p w14:paraId="21FC5CCF" w14:textId="49BE0630" w:rsidR="00DE7CCB" w:rsidRPr="007E7FEB" w:rsidRDefault="003C1507" w:rsidP="00DE7CCB">
            <w:pPr>
              <w:cnfStyle w:val="000000100000" w:firstRow="0" w:lastRow="0" w:firstColumn="0" w:lastColumn="0" w:oddVBand="0" w:evenVBand="0" w:oddHBand="1" w:evenHBand="0" w:firstRowFirstColumn="0" w:firstRowLastColumn="0" w:lastRowFirstColumn="0" w:lastRowLastColumn="0"/>
              <w:rPr>
                <w:sz w:val="18"/>
                <w:szCs w:val="18"/>
              </w:rPr>
            </w:pPr>
            <w:r w:rsidRPr="003C1507">
              <w:rPr>
                <w:rFonts w:eastAsia="Open Sans" w:cs="Open Sans"/>
                <w:sz w:val="18"/>
                <w:szCs w:val="18"/>
              </w:rPr>
              <w:t>Students will be able to:</w:t>
            </w:r>
            <w:r w:rsidR="00DE7CCB" w:rsidRPr="007E7FEB">
              <w:rPr>
                <w:rFonts w:eastAsia="Open Sans" w:cs="Open Sans"/>
                <w:color w:val="000000" w:themeColor="text1"/>
                <w:sz w:val="18"/>
                <w:szCs w:val="18"/>
              </w:rPr>
              <w:t xml:space="preserve"> </w:t>
            </w:r>
          </w:p>
          <w:p w14:paraId="1D4E7CA8" w14:textId="63799539" w:rsidR="00DE7CCB" w:rsidRPr="007E7FEB" w:rsidRDefault="00DE7CCB" w:rsidP="00B83C40">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7E7FEB">
              <w:rPr>
                <w:rFonts w:eastAsia="Open Sans" w:cs="Open Sans"/>
                <w:color w:val="000000" w:themeColor="text1"/>
                <w:sz w:val="18"/>
                <w:szCs w:val="18"/>
              </w:rPr>
              <w:t>17.1.2 select and use appropriate datatypes, variables and constants when designing solutions to complex problems</w:t>
            </w:r>
          </w:p>
          <w:p w14:paraId="4328D90E" w14:textId="77777777" w:rsidR="00DE7CCB" w:rsidRPr="007E7FEB" w:rsidRDefault="00DE7CCB" w:rsidP="00DE7CCB">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4820" w:type="dxa"/>
            <w:shd w:val="clear" w:color="auto" w:fill="FFFFFF" w:themeFill="background1"/>
          </w:tcPr>
          <w:p w14:paraId="6711059B" w14:textId="0E024950" w:rsidR="00DE7CCB" w:rsidRPr="007E7FEB" w:rsidRDefault="002D2D1D" w:rsidP="00DE7CCB">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2D2D1D">
              <w:rPr>
                <w:rFonts w:asciiTheme="minorHAnsi" w:eastAsia="Open Sans" w:hAnsiTheme="minorHAnsi" w:cs="Open Sans"/>
                <w:sz w:val="18"/>
                <w:szCs w:val="18"/>
              </w:rPr>
              <w:t>Activities:</w:t>
            </w:r>
          </w:p>
          <w:p w14:paraId="1310FD94" w14:textId="77777777" w:rsidR="00DE7CCB" w:rsidRPr="007E7FEB" w:rsidRDefault="00DE7CCB" w:rsidP="00DE7CCB">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0DDCCA52" w14:textId="77777777" w:rsidR="00DE7CCB" w:rsidRPr="007E7FEB" w:rsidRDefault="00DE7CCB" w:rsidP="00277C48">
            <w:pPr>
              <w:pStyle w:val="NoSpacing"/>
              <w:numPr>
                <w:ilvl w:val="0"/>
                <w:numId w:val="95"/>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7E7FEB">
              <w:rPr>
                <w:rFonts w:asciiTheme="minorHAnsi" w:eastAsia="Open Sans" w:hAnsiTheme="minorHAnsi" w:cs="Open Sans"/>
                <w:color w:val="000000" w:themeColor="text1"/>
                <w:sz w:val="18"/>
                <w:szCs w:val="18"/>
              </w:rPr>
              <w:t>Teacher demonstration showing the use of string manipulation methods such as those which format strings (capitalize(), upper() etc) and those which return Boolean values (</w:t>
            </w:r>
            <w:proofErr w:type="spellStart"/>
            <w:r w:rsidRPr="007E7FEB">
              <w:rPr>
                <w:rFonts w:asciiTheme="minorHAnsi" w:eastAsia="Open Sans" w:hAnsiTheme="minorHAnsi" w:cs="Open Sans"/>
                <w:color w:val="000000" w:themeColor="text1"/>
                <w:sz w:val="18"/>
                <w:szCs w:val="18"/>
              </w:rPr>
              <w:t>startswith</w:t>
            </w:r>
            <w:proofErr w:type="spellEnd"/>
            <w:r w:rsidRPr="007E7FEB">
              <w:rPr>
                <w:rFonts w:asciiTheme="minorHAnsi" w:eastAsia="Open Sans" w:hAnsiTheme="minorHAnsi" w:cs="Open Sans"/>
                <w:color w:val="000000" w:themeColor="text1"/>
                <w:sz w:val="18"/>
                <w:szCs w:val="18"/>
              </w:rPr>
              <w:t xml:space="preserve">(), </w:t>
            </w:r>
            <w:proofErr w:type="spellStart"/>
            <w:r w:rsidRPr="007E7FEB">
              <w:rPr>
                <w:rFonts w:asciiTheme="minorHAnsi" w:eastAsia="Open Sans" w:hAnsiTheme="minorHAnsi" w:cs="Open Sans"/>
                <w:color w:val="000000" w:themeColor="text1"/>
                <w:sz w:val="18"/>
                <w:szCs w:val="18"/>
              </w:rPr>
              <w:t>isnumeric</w:t>
            </w:r>
            <w:proofErr w:type="spellEnd"/>
            <w:r w:rsidRPr="007E7FEB">
              <w:rPr>
                <w:rFonts w:asciiTheme="minorHAnsi" w:eastAsia="Open Sans" w:hAnsiTheme="minorHAnsi" w:cs="Open Sans"/>
                <w:color w:val="000000" w:themeColor="text1"/>
                <w:sz w:val="18"/>
                <w:szCs w:val="18"/>
              </w:rPr>
              <w:t>() etc).</w:t>
            </w:r>
          </w:p>
          <w:p w14:paraId="6A4A5E10" w14:textId="77777777" w:rsidR="00DE7CCB" w:rsidRPr="007E7FEB" w:rsidRDefault="00DE7CCB" w:rsidP="00277C48">
            <w:pPr>
              <w:pStyle w:val="NoSpacing"/>
              <w:numPr>
                <w:ilvl w:val="0"/>
                <w:numId w:val="95"/>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7E7FEB">
              <w:rPr>
                <w:rFonts w:asciiTheme="minorHAnsi" w:eastAsia="Open Sans" w:hAnsiTheme="minorHAnsi" w:cs="Open Sans"/>
                <w:color w:val="000000" w:themeColor="text1"/>
                <w:sz w:val="18"/>
                <w:szCs w:val="18"/>
              </w:rPr>
              <w:t xml:space="preserve">Class practical activity with students writing programs to demonstrate the use of string manipulation methods </w:t>
            </w:r>
          </w:p>
          <w:p w14:paraId="42078772" w14:textId="77777777" w:rsidR="00DE7CCB" w:rsidRPr="007E7FEB" w:rsidRDefault="00DE7CCB" w:rsidP="00277C48">
            <w:pPr>
              <w:pStyle w:val="NoSpacing"/>
              <w:numPr>
                <w:ilvl w:val="0"/>
                <w:numId w:val="95"/>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7E7FEB">
              <w:rPr>
                <w:rFonts w:asciiTheme="minorHAnsi" w:eastAsia="Open Sans" w:hAnsiTheme="minorHAnsi" w:cs="Open Sans"/>
                <w:color w:val="000000" w:themeColor="text1"/>
                <w:sz w:val="18"/>
                <w:szCs w:val="18"/>
              </w:rPr>
              <w:t>Class quiz with students shown code snippets utilizing string methods. Students need to identify what the functions return. Could also add questions on other topics covered so far, such as code with errors in it where students need to identify what the error is and how to correct it.</w:t>
            </w:r>
          </w:p>
          <w:p w14:paraId="35E3EF04" w14:textId="77777777" w:rsidR="00DE7CCB" w:rsidRPr="007E7FEB" w:rsidRDefault="00DE7CCB" w:rsidP="00DE7CCB">
            <w:pPr>
              <w:pStyle w:val="NoSpacing"/>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p>
          <w:p w14:paraId="045534B0" w14:textId="46D6F03A" w:rsidR="00DE7CCB" w:rsidRPr="007E7FEB" w:rsidRDefault="002D2D1D" w:rsidP="00DE7CCB">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42531796" w14:textId="77777777" w:rsidR="000F67AF" w:rsidRPr="007E7FEB" w:rsidRDefault="000F67AF" w:rsidP="00DE7CCB">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53D2FB4F" w14:textId="77777777" w:rsidR="00DE7CCB" w:rsidRPr="007E7FEB" w:rsidRDefault="00DE7CCB" w:rsidP="00DE7CCB">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7E7FEB">
              <w:rPr>
                <w:rFonts w:asciiTheme="minorHAnsi" w:eastAsia="Open Sans" w:hAnsiTheme="minorHAnsi" w:cs="Open Sans"/>
                <w:color w:val="000000" w:themeColor="text1"/>
                <w:sz w:val="18"/>
                <w:szCs w:val="18"/>
              </w:rPr>
              <w:t>Ask students to read the official Python documentation on string methods but remind them that only those methods listed in the PLS will be used in the exam:</w:t>
            </w:r>
          </w:p>
          <w:p w14:paraId="77859369" w14:textId="77777777" w:rsidR="00DE7CCB" w:rsidRPr="007E7FEB" w:rsidRDefault="00DE7CCB" w:rsidP="00DE7CCB">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p>
          <w:p w14:paraId="106836D4" w14:textId="77777777" w:rsidR="00DE7CCB" w:rsidRPr="007E7FEB" w:rsidRDefault="00DE7CCB" w:rsidP="00DE7CCB">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2220" w:type="dxa"/>
            <w:shd w:val="clear" w:color="auto" w:fill="FFFFFF" w:themeFill="background1"/>
          </w:tcPr>
          <w:p w14:paraId="5A752B37" w14:textId="54AA67E9" w:rsidR="00DE7CCB" w:rsidRPr="007E7FEB" w:rsidRDefault="002D2D1D" w:rsidP="00DE7CCB">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DE7CCB" w:rsidRPr="007E7FEB">
              <w:rPr>
                <w:rFonts w:eastAsia="Open Sans" w:cs="Open Sans"/>
                <w:color w:val="000000" w:themeColor="text1"/>
                <w:sz w:val="18"/>
                <w:szCs w:val="18"/>
              </w:rPr>
              <w:t>pp. 193-194</w:t>
            </w:r>
          </w:p>
          <w:p w14:paraId="5C07B16C" w14:textId="77777777" w:rsidR="00DE7CCB" w:rsidRPr="007E7FEB" w:rsidRDefault="00DE7CCB" w:rsidP="00DE7CCB">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p>
          <w:p w14:paraId="2E2E7146" w14:textId="77777777" w:rsidR="00DE7CCB" w:rsidRPr="007E7FEB" w:rsidRDefault="00DE7CCB" w:rsidP="00DE7CCB">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B83C40">
              <w:rPr>
                <w:rFonts w:eastAsia="Open Sans" w:cs="Open Sans"/>
                <w:b/>
                <w:bCs/>
                <w:color w:val="000000" w:themeColor="text1"/>
                <w:sz w:val="18"/>
                <w:szCs w:val="18"/>
              </w:rPr>
              <w:t>Pearson Edexcel International A-level Computer Science Student Book 1:</w:t>
            </w:r>
            <w:r w:rsidRPr="007E7FEB">
              <w:rPr>
                <w:rFonts w:eastAsia="Open Sans" w:cs="Open Sans"/>
                <w:color w:val="000000" w:themeColor="text1"/>
                <w:sz w:val="18"/>
                <w:szCs w:val="18"/>
              </w:rPr>
              <w:t xml:space="preserve"> pp. 207-212</w:t>
            </w:r>
          </w:p>
          <w:p w14:paraId="1DB80BAE" w14:textId="77777777" w:rsidR="00DE7CCB" w:rsidRPr="007E7FEB" w:rsidRDefault="00DE7CCB" w:rsidP="00DE7CCB">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p w14:paraId="27E9D873" w14:textId="77777777" w:rsidR="000F67AF" w:rsidRPr="007E7FEB" w:rsidRDefault="000F67AF" w:rsidP="00DE7CCB">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p w14:paraId="0F14BA25" w14:textId="77777777" w:rsidR="000F67AF" w:rsidRPr="007E7FEB" w:rsidRDefault="000F67AF" w:rsidP="00DE7CCB">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p w14:paraId="0EED6C72" w14:textId="77777777" w:rsidR="000F67AF" w:rsidRPr="007E7FEB" w:rsidRDefault="000F67AF" w:rsidP="00DE7CCB">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p w14:paraId="24F43A35" w14:textId="77777777" w:rsidR="000F67AF" w:rsidRPr="007E7FEB" w:rsidRDefault="000F67AF" w:rsidP="000F67AF">
            <w:pPr>
              <w:pStyle w:val="NoSpacing"/>
              <w:cnfStyle w:val="000000100000" w:firstRow="0" w:lastRow="0" w:firstColumn="0" w:lastColumn="0" w:oddVBand="0" w:evenVBand="0" w:oddHBand="1" w:evenHBand="0" w:firstRowFirstColumn="0" w:firstRowLastColumn="0" w:lastRowFirstColumn="0" w:lastRowLastColumn="0"/>
              <w:rPr>
                <w:rStyle w:val="Hyperlink"/>
                <w:sz w:val="18"/>
                <w:szCs w:val="18"/>
              </w:rPr>
            </w:pPr>
            <w:hyperlink r:id="rId110" w:history="1">
              <w:r w:rsidRPr="007E7FEB">
                <w:rPr>
                  <w:rStyle w:val="Hyperlink"/>
                  <w:color w:val="000000" w:themeColor="text1"/>
                  <w:sz w:val="18"/>
                  <w:szCs w:val="18"/>
                </w:rPr>
                <w:t>https://docs.python.org/3/library/stdtypes.html#string-methods</w:t>
              </w:r>
            </w:hyperlink>
          </w:p>
          <w:p w14:paraId="7DF30A95" w14:textId="77777777" w:rsidR="000F67AF" w:rsidRPr="007E7FEB" w:rsidRDefault="000F67AF" w:rsidP="00DE7CCB">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2032" w:type="dxa"/>
            <w:shd w:val="clear" w:color="auto" w:fill="FFFFFF" w:themeFill="background1"/>
          </w:tcPr>
          <w:p w14:paraId="46BC59A1" w14:textId="77777777" w:rsidR="00DE7CCB" w:rsidRPr="00D004FE" w:rsidRDefault="00DE7CCB" w:rsidP="00DE7CCB">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rPr>
            </w:pPr>
            <w:r w:rsidRPr="00D004FE">
              <w:rPr>
                <w:rFonts w:asciiTheme="minorHAnsi" w:eastAsia="Open Sans" w:hAnsiTheme="minorHAnsi" w:cs="Open Sans"/>
                <w:color w:val="000000" w:themeColor="text1"/>
                <w:sz w:val="18"/>
                <w:szCs w:val="18"/>
              </w:rPr>
              <w:t>Critical thinking</w:t>
            </w:r>
          </w:p>
          <w:p w14:paraId="42C74F1A" w14:textId="77777777" w:rsidR="00DE7CCB" w:rsidRPr="00D004FE" w:rsidRDefault="00DE7CCB" w:rsidP="00DE7CCB">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D004FE">
              <w:rPr>
                <w:rFonts w:eastAsia="Open Sans" w:cs="Open Sans"/>
                <w:color w:val="000000" w:themeColor="text1"/>
                <w:sz w:val="18"/>
                <w:szCs w:val="18"/>
              </w:rPr>
              <w:t>Problem solving</w:t>
            </w:r>
          </w:p>
          <w:p w14:paraId="73327B93" w14:textId="77777777" w:rsidR="00DE7CCB" w:rsidRPr="00D004FE" w:rsidRDefault="00DE7CCB" w:rsidP="00DE7CCB">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D004FE">
              <w:rPr>
                <w:rFonts w:eastAsia="Open Sans" w:cs="Open Sans"/>
                <w:color w:val="000000" w:themeColor="text1"/>
                <w:sz w:val="18"/>
                <w:szCs w:val="18"/>
              </w:rPr>
              <w:t>Analysis</w:t>
            </w:r>
          </w:p>
          <w:p w14:paraId="6FE9FAD3" w14:textId="77777777" w:rsidR="00DE7CCB" w:rsidRPr="00D004FE" w:rsidRDefault="00DE7CCB" w:rsidP="00DE7CCB">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shd w:val="clear" w:color="auto" w:fill="FFFFFF" w:themeFill="background1"/>
          </w:tcPr>
          <w:p w14:paraId="72BB9C27" w14:textId="77777777" w:rsidR="00DE7CCB" w:rsidRPr="00D004FE" w:rsidRDefault="00DE7CCB" w:rsidP="00DE7CCB">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rPr>
            </w:pPr>
            <w:r w:rsidRPr="00D004FE">
              <w:rPr>
                <w:rFonts w:asciiTheme="minorHAnsi" w:eastAsia="Open Sans" w:hAnsiTheme="minorHAnsi" w:cs="Open Sans"/>
                <w:color w:val="000000" w:themeColor="text1"/>
                <w:sz w:val="18"/>
                <w:szCs w:val="18"/>
              </w:rPr>
              <w:t>Critical thinking</w:t>
            </w:r>
          </w:p>
          <w:p w14:paraId="226277C9" w14:textId="77777777" w:rsidR="00DE7CCB" w:rsidRPr="00D004FE" w:rsidRDefault="00DE7CCB" w:rsidP="00DE7CCB">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D004FE">
              <w:rPr>
                <w:rFonts w:eastAsia="Open Sans" w:cs="Open Sans"/>
                <w:color w:val="000000" w:themeColor="text1"/>
                <w:sz w:val="18"/>
                <w:szCs w:val="18"/>
              </w:rPr>
              <w:t>Problem solving</w:t>
            </w:r>
          </w:p>
          <w:p w14:paraId="7E4864DD" w14:textId="77777777" w:rsidR="00DE7CCB" w:rsidRPr="00D004FE" w:rsidRDefault="00DE7CCB" w:rsidP="00DE7CCB">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b w:val="0"/>
                <w:bCs w:val="0"/>
                <w:noProof w:val="0"/>
                <w:color w:val="000000" w:themeColor="text1"/>
                <w:sz w:val="18"/>
                <w:szCs w:val="18"/>
                <w:lang w:val="en-GB"/>
              </w:rPr>
            </w:pPr>
          </w:p>
        </w:tc>
      </w:tr>
    </w:tbl>
    <w:p w14:paraId="066C8944" w14:textId="739CDCDE" w:rsidR="008E4269" w:rsidRDefault="008E4269" w:rsidP="00E460F8">
      <w:pPr>
        <w:pStyle w:val="BodyText"/>
        <w:rPr>
          <w:rStyle w:val="Strong"/>
          <w:b w:val="0"/>
          <w:bCs w:val="0"/>
          <w:noProof w:val="0"/>
          <w:lang w:val="en-GB"/>
        </w:rPr>
      </w:pPr>
    </w:p>
    <w:p w14:paraId="63D22A7B" w14:textId="77777777" w:rsidR="008E4269" w:rsidRDefault="008E4269">
      <w:pPr>
        <w:spacing w:after="0" w:line="240" w:lineRule="auto"/>
        <w:rPr>
          <w:rStyle w:val="Strong"/>
          <w:rFonts w:ascii="Plus Jakarta Sans" w:eastAsia="MS PGothic" w:hAnsi="Plus Jakarta Sans" w:cs="Open Sans Light"/>
          <w:b w:val="0"/>
          <w:bCs w:val="0"/>
          <w:color w:val="000000" w:themeColor="text1"/>
          <w:kern w:val="0"/>
          <w:sz w:val="24"/>
          <w:szCs w:val="24"/>
          <w:lang w:eastAsia="en-GB"/>
          <w14:ligatures w14:val="none"/>
        </w:rPr>
      </w:pPr>
      <w:r>
        <w:rPr>
          <w:rStyle w:val="Strong"/>
          <w:b w:val="0"/>
          <w:bCs w:val="0"/>
        </w:rPr>
        <w:br w:type="page"/>
      </w:r>
    </w:p>
    <w:tbl>
      <w:tblPr>
        <w:tblStyle w:val="GridTable6ColourfulAccent1"/>
        <w:tblW w:w="0" w:type="auto"/>
        <w:tblLayout w:type="fixed"/>
        <w:tblLook w:val="04A0" w:firstRow="1" w:lastRow="0" w:firstColumn="1" w:lastColumn="0" w:noHBand="0" w:noVBand="1"/>
      </w:tblPr>
      <w:tblGrid>
        <w:gridCol w:w="1508"/>
        <w:gridCol w:w="48"/>
        <w:gridCol w:w="2550"/>
        <w:gridCol w:w="4822"/>
        <w:gridCol w:w="2268"/>
        <w:gridCol w:w="1982"/>
        <w:gridCol w:w="1989"/>
      </w:tblGrid>
      <w:tr w:rsidR="00E460F8" w:rsidRPr="003A19A2" w14:paraId="36A566D3" w14:textId="77777777" w:rsidTr="000F67AF">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6" w:type="dxa"/>
            <w:gridSpan w:val="2"/>
            <w:shd w:val="clear" w:color="auto" w:fill="341583" w:themeFill="accent2" w:themeFillShade="80"/>
            <w:vAlign w:val="center"/>
          </w:tcPr>
          <w:p w14:paraId="3CCCAD8C" w14:textId="77777777" w:rsidR="00E460F8" w:rsidRPr="008E4269" w:rsidRDefault="00E460F8">
            <w:pPr>
              <w:pStyle w:val="TableHeading"/>
              <w:jc w:val="center"/>
              <w:rPr>
                <w:b/>
                <w:bCs/>
                <w:noProof w:val="0"/>
                <w:color w:val="FFFFFF" w:themeColor="background1"/>
                <w:sz w:val="20"/>
                <w:szCs w:val="24"/>
                <w:lang w:val="en-GB"/>
              </w:rPr>
            </w:pPr>
            <w:r w:rsidRPr="008E4269">
              <w:rPr>
                <w:b/>
                <w:bCs/>
                <w:noProof w:val="0"/>
                <w:color w:val="FFFFFF" w:themeColor="background1"/>
                <w:sz w:val="20"/>
                <w:szCs w:val="24"/>
                <w:lang w:val="en-GB"/>
              </w:rPr>
              <w:t>Topic</w:t>
            </w:r>
            <w:r w:rsidRPr="008E4269">
              <w:rPr>
                <w:b/>
                <w:bCs/>
                <w:noProof w:val="0"/>
                <w:color w:val="FFFFFF" w:themeColor="background1"/>
                <w:sz w:val="20"/>
                <w:szCs w:val="24"/>
                <w:lang w:val="en-GB"/>
              </w:rPr>
              <w:br/>
              <w:t>Sub topic</w:t>
            </w:r>
            <w:r w:rsidRPr="008E4269">
              <w:rPr>
                <w:b/>
                <w:bCs/>
                <w:noProof w:val="0"/>
                <w:color w:val="FFFFFF" w:themeColor="background1"/>
                <w:sz w:val="20"/>
                <w:szCs w:val="24"/>
                <w:lang w:val="en-GB"/>
              </w:rPr>
              <w:br/>
              <w:t>Lesson title</w:t>
            </w:r>
          </w:p>
        </w:tc>
        <w:tc>
          <w:tcPr>
            <w:tcW w:w="2550" w:type="dxa"/>
            <w:shd w:val="clear" w:color="auto" w:fill="341583" w:themeFill="accent2" w:themeFillShade="80"/>
            <w:vAlign w:val="center"/>
          </w:tcPr>
          <w:p w14:paraId="132A9A4C" w14:textId="77777777" w:rsidR="00E460F8" w:rsidRPr="008E4269"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8E4269">
              <w:rPr>
                <w:b/>
                <w:bCs/>
                <w:noProof w:val="0"/>
                <w:color w:val="FFFFFF" w:themeColor="background1"/>
                <w:sz w:val="20"/>
                <w:szCs w:val="24"/>
                <w:lang w:val="en-GB"/>
              </w:rPr>
              <w:t>Specification reference</w:t>
            </w:r>
          </w:p>
        </w:tc>
        <w:tc>
          <w:tcPr>
            <w:tcW w:w="4822" w:type="dxa"/>
            <w:shd w:val="clear" w:color="auto" w:fill="341583" w:themeFill="accent2" w:themeFillShade="80"/>
            <w:vAlign w:val="center"/>
          </w:tcPr>
          <w:p w14:paraId="646DFF31" w14:textId="77777777" w:rsidR="00E460F8" w:rsidRPr="008E4269"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8E4269">
              <w:rPr>
                <w:b/>
                <w:bCs/>
                <w:noProof w:val="0"/>
                <w:color w:val="FFFFFF" w:themeColor="background1"/>
                <w:sz w:val="20"/>
                <w:szCs w:val="24"/>
                <w:lang w:val="en-GB"/>
              </w:rPr>
              <w:t>Suggested activities</w:t>
            </w:r>
          </w:p>
        </w:tc>
        <w:tc>
          <w:tcPr>
            <w:tcW w:w="2268" w:type="dxa"/>
            <w:shd w:val="clear" w:color="auto" w:fill="341583" w:themeFill="accent2" w:themeFillShade="80"/>
            <w:vAlign w:val="center"/>
          </w:tcPr>
          <w:p w14:paraId="6AE3F3BC" w14:textId="77777777" w:rsidR="00E460F8" w:rsidRPr="008E4269"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8E4269">
              <w:rPr>
                <w:b/>
                <w:bCs/>
                <w:noProof w:val="0"/>
                <w:color w:val="FFFFFF" w:themeColor="background1"/>
                <w:sz w:val="20"/>
                <w:szCs w:val="24"/>
                <w:lang w:val="en-GB"/>
              </w:rPr>
              <w:t>Suggested resources</w:t>
            </w:r>
          </w:p>
        </w:tc>
        <w:tc>
          <w:tcPr>
            <w:tcW w:w="1982" w:type="dxa"/>
            <w:shd w:val="clear" w:color="auto" w:fill="341583" w:themeFill="accent2" w:themeFillShade="80"/>
            <w:vAlign w:val="center"/>
          </w:tcPr>
          <w:p w14:paraId="460A5394" w14:textId="77777777" w:rsidR="00E460F8" w:rsidRPr="008E4269"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8E4269">
              <w:rPr>
                <w:b/>
                <w:bCs/>
                <w:noProof w:val="0"/>
                <w:color w:val="FFFFFF" w:themeColor="background1"/>
                <w:sz w:val="20"/>
                <w:szCs w:val="24"/>
                <w:lang w:val="en-GB"/>
              </w:rPr>
              <w:t>Which skills acquired in this lesson are explicitly assessed through examination?</w:t>
            </w:r>
          </w:p>
        </w:tc>
        <w:tc>
          <w:tcPr>
            <w:tcW w:w="1989" w:type="dxa"/>
            <w:shd w:val="clear" w:color="auto" w:fill="341583" w:themeFill="accent2" w:themeFillShade="80"/>
            <w:vAlign w:val="center"/>
          </w:tcPr>
          <w:p w14:paraId="15353E58" w14:textId="77777777" w:rsidR="00E460F8" w:rsidRPr="008E4269"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8E4269">
              <w:rPr>
                <w:b/>
                <w:bCs/>
                <w:noProof w:val="0"/>
                <w:color w:val="FFFFFF" w:themeColor="background1"/>
                <w:sz w:val="20"/>
                <w:szCs w:val="24"/>
                <w:lang w:val="en-GB"/>
              </w:rPr>
              <w:t>Which skills could be acquired through teaching and delivery in this lesson?</w:t>
            </w:r>
          </w:p>
        </w:tc>
      </w:tr>
      <w:tr w:rsidR="00E460F8" w:rsidRPr="003A19A2" w14:paraId="2EFB0736"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7" w:type="dxa"/>
            <w:gridSpan w:val="7"/>
            <w:shd w:val="clear" w:color="auto" w:fill="E3DBF9" w:themeFill="accent2" w:themeFillTint="33"/>
          </w:tcPr>
          <w:p w14:paraId="0266709E" w14:textId="77777777" w:rsidR="00E460F8" w:rsidRPr="003A19A2" w:rsidRDefault="00E460F8">
            <w:pPr>
              <w:pStyle w:val="TableHeading"/>
              <w:rPr>
                <w:noProof w:val="0"/>
                <w:color w:val="FFFFFF" w:themeColor="background1"/>
                <w:lang w:val="en-GB"/>
              </w:rPr>
            </w:pPr>
            <w:r w:rsidRPr="003A19A2">
              <w:rPr>
                <w:b/>
                <w:bCs/>
                <w:noProof w:val="0"/>
                <w:color w:val="000000" w:themeColor="text1"/>
                <w:lang w:val="en-GB"/>
              </w:rPr>
              <w:t>Week 2</w:t>
            </w:r>
            <w:r w:rsidRPr="003A19A2">
              <w:rPr>
                <w:b/>
                <w:bCs/>
                <w:noProof w:val="0"/>
                <w:color w:val="000000" w:themeColor="text1"/>
                <w:lang w:val="en-GB"/>
              </w:rPr>
              <w:br/>
              <w:t>Lesson 1</w:t>
            </w:r>
          </w:p>
        </w:tc>
      </w:tr>
      <w:tr w:rsidR="00A75679" w:rsidRPr="003A19A2" w14:paraId="3FE6E6B6" w14:textId="77777777" w:rsidTr="000F67AF">
        <w:trPr>
          <w:trHeight w:val="1385"/>
        </w:trPr>
        <w:tc>
          <w:tcPr>
            <w:cnfStyle w:val="001000000000" w:firstRow="0" w:lastRow="0" w:firstColumn="1" w:lastColumn="0" w:oddVBand="0" w:evenVBand="0" w:oddHBand="0" w:evenHBand="0" w:firstRowFirstColumn="0" w:firstRowLastColumn="0" w:lastRowFirstColumn="0" w:lastRowLastColumn="0"/>
            <w:tcW w:w="1508" w:type="dxa"/>
          </w:tcPr>
          <w:p w14:paraId="73AD4868" w14:textId="77777777" w:rsidR="00A75679" w:rsidRPr="008E4269" w:rsidRDefault="00A75679" w:rsidP="00A75679">
            <w:pPr>
              <w:spacing w:before="40" w:after="40" w:line="200" w:lineRule="atLeast"/>
              <w:rPr>
                <w:rFonts w:eastAsia="Open Sans" w:cs="Open Sans"/>
                <w:color w:val="000000" w:themeColor="text1"/>
                <w:sz w:val="18"/>
                <w:szCs w:val="18"/>
              </w:rPr>
            </w:pPr>
            <w:r w:rsidRPr="008E4269">
              <w:rPr>
                <w:rFonts w:eastAsia="Open Sans" w:cs="Open Sans"/>
                <w:color w:val="000000" w:themeColor="text1"/>
                <w:sz w:val="18"/>
                <w:szCs w:val="18"/>
              </w:rPr>
              <w:t>Topic 17.1.2</w:t>
            </w:r>
          </w:p>
          <w:p w14:paraId="59BFB30B" w14:textId="77777777" w:rsidR="00A75679" w:rsidRPr="008E4269" w:rsidRDefault="00A75679" w:rsidP="00A75679">
            <w:pPr>
              <w:spacing w:before="40" w:after="40" w:line="200" w:lineRule="atLeast"/>
              <w:rPr>
                <w:rFonts w:eastAsia="Open Sans" w:cs="Open Sans"/>
                <w:color w:val="000000" w:themeColor="text1"/>
                <w:sz w:val="18"/>
                <w:szCs w:val="18"/>
              </w:rPr>
            </w:pPr>
            <w:r w:rsidRPr="008E4269">
              <w:rPr>
                <w:rFonts w:eastAsia="Open Sans" w:cs="Open Sans"/>
                <w:color w:val="000000" w:themeColor="text1"/>
                <w:sz w:val="18"/>
                <w:szCs w:val="18"/>
              </w:rPr>
              <w:t xml:space="preserve">Select and use appropriate </w:t>
            </w:r>
          </w:p>
          <w:p w14:paraId="2A44912D" w14:textId="77777777" w:rsidR="00A75679" w:rsidRPr="008E4269" w:rsidRDefault="00A75679" w:rsidP="00A75679">
            <w:pPr>
              <w:spacing w:before="40" w:after="40" w:line="200" w:lineRule="atLeast"/>
              <w:rPr>
                <w:rFonts w:eastAsia="Open Sans" w:cs="Open Sans"/>
                <w:color w:val="000000" w:themeColor="text1"/>
                <w:sz w:val="18"/>
                <w:szCs w:val="18"/>
              </w:rPr>
            </w:pPr>
            <w:r w:rsidRPr="008E4269">
              <w:rPr>
                <w:rFonts w:eastAsia="Open Sans" w:cs="Open Sans"/>
                <w:color w:val="000000" w:themeColor="text1"/>
                <w:sz w:val="18"/>
                <w:szCs w:val="18"/>
              </w:rPr>
              <w:t>Data types, variables and constants</w:t>
            </w:r>
          </w:p>
          <w:p w14:paraId="23823F92" w14:textId="77777777" w:rsidR="00A75679" w:rsidRPr="008E4269" w:rsidRDefault="00A75679" w:rsidP="00A75679">
            <w:pPr>
              <w:spacing w:before="40" w:after="40" w:line="200" w:lineRule="atLeast"/>
              <w:rPr>
                <w:rFonts w:eastAsia="Open Sans" w:cs="Open Sans"/>
                <w:color w:val="000000" w:themeColor="text1"/>
                <w:sz w:val="18"/>
                <w:szCs w:val="18"/>
              </w:rPr>
            </w:pPr>
          </w:p>
          <w:p w14:paraId="56CD7DCF" w14:textId="63C10A29" w:rsidR="00A75679" w:rsidRDefault="003C1507" w:rsidP="00A75679">
            <w:pPr>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p>
          <w:p w14:paraId="684D93D0" w14:textId="77777777" w:rsidR="008E4269" w:rsidRPr="008E4269" w:rsidRDefault="008E4269" w:rsidP="00A75679">
            <w:pPr>
              <w:spacing w:before="40" w:after="40" w:line="200" w:lineRule="atLeast"/>
              <w:rPr>
                <w:rFonts w:eastAsia="Open Sans" w:cs="Open Sans"/>
                <w:color w:val="000000" w:themeColor="text1"/>
                <w:sz w:val="18"/>
                <w:szCs w:val="18"/>
              </w:rPr>
            </w:pPr>
          </w:p>
          <w:p w14:paraId="246049C3" w14:textId="77777777" w:rsidR="00A75679" w:rsidRPr="008E4269" w:rsidRDefault="00A75679" w:rsidP="00A75679">
            <w:pPr>
              <w:spacing w:before="40" w:after="40" w:line="200" w:lineRule="atLeast"/>
              <w:rPr>
                <w:rFonts w:eastAsia="Open Sans" w:cs="Open Sans"/>
                <w:b w:val="0"/>
                <w:bCs w:val="0"/>
                <w:color w:val="000000" w:themeColor="text1"/>
                <w:sz w:val="18"/>
                <w:szCs w:val="18"/>
              </w:rPr>
            </w:pPr>
            <w:r w:rsidRPr="008E4269">
              <w:rPr>
                <w:rFonts w:eastAsia="Open Sans" w:cs="Open Sans"/>
                <w:b w:val="0"/>
                <w:bCs w:val="0"/>
                <w:color w:val="000000" w:themeColor="text1"/>
                <w:sz w:val="18"/>
                <w:szCs w:val="18"/>
              </w:rPr>
              <w:t>Additional operators</w:t>
            </w:r>
          </w:p>
          <w:p w14:paraId="636DDAB8" w14:textId="1EBFE689" w:rsidR="00A75679" w:rsidRPr="008E4269" w:rsidRDefault="00A75679" w:rsidP="00A75679">
            <w:pPr>
              <w:pStyle w:val="TableText"/>
              <w:rPr>
                <w:rFonts w:asciiTheme="minorHAnsi" w:hAnsiTheme="minorHAnsi"/>
                <w:noProof w:val="0"/>
                <w:sz w:val="18"/>
                <w:szCs w:val="18"/>
                <w:lang w:val="en-GB"/>
              </w:rPr>
            </w:pPr>
          </w:p>
        </w:tc>
        <w:tc>
          <w:tcPr>
            <w:tcW w:w="2598" w:type="dxa"/>
            <w:gridSpan w:val="2"/>
          </w:tcPr>
          <w:p w14:paraId="1CFA9655" w14:textId="1665A1AC" w:rsidR="00A75679" w:rsidRPr="008E4269" w:rsidRDefault="003C1507" w:rsidP="00A75679">
            <w:pPr>
              <w:cnfStyle w:val="000000000000" w:firstRow="0" w:lastRow="0" w:firstColumn="0" w:lastColumn="0" w:oddVBand="0" w:evenVBand="0" w:oddHBand="0" w:evenHBand="0" w:firstRowFirstColumn="0" w:firstRowLastColumn="0" w:lastRowFirstColumn="0" w:lastRowLastColumn="0"/>
              <w:rPr>
                <w:sz w:val="18"/>
                <w:szCs w:val="18"/>
              </w:rPr>
            </w:pPr>
            <w:r w:rsidRPr="003C1507">
              <w:rPr>
                <w:rFonts w:eastAsia="Open Sans" w:cs="Open Sans"/>
                <w:sz w:val="18"/>
                <w:szCs w:val="18"/>
              </w:rPr>
              <w:t>Students will be able to:</w:t>
            </w:r>
            <w:r w:rsidR="00A75679" w:rsidRPr="008E4269">
              <w:rPr>
                <w:rFonts w:eastAsia="Open Sans" w:cs="Open Sans"/>
                <w:color w:val="000000" w:themeColor="text1"/>
                <w:sz w:val="18"/>
                <w:szCs w:val="18"/>
              </w:rPr>
              <w:t xml:space="preserve"> </w:t>
            </w:r>
          </w:p>
          <w:p w14:paraId="686FA875" w14:textId="0AD68C0C" w:rsidR="00A75679" w:rsidRPr="008E4269" w:rsidRDefault="00A75679" w:rsidP="00D004FE">
            <w:pPr>
              <w:spacing w:before="40" w:after="4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8E4269">
              <w:rPr>
                <w:rFonts w:eastAsia="Open Sans" w:cs="Open Sans"/>
                <w:color w:val="000000" w:themeColor="text1"/>
                <w:sz w:val="18"/>
                <w:szCs w:val="18"/>
              </w:rPr>
              <w:t xml:space="preserve"> 17.1.2 select and use appropriate datatypes, variables and constants when designing solutions to complex problems</w:t>
            </w:r>
          </w:p>
          <w:p w14:paraId="1E9E7E5A" w14:textId="77777777" w:rsidR="00A75679" w:rsidRPr="008E4269" w:rsidRDefault="00A75679" w:rsidP="00A75679">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315CF8D9" w14:textId="77777777" w:rsidR="00D004FE" w:rsidRDefault="003C1507" w:rsidP="00A75679">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Open Sans"/>
                <w:color w:val="000000" w:themeColor="text1"/>
                <w:sz w:val="18"/>
                <w:szCs w:val="18"/>
              </w:rPr>
            </w:pPr>
            <w:r w:rsidRPr="003C1507">
              <w:rPr>
                <w:rFonts w:asciiTheme="minorHAnsi" w:hAnsiTheme="minorHAnsi" w:cs="Open Sans"/>
                <w:sz w:val="18"/>
                <w:szCs w:val="18"/>
              </w:rPr>
              <w:t>Maths skills:</w:t>
            </w:r>
            <w:r w:rsidR="00A75679" w:rsidRPr="008E4269">
              <w:rPr>
                <w:rFonts w:asciiTheme="minorHAnsi" w:hAnsiTheme="minorHAnsi" w:cs="Open Sans"/>
                <w:color w:val="000000" w:themeColor="text1"/>
                <w:sz w:val="18"/>
                <w:szCs w:val="18"/>
              </w:rPr>
              <w:t xml:space="preserve"> </w:t>
            </w:r>
          </w:p>
          <w:p w14:paraId="72F84874" w14:textId="77777777" w:rsidR="00D004FE" w:rsidRDefault="00D004FE" w:rsidP="00A75679">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Open Sans"/>
                <w:color w:val="000000" w:themeColor="text1"/>
                <w:sz w:val="18"/>
                <w:szCs w:val="18"/>
              </w:rPr>
            </w:pPr>
          </w:p>
          <w:p w14:paraId="4162011C" w14:textId="6D8F6685" w:rsidR="00A75679" w:rsidRPr="008E4269" w:rsidRDefault="00A75679" w:rsidP="00A75679">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Open Sans"/>
                <w:color w:val="000000" w:themeColor="text1"/>
                <w:sz w:val="18"/>
                <w:szCs w:val="18"/>
              </w:rPr>
            </w:pPr>
            <w:r w:rsidRPr="008E4269">
              <w:rPr>
                <w:rFonts w:asciiTheme="minorHAnsi" w:hAnsiTheme="minorHAnsi" w:cs="Open Sans"/>
                <w:color w:val="000000" w:themeColor="text1"/>
                <w:sz w:val="18"/>
                <w:szCs w:val="18"/>
              </w:rPr>
              <w:t>Using appropriate operators</w:t>
            </w:r>
          </w:p>
          <w:p w14:paraId="59A7F3AA" w14:textId="77777777" w:rsidR="00A75679" w:rsidRPr="008E4269" w:rsidRDefault="00A75679" w:rsidP="00A75679">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4822" w:type="dxa"/>
          </w:tcPr>
          <w:p w14:paraId="67D174C6" w14:textId="77777777" w:rsidR="00A75679" w:rsidRPr="00D004FE" w:rsidRDefault="00A75679" w:rsidP="00A75679">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D004FE">
              <w:rPr>
                <w:rFonts w:asciiTheme="minorHAnsi" w:eastAsia="Open Sans" w:hAnsiTheme="minorHAnsi" w:cs="Open Sans"/>
                <w:sz w:val="18"/>
                <w:szCs w:val="18"/>
              </w:rPr>
              <w:t>Activities:</w:t>
            </w:r>
          </w:p>
          <w:p w14:paraId="6979B575" w14:textId="77777777" w:rsidR="00A75679" w:rsidRPr="008E4269" w:rsidRDefault="00A75679" w:rsidP="00A75679">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B79BFE" w:themeColor="accent1"/>
                <w:sz w:val="18"/>
                <w:szCs w:val="18"/>
              </w:rPr>
            </w:pPr>
          </w:p>
          <w:p w14:paraId="7D33280F" w14:textId="77777777" w:rsidR="00A75679" w:rsidRPr="008E4269" w:rsidRDefault="00A75679" w:rsidP="00277C48">
            <w:pPr>
              <w:pStyle w:val="NoSpacing"/>
              <w:numPr>
                <w:ilvl w:val="0"/>
                <w:numId w:val="96"/>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8E4269">
              <w:rPr>
                <w:rFonts w:asciiTheme="minorHAnsi" w:eastAsia="Open Sans" w:hAnsiTheme="minorHAnsi" w:cs="Open Sans"/>
                <w:color w:val="000000" w:themeColor="text1"/>
                <w:sz w:val="18"/>
                <w:szCs w:val="18"/>
              </w:rPr>
              <w:t xml:space="preserve">Teacher demonstration showing the use of the increment, decrement and membership operators </w:t>
            </w:r>
          </w:p>
          <w:p w14:paraId="2E94D07F" w14:textId="77777777" w:rsidR="00A75679" w:rsidRPr="008E4269" w:rsidRDefault="00A75679" w:rsidP="00277C48">
            <w:pPr>
              <w:pStyle w:val="NoSpacing"/>
              <w:numPr>
                <w:ilvl w:val="0"/>
                <w:numId w:val="96"/>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8E4269">
              <w:rPr>
                <w:rFonts w:asciiTheme="minorHAnsi" w:eastAsia="Open Sans" w:hAnsiTheme="minorHAnsi" w:cs="Open Sans"/>
                <w:color w:val="000000" w:themeColor="text1"/>
                <w:sz w:val="18"/>
                <w:szCs w:val="18"/>
              </w:rPr>
              <w:t xml:space="preserve">Class practical with students writing programs to demonstrate the use of additional operators. An example can be found in Student Book 2, Activity 1 page 198 </w:t>
            </w:r>
          </w:p>
          <w:p w14:paraId="1E0F5428" w14:textId="77777777" w:rsidR="00A75679" w:rsidRPr="008E4269" w:rsidRDefault="00A75679" w:rsidP="00277C48">
            <w:pPr>
              <w:pStyle w:val="NoSpacing"/>
              <w:numPr>
                <w:ilvl w:val="0"/>
                <w:numId w:val="96"/>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8E4269">
              <w:rPr>
                <w:rFonts w:asciiTheme="minorHAnsi" w:eastAsia="Open Sans" w:hAnsiTheme="minorHAnsi" w:cs="Open Sans"/>
                <w:color w:val="000000" w:themeColor="text1"/>
                <w:sz w:val="18"/>
                <w:szCs w:val="18"/>
              </w:rPr>
              <w:t>Class practical with students given code snippets using the features covered so far but having syntax and/or logic errors that they need to correct</w:t>
            </w:r>
          </w:p>
          <w:p w14:paraId="4D1C48F7" w14:textId="77777777" w:rsidR="00A75679" w:rsidRPr="008E4269" w:rsidRDefault="00A75679" w:rsidP="00277C48">
            <w:pPr>
              <w:pStyle w:val="NoSpacing"/>
              <w:numPr>
                <w:ilvl w:val="0"/>
                <w:numId w:val="96"/>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8E4269">
              <w:rPr>
                <w:rFonts w:asciiTheme="minorHAnsi" w:eastAsia="Open Sans" w:hAnsiTheme="minorHAnsi" w:cs="Open Sans"/>
                <w:color w:val="000000" w:themeColor="text1"/>
                <w:sz w:val="18"/>
                <w:szCs w:val="18"/>
              </w:rPr>
              <w:t>Class activity – a ‘quick fire’ fun quiz with true/false questions and/or ‘what does this output’ code snippets</w:t>
            </w:r>
          </w:p>
          <w:p w14:paraId="5127FBAE" w14:textId="77777777" w:rsidR="00A75679" w:rsidRPr="008E4269" w:rsidRDefault="00A75679" w:rsidP="00A75679">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p>
          <w:p w14:paraId="05EF14C9" w14:textId="014C1B83" w:rsidR="00A75679" w:rsidRDefault="002D2D1D" w:rsidP="00A75679">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32952CAE" w14:textId="77777777" w:rsidR="008E4269" w:rsidRPr="008E4269" w:rsidRDefault="008E4269" w:rsidP="00A75679">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3FFD1CF0" w14:textId="77777777" w:rsidR="00A75679" w:rsidRPr="008E4269" w:rsidRDefault="00A75679" w:rsidP="00A75679">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8E4269">
              <w:rPr>
                <w:rFonts w:asciiTheme="minorHAnsi" w:eastAsia="Open Sans" w:hAnsiTheme="minorHAnsi" w:cs="Open Sans"/>
                <w:color w:val="000000" w:themeColor="text1"/>
                <w:sz w:val="18"/>
                <w:szCs w:val="18"/>
              </w:rPr>
              <w:t>Ask learners to read this article about python membership and identity operators</w:t>
            </w:r>
          </w:p>
          <w:p w14:paraId="0BF56BB6" w14:textId="77777777" w:rsidR="00A75679" w:rsidRPr="008E4269" w:rsidRDefault="00A75679" w:rsidP="00A75679">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6C4C0CAF" w14:textId="34B20AD9" w:rsidR="00A75679" w:rsidRPr="008E4269" w:rsidRDefault="002D2D1D" w:rsidP="00A75679">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A75679" w:rsidRPr="008E4269">
              <w:rPr>
                <w:rFonts w:eastAsia="Open Sans" w:cs="Open Sans"/>
                <w:color w:val="000000" w:themeColor="text1"/>
                <w:sz w:val="18"/>
                <w:szCs w:val="18"/>
              </w:rPr>
              <w:t>pp. 194-198</w:t>
            </w:r>
          </w:p>
          <w:p w14:paraId="3C8F8C30" w14:textId="77777777" w:rsidR="00A75679" w:rsidRPr="008E4269" w:rsidRDefault="00A75679" w:rsidP="00A75679">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6A01D597" w14:textId="77777777" w:rsidR="00A75679" w:rsidRPr="008E4269" w:rsidRDefault="00A75679" w:rsidP="00A75679">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8E4269">
              <w:rPr>
                <w:rFonts w:eastAsia="Open Sans" w:cs="Open Sans"/>
                <w:color w:val="000000" w:themeColor="text1"/>
                <w:sz w:val="18"/>
                <w:szCs w:val="18"/>
              </w:rPr>
              <w:t>Video explaining membership operators:</w:t>
            </w:r>
          </w:p>
          <w:p w14:paraId="636BFEFC" w14:textId="4C505F51" w:rsidR="00A75679" w:rsidRPr="008E4269" w:rsidRDefault="00A75679" w:rsidP="00A75679">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hyperlink r:id="rId111" w:history="1">
              <w:r w:rsidRPr="003D71CA">
                <w:rPr>
                  <w:rStyle w:val="Hyperlink"/>
                  <w:rFonts w:eastAsia="Open Sans" w:cs="Open Sans"/>
                  <w:sz w:val="18"/>
                  <w:szCs w:val="18"/>
                </w:rPr>
                <w:t>https://www.youtube.com/watch?v=OJ5E7VLsZQM</w:t>
              </w:r>
            </w:hyperlink>
          </w:p>
          <w:p w14:paraId="4121F06C" w14:textId="77777777" w:rsidR="00A75679" w:rsidRPr="008E4269" w:rsidRDefault="00A75679" w:rsidP="00A75679">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p>
          <w:p w14:paraId="4E114822" w14:textId="564CAA29" w:rsidR="00A75679" w:rsidRPr="008E4269" w:rsidRDefault="00A75679" w:rsidP="00A75679">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8E4269">
              <w:rPr>
                <w:rFonts w:eastAsia="Open Sans" w:cs="Open Sans"/>
                <w:color w:val="000000" w:themeColor="text1"/>
                <w:sz w:val="18"/>
                <w:szCs w:val="18"/>
              </w:rPr>
              <w:t xml:space="preserve">Python documentation on </w:t>
            </w:r>
            <w:r w:rsidR="003D71CA" w:rsidRPr="008E4269">
              <w:rPr>
                <w:rFonts w:eastAsia="Open Sans" w:cs="Open Sans"/>
                <w:color w:val="000000" w:themeColor="text1"/>
                <w:sz w:val="18"/>
                <w:szCs w:val="18"/>
              </w:rPr>
              <w:t>membership</w:t>
            </w:r>
            <w:r w:rsidRPr="008E4269">
              <w:rPr>
                <w:rFonts w:eastAsia="Open Sans" w:cs="Open Sans"/>
                <w:color w:val="000000" w:themeColor="text1"/>
                <w:sz w:val="18"/>
                <w:szCs w:val="18"/>
              </w:rPr>
              <w:t xml:space="preserve"> and identity operators:</w:t>
            </w:r>
          </w:p>
          <w:p w14:paraId="08092595" w14:textId="77777777" w:rsidR="00A75679" w:rsidRPr="003D71CA" w:rsidRDefault="00A75679" w:rsidP="00A75679">
            <w:pPr>
              <w:cnfStyle w:val="000000000000" w:firstRow="0" w:lastRow="0" w:firstColumn="0" w:lastColumn="0" w:oddVBand="0" w:evenVBand="0" w:oddHBand="0" w:evenHBand="0" w:firstRowFirstColumn="0" w:firstRowLastColumn="0" w:lastRowFirstColumn="0" w:lastRowLastColumn="0"/>
              <w:rPr>
                <w:rStyle w:val="Hyperlink"/>
                <w:sz w:val="18"/>
                <w:szCs w:val="18"/>
              </w:rPr>
            </w:pPr>
            <w:hyperlink r:id="rId112">
              <w:r w:rsidRPr="003D71CA">
                <w:rPr>
                  <w:rStyle w:val="Hyperlink"/>
                  <w:color w:val="000000" w:themeColor="text1"/>
                  <w:sz w:val="18"/>
                  <w:szCs w:val="18"/>
                </w:rPr>
                <w:t>https://www.geeksforgeeks.org/python/python-membership-identity-operators-not-not/</w:t>
              </w:r>
            </w:hyperlink>
          </w:p>
          <w:p w14:paraId="34677506" w14:textId="77777777" w:rsidR="00A75679" w:rsidRPr="008E4269" w:rsidRDefault="00A75679" w:rsidP="00A75679">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1982" w:type="dxa"/>
          </w:tcPr>
          <w:p w14:paraId="61F387D0" w14:textId="77777777" w:rsidR="00A75679" w:rsidRPr="00D004FE" w:rsidRDefault="00A75679" w:rsidP="00A7567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D004FE">
              <w:rPr>
                <w:rFonts w:asciiTheme="minorHAnsi" w:eastAsia="Open Sans" w:hAnsiTheme="minorHAnsi" w:cs="Open Sans"/>
                <w:color w:val="000000" w:themeColor="text1"/>
                <w:sz w:val="18"/>
                <w:szCs w:val="18"/>
              </w:rPr>
              <w:t>Critical thinking</w:t>
            </w:r>
          </w:p>
          <w:p w14:paraId="56AE29BA" w14:textId="77777777" w:rsidR="00A75679" w:rsidRPr="00D004FE" w:rsidRDefault="00A75679" w:rsidP="00A75679">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D004FE">
              <w:rPr>
                <w:rFonts w:eastAsia="Open Sans" w:cs="Open Sans"/>
                <w:color w:val="000000" w:themeColor="text1"/>
                <w:sz w:val="18"/>
                <w:szCs w:val="18"/>
              </w:rPr>
              <w:t>Problem solving</w:t>
            </w:r>
          </w:p>
          <w:p w14:paraId="7283A560" w14:textId="77777777" w:rsidR="00A75679" w:rsidRPr="00D004FE" w:rsidRDefault="00A75679" w:rsidP="00A75679">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D004FE">
              <w:rPr>
                <w:rFonts w:eastAsia="Open Sans" w:cs="Open Sans"/>
                <w:color w:val="000000" w:themeColor="text1"/>
                <w:sz w:val="18"/>
                <w:szCs w:val="18"/>
              </w:rPr>
              <w:t>Analysis</w:t>
            </w:r>
          </w:p>
          <w:p w14:paraId="00014691" w14:textId="77777777" w:rsidR="00A75679" w:rsidRPr="00D004FE" w:rsidRDefault="00A75679" w:rsidP="00A75679">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9" w:type="dxa"/>
          </w:tcPr>
          <w:p w14:paraId="3F6C47CA" w14:textId="77777777" w:rsidR="00A75679" w:rsidRPr="00D004FE" w:rsidRDefault="00A75679" w:rsidP="00A7567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D004FE">
              <w:rPr>
                <w:rFonts w:asciiTheme="minorHAnsi" w:eastAsia="Open Sans" w:hAnsiTheme="minorHAnsi" w:cs="Open Sans"/>
                <w:color w:val="000000" w:themeColor="text1"/>
                <w:sz w:val="18"/>
                <w:szCs w:val="18"/>
              </w:rPr>
              <w:t>Critical thinking</w:t>
            </w:r>
          </w:p>
          <w:p w14:paraId="380AEA39" w14:textId="77777777" w:rsidR="00A75679" w:rsidRPr="00D004FE" w:rsidRDefault="00A75679" w:rsidP="00A75679">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D004FE">
              <w:rPr>
                <w:rFonts w:eastAsia="Open Sans" w:cs="Open Sans"/>
                <w:color w:val="000000" w:themeColor="text1"/>
                <w:sz w:val="18"/>
                <w:szCs w:val="18"/>
              </w:rPr>
              <w:t>Problem solving</w:t>
            </w:r>
          </w:p>
          <w:p w14:paraId="4BFCE4EB" w14:textId="77777777" w:rsidR="00A75679" w:rsidRPr="00D004FE" w:rsidRDefault="00A75679" w:rsidP="00A75679">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r>
    </w:tbl>
    <w:p w14:paraId="570FACEE" w14:textId="77777777" w:rsidR="00301FA2" w:rsidRDefault="00301FA2">
      <w:r>
        <w:br w:type="page"/>
      </w:r>
    </w:p>
    <w:tbl>
      <w:tblPr>
        <w:tblStyle w:val="GridTable6ColourfulAccent1"/>
        <w:tblW w:w="0" w:type="auto"/>
        <w:tblLayout w:type="fixed"/>
        <w:tblLook w:val="04A0" w:firstRow="1" w:lastRow="0" w:firstColumn="1" w:lastColumn="0" w:noHBand="0" w:noVBand="1"/>
      </w:tblPr>
      <w:tblGrid>
        <w:gridCol w:w="1556"/>
        <w:gridCol w:w="2550"/>
        <w:gridCol w:w="4822"/>
        <w:gridCol w:w="2268"/>
        <w:gridCol w:w="1982"/>
        <w:gridCol w:w="1989"/>
      </w:tblGrid>
      <w:tr w:rsidR="00A75679" w:rsidRPr="003A19A2" w14:paraId="2A357029" w14:textId="77777777" w:rsidTr="00301FA2">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7" w:type="dxa"/>
            <w:gridSpan w:val="6"/>
            <w:shd w:val="clear" w:color="auto" w:fill="E3DBF9" w:themeFill="accent2" w:themeFillTint="33"/>
          </w:tcPr>
          <w:p w14:paraId="182DA591" w14:textId="334772E6" w:rsidR="00A75679" w:rsidRPr="003A19A2" w:rsidRDefault="00A75679" w:rsidP="00A75679">
            <w:pPr>
              <w:pStyle w:val="TableHeading"/>
              <w:rPr>
                <w:noProof w:val="0"/>
                <w:lang w:val="en-GB"/>
              </w:rPr>
            </w:pPr>
            <w:r w:rsidRPr="003A19A2">
              <w:rPr>
                <w:b/>
                <w:bCs/>
                <w:noProof w:val="0"/>
                <w:color w:val="000000" w:themeColor="text1"/>
                <w:lang w:val="en-GB"/>
              </w:rPr>
              <w:t xml:space="preserve">Week 2 </w:t>
            </w:r>
            <w:r w:rsidRPr="003A19A2">
              <w:rPr>
                <w:b/>
                <w:bCs/>
                <w:noProof w:val="0"/>
                <w:color w:val="000000" w:themeColor="text1"/>
                <w:lang w:val="en-GB"/>
              </w:rPr>
              <w:br/>
              <w:t>Lesson 2</w:t>
            </w:r>
          </w:p>
        </w:tc>
      </w:tr>
      <w:tr w:rsidR="0024276C" w:rsidRPr="003A19A2" w14:paraId="2E0C0B3D" w14:textId="77777777" w:rsidTr="00301FA2">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6" w:type="dxa"/>
            <w:shd w:val="clear" w:color="auto" w:fill="auto"/>
          </w:tcPr>
          <w:p w14:paraId="7A0948BD" w14:textId="77777777" w:rsidR="0024276C" w:rsidRPr="008E4269" w:rsidRDefault="0024276C" w:rsidP="0024276C">
            <w:pPr>
              <w:spacing w:before="240" w:after="240"/>
              <w:rPr>
                <w:rFonts w:eastAsiaTheme="minorEastAsia"/>
                <w:color w:val="000000" w:themeColor="text1"/>
                <w:sz w:val="18"/>
                <w:szCs w:val="18"/>
              </w:rPr>
            </w:pPr>
            <w:r w:rsidRPr="008E4269">
              <w:rPr>
                <w:rFonts w:eastAsiaTheme="minorEastAsia"/>
                <w:color w:val="000000" w:themeColor="text1"/>
                <w:sz w:val="18"/>
                <w:szCs w:val="18"/>
              </w:rPr>
              <w:t>Topic 17.1.3 Select and use appropriate one- a</w:t>
            </w:r>
            <w:r w:rsidRPr="008E4269">
              <w:rPr>
                <w:rFonts w:eastAsia="Open Sans" w:cs="Open Sans"/>
                <w:color w:val="000000" w:themeColor="text1"/>
                <w:sz w:val="18"/>
                <w:szCs w:val="18"/>
              </w:rPr>
              <w:t>nd two-dimensional data structures</w:t>
            </w:r>
          </w:p>
          <w:p w14:paraId="51388055" w14:textId="146D67A8" w:rsidR="0024276C" w:rsidRPr="008E4269" w:rsidRDefault="003C1507" w:rsidP="0024276C">
            <w:pPr>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p>
          <w:p w14:paraId="64F1E8E9" w14:textId="77777777" w:rsidR="008E4269" w:rsidRPr="008E4269" w:rsidRDefault="008E4269" w:rsidP="0024276C">
            <w:pPr>
              <w:spacing w:before="40" w:after="40" w:line="200" w:lineRule="atLeast"/>
              <w:rPr>
                <w:rFonts w:eastAsia="Open Sans" w:cs="Open Sans"/>
                <w:color w:val="000000" w:themeColor="text1"/>
                <w:sz w:val="18"/>
                <w:szCs w:val="18"/>
              </w:rPr>
            </w:pPr>
          </w:p>
          <w:p w14:paraId="7FA01883" w14:textId="77777777" w:rsidR="0024276C" w:rsidRPr="008E4269" w:rsidRDefault="0024276C" w:rsidP="0024276C">
            <w:pPr>
              <w:spacing w:before="40" w:after="40" w:line="200" w:lineRule="atLeast"/>
              <w:rPr>
                <w:b w:val="0"/>
                <w:bCs w:val="0"/>
                <w:color w:val="000000" w:themeColor="text1"/>
                <w:sz w:val="18"/>
                <w:szCs w:val="18"/>
              </w:rPr>
            </w:pPr>
            <w:r w:rsidRPr="008E4269">
              <w:rPr>
                <w:rFonts w:eastAsia="Open Sans" w:cs="Open Sans"/>
                <w:b w:val="0"/>
                <w:bCs w:val="0"/>
                <w:color w:val="000000" w:themeColor="text1"/>
                <w:sz w:val="18"/>
                <w:szCs w:val="18"/>
              </w:rPr>
              <w:t>One- and two-dimension data structures</w:t>
            </w:r>
          </w:p>
          <w:p w14:paraId="69D3480E" w14:textId="77777777" w:rsidR="0024276C" w:rsidRPr="008E4269" w:rsidRDefault="0024276C" w:rsidP="0024276C">
            <w:pPr>
              <w:pStyle w:val="TableText"/>
              <w:rPr>
                <w:rFonts w:asciiTheme="minorHAnsi" w:hAnsiTheme="minorHAnsi"/>
                <w:noProof w:val="0"/>
                <w:sz w:val="18"/>
                <w:szCs w:val="18"/>
                <w:lang w:val="en-GB"/>
              </w:rPr>
            </w:pPr>
          </w:p>
        </w:tc>
        <w:tc>
          <w:tcPr>
            <w:tcW w:w="2550" w:type="dxa"/>
            <w:shd w:val="clear" w:color="auto" w:fill="auto"/>
          </w:tcPr>
          <w:p w14:paraId="3BD95F6A" w14:textId="6EB81FC6" w:rsidR="0024276C" w:rsidRPr="008E4269" w:rsidRDefault="003C1507" w:rsidP="0024276C">
            <w:pP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3C1507">
              <w:rPr>
                <w:rFonts w:eastAsia="Open Sans" w:cs="Open Sans"/>
                <w:sz w:val="18"/>
                <w:szCs w:val="18"/>
              </w:rPr>
              <w:t>Students will be able to:</w:t>
            </w:r>
            <w:r w:rsidR="0024276C" w:rsidRPr="008E4269">
              <w:rPr>
                <w:rFonts w:eastAsia="Open Sans" w:cs="Open Sans"/>
                <w:color w:val="000000" w:themeColor="text1"/>
                <w:sz w:val="18"/>
                <w:szCs w:val="18"/>
              </w:rPr>
              <w:t xml:space="preserve"> </w:t>
            </w:r>
          </w:p>
          <w:p w14:paraId="0EE2B1CE" w14:textId="09E9055A" w:rsidR="0024276C" w:rsidRPr="008E4269" w:rsidRDefault="0024276C" w:rsidP="008E4269">
            <w:pPr>
              <w:spacing w:before="40" w:after="4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8E4269">
              <w:rPr>
                <w:rFonts w:eastAsia="Open Sans" w:cs="Open Sans"/>
                <w:color w:val="000000" w:themeColor="text1"/>
                <w:sz w:val="18"/>
                <w:szCs w:val="18"/>
              </w:rPr>
              <w:t xml:space="preserve"> 17.1.3 select and use appropriate one- and two-dimensional data structures when designing</w:t>
            </w:r>
          </w:p>
          <w:p w14:paraId="29CBE78E" w14:textId="77777777" w:rsidR="0024276C" w:rsidRPr="008E4269" w:rsidRDefault="0024276C" w:rsidP="0024276C">
            <w:pP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8E4269">
              <w:rPr>
                <w:rFonts w:eastAsia="Open Sans" w:cs="Open Sans"/>
                <w:color w:val="000000" w:themeColor="text1"/>
                <w:sz w:val="18"/>
                <w:szCs w:val="18"/>
              </w:rPr>
              <w:t>solutions to complex problems.</w:t>
            </w:r>
          </w:p>
          <w:p w14:paraId="412D3E8E" w14:textId="77777777" w:rsidR="0024276C" w:rsidRPr="008E4269" w:rsidRDefault="0024276C" w:rsidP="0024276C">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4822" w:type="dxa"/>
            <w:shd w:val="clear" w:color="auto" w:fill="auto"/>
          </w:tcPr>
          <w:p w14:paraId="0E7F0383" w14:textId="46C6BFD4" w:rsidR="0024276C" w:rsidRPr="008E4269" w:rsidRDefault="002D2D1D" w:rsidP="0024276C">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2D2D1D">
              <w:rPr>
                <w:rFonts w:asciiTheme="minorHAnsi" w:eastAsia="Open Sans" w:hAnsiTheme="minorHAnsi" w:cs="Open Sans"/>
                <w:sz w:val="18"/>
                <w:szCs w:val="18"/>
              </w:rPr>
              <w:t>Activities:</w:t>
            </w:r>
          </w:p>
          <w:p w14:paraId="39B672A9" w14:textId="77777777" w:rsidR="0024276C" w:rsidRPr="008E4269" w:rsidRDefault="0024276C" w:rsidP="0024276C">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27598E78" w14:textId="77777777" w:rsidR="0024276C" w:rsidRPr="008E4269" w:rsidRDefault="0024276C" w:rsidP="00277C48">
            <w:pPr>
              <w:pStyle w:val="NoSpacing"/>
              <w:numPr>
                <w:ilvl w:val="0"/>
                <w:numId w:val="97"/>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8E4269">
              <w:rPr>
                <w:rFonts w:asciiTheme="minorHAnsi" w:eastAsia="Open Sans" w:hAnsiTheme="minorHAnsi" w:cs="Open Sans"/>
                <w:color w:val="000000" w:themeColor="text1"/>
                <w:sz w:val="18"/>
                <w:szCs w:val="18"/>
              </w:rPr>
              <w:t>Teacher recap on previously covered material on one- and two-dimensional data structures including the differences between lists, tuples, dictionaries etc.</w:t>
            </w:r>
          </w:p>
          <w:p w14:paraId="31BB599A" w14:textId="77777777" w:rsidR="0024276C" w:rsidRPr="008E4269" w:rsidRDefault="0024276C" w:rsidP="00277C48">
            <w:pPr>
              <w:pStyle w:val="NoSpacing"/>
              <w:numPr>
                <w:ilvl w:val="0"/>
                <w:numId w:val="97"/>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8E4269">
              <w:rPr>
                <w:rFonts w:asciiTheme="minorHAnsi" w:eastAsia="Open Sans" w:hAnsiTheme="minorHAnsi" w:cs="Open Sans"/>
                <w:color w:val="000000" w:themeColor="text1"/>
                <w:sz w:val="18"/>
                <w:szCs w:val="18"/>
              </w:rPr>
              <w:t>Teacher demonstration of the correct way to create 2D matrix using list comprehension.</w:t>
            </w:r>
          </w:p>
          <w:p w14:paraId="7B6931C6" w14:textId="77777777" w:rsidR="0024276C" w:rsidRPr="008E4269" w:rsidRDefault="0024276C" w:rsidP="00277C48">
            <w:pPr>
              <w:pStyle w:val="NoSpacing"/>
              <w:numPr>
                <w:ilvl w:val="0"/>
                <w:numId w:val="97"/>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8E4269">
              <w:rPr>
                <w:rFonts w:asciiTheme="minorHAnsi" w:eastAsia="Open Sans" w:hAnsiTheme="minorHAnsi" w:cs="Open Sans"/>
                <w:color w:val="000000" w:themeColor="text1"/>
                <w:sz w:val="18"/>
                <w:szCs w:val="18"/>
              </w:rPr>
              <w:t>Class practical with students writing programs to demonstrate the use of one- and two-dimension data structures.</w:t>
            </w:r>
          </w:p>
          <w:p w14:paraId="0DA7680D" w14:textId="77777777" w:rsidR="0024276C" w:rsidRPr="008E4269" w:rsidRDefault="0024276C" w:rsidP="00277C48">
            <w:pPr>
              <w:pStyle w:val="NoSpacing"/>
              <w:numPr>
                <w:ilvl w:val="0"/>
                <w:numId w:val="97"/>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8E4269">
              <w:rPr>
                <w:rFonts w:asciiTheme="minorHAnsi" w:eastAsia="Open Sans" w:hAnsiTheme="minorHAnsi" w:cs="Open Sans"/>
                <w:color w:val="000000" w:themeColor="text1"/>
                <w:sz w:val="18"/>
                <w:szCs w:val="18"/>
              </w:rPr>
              <w:t>Class task with students provided with exam style short questions (identify errors, complete code snippet etc.)</w:t>
            </w:r>
          </w:p>
          <w:p w14:paraId="6A4F7C95" w14:textId="77777777" w:rsidR="0024276C" w:rsidRPr="008E4269" w:rsidRDefault="0024276C" w:rsidP="0024276C">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066B535F" w14:textId="1BCBF579" w:rsidR="0024276C" w:rsidRPr="008E4269" w:rsidRDefault="002D2D1D" w:rsidP="0024276C">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32395ABC" w14:textId="77777777" w:rsidR="008E4269" w:rsidRPr="008E4269" w:rsidRDefault="008E4269" w:rsidP="0024276C">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5E6A24EC" w14:textId="77777777" w:rsidR="0024276C" w:rsidRPr="008E4269" w:rsidRDefault="0024276C" w:rsidP="0024276C">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8E4269">
              <w:rPr>
                <w:rFonts w:asciiTheme="minorHAnsi" w:eastAsia="Open Sans" w:hAnsiTheme="minorHAnsi" w:cs="Open Sans"/>
                <w:color w:val="000000" w:themeColor="text1"/>
                <w:sz w:val="18"/>
                <w:szCs w:val="18"/>
              </w:rPr>
              <w:t>Ask students to search for Python lists and read the Real Python in-depth article on lists</w:t>
            </w:r>
          </w:p>
          <w:p w14:paraId="50696EA3" w14:textId="77777777" w:rsidR="0024276C" w:rsidRPr="008E4269" w:rsidRDefault="0024276C" w:rsidP="0024276C">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2268" w:type="dxa"/>
            <w:shd w:val="clear" w:color="auto" w:fill="auto"/>
          </w:tcPr>
          <w:p w14:paraId="29176187" w14:textId="7BA81056" w:rsidR="0024276C" w:rsidRPr="008E4269" w:rsidRDefault="002D2D1D" w:rsidP="0024276C">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24276C" w:rsidRPr="008E4269">
              <w:rPr>
                <w:rFonts w:eastAsia="Open Sans" w:cs="Open Sans"/>
                <w:color w:val="000000" w:themeColor="text1"/>
                <w:sz w:val="18"/>
                <w:szCs w:val="18"/>
              </w:rPr>
              <w:t>pp. 198-200</w:t>
            </w:r>
          </w:p>
          <w:p w14:paraId="01055230" w14:textId="77777777" w:rsidR="0024276C" w:rsidRPr="008E4269" w:rsidRDefault="0024276C" w:rsidP="0024276C">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p>
          <w:p w14:paraId="442E9C42" w14:textId="77777777" w:rsidR="0024276C" w:rsidRPr="008E4269" w:rsidRDefault="0024276C" w:rsidP="0024276C">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B83C40">
              <w:rPr>
                <w:rFonts w:eastAsia="Open Sans" w:cs="Open Sans"/>
                <w:b/>
                <w:bCs/>
                <w:color w:val="000000" w:themeColor="text1"/>
                <w:sz w:val="18"/>
                <w:szCs w:val="18"/>
              </w:rPr>
              <w:t>Pearson Edexcel International A-level Computer Science Student Book 1:</w:t>
            </w:r>
            <w:r w:rsidRPr="008E4269">
              <w:rPr>
                <w:rFonts w:eastAsia="Open Sans" w:cs="Open Sans"/>
                <w:color w:val="000000" w:themeColor="text1"/>
                <w:sz w:val="18"/>
                <w:szCs w:val="18"/>
              </w:rPr>
              <w:t xml:space="preserve"> pp. 193-200</w:t>
            </w:r>
          </w:p>
          <w:p w14:paraId="4B2D58E2" w14:textId="77777777" w:rsidR="0024276C" w:rsidRPr="008E4269" w:rsidRDefault="0024276C" w:rsidP="0024276C">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25B7B14B" w14:textId="77777777" w:rsidR="0024276C" w:rsidRPr="008E4269" w:rsidRDefault="0024276C" w:rsidP="0024276C">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8E4269">
              <w:rPr>
                <w:rFonts w:eastAsia="Open Sans" w:cs="Open Sans"/>
                <w:color w:val="000000" w:themeColor="text1"/>
                <w:sz w:val="18"/>
                <w:szCs w:val="18"/>
              </w:rPr>
              <w:t>Web page discussing Python lists:</w:t>
            </w:r>
          </w:p>
          <w:p w14:paraId="13193FE6" w14:textId="77777777" w:rsidR="0024276C" w:rsidRPr="008E4269" w:rsidRDefault="0024276C" w:rsidP="0024276C">
            <w:pPr>
              <w:pStyle w:val="NoSpacing"/>
              <w:cnfStyle w:val="000000100000" w:firstRow="0" w:lastRow="0" w:firstColumn="0" w:lastColumn="0" w:oddVBand="0" w:evenVBand="0" w:oddHBand="1" w:evenHBand="0" w:firstRowFirstColumn="0" w:firstRowLastColumn="0" w:lastRowFirstColumn="0" w:lastRowLastColumn="0"/>
              <w:rPr>
                <w:rStyle w:val="Hyperlink"/>
                <w:color w:val="000000" w:themeColor="text1"/>
                <w:sz w:val="18"/>
                <w:szCs w:val="18"/>
              </w:rPr>
            </w:pPr>
            <w:hyperlink r:id="rId113">
              <w:r w:rsidRPr="008E4269">
                <w:rPr>
                  <w:rStyle w:val="Hyperlink"/>
                  <w:color w:val="000000" w:themeColor="text1"/>
                  <w:sz w:val="18"/>
                  <w:szCs w:val="18"/>
                </w:rPr>
                <w:t>https://realpython.com/python-list/</w:t>
              </w:r>
            </w:hyperlink>
          </w:p>
          <w:p w14:paraId="3DA06ECD" w14:textId="77777777" w:rsidR="0024276C" w:rsidRPr="008E4269" w:rsidRDefault="0024276C" w:rsidP="0024276C">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2" w:type="dxa"/>
            <w:shd w:val="clear" w:color="auto" w:fill="auto"/>
          </w:tcPr>
          <w:p w14:paraId="4AB51021" w14:textId="77777777" w:rsidR="0024276C" w:rsidRPr="008E4269" w:rsidRDefault="0024276C" w:rsidP="0024276C">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rPr>
            </w:pPr>
            <w:r w:rsidRPr="008E4269">
              <w:rPr>
                <w:rFonts w:asciiTheme="minorHAnsi" w:eastAsia="Open Sans" w:hAnsiTheme="minorHAnsi" w:cs="Open Sans"/>
                <w:color w:val="000000" w:themeColor="text1"/>
                <w:sz w:val="18"/>
                <w:szCs w:val="18"/>
              </w:rPr>
              <w:t>Critical thinking</w:t>
            </w:r>
          </w:p>
          <w:p w14:paraId="1F3896F6" w14:textId="77777777" w:rsidR="0024276C" w:rsidRPr="008E4269" w:rsidRDefault="0024276C" w:rsidP="0024276C">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8E4269">
              <w:rPr>
                <w:rFonts w:eastAsia="Open Sans" w:cs="Open Sans"/>
                <w:color w:val="000000" w:themeColor="text1"/>
                <w:sz w:val="18"/>
                <w:szCs w:val="18"/>
              </w:rPr>
              <w:t>Problem solving</w:t>
            </w:r>
          </w:p>
          <w:p w14:paraId="59040E18" w14:textId="77777777" w:rsidR="0024276C" w:rsidRPr="008E4269" w:rsidRDefault="0024276C" w:rsidP="0024276C">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8E4269">
              <w:rPr>
                <w:rFonts w:eastAsia="Open Sans" w:cs="Open Sans"/>
                <w:color w:val="000000" w:themeColor="text1"/>
                <w:sz w:val="18"/>
                <w:szCs w:val="18"/>
              </w:rPr>
              <w:t>Analysis</w:t>
            </w:r>
          </w:p>
          <w:p w14:paraId="4EC78CBB" w14:textId="77777777" w:rsidR="0024276C" w:rsidRPr="008E4269" w:rsidRDefault="0024276C" w:rsidP="0024276C">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9" w:type="dxa"/>
            <w:shd w:val="clear" w:color="auto" w:fill="auto"/>
          </w:tcPr>
          <w:p w14:paraId="0B9D8770" w14:textId="77777777" w:rsidR="0024276C" w:rsidRPr="008E4269" w:rsidRDefault="0024276C" w:rsidP="0024276C">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rPr>
            </w:pPr>
            <w:r w:rsidRPr="008E4269">
              <w:rPr>
                <w:rFonts w:asciiTheme="minorHAnsi" w:eastAsia="Open Sans" w:hAnsiTheme="minorHAnsi" w:cs="Open Sans"/>
                <w:color w:val="000000" w:themeColor="text1"/>
                <w:sz w:val="18"/>
                <w:szCs w:val="18"/>
              </w:rPr>
              <w:t>Critical thinking</w:t>
            </w:r>
          </w:p>
          <w:p w14:paraId="35618990" w14:textId="77777777" w:rsidR="0024276C" w:rsidRPr="008E4269" w:rsidRDefault="0024276C" w:rsidP="0024276C">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8E4269">
              <w:rPr>
                <w:rFonts w:eastAsia="Open Sans" w:cs="Open Sans"/>
                <w:color w:val="000000" w:themeColor="text1"/>
                <w:sz w:val="18"/>
                <w:szCs w:val="18"/>
              </w:rPr>
              <w:t>Problem solving</w:t>
            </w:r>
          </w:p>
          <w:p w14:paraId="586ECF1A" w14:textId="77777777" w:rsidR="0024276C" w:rsidRPr="008E4269" w:rsidRDefault="0024276C" w:rsidP="0024276C">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r>
    </w:tbl>
    <w:p w14:paraId="767136A8" w14:textId="77777777" w:rsidR="008E4269" w:rsidRDefault="008E4269">
      <w:r>
        <w:br w:type="page"/>
      </w:r>
    </w:p>
    <w:tbl>
      <w:tblPr>
        <w:tblStyle w:val="GridTable6ColourfulAccent1"/>
        <w:tblW w:w="0" w:type="auto"/>
        <w:tblLayout w:type="fixed"/>
        <w:tblLook w:val="04A0" w:firstRow="1" w:lastRow="0" w:firstColumn="1" w:lastColumn="0" w:noHBand="0" w:noVBand="1"/>
      </w:tblPr>
      <w:tblGrid>
        <w:gridCol w:w="1556"/>
        <w:gridCol w:w="2550"/>
        <w:gridCol w:w="4822"/>
        <w:gridCol w:w="2268"/>
        <w:gridCol w:w="1982"/>
        <w:gridCol w:w="1989"/>
      </w:tblGrid>
      <w:tr w:rsidR="0024276C" w:rsidRPr="003A19A2" w14:paraId="72246AC7" w14:textId="77777777" w:rsidTr="008E4269">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7" w:type="dxa"/>
            <w:gridSpan w:val="6"/>
            <w:shd w:val="clear" w:color="auto" w:fill="E3DBF9" w:themeFill="accent2" w:themeFillTint="33"/>
          </w:tcPr>
          <w:p w14:paraId="1F17E121" w14:textId="47612FBD" w:rsidR="0024276C" w:rsidRPr="003A19A2" w:rsidRDefault="0024276C" w:rsidP="0024276C">
            <w:pPr>
              <w:pStyle w:val="TableHeading"/>
              <w:rPr>
                <w:noProof w:val="0"/>
                <w:lang w:val="en-GB"/>
              </w:rPr>
            </w:pPr>
            <w:r w:rsidRPr="003A19A2">
              <w:rPr>
                <w:b/>
                <w:bCs/>
                <w:noProof w:val="0"/>
                <w:color w:val="000000" w:themeColor="text1"/>
                <w:lang w:val="en-GB"/>
              </w:rPr>
              <w:t>Week 2</w:t>
            </w:r>
            <w:r w:rsidRPr="003A19A2">
              <w:rPr>
                <w:b/>
                <w:bCs/>
                <w:noProof w:val="0"/>
                <w:color w:val="000000" w:themeColor="text1"/>
                <w:lang w:val="en-GB"/>
              </w:rPr>
              <w:br/>
              <w:t>Lesson 3</w:t>
            </w:r>
          </w:p>
        </w:tc>
      </w:tr>
      <w:tr w:rsidR="0072100F" w:rsidRPr="003A19A2" w14:paraId="3BA5A666" w14:textId="77777777" w:rsidTr="008E4269">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6" w:type="dxa"/>
            <w:shd w:val="clear" w:color="auto" w:fill="FFFFFF" w:themeFill="background1"/>
          </w:tcPr>
          <w:p w14:paraId="55C197D2" w14:textId="77777777" w:rsidR="0072100F" w:rsidRPr="008E4269" w:rsidRDefault="0072100F" w:rsidP="0072100F">
            <w:pPr>
              <w:rPr>
                <w:rFonts w:eastAsia="Open Sans" w:cs="Open Sans"/>
                <w:color w:val="000000" w:themeColor="text1"/>
                <w:sz w:val="18"/>
                <w:szCs w:val="18"/>
              </w:rPr>
            </w:pPr>
            <w:r w:rsidRPr="008E4269">
              <w:rPr>
                <w:rFonts w:eastAsia="Open Sans" w:cs="Open Sans"/>
                <w:color w:val="000000" w:themeColor="text1"/>
                <w:sz w:val="18"/>
                <w:szCs w:val="18"/>
              </w:rPr>
              <w:t>Topic 17.2.1 Using computational thinking techniques</w:t>
            </w:r>
          </w:p>
          <w:p w14:paraId="7EEA367E" w14:textId="77777777" w:rsidR="0072100F" w:rsidRPr="008E4269" w:rsidRDefault="0072100F" w:rsidP="0072100F">
            <w:pPr>
              <w:rPr>
                <w:rFonts w:eastAsiaTheme="minorEastAsia"/>
                <w:color w:val="000000" w:themeColor="text1"/>
                <w:sz w:val="18"/>
                <w:szCs w:val="18"/>
              </w:rPr>
            </w:pPr>
          </w:p>
          <w:p w14:paraId="7A396C7E" w14:textId="3E5B942D" w:rsidR="0072100F" w:rsidRDefault="003C1507" w:rsidP="0072100F">
            <w:pPr>
              <w:spacing w:before="40" w:after="40" w:line="200" w:lineRule="atLeast"/>
              <w:rPr>
                <w:rFonts w:eastAsia="Open Sans" w:cs="Open Sans"/>
                <w:b w:val="0"/>
                <w:bCs w:val="0"/>
                <w:color w:val="000000" w:themeColor="text1"/>
                <w:sz w:val="18"/>
                <w:szCs w:val="18"/>
              </w:rPr>
            </w:pPr>
            <w:r w:rsidRPr="003C1507">
              <w:rPr>
                <w:rFonts w:eastAsia="Open Sans" w:cs="Open Sans"/>
                <w:sz w:val="18"/>
                <w:szCs w:val="18"/>
              </w:rPr>
              <w:t>Lesson title:</w:t>
            </w:r>
          </w:p>
          <w:p w14:paraId="0F8A4AB8" w14:textId="77777777" w:rsidR="008E4269" w:rsidRPr="008E4269" w:rsidRDefault="008E4269" w:rsidP="0072100F">
            <w:pPr>
              <w:spacing w:before="40" w:after="40" w:line="200" w:lineRule="atLeast"/>
              <w:rPr>
                <w:rFonts w:eastAsia="Open Sans" w:cs="Open Sans"/>
                <w:color w:val="000000" w:themeColor="text1"/>
                <w:sz w:val="18"/>
                <w:szCs w:val="18"/>
              </w:rPr>
            </w:pPr>
          </w:p>
          <w:p w14:paraId="08040D32" w14:textId="77777777" w:rsidR="0072100F" w:rsidRPr="008E4269" w:rsidRDefault="0072100F" w:rsidP="0072100F">
            <w:pPr>
              <w:spacing w:before="40" w:after="40" w:line="200" w:lineRule="atLeast"/>
              <w:rPr>
                <w:b w:val="0"/>
                <w:bCs w:val="0"/>
                <w:color w:val="000000" w:themeColor="text1"/>
              </w:rPr>
            </w:pPr>
            <w:r w:rsidRPr="008E4269">
              <w:rPr>
                <w:rFonts w:eastAsia="Open Sans" w:cs="Open Sans"/>
                <w:b w:val="0"/>
                <w:bCs w:val="0"/>
                <w:color w:val="000000" w:themeColor="text1"/>
                <w:sz w:val="18"/>
                <w:szCs w:val="18"/>
              </w:rPr>
              <w:t>Computational thinking</w:t>
            </w:r>
          </w:p>
          <w:p w14:paraId="19EE5F1D" w14:textId="77777777" w:rsidR="0072100F" w:rsidRPr="008E4269" w:rsidRDefault="0072100F" w:rsidP="0072100F">
            <w:pPr>
              <w:pStyle w:val="TableHeading"/>
              <w:jc w:val="center"/>
              <w:rPr>
                <w:rFonts w:asciiTheme="minorHAnsi" w:hAnsiTheme="minorHAnsi"/>
                <w:noProof w:val="0"/>
                <w:color w:val="000000" w:themeColor="text1"/>
                <w:sz w:val="18"/>
                <w:szCs w:val="18"/>
                <w:lang w:val="en-GB"/>
              </w:rPr>
            </w:pPr>
          </w:p>
        </w:tc>
        <w:tc>
          <w:tcPr>
            <w:tcW w:w="2550" w:type="dxa"/>
            <w:shd w:val="clear" w:color="auto" w:fill="FFFFFF" w:themeFill="background1"/>
          </w:tcPr>
          <w:p w14:paraId="1E7AEE8A" w14:textId="4A0CE573" w:rsidR="0072100F" w:rsidRPr="008E4269" w:rsidRDefault="003C1507" w:rsidP="0072100F">
            <w:pPr>
              <w:cnfStyle w:val="000000100000" w:firstRow="0" w:lastRow="0" w:firstColumn="0" w:lastColumn="0" w:oddVBand="0" w:evenVBand="0" w:oddHBand="1" w:evenHBand="0" w:firstRowFirstColumn="0" w:firstRowLastColumn="0" w:lastRowFirstColumn="0" w:lastRowLastColumn="0"/>
              <w:rPr>
                <w:color w:val="000000" w:themeColor="text1"/>
              </w:rPr>
            </w:pPr>
            <w:r w:rsidRPr="003C1507">
              <w:rPr>
                <w:rFonts w:eastAsia="Open Sans" w:cs="Open Sans"/>
                <w:sz w:val="18"/>
                <w:szCs w:val="18"/>
              </w:rPr>
              <w:t>Students will be able to:</w:t>
            </w:r>
          </w:p>
          <w:p w14:paraId="2E3B5DF5" w14:textId="77777777" w:rsidR="0072100F" w:rsidRPr="008E4269" w:rsidRDefault="0072100F" w:rsidP="0072100F">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8E4269">
              <w:rPr>
                <w:rFonts w:eastAsia="Open Sans" w:cs="Open Sans"/>
                <w:color w:val="000000" w:themeColor="text1"/>
                <w:sz w:val="18"/>
                <w:szCs w:val="18"/>
              </w:rPr>
              <w:t>17.2.1 select and use appropriate computational thinking techniques when designing solutions to complex problems.</w:t>
            </w:r>
          </w:p>
          <w:p w14:paraId="36903B6C" w14:textId="77777777" w:rsidR="0072100F" w:rsidRPr="008E4269" w:rsidRDefault="0072100F" w:rsidP="0072100F">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6D57CD6F" w14:textId="6E461300" w:rsidR="0072100F" w:rsidRPr="008E4269" w:rsidRDefault="0072100F" w:rsidP="0072100F">
            <w:pPr>
              <w:pStyle w:val="ListParagraph"/>
              <w:spacing w:after="0" w:line="276" w:lineRule="auto"/>
              <w:ind w:left="179"/>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p>
        </w:tc>
        <w:tc>
          <w:tcPr>
            <w:tcW w:w="4822" w:type="dxa"/>
            <w:shd w:val="clear" w:color="auto" w:fill="FFFFFF" w:themeFill="background1"/>
          </w:tcPr>
          <w:p w14:paraId="564479A5" w14:textId="6592FB00" w:rsidR="0072100F" w:rsidRPr="008E4269" w:rsidRDefault="002D2D1D" w:rsidP="0072100F">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Activities:</w:t>
            </w:r>
          </w:p>
          <w:p w14:paraId="1BFB9FDC" w14:textId="77777777" w:rsidR="0072100F" w:rsidRPr="008E4269" w:rsidRDefault="0072100F" w:rsidP="0072100F">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p>
          <w:p w14:paraId="1F308A80" w14:textId="77777777" w:rsidR="0072100F" w:rsidRPr="008E4269" w:rsidRDefault="0072100F" w:rsidP="00277C48">
            <w:pPr>
              <w:pStyle w:val="NoSpacing"/>
              <w:numPr>
                <w:ilvl w:val="0"/>
                <w:numId w:val="98"/>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8E4269">
              <w:rPr>
                <w:rFonts w:asciiTheme="minorHAnsi" w:eastAsia="Open Sans" w:hAnsiTheme="minorHAnsi" w:cs="Open Sans"/>
                <w:color w:val="000000" w:themeColor="text1"/>
                <w:sz w:val="18"/>
                <w:szCs w:val="18"/>
              </w:rPr>
              <w:t>Teacher recap on previously covered material on computational thinking</w:t>
            </w:r>
          </w:p>
          <w:p w14:paraId="243E003B" w14:textId="77777777" w:rsidR="0072100F" w:rsidRPr="008E4269" w:rsidRDefault="0072100F" w:rsidP="00277C48">
            <w:pPr>
              <w:pStyle w:val="NoSpacing"/>
              <w:numPr>
                <w:ilvl w:val="0"/>
                <w:numId w:val="98"/>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8E4269">
              <w:rPr>
                <w:rFonts w:asciiTheme="minorHAnsi" w:eastAsia="Open Sans" w:hAnsiTheme="minorHAnsi" w:cs="Open Sans"/>
                <w:color w:val="000000" w:themeColor="text1"/>
                <w:sz w:val="18"/>
                <w:szCs w:val="18"/>
              </w:rPr>
              <w:t>Class practical with learners presented with a problem in the form of an application description that they need to apply computational thinking techniques to (activity 2 on page 205 of Student Book 2 provides an example).</w:t>
            </w:r>
          </w:p>
          <w:p w14:paraId="799BA5F5" w14:textId="77777777" w:rsidR="0072100F" w:rsidRPr="008E4269" w:rsidRDefault="0072100F" w:rsidP="00277C48">
            <w:pPr>
              <w:pStyle w:val="NoSpacing"/>
              <w:numPr>
                <w:ilvl w:val="0"/>
                <w:numId w:val="97"/>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8E4269">
              <w:rPr>
                <w:rFonts w:asciiTheme="minorHAnsi" w:eastAsia="Open Sans" w:hAnsiTheme="minorHAnsi" w:cs="Open Sans"/>
                <w:color w:val="000000" w:themeColor="text1"/>
                <w:sz w:val="18"/>
                <w:szCs w:val="18"/>
              </w:rPr>
              <w:t>Ask students to make a list of the Python features covered so far and classify them into those that they fully understand, partially understand and those that they feel they have a poor understanding of. Review the list and deal with any issues.</w:t>
            </w:r>
          </w:p>
          <w:p w14:paraId="633A8FA1" w14:textId="77777777" w:rsidR="0072100F" w:rsidRPr="008E4269" w:rsidRDefault="0072100F" w:rsidP="0072100F">
            <w:pPr>
              <w:pStyle w:val="NoSpacing"/>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p>
          <w:p w14:paraId="58A4F56B" w14:textId="3CA53E78" w:rsidR="0072100F" w:rsidRDefault="002D2D1D" w:rsidP="0072100F">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7CAC1946" w14:textId="77777777" w:rsidR="008E4269" w:rsidRPr="008E4269" w:rsidRDefault="008E4269" w:rsidP="0072100F">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4B67F338" w14:textId="77777777" w:rsidR="0072100F" w:rsidRPr="008E4269" w:rsidRDefault="0072100F" w:rsidP="0072100F">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8E4269">
              <w:rPr>
                <w:rFonts w:asciiTheme="minorHAnsi" w:eastAsia="Open Sans" w:hAnsiTheme="minorHAnsi" w:cs="Open Sans"/>
                <w:color w:val="000000" w:themeColor="text1"/>
                <w:sz w:val="18"/>
                <w:szCs w:val="18"/>
              </w:rPr>
              <w:t>Ask students to complete a design (using computational thinking techniques) for an application and identify the basic data structures that the code might require.</w:t>
            </w:r>
          </w:p>
          <w:p w14:paraId="13D5389A" w14:textId="77777777" w:rsidR="0072100F" w:rsidRPr="008E4269" w:rsidRDefault="0072100F" w:rsidP="0072100F">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2268" w:type="dxa"/>
            <w:shd w:val="clear" w:color="auto" w:fill="FFFFFF" w:themeFill="background1"/>
          </w:tcPr>
          <w:p w14:paraId="6DEA9404" w14:textId="666C0931" w:rsidR="0072100F" w:rsidRPr="008E4269" w:rsidRDefault="002D2D1D" w:rsidP="0072100F">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72100F" w:rsidRPr="008E4269">
              <w:rPr>
                <w:rFonts w:eastAsia="Open Sans" w:cs="Open Sans"/>
                <w:color w:val="000000" w:themeColor="text1"/>
                <w:sz w:val="18"/>
                <w:szCs w:val="18"/>
              </w:rPr>
              <w:t>pp. 200-206</w:t>
            </w:r>
          </w:p>
          <w:p w14:paraId="5B3D5423" w14:textId="77777777" w:rsidR="0072100F" w:rsidRPr="008E4269" w:rsidRDefault="0072100F" w:rsidP="0072100F">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p>
          <w:p w14:paraId="7CC02568" w14:textId="77777777" w:rsidR="00DA7CAB" w:rsidRPr="00DA7CAB" w:rsidRDefault="0072100F" w:rsidP="0072100F">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color w:val="000000" w:themeColor="text1"/>
                <w:sz w:val="18"/>
                <w:szCs w:val="18"/>
              </w:rPr>
            </w:pPr>
            <w:r w:rsidRPr="00B83C40">
              <w:rPr>
                <w:rFonts w:asciiTheme="minorHAnsi" w:eastAsia="Open Sans" w:hAnsiTheme="minorHAnsi" w:cs="Open Sans"/>
                <w:color w:val="000000" w:themeColor="text1"/>
                <w:sz w:val="18"/>
                <w:szCs w:val="18"/>
              </w:rPr>
              <w:t>Pearson Edexcel International A-level Computer Science Student Book 1:</w:t>
            </w:r>
            <w:r w:rsidRPr="008E4269">
              <w:rPr>
                <w:rFonts w:asciiTheme="minorHAnsi" w:eastAsia="Open Sans" w:hAnsiTheme="minorHAnsi" w:cs="Open Sans"/>
                <w:color w:val="000000" w:themeColor="text1"/>
                <w:sz w:val="18"/>
                <w:szCs w:val="18"/>
              </w:rPr>
              <w:t xml:space="preserve"> </w:t>
            </w:r>
            <w:r w:rsidRPr="00DA7CAB">
              <w:rPr>
                <w:rFonts w:asciiTheme="minorHAnsi" w:eastAsia="Open Sans" w:hAnsiTheme="minorHAnsi" w:cs="Open Sans"/>
                <w:b w:val="0"/>
                <w:bCs w:val="0"/>
                <w:color w:val="000000" w:themeColor="text1"/>
                <w:sz w:val="18"/>
                <w:szCs w:val="18"/>
              </w:rPr>
              <w:t xml:space="preserve">pp. </w:t>
            </w:r>
          </w:p>
          <w:p w14:paraId="514F55A1" w14:textId="752DE53C" w:rsidR="0072100F" w:rsidRPr="008E4269" w:rsidRDefault="0072100F" w:rsidP="0072100F">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r w:rsidRPr="00DA7CAB">
              <w:rPr>
                <w:rFonts w:asciiTheme="minorHAnsi" w:eastAsia="Open Sans" w:hAnsiTheme="minorHAnsi" w:cs="Open Sans"/>
                <w:b w:val="0"/>
                <w:bCs w:val="0"/>
                <w:color w:val="000000" w:themeColor="text1"/>
                <w:sz w:val="18"/>
                <w:szCs w:val="18"/>
              </w:rPr>
              <w:t>278 - 284</w:t>
            </w:r>
          </w:p>
        </w:tc>
        <w:tc>
          <w:tcPr>
            <w:tcW w:w="1982" w:type="dxa"/>
            <w:shd w:val="clear" w:color="auto" w:fill="FFFFFF" w:themeFill="background1"/>
          </w:tcPr>
          <w:p w14:paraId="6B94F506" w14:textId="77777777" w:rsidR="0072100F" w:rsidRPr="008E4269" w:rsidRDefault="0072100F" w:rsidP="0072100F">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9" w:type="dxa"/>
            <w:shd w:val="clear" w:color="auto" w:fill="FFFFFF" w:themeFill="background1"/>
          </w:tcPr>
          <w:p w14:paraId="3A9195AB" w14:textId="77777777" w:rsidR="0072100F" w:rsidRPr="008E4269" w:rsidRDefault="0072100F" w:rsidP="0072100F">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rPr>
            </w:pPr>
            <w:r w:rsidRPr="008E4269">
              <w:rPr>
                <w:rFonts w:asciiTheme="minorHAnsi" w:eastAsia="Open Sans" w:hAnsiTheme="minorHAnsi" w:cs="Open Sans"/>
                <w:color w:val="000000" w:themeColor="text1"/>
                <w:sz w:val="18"/>
                <w:szCs w:val="18"/>
              </w:rPr>
              <w:t>Critical thinking</w:t>
            </w:r>
          </w:p>
          <w:p w14:paraId="7E278620" w14:textId="77777777" w:rsidR="0072100F" w:rsidRPr="008E4269" w:rsidRDefault="0072100F" w:rsidP="0072100F">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8E4269">
              <w:rPr>
                <w:rFonts w:eastAsia="Open Sans" w:cs="Open Sans"/>
                <w:color w:val="000000" w:themeColor="text1"/>
                <w:sz w:val="18"/>
                <w:szCs w:val="18"/>
              </w:rPr>
              <w:t>Problem solving</w:t>
            </w:r>
          </w:p>
          <w:p w14:paraId="4C88EAD4" w14:textId="77777777" w:rsidR="0072100F" w:rsidRPr="008E4269" w:rsidRDefault="0072100F" w:rsidP="0072100F">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b w:val="0"/>
                <w:bCs w:val="0"/>
                <w:noProof w:val="0"/>
                <w:color w:val="000000" w:themeColor="text1"/>
                <w:sz w:val="18"/>
                <w:szCs w:val="18"/>
                <w:lang w:val="en-GB"/>
              </w:rPr>
            </w:pPr>
          </w:p>
        </w:tc>
      </w:tr>
    </w:tbl>
    <w:p w14:paraId="5CED79A9" w14:textId="77777777" w:rsidR="00E460F8" w:rsidRPr="003A19A2" w:rsidRDefault="00E460F8" w:rsidP="00E460F8">
      <w:r w:rsidRPr="003A19A2">
        <w:br w:type="page"/>
      </w:r>
    </w:p>
    <w:tbl>
      <w:tblPr>
        <w:tblStyle w:val="GridTable6ColourfulAccent1"/>
        <w:tblW w:w="0" w:type="auto"/>
        <w:tblLayout w:type="fixed"/>
        <w:tblLook w:val="04A0" w:firstRow="1" w:lastRow="0" w:firstColumn="1" w:lastColumn="0" w:noHBand="0" w:noVBand="1"/>
      </w:tblPr>
      <w:tblGrid>
        <w:gridCol w:w="1556"/>
        <w:gridCol w:w="2550"/>
        <w:gridCol w:w="4823"/>
        <w:gridCol w:w="2053"/>
        <w:gridCol w:w="2197"/>
        <w:gridCol w:w="2014"/>
      </w:tblGrid>
      <w:tr w:rsidR="00E460F8" w:rsidRPr="003A19A2" w14:paraId="2CEB2332" w14:textId="77777777" w:rsidTr="00C204CC">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6" w:type="dxa"/>
            <w:shd w:val="clear" w:color="auto" w:fill="341583" w:themeFill="accent2" w:themeFillShade="80"/>
            <w:vAlign w:val="center"/>
          </w:tcPr>
          <w:p w14:paraId="1D6123BC" w14:textId="77777777" w:rsidR="00E460F8" w:rsidRPr="00DA7CAB" w:rsidRDefault="00E460F8">
            <w:pPr>
              <w:pStyle w:val="TableHeading"/>
              <w:jc w:val="center"/>
              <w:rPr>
                <w:b/>
                <w:bCs/>
                <w:noProof w:val="0"/>
                <w:color w:val="FFFFFF" w:themeColor="background1"/>
                <w:sz w:val="20"/>
                <w:szCs w:val="24"/>
                <w:lang w:val="en-GB"/>
              </w:rPr>
            </w:pPr>
            <w:r w:rsidRPr="00DA7CAB">
              <w:rPr>
                <w:b/>
                <w:bCs/>
                <w:noProof w:val="0"/>
                <w:color w:val="FFFFFF" w:themeColor="background1"/>
                <w:sz w:val="20"/>
                <w:szCs w:val="24"/>
                <w:lang w:val="en-GB"/>
              </w:rPr>
              <w:t>Topic</w:t>
            </w:r>
            <w:r w:rsidRPr="00DA7CAB">
              <w:rPr>
                <w:b/>
                <w:bCs/>
                <w:noProof w:val="0"/>
                <w:color w:val="FFFFFF" w:themeColor="background1"/>
                <w:sz w:val="20"/>
                <w:szCs w:val="24"/>
                <w:lang w:val="en-GB"/>
              </w:rPr>
              <w:br/>
              <w:t>Sub topic</w:t>
            </w:r>
            <w:r w:rsidRPr="00DA7CAB">
              <w:rPr>
                <w:b/>
                <w:bCs/>
                <w:noProof w:val="0"/>
                <w:color w:val="FFFFFF" w:themeColor="background1"/>
                <w:sz w:val="20"/>
                <w:szCs w:val="24"/>
                <w:lang w:val="en-GB"/>
              </w:rPr>
              <w:br/>
              <w:t>Lesson title</w:t>
            </w:r>
          </w:p>
        </w:tc>
        <w:tc>
          <w:tcPr>
            <w:tcW w:w="2550" w:type="dxa"/>
            <w:shd w:val="clear" w:color="auto" w:fill="341583" w:themeFill="accent2" w:themeFillShade="80"/>
            <w:vAlign w:val="center"/>
          </w:tcPr>
          <w:p w14:paraId="32A4A6E2" w14:textId="77777777" w:rsidR="00E460F8" w:rsidRPr="00DA7CAB"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DA7CAB">
              <w:rPr>
                <w:b/>
                <w:bCs/>
                <w:noProof w:val="0"/>
                <w:color w:val="FFFFFF" w:themeColor="background1"/>
                <w:sz w:val="20"/>
                <w:szCs w:val="24"/>
                <w:lang w:val="en-GB"/>
              </w:rPr>
              <w:t>Specification reference</w:t>
            </w:r>
          </w:p>
        </w:tc>
        <w:tc>
          <w:tcPr>
            <w:tcW w:w="4823" w:type="dxa"/>
            <w:shd w:val="clear" w:color="auto" w:fill="341583" w:themeFill="accent2" w:themeFillShade="80"/>
            <w:vAlign w:val="center"/>
          </w:tcPr>
          <w:p w14:paraId="71A2FFCB" w14:textId="77777777" w:rsidR="00E460F8" w:rsidRPr="00DA7CAB"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DA7CAB">
              <w:rPr>
                <w:b/>
                <w:bCs/>
                <w:noProof w:val="0"/>
                <w:color w:val="FFFFFF" w:themeColor="background1"/>
                <w:sz w:val="20"/>
                <w:szCs w:val="24"/>
                <w:lang w:val="en-GB"/>
              </w:rPr>
              <w:t>Suggested activities</w:t>
            </w:r>
          </w:p>
        </w:tc>
        <w:tc>
          <w:tcPr>
            <w:tcW w:w="2053" w:type="dxa"/>
            <w:shd w:val="clear" w:color="auto" w:fill="341583" w:themeFill="accent2" w:themeFillShade="80"/>
            <w:vAlign w:val="center"/>
          </w:tcPr>
          <w:p w14:paraId="153C0AD5" w14:textId="77777777" w:rsidR="00E460F8" w:rsidRPr="00DA7CAB"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DA7CAB">
              <w:rPr>
                <w:b/>
                <w:bCs/>
                <w:noProof w:val="0"/>
                <w:color w:val="FFFFFF" w:themeColor="background1"/>
                <w:sz w:val="20"/>
                <w:szCs w:val="24"/>
                <w:lang w:val="en-GB"/>
              </w:rPr>
              <w:t>Suggested resources</w:t>
            </w:r>
          </w:p>
        </w:tc>
        <w:tc>
          <w:tcPr>
            <w:tcW w:w="2197" w:type="dxa"/>
            <w:shd w:val="clear" w:color="auto" w:fill="341583" w:themeFill="accent2" w:themeFillShade="80"/>
            <w:vAlign w:val="center"/>
          </w:tcPr>
          <w:p w14:paraId="3B783910" w14:textId="77777777" w:rsidR="00E460F8" w:rsidRPr="00DA7CAB"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DA7CAB">
              <w:rPr>
                <w:b/>
                <w:bCs/>
                <w:noProof w:val="0"/>
                <w:color w:val="FFFFFF" w:themeColor="background1"/>
                <w:sz w:val="20"/>
                <w:szCs w:val="24"/>
                <w:lang w:val="en-GB"/>
              </w:rPr>
              <w:t>Which skills acquired in this lesson are explicitly assessed through examination?</w:t>
            </w:r>
          </w:p>
        </w:tc>
        <w:tc>
          <w:tcPr>
            <w:tcW w:w="2014" w:type="dxa"/>
            <w:shd w:val="clear" w:color="auto" w:fill="341583" w:themeFill="accent2" w:themeFillShade="80"/>
            <w:vAlign w:val="center"/>
          </w:tcPr>
          <w:p w14:paraId="0E31F0AF" w14:textId="77777777" w:rsidR="00E460F8" w:rsidRPr="00DA7CAB"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DA7CAB">
              <w:rPr>
                <w:b/>
                <w:bCs/>
                <w:noProof w:val="0"/>
                <w:color w:val="FFFFFF" w:themeColor="background1"/>
                <w:sz w:val="20"/>
                <w:szCs w:val="24"/>
                <w:lang w:val="en-GB"/>
              </w:rPr>
              <w:t>Which skills could be acquired through teaching and delivery in this lesson?</w:t>
            </w:r>
          </w:p>
        </w:tc>
      </w:tr>
      <w:tr w:rsidR="00E460F8" w:rsidRPr="003A19A2" w14:paraId="6F21E01D" w14:textId="77777777" w:rsidTr="006E3A02">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93" w:type="dxa"/>
            <w:gridSpan w:val="6"/>
            <w:shd w:val="clear" w:color="auto" w:fill="E3DBF9" w:themeFill="accent2" w:themeFillTint="33"/>
          </w:tcPr>
          <w:p w14:paraId="53B202CA" w14:textId="77777777" w:rsidR="00E460F8" w:rsidRPr="003A19A2" w:rsidRDefault="00E460F8">
            <w:pPr>
              <w:pStyle w:val="TableHeading"/>
              <w:rPr>
                <w:noProof w:val="0"/>
                <w:color w:val="FFFFFF" w:themeColor="background1"/>
                <w:lang w:val="en-GB"/>
              </w:rPr>
            </w:pPr>
            <w:r w:rsidRPr="003A19A2">
              <w:rPr>
                <w:b/>
                <w:bCs/>
                <w:noProof w:val="0"/>
                <w:color w:val="000000" w:themeColor="text1"/>
                <w:lang w:val="en-GB"/>
              </w:rPr>
              <w:t>Week 3</w:t>
            </w:r>
            <w:r w:rsidRPr="003A19A2">
              <w:rPr>
                <w:b/>
                <w:bCs/>
                <w:noProof w:val="0"/>
                <w:color w:val="000000" w:themeColor="text1"/>
                <w:lang w:val="en-GB"/>
              </w:rPr>
              <w:br/>
              <w:t>Lesson 1</w:t>
            </w:r>
          </w:p>
        </w:tc>
      </w:tr>
      <w:tr w:rsidR="00824ADC" w:rsidRPr="003A19A2" w14:paraId="2A4A2FD8" w14:textId="77777777" w:rsidTr="00C204CC">
        <w:trPr>
          <w:trHeight w:val="1385"/>
        </w:trPr>
        <w:tc>
          <w:tcPr>
            <w:cnfStyle w:val="001000000000" w:firstRow="0" w:lastRow="0" w:firstColumn="1" w:lastColumn="0" w:oddVBand="0" w:evenVBand="0" w:oddHBand="0" w:evenHBand="0" w:firstRowFirstColumn="0" w:firstRowLastColumn="0" w:lastRowFirstColumn="0" w:lastRowLastColumn="0"/>
            <w:tcW w:w="1556" w:type="dxa"/>
          </w:tcPr>
          <w:p w14:paraId="5FCEA457" w14:textId="77777777" w:rsidR="00824ADC" w:rsidRPr="00B76C60" w:rsidRDefault="00824ADC" w:rsidP="00824ADC">
            <w:pPr>
              <w:rPr>
                <w:rFonts w:eastAsia="Open Sans" w:cs="Open Sans"/>
                <w:color w:val="000000" w:themeColor="text1"/>
                <w:sz w:val="18"/>
                <w:szCs w:val="18"/>
              </w:rPr>
            </w:pPr>
            <w:r w:rsidRPr="00B76C60">
              <w:rPr>
                <w:rFonts w:eastAsia="Open Sans" w:cs="Open Sans"/>
                <w:color w:val="000000" w:themeColor="text1"/>
                <w:sz w:val="18"/>
                <w:szCs w:val="18"/>
              </w:rPr>
              <w:t>Topic 17.2.2 Using IDEs and other tools</w:t>
            </w:r>
          </w:p>
          <w:p w14:paraId="1583945F" w14:textId="77777777" w:rsidR="00824ADC" w:rsidRPr="00B76C60" w:rsidRDefault="00824ADC" w:rsidP="00824ADC">
            <w:pPr>
              <w:rPr>
                <w:rFonts w:eastAsia="Open Sans" w:cs="Open Sans"/>
                <w:b w:val="0"/>
                <w:bCs w:val="0"/>
                <w:color w:val="000000" w:themeColor="text1"/>
                <w:sz w:val="18"/>
                <w:szCs w:val="18"/>
              </w:rPr>
            </w:pPr>
          </w:p>
          <w:p w14:paraId="73DFB02A" w14:textId="57243829" w:rsidR="00824ADC" w:rsidRPr="00B76C60" w:rsidRDefault="003C1507" w:rsidP="00824ADC">
            <w:pPr>
              <w:rPr>
                <w:rFonts w:eastAsia="Open Sans" w:cs="Open Sans"/>
                <w:color w:val="000000" w:themeColor="text1"/>
                <w:sz w:val="18"/>
                <w:szCs w:val="18"/>
              </w:rPr>
            </w:pPr>
            <w:r w:rsidRPr="003C1507">
              <w:rPr>
                <w:rFonts w:eastAsia="Open Sans" w:cs="Open Sans"/>
                <w:sz w:val="18"/>
                <w:szCs w:val="18"/>
              </w:rPr>
              <w:t>Lesson title:</w:t>
            </w:r>
          </w:p>
          <w:p w14:paraId="6776292D" w14:textId="77777777" w:rsidR="00824ADC" w:rsidRPr="00B76C60" w:rsidRDefault="00824ADC" w:rsidP="00824ADC">
            <w:pPr>
              <w:rPr>
                <w:rFonts w:eastAsia="Open Sans" w:cs="Open Sans"/>
                <w:b w:val="0"/>
                <w:bCs w:val="0"/>
                <w:color w:val="000000" w:themeColor="text1"/>
                <w:sz w:val="18"/>
                <w:szCs w:val="18"/>
              </w:rPr>
            </w:pPr>
            <w:r w:rsidRPr="00B76C60">
              <w:rPr>
                <w:rFonts w:eastAsia="Open Sans" w:cs="Open Sans"/>
                <w:b w:val="0"/>
                <w:bCs w:val="0"/>
                <w:color w:val="000000" w:themeColor="text1"/>
                <w:sz w:val="18"/>
                <w:szCs w:val="18"/>
              </w:rPr>
              <w:t>Development Environments</w:t>
            </w:r>
          </w:p>
          <w:p w14:paraId="3B168F2C" w14:textId="77777777" w:rsidR="00824ADC" w:rsidRPr="00B76C60" w:rsidRDefault="00824ADC" w:rsidP="00824ADC">
            <w:pPr>
              <w:rPr>
                <w:rFonts w:eastAsia="Open Sans" w:cs="Open Sans"/>
                <w:b w:val="0"/>
                <w:bCs w:val="0"/>
                <w:color w:val="000000" w:themeColor="text1"/>
                <w:sz w:val="18"/>
                <w:szCs w:val="18"/>
              </w:rPr>
            </w:pPr>
          </w:p>
          <w:p w14:paraId="019FA57C" w14:textId="77777777" w:rsidR="00824ADC" w:rsidRPr="00B76C60" w:rsidRDefault="00824ADC" w:rsidP="00824ADC">
            <w:pPr>
              <w:rPr>
                <w:rFonts w:eastAsia="Aptos Narrow" w:cs="Aptos Narrow"/>
                <w:b w:val="0"/>
                <w:bCs w:val="0"/>
                <w:color w:val="000000" w:themeColor="text1"/>
                <w:sz w:val="18"/>
                <w:szCs w:val="18"/>
              </w:rPr>
            </w:pPr>
          </w:p>
        </w:tc>
        <w:tc>
          <w:tcPr>
            <w:tcW w:w="2550" w:type="dxa"/>
          </w:tcPr>
          <w:p w14:paraId="6B7F4D12" w14:textId="6E9221E4" w:rsidR="00824ADC" w:rsidRPr="00B76C60" w:rsidRDefault="003C1507" w:rsidP="00824ADC">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3C1507">
              <w:rPr>
                <w:rFonts w:eastAsia="Open Sans" w:cs="Open Sans"/>
                <w:sz w:val="18"/>
                <w:szCs w:val="18"/>
              </w:rPr>
              <w:t>Students will be able to:</w:t>
            </w:r>
            <w:r w:rsidR="00824ADC" w:rsidRPr="00B76C60">
              <w:rPr>
                <w:rFonts w:eastAsia="Open Sans" w:cs="Open Sans"/>
                <w:color w:val="000000" w:themeColor="text1"/>
                <w:sz w:val="18"/>
                <w:szCs w:val="18"/>
              </w:rPr>
              <w:t xml:space="preserve"> </w:t>
            </w:r>
          </w:p>
          <w:p w14:paraId="649C3DB7" w14:textId="4B072E7E" w:rsidR="00824ADC" w:rsidRPr="00B76C60" w:rsidRDefault="00824ADC" w:rsidP="00D004FE">
            <w:pPr>
              <w:cnfStyle w:val="000000000000" w:firstRow="0" w:lastRow="0" w:firstColumn="0" w:lastColumn="0" w:oddVBand="0" w:evenVBand="0" w:oddHBand="0" w:evenHBand="0" w:firstRowFirstColumn="0" w:firstRowLastColumn="0" w:lastRowFirstColumn="0" w:lastRowLastColumn="0"/>
              <w:rPr>
                <w:rFonts w:eastAsia="Aptos Narrow" w:cs="Aptos Narrow"/>
                <w:color w:val="000000" w:themeColor="text1"/>
                <w:sz w:val="18"/>
                <w:szCs w:val="18"/>
              </w:rPr>
            </w:pPr>
            <w:r w:rsidRPr="00B76C60">
              <w:rPr>
                <w:rFonts w:eastAsia="Open Sans" w:cs="Open Sans"/>
                <w:color w:val="000000" w:themeColor="text1"/>
                <w:sz w:val="18"/>
                <w:szCs w:val="18"/>
              </w:rPr>
              <w:t>17.2.2 select and use appropriate tools when designing</w:t>
            </w:r>
            <w:r w:rsidR="00D004FE">
              <w:rPr>
                <w:rFonts w:eastAsia="Open Sans" w:cs="Open Sans"/>
                <w:color w:val="000000" w:themeColor="text1"/>
                <w:sz w:val="18"/>
                <w:szCs w:val="18"/>
              </w:rPr>
              <w:t xml:space="preserve"> </w:t>
            </w:r>
            <w:r w:rsidRPr="00B76C60">
              <w:rPr>
                <w:rFonts w:eastAsia="Open Sans" w:cs="Open Sans"/>
                <w:color w:val="000000" w:themeColor="text1"/>
                <w:sz w:val="18"/>
                <w:szCs w:val="18"/>
              </w:rPr>
              <w:t>solutions to complex problems</w:t>
            </w:r>
          </w:p>
        </w:tc>
        <w:tc>
          <w:tcPr>
            <w:tcW w:w="4823" w:type="dxa"/>
          </w:tcPr>
          <w:p w14:paraId="29E23DE1" w14:textId="610E82E7" w:rsidR="00824ADC" w:rsidRPr="00C204CC" w:rsidRDefault="002D2D1D" w:rsidP="00824ADC">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Activities:</w:t>
            </w:r>
          </w:p>
          <w:p w14:paraId="676CB734" w14:textId="77777777" w:rsidR="00824ADC" w:rsidRPr="00B76C60" w:rsidRDefault="00824ADC" w:rsidP="00824ADC">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B79BFE" w:themeColor="accent1"/>
                <w:sz w:val="18"/>
                <w:szCs w:val="18"/>
              </w:rPr>
            </w:pPr>
          </w:p>
          <w:p w14:paraId="50BD3742" w14:textId="77777777" w:rsidR="00824ADC" w:rsidRPr="00B76C60" w:rsidRDefault="00824ADC" w:rsidP="00277C48">
            <w:pPr>
              <w:pStyle w:val="NoSpacing"/>
              <w:numPr>
                <w:ilvl w:val="0"/>
                <w:numId w:val="98"/>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B76C60">
              <w:rPr>
                <w:rFonts w:asciiTheme="minorHAnsi" w:eastAsia="Open Sans" w:hAnsiTheme="minorHAnsi" w:cs="Open Sans"/>
                <w:color w:val="000000" w:themeColor="text1"/>
                <w:sz w:val="18"/>
                <w:szCs w:val="18"/>
              </w:rPr>
              <w:t xml:space="preserve">Teacher introduction to the lesson and a demonstration of 1 or 2 different IDEs that students have not previously used (e.g. VS code) </w:t>
            </w:r>
          </w:p>
          <w:p w14:paraId="05FDB200" w14:textId="77777777" w:rsidR="00824ADC" w:rsidRPr="00B76C60" w:rsidRDefault="00824ADC" w:rsidP="00277C48">
            <w:pPr>
              <w:pStyle w:val="NoSpacing"/>
              <w:numPr>
                <w:ilvl w:val="0"/>
                <w:numId w:val="98"/>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B76C60">
              <w:rPr>
                <w:rFonts w:asciiTheme="minorHAnsi" w:eastAsia="Open Sans" w:hAnsiTheme="minorHAnsi" w:cs="Open Sans"/>
                <w:color w:val="000000" w:themeColor="text1"/>
                <w:sz w:val="18"/>
                <w:szCs w:val="18"/>
              </w:rPr>
              <w:t>Class practical with learners working pairs comparing using the IDLE IDE and VS Code (or other IDEs). If it's not possible to get VS code or another IDE installed, then students could review on-line videos of carrying out different tasks in another IDE compared to IDLE.</w:t>
            </w:r>
          </w:p>
          <w:p w14:paraId="70A2675D" w14:textId="77777777" w:rsidR="00824ADC" w:rsidRPr="00B76C60" w:rsidRDefault="00824ADC" w:rsidP="00277C48">
            <w:pPr>
              <w:pStyle w:val="NoSpacing"/>
              <w:numPr>
                <w:ilvl w:val="0"/>
                <w:numId w:val="97"/>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B76C60">
              <w:rPr>
                <w:rFonts w:asciiTheme="minorHAnsi" w:eastAsia="Open Sans" w:hAnsiTheme="minorHAnsi" w:cs="Open Sans"/>
                <w:color w:val="000000" w:themeColor="text1"/>
                <w:sz w:val="18"/>
                <w:szCs w:val="18"/>
              </w:rPr>
              <w:t>Class discussion on the benefits and drawback of the different IDEs they have tried. What makes a good IDE? What features do they find most useful?</w:t>
            </w:r>
          </w:p>
          <w:p w14:paraId="216451EC" w14:textId="77777777" w:rsidR="00824ADC" w:rsidRPr="00B76C60" w:rsidRDefault="00824ADC" w:rsidP="00824ADC">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594D797D" w14:textId="661F5241" w:rsidR="00824ADC" w:rsidRPr="00B76C60" w:rsidRDefault="002D2D1D" w:rsidP="00824ADC">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193A61D1" w14:textId="77777777" w:rsidR="00DA7CAB" w:rsidRPr="00B76C60" w:rsidRDefault="00DA7CAB" w:rsidP="00824ADC">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0C3A95CB" w14:textId="77777777" w:rsidR="00824ADC" w:rsidRPr="00B76C60" w:rsidRDefault="00824ADC" w:rsidP="00824ADC">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B76C60">
              <w:rPr>
                <w:rFonts w:asciiTheme="minorHAnsi" w:eastAsia="Open Sans" w:hAnsiTheme="minorHAnsi" w:cs="Open Sans"/>
                <w:color w:val="000000" w:themeColor="text1"/>
                <w:sz w:val="18"/>
                <w:szCs w:val="18"/>
              </w:rPr>
              <w:t>Ask student to do some research into what IDEs and other development tools are recommended (e.g. search for ‘best IDE for Python’)</w:t>
            </w:r>
          </w:p>
          <w:p w14:paraId="58F8941C" w14:textId="77777777" w:rsidR="00824ADC" w:rsidRPr="00B76C60" w:rsidRDefault="00824ADC" w:rsidP="00824ADC">
            <w:pPr>
              <w:cnfStyle w:val="000000000000" w:firstRow="0" w:lastRow="0" w:firstColumn="0" w:lastColumn="0" w:oddVBand="0" w:evenVBand="0" w:oddHBand="0" w:evenHBand="0" w:firstRowFirstColumn="0" w:firstRowLastColumn="0" w:lastRowFirstColumn="0" w:lastRowLastColumn="0"/>
              <w:rPr>
                <w:rFonts w:eastAsia="Aptos Narrow" w:cs="Aptos Narrow"/>
                <w:color w:val="000000" w:themeColor="text1"/>
                <w:sz w:val="18"/>
                <w:szCs w:val="18"/>
              </w:rPr>
            </w:pPr>
          </w:p>
        </w:tc>
        <w:tc>
          <w:tcPr>
            <w:tcW w:w="2053" w:type="dxa"/>
          </w:tcPr>
          <w:p w14:paraId="3E913702" w14:textId="562AB863" w:rsidR="00824ADC" w:rsidRPr="00B76C60" w:rsidRDefault="002D2D1D" w:rsidP="00824ADC">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824ADC" w:rsidRPr="00B76C60">
              <w:rPr>
                <w:rFonts w:eastAsia="Open Sans" w:cs="Open Sans"/>
                <w:color w:val="000000" w:themeColor="text1"/>
                <w:sz w:val="18"/>
                <w:szCs w:val="18"/>
              </w:rPr>
              <w:t>pp. 206-208</w:t>
            </w:r>
          </w:p>
          <w:p w14:paraId="63F80C49" w14:textId="77777777" w:rsidR="00824ADC" w:rsidRPr="00B76C60" w:rsidRDefault="00824ADC" w:rsidP="00824ADC">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3DFC2E14" w14:textId="77777777" w:rsidR="00824ADC" w:rsidRPr="00B76C60" w:rsidRDefault="00824ADC" w:rsidP="00824ADC">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B76C60">
              <w:rPr>
                <w:rFonts w:eastAsia="Open Sans" w:cs="Open Sans"/>
                <w:color w:val="000000" w:themeColor="text1"/>
                <w:sz w:val="18"/>
                <w:szCs w:val="18"/>
              </w:rPr>
              <w:t>Video showing how to use Python within VS code:</w:t>
            </w:r>
          </w:p>
          <w:p w14:paraId="5356DA6D" w14:textId="71045CAB" w:rsidR="00824ADC" w:rsidRPr="00B76C60" w:rsidRDefault="00824ADC" w:rsidP="00824ADC">
            <w:pPr>
              <w:cnfStyle w:val="000000000000" w:firstRow="0" w:lastRow="0" w:firstColumn="0" w:lastColumn="0" w:oddVBand="0" w:evenVBand="0" w:oddHBand="0" w:evenHBand="0" w:firstRowFirstColumn="0" w:firstRowLastColumn="0" w:lastRowFirstColumn="0" w:lastRowLastColumn="0"/>
              <w:rPr>
                <w:rFonts w:eastAsia="Aptos Narrow" w:cs="Aptos Narrow"/>
                <w:color w:val="000000" w:themeColor="text1"/>
                <w:sz w:val="18"/>
                <w:szCs w:val="18"/>
              </w:rPr>
            </w:pPr>
            <w:hyperlink r:id="rId114" w:history="1">
              <w:r w:rsidRPr="00C204CC">
                <w:rPr>
                  <w:rStyle w:val="Hyperlink"/>
                  <w:rFonts w:eastAsia="Open Sans" w:cs="Open Sans"/>
                  <w:color w:val="000000" w:themeColor="text1"/>
                  <w:sz w:val="18"/>
                  <w:szCs w:val="18"/>
                </w:rPr>
                <w:t>https://www.youtube.com/watch?v=D2cwvpJSBX4</w:t>
              </w:r>
            </w:hyperlink>
          </w:p>
        </w:tc>
        <w:tc>
          <w:tcPr>
            <w:tcW w:w="2197" w:type="dxa"/>
          </w:tcPr>
          <w:p w14:paraId="460662C9" w14:textId="77777777" w:rsidR="00824ADC" w:rsidRPr="00B76C60" w:rsidRDefault="00824ADC" w:rsidP="00824ADC">
            <w:pPr>
              <w:cnfStyle w:val="000000000000" w:firstRow="0" w:lastRow="0" w:firstColumn="0" w:lastColumn="0" w:oddVBand="0" w:evenVBand="0" w:oddHBand="0" w:evenHBand="0" w:firstRowFirstColumn="0" w:firstRowLastColumn="0" w:lastRowFirstColumn="0" w:lastRowLastColumn="0"/>
              <w:rPr>
                <w:rFonts w:eastAsia="Aptos Narrow" w:cs="Aptos Narrow"/>
                <w:color w:val="000000" w:themeColor="text1"/>
                <w:sz w:val="18"/>
                <w:szCs w:val="18"/>
              </w:rPr>
            </w:pPr>
          </w:p>
        </w:tc>
        <w:tc>
          <w:tcPr>
            <w:tcW w:w="2014" w:type="dxa"/>
          </w:tcPr>
          <w:p w14:paraId="7E089507" w14:textId="77777777" w:rsidR="00824ADC" w:rsidRPr="00B76C60" w:rsidRDefault="00824ADC" w:rsidP="00824ADC">
            <w:pPr>
              <w:cnfStyle w:val="000000000000" w:firstRow="0" w:lastRow="0" w:firstColumn="0" w:lastColumn="0" w:oddVBand="0" w:evenVBand="0" w:oddHBand="0" w:evenHBand="0" w:firstRowFirstColumn="0" w:firstRowLastColumn="0" w:lastRowFirstColumn="0" w:lastRowLastColumn="0"/>
              <w:rPr>
                <w:rFonts w:eastAsia="Aptos Narrow" w:cs="Aptos Narrow"/>
                <w:color w:val="000000" w:themeColor="text1"/>
                <w:sz w:val="18"/>
                <w:szCs w:val="18"/>
              </w:rPr>
            </w:pPr>
          </w:p>
        </w:tc>
      </w:tr>
    </w:tbl>
    <w:p w14:paraId="74BF4065" w14:textId="77777777" w:rsidR="006E3A02" w:rsidRDefault="006E3A02">
      <w:r>
        <w:br w:type="page"/>
      </w:r>
    </w:p>
    <w:tbl>
      <w:tblPr>
        <w:tblStyle w:val="GridTable6ColourfulAccent1"/>
        <w:tblW w:w="0" w:type="auto"/>
        <w:tblLayout w:type="fixed"/>
        <w:tblLook w:val="04A0" w:firstRow="1" w:lastRow="0" w:firstColumn="1" w:lastColumn="0" w:noHBand="0" w:noVBand="1"/>
      </w:tblPr>
      <w:tblGrid>
        <w:gridCol w:w="1556"/>
        <w:gridCol w:w="2550"/>
        <w:gridCol w:w="4823"/>
        <w:gridCol w:w="2053"/>
        <w:gridCol w:w="2197"/>
        <w:gridCol w:w="2014"/>
      </w:tblGrid>
      <w:tr w:rsidR="00824ADC" w:rsidRPr="003A19A2" w14:paraId="3A0FEFA6" w14:textId="77777777" w:rsidTr="006E3A02">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93" w:type="dxa"/>
            <w:gridSpan w:val="6"/>
            <w:shd w:val="clear" w:color="auto" w:fill="E3DBF9" w:themeFill="accent2" w:themeFillTint="33"/>
          </w:tcPr>
          <w:p w14:paraId="7B1A4682" w14:textId="6D7D2347" w:rsidR="00824ADC" w:rsidRPr="003A19A2" w:rsidRDefault="00824ADC" w:rsidP="00824ADC">
            <w:pPr>
              <w:pStyle w:val="TableHeading"/>
              <w:rPr>
                <w:noProof w:val="0"/>
                <w:lang w:val="en-GB"/>
              </w:rPr>
            </w:pPr>
            <w:r w:rsidRPr="003A19A2">
              <w:rPr>
                <w:b/>
                <w:bCs/>
                <w:noProof w:val="0"/>
                <w:color w:val="000000" w:themeColor="text1"/>
                <w:lang w:val="en-GB"/>
              </w:rPr>
              <w:t>Week 3</w:t>
            </w:r>
            <w:r w:rsidRPr="003A19A2">
              <w:rPr>
                <w:b/>
                <w:bCs/>
                <w:noProof w:val="0"/>
                <w:color w:val="000000" w:themeColor="text1"/>
                <w:lang w:val="en-GB"/>
              </w:rPr>
              <w:br/>
              <w:t>Lesson 2</w:t>
            </w:r>
            <w:r w:rsidR="006E3A02">
              <w:rPr>
                <w:b/>
                <w:bCs/>
                <w:noProof w:val="0"/>
                <w:color w:val="000000" w:themeColor="text1"/>
                <w:lang w:val="en-GB"/>
              </w:rPr>
              <w:t xml:space="preserve"> &amp; 3</w:t>
            </w:r>
          </w:p>
        </w:tc>
      </w:tr>
      <w:tr w:rsidR="006E3A02" w:rsidRPr="003A19A2" w14:paraId="2785D65C" w14:textId="77777777" w:rsidTr="00C204CC">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6" w:type="dxa"/>
            <w:shd w:val="clear" w:color="auto" w:fill="FFFFFF" w:themeFill="background1"/>
          </w:tcPr>
          <w:p w14:paraId="15B49A1E" w14:textId="77777777" w:rsidR="006E3A02" w:rsidRPr="00C204CC" w:rsidRDefault="006E3A02" w:rsidP="006E3A02">
            <w:pPr>
              <w:rPr>
                <w:rFonts w:eastAsia="Open Sans" w:cs="Open Sans"/>
                <w:color w:val="000000" w:themeColor="text1"/>
                <w:sz w:val="18"/>
                <w:szCs w:val="18"/>
              </w:rPr>
            </w:pPr>
            <w:r w:rsidRPr="00C204CC">
              <w:rPr>
                <w:rFonts w:eastAsia="Open Sans" w:cs="Open Sans"/>
                <w:color w:val="000000" w:themeColor="text1"/>
                <w:sz w:val="18"/>
                <w:szCs w:val="18"/>
              </w:rPr>
              <w:t>Topic 17.2.3 Using libraries, files, modules and subprograms</w:t>
            </w:r>
          </w:p>
          <w:p w14:paraId="4C892AE4" w14:textId="77777777" w:rsidR="006E3A02" w:rsidRPr="00C204CC" w:rsidRDefault="006E3A02" w:rsidP="006E3A02">
            <w:pPr>
              <w:rPr>
                <w:rFonts w:eastAsia="Open Sans" w:cs="Open Sans"/>
                <w:color w:val="000000" w:themeColor="text1"/>
                <w:sz w:val="18"/>
                <w:szCs w:val="18"/>
              </w:rPr>
            </w:pPr>
          </w:p>
          <w:p w14:paraId="453F5D4C" w14:textId="36769A58" w:rsidR="006E3A02" w:rsidRPr="00C204CC" w:rsidRDefault="003C1507" w:rsidP="006E3A02">
            <w:pPr>
              <w:rPr>
                <w:rFonts w:eastAsia="Open Sans" w:cs="Open Sans"/>
                <w:color w:val="000000" w:themeColor="text1"/>
                <w:sz w:val="18"/>
                <w:szCs w:val="18"/>
              </w:rPr>
            </w:pPr>
            <w:r w:rsidRPr="003C1507">
              <w:rPr>
                <w:rFonts w:eastAsia="Open Sans" w:cs="Open Sans"/>
                <w:sz w:val="18"/>
                <w:szCs w:val="18"/>
              </w:rPr>
              <w:t>Lesson title:</w:t>
            </w:r>
          </w:p>
          <w:p w14:paraId="2AEAF8BD" w14:textId="77777777" w:rsidR="006E3A02" w:rsidRPr="00C204CC" w:rsidRDefault="006E3A02" w:rsidP="006E3A02">
            <w:pPr>
              <w:rPr>
                <w:rFonts w:eastAsia="Open Sans" w:cs="Open Sans"/>
                <w:b w:val="0"/>
                <w:bCs w:val="0"/>
                <w:color w:val="000000" w:themeColor="text1"/>
                <w:sz w:val="18"/>
                <w:szCs w:val="18"/>
              </w:rPr>
            </w:pPr>
            <w:r w:rsidRPr="00C204CC">
              <w:rPr>
                <w:rFonts w:eastAsia="Open Sans" w:cs="Open Sans"/>
                <w:b w:val="0"/>
                <w:bCs w:val="0"/>
                <w:color w:val="000000" w:themeColor="text1"/>
                <w:sz w:val="18"/>
                <w:szCs w:val="18"/>
              </w:rPr>
              <w:t>Libraries, files, modules and subprograms</w:t>
            </w:r>
          </w:p>
          <w:p w14:paraId="1355331E" w14:textId="77777777" w:rsidR="006E3A02" w:rsidRPr="00C204CC" w:rsidRDefault="006E3A02" w:rsidP="006E3A02">
            <w:pPr>
              <w:rPr>
                <w:rFonts w:eastAsia="Open Sans" w:cs="Open Sans"/>
                <w:b w:val="0"/>
                <w:bCs w:val="0"/>
                <w:color w:val="000000" w:themeColor="text1"/>
                <w:sz w:val="18"/>
                <w:szCs w:val="18"/>
              </w:rPr>
            </w:pPr>
            <w:r w:rsidRPr="00C204CC">
              <w:rPr>
                <w:rFonts w:eastAsia="Open Sans" w:cs="Open Sans"/>
                <w:b w:val="0"/>
                <w:bCs w:val="0"/>
                <w:color w:val="000000" w:themeColor="text1"/>
                <w:sz w:val="18"/>
                <w:szCs w:val="18"/>
              </w:rPr>
              <w:t>(double lesson)</w:t>
            </w:r>
          </w:p>
          <w:p w14:paraId="4696D22D" w14:textId="77777777" w:rsidR="006E3A02" w:rsidRPr="00C204CC" w:rsidRDefault="006E3A02" w:rsidP="006E3A02">
            <w:pPr>
              <w:rPr>
                <w:rFonts w:eastAsiaTheme="minorEastAsia"/>
                <w:color w:val="000000" w:themeColor="text1"/>
                <w:sz w:val="18"/>
                <w:szCs w:val="18"/>
              </w:rPr>
            </w:pPr>
          </w:p>
          <w:p w14:paraId="2309DEBE" w14:textId="77777777" w:rsidR="006E3A02" w:rsidRPr="00C204CC" w:rsidRDefault="006E3A02" w:rsidP="006E3A02">
            <w:pPr>
              <w:rPr>
                <w:rFonts w:eastAsiaTheme="minorEastAsia"/>
                <w:color w:val="000000" w:themeColor="text1"/>
                <w:sz w:val="18"/>
                <w:szCs w:val="18"/>
              </w:rPr>
            </w:pPr>
          </w:p>
          <w:p w14:paraId="4CB2E30F" w14:textId="77777777" w:rsidR="006E3A02" w:rsidRPr="00C204CC" w:rsidRDefault="006E3A02" w:rsidP="006E3A02">
            <w:pPr>
              <w:rPr>
                <w:rFonts w:eastAsiaTheme="minorEastAsia"/>
                <w:color w:val="000000" w:themeColor="text1"/>
                <w:sz w:val="18"/>
                <w:szCs w:val="18"/>
              </w:rPr>
            </w:pPr>
          </w:p>
          <w:p w14:paraId="05BD8D98" w14:textId="77777777" w:rsidR="006E3A02" w:rsidRPr="00C204CC" w:rsidRDefault="006E3A02" w:rsidP="006E3A02">
            <w:pPr>
              <w:rPr>
                <w:rFonts w:eastAsiaTheme="minorEastAsia"/>
                <w:color w:val="000000" w:themeColor="text1"/>
                <w:sz w:val="18"/>
                <w:szCs w:val="18"/>
              </w:rPr>
            </w:pPr>
          </w:p>
          <w:p w14:paraId="53EDBD36" w14:textId="77777777" w:rsidR="006E3A02" w:rsidRPr="00C204CC" w:rsidRDefault="006E3A02" w:rsidP="006E3A02">
            <w:pPr>
              <w:rPr>
                <w:rFonts w:eastAsiaTheme="minorEastAsia"/>
                <w:color w:val="000000" w:themeColor="text1"/>
                <w:sz w:val="18"/>
                <w:szCs w:val="18"/>
              </w:rPr>
            </w:pPr>
          </w:p>
          <w:p w14:paraId="628094E9" w14:textId="77777777" w:rsidR="006E3A02" w:rsidRPr="00C204CC" w:rsidRDefault="006E3A02" w:rsidP="006E3A02">
            <w:pPr>
              <w:rPr>
                <w:rFonts w:eastAsiaTheme="minorEastAsia"/>
                <w:color w:val="000000" w:themeColor="text1"/>
                <w:sz w:val="18"/>
                <w:szCs w:val="18"/>
              </w:rPr>
            </w:pPr>
          </w:p>
          <w:p w14:paraId="79DD95BE" w14:textId="77777777" w:rsidR="006E3A02" w:rsidRPr="00C204CC" w:rsidRDefault="006E3A02" w:rsidP="006E3A02">
            <w:pPr>
              <w:rPr>
                <w:rFonts w:eastAsiaTheme="minorEastAsia"/>
                <w:color w:val="000000" w:themeColor="text1"/>
                <w:sz w:val="18"/>
                <w:szCs w:val="18"/>
              </w:rPr>
            </w:pPr>
          </w:p>
          <w:p w14:paraId="44C697D4" w14:textId="77777777" w:rsidR="006E3A02" w:rsidRPr="00C204CC" w:rsidRDefault="006E3A02" w:rsidP="006E3A02">
            <w:pPr>
              <w:rPr>
                <w:rFonts w:eastAsiaTheme="minorEastAsia"/>
                <w:color w:val="000000" w:themeColor="text1"/>
                <w:sz w:val="18"/>
                <w:szCs w:val="18"/>
              </w:rPr>
            </w:pPr>
          </w:p>
          <w:p w14:paraId="1069880D" w14:textId="77777777" w:rsidR="006E3A02" w:rsidRPr="00C204CC" w:rsidRDefault="006E3A02" w:rsidP="006E3A02">
            <w:pPr>
              <w:rPr>
                <w:rFonts w:eastAsia="Aptos Narrow" w:cs="Aptos Narrow"/>
                <w:color w:val="000000" w:themeColor="text1"/>
                <w:sz w:val="18"/>
                <w:szCs w:val="18"/>
              </w:rPr>
            </w:pPr>
          </w:p>
        </w:tc>
        <w:tc>
          <w:tcPr>
            <w:tcW w:w="2550" w:type="dxa"/>
            <w:shd w:val="clear" w:color="auto" w:fill="FFFFFF" w:themeFill="background1"/>
          </w:tcPr>
          <w:p w14:paraId="601C19C8" w14:textId="498F7BFC" w:rsidR="006E3A02" w:rsidRPr="00C204CC" w:rsidRDefault="003C1507" w:rsidP="006E3A02">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3C1507">
              <w:rPr>
                <w:rFonts w:eastAsia="Open Sans" w:cs="Open Sans"/>
                <w:sz w:val="18"/>
                <w:szCs w:val="18"/>
              </w:rPr>
              <w:t>Students will be able to:</w:t>
            </w:r>
          </w:p>
          <w:p w14:paraId="31F6F272" w14:textId="3D5B043A" w:rsidR="006E3A02" w:rsidRPr="00C204CC" w:rsidRDefault="006E3A02" w:rsidP="006E3A02">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C204CC">
              <w:rPr>
                <w:rFonts w:eastAsia="Open Sans" w:cs="Open Sans"/>
                <w:color w:val="000000" w:themeColor="text1"/>
                <w:sz w:val="18"/>
                <w:szCs w:val="18"/>
              </w:rPr>
              <w:t>17.2.2 select and use appropriate libraries, files, modules and subprograms when designing</w:t>
            </w:r>
            <w:r w:rsidR="00C204CC">
              <w:rPr>
                <w:rFonts w:eastAsia="Open Sans" w:cs="Open Sans"/>
                <w:color w:val="000000" w:themeColor="text1"/>
                <w:sz w:val="18"/>
                <w:szCs w:val="18"/>
              </w:rPr>
              <w:t xml:space="preserve"> </w:t>
            </w:r>
            <w:r w:rsidRPr="00C204CC">
              <w:rPr>
                <w:rFonts w:eastAsia="Open Sans" w:cs="Open Sans"/>
                <w:color w:val="000000" w:themeColor="text1"/>
                <w:sz w:val="18"/>
                <w:szCs w:val="18"/>
              </w:rPr>
              <w:t>solutions to complex problems</w:t>
            </w:r>
          </w:p>
          <w:p w14:paraId="3B951EE8" w14:textId="77777777" w:rsidR="006E3A02" w:rsidRPr="00C204CC" w:rsidRDefault="006E3A02" w:rsidP="006E3A02">
            <w:pPr>
              <w:cnfStyle w:val="000000100000" w:firstRow="0" w:lastRow="0" w:firstColumn="0" w:lastColumn="0" w:oddVBand="0" w:evenVBand="0" w:oddHBand="1" w:evenHBand="0" w:firstRowFirstColumn="0" w:firstRowLastColumn="0" w:lastRowFirstColumn="0" w:lastRowLastColumn="0"/>
              <w:rPr>
                <w:rFonts w:eastAsia="Aptos Narrow" w:cs="Aptos Narrow"/>
                <w:color w:val="000000" w:themeColor="text1"/>
                <w:sz w:val="18"/>
                <w:szCs w:val="18"/>
              </w:rPr>
            </w:pPr>
          </w:p>
        </w:tc>
        <w:tc>
          <w:tcPr>
            <w:tcW w:w="4823" w:type="dxa"/>
            <w:shd w:val="clear" w:color="auto" w:fill="FFFFFF" w:themeFill="background1"/>
          </w:tcPr>
          <w:p w14:paraId="69BFCF10" w14:textId="7316671D" w:rsidR="006E3A02" w:rsidRPr="00C204CC" w:rsidRDefault="002D2D1D" w:rsidP="006E3A02">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2D2D1D">
              <w:rPr>
                <w:rFonts w:asciiTheme="minorHAnsi" w:eastAsia="Open Sans" w:hAnsiTheme="minorHAnsi" w:cs="Open Sans"/>
                <w:sz w:val="18"/>
                <w:szCs w:val="18"/>
              </w:rPr>
              <w:t>Activities:</w:t>
            </w:r>
          </w:p>
          <w:p w14:paraId="7E7775DF" w14:textId="77777777" w:rsidR="006E3A02" w:rsidRPr="00C204CC" w:rsidRDefault="006E3A02" w:rsidP="006E3A02">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47F1DCC7" w14:textId="77777777" w:rsidR="006E3A02" w:rsidRPr="00C204CC" w:rsidRDefault="006E3A02" w:rsidP="00277C48">
            <w:pPr>
              <w:pStyle w:val="NoSpacing"/>
              <w:numPr>
                <w:ilvl w:val="0"/>
                <w:numId w:val="98"/>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C204CC">
              <w:rPr>
                <w:rFonts w:asciiTheme="minorHAnsi" w:eastAsia="Open Sans" w:hAnsiTheme="minorHAnsi" w:cs="Open Sans"/>
                <w:color w:val="000000" w:themeColor="text1"/>
                <w:sz w:val="18"/>
                <w:szCs w:val="18"/>
              </w:rPr>
              <w:t>Teacher introduction to the lesson and an introduction to different library modules including the operator, random and maths. By this stage a demonstration should not be needed, just a brief overview and lead into the practical session. Ask learners to look up details of the library functions to be used in the Python documentation if they need more information.</w:t>
            </w:r>
          </w:p>
          <w:p w14:paraId="24AFA65F" w14:textId="77777777" w:rsidR="006E3A02" w:rsidRPr="00C204CC" w:rsidRDefault="006E3A02" w:rsidP="00277C48">
            <w:pPr>
              <w:pStyle w:val="NoSpacing"/>
              <w:numPr>
                <w:ilvl w:val="0"/>
                <w:numId w:val="98"/>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C204CC">
              <w:rPr>
                <w:rFonts w:asciiTheme="minorHAnsi" w:eastAsia="Open Sans" w:hAnsiTheme="minorHAnsi" w:cs="Open Sans"/>
                <w:color w:val="000000" w:themeColor="text1"/>
                <w:sz w:val="18"/>
                <w:szCs w:val="18"/>
              </w:rPr>
              <w:t>Class practical with learners writing programs to demonstrate the use of functions from the operator, random and maths libraries (Activity 4 on page 212 of Student Book 2 provides an example).</w:t>
            </w:r>
          </w:p>
          <w:p w14:paraId="018E4975" w14:textId="77777777" w:rsidR="006E3A02" w:rsidRPr="00C204CC" w:rsidRDefault="006E3A02" w:rsidP="00277C48">
            <w:pPr>
              <w:pStyle w:val="NoSpacing"/>
              <w:numPr>
                <w:ilvl w:val="0"/>
                <w:numId w:val="97"/>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C204CC">
              <w:rPr>
                <w:rFonts w:asciiTheme="minorHAnsi" w:eastAsia="Open Sans" w:hAnsiTheme="minorHAnsi" w:cs="Open Sans"/>
                <w:color w:val="000000" w:themeColor="text1"/>
                <w:sz w:val="18"/>
                <w:szCs w:val="18"/>
              </w:rPr>
              <w:t>Class exercise with learners given various questions to answer. These can include small programming tasks, identifying errors, completing code snippets etc.</w:t>
            </w:r>
          </w:p>
          <w:p w14:paraId="4AA4B0CB" w14:textId="77777777" w:rsidR="006E3A02" w:rsidRPr="00C204CC" w:rsidRDefault="006E3A02" w:rsidP="006E3A02">
            <w:pPr>
              <w:pStyle w:val="NoSpacing"/>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6A851407" w14:textId="4CAFC4D7" w:rsidR="006E3A02" w:rsidRDefault="002D2D1D" w:rsidP="006E3A02">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23E7DB64" w14:textId="77777777" w:rsidR="00C204CC" w:rsidRPr="00C204CC" w:rsidRDefault="00C204CC" w:rsidP="006E3A02">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62CF8F5C" w14:textId="0E5E38EC" w:rsidR="006E3A02" w:rsidRPr="00C204CC" w:rsidRDefault="006E3A02" w:rsidP="006E3A02">
            <w:pPr>
              <w:cnfStyle w:val="000000100000" w:firstRow="0" w:lastRow="0" w:firstColumn="0" w:lastColumn="0" w:oddVBand="0" w:evenVBand="0" w:oddHBand="1" w:evenHBand="0" w:firstRowFirstColumn="0" w:firstRowLastColumn="0" w:lastRowFirstColumn="0" w:lastRowLastColumn="0"/>
              <w:rPr>
                <w:rFonts w:eastAsia="Aptos Narrow" w:cs="Aptos Narrow"/>
                <w:color w:val="000000" w:themeColor="text1"/>
                <w:sz w:val="18"/>
                <w:szCs w:val="18"/>
              </w:rPr>
            </w:pPr>
            <w:r w:rsidRPr="00C204CC">
              <w:rPr>
                <w:rFonts w:eastAsia="Open Sans" w:cs="Open Sans"/>
                <w:color w:val="000000" w:themeColor="text1"/>
                <w:sz w:val="18"/>
                <w:szCs w:val="18"/>
              </w:rPr>
              <w:t>Ask student to search for ‘Python rock paper scissors’ and read the Real Python article on creating a python game using the random module, they can also implement a version of the game.</w:t>
            </w:r>
          </w:p>
        </w:tc>
        <w:tc>
          <w:tcPr>
            <w:tcW w:w="2053" w:type="dxa"/>
            <w:shd w:val="clear" w:color="auto" w:fill="FFFFFF" w:themeFill="background1"/>
          </w:tcPr>
          <w:p w14:paraId="4FBA6A2F" w14:textId="0962FDD7" w:rsidR="006E3A02" w:rsidRPr="00C204CC" w:rsidRDefault="002D2D1D" w:rsidP="006E3A02">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6E3A02" w:rsidRPr="00C204CC">
              <w:rPr>
                <w:rFonts w:eastAsia="Open Sans" w:cs="Open Sans"/>
                <w:color w:val="000000" w:themeColor="text1"/>
                <w:sz w:val="18"/>
                <w:szCs w:val="18"/>
              </w:rPr>
              <w:t>pp. 209-213</w:t>
            </w:r>
          </w:p>
          <w:p w14:paraId="3D886C9C" w14:textId="77777777" w:rsidR="006E3A02" w:rsidRPr="00C204CC" w:rsidRDefault="006E3A02" w:rsidP="006E3A02">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p>
          <w:p w14:paraId="35BB66DA" w14:textId="77777777" w:rsidR="006E3A02" w:rsidRPr="00C204CC" w:rsidRDefault="006E3A02" w:rsidP="006E3A02">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C204CC">
              <w:rPr>
                <w:rFonts w:eastAsia="Open Sans" w:cs="Open Sans"/>
                <w:color w:val="000000" w:themeColor="text1"/>
                <w:sz w:val="18"/>
                <w:szCs w:val="18"/>
              </w:rPr>
              <w:t>Web page describing a ‘rock, paper, scissors’ game:</w:t>
            </w:r>
          </w:p>
          <w:p w14:paraId="71658C4A" w14:textId="77777777" w:rsidR="006E3A02" w:rsidRPr="00C204CC" w:rsidRDefault="006E3A02" w:rsidP="006E3A02">
            <w:pPr>
              <w:pStyle w:val="NoSpacing"/>
              <w:cnfStyle w:val="000000100000" w:firstRow="0" w:lastRow="0" w:firstColumn="0" w:lastColumn="0" w:oddVBand="0" w:evenVBand="0" w:oddHBand="1" w:evenHBand="0" w:firstRowFirstColumn="0" w:firstRowLastColumn="0" w:lastRowFirstColumn="0" w:lastRowLastColumn="0"/>
              <w:rPr>
                <w:rStyle w:val="Hyperlink"/>
                <w:color w:val="000000" w:themeColor="text1"/>
                <w:sz w:val="18"/>
                <w:szCs w:val="18"/>
              </w:rPr>
            </w:pPr>
            <w:hyperlink r:id="rId115">
              <w:r w:rsidRPr="00C204CC">
                <w:rPr>
                  <w:rStyle w:val="Hyperlink"/>
                  <w:color w:val="000000" w:themeColor="text1"/>
                  <w:sz w:val="18"/>
                  <w:szCs w:val="18"/>
                </w:rPr>
                <w:t>https://realpython.com/python-rock-paper-scissors/</w:t>
              </w:r>
            </w:hyperlink>
          </w:p>
          <w:p w14:paraId="4FBB9789" w14:textId="77777777" w:rsidR="006E3A02" w:rsidRPr="00C204CC" w:rsidRDefault="006E3A02" w:rsidP="006E3A02">
            <w:pPr>
              <w:cnfStyle w:val="000000100000" w:firstRow="0" w:lastRow="0" w:firstColumn="0" w:lastColumn="0" w:oddVBand="0" w:evenVBand="0" w:oddHBand="1" w:evenHBand="0" w:firstRowFirstColumn="0" w:firstRowLastColumn="0" w:lastRowFirstColumn="0" w:lastRowLastColumn="0"/>
              <w:rPr>
                <w:rFonts w:eastAsia="Aptos Narrow" w:cs="Aptos Narrow"/>
                <w:color w:val="000000" w:themeColor="text1"/>
                <w:sz w:val="18"/>
                <w:szCs w:val="18"/>
              </w:rPr>
            </w:pPr>
          </w:p>
        </w:tc>
        <w:tc>
          <w:tcPr>
            <w:tcW w:w="2197" w:type="dxa"/>
            <w:shd w:val="clear" w:color="auto" w:fill="FFFFFF" w:themeFill="background1"/>
          </w:tcPr>
          <w:p w14:paraId="6AB137D0" w14:textId="77777777" w:rsidR="006E3A02" w:rsidRPr="00C204CC" w:rsidRDefault="006E3A02" w:rsidP="006E3A02">
            <w:pPr>
              <w:cnfStyle w:val="000000100000" w:firstRow="0" w:lastRow="0" w:firstColumn="0" w:lastColumn="0" w:oddVBand="0" w:evenVBand="0" w:oddHBand="1" w:evenHBand="0" w:firstRowFirstColumn="0" w:firstRowLastColumn="0" w:lastRowFirstColumn="0" w:lastRowLastColumn="0"/>
              <w:rPr>
                <w:rFonts w:eastAsia="Aptos Narrow" w:cs="Aptos Narrow"/>
                <w:color w:val="000000" w:themeColor="text1"/>
                <w:sz w:val="18"/>
                <w:szCs w:val="18"/>
              </w:rPr>
            </w:pPr>
          </w:p>
        </w:tc>
        <w:tc>
          <w:tcPr>
            <w:tcW w:w="2014" w:type="dxa"/>
            <w:shd w:val="clear" w:color="auto" w:fill="FFFFFF" w:themeFill="background1"/>
          </w:tcPr>
          <w:p w14:paraId="2BB7069F" w14:textId="77777777" w:rsidR="006E3A02" w:rsidRPr="00C204CC" w:rsidRDefault="006E3A02" w:rsidP="006E3A02">
            <w:pPr>
              <w:cnfStyle w:val="000000100000" w:firstRow="0" w:lastRow="0" w:firstColumn="0" w:lastColumn="0" w:oddVBand="0" w:evenVBand="0" w:oddHBand="1" w:evenHBand="0" w:firstRowFirstColumn="0" w:firstRowLastColumn="0" w:lastRowFirstColumn="0" w:lastRowLastColumn="0"/>
              <w:rPr>
                <w:rFonts w:eastAsia="Aptos Narrow" w:cs="Aptos Narrow"/>
                <w:color w:val="000000" w:themeColor="text1"/>
                <w:sz w:val="18"/>
                <w:szCs w:val="18"/>
              </w:rPr>
            </w:pPr>
          </w:p>
        </w:tc>
      </w:tr>
    </w:tbl>
    <w:p w14:paraId="7B075397" w14:textId="77777777" w:rsidR="00E460F8" w:rsidRPr="003A19A2" w:rsidRDefault="00E460F8" w:rsidP="00E460F8">
      <w:pPr>
        <w:pStyle w:val="BodyText"/>
        <w:rPr>
          <w:rStyle w:val="Strong"/>
          <w:b w:val="0"/>
          <w:bCs w:val="0"/>
          <w:noProof w:val="0"/>
          <w:lang w:val="en-GB"/>
        </w:rPr>
      </w:pPr>
    </w:p>
    <w:p w14:paraId="631ECCA0" w14:textId="77777777" w:rsidR="00E460F8" w:rsidRPr="003A19A2" w:rsidRDefault="00E460F8" w:rsidP="00E460F8">
      <w:pPr>
        <w:spacing w:after="0" w:line="240" w:lineRule="auto"/>
        <w:rPr>
          <w:rStyle w:val="Strong"/>
          <w:rFonts w:ascii="Plus Jakarta Sans" w:eastAsia="MS PGothic" w:hAnsi="Plus Jakarta Sans" w:cs="Open Sans Light"/>
          <w:b w:val="0"/>
          <w:bCs w:val="0"/>
          <w:color w:val="000000" w:themeColor="text1"/>
          <w:kern w:val="0"/>
          <w:sz w:val="24"/>
          <w:szCs w:val="24"/>
          <w:lang w:eastAsia="en-GB"/>
          <w14:ligatures w14:val="none"/>
        </w:rPr>
      </w:pPr>
      <w:r w:rsidRPr="003A19A2">
        <w:rPr>
          <w:rStyle w:val="Strong"/>
          <w:b w:val="0"/>
          <w:bCs w:val="0"/>
        </w:rP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E460F8" w:rsidRPr="003A19A2" w14:paraId="4C724BD1" w14:textId="77777777" w:rsidTr="00C204CC">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2F9D113C" w14:textId="77777777" w:rsidR="00E460F8" w:rsidRPr="00C204CC" w:rsidRDefault="00E460F8">
            <w:pPr>
              <w:pStyle w:val="TableHeading"/>
              <w:jc w:val="center"/>
              <w:rPr>
                <w:b/>
                <w:bCs/>
                <w:noProof w:val="0"/>
                <w:color w:val="FFFFFF" w:themeColor="background1"/>
                <w:sz w:val="20"/>
                <w:szCs w:val="24"/>
                <w:lang w:val="en-GB"/>
              </w:rPr>
            </w:pPr>
            <w:r w:rsidRPr="00C204CC">
              <w:rPr>
                <w:b/>
                <w:bCs/>
                <w:noProof w:val="0"/>
                <w:color w:val="FFFFFF" w:themeColor="background1"/>
                <w:sz w:val="20"/>
                <w:szCs w:val="24"/>
                <w:lang w:val="en-GB"/>
              </w:rPr>
              <w:t>Topic</w:t>
            </w:r>
            <w:r w:rsidRPr="00C204CC">
              <w:rPr>
                <w:b/>
                <w:bCs/>
                <w:noProof w:val="0"/>
                <w:color w:val="FFFFFF" w:themeColor="background1"/>
                <w:sz w:val="20"/>
                <w:szCs w:val="24"/>
                <w:lang w:val="en-GB"/>
              </w:rPr>
              <w:br/>
              <w:t>Sub topic</w:t>
            </w:r>
            <w:r w:rsidRPr="00C204CC">
              <w:rPr>
                <w:b/>
                <w:bCs/>
                <w:noProof w:val="0"/>
                <w:color w:val="FFFFFF" w:themeColor="background1"/>
                <w:sz w:val="20"/>
                <w:szCs w:val="24"/>
                <w:lang w:val="en-GB"/>
              </w:rPr>
              <w:br/>
              <w:t>Lesson title</w:t>
            </w:r>
          </w:p>
        </w:tc>
        <w:tc>
          <w:tcPr>
            <w:tcW w:w="2551" w:type="dxa"/>
            <w:shd w:val="clear" w:color="auto" w:fill="341583" w:themeFill="accent2" w:themeFillShade="80"/>
            <w:vAlign w:val="center"/>
          </w:tcPr>
          <w:p w14:paraId="37AAEEFC" w14:textId="77777777" w:rsidR="00E460F8" w:rsidRPr="00C204CC"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C204CC">
              <w:rPr>
                <w:b/>
                <w:bCs/>
                <w:noProof w:val="0"/>
                <w:color w:val="FFFFFF" w:themeColor="background1"/>
                <w:sz w:val="20"/>
                <w:szCs w:val="24"/>
                <w:lang w:val="en-GB"/>
              </w:rPr>
              <w:t>Specification reference</w:t>
            </w:r>
          </w:p>
        </w:tc>
        <w:tc>
          <w:tcPr>
            <w:tcW w:w="4820" w:type="dxa"/>
            <w:shd w:val="clear" w:color="auto" w:fill="341583" w:themeFill="accent2" w:themeFillShade="80"/>
            <w:vAlign w:val="center"/>
          </w:tcPr>
          <w:p w14:paraId="339EF843" w14:textId="77777777" w:rsidR="00E460F8" w:rsidRPr="00C204CC"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C204CC">
              <w:rPr>
                <w:b/>
                <w:bCs/>
                <w:noProof w:val="0"/>
                <w:color w:val="FFFFFF" w:themeColor="background1"/>
                <w:sz w:val="20"/>
                <w:szCs w:val="24"/>
                <w:lang w:val="en-GB"/>
              </w:rPr>
              <w:t>Suggested activities</w:t>
            </w:r>
          </w:p>
        </w:tc>
        <w:tc>
          <w:tcPr>
            <w:tcW w:w="2268" w:type="dxa"/>
            <w:shd w:val="clear" w:color="auto" w:fill="341583" w:themeFill="accent2" w:themeFillShade="80"/>
            <w:vAlign w:val="center"/>
          </w:tcPr>
          <w:p w14:paraId="74A6FD73" w14:textId="77777777" w:rsidR="00E460F8" w:rsidRPr="00C204CC"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C204CC">
              <w:rPr>
                <w:b/>
                <w:bCs/>
                <w:noProof w:val="0"/>
                <w:color w:val="FFFFFF" w:themeColor="background1"/>
                <w:sz w:val="20"/>
                <w:szCs w:val="24"/>
                <w:lang w:val="en-GB"/>
              </w:rPr>
              <w:t>Suggested resources</w:t>
            </w:r>
          </w:p>
        </w:tc>
        <w:tc>
          <w:tcPr>
            <w:tcW w:w="1984" w:type="dxa"/>
            <w:shd w:val="clear" w:color="auto" w:fill="341583" w:themeFill="accent2" w:themeFillShade="80"/>
            <w:vAlign w:val="center"/>
          </w:tcPr>
          <w:p w14:paraId="4556202F" w14:textId="77777777" w:rsidR="00E460F8" w:rsidRPr="00C204CC"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C204CC">
              <w:rPr>
                <w:b/>
                <w:bCs/>
                <w:noProof w:val="0"/>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141D8B36" w14:textId="77777777" w:rsidR="00E460F8" w:rsidRPr="00C204CC"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C204CC">
              <w:rPr>
                <w:b/>
                <w:bCs/>
                <w:noProof w:val="0"/>
                <w:color w:val="FFFFFF" w:themeColor="background1"/>
                <w:sz w:val="20"/>
                <w:szCs w:val="24"/>
                <w:lang w:val="en-GB"/>
              </w:rPr>
              <w:t>Which skills could be acquired through teaching and delivery in this lesson?</w:t>
            </w:r>
          </w:p>
        </w:tc>
      </w:tr>
      <w:tr w:rsidR="00E460F8" w:rsidRPr="003A19A2" w14:paraId="647FF533"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57D3696A" w14:textId="612D29E2" w:rsidR="00E460F8" w:rsidRPr="003A19A2" w:rsidRDefault="00E460F8">
            <w:pPr>
              <w:pStyle w:val="TableHeading"/>
              <w:rPr>
                <w:noProof w:val="0"/>
                <w:color w:val="FFFFFF" w:themeColor="background1"/>
                <w:lang w:val="en-GB"/>
              </w:rPr>
            </w:pPr>
            <w:r w:rsidRPr="003A19A2">
              <w:rPr>
                <w:b/>
                <w:bCs/>
                <w:noProof w:val="0"/>
                <w:color w:val="000000" w:themeColor="text1"/>
                <w:lang w:val="en-GB"/>
              </w:rPr>
              <w:t>Week 4</w:t>
            </w:r>
            <w:r w:rsidRPr="003A19A2">
              <w:rPr>
                <w:b/>
                <w:bCs/>
                <w:noProof w:val="0"/>
                <w:color w:val="000000" w:themeColor="text1"/>
                <w:lang w:val="en-GB"/>
              </w:rPr>
              <w:br/>
              <w:t>Lesson 1</w:t>
            </w:r>
            <w:r w:rsidR="00D07F3C">
              <w:rPr>
                <w:b/>
                <w:bCs/>
                <w:noProof w:val="0"/>
                <w:color w:val="000000" w:themeColor="text1"/>
                <w:lang w:val="en-GB"/>
              </w:rPr>
              <w:t xml:space="preserve"> &amp; 2</w:t>
            </w:r>
          </w:p>
        </w:tc>
      </w:tr>
      <w:tr w:rsidR="00D07F3C" w:rsidRPr="003A19A2" w14:paraId="2FB22155" w14:textId="77777777" w:rsidTr="008B6F4C">
        <w:trPr>
          <w:trHeight w:val="986"/>
        </w:trPr>
        <w:tc>
          <w:tcPr>
            <w:cnfStyle w:val="001000000000" w:firstRow="0" w:lastRow="0" w:firstColumn="1" w:lastColumn="0" w:oddVBand="0" w:evenVBand="0" w:oddHBand="0" w:evenHBand="0" w:firstRowFirstColumn="0" w:firstRowLastColumn="0" w:lastRowFirstColumn="0" w:lastRowLastColumn="0"/>
            <w:tcW w:w="1555" w:type="dxa"/>
          </w:tcPr>
          <w:p w14:paraId="483099A0" w14:textId="77777777" w:rsidR="00D07F3C" w:rsidRPr="00C204CC" w:rsidRDefault="00D07F3C" w:rsidP="00D07F3C">
            <w:pPr>
              <w:rPr>
                <w:rFonts w:eastAsia="Open Sans" w:cs="Open Sans"/>
                <w:color w:val="000000" w:themeColor="text1"/>
                <w:sz w:val="18"/>
                <w:szCs w:val="18"/>
              </w:rPr>
            </w:pPr>
            <w:r w:rsidRPr="00C204CC">
              <w:rPr>
                <w:rFonts w:eastAsia="Open Sans" w:cs="Open Sans"/>
                <w:color w:val="000000" w:themeColor="text1"/>
                <w:sz w:val="18"/>
                <w:szCs w:val="18"/>
              </w:rPr>
              <w:t>Topic 17: Programming</w:t>
            </w:r>
          </w:p>
          <w:p w14:paraId="0B826EBD" w14:textId="77777777" w:rsidR="00D07F3C" w:rsidRPr="00C204CC" w:rsidRDefault="00D07F3C" w:rsidP="00D07F3C">
            <w:pPr>
              <w:rPr>
                <w:rFonts w:eastAsia="Open Sans" w:cs="Open Sans"/>
                <w:color w:val="000000" w:themeColor="text1"/>
                <w:sz w:val="18"/>
                <w:szCs w:val="18"/>
              </w:rPr>
            </w:pPr>
          </w:p>
          <w:p w14:paraId="25DEF372" w14:textId="77777777" w:rsidR="00D07F3C" w:rsidRPr="00C204CC" w:rsidRDefault="00D07F3C" w:rsidP="00D07F3C">
            <w:pPr>
              <w:rPr>
                <w:rFonts w:eastAsia="Open Sans" w:cs="Open Sans"/>
                <w:color w:val="000000" w:themeColor="text1"/>
                <w:sz w:val="18"/>
                <w:szCs w:val="18"/>
              </w:rPr>
            </w:pPr>
          </w:p>
          <w:p w14:paraId="752E2B63" w14:textId="0A1E41FF" w:rsidR="00D07F3C" w:rsidRPr="00C204CC" w:rsidRDefault="003C1507" w:rsidP="00D07F3C">
            <w:pPr>
              <w:rPr>
                <w:rFonts w:eastAsia="Open Sans" w:cs="Open Sans"/>
                <w:color w:val="000000" w:themeColor="text1"/>
                <w:sz w:val="18"/>
                <w:szCs w:val="18"/>
              </w:rPr>
            </w:pPr>
            <w:r w:rsidRPr="003C1507">
              <w:rPr>
                <w:rFonts w:eastAsia="Open Sans" w:cs="Open Sans"/>
                <w:sz w:val="18"/>
                <w:szCs w:val="18"/>
              </w:rPr>
              <w:t>Lesson title:</w:t>
            </w:r>
          </w:p>
          <w:p w14:paraId="0743600B" w14:textId="77777777" w:rsidR="00D07F3C" w:rsidRPr="00C204CC" w:rsidRDefault="00D07F3C" w:rsidP="00D07F3C">
            <w:pPr>
              <w:rPr>
                <w:rFonts w:eastAsia="Open Sans" w:cs="Open Sans"/>
                <w:b w:val="0"/>
                <w:bCs w:val="0"/>
                <w:color w:val="000000" w:themeColor="text1"/>
                <w:sz w:val="18"/>
                <w:szCs w:val="18"/>
              </w:rPr>
            </w:pPr>
            <w:r w:rsidRPr="00C204CC">
              <w:rPr>
                <w:rFonts w:eastAsia="Open Sans" w:cs="Open Sans"/>
                <w:b w:val="0"/>
                <w:bCs w:val="0"/>
                <w:color w:val="000000" w:themeColor="text1"/>
                <w:sz w:val="18"/>
                <w:szCs w:val="18"/>
              </w:rPr>
              <w:t>Project</w:t>
            </w:r>
          </w:p>
          <w:p w14:paraId="1FD38557" w14:textId="77777777" w:rsidR="00D07F3C" w:rsidRPr="00C204CC" w:rsidRDefault="00D07F3C" w:rsidP="00D07F3C">
            <w:pPr>
              <w:rPr>
                <w:rFonts w:eastAsia="Open Sans" w:cs="Open Sans"/>
                <w:b w:val="0"/>
                <w:bCs w:val="0"/>
                <w:color w:val="000000" w:themeColor="text1"/>
                <w:sz w:val="18"/>
                <w:szCs w:val="18"/>
              </w:rPr>
            </w:pPr>
            <w:r w:rsidRPr="00C204CC">
              <w:rPr>
                <w:rFonts w:eastAsia="Open Sans" w:cs="Open Sans"/>
                <w:b w:val="0"/>
                <w:bCs w:val="0"/>
                <w:color w:val="000000" w:themeColor="text1"/>
                <w:sz w:val="18"/>
                <w:szCs w:val="18"/>
              </w:rPr>
              <w:t>(double lesson)</w:t>
            </w:r>
          </w:p>
          <w:p w14:paraId="1BEEA2BC" w14:textId="77777777" w:rsidR="00D07F3C" w:rsidRPr="00C204CC" w:rsidRDefault="00D07F3C" w:rsidP="00D07F3C">
            <w:pPr>
              <w:pStyle w:val="TableText"/>
              <w:rPr>
                <w:rFonts w:asciiTheme="minorHAnsi" w:hAnsiTheme="minorHAnsi"/>
                <w:noProof w:val="0"/>
                <w:lang w:val="en-GB"/>
              </w:rPr>
            </w:pPr>
          </w:p>
        </w:tc>
        <w:tc>
          <w:tcPr>
            <w:tcW w:w="2551" w:type="dxa"/>
          </w:tcPr>
          <w:p w14:paraId="10AF2E27" w14:textId="7711E34D" w:rsidR="00D07F3C" w:rsidRPr="00C204CC" w:rsidRDefault="003C1507" w:rsidP="00D07F3C">
            <w:pPr>
              <w:cnfStyle w:val="000000000000" w:firstRow="0" w:lastRow="0" w:firstColumn="0" w:lastColumn="0" w:oddVBand="0" w:evenVBand="0" w:oddHBand="0" w:evenHBand="0" w:firstRowFirstColumn="0" w:firstRowLastColumn="0" w:lastRowFirstColumn="0" w:lastRowLastColumn="0"/>
              <w:rPr>
                <w:color w:val="000000" w:themeColor="text1"/>
              </w:rPr>
            </w:pPr>
            <w:r w:rsidRPr="003C1507">
              <w:rPr>
                <w:rFonts w:eastAsia="Open Sans" w:cs="Open Sans"/>
                <w:sz w:val="18"/>
                <w:szCs w:val="18"/>
              </w:rPr>
              <w:t>Students will be able to:</w:t>
            </w:r>
          </w:p>
          <w:p w14:paraId="75102590" w14:textId="77777777" w:rsidR="00D07F3C" w:rsidRPr="00C204CC" w:rsidRDefault="00D07F3C" w:rsidP="00D07F3C">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C204CC">
              <w:rPr>
                <w:rFonts w:eastAsia="Open Sans" w:cs="Open Sans"/>
                <w:color w:val="000000" w:themeColor="text1"/>
                <w:sz w:val="18"/>
                <w:szCs w:val="18"/>
              </w:rPr>
              <w:t>17.1.1 select and use appropriate operators and flow control constructs when designing solutions to complex problems</w:t>
            </w:r>
          </w:p>
          <w:p w14:paraId="07F152C7" w14:textId="77777777" w:rsidR="00D07F3C" w:rsidRPr="00C204CC" w:rsidRDefault="00D07F3C" w:rsidP="00D07F3C">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C204CC">
              <w:rPr>
                <w:rFonts w:eastAsia="Open Sans" w:cs="Open Sans"/>
                <w:color w:val="000000" w:themeColor="text1"/>
                <w:sz w:val="18"/>
                <w:szCs w:val="18"/>
              </w:rPr>
              <w:t>17.1.2 select and use appropriate datatypes, variables and constants when designing solutions to complex problems</w:t>
            </w:r>
          </w:p>
          <w:p w14:paraId="2359EB38" w14:textId="04569E11" w:rsidR="00D07F3C" w:rsidRPr="00C204CC" w:rsidRDefault="00D07F3C" w:rsidP="00D07F3C">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C204CC">
              <w:rPr>
                <w:rFonts w:eastAsia="Open Sans" w:cs="Open Sans"/>
                <w:color w:val="000000" w:themeColor="text1"/>
                <w:sz w:val="18"/>
                <w:szCs w:val="18"/>
              </w:rPr>
              <w:t>17.1.3 select and use appropriate one- and two-dimensional data structures when designing</w:t>
            </w:r>
            <w:r w:rsidR="00C204CC" w:rsidRPr="00C204CC">
              <w:rPr>
                <w:rFonts w:eastAsia="Open Sans" w:cs="Open Sans"/>
                <w:color w:val="000000" w:themeColor="text1"/>
                <w:sz w:val="18"/>
                <w:szCs w:val="18"/>
              </w:rPr>
              <w:t xml:space="preserve"> </w:t>
            </w:r>
            <w:r w:rsidRPr="00C204CC">
              <w:rPr>
                <w:rFonts w:eastAsia="Open Sans" w:cs="Open Sans"/>
                <w:color w:val="000000" w:themeColor="text1"/>
                <w:sz w:val="18"/>
                <w:szCs w:val="18"/>
              </w:rPr>
              <w:t>solutions to complex problems</w:t>
            </w:r>
          </w:p>
          <w:p w14:paraId="0F158869" w14:textId="77777777" w:rsidR="00D07F3C" w:rsidRPr="00C204CC" w:rsidRDefault="00D07F3C" w:rsidP="00D07F3C">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C204CC">
              <w:rPr>
                <w:rFonts w:eastAsia="Open Sans" w:cs="Open Sans"/>
                <w:color w:val="000000" w:themeColor="text1"/>
                <w:sz w:val="18"/>
                <w:szCs w:val="18"/>
              </w:rPr>
              <w:t>17.2.1 select and use appropriate co</w:t>
            </w:r>
            <w:r w:rsidRPr="00C204CC">
              <w:rPr>
                <w:rFonts w:eastAsiaTheme="minorEastAsia"/>
                <w:color w:val="000000" w:themeColor="text1"/>
                <w:sz w:val="18"/>
                <w:szCs w:val="18"/>
              </w:rPr>
              <w:t>mputational thinking techniques when designing solutions to complex problems.</w:t>
            </w:r>
          </w:p>
          <w:p w14:paraId="2CE5CDC8" w14:textId="1DD3B6EF" w:rsidR="00D07F3C" w:rsidRPr="00C204CC" w:rsidRDefault="00D07F3C" w:rsidP="00C204CC">
            <w:pPr>
              <w:cnfStyle w:val="000000000000" w:firstRow="0" w:lastRow="0" w:firstColumn="0" w:lastColumn="0" w:oddVBand="0" w:evenVBand="0" w:oddHBand="0" w:evenHBand="0" w:firstRowFirstColumn="0" w:firstRowLastColumn="0" w:lastRowFirstColumn="0" w:lastRowLastColumn="0"/>
              <w:rPr>
                <w:color w:val="000000" w:themeColor="text1"/>
              </w:rPr>
            </w:pPr>
            <w:r w:rsidRPr="00C204CC">
              <w:rPr>
                <w:rFonts w:eastAsia="Open Sans" w:cs="Open Sans"/>
                <w:color w:val="000000" w:themeColor="text1"/>
                <w:sz w:val="18"/>
                <w:szCs w:val="18"/>
              </w:rPr>
              <w:t>17.2.2 select and use appropriate libraries, files, modules and subprograms when designing</w:t>
            </w:r>
            <w:r w:rsidR="00C204CC" w:rsidRPr="00C204CC">
              <w:rPr>
                <w:rFonts w:eastAsia="Open Sans" w:cs="Open Sans"/>
                <w:color w:val="000000" w:themeColor="text1"/>
                <w:sz w:val="18"/>
                <w:szCs w:val="18"/>
              </w:rPr>
              <w:t xml:space="preserve"> </w:t>
            </w:r>
            <w:r w:rsidRPr="00C204CC">
              <w:rPr>
                <w:rFonts w:eastAsia="Open Sans" w:cs="Open Sans"/>
                <w:color w:val="000000" w:themeColor="text1"/>
                <w:sz w:val="18"/>
                <w:szCs w:val="18"/>
              </w:rPr>
              <w:t>solutions to complex problems</w:t>
            </w:r>
          </w:p>
        </w:tc>
        <w:tc>
          <w:tcPr>
            <w:tcW w:w="4820" w:type="dxa"/>
          </w:tcPr>
          <w:p w14:paraId="0B4CF298" w14:textId="43981670" w:rsidR="00D07F3C" w:rsidRPr="00C204CC" w:rsidRDefault="002D2D1D" w:rsidP="00D07F3C">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2D2D1D">
              <w:rPr>
                <w:rFonts w:asciiTheme="minorHAnsi" w:eastAsia="Open Sans" w:hAnsiTheme="minorHAnsi" w:cs="Open Sans"/>
                <w:sz w:val="18"/>
                <w:szCs w:val="18"/>
              </w:rPr>
              <w:t>Activities:</w:t>
            </w:r>
          </w:p>
          <w:p w14:paraId="22036871" w14:textId="77777777" w:rsidR="00D07F3C" w:rsidRPr="00C204CC" w:rsidRDefault="00D07F3C" w:rsidP="00D07F3C">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77CA8BDE" w14:textId="77777777" w:rsidR="00D07F3C" w:rsidRPr="00C204CC" w:rsidRDefault="00D07F3C" w:rsidP="00277C48">
            <w:pPr>
              <w:pStyle w:val="NoSpacing"/>
              <w:numPr>
                <w:ilvl w:val="0"/>
                <w:numId w:val="99"/>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C204CC">
              <w:rPr>
                <w:rFonts w:asciiTheme="minorHAnsi" w:eastAsia="Open Sans" w:hAnsiTheme="minorHAnsi" w:cs="Open Sans"/>
                <w:color w:val="000000" w:themeColor="text1"/>
                <w:sz w:val="18"/>
                <w:szCs w:val="18"/>
              </w:rPr>
              <w:t>Teacher introduces the lesson and recap on the previous lessons covering this topic.</w:t>
            </w:r>
          </w:p>
          <w:p w14:paraId="3064B52B" w14:textId="77777777" w:rsidR="00D07F3C" w:rsidRPr="00C204CC" w:rsidRDefault="00D07F3C" w:rsidP="00277C48">
            <w:pPr>
              <w:pStyle w:val="NoSpacing"/>
              <w:numPr>
                <w:ilvl w:val="0"/>
                <w:numId w:val="99"/>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C204CC">
              <w:rPr>
                <w:rFonts w:asciiTheme="minorHAnsi" w:eastAsia="Open Sans" w:hAnsiTheme="minorHAnsi" w:cs="Open Sans"/>
                <w:color w:val="000000" w:themeColor="text1"/>
                <w:sz w:val="18"/>
                <w:szCs w:val="18"/>
              </w:rPr>
              <w:t>Class practical with students provided with an application description and they use computational thinking techniques to develop a design for the application and then create the application using the skills covered in this topic.</w:t>
            </w:r>
          </w:p>
          <w:p w14:paraId="2286ED4B" w14:textId="77777777" w:rsidR="00D07F3C" w:rsidRPr="00C204CC" w:rsidRDefault="00D07F3C" w:rsidP="00277C48">
            <w:pPr>
              <w:pStyle w:val="NoSpacing"/>
              <w:numPr>
                <w:ilvl w:val="0"/>
                <w:numId w:val="99"/>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C204CC">
              <w:rPr>
                <w:rFonts w:asciiTheme="minorHAnsi" w:eastAsia="Open Sans" w:hAnsiTheme="minorHAnsi" w:cs="Open Sans"/>
                <w:color w:val="000000" w:themeColor="text1"/>
                <w:sz w:val="18"/>
                <w:szCs w:val="18"/>
              </w:rPr>
              <w:t>Students work in pairs to review the programs they have created. What is good about them, what could be improved? Where do their skills need to be improved?</w:t>
            </w:r>
          </w:p>
          <w:p w14:paraId="2D4A1257" w14:textId="77777777" w:rsidR="00D07F3C" w:rsidRPr="00C204CC" w:rsidRDefault="00D07F3C" w:rsidP="00D07F3C">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p>
          <w:p w14:paraId="0DAE6103" w14:textId="637747CE" w:rsidR="00D07F3C" w:rsidRPr="00C204CC" w:rsidRDefault="002D2D1D" w:rsidP="00D07F3C">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3446BA5C" w14:textId="77777777" w:rsidR="00C204CC" w:rsidRPr="00C204CC" w:rsidRDefault="00C204CC" w:rsidP="00D07F3C">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75CC558D" w14:textId="77777777" w:rsidR="00D07F3C" w:rsidRPr="00C204CC" w:rsidRDefault="00D07F3C" w:rsidP="00D07F3C">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C204CC">
              <w:rPr>
                <w:rFonts w:asciiTheme="minorHAnsi" w:eastAsia="Open Sans" w:hAnsiTheme="minorHAnsi" w:cs="Open Sans"/>
                <w:color w:val="000000" w:themeColor="text1"/>
                <w:sz w:val="18"/>
                <w:szCs w:val="18"/>
              </w:rPr>
              <w:t>Ask students to prepare for the next session by reviewing their lesson notes from Unit 3 topic 11.3.1 (Student book 2, pages 29-33) and floating-point representation.</w:t>
            </w:r>
          </w:p>
          <w:p w14:paraId="07143013" w14:textId="77777777" w:rsidR="00D07F3C" w:rsidRPr="00C204CC" w:rsidRDefault="00D07F3C" w:rsidP="00D07F3C">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lang w:val="en-GB"/>
              </w:rPr>
            </w:pPr>
          </w:p>
        </w:tc>
        <w:tc>
          <w:tcPr>
            <w:tcW w:w="2268" w:type="dxa"/>
          </w:tcPr>
          <w:p w14:paraId="3AFAFB88" w14:textId="5B652EF9" w:rsidR="00D07F3C" w:rsidRPr="00C204CC" w:rsidRDefault="002D2D1D" w:rsidP="00D07F3C">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D07F3C" w:rsidRPr="00C204CC">
              <w:rPr>
                <w:rFonts w:eastAsia="Open Sans" w:cs="Open Sans"/>
                <w:color w:val="000000" w:themeColor="text1"/>
                <w:sz w:val="18"/>
                <w:szCs w:val="18"/>
              </w:rPr>
              <w:t>pp. 191-213</w:t>
            </w:r>
          </w:p>
          <w:p w14:paraId="2C850825" w14:textId="77777777" w:rsidR="00D07F3C" w:rsidRPr="00C204CC" w:rsidRDefault="00D07F3C" w:rsidP="00D07F3C">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lang w:val="en-GB"/>
              </w:rPr>
            </w:pPr>
          </w:p>
        </w:tc>
        <w:tc>
          <w:tcPr>
            <w:tcW w:w="1984" w:type="dxa"/>
          </w:tcPr>
          <w:p w14:paraId="49906D3E" w14:textId="77777777" w:rsidR="00D07F3C" w:rsidRPr="00C204CC" w:rsidRDefault="00D07F3C" w:rsidP="00D07F3C">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rPr>
            </w:pPr>
            <w:r w:rsidRPr="00C204CC">
              <w:rPr>
                <w:rFonts w:asciiTheme="minorHAnsi" w:eastAsia="Open Sans" w:hAnsiTheme="minorHAnsi" w:cs="Open Sans"/>
                <w:color w:val="000000" w:themeColor="text1"/>
                <w:sz w:val="18"/>
                <w:szCs w:val="18"/>
              </w:rPr>
              <w:t>Critical thinking</w:t>
            </w:r>
          </w:p>
          <w:p w14:paraId="44BBBF63" w14:textId="77777777" w:rsidR="00D07F3C" w:rsidRPr="00C204CC" w:rsidRDefault="00D07F3C" w:rsidP="00D07F3C">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C204CC">
              <w:rPr>
                <w:rFonts w:eastAsia="Open Sans" w:cs="Open Sans"/>
                <w:color w:val="000000" w:themeColor="text1"/>
                <w:sz w:val="18"/>
                <w:szCs w:val="18"/>
              </w:rPr>
              <w:t>Problem solving</w:t>
            </w:r>
          </w:p>
          <w:p w14:paraId="71AA06F6" w14:textId="77777777" w:rsidR="00D07F3C" w:rsidRPr="00C204CC" w:rsidRDefault="00D07F3C" w:rsidP="00D07F3C">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C204CC">
              <w:rPr>
                <w:rFonts w:eastAsia="Open Sans" w:cs="Open Sans"/>
                <w:color w:val="000000" w:themeColor="text1"/>
                <w:sz w:val="18"/>
                <w:szCs w:val="18"/>
              </w:rPr>
              <w:t>Analysis</w:t>
            </w:r>
          </w:p>
          <w:p w14:paraId="0696329C" w14:textId="77777777" w:rsidR="00D07F3C" w:rsidRPr="00C204CC" w:rsidRDefault="00D07F3C" w:rsidP="00D07F3C">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lang w:val="en-GB"/>
              </w:rPr>
            </w:pPr>
          </w:p>
        </w:tc>
        <w:tc>
          <w:tcPr>
            <w:tcW w:w="1985" w:type="dxa"/>
          </w:tcPr>
          <w:p w14:paraId="22DA0EF2" w14:textId="77777777" w:rsidR="00D07F3C" w:rsidRPr="00C204CC" w:rsidRDefault="00D07F3C" w:rsidP="00D07F3C">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rPr>
            </w:pPr>
            <w:r w:rsidRPr="00C204CC">
              <w:rPr>
                <w:rFonts w:asciiTheme="minorHAnsi" w:eastAsia="Open Sans" w:hAnsiTheme="minorHAnsi" w:cs="Open Sans"/>
                <w:color w:val="000000" w:themeColor="text1"/>
                <w:sz w:val="18"/>
                <w:szCs w:val="18"/>
              </w:rPr>
              <w:t>Critical thinking</w:t>
            </w:r>
          </w:p>
          <w:p w14:paraId="227C0BE5" w14:textId="77777777" w:rsidR="00D07F3C" w:rsidRPr="00C204CC" w:rsidRDefault="00D07F3C" w:rsidP="00D07F3C">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C204CC">
              <w:rPr>
                <w:rFonts w:eastAsia="Open Sans" w:cs="Open Sans"/>
                <w:color w:val="000000" w:themeColor="text1"/>
                <w:sz w:val="18"/>
                <w:szCs w:val="18"/>
              </w:rPr>
              <w:t>Problem solving</w:t>
            </w:r>
          </w:p>
          <w:p w14:paraId="4B2042DE" w14:textId="77777777" w:rsidR="00D07F3C" w:rsidRPr="00C204CC" w:rsidRDefault="00D07F3C" w:rsidP="00D07F3C">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lang w:val="en-GB"/>
              </w:rPr>
            </w:pPr>
          </w:p>
        </w:tc>
      </w:tr>
    </w:tbl>
    <w:p w14:paraId="6CEAA9E3" w14:textId="1CEC6258" w:rsidR="00C204CC" w:rsidRDefault="00C204CC"/>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D07F3C" w:rsidRPr="003A19A2" w14:paraId="18A19003" w14:textId="77777777" w:rsidTr="0009111E">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393746BD" w14:textId="18681B43" w:rsidR="00D07F3C" w:rsidRPr="003A19A2" w:rsidRDefault="00D07F3C" w:rsidP="00D07F3C">
            <w:pPr>
              <w:pStyle w:val="TableHeading"/>
              <w:rPr>
                <w:noProof w:val="0"/>
                <w:lang w:val="en-GB"/>
              </w:rPr>
            </w:pPr>
            <w:r w:rsidRPr="003A19A2">
              <w:rPr>
                <w:b/>
                <w:bCs/>
                <w:noProof w:val="0"/>
                <w:color w:val="000000" w:themeColor="text1"/>
                <w:lang w:val="en-GB"/>
              </w:rPr>
              <w:t>Week 4</w:t>
            </w:r>
            <w:r w:rsidRPr="003A19A2">
              <w:rPr>
                <w:b/>
                <w:bCs/>
                <w:noProof w:val="0"/>
                <w:color w:val="000000" w:themeColor="text1"/>
                <w:lang w:val="en-GB"/>
              </w:rPr>
              <w:br/>
              <w:t>Lesson 3</w:t>
            </w:r>
          </w:p>
        </w:tc>
      </w:tr>
      <w:tr w:rsidR="00EF406C" w:rsidRPr="003A19A2" w14:paraId="714CC8AB" w14:textId="77777777" w:rsidTr="0009111E">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14:paraId="1E4BB104" w14:textId="77777777" w:rsidR="00EF406C" w:rsidRPr="00C204CC" w:rsidRDefault="00EF406C" w:rsidP="00EF406C">
            <w:pPr>
              <w:rPr>
                <w:rFonts w:eastAsia="Open Sans" w:cs="Open Sans"/>
                <w:color w:val="000000" w:themeColor="text1"/>
                <w:sz w:val="18"/>
                <w:szCs w:val="18"/>
              </w:rPr>
            </w:pPr>
            <w:r w:rsidRPr="00C204CC">
              <w:rPr>
                <w:rFonts w:eastAsia="Open Sans" w:cs="Open Sans"/>
                <w:color w:val="000000" w:themeColor="text1"/>
                <w:sz w:val="18"/>
                <w:szCs w:val="18"/>
              </w:rPr>
              <w:t>Topic: 18.1.1 Methods to handle floating-point data:</w:t>
            </w:r>
          </w:p>
          <w:p w14:paraId="23D240D7" w14:textId="1BE2E3BF" w:rsidR="00EF406C" w:rsidRPr="008234BB" w:rsidRDefault="00EF406C" w:rsidP="00EF406C">
            <w:pPr>
              <w:rPr>
                <w:rFonts w:eastAsia="Open Sans" w:cs="Open Sans"/>
                <w:sz w:val="18"/>
                <w:szCs w:val="18"/>
              </w:rPr>
            </w:pPr>
            <w:r w:rsidRPr="008234BB">
              <w:rPr>
                <w:rFonts w:eastAsia="Open Sans" w:cs="Open Sans"/>
                <w:sz w:val="18"/>
                <w:szCs w:val="18"/>
              </w:rPr>
              <w:t>Lesson title</w:t>
            </w:r>
            <w:r w:rsidR="008234BB">
              <w:rPr>
                <w:rFonts w:eastAsia="Open Sans" w:cs="Open Sans"/>
                <w:sz w:val="18"/>
                <w:szCs w:val="18"/>
              </w:rPr>
              <w:t>:</w:t>
            </w:r>
          </w:p>
          <w:p w14:paraId="540E3CF7" w14:textId="77777777" w:rsidR="00EF406C" w:rsidRPr="00C204CC" w:rsidRDefault="00EF406C" w:rsidP="00EF406C">
            <w:pPr>
              <w:rPr>
                <w:rFonts w:eastAsia="Open Sans" w:cs="Open Sans"/>
                <w:b w:val="0"/>
                <w:bCs w:val="0"/>
                <w:color w:val="000000" w:themeColor="text1"/>
                <w:sz w:val="18"/>
                <w:szCs w:val="18"/>
              </w:rPr>
            </w:pPr>
            <w:r w:rsidRPr="00C204CC">
              <w:rPr>
                <w:rFonts w:eastAsia="Open Sans" w:cs="Open Sans"/>
                <w:b w:val="0"/>
                <w:bCs w:val="0"/>
                <w:color w:val="000000" w:themeColor="text1"/>
                <w:sz w:val="18"/>
                <w:szCs w:val="18"/>
              </w:rPr>
              <w:t>Decimal class</w:t>
            </w:r>
          </w:p>
          <w:p w14:paraId="091E8448" w14:textId="77777777" w:rsidR="00EF406C" w:rsidRPr="00C204CC" w:rsidRDefault="00EF406C" w:rsidP="00EF406C">
            <w:pPr>
              <w:pStyle w:val="TableHeading"/>
              <w:rPr>
                <w:rFonts w:asciiTheme="minorHAnsi" w:hAnsiTheme="minorHAnsi"/>
                <w:noProof w:val="0"/>
                <w:color w:val="000000" w:themeColor="text1"/>
                <w:sz w:val="18"/>
                <w:szCs w:val="18"/>
                <w:lang w:val="en-GB"/>
              </w:rPr>
            </w:pPr>
          </w:p>
        </w:tc>
        <w:tc>
          <w:tcPr>
            <w:tcW w:w="2551" w:type="dxa"/>
            <w:shd w:val="clear" w:color="auto" w:fill="FFFFFF" w:themeFill="background1"/>
          </w:tcPr>
          <w:p w14:paraId="4145A6CC" w14:textId="26DF644D" w:rsidR="00EF406C" w:rsidRPr="00C204CC" w:rsidRDefault="003C1507" w:rsidP="00EF406C">
            <w:pP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3C1507">
              <w:rPr>
                <w:rFonts w:eastAsia="Open Sans" w:cs="Open Sans"/>
                <w:sz w:val="18"/>
                <w:szCs w:val="18"/>
              </w:rPr>
              <w:t>Students will be able to:</w:t>
            </w:r>
          </w:p>
          <w:p w14:paraId="71782C8D" w14:textId="77777777" w:rsidR="00EF406C" w:rsidRDefault="00EF406C" w:rsidP="00EF406C">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C204CC">
              <w:rPr>
                <w:rFonts w:eastAsia="Open Sans" w:cs="Open Sans"/>
                <w:color w:val="000000" w:themeColor="text1"/>
                <w:sz w:val="18"/>
                <w:szCs w:val="18"/>
              </w:rPr>
              <w:t>18.1.1 select and use appropriate methods for handling floating point data</w:t>
            </w:r>
          </w:p>
          <w:p w14:paraId="2B2DE9C2" w14:textId="77777777" w:rsidR="00FE1D72" w:rsidRPr="00C204CC" w:rsidRDefault="00FE1D72" w:rsidP="00EF406C">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2FCF9FD2" w14:textId="78D456AE" w:rsidR="00C204CC" w:rsidRPr="00C204CC" w:rsidRDefault="003C1507" w:rsidP="00EF406C">
            <w:pPr>
              <w:pStyle w:val="TableHead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val="0"/>
                <w:bCs w:val="0"/>
                <w:color w:val="000000" w:themeColor="text1"/>
                <w:sz w:val="18"/>
                <w:szCs w:val="18"/>
              </w:rPr>
            </w:pPr>
            <w:r w:rsidRPr="003C1507">
              <w:rPr>
                <w:rFonts w:asciiTheme="minorHAnsi" w:eastAsia="Open Sans" w:hAnsiTheme="minorHAnsi" w:cs="Open Sans"/>
                <w:b w:val="0"/>
                <w:bCs w:val="0"/>
                <w:color w:val="6D35FD" w:themeColor="accent1" w:themeShade="BF"/>
                <w:sz w:val="18"/>
                <w:szCs w:val="18"/>
              </w:rPr>
              <w:t>Maths skills:</w:t>
            </w:r>
            <w:r w:rsidR="00EF406C" w:rsidRPr="00C204CC">
              <w:rPr>
                <w:rFonts w:asciiTheme="minorHAnsi" w:eastAsia="Open Sans" w:hAnsiTheme="minorHAnsi" w:cs="Open Sans"/>
                <w:b w:val="0"/>
                <w:bCs w:val="0"/>
                <w:color w:val="000000" w:themeColor="text1"/>
                <w:sz w:val="18"/>
                <w:szCs w:val="18"/>
              </w:rPr>
              <w:t xml:space="preserve"> </w:t>
            </w:r>
          </w:p>
          <w:p w14:paraId="72C572AE" w14:textId="4B3310AB" w:rsidR="00EF406C" w:rsidRPr="00C204CC" w:rsidRDefault="00EF406C" w:rsidP="00EF406C">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r w:rsidRPr="00C204CC">
              <w:rPr>
                <w:rFonts w:asciiTheme="minorHAnsi" w:eastAsia="Open Sans" w:hAnsiTheme="minorHAnsi" w:cs="Open Sans"/>
                <w:b w:val="0"/>
                <w:bCs w:val="0"/>
                <w:color w:val="000000" w:themeColor="text1"/>
                <w:sz w:val="18"/>
                <w:szCs w:val="18"/>
              </w:rPr>
              <w:t>Handling floating point data</w:t>
            </w:r>
          </w:p>
        </w:tc>
        <w:tc>
          <w:tcPr>
            <w:tcW w:w="4820" w:type="dxa"/>
            <w:shd w:val="clear" w:color="auto" w:fill="FFFFFF" w:themeFill="background1"/>
          </w:tcPr>
          <w:p w14:paraId="4FD85D80" w14:textId="2086C1FC" w:rsidR="00EF406C" w:rsidRPr="00C204CC" w:rsidRDefault="002D2D1D" w:rsidP="00EF406C">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Activities:</w:t>
            </w:r>
          </w:p>
          <w:p w14:paraId="3A87DBAE" w14:textId="77777777" w:rsidR="00EF406C" w:rsidRPr="00C204CC" w:rsidRDefault="00EF406C" w:rsidP="00EF406C">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p>
          <w:p w14:paraId="0903766F" w14:textId="77777777" w:rsidR="00EF406C" w:rsidRPr="00C204CC" w:rsidRDefault="00EF406C" w:rsidP="00277C48">
            <w:pPr>
              <w:pStyle w:val="NoSpacing"/>
              <w:numPr>
                <w:ilvl w:val="0"/>
                <w:numId w:val="100"/>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C204CC">
              <w:rPr>
                <w:rFonts w:asciiTheme="minorHAnsi" w:eastAsia="Open Sans" w:hAnsiTheme="minorHAnsi" w:cs="Open Sans"/>
                <w:color w:val="000000" w:themeColor="text1"/>
                <w:sz w:val="18"/>
                <w:szCs w:val="18"/>
              </w:rPr>
              <w:t>Teacher presentation/demonstration of how floating-point data is represented in Python and the problems this can cause. Demonstrate how the use of the decimal class can resolve the issues with calculations, Rounding and conversions.</w:t>
            </w:r>
          </w:p>
          <w:p w14:paraId="64E33A18" w14:textId="77777777" w:rsidR="00EF406C" w:rsidRPr="00C204CC" w:rsidRDefault="00EF406C" w:rsidP="00277C48">
            <w:pPr>
              <w:pStyle w:val="NoSpacing"/>
              <w:numPr>
                <w:ilvl w:val="0"/>
                <w:numId w:val="100"/>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C204CC">
              <w:rPr>
                <w:rFonts w:asciiTheme="minorHAnsi" w:eastAsia="Open Sans" w:hAnsiTheme="minorHAnsi" w:cs="Open Sans"/>
                <w:color w:val="000000" w:themeColor="text1"/>
                <w:sz w:val="18"/>
                <w:szCs w:val="18"/>
              </w:rPr>
              <w:t>Class practical with students writing programs which demonstrate the use of the decimal class to carry out calculations, rounding and datatype conversions.</w:t>
            </w:r>
          </w:p>
          <w:p w14:paraId="7C388647" w14:textId="77777777" w:rsidR="00EF406C" w:rsidRPr="00C204CC" w:rsidRDefault="00EF406C" w:rsidP="00277C48">
            <w:pPr>
              <w:pStyle w:val="NoSpacing"/>
              <w:numPr>
                <w:ilvl w:val="0"/>
                <w:numId w:val="100"/>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C204CC">
              <w:rPr>
                <w:rFonts w:asciiTheme="minorHAnsi" w:eastAsia="Open Sans" w:hAnsiTheme="minorHAnsi" w:cs="Open Sans"/>
                <w:color w:val="000000" w:themeColor="text1"/>
                <w:sz w:val="18"/>
                <w:szCs w:val="18"/>
              </w:rPr>
              <w:t>Classroom activity, with students making a list of 4 things they have learnt this week, do they fully understand them all? Deal with any issues arising.</w:t>
            </w:r>
          </w:p>
          <w:p w14:paraId="1F8450A6" w14:textId="77777777" w:rsidR="00EF406C" w:rsidRPr="00C204CC" w:rsidRDefault="00EF406C" w:rsidP="00EF406C">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3216B7B6" w14:textId="1AD73996" w:rsidR="00EF406C" w:rsidRDefault="002D2D1D" w:rsidP="00EF406C">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28A6391E" w14:textId="77777777" w:rsidR="00C204CC" w:rsidRPr="00C204CC" w:rsidRDefault="00C204CC" w:rsidP="00EF406C">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1BCD63B7" w14:textId="2C929EEE" w:rsidR="00EF406C" w:rsidRPr="00C204CC" w:rsidRDefault="00EF406C" w:rsidP="00EF406C">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r w:rsidRPr="00C204CC">
              <w:rPr>
                <w:rFonts w:asciiTheme="minorHAnsi" w:eastAsia="Open Sans" w:hAnsiTheme="minorHAnsi" w:cs="Open Sans"/>
                <w:b w:val="0"/>
                <w:bCs w:val="0"/>
                <w:color w:val="000000" w:themeColor="text1"/>
                <w:sz w:val="18"/>
                <w:szCs w:val="18"/>
              </w:rPr>
              <w:t>Ask students to read the article from the Medium web site which explains some of the reasons why the Decimal class is used</w:t>
            </w:r>
          </w:p>
        </w:tc>
        <w:tc>
          <w:tcPr>
            <w:tcW w:w="2268" w:type="dxa"/>
            <w:shd w:val="clear" w:color="auto" w:fill="FFFFFF" w:themeFill="background1"/>
          </w:tcPr>
          <w:p w14:paraId="0FE7D3D3" w14:textId="37984267" w:rsidR="00EF406C" w:rsidRPr="00C204CC" w:rsidRDefault="002D2D1D" w:rsidP="00EF406C">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EF406C" w:rsidRPr="00C204CC">
              <w:rPr>
                <w:rFonts w:eastAsia="Open Sans" w:cs="Open Sans"/>
                <w:color w:val="000000" w:themeColor="text1"/>
                <w:sz w:val="18"/>
                <w:szCs w:val="18"/>
              </w:rPr>
              <w:t>pp. 215-216</w:t>
            </w:r>
          </w:p>
          <w:p w14:paraId="4BB60471" w14:textId="77777777" w:rsidR="00EF406C" w:rsidRPr="00C204CC" w:rsidRDefault="00EF406C" w:rsidP="00EF406C">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p>
          <w:p w14:paraId="20D54522" w14:textId="77777777" w:rsidR="00EF406C" w:rsidRPr="00C204CC" w:rsidRDefault="00EF406C" w:rsidP="00EF406C">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C204CC">
              <w:rPr>
                <w:rFonts w:eastAsia="Open Sans" w:cs="Open Sans"/>
                <w:color w:val="000000" w:themeColor="text1"/>
                <w:sz w:val="18"/>
                <w:szCs w:val="18"/>
              </w:rPr>
              <w:t>Video explaining how the Decimal class can be used and how it solves problems with floating point calculations:</w:t>
            </w:r>
          </w:p>
          <w:p w14:paraId="30C9FA46" w14:textId="77777777" w:rsidR="00EF406C" w:rsidRPr="00C204CC" w:rsidRDefault="00EF406C" w:rsidP="00EF406C">
            <w:pPr>
              <w:cnfStyle w:val="000000100000" w:firstRow="0" w:lastRow="0" w:firstColumn="0" w:lastColumn="0" w:oddVBand="0" w:evenVBand="0" w:oddHBand="1" w:evenHBand="0" w:firstRowFirstColumn="0" w:firstRowLastColumn="0" w:lastRowFirstColumn="0" w:lastRowLastColumn="0"/>
              <w:rPr>
                <w:rStyle w:val="Hyperlink"/>
                <w:color w:val="000000" w:themeColor="text1"/>
                <w:sz w:val="18"/>
                <w:szCs w:val="18"/>
              </w:rPr>
            </w:pPr>
            <w:hyperlink r:id="rId116">
              <w:r w:rsidRPr="00C204CC">
                <w:rPr>
                  <w:rStyle w:val="Hyperlink"/>
                  <w:color w:val="000000" w:themeColor="text1"/>
                  <w:sz w:val="18"/>
                  <w:szCs w:val="18"/>
                </w:rPr>
                <w:t>https://www.youtube.com/watch?v=-4XI4B39k_U</w:t>
              </w:r>
            </w:hyperlink>
          </w:p>
          <w:p w14:paraId="48296E43" w14:textId="77777777" w:rsidR="0009111E" w:rsidRDefault="0009111E" w:rsidP="00EF406C">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5CA0025B" w14:textId="5234A1A1" w:rsidR="00EF406C" w:rsidRPr="00C204CC" w:rsidRDefault="00EF406C" w:rsidP="00EF406C">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C204CC">
              <w:rPr>
                <w:rFonts w:eastAsia="Open Sans" w:cs="Open Sans"/>
                <w:color w:val="000000" w:themeColor="text1"/>
                <w:sz w:val="18"/>
                <w:szCs w:val="18"/>
              </w:rPr>
              <w:t>Web page describing the decimal class and its uses (may need to create a free account to read it)</w:t>
            </w:r>
          </w:p>
          <w:p w14:paraId="01874B6F" w14:textId="77777777" w:rsidR="00EF406C" w:rsidRPr="00C204CC" w:rsidRDefault="00EF406C" w:rsidP="00EF406C">
            <w:pPr>
              <w:pStyle w:val="NoSpacing"/>
              <w:cnfStyle w:val="000000100000" w:firstRow="0" w:lastRow="0" w:firstColumn="0" w:lastColumn="0" w:oddVBand="0" w:evenVBand="0" w:oddHBand="1" w:evenHBand="0" w:firstRowFirstColumn="0" w:firstRowLastColumn="0" w:lastRowFirstColumn="0" w:lastRowLastColumn="0"/>
              <w:rPr>
                <w:rStyle w:val="Hyperlink"/>
                <w:color w:val="000000" w:themeColor="text1"/>
                <w:sz w:val="18"/>
                <w:szCs w:val="18"/>
              </w:rPr>
            </w:pPr>
            <w:hyperlink r:id="rId117">
              <w:r w:rsidRPr="00C204CC">
                <w:rPr>
                  <w:rStyle w:val="Hyperlink"/>
                  <w:color w:val="000000" w:themeColor="text1"/>
                  <w:sz w:val="18"/>
                  <w:szCs w:val="18"/>
                </w:rPr>
                <w:t>https://medium.com/@hadi1812001/decimal-class-in-python-an-intro-and-its-use-cases-28dc84380d87</w:t>
              </w:r>
            </w:hyperlink>
          </w:p>
          <w:p w14:paraId="3177298A" w14:textId="77777777" w:rsidR="00EF406C" w:rsidRPr="00C204CC" w:rsidRDefault="00EF406C" w:rsidP="00EF406C">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shd w:val="clear" w:color="auto" w:fill="FFFFFF" w:themeFill="background1"/>
          </w:tcPr>
          <w:p w14:paraId="3E6583CB" w14:textId="77777777" w:rsidR="00EF406C" w:rsidRPr="00C204CC" w:rsidRDefault="00EF406C" w:rsidP="00EF406C">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rPr>
            </w:pPr>
            <w:r w:rsidRPr="00C204CC">
              <w:rPr>
                <w:rFonts w:asciiTheme="minorHAnsi" w:eastAsia="Open Sans" w:hAnsiTheme="minorHAnsi" w:cs="Open Sans"/>
                <w:color w:val="000000" w:themeColor="text1"/>
                <w:sz w:val="18"/>
                <w:szCs w:val="18"/>
              </w:rPr>
              <w:t>Critical thinking</w:t>
            </w:r>
          </w:p>
          <w:p w14:paraId="577DCB80" w14:textId="77777777" w:rsidR="00EF406C" w:rsidRPr="00C204CC" w:rsidRDefault="00EF406C" w:rsidP="00EF406C">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C204CC">
              <w:rPr>
                <w:rFonts w:eastAsia="Open Sans" w:cs="Open Sans"/>
                <w:color w:val="000000" w:themeColor="text1"/>
                <w:sz w:val="18"/>
                <w:szCs w:val="18"/>
              </w:rPr>
              <w:t>Problem solving</w:t>
            </w:r>
          </w:p>
          <w:p w14:paraId="0FF4E11E" w14:textId="77777777" w:rsidR="00EF406C" w:rsidRPr="00C204CC" w:rsidRDefault="00EF406C" w:rsidP="00EF406C">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C204CC">
              <w:rPr>
                <w:rFonts w:eastAsia="Open Sans" w:cs="Open Sans"/>
                <w:color w:val="000000" w:themeColor="text1"/>
                <w:sz w:val="18"/>
                <w:szCs w:val="18"/>
              </w:rPr>
              <w:t>Analysis</w:t>
            </w:r>
          </w:p>
          <w:p w14:paraId="4381669A" w14:textId="77777777" w:rsidR="00EF406C" w:rsidRPr="00C204CC" w:rsidRDefault="00EF406C" w:rsidP="00EF406C">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shd w:val="clear" w:color="auto" w:fill="FFFFFF" w:themeFill="background1"/>
          </w:tcPr>
          <w:p w14:paraId="406CF9CA" w14:textId="77777777" w:rsidR="00EF406C" w:rsidRPr="00C204CC" w:rsidRDefault="00EF406C" w:rsidP="00EF406C">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rPr>
            </w:pPr>
            <w:r w:rsidRPr="00C204CC">
              <w:rPr>
                <w:rFonts w:asciiTheme="minorHAnsi" w:eastAsia="Open Sans" w:hAnsiTheme="minorHAnsi" w:cs="Open Sans"/>
                <w:color w:val="000000" w:themeColor="text1"/>
                <w:sz w:val="18"/>
                <w:szCs w:val="18"/>
              </w:rPr>
              <w:t>Critical thinking</w:t>
            </w:r>
          </w:p>
          <w:p w14:paraId="2FB79592" w14:textId="77777777" w:rsidR="00EF406C" w:rsidRPr="00C204CC" w:rsidRDefault="00EF406C" w:rsidP="00EF406C">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C204CC">
              <w:rPr>
                <w:rFonts w:eastAsia="Open Sans" w:cs="Open Sans"/>
                <w:color w:val="000000" w:themeColor="text1"/>
                <w:sz w:val="18"/>
                <w:szCs w:val="18"/>
              </w:rPr>
              <w:t>Problem solving</w:t>
            </w:r>
          </w:p>
          <w:p w14:paraId="564A091F" w14:textId="77777777" w:rsidR="00EF406C" w:rsidRPr="00C204CC" w:rsidRDefault="00EF406C" w:rsidP="00EF406C">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b w:val="0"/>
                <w:bCs w:val="0"/>
                <w:noProof w:val="0"/>
                <w:color w:val="000000" w:themeColor="text1"/>
                <w:sz w:val="18"/>
                <w:szCs w:val="18"/>
                <w:lang w:val="en-GB"/>
              </w:rPr>
            </w:pPr>
          </w:p>
        </w:tc>
      </w:tr>
    </w:tbl>
    <w:p w14:paraId="28815C59" w14:textId="77777777" w:rsidR="00E460F8" w:rsidRPr="003A19A2" w:rsidRDefault="00E460F8" w:rsidP="00E460F8">
      <w:pPr>
        <w:pStyle w:val="BodyText"/>
        <w:rPr>
          <w:rStyle w:val="Strong"/>
          <w:b w:val="0"/>
          <w:bCs w:val="0"/>
          <w:noProof w:val="0"/>
          <w:lang w:val="en-GB"/>
        </w:rPr>
        <w:sectPr w:rsidR="00E460F8" w:rsidRPr="003A19A2" w:rsidSect="00E460F8">
          <w:pgSz w:w="16820" w:h="11900" w:orient="landscape" w:code="9"/>
          <w:pgMar w:top="794" w:right="799" w:bottom="794" w:left="567" w:header="0" w:footer="567" w:gutter="0"/>
          <w:cols w:space="720"/>
          <w:noEndnote/>
          <w:titlePg/>
          <w:docGrid w:linePitch="326"/>
        </w:sectPr>
      </w:pP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E460F8" w:rsidRPr="003A19A2" w14:paraId="284D82AD" w14:textId="77777777" w:rsidTr="0058792B">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05C09954" w14:textId="77777777" w:rsidR="00E460F8" w:rsidRPr="003A19A2" w:rsidRDefault="00E460F8">
            <w:pPr>
              <w:pStyle w:val="TableHeading"/>
              <w:jc w:val="center"/>
              <w:rPr>
                <w:b/>
                <w:bCs/>
                <w:noProof w:val="0"/>
                <w:color w:val="FFFFFF" w:themeColor="background1"/>
                <w:lang w:val="en-GB"/>
              </w:rPr>
            </w:pPr>
            <w:r w:rsidRPr="003A19A2">
              <w:rPr>
                <w:b/>
                <w:bCs/>
                <w:noProof w:val="0"/>
                <w:color w:val="FFFFFF" w:themeColor="background1"/>
                <w:lang w:val="en-GB"/>
              </w:rPr>
              <w:t>Topic</w:t>
            </w:r>
            <w:r w:rsidRPr="003A19A2">
              <w:rPr>
                <w:b/>
                <w:bCs/>
                <w:noProof w:val="0"/>
                <w:color w:val="FFFFFF" w:themeColor="background1"/>
                <w:lang w:val="en-GB"/>
              </w:rPr>
              <w:br/>
              <w:t>Sub topic</w:t>
            </w:r>
            <w:r w:rsidRPr="003A19A2">
              <w:rPr>
                <w:b/>
                <w:bCs/>
                <w:noProof w:val="0"/>
                <w:color w:val="FFFFFF" w:themeColor="background1"/>
                <w:lang w:val="en-GB"/>
              </w:rPr>
              <w:br/>
              <w:t>Lesson title</w:t>
            </w:r>
          </w:p>
        </w:tc>
        <w:tc>
          <w:tcPr>
            <w:tcW w:w="2551" w:type="dxa"/>
            <w:shd w:val="clear" w:color="auto" w:fill="341583" w:themeFill="accent2" w:themeFillShade="80"/>
            <w:vAlign w:val="center"/>
          </w:tcPr>
          <w:p w14:paraId="48C6DA92" w14:textId="77777777" w:rsidR="00E460F8" w:rsidRPr="003A19A2"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lang w:val="en-GB"/>
              </w:rPr>
            </w:pPr>
            <w:r w:rsidRPr="003A19A2">
              <w:rPr>
                <w:b/>
                <w:bCs/>
                <w:noProof w:val="0"/>
                <w:color w:val="FFFFFF" w:themeColor="background1"/>
                <w:lang w:val="en-GB"/>
              </w:rPr>
              <w:t>Specification reference</w:t>
            </w:r>
          </w:p>
        </w:tc>
        <w:tc>
          <w:tcPr>
            <w:tcW w:w="4820" w:type="dxa"/>
            <w:shd w:val="clear" w:color="auto" w:fill="341583" w:themeFill="accent2" w:themeFillShade="80"/>
            <w:vAlign w:val="center"/>
          </w:tcPr>
          <w:p w14:paraId="0FBBEF94" w14:textId="77777777" w:rsidR="00E460F8" w:rsidRPr="003A19A2"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lang w:val="en-GB"/>
              </w:rPr>
            </w:pPr>
            <w:r w:rsidRPr="003A19A2">
              <w:rPr>
                <w:b/>
                <w:bCs/>
                <w:noProof w:val="0"/>
                <w:color w:val="FFFFFF" w:themeColor="background1"/>
                <w:lang w:val="en-GB"/>
              </w:rPr>
              <w:t>Suggested activities</w:t>
            </w:r>
          </w:p>
        </w:tc>
        <w:tc>
          <w:tcPr>
            <w:tcW w:w="2268" w:type="dxa"/>
            <w:shd w:val="clear" w:color="auto" w:fill="341583" w:themeFill="accent2" w:themeFillShade="80"/>
            <w:vAlign w:val="center"/>
          </w:tcPr>
          <w:p w14:paraId="37E2C0C1" w14:textId="77777777" w:rsidR="00E460F8" w:rsidRPr="003A19A2"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lang w:val="en-GB"/>
              </w:rPr>
            </w:pPr>
            <w:r w:rsidRPr="003A19A2">
              <w:rPr>
                <w:b/>
                <w:bCs/>
                <w:noProof w:val="0"/>
                <w:color w:val="FFFFFF" w:themeColor="background1"/>
                <w:lang w:val="en-GB"/>
              </w:rPr>
              <w:t>Suggested resources</w:t>
            </w:r>
          </w:p>
        </w:tc>
        <w:tc>
          <w:tcPr>
            <w:tcW w:w="1984" w:type="dxa"/>
            <w:shd w:val="clear" w:color="auto" w:fill="341583" w:themeFill="accent2" w:themeFillShade="80"/>
            <w:vAlign w:val="center"/>
          </w:tcPr>
          <w:p w14:paraId="11098A9A" w14:textId="77777777" w:rsidR="00E460F8" w:rsidRPr="003A19A2"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lang w:val="en-GB"/>
              </w:rPr>
            </w:pPr>
            <w:r w:rsidRPr="003A19A2">
              <w:rPr>
                <w:b/>
                <w:bCs/>
                <w:noProof w:val="0"/>
                <w:color w:val="FFFFFF" w:themeColor="background1"/>
                <w:lang w:val="en-GB"/>
              </w:rPr>
              <w:t>Which skills acquired in this lesson are explicitly assessed through examination?</w:t>
            </w:r>
          </w:p>
        </w:tc>
        <w:tc>
          <w:tcPr>
            <w:tcW w:w="1985" w:type="dxa"/>
            <w:shd w:val="clear" w:color="auto" w:fill="341583" w:themeFill="accent2" w:themeFillShade="80"/>
            <w:vAlign w:val="center"/>
          </w:tcPr>
          <w:p w14:paraId="3616EB4C" w14:textId="77777777" w:rsidR="00E460F8" w:rsidRPr="003A19A2"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lang w:val="en-GB"/>
              </w:rPr>
            </w:pPr>
            <w:r w:rsidRPr="003A19A2">
              <w:rPr>
                <w:b/>
                <w:bCs/>
                <w:noProof w:val="0"/>
                <w:color w:val="FFFFFF" w:themeColor="background1"/>
                <w:lang w:val="en-GB"/>
              </w:rPr>
              <w:t>Which skills could be acquired through teaching and delivery in this lesson?</w:t>
            </w:r>
          </w:p>
        </w:tc>
      </w:tr>
      <w:tr w:rsidR="00E460F8" w:rsidRPr="003A19A2" w14:paraId="1173FFC8"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409AE5F0" w14:textId="77777777" w:rsidR="00E460F8" w:rsidRPr="003A19A2" w:rsidRDefault="00E460F8">
            <w:pPr>
              <w:pStyle w:val="TableHeading"/>
              <w:rPr>
                <w:noProof w:val="0"/>
                <w:color w:val="FFFFFF" w:themeColor="background1"/>
                <w:lang w:val="en-GB"/>
              </w:rPr>
            </w:pPr>
            <w:r w:rsidRPr="003A19A2">
              <w:rPr>
                <w:b/>
                <w:bCs/>
                <w:noProof w:val="0"/>
                <w:color w:val="000000" w:themeColor="text1"/>
                <w:lang w:val="en-GB"/>
              </w:rPr>
              <w:t>Week 5</w:t>
            </w:r>
            <w:r w:rsidRPr="003A19A2">
              <w:rPr>
                <w:b/>
                <w:bCs/>
                <w:noProof w:val="0"/>
                <w:color w:val="000000" w:themeColor="text1"/>
                <w:lang w:val="en-GB"/>
              </w:rPr>
              <w:br/>
              <w:t>Lesson 1</w:t>
            </w:r>
          </w:p>
        </w:tc>
      </w:tr>
      <w:tr w:rsidR="00601857" w:rsidRPr="003A19A2" w14:paraId="5A04A72D" w14:textId="77777777" w:rsidTr="0058792B">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27D2BF16" w14:textId="617B25A8" w:rsidR="00601857" w:rsidRPr="0009111E" w:rsidRDefault="00601857" w:rsidP="00601857">
            <w:pPr>
              <w:rPr>
                <w:rFonts w:eastAsia="Open Sans" w:cs="Open Sans"/>
                <w:color w:val="000000" w:themeColor="text1"/>
                <w:sz w:val="18"/>
                <w:szCs w:val="18"/>
              </w:rPr>
            </w:pPr>
            <w:r w:rsidRPr="0009111E">
              <w:rPr>
                <w:rFonts w:eastAsia="Open Sans" w:cs="Open Sans"/>
                <w:color w:val="000000" w:themeColor="text1"/>
                <w:sz w:val="18"/>
                <w:szCs w:val="18"/>
              </w:rPr>
              <w:t xml:space="preserve">Topic: 18.1.1 Methods to handle floating-point </w:t>
            </w:r>
            <w:r w:rsidR="0009111E" w:rsidRPr="0009111E">
              <w:rPr>
                <w:rFonts w:eastAsia="Open Sans" w:cs="Open Sans"/>
                <w:color w:val="000000" w:themeColor="text1"/>
                <w:sz w:val="18"/>
                <w:szCs w:val="18"/>
              </w:rPr>
              <w:t>d</w:t>
            </w:r>
            <w:r w:rsidRPr="0009111E">
              <w:rPr>
                <w:rFonts w:eastAsia="Open Sans" w:cs="Open Sans"/>
                <w:color w:val="000000" w:themeColor="text1"/>
                <w:sz w:val="18"/>
                <w:szCs w:val="18"/>
              </w:rPr>
              <w:t>ata:</w:t>
            </w:r>
          </w:p>
          <w:p w14:paraId="304878F8" w14:textId="6A47CAFC" w:rsidR="00601857" w:rsidRPr="008234BB" w:rsidRDefault="00601857" w:rsidP="00601857">
            <w:pPr>
              <w:rPr>
                <w:rFonts w:eastAsia="Open Sans" w:cs="Open Sans"/>
                <w:sz w:val="18"/>
                <w:szCs w:val="18"/>
              </w:rPr>
            </w:pPr>
            <w:r w:rsidRPr="008234BB">
              <w:rPr>
                <w:rFonts w:eastAsia="Open Sans" w:cs="Open Sans"/>
                <w:sz w:val="18"/>
                <w:szCs w:val="18"/>
              </w:rPr>
              <w:t>Lesson title</w:t>
            </w:r>
            <w:r w:rsidR="008234BB">
              <w:rPr>
                <w:rFonts w:eastAsia="Open Sans" w:cs="Open Sans"/>
                <w:sz w:val="18"/>
                <w:szCs w:val="18"/>
              </w:rPr>
              <w:t>:</w:t>
            </w:r>
          </w:p>
          <w:p w14:paraId="675589F3" w14:textId="77777777" w:rsidR="00601857" w:rsidRPr="0009111E" w:rsidRDefault="00601857" w:rsidP="00601857">
            <w:pPr>
              <w:rPr>
                <w:rFonts w:eastAsia="Open Sans" w:cs="Open Sans"/>
                <w:b w:val="0"/>
                <w:bCs w:val="0"/>
                <w:color w:val="000000" w:themeColor="text1"/>
                <w:sz w:val="18"/>
                <w:szCs w:val="18"/>
              </w:rPr>
            </w:pPr>
            <w:r w:rsidRPr="0009111E">
              <w:rPr>
                <w:rFonts w:eastAsia="Open Sans" w:cs="Open Sans"/>
                <w:b w:val="0"/>
                <w:bCs w:val="0"/>
                <w:color w:val="000000" w:themeColor="text1"/>
                <w:sz w:val="18"/>
                <w:szCs w:val="18"/>
              </w:rPr>
              <w:t>Decimal class –compare, exceptions</w:t>
            </w:r>
          </w:p>
          <w:p w14:paraId="2A285C19" w14:textId="77777777" w:rsidR="00601857" w:rsidRPr="0009111E" w:rsidRDefault="00601857" w:rsidP="00601857">
            <w:pPr>
              <w:pStyle w:val="TableText"/>
              <w:rPr>
                <w:rFonts w:asciiTheme="minorHAnsi" w:hAnsiTheme="minorHAnsi"/>
                <w:noProof w:val="0"/>
                <w:sz w:val="18"/>
                <w:szCs w:val="18"/>
                <w:lang w:val="en-GB"/>
              </w:rPr>
            </w:pPr>
          </w:p>
        </w:tc>
        <w:tc>
          <w:tcPr>
            <w:tcW w:w="2551" w:type="dxa"/>
          </w:tcPr>
          <w:p w14:paraId="579A1088" w14:textId="1F2D2129" w:rsidR="00601857" w:rsidRPr="0009111E" w:rsidRDefault="003C1507" w:rsidP="00601857">
            <w:pP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3C1507">
              <w:rPr>
                <w:rFonts w:eastAsia="Open Sans" w:cs="Open Sans"/>
                <w:sz w:val="18"/>
                <w:szCs w:val="18"/>
              </w:rPr>
              <w:t>Students will be able to:</w:t>
            </w:r>
          </w:p>
          <w:p w14:paraId="5F1DCE9A" w14:textId="77777777" w:rsidR="00601857" w:rsidRPr="0009111E" w:rsidRDefault="00601857" w:rsidP="00601857">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09111E">
              <w:rPr>
                <w:rFonts w:eastAsia="Open Sans" w:cs="Open Sans"/>
                <w:color w:val="000000" w:themeColor="text1"/>
                <w:sz w:val="18"/>
                <w:szCs w:val="18"/>
              </w:rPr>
              <w:t>18.1.1 select and use appropriate methods for handling floating point data</w:t>
            </w:r>
          </w:p>
          <w:p w14:paraId="3F98A2D0" w14:textId="10FFE523" w:rsidR="0009111E" w:rsidRPr="0009111E" w:rsidRDefault="003C1507" w:rsidP="00601857">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3C1507">
              <w:rPr>
                <w:rFonts w:eastAsia="Open Sans" w:cs="Open Sans"/>
                <w:sz w:val="18"/>
                <w:szCs w:val="18"/>
              </w:rPr>
              <w:t>Maths skills:</w:t>
            </w:r>
            <w:r w:rsidR="00601857" w:rsidRPr="0009111E">
              <w:rPr>
                <w:rFonts w:eastAsia="Open Sans" w:cs="Open Sans"/>
                <w:color w:val="000000" w:themeColor="text1"/>
                <w:sz w:val="18"/>
                <w:szCs w:val="18"/>
              </w:rPr>
              <w:t xml:space="preserve"> </w:t>
            </w:r>
          </w:p>
          <w:p w14:paraId="31B41BB9" w14:textId="0E110FD2" w:rsidR="00601857" w:rsidRPr="0009111E" w:rsidRDefault="00601857" w:rsidP="00601857">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09111E">
              <w:rPr>
                <w:rFonts w:eastAsia="Open Sans" w:cs="Open Sans"/>
                <w:color w:val="000000" w:themeColor="text1"/>
                <w:sz w:val="18"/>
                <w:szCs w:val="18"/>
              </w:rPr>
              <w:t>handling floating point data</w:t>
            </w:r>
          </w:p>
          <w:p w14:paraId="6961E6A6" w14:textId="77777777" w:rsidR="00601857" w:rsidRPr="0009111E" w:rsidRDefault="00601857" w:rsidP="00601857">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4820" w:type="dxa"/>
          </w:tcPr>
          <w:p w14:paraId="65984D84" w14:textId="7FC1D710" w:rsidR="00601857" w:rsidRPr="0009111E" w:rsidRDefault="002D2D1D" w:rsidP="00601857">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Activities:</w:t>
            </w:r>
          </w:p>
          <w:p w14:paraId="1EE29B78" w14:textId="77777777" w:rsidR="00601857" w:rsidRPr="0009111E" w:rsidRDefault="00601857" w:rsidP="00601857">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p>
          <w:p w14:paraId="76730E40" w14:textId="77777777" w:rsidR="00601857" w:rsidRPr="0009111E" w:rsidRDefault="00601857" w:rsidP="00277C48">
            <w:pPr>
              <w:pStyle w:val="NoSpacing"/>
              <w:numPr>
                <w:ilvl w:val="0"/>
                <w:numId w:val="101"/>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09111E">
              <w:rPr>
                <w:rFonts w:asciiTheme="minorHAnsi" w:eastAsia="Open Sans" w:hAnsiTheme="minorHAnsi" w:cs="Open Sans"/>
                <w:color w:val="000000" w:themeColor="text1"/>
                <w:sz w:val="18"/>
                <w:szCs w:val="18"/>
              </w:rPr>
              <w:t>Teacher recap on previous lesson and demonstration of additional decimal class features including comparing numbers, signals and dealing with exceptions.</w:t>
            </w:r>
          </w:p>
          <w:p w14:paraId="36F6AE47" w14:textId="77777777" w:rsidR="00601857" w:rsidRPr="0009111E" w:rsidRDefault="00601857" w:rsidP="00277C48">
            <w:pPr>
              <w:pStyle w:val="NoSpacing"/>
              <w:numPr>
                <w:ilvl w:val="0"/>
                <w:numId w:val="101"/>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09111E">
              <w:rPr>
                <w:rFonts w:asciiTheme="minorHAnsi" w:eastAsia="Open Sans" w:hAnsiTheme="minorHAnsi" w:cs="Open Sans"/>
                <w:color w:val="000000" w:themeColor="text1"/>
                <w:sz w:val="18"/>
                <w:szCs w:val="18"/>
              </w:rPr>
              <w:t>Class practical with students writing programs which demonstrate the use of the decimal class to carry out comparisons, signals and dealing with exceptions (Activity 1 on page 219 of Student Book 2 provides an example)</w:t>
            </w:r>
          </w:p>
          <w:p w14:paraId="3088AB8A" w14:textId="77777777" w:rsidR="00601857" w:rsidRPr="0009111E" w:rsidRDefault="00601857" w:rsidP="00277C48">
            <w:pPr>
              <w:pStyle w:val="NoSpacing"/>
              <w:numPr>
                <w:ilvl w:val="0"/>
                <w:numId w:val="101"/>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09111E">
              <w:rPr>
                <w:rFonts w:asciiTheme="minorHAnsi" w:eastAsia="Open Sans" w:hAnsiTheme="minorHAnsi" w:cs="Open Sans"/>
                <w:color w:val="000000" w:themeColor="text1"/>
                <w:sz w:val="18"/>
                <w:szCs w:val="18"/>
              </w:rPr>
              <w:t>Classroom discussion on the type of application where the decimal class might be useful. What problems might occur if the decimal class is not used. Ask students to research ‘UK post office horizon problems’. What happened?</w:t>
            </w:r>
          </w:p>
          <w:p w14:paraId="0629AD7F" w14:textId="77777777" w:rsidR="00601857" w:rsidRPr="0009111E" w:rsidRDefault="00601857" w:rsidP="00601857">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07F184E2" w14:textId="33416185" w:rsidR="00601857" w:rsidRDefault="002D2D1D" w:rsidP="00601857">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5497688A" w14:textId="77777777" w:rsidR="0009111E" w:rsidRPr="0009111E" w:rsidRDefault="0009111E" w:rsidP="00601857">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578377DD" w14:textId="77777777" w:rsidR="00601857" w:rsidRPr="0009111E" w:rsidRDefault="00601857" w:rsidP="00601857">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09111E">
              <w:rPr>
                <w:rFonts w:asciiTheme="minorHAnsi" w:eastAsia="Open Sans" w:hAnsiTheme="minorHAnsi" w:cs="Open Sans"/>
                <w:color w:val="000000" w:themeColor="text1"/>
                <w:sz w:val="18"/>
                <w:szCs w:val="18"/>
              </w:rPr>
              <w:t>Ask students to read first few pages of the official Python documentation on the Decimal class. This also contains tutorial which may be of interest to more able students but remind students that only those features of the Decimal class listed in the PLS can appear in the exam. The tutorial covers much more than this.</w:t>
            </w:r>
          </w:p>
          <w:p w14:paraId="6BDA57A7" w14:textId="77777777" w:rsidR="00601857" w:rsidRPr="0009111E" w:rsidRDefault="00601857" w:rsidP="00601857">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699A481A" w14:textId="7079BAB0" w:rsidR="00601857" w:rsidRPr="0009111E" w:rsidRDefault="002D2D1D" w:rsidP="00601857">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601857" w:rsidRPr="0009111E">
              <w:rPr>
                <w:rFonts w:eastAsia="Open Sans" w:cs="Open Sans"/>
                <w:color w:val="000000" w:themeColor="text1"/>
                <w:sz w:val="18"/>
                <w:szCs w:val="18"/>
              </w:rPr>
              <w:t>pp. 216-218</w:t>
            </w:r>
          </w:p>
          <w:p w14:paraId="32618A58" w14:textId="77777777" w:rsidR="00601857" w:rsidRPr="0009111E" w:rsidRDefault="00601857" w:rsidP="00601857">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tcPr>
          <w:p w14:paraId="5ECD0016" w14:textId="77777777" w:rsidR="00601857" w:rsidRPr="0009111E" w:rsidRDefault="00601857" w:rsidP="00601857">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09111E">
              <w:rPr>
                <w:rFonts w:asciiTheme="minorHAnsi" w:eastAsia="Open Sans" w:hAnsiTheme="minorHAnsi" w:cs="Open Sans"/>
                <w:color w:val="000000" w:themeColor="text1"/>
                <w:sz w:val="18"/>
                <w:szCs w:val="18"/>
              </w:rPr>
              <w:t>Critical thinking</w:t>
            </w:r>
          </w:p>
          <w:p w14:paraId="79892262" w14:textId="77777777" w:rsidR="00601857" w:rsidRPr="0009111E" w:rsidRDefault="00601857" w:rsidP="00601857">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09111E">
              <w:rPr>
                <w:rFonts w:eastAsia="Open Sans" w:cs="Open Sans"/>
                <w:color w:val="000000" w:themeColor="text1"/>
                <w:sz w:val="18"/>
                <w:szCs w:val="18"/>
              </w:rPr>
              <w:t>Problem solving</w:t>
            </w:r>
          </w:p>
          <w:p w14:paraId="1CF8F401" w14:textId="77777777" w:rsidR="00601857" w:rsidRPr="0009111E" w:rsidRDefault="00601857" w:rsidP="00601857">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09111E">
              <w:rPr>
                <w:rFonts w:eastAsia="Open Sans" w:cs="Open Sans"/>
                <w:color w:val="000000" w:themeColor="text1"/>
                <w:sz w:val="18"/>
                <w:szCs w:val="18"/>
              </w:rPr>
              <w:t>Analysis</w:t>
            </w:r>
          </w:p>
          <w:p w14:paraId="6305225D" w14:textId="77777777" w:rsidR="00601857" w:rsidRPr="0009111E" w:rsidRDefault="00601857" w:rsidP="00601857">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tcPr>
          <w:p w14:paraId="15B57B25" w14:textId="77777777" w:rsidR="00601857" w:rsidRPr="0009111E" w:rsidRDefault="00601857" w:rsidP="00601857">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09111E">
              <w:rPr>
                <w:rFonts w:asciiTheme="minorHAnsi" w:eastAsia="Open Sans" w:hAnsiTheme="minorHAnsi" w:cs="Open Sans"/>
                <w:color w:val="000000" w:themeColor="text1"/>
                <w:sz w:val="18"/>
                <w:szCs w:val="18"/>
              </w:rPr>
              <w:t>Critical thinking</w:t>
            </w:r>
          </w:p>
          <w:p w14:paraId="6E41F76E" w14:textId="77777777" w:rsidR="00601857" w:rsidRPr="0009111E" w:rsidRDefault="00601857" w:rsidP="00601857">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09111E">
              <w:rPr>
                <w:rFonts w:eastAsia="Open Sans" w:cs="Open Sans"/>
                <w:color w:val="000000" w:themeColor="text1"/>
                <w:sz w:val="18"/>
                <w:szCs w:val="18"/>
              </w:rPr>
              <w:t>Problem solving</w:t>
            </w:r>
          </w:p>
          <w:p w14:paraId="5704462A" w14:textId="77777777" w:rsidR="00601857" w:rsidRPr="0009111E" w:rsidRDefault="00601857" w:rsidP="00601857">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r>
      <w:tr w:rsidR="00601857" w:rsidRPr="003A19A2" w14:paraId="12635B34"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tcPr>
          <w:p w14:paraId="7F8E5517" w14:textId="77777777" w:rsidR="00601857" w:rsidRPr="003A19A2" w:rsidRDefault="00601857" w:rsidP="00601857">
            <w:pPr>
              <w:pStyle w:val="TableHeading"/>
              <w:rPr>
                <w:noProof w:val="0"/>
                <w:lang w:val="en-GB"/>
              </w:rPr>
            </w:pPr>
            <w:r w:rsidRPr="003A19A2">
              <w:rPr>
                <w:b/>
                <w:bCs/>
                <w:noProof w:val="0"/>
                <w:color w:val="000000" w:themeColor="text1"/>
                <w:lang w:val="en-GB"/>
              </w:rPr>
              <w:t>Week 5</w:t>
            </w:r>
            <w:r w:rsidRPr="003A19A2">
              <w:rPr>
                <w:b/>
                <w:bCs/>
                <w:noProof w:val="0"/>
                <w:color w:val="000000" w:themeColor="text1"/>
                <w:lang w:val="en-GB"/>
              </w:rPr>
              <w:br/>
              <w:t>Lesson 2</w:t>
            </w:r>
          </w:p>
        </w:tc>
      </w:tr>
      <w:tr w:rsidR="00FA7D49" w:rsidRPr="003A19A2" w14:paraId="14B2CF73" w14:textId="77777777" w:rsidTr="0058792B">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73FFF70A" w14:textId="77777777" w:rsidR="00FA7D49" w:rsidRPr="0058792B" w:rsidRDefault="00FA7D49" w:rsidP="00FA7D49">
            <w:pPr>
              <w:rPr>
                <w:rFonts w:eastAsia="Open Sans" w:cs="Open Sans"/>
                <w:color w:val="000000" w:themeColor="text1"/>
                <w:sz w:val="18"/>
                <w:szCs w:val="18"/>
              </w:rPr>
            </w:pPr>
            <w:r w:rsidRPr="0058792B">
              <w:rPr>
                <w:rFonts w:eastAsia="Open Sans" w:cs="Open Sans"/>
                <w:color w:val="000000" w:themeColor="text1"/>
                <w:sz w:val="18"/>
                <w:szCs w:val="18"/>
              </w:rPr>
              <w:t>Topic: 18.1.2 Methods to handle regular expressions</w:t>
            </w:r>
          </w:p>
          <w:p w14:paraId="6920FDA2" w14:textId="50B144BA" w:rsidR="00FA7D49" w:rsidRPr="0058792B" w:rsidRDefault="003C1507" w:rsidP="00FA7D49">
            <w:pPr>
              <w:rPr>
                <w:rFonts w:eastAsia="Open Sans" w:cs="Open Sans"/>
                <w:color w:val="000000" w:themeColor="text1"/>
                <w:sz w:val="18"/>
                <w:szCs w:val="18"/>
              </w:rPr>
            </w:pPr>
            <w:r w:rsidRPr="003C1507">
              <w:rPr>
                <w:rFonts w:eastAsia="Open Sans" w:cs="Open Sans"/>
                <w:sz w:val="18"/>
                <w:szCs w:val="18"/>
              </w:rPr>
              <w:t>Lesson title:</w:t>
            </w:r>
          </w:p>
          <w:p w14:paraId="31AF18E7" w14:textId="77777777" w:rsidR="00FA7D49" w:rsidRPr="0058792B" w:rsidRDefault="00FA7D49" w:rsidP="00FA7D49">
            <w:pPr>
              <w:rPr>
                <w:rFonts w:eastAsia="Open Sans" w:cs="Open Sans"/>
                <w:b w:val="0"/>
                <w:bCs w:val="0"/>
                <w:color w:val="000000" w:themeColor="text1"/>
                <w:sz w:val="18"/>
                <w:szCs w:val="18"/>
              </w:rPr>
            </w:pPr>
            <w:r w:rsidRPr="0058792B">
              <w:rPr>
                <w:rFonts w:eastAsia="Open Sans" w:cs="Open Sans"/>
                <w:b w:val="0"/>
                <w:bCs w:val="0"/>
                <w:color w:val="000000" w:themeColor="text1"/>
                <w:sz w:val="18"/>
                <w:szCs w:val="18"/>
              </w:rPr>
              <w:t>Introduction to regular expressions</w:t>
            </w:r>
          </w:p>
          <w:p w14:paraId="08AE9982" w14:textId="77777777" w:rsidR="00FA7D49" w:rsidRPr="0058792B" w:rsidRDefault="00FA7D49" w:rsidP="00FA7D49">
            <w:pPr>
              <w:pStyle w:val="TableText"/>
              <w:rPr>
                <w:rFonts w:asciiTheme="minorHAnsi" w:hAnsiTheme="minorHAnsi"/>
                <w:noProof w:val="0"/>
                <w:sz w:val="18"/>
                <w:szCs w:val="18"/>
                <w:lang w:val="en-GB"/>
              </w:rPr>
            </w:pPr>
          </w:p>
        </w:tc>
        <w:tc>
          <w:tcPr>
            <w:tcW w:w="2551" w:type="dxa"/>
          </w:tcPr>
          <w:p w14:paraId="255B22B9" w14:textId="2A1CB4AC" w:rsidR="00FA7D49" w:rsidRPr="0058792B" w:rsidRDefault="003C1507" w:rsidP="00FA7D49">
            <w:pP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3C1507">
              <w:rPr>
                <w:rFonts w:eastAsia="Open Sans" w:cs="Open Sans"/>
                <w:sz w:val="18"/>
                <w:szCs w:val="18"/>
              </w:rPr>
              <w:t>Students will be able to:</w:t>
            </w:r>
          </w:p>
          <w:p w14:paraId="054C371D" w14:textId="1E91C2DF" w:rsidR="00FA7D49" w:rsidRPr="0058792B" w:rsidRDefault="00FA7D49" w:rsidP="00FA7D49">
            <w:pP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58792B">
              <w:rPr>
                <w:rFonts w:eastAsia="Open Sans" w:cs="Open Sans"/>
                <w:color w:val="000000" w:themeColor="text1"/>
                <w:sz w:val="18"/>
                <w:szCs w:val="18"/>
              </w:rPr>
              <w:t xml:space="preserve">18.1.2 select and use appropriate methods for handling regular </w:t>
            </w:r>
            <w:r w:rsidR="0058792B">
              <w:rPr>
                <w:rFonts w:eastAsia="Open Sans" w:cs="Open Sans"/>
                <w:color w:val="000000" w:themeColor="text1"/>
                <w:sz w:val="18"/>
                <w:szCs w:val="18"/>
              </w:rPr>
              <w:t>e</w:t>
            </w:r>
            <w:r w:rsidRPr="0058792B">
              <w:rPr>
                <w:rFonts w:eastAsia="Open Sans" w:cs="Open Sans"/>
                <w:color w:val="000000" w:themeColor="text1"/>
                <w:sz w:val="18"/>
                <w:szCs w:val="18"/>
              </w:rPr>
              <w:t>xpressions</w:t>
            </w:r>
          </w:p>
          <w:p w14:paraId="2D43CBDF" w14:textId="77777777" w:rsidR="00FA7D49" w:rsidRPr="0058792B" w:rsidRDefault="00FA7D49" w:rsidP="00FA7D49">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4820" w:type="dxa"/>
          </w:tcPr>
          <w:p w14:paraId="57EAF806" w14:textId="0CCD472B" w:rsidR="00FA7D49" w:rsidRPr="0058792B" w:rsidRDefault="002D2D1D" w:rsidP="00FA7D49">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Activities:</w:t>
            </w:r>
          </w:p>
          <w:p w14:paraId="6C39E9A0" w14:textId="77777777" w:rsidR="00FA7D49" w:rsidRPr="0058792B" w:rsidRDefault="00FA7D49" w:rsidP="00FA7D49">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p>
          <w:p w14:paraId="04C48B1A" w14:textId="77777777" w:rsidR="00FA7D49" w:rsidRPr="0058792B" w:rsidRDefault="00FA7D49" w:rsidP="00277C48">
            <w:pPr>
              <w:pStyle w:val="NoSpacing"/>
              <w:numPr>
                <w:ilvl w:val="0"/>
                <w:numId w:val="102"/>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58792B">
              <w:rPr>
                <w:rFonts w:asciiTheme="minorHAnsi" w:eastAsia="Open Sans" w:hAnsiTheme="minorHAnsi" w:cs="Open Sans"/>
                <w:color w:val="000000" w:themeColor="text1"/>
                <w:sz w:val="18"/>
                <w:szCs w:val="18"/>
              </w:rPr>
              <w:t>Teacher presentation on the nature and purpose of regular expressions and the re module.</w:t>
            </w:r>
          </w:p>
          <w:p w14:paraId="03190E2F" w14:textId="77777777" w:rsidR="00FA7D49" w:rsidRPr="0058792B" w:rsidRDefault="00FA7D49" w:rsidP="00277C48">
            <w:pPr>
              <w:pStyle w:val="NoSpacing"/>
              <w:numPr>
                <w:ilvl w:val="0"/>
                <w:numId w:val="102"/>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58792B">
              <w:rPr>
                <w:rFonts w:asciiTheme="minorHAnsi" w:eastAsia="Open Sans" w:hAnsiTheme="minorHAnsi" w:cs="Open Sans"/>
                <w:color w:val="000000" w:themeColor="text1"/>
                <w:sz w:val="18"/>
                <w:szCs w:val="18"/>
              </w:rPr>
              <w:t>Teacher demonstration of the research function, match objects and the start() and span() methods.</w:t>
            </w:r>
          </w:p>
          <w:p w14:paraId="7341DB37" w14:textId="3AEB622D" w:rsidR="00FA7D49" w:rsidRPr="0058792B" w:rsidRDefault="00FA7D49" w:rsidP="00277C48">
            <w:pPr>
              <w:pStyle w:val="NoSpacing"/>
              <w:numPr>
                <w:ilvl w:val="0"/>
                <w:numId w:val="102"/>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58792B">
              <w:rPr>
                <w:rFonts w:asciiTheme="minorHAnsi" w:eastAsia="Open Sans" w:hAnsiTheme="minorHAnsi" w:cs="Open Sans"/>
                <w:color w:val="000000" w:themeColor="text1"/>
                <w:sz w:val="18"/>
                <w:szCs w:val="18"/>
              </w:rPr>
              <w:t xml:space="preserve">Class practical with students writing programs which demonstrate the use of the </w:t>
            </w:r>
            <w:r w:rsidR="000A2D31" w:rsidRPr="0058792B">
              <w:rPr>
                <w:rFonts w:asciiTheme="minorHAnsi" w:eastAsia="Open Sans" w:hAnsiTheme="minorHAnsi" w:cs="Open Sans"/>
                <w:color w:val="000000" w:themeColor="text1"/>
                <w:sz w:val="18"/>
                <w:szCs w:val="18"/>
              </w:rPr>
              <w:t>research</w:t>
            </w:r>
            <w:r w:rsidRPr="0058792B">
              <w:rPr>
                <w:rFonts w:asciiTheme="minorHAnsi" w:eastAsia="Open Sans" w:hAnsiTheme="minorHAnsi" w:cs="Open Sans"/>
                <w:color w:val="000000" w:themeColor="text1"/>
                <w:sz w:val="18"/>
                <w:szCs w:val="18"/>
              </w:rPr>
              <w:t xml:space="preserve"> function, match objects and the start() and span() methods.</w:t>
            </w:r>
          </w:p>
          <w:p w14:paraId="4083CB63" w14:textId="77777777" w:rsidR="00FA7D49" w:rsidRPr="0058792B" w:rsidRDefault="00FA7D49" w:rsidP="00277C48">
            <w:pPr>
              <w:pStyle w:val="NoSpacing"/>
              <w:numPr>
                <w:ilvl w:val="0"/>
                <w:numId w:val="102"/>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58792B">
              <w:rPr>
                <w:rFonts w:asciiTheme="minorHAnsi" w:eastAsia="Open Sans" w:hAnsiTheme="minorHAnsi" w:cs="Open Sans"/>
                <w:color w:val="000000" w:themeColor="text1"/>
                <w:sz w:val="18"/>
                <w:szCs w:val="18"/>
              </w:rPr>
              <w:t>Class discussion on applications where the re module and regular expressions might be useful.</w:t>
            </w:r>
          </w:p>
          <w:p w14:paraId="1B1E6FDB" w14:textId="77777777" w:rsidR="00FA7D49" w:rsidRPr="0058792B" w:rsidRDefault="00FA7D49" w:rsidP="00FA7D49">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p>
          <w:p w14:paraId="79B5E4B2" w14:textId="3341FC5D" w:rsidR="00FA7D49" w:rsidRDefault="002D2D1D" w:rsidP="00FA7D49">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10BF9B50" w14:textId="77777777" w:rsidR="0058792B" w:rsidRPr="0058792B" w:rsidRDefault="0058792B" w:rsidP="00FA7D49">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1CF0F3F8" w14:textId="52136D16" w:rsidR="00FA7D49" w:rsidRPr="0058792B" w:rsidRDefault="00FA7D49" w:rsidP="00FA7D49">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r w:rsidRPr="0058792B">
              <w:rPr>
                <w:rFonts w:asciiTheme="minorHAnsi" w:eastAsia="Open Sans" w:hAnsiTheme="minorHAnsi" w:cs="Open Sans"/>
                <w:sz w:val="18"/>
                <w:szCs w:val="18"/>
              </w:rPr>
              <w:t>Ask students to read the page on the Geek for Geeks web site about the use of regex search</w:t>
            </w:r>
          </w:p>
        </w:tc>
        <w:tc>
          <w:tcPr>
            <w:tcW w:w="2268" w:type="dxa"/>
          </w:tcPr>
          <w:p w14:paraId="4E4CB889" w14:textId="401893C8" w:rsidR="00FA7D49" w:rsidRPr="0058792B" w:rsidRDefault="002D2D1D" w:rsidP="00FA7D49">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FA7D49" w:rsidRPr="0058792B">
              <w:rPr>
                <w:rFonts w:eastAsia="Open Sans" w:cs="Open Sans"/>
                <w:color w:val="000000" w:themeColor="text1"/>
                <w:sz w:val="18"/>
                <w:szCs w:val="18"/>
              </w:rPr>
              <w:t>pp. 219-221</w:t>
            </w:r>
          </w:p>
          <w:p w14:paraId="70504DE9" w14:textId="77777777" w:rsidR="00FA7D49" w:rsidRPr="0058792B" w:rsidRDefault="00FA7D49" w:rsidP="00FA7D49">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p>
          <w:p w14:paraId="53C9E44C" w14:textId="77777777" w:rsidR="00FA7D49" w:rsidRPr="0058792B" w:rsidRDefault="00FA7D49" w:rsidP="00FA7D49">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58792B">
              <w:rPr>
                <w:rFonts w:eastAsia="Open Sans" w:cs="Open Sans"/>
                <w:color w:val="000000" w:themeColor="text1"/>
                <w:sz w:val="18"/>
                <w:szCs w:val="18"/>
              </w:rPr>
              <w:t>Web page about the use of regex search:</w:t>
            </w:r>
          </w:p>
          <w:p w14:paraId="03480CCF" w14:textId="77777777" w:rsidR="00FA7D49" w:rsidRPr="0058792B" w:rsidRDefault="00FA7D49" w:rsidP="00FA7D49">
            <w:pPr>
              <w:cnfStyle w:val="000000000000" w:firstRow="0" w:lastRow="0" w:firstColumn="0" w:lastColumn="0" w:oddVBand="0" w:evenVBand="0" w:oddHBand="0" w:evenHBand="0" w:firstRowFirstColumn="0" w:firstRowLastColumn="0" w:lastRowFirstColumn="0" w:lastRowLastColumn="0"/>
              <w:rPr>
                <w:rStyle w:val="Hyperlink"/>
                <w:color w:val="000000" w:themeColor="text1"/>
                <w:sz w:val="18"/>
                <w:szCs w:val="18"/>
              </w:rPr>
            </w:pPr>
            <w:hyperlink r:id="rId118">
              <w:r w:rsidRPr="0058792B">
                <w:rPr>
                  <w:rStyle w:val="Hyperlink"/>
                  <w:color w:val="000000" w:themeColor="text1"/>
                  <w:sz w:val="18"/>
                  <w:szCs w:val="18"/>
                </w:rPr>
                <w:t>https://www.geeksforgeeks.org/python/re-search-in-python/</w:t>
              </w:r>
            </w:hyperlink>
          </w:p>
          <w:p w14:paraId="62CC2F48" w14:textId="77777777" w:rsidR="00FA7D49" w:rsidRPr="0058792B" w:rsidRDefault="00FA7D49" w:rsidP="00FA7D49">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tcPr>
          <w:p w14:paraId="7E200277" w14:textId="77777777" w:rsidR="00FA7D49" w:rsidRPr="0058792B" w:rsidRDefault="00FA7D49" w:rsidP="00FA7D4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58792B">
              <w:rPr>
                <w:rFonts w:asciiTheme="minorHAnsi" w:eastAsia="Open Sans" w:hAnsiTheme="minorHAnsi" w:cs="Open Sans"/>
                <w:color w:val="000000" w:themeColor="text1"/>
                <w:sz w:val="18"/>
                <w:szCs w:val="18"/>
              </w:rPr>
              <w:t>Critical thinking</w:t>
            </w:r>
          </w:p>
          <w:p w14:paraId="2D0B81F3" w14:textId="77777777" w:rsidR="00FA7D49" w:rsidRPr="0058792B" w:rsidRDefault="00FA7D49" w:rsidP="00FA7D49">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58792B">
              <w:rPr>
                <w:rFonts w:eastAsia="Open Sans" w:cs="Open Sans"/>
                <w:color w:val="000000" w:themeColor="text1"/>
                <w:sz w:val="18"/>
                <w:szCs w:val="18"/>
              </w:rPr>
              <w:t>Problem solving</w:t>
            </w:r>
          </w:p>
          <w:p w14:paraId="2D851547" w14:textId="77777777" w:rsidR="00FA7D49" w:rsidRPr="0058792B" w:rsidRDefault="00FA7D49" w:rsidP="00FA7D49">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58792B">
              <w:rPr>
                <w:rFonts w:eastAsia="Open Sans" w:cs="Open Sans"/>
                <w:color w:val="000000" w:themeColor="text1"/>
                <w:sz w:val="18"/>
                <w:szCs w:val="18"/>
              </w:rPr>
              <w:t>Analysis</w:t>
            </w:r>
          </w:p>
          <w:p w14:paraId="4E3ED437" w14:textId="77777777" w:rsidR="00FA7D49" w:rsidRPr="0058792B" w:rsidRDefault="00FA7D49" w:rsidP="00FA7D49">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tcPr>
          <w:p w14:paraId="658E2200" w14:textId="77777777" w:rsidR="00FA7D49" w:rsidRPr="0058792B" w:rsidRDefault="00FA7D49" w:rsidP="00FA7D4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58792B">
              <w:rPr>
                <w:rFonts w:asciiTheme="minorHAnsi" w:eastAsia="Open Sans" w:hAnsiTheme="minorHAnsi" w:cs="Open Sans"/>
                <w:color w:val="000000" w:themeColor="text1"/>
                <w:sz w:val="18"/>
                <w:szCs w:val="18"/>
              </w:rPr>
              <w:t>Critical thinking</w:t>
            </w:r>
          </w:p>
          <w:p w14:paraId="18BB58B5" w14:textId="77777777" w:rsidR="00FA7D49" w:rsidRPr="0058792B" w:rsidRDefault="00FA7D49" w:rsidP="00FA7D49">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58792B">
              <w:rPr>
                <w:rFonts w:eastAsia="Open Sans" w:cs="Open Sans"/>
                <w:color w:val="000000" w:themeColor="text1"/>
                <w:sz w:val="18"/>
                <w:szCs w:val="18"/>
              </w:rPr>
              <w:t>Problem solving</w:t>
            </w:r>
          </w:p>
          <w:p w14:paraId="5B6033DF" w14:textId="77777777" w:rsidR="00FA7D49" w:rsidRPr="0058792B" w:rsidRDefault="00FA7D49" w:rsidP="00FA7D49">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r>
      <w:tr w:rsidR="00FA7D49" w:rsidRPr="003A19A2" w14:paraId="1D9067CB" w14:textId="77777777">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tcPr>
          <w:p w14:paraId="2ACD35A9" w14:textId="77777777" w:rsidR="00FA7D49" w:rsidRPr="003A19A2" w:rsidRDefault="00FA7D49" w:rsidP="00FA7D49">
            <w:pPr>
              <w:pStyle w:val="TableHeading"/>
              <w:rPr>
                <w:noProof w:val="0"/>
                <w:lang w:val="en-GB"/>
              </w:rPr>
            </w:pPr>
            <w:r w:rsidRPr="003A19A2">
              <w:rPr>
                <w:b/>
                <w:bCs/>
                <w:noProof w:val="0"/>
                <w:color w:val="000000" w:themeColor="text1"/>
                <w:lang w:val="en-GB"/>
              </w:rPr>
              <w:t>Week 5</w:t>
            </w:r>
            <w:r w:rsidRPr="003A19A2">
              <w:rPr>
                <w:b/>
                <w:bCs/>
                <w:noProof w:val="0"/>
                <w:color w:val="000000" w:themeColor="text1"/>
                <w:lang w:val="en-GB"/>
              </w:rPr>
              <w:br/>
              <w:t>Lesson 3</w:t>
            </w:r>
          </w:p>
        </w:tc>
      </w:tr>
      <w:tr w:rsidR="00405C36" w:rsidRPr="003A19A2" w14:paraId="5B89A4F1" w14:textId="77777777" w:rsidTr="0058792B">
        <w:trPr>
          <w:trHeight w:val="444"/>
        </w:trPr>
        <w:tc>
          <w:tcPr>
            <w:cnfStyle w:val="001000000000" w:firstRow="0" w:lastRow="0" w:firstColumn="1" w:lastColumn="0" w:oddVBand="0" w:evenVBand="0" w:oddHBand="0" w:evenHBand="0" w:firstRowFirstColumn="0" w:firstRowLastColumn="0" w:lastRowFirstColumn="0" w:lastRowLastColumn="0"/>
            <w:tcW w:w="1555" w:type="dxa"/>
          </w:tcPr>
          <w:p w14:paraId="1BB99268" w14:textId="77777777" w:rsidR="00405C36" w:rsidRPr="0058792B" w:rsidRDefault="00405C36" w:rsidP="00405C36">
            <w:pPr>
              <w:rPr>
                <w:rFonts w:eastAsia="Open Sans" w:cs="Open Sans"/>
                <w:color w:val="000000" w:themeColor="text1"/>
                <w:sz w:val="18"/>
                <w:szCs w:val="18"/>
              </w:rPr>
            </w:pPr>
            <w:r w:rsidRPr="0058792B">
              <w:rPr>
                <w:rFonts w:eastAsia="Open Sans" w:cs="Open Sans"/>
                <w:color w:val="000000" w:themeColor="text1"/>
                <w:sz w:val="18"/>
                <w:szCs w:val="18"/>
              </w:rPr>
              <w:t>Topic: 18.1.2 Methods to handle regular expressions</w:t>
            </w:r>
          </w:p>
          <w:p w14:paraId="5E5432BF" w14:textId="7A0DEED5" w:rsidR="00405C36" w:rsidRPr="0058792B" w:rsidRDefault="003C1507" w:rsidP="00405C36">
            <w:pPr>
              <w:rPr>
                <w:rFonts w:eastAsia="Open Sans" w:cs="Open Sans"/>
                <w:color w:val="000000" w:themeColor="text1"/>
                <w:sz w:val="18"/>
                <w:szCs w:val="18"/>
              </w:rPr>
            </w:pPr>
            <w:r w:rsidRPr="003C1507">
              <w:rPr>
                <w:rFonts w:eastAsia="Open Sans" w:cs="Open Sans"/>
                <w:sz w:val="18"/>
                <w:szCs w:val="18"/>
              </w:rPr>
              <w:t>Lesson title:</w:t>
            </w:r>
          </w:p>
          <w:p w14:paraId="5F2BAA44" w14:textId="77777777" w:rsidR="00405C36" w:rsidRPr="0058792B" w:rsidRDefault="00405C36" w:rsidP="00405C36">
            <w:pPr>
              <w:rPr>
                <w:rFonts w:eastAsia="Open Sans" w:cs="Open Sans"/>
                <w:b w:val="0"/>
                <w:bCs w:val="0"/>
                <w:color w:val="000000" w:themeColor="text1"/>
                <w:sz w:val="18"/>
                <w:szCs w:val="18"/>
              </w:rPr>
            </w:pPr>
            <w:r w:rsidRPr="0058792B">
              <w:rPr>
                <w:rFonts w:eastAsia="Open Sans" w:cs="Open Sans"/>
                <w:b w:val="0"/>
                <w:bCs w:val="0"/>
                <w:color w:val="000000" w:themeColor="text1"/>
                <w:sz w:val="18"/>
                <w:szCs w:val="18"/>
              </w:rPr>
              <w:t>Regular expressions - functions</w:t>
            </w:r>
          </w:p>
          <w:p w14:paraId="47EA9097" w14:textId="77777777" w:rsidR="00405C36" w:rsidRPr="0058792B" w:rsidRDefault="00405C36" w:rsidP="00405C36">
            <w:pPr>
              <w:pStyle w:val="TableHeading"/>
              <w:rPr>
                <w:rFonts w:asciiTheme="minorHAnsi" w:hAnsiTheme="minorHAnsi"/>
                <w:noProof w:val="0"/>
                <w:color w:val="000000" w:themeColor="text1"/>
                <w:lang w:val="en-GB"/>
              </w:rPr>
            </w:pPr>
          </w:p>
        </w:tc>
        <w:tc>
          <w:tcPr>
            <w:tcW w:w="2551" w:type="dxa"/>
          </w:tcPr>
          <w:p w14:paraId="292FED96" w14:textId="411DD806" w:rsidR="00405C36" w:rsidRPr="0058792B" w:rsidRDefault="003C1507" w:rsidP="00405C36">
            <w:pPr>
              <w:cnfStyle w:val="000000000000" w:firstRow="0" w:lastRow="0" w:firstColumn="0" w:lastColumn="0" w:oddVBand="0" w:evenVBand="0" w:oddHBand="0" w:evenHBand="0" w:firstRowFirstColumn="0" w:firstRowLastColumn="0" w:lastRowFirstColumn="0" w:lastRowLastColumn="0"/>
              <w:rPr>
                <w:color w:val="000000" w:themeColor="text1"/>
              </w:rPr>
            </w:pPr>
            <w:r w:rsidRPr="003C1507">
              <w:rPr>
                <w:rFonts w:eastAsia="Open Sans" w:cs="Open Sans"/>
                <w:sz w:val="18"/>
                <w:szCs w:val="18"/>
              </w:rPr>
              <w:t>Students will be able to:</w:t>
            </w:r>
          </w:p>
          <w:p w14:paraId="44EFFBBC" w14:textId="792FAB36" w:rsidR="00405C36" w:rsidRPr="0058792B" w:rsidRDefault="00405C36" w:rsidP="00405C36">
            <w:pPr>
              <w:cnfStyle w:val="000000000000" w:firstRow="0" w:lastRow="0" w:firstColumn="0" w:lastColumn="0" w:oddVBand="0" w:evenVBand="0" w:oddHBand="0" w:evenHBand="0" w:firstRowFirstColumn="0" w:firstRowLastColumn="0" w:lastRowFirstColumn="0" w:lastRowLastColumn="0"/>
              <w:rPr>
                <w:color w:val="000000" w:themeColor="text1"/>
              </w:rPr>
            </w:pPr>
            <w:r w:rsidRPr="0058792B">
              <w:rPr>
                <w:rFonts w:eastAsia="Open Sans" w:cs="Open Sans"/>
                <w:color w:val="000000" w:themeColor="text1"/>
                <w:sz w:val="18"/>
                <w:szCs w:val="18"/>
              </w:rPr>
              <w:t>18.1.2 select and use appropriate methods for handling regular expressions</w:t>
            </w:r>
          </w:p>
          <w:p w14:paraId="0CB9D364" w14:textId="77777777" w:rsidR="00405C36" w:rsidRPr="0058792B" w:rsidRDefault="00405C36" w:rsidP="00405C36">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lang w:val="en-GB"/>
              </w:rPr>
            </w:pPr>
          </w:p>
        </w:tc>
        <w:tc>
          <w:tcPr>
            <w:tcW w:w="4820" w:type="dxa"/>
          </w:tcPr>
          <w:p w14:paraId="45993AE8" w14:textId="5DE3CC31" w:rsidR="00405C36" w:rsidRPr="0058792B" w:rsidRDefault="002D2D1D" w:rsidP="00405C36">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Activities:</w:t>
            </w:r>
          </w:p>
          <w:p w14:paraId="2275A76E" w14:textId="77777777" w:rsidR="00405C36" w:rsidRPr="0058792B" w:rsidRDefault="00405C36" w:rsidP="00405C36">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p>
          <w:p w14:paraId="16A4F5F0" w14:textId="77777777" w:rsidR="00405C36" w:rsidRPr="0058792B" w:rsidRDefault="00405C36" w:rsidP="00277C48">
            <w:pPr>
              <w:pStyle w:val="NoSpacing"/>
              <w:numPr>
                <w:ilvl w:val="0"/>
                <w:numId w:val="102"/>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58792B">
              <w:rPr>
                <w:rFonts w:asciiTheme="minorHAnsi" w:eastAsia="Open Sans" w:hAnsiTheme="minorHAnsi" w:cs="Open Sans"/>
                <w:color w:val="000000" w:themeColor="text1"/>
                <w:sz w:val="18"/>
                <w:szCs w:val="18"/>
              </w:rPr>
              <w:t xml:space="preserve">Teacher demonstration of the re </w:t>
            </w:r>
            <w:proofErr w:type="spellStart"/>
            <w:r w:rsidRPr="0058792B">
              <w:rPr>
                <w:rFonts w:asciiTheme="minorHAnsi" w:eastAsia="Open Sans" w:hAnsiTheme="minorHAnsi" w:cs="Open Sans"/>
                <w:color w:val="000000" w:themeColor="text1"/>
                <w:sz w:val="18"/>
                <w:szCs w:val="18"/>
              </w:rPr>
              <w:t>findall</w:t>
            </w:r>
            <w:proofErr w:type="spellEnd"/>
            <w:r w:rsidRPr="0058792B">
              <w:rPr>
                <w:rFonts w:asciiTheme="minorHAnsi" w:eastAsia="Open Sans" w:hAnsiTheme="minorHAnsi" w:cs="Open Sans"/>
                <w:color w:val="000000" w:themeColor="text1"/>
                <w:sz w:val="18"/>
                <w:szCs w:val="18"/>
              </w:rPr>
              <w:t>, sub and split functions.</w:t>
            </w:r>
          </w:p>
          <w:p w14:paraId="517BBCE5" w14:textId="77777777" w:rsidR="00405C36" w:rsidRPr="0058792B" w:rsidRDefault="00405C36" w:rsidP="00277C48">
            <w:pPr>
              <w:pStyle w:val="NoSpacing"/>
              <w:numPr>
                <w:ilvl w:val="0"/>
                <w:numId w:val="102"/>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58792B">
              <w:rPr>
                <w:rFonts w:asciiTheme="minorHAnsi" w:eastAsia="Open Sans" w:hAnsiTheme="minorHAnsi" w:cs="Open Sans"/>
                <w:color w:val="000000" w:themeColor="text1"/>
                <w:sz w:val="18"/>
                <w:szCs w:val="18"/>
              </w:rPr>
              <w:t xml:space="preserve">Class practical with students writing programs which demonstrate the use of the re </w:t>
            </w:r>
            <w:proofErr w:type="spellStart"/>
            <w:r w:rsidRPr="0058792B">
              <w:rPr>
                <w:rFonts w:asciiTheme="minorHAnsi" w:eastAsia="Open Sans" w:hAnsiTheme="minorHAnsi" w:cs="Open Sans"/>
                <w:color w:val="000000" w:themeColor="text1"/>
                <w:sz w:val="18"/>
                <w:szCs w:val="18"/>
              </w:rPr>
              <w:t>findall</w:t>
            </w:r>
            <w:proofErr w:type="spellEnd"/>
            <w:r w:rsidRPr="0058792B">
              <w:rPr>
                <w:rFonts w:asciiTheme="minorHAnsi" w:eastAsia="Open Sans" w:hAnsiTheme="minorHAnsi" w:cs="Open Sans"/>
                <w:color w:val="000000" w:themeColor="text1"/>
                <w:sz w:val="18"/>
                <w:szCs w:val="18"/>
              </w:rPr>
              <w:t xml:space="preserve">, sub and split functions. </w:t>
            </w:r>
          </w:p>
          <w:p w14:paraId="130A8CB0" w14:textId="77777777" w:rsidR="00405C36" w:rsidRPr="0058792B" w:rsidRDefault="00405C36" w:rsidP="00277C48">
            <w:pPr>
              <w:pStyle w:val="NoSpacing"/>
              <w:numPr>
                <w:ilvl w:val="0"/>
                <w:numId w:val="102"/>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58792B">
              <w:rPr>
                <w:rFonts w:asciiTheme="minorHAnsi" w:eastAsia="Open Sans" w:hAnsiTheme="minorHAnsi" w:cs="Open Sans"/>
                <w:color w:val="000000" w:themeColor="text1"/>
                <w:sz w:val="18"/>
                <w:szCs w:val="18"/>
              </w:rPr>
              <w:t>Class quiz with students shown code snippets using re functions already covered and they have to identify what the function will return.</w:t>
            </w:r>
          </w:p>
          <w:p w14:paraId="16C3FA35" w14:textId="77777777" w:rsidR="00405C36" w:rsidRPr="0058792B" w:rsidRDefault="00405C36" w:rsidP="00405C36">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p>
          <w:p w14:paraId="7762748E" w14:textId="64F5CACC" w:rsidR="00405C36" w:rsidRDefault="002D2D1D" w:rsidP="00405C36">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6B0781F3" w14:textId="77777777" w:rsidR="0058792B" w:rsidRPr="0058792B" w:rsidRDefault="0058792B" w:rsidP="00405C36">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4FEF5155" w14:textId="171E595C" w:rsidR="00405C36" w:rsidRPr="0058792B" w:rsidRDefault="00405C36" w:rsidP="00405C36">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lang w:val="en-GB"/>
              </w:rPr>
            </w:pPr>
            <w:r w:rsidRPr="0058792B">
              <w:rPr>
                <w:rFonts w:asciiTheme="minorHAnsi" w:eastAsia="Open Sans" w:hAnsiTheme="minorHAnsi" w:cs="Open Sans"/>
                <w:b w:val="0"/>
                <w:bCs w:val="0"/>
                <w:color w:val="000000" w:themeColor="text1"/>
                <w:sz w:val="18"/>
                <w:szCs w:val="18"/>
              </w:rPr>
              <w:t>Ask students to complete a programming challenge using the regex functions covered so far</w:t>
            </w:r>
          </w:p>
        </w:tc>
        <w:tc>
          <w:tcPr>
            <w:tcW w:w="2268" w:type="dxa"/>
          </w:tcPr>
          <w:p w14:paraId="0256D5F3" w14:textId="76C4104D" w:rsidR="00405C36" w:rsidRPr="0058792B" w:rsidRDefault="002D2D1D" w:rsidP="00405C36">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405C36" w:rsidRPr="0058792B">
              <w:rPr>
                <w:rFonts w:eastAsia="Open Sans" w:cs="Open Sans"/>
                <w:color w:val="000000" w:themeColor="text1"/>
                <w:sz w:val="18"/>
                <w:szCs w:val="18"/>
              </w:rPr>
              <w:t>pp. 221-222</w:t>
            </w:r>
          </w:p>
          <w:p w14:paraId="585A6F3E" w14:textId="77777777" w:rsidR="00405C36" w:rsidRPr="0058792B" w:rsidRDefault="00405C36" w:rsidP="00405C36">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p>
          <w:p w14:paraId="206A7E8F" w14:textId="77777777" w:rsidR="00405C36" w:rsidRPr="0058792B" w:rsidRDefault="00405C36" w:rsidP="00405C36">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58792B">
              <w:rPr>
                <w:rFonts w:eastAsia="Open Sans" w:cs="Open Sans"/>
                <w:color w:val="000000" w:themeColor="text1"/>
                <w:sz w:val="18"/>
                <w:szCs w:val="18"/>
              </w:rPr>
              <w:t>Video explaining the use of re used in this lesson:</w:t>
            </w:r>
          </w:p>
          <w:p w14:paraId="2B1017F3" w14:textId="0F58FC6E" w:rsidR="00405C36" w:rsidRPr="0058792B" w:rsidRDefault="00405C36" w:rsidP="00405C36">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lang w:val="en-GB"/>
              </w:rPr>
            </w:pPr>
            <w:hyperlink r:id="rId119" w:history="1">
              <w:r w:rsidRPr="000A2D31">
                <w:rPr>
                  <w:rStyle w:val="Hyperlink"/>
                  <w:rFonts w:eastAsia="Open Sans" w:cs="Open Sans"/>
                  <w:b w:val="0"/>
                  <w:sz w:val="18"/>
                  <w:szCs w:val="18"/>
                </w:rPr>
                <w:t>https://www.youtube.com/watch?v=EzeeypMKx7o</w:t>
              </w:r>
            </w:hyperlink>
          </w:p>
        </w:tc>
        <w:tc>
          <w:tcPr>
            <w:tcW w:w="1984" w:type="dxa"/>
          </w:tcPr>
          <w:p w14:paraId="2373989A" w14:textId="77777777" w:rsidR="00405C36" w:rsidRPr="0058792B" w:rsidRDefault="00405C36" w:rsidP="00405C36">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lang w:val="en-GB"/>
              </w:rPr>
            </w:pPr>
          </w:p>
        </w:tc>
        <w:tc>
          <w:tcPr>
            <w:tcW w:w="1985" w:type="dxa"/>
          </w:tcPr>
          <w:p w14:paraId="20C91BB2" w14:textId="77777777" w:rsidR="00405C36" w:rsidRPr="0058792B" w:rsidRDefault="00405C36" w:rsidP="00405C36">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rPr>
            </w:pPr>
            <w:r w:rsidRPr="0058792B">
              <w:rPr>
                <w:rFonts w:asciiTheme="minorHAnsi" w:eastAsia="Open Sans" w:hAnsiTheme="minorHAnsi" w:cs="Open Sans"/>
                <w:color w:val="000000" w:themeColor="text1"/>
                <w:sz w:val="18"/>
                <w:szCs w:val="18"/>
              </w:rPr>
              <w:t>Critical thinking</w:t>
            </w:r>
          </w:p>
          <w:p w14:paraId="5E384850" w14:textId="77777777" w:rsidR="00405C36" w:rsidRPr="0058792B" w:rsidRDefault="00405C36" w:rsidP="00405C36">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58792B">
              <w:rPr>
                <w:rFonts w:eastAsia="Open Sans" w:cs="Open Sans"/>
                <w:color w:val="000000" w:themeColor="text1"/>
                <w:sz w:val="18"/>
                <w:szCs w:val="18"/>
              </w:rPr>
              <w:t>Problem solving</w:t>
            </w:r>
          </w:p>
          <w:p w14:paraId="24B1FED3" w14:textId="77777777" w:rsidR="00405C36" w:rsidRPr="0058792B" w:rsidRDefault="00405C36" w:rsidP="00405C36">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b w:val="0"/>
                <w:bCs w:val="0"/>
                <w:noProof w:val="0"/>
                <w:color w:val="000000" w:themeColor="text1"/>
                <w:lang w:val="en-GB"/>
              </w:rPr>
            </w:pPr>
          </w:p>
        </w:tc>
      </w:tr>
    </w:tbl>
    <w:p w14:paraId="18D51717" w14:textId="77777777" w:rsidR="00E460F8" w:rsidRPr="003A19A2" w:rsidRDefault="00E460F8" w:rsidP="00E460F8">
      <w:pPr>
        <w:spacing w:after="0" w:line="240" w:lineRule="auto"/>
        <w:rPr>
          <w:rStyle w:val="Strong"/>
          <w:rFonts w:ascii="Plus Jakarta Sans" w:hAnsi="Plus Jakarta Sans"/>
          <w:sz w:val="36"/>
          <w:szCs w:val="26"/>
        </w:rPr>
      </w:pPr>
      <w:r w:rsidRPr="003A19A2">
        <w:rPr>
          <w:rStyle w:val="Strong"/>
          <w:b w:val="0"/>
          <w:bCs w:val="0"/>
        </w:rP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E460F8" w:rsidRPr="003A19A2" w14:paraId="01A0A9F6" w14:textId="77777777" w:rsidTr="003B4F06">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41E38EEB" w14:textId="77777777" w:rsidR="00E460F8" w:rsidRPr="003B4F06" w:rsidRDefault="00E460F8">
            <w:pPr>
              <w:pStyle w:val="TableHeading"/>
              <w:jc w:val="center"/>
              <w:rPr>
                <w:b/>
                <w:bCs/>
                <w:noProof w:val="0"/>
                <w:color w:val="FFFFFF" w:themeColor="background1"/>
                <w:sz w:val="20"/>
                <w:szCs w:val="24"/>
                <w:lang w:val="en-GB"/>
              </w:rPr>
            </w:pPr>
            <w:r w:rsidRPr="003B4F06">
              <w:rPr>
                <w:b/>
                <w:bCs/>
                <w:noProof w:val="0"/>
                <w:color w:val="FFFFFF" w:themeColor="background1"/>
                <w:sz w:val="20"/>
                <w:szCs w:val="24"/>
                <w:lang w:val="en-GB"/>
              </w:rPr>
              <w:t>Topic</w:t>
            </w:r>
            <w:r w:rsidRPr="003B4F06">
              <w:rPr>
                <w:b/>
                <w:bCs/>
                <w:noProof w:val="0"/>
                <w:color w:val="FFFFFF" w:themeColor="background1"/>
                <w:sz w:val="20"/>
                <w:szCs w:val="24"/>
                <w:lang w:val="en-GB"/>
              </w:rPr>
              <w:br/>
              <w:t>Sub topic</w:t>
            </w:r>
            <w:r w:rsidRPr="003B4F06">
              <w:rPr>
                <w:b/>
                <w:bCs/>
                <w:noProof w:val="0"/>
                <w:color w:val="FFFFFF" w:themeColor="background1"/>
                <w:sz w:val="20"/>
                <w:szCs w:val="24"/>
                <w:lang w:val="en-GB"/>
              </w:rPr>
              <w:br/>
              <w:t>Lesson title</w:t>
            </w:r>
          </w:p>
        </w:tc>
        <w:tc>
          <w:tcPr>
            <w:tcW w:w="2551" w:type="dxa"/>
            <w:shd w:val="clear" w:color="auto" w:fill="341583" w:themeFill="accent2" w:themeFillShade="80"/>
            <w:vAlign w:val="center"/>
          </w:tcPr>
          <w:p w14:paraId="51EEA4BD" w14:textId="77777777" w:rsidR="00E460F8" w:rsidRPr="003B4F06"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3B4F06">
              <w:rPr>
                <w:b/>
                <w:bCs/>
                <w:noProof w:val="0"/>
                <w:color w:val="FFFFFF" w:themeColor="background1"/>
                <w:sz w:val="20"/>
                <w:szCs w:val="24"/>
                <w:lang w:val="en-GB"/>
              </w:rPr>
              <w:t>Specification reference</w:t>
            </w:r>
          </w:p>
        </w:tc>
        <w:tc>
          <w:tcPr>
            <w:tcW w:w="4820" w:type="dxa"/>
            <w:shd w:val="clear" w:color="auto" w:fill="341583" w:themeFill="accent2" w:themeFillShade="80"/>
            <w:vAlign w:val="center"/>
          </w:tcPr>
          <w:p w14:paraId="4B32B88E" w14:textId="77777777" w:rsidR="00E460F8" w:rsidRPr="003B4F06"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3B4F06">
              <w:rPr>
                <w:b/>
                <w:bCs/>
                <w:noProof w:val="0"/>
                <w:color w:val="FFFFFF" w:themeColor="background1"/>
                <w:sz w:val="20"/>
                <w:szCs w:val="24"/>
                <w:lang w:val="en-GB"/>
              </w:rPr>
              <w:t>Suggested activities</w:t>
            </w:r>
          </w:p>
        </w:tc>
        <w:tc>
          <w:tcPr>
            <w:tcW w:w="2268" w:type="dxa"/>
            <w:shd w:val="clear" w:color="auto" w:fill="341583" w:themeFill="accent2" w:themeFillShade="80"/>
            <w:vAlign w:val="center"/>
          </w:tcPr>
          <w:p w14:paraId="73DF0DE1" w14:textId="77777777" w:rsidR="00E460F8" w:rsidRPr="003B4F06"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3B4F06">
              <w:rPr>
                <w:b/>
                <w:bCs/>
                <w:noProof w:val="0"/>
                <w:color w:val="FFFFFF" w:themeColor="background1"/>
                <w:sz w:val="20"/>
                <w:szCs w:val="24"/>
                <w:lang w:val="en-GB"/>
              </w:rPr>
              <w:t>Suggested resources</w:t>
            </w:r>
          </w:p>
        </w:tc>
        <w:tc>
          <w:tcPr>
            <w:tcW w:w="1984" w:type="dxa"/>
            <w:shd w:val="clear" w:color="auto" w:fill="341583" w:themeFill="accent2" w:themeFillShade="80"/>
            <w:vAlign w:val="center"/>
          </w:tcPr>
          <w:p w14:paraId="4F2458F7" w14:textId="77777777" w:rsidR="00E460F8" w:rsidRPr="003B4F06"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3B4F06">
              <w:rPr>
                <w:b/>
                <w:bCs/>
                <w:noProof w:val="0"/>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4075C8AF" w14:textId="77777777" w:rsidR="00E460F8" w:rsidRPr="003B4F06"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3B4F06">
              <w:rPr>
                <w:b/>
                <w:bCs/>
                <w:noProof w:val="0"/>
                <w:color w:val="FFFFFF" w:themeColor="background1"/>
                <w:sz w:val="20"/>
                <w:szCs w:val="24"/>
                <w:lang w:val="en-GB"/>
              </w:rPr>
              <w:t>Which skills could be acquired through teaching and delivery in this lesson?</w:t>
            </w:r>
          </w:p>
        </w:tc>
      </w:tr>
      <w:tr w:rsidR="00E460F8" w:rsidRPr="003A19A2" w14:paraId="4F649494"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0BA4E151" w14:textId="77777777" w:rsidR="00E460F8" w:rsidRPr="003A19A2" w:rsidRDefault="00E460F8">
            <w:pPr>
              <w:pStyle w:val="TableHeading"/>
              <w:rPr>
                <w:noProof w:val="0"/>
                <w:color w:val="FFFFFF" w:themeColor="background1"/>
                <w:lang w:val="en-GB"/>
              </w:rPr>
            </w:pPr>
            <w:r w:rsidRPr="003A19A2">
              <w:rPr>
                <w:b/>
                <w:bCs/>
                <w:noProof w:val="0"/>
                <w:color w:val="000000" w:themeColor="text1"/>
                <w:lang w:val="en-GB"/>
              </w:rPr>
              <w:t>Week 6</w:t>
            </w:r>
            <w:r w:rsidRPr="003A19A2">
              <w:rPr>
                <w:b/>
                <w:bCs/>
                <w:noProof w:val="0"/>
                <w:color w:val="000000" w:themeColor="text1"/>
                <w:lang w:val="en-GB"/>
              </w:rPr>
              <w:br/>
              <w:t>Lesson 1</w:t>
            </w:r>
          </w:p>
        </w:tc>
      </w:tr>
      <w:tr w:rsidR="003E09DC" w:rsidRPr="003A19A2" w14:paraId="6E0605D3" w14:textId="77777777" w:rsidTr="003B4F06">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11C07E03" w14:textId="77777777" w:rsidR="003E09DC" w:rsidRPr="003B4F06" w:rsidRDefault="003E09DC" w:rsidP="003E09DC">
            <w:pPr>
              <w:rPr>
                <w:rFonts w:ascii="Plus Jakarta Sans" w:eastAsia="Open Sans" w:hAnsi="Plus Jakarta Sans" w:cs="Open Sans"/>
                <w:color w:val="000000" w:themeColor="text1"/>
                <w:sz w:val="18"/>
                <w:szCs w:val="18"/>
              </w:rPr>
            </w:pPr>
            <w:r w:rsidRPr="003B4F06">
              <w:rPr>
                <w:rFonts w:ascii="Plus Jakarta Sans" w:eastAsia="Open Sans" w:hAnsi="Plus Jakarta Sans" w:cs="Open Sans"/>
                <w:color w:val="000000" w:themeColor="text1"/>
                <w:sz w:val="18"/>
                <w:szCs w:val="18"/>
              </w:rPr>
              <w:t>Topic: 18.1.2 Methods to handle regular expressions</w:t>
            </w:r>
          </w:p>
          <w:p w14:paraId="3466702D" w14:textId="52F6FA27" w:rsidR="003B4F06" w:rsidRDefault="003C1507" w:rsidP="003E09DC">
            <w:pPr>
              <w:rPr>
                <w:rFonts w:ascii="Plus Jakarta Sans" w:eastAsia="Open Sans" w:hAnsi="Plus Jakarta Sans" w:cs="Open Sans"/>
                <w:b w:val="0"/>
                <w:bCs w:val="0"/>
                <w:color w:val="000000" w:themeColor="text1"/>
                <w:sz w:val="18"/>
                <w:szCs w:val="18"/>
              </w:rPr>
            </w:pPr>
            <w:r w:rsidRPr="003C1507">
              <w:rPr>
                <w:rFonts w:ascii="Plus Jakarta Sans" w:eastAsia="Open Sans" w:hAnsi="Plus Jakarta Sans" w:cs="Open Sans"/>
                <w:sz w:val="18"/>
                <w:szCs w:val="18"/>
              </w:rPr>
              <w:t>Lesson title:</w:t>
            </w:r>
            <w:r w:rsidR="003E09DC" w:rsidRPr="003B4F06">
              <w:rPr>
                <w:rFonts w:ascii="Plus Jakarta Sans" w:eastAsia="Open Sans" w:hAnsi="Plus Jakarta Sans" w:cs="Open Sans"/>
                <w:color w:val="000000" w:themeColor="text1"/>
                <w:sz w:val="18"/>
                <w:szCs w:val="18"/>
              </w:rPr>
              <w:t xml:space="preserve"> </w:t>
            </w:r>
          </w:p>
          <w:p w14:paraId="7556BE93" w14:textId="7769E440" w:rsidR="003E09DC" w:rsidRPr="003B4F06" w:rsidRDefault="003E09DC" w:rsidP="003E09DC">
            <w:pPr>
              <w:rPr>
                <w:rFonts w:ascii="Plus Jakarta Sans" w:eastAsia="Open Sans" w:hAnsi="Plus Jakarta Sans" w:cs="Open Sans"/>
                <w:b w:val="0"/>
                <w:bCs w:val="0"/>
                <w:color w:val="000000" w:themeColor="text1"/>
                <w:sz w:val="18"/>
                <w:szCs w:val="18"/>
              </w:rPr>
            </w:pPr>
            <w:r w:rsidRPr="003B4F06">
              <w:rPr>
                <w:rFonts w:ascii="Plus Jakarta Sans" w:eastAsia="Open Sans" w:hAnsi="Plus Jakarta Sans" w:cs="Open Sans"/>
                <w:b w:val="0"/>
                <w:bCs w:val="0"/>
                <w:color w:val="000000" w:themeColor="text1"/>
                <w:sz w:val="18"/>
                <w:szCs w:val="18"/>
              </w:rPr>
              <w:t>Regex special characters and quantifiers</w:t>
            </w:r>
          </w:p>
          <w:p w14:paraId="60A4C0ED" w14:textId="77777777" w:rsidR="003E09DC" w:rsidRPr="003B4F06" w:rsidRDefault="003E09DC" w:rsidP="003E09DC">
            <w:pPr>
              <w:pStyle w:val="TableText"/>
              <w:rPr>
                <w:noProof w:val="0"/>
                <w:sz w:val="18"/>
                <w:szCs w:val="18"/>
                <w:lang w:val="en-GB"/>
              </w:rPr>
            </w:pPr>
          </w:p>
        </w:tc>
        <w:tc>
          <w:tcPr>
            <w:tcW w:w="2551" w:type="dxa"/>
          </w:tcPr>
          <w:p w14:paraId="1BD9F269" w14:textId="4961D5C6" w:rsidR="003E09DC" w:rsidRPr="003B4F06" w:rsidRDefault="003C1507" w:rsidP="003E09DC">
            <w:pPr>
              <w:cnfStyle w:val="000000000000" w:firstRow="0" w:lastRow="0" w:firstColumn="0" w:lastColumn="0" w:oddVBand="0" w:evenVBand="0" w:oddHBand="0" w:evenHBand="0" w:firstRowFirstColumn="0" w:firstRowLastColumn="0" w:lastRowFirstColumn="0" w:lastRowLastColumn="0"/>
              <w:rPr>
                <w:rFonts w:ascii="Plus Jakarta Sans" w:hAnsi="Plus Jakarta Sans"/>
                <w:color w:val="000000" w:themeColor="text1"/>
                <w:sz w:val="18"/>
                <w:szCs w:val="18"/>
              </w:rPr>
            </w:pPr>
            <w:r w:rsidRPr="003C1507">
              <w:rPr>
                <w:rFonts w:ascii="Plus Jakarta Sans" w:eastAsia="Open Sans" w:hAnsi="Plus Jakarta Sans" w:cs="Open Sans"/>
                <w:sz w:val="18"/>
                <w:szCs w:val="18"/>
              </w:rPr>
              <w:t>Students will be able to:</w:t>
            </w:r>
          </w:p>
          <w:p w14:paraId="099BDE07" w14:textId="725AC53C" w:rsidR="003E09DC" w:rsidRPr="003B4F06" w:rsidRDefault="003E09DC" w:rsidP="003E09DC">
            <w:pPr>
              <w:cnfStyle w:val="000000000000" w:firstRow="0" w:lastRow="0" w:firstColumn="0" w:lastColumn="0" w:oddVBand="0" w:evenVBand="0" w:oddHBand="0" w:evenHBand="0" w:firstRowFirstColumn="0" w:firstRowLastColumn="0" w:lastRowFirstColumn="0" w:lastRowLastColumn="0"/>
              <w:rPr>
                <w:rFonts w:ascii="Plus Jakarta Sans" w:hAnsi="Plus Jakarta Sans"/>
                <w:color w:val="000000" w:themeColor="text1"/>
                <w:sz w:val="18"/>
                <w:szCs w:val="18"/>
              </w:rPr>
            </w:pPr>
            <w:r w:rsidRPr="003B4F06">
              <w:rPr>
                <w:rFonts w:ascii="Plus Jakarta Sans" w:eastAsia="Open Sans" w:hAnsi="Plus Jakarta Sans" w:cs="Open Sans"/>
                <w:color w:val="000000" w:themeColor="text1"/>
                <w:sz w:val="18"/>
                <w:szCs w:val="18"/>
              </w:rPr>
              <w:t>18.1.2 select and use appropriate methods for handling regular expressions</w:t>
            </w:r>
          </w:p>
          <w:p w14:paraId="3BA1645F" w14:textId="77777777" w:rsidR="003E09DC" w:rsidRPr="003B4F06" w:rsidRDefault="003E09DC" w:rsidP="003E09DC">
            <w:pPr>
              <w:cnfStyle w:val="000000000000" w:firstRow="0" w:lastRow="0" w:firstColumn="0" w:lastColumn="0" w:oddVBand="0" w:evenVBand="0" w:oddHBand="0" w:evenHBand="0" w:firstRowFirstColumn="0" w:firstRowLastColumn="0" w:lastRowFirstColumn="0" w:lastRowLastColumn="0"/>
              <w:rPr>
                <w:rFonts w:ascii="Plus Jakarta Sans" w:eastAsia="Open Sans" w:hAnsi="Plus Jakarta Sans" w:cs="Open Sans"/>
                <w:color w:val="000000" w:themeColor="text1"/>
                <w:sz w:val="18"/>
                <w:szCs w:val="18"/>
              </w:rPr>
            </w:pPr>
          </w:p>
          <w:p w14:paraId="2B8A2D73" w14:textId="77777777" w:rsidR="003E09DC" w:rsidRPr="003B4F06" w:rsidRDefault="003E09DC" w:rsidP="003E09DC">
            <w:pPr>
              <w:pStyle w:val="TableText"/>
              <w:cnfStyle w:val="000000000000" w:firstRow="0" w:lastRow="0" w:firstColumn="0" w:lastColumn="0" w:oddVBand="0" w:evenVBand="0" w:oddHBand="0" w:evenHBand="0" w:firstRowFirstColumn="0" w:firstRowLastColumn="0" w:lastRowFirstColumn="0" w:lastRowLastColumn="0"/>
              <w:rPr>
                <w:noProof w:val="0"/>
                <w:sz w:val="18"/>
                <w:szCs w:val="18"/>
                <w:lang w:val="en-GB"/>
              </w:rPr>
            </w:pPr>
          </w:p>
        </w:tc>
        <w:tc>
          <w:tcPr>
            <w:tcW w:w="4820" w:type="dxa"/>
          </w:tcPr>
          <w:p w14:paraId="39946256" w14:textId="09B14455" w:rsidR="003E09DC" w:rsidRPr="003B4F06" w:rsidRDefault="002D2D1D" w:rsidP="003E09DC">
            <w:pPr>
              <w:pStyle w:val="NoSpacing"/>
              <w:cnfStyle w:val="000000000000" w:firstRow="0" w:lastRow="0" w:firstColumn="0" w:lastColumn="0" w:oddVBand="0" w:evenVBand="0" w:oddHBand="0" w:evenHBand="0" w:firstRowFirstColumn="0" w:firstRowLastColumn="0" w:lastRowFirstColumn="0" w:lastRowLastColumn="0"/>
              <w:rPr>
                <w:rFonts w:ascii="Plus Jakarta Sans" w:eastAsia="Open Sans" w:hAnsi="Plus Jakarta Sans" w:cs="Open Sans"/>
                <w:b/>
                <w:bCs/>
                <w:color w:val="000000" w:themeColor="text1"/>
                <w:sz w:val="18"/>
                <w:szCs w:val="18"/>
              </w:rPr>
            </w:pPr>
            <w:r w:rsidRPr="002D2D1D">
              <w:rPr>
                <w:rFonts w:ascii="Plus Jakarta Sans" w:eastAsia="Open Sans" w:hAnsi="Plus Jakarta Sans" w:cs="Open Sans"/>
                <w:sz w:val="18"/>
                <w:szCs w:val="18"/>
              </w:rPr>
              <w:t>Activities:</w:t>
            </w:r>
          </w:p>
          <w:p w14:paraId="0C8D3E35" w14:textId="77777777" w:rsidR="003E09DC" w:rsidRPr="003B4F06" w:rsidRDefault="003E09DC" w:rsidP="003E09DC">
            <w:pPr>
              <w:pStyle w:val="NoSpacing"/>
              <w:cnfStyle w:val="000000000000" w:firstRow="0" w:lastRow="0" w:firstColumn="0" w:lastColumn="0" w:oddVBand="0" w:evenVBand="0" w:oddHBand="0" w:evenHBand="0" w:firstRowFirstColumn="0" w:firstRowLastColumn="0" w:lastRowFirstColumn="0" w:lastRowLastColumn="0"/>
              <w:rPr>
                <w:rFonts w:ascii="Plus Jakarta Sans" w:eastAsia="Open Sans" w:hAnsi="Plus Jakarta Sans" w:cs="Open Sans"/>
                <w:color w:val="000000" w:themeColor="text1"/>
                <w:sz w:val="18"/>
                <w:szCs w:val="18"/>
              </w:rPr>
            </w:pPr>
          </w:p>
          <w:p w14:paraId="21983D3D" w14:textId="77777777" w:rsidR="003E09DC" w:rsidRPr="003B4F06" w:rsidRDefault="003E09DC" w:rsidP="00277C48">
            <w:pPr>
              <w:pStyle w:val="NoSpacing"/>
              <w:numPr>
                <w:ilvl w:val="0"/>
                <w:numId w:val="102"/>
              </w:numPr>
              <w:ind w:left="360"/>
              <w:cnfStyle w:val="000000000000" w:firstRow="0" w:lastRow="0" w:firstColumn="0" w:lastColumn="0" w:oddVBand="0" w:evenVBand="0" w:oddHBand="0" w:evenHBand="0" w:firstRowFirstColumn="0" w:firstRowLastColumn="0" w:lastRowFirstColumn="0" w:lastRowLastColumn="0"/>
              <w:rPr>
                <w:rFonts w:ascii="Plus Jakarta Sans" w:eastAsia="Open Sans" w:hAnsi="Plus Jakarta Sans" w:cs="Open Sans"/>
                <w:b/>
                <w:bCs/>
                <w:color w:val="000000" w:themeColor="text1"/>
                <w:sz w:val="18"/>
                <w:szCs w:val="18"/>
              </w:rPr>
            </w:pPr>
            <w:r w:rsidRPr="003B4F06">
              <w:rPr>
                <w:rFonts w:ascii="Plus Jakarta Sans" w:eastAsia="Open Sans" w:hAnsi="Plus Jakarta Sans" w:cs="Open Sans"/>
                <w:color w:val="000000" w:themeColor="text1"/>
                <w:sz w:val="18"/>
                <w:szCs w:val="18"/>
              </w:rPr>
              <w:t>Teacher explanation of regex special characters and quantifiers and a demonstration of their use.</w:t>
            </w:r>
          </w:p>
          <w:p w14:paraId="687219A9" w14:textId="77777777" w:rsidR="003E09DC" w:rsidRPr="003B4F06" w:rsidRDefault="003E09DC" w:rsidP="00277C48">
            <w:pPr>
              <w:pStyle w:val="NoSpacing"/>
              <w:numPr>
                <w:ilvl w:val="0"/>
                <w:numId w:val="102"/>
              </w:numPr>
              <w:ind w:left="360"/>
              <w:cnfStyle w:val="000000000000" w:firstRow="0" w:lastRow="0" w:firstColumn="0" w:lastColumn="0" w:oddVBand="0" w:evenVBand="0" w:oddHBand="0" w:evenHBand="0" w:firstRowFirstColumn="0" w:firstRowLastColumn="0" w:lastRowFirstColumn="0" w:lastRowLastColumn="0"/>
              <w:rPr>
                <w:rFonts w:ascii="Plus Jakarta Sans" w:eastAsia="Open Sans" w:hAnsi="Plus Jakarta Sans" w:cs="Open Sans"/>
                <w:b/>
                <w:bCs/>
                <w:color w:val="000000" w:themeColor="text1"/>
                <w:sz w:val="18"/>
                <w:szCs w:val="18"/>
              </w:rPr>
            </w:pPr>
            <w:r w:rsidRPr="003B4F06">
              <w:rPr>
                <w:rFonts w:ascii="Plus Jakarta Sans" w:eastAsia="Open Sans" w:hAnsi="Plus Jakarta Sans" w:cs="Open Sans"/>
                <w:color w:val="000000" w:themeColor="text1"/>
                <w:sz w:val="18"/>
                <w:szCs w:val="18"/>
              </w:rPr>
              <w:t>Class practical with students writing programs which demonstrate the use of regex special characters and quantifiers.</w:t>
            </w:r>
          </w:p>
          <w:p w14:paraId="7C4F53B0" w14:textId="77777777" w:rsidR="003E09DC" w:rsidRPr="003B4F06" w:rsidRDefault="003E09DC" w:rsidP="00277C48">
            <w:pPr>
              <w:pStyle w:val="NoSpacing"/>
              <w:numPr>
                <w:ilvl w:val="0"/>
                <w:numId w:val="102"/>
              </w:numPr>
              <w:ind w:left="360"/>
              <w:cnfStyle w:val="000000000000" w:firstRow="0" w:lastRow="0" w:firstColumn="0" w:lastColumn="0" w:oddVBand="0" w:evenVBand="0" w:oddHBand="0" w:evenHBand="0" w:firstRowFirstColumn="0" w:firstRowLastColumn="0" w:lastRowFirstColumn="0" w:lastRowLastColumn="0"/>
              <w:rPr>
                <w:rFonts w:ascii="Plus Jakarta Sans" w:eastAsia="Open Sans" w:hAnsi="Plus Jakarta Sans" w:cs="Open Sans"/>
                <w:b/>
                <w:bCs/>
                <w:color w:val="000000" w:themeColor="text1"/>
                <w:sz w:val="18"/>
                <w:szCs w:val="18"/>
              </w:rPr>
            </w:pPr>
            <w:r w:rsidRPr="003B4F06">
              <w:rPr>
                <w:rFonts w:ascii="Plus Jakarta Sans" w:eastAsia="Open Sans" w:hAnsi="Plus Jakarta Sans" w:cs="Open Sans"/>
                <w:color w:val="000000" w:themeColor="text1"/>
                <w:sz w:val="18"/>
                <w:szCs w:val="18"/>
              </w:rPr>
              <w:t xml:space="preserve">Teacher demonstration of the regex 101 web site at </w:t>
            </w:r>
            <w:hyperlink r:id="rId120">
              <w:r w:rsidRPr="003B4F06">
                <w:rPr>
                  <w:rStyle w:val="Hyperlink"/>
                  <w:rFonts w:ascii="Plus Jakarta Sans" w:hAnsi="Plus Jakarta Sans"/>
                  <w:color w:val="000000" w:themeColor="text1"/>
                  <w:sz w:val="18"/>
                  <w:szCs w:val="18"/>
                </w:rPr>
                <w:t>https://regex101.com/</w:t>
              </w:r>
            </w:hyperlink>
            <w:r w:rsidRPr="003B4F06">
              <w:rPr>
                <w:rFonts w:ascii="Plus Jakarta Sans" w:eastAsia="Open Sans" w:hAnsi="Plus Jakarta Sans" w:cs="Open Sans"/>
                <w:color w:val="000000" w:themeColor="text1"/>
                <w:sz w:val="18"/>
                <w:szCs w:val="18"/>
              </w:rPr>
              <w:t xml:space="preserve"> Showing them how to use this site to develop regex codes.</w:t>
            </w:r>
          </w:p>
          <w:p w14:paraId="0A4A8B57" w14:textId="77777777" w:rsidR="003E09DC" w:rsidRPr="003B4F06" w:rsidRDefault="003E09DC" w:rsidP="003E09DC">
            <w:pPr>
              <w:pStyle w:val="NoSpacing"/>
              <w:cnfStyle w:val="000000000000" w:firstRow="0" w:lastRow="0" w:firstColumn="0" w:lastColumn="0" w:oddVBand="0" w:evenVBand="0" w:oddHBand="0" w:evenHBand="0" w:firstRowFirstColumn="0" w:firstRowLastColumn="0" w:lastRowFirstColumn="0" w:lastRowLastColumn="0"/>
              <w:rPr>
                <w:rFonts w:ascii="Plus Jakarta Sans" w:eastAsia="Open Sans" w:hAnsi="Plus Jakarta Sans" w:cs="Open Sans"/>
                <w:b/>
                <w:bCs/>
                <w:color w:val="000000" w:themeColor="text1"/>
                <w:sz w:val="18"/>
                <w:szCs w:val="18"/>
              </w:rPr>
            </w:pPr>
          </w:p>
          <w:p w14:paraId="68D03A95" w14:textId="623238AE" w:rsidR="003E09DC" w:rsidRDefault="002D2D1D" w:rsidP="003E09DC">
            <w:pPr>
              <w:pStyle w:val="NoSpacing"/>
              <w:cnfStyle w:val="000000000000" w:firstRow="0" w:lastRow="0" w:firstColumn="0" w:lastColumn="0" w:oddVBand="0" w:evenVBand="0" w:oddHBand="0" w:evenHBand="0" w:firstRowFirstColumn="0" w:firstRowLastColumn="0" w:lastRowFirstColumn="0" w:lastRowLastColumn="0"/>
              <w:rPr>
                <w:rFonts w:ascii="Plus Jakarta Sans" w:eastAsia="Open Sans" w:hAnsi="Plus Jakarta Sans" w:cs="Open Sans"/>
                <w:color w:val="000000" w:themeColor="text1"/>
                <w:sz w:val="18"/>
                <w:szCs w:val="18"/>
              </w:rPr>
            </w:pPr>
            <w:r w:rsidRPr="002D2D1D">
              <w:rPr>
                <w:rFonts w:ascii="Plus Jakarta Sans" w:eastAsia="Open Sans" w:hAnsi="Plus Jakarta Sans" w:cs="Open Sans"/>
                <w:sz w:val="18"/>
                <w:szCs w:val="18"/>
              </w:rPr>
              <w:t>Homework:</w:t>
            </w:r>
          </w:p>
          <w:p w14:paraId="7D479DCA" w14:textId="77777777" w:rsidR="003B4F06" w:rsidRPr="003B4F06" w:rsidRDefault="003B4F06" w:rsidP="003E09DC">
            <w:pPr>
              <w:pStyle w:val="NoSpacing"/>
              <w:cnfStyle w:val="000000000000" w:firstRow="0" w:lastRow="0" w:firstColumn="0" w:lastColumn="0" w:oddVBand="0" w:evenVBand="0" w:oddHBand="0" w:evenHBand="0" w:firstRowFirstColumn="0" w:firstRowLastColumn="0" w:lastRowFirstColumn="0" w:lastRowLastColumn="0"/>
              <w:rPr>
                <w:rFonts w:ascii="Plus Jakarta Sans" w:eastAsia="Open Sans" w:hAnsi="Plus Jakarta Sans" w:cs="Open Sans"/>
                <w:color w:val="000000" w:themeColor="text1"/>
                <w:sz w:val="18"/>
                <w:szCs w:val="18"/>
              </w:rPr>
            </w:pPr>
          </w:p>
          <w:p w14:paraId="6EFE5716" w14:textId="176445E4" w:rsidR="003E09DC" w:rsidRPr="003B4F06" w:rsidRDefault="003E09DC" w:rsidP="003E09DC">
            <w:pPr>
              <w:pStyle w:val="TableText"/>
              <w:cnfStyle w:val="000000000000" w:firstRow="0" w:lastRow="0" w:firstColumn="0" w:lastColumn="0" w:oddVBand="0" w:evenVBand="0" w:oddHBand="0" w:evenHBand="0" w:firstRowFirstColumn="0" w:firstRowLastColumn="0" w:lastRowFirstColumn="0" w:lastRowLastColumn="0"/>
              <w:rPr>
                <w:noProof w:val="0"/>
                <w:sz w:val="18"/>
                <w:szCs w:val="18"/>
                <w:lang w:val="en-GB"/>
              </w:rPr>
            </w:pPr>
            <w:r w:rsidRPr="003B4F06">
              <w:rPr>
                <w:rFonts w:eastAsia="Open Sans" w:cs="Open Sans"/>
                <w:sz w:val="18"/>
                <w:szCs w:val="18"/>
              </w:rPr>
              <w:t>Ask students to create regex validation codes for a number of text and number combinations</w:t>
            </w:r>
          </w:p>
        </w:tc>
        <w:tc>
          <w:tcPr>
            <w:tcW w:w="2268" w:type="dxa"/>
          </w:tcPr>
          <w:p w14:paraId="7CD9F48C" w14:textId="06236EB8" w:rsidR="003E09DC" w:rsidRPr="003B4F06" w:rsidRDefault="002D2D1D" w:rsidP="003E09DC">
            <w:pPr>
              <w:cnfStyle w:val="000000000000" w:firstRow="0" w:lastRow="0" w:firstColumn="0" w:lastColumn="0" w:oddVBand="0" w:evenVBand="0" w:oddHBand="0" w:evenHBand="0" w:firstRowFirstColumn="0" w:firstRowLastColumn="0" w:lastRowFirstColumn="0" w:lastRowLastColumn="0"/>
              <w:rPr>
                <w:rFonts w:ascii="Plus Jakarta Sans" w:eastAsia="Open Sans" w:hAnsi="Plus Jakarta Sans" w:cs="Open Sans"/>
                <w:color w:val="000000" w:themeColor="text1"/>
                <w:sz w:val="18"/>
                <w:szCs w:val="18"/>
              </w:rPr>
            </w:pPr>
            <w:r w:rsidRPr="002D2D1D">
              <w:rPr>
                <w:rFonts w:ascii="Plus Jakarta Sans" w:eastAsia="Open Sans" w:hAnsi="Plus Jakarta Sans" w:cs="Open Sans"/>
                <w:b/>
                <w:color w:val="000000" w:themeColor="text1"/>
                <w:sz w:val="18"/>
                <w:szCs w:val="18"/>
              </w:rPr>
              <w:t xml:space="preserve">Pearson Edexcel International A-level Computer Science Student Book 2: </w:t>
            </w:r>
            <w:r w:rsidR="003E09DC" w:rsidRPr="003B4F06">
              <w:rPr>
                <w:rFonts w:ascii="Plus Jakarta Sans" w:eastAsia="Open Sans" w:hAnsi="Plus Jakarta Sans" w:cs="Open Sans"/>
                <w:color w:val="000000" w:themeColor="text1"/>
                <w:sz w:val="18"/>
                <w:szCs w:val="18"/>
              </w:rPr>
              <w:t>pp. 222-224</w:t>
            </w:r>
          </w:p>
          <w:p w14:paraId="2E5FDDAE" w14:textId="77777777" w:rsidR="003E09DC" w:rsidRPr="003B4F06" w:rsidRDefault="003E09DC" w:rsidP="003E09DC">
            <w:pPr>
              <w:pStyle w:val="TableHeading"/>
              <w:cnfStyle w:val="000000000000" w:firstRow="0" w:lastRow="0" w:firstColumn="0" w:lastColumn="0" w:oddVBand="0" w:evenVBand="0" w:oddHBand="0" w:evenHBand="0" w:firstRowFirstColumn="0" w:firstRowLastColumn="0" w:lastRowFirstColumn="0" w:lastRowLastColumn="0"/>
              <w:rPr>
                <w:noProof w:val="0"/>
                <w:color w:val="000000" w:themeColor="text1"/>
                <w:sz w:val="18"/>
                <w:szCs w:val="18"/>
                <w:lang w:val="en-GB"/>
              </w:rPr>
            </w:pPr>
          </w:p>
        </w:tc>
        <w:tc>
          <w:tcPr>
            <w:tcW w:w="1984" w:type="dxa"/>
          </w:tcPr>
          <w:p w14:paraId="50878BF4" w14:textId="77777777" w:rsidR="003E09DC" w:rsidRPr="003B4F06" w:rsidRDefault="003E09DC" w:rsidP="003E09DC">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Plus Jakarta Sans" w:hAnsi="Plus Jakarta Sans"/>
                <w:color w:val="000000" w:themeColor="text1"/>
                <w:sz w:val="18"/>
                <w:szCs w:val="18"/>
              </w:rPr>
            </w:pPr>
            <w:r w:rsidRPr="003B4F06">
              <w:rPr>
                <w:rFonts w:ascii="Plus Jakarta Sans" w:eastAsia="Open Sans" w:hAnsi="Plus Jakarta Sans" w:cs="Open Sans"/>
                <w:color w:val="000000" w:themeColor="text1"/>
                <w:sz w:val="18"/>
                <w:szCs w:val="18"/>
              </w:rPr>
              <w:t>Critical thinking</w:t>
            </w:r>
          </w:p>
          <w:p w14:paraId="7B10FB76" w14:textId="77777777" w:rsidR="003E09DC" w:rsidRPr="003B4F06" w:rsidRDefault="003E09DC" w:rsidP="003E09DC">
            <w:pPr>
              <w:spacing w:before="80" w:after="60"/>
              <w:cnfStyle w:val="000000000000" w:firstRow="0" w:lastRow="0" w:firstColumn="0" w:lastColumn="0" w:oddVBand="0" w:evenVBand="0" w:oddHBand="0" w:evenHBand="0" w:firstRowFirstColumn="0" w:firstRowLastColumn="0" w:lastRowFirstColumn="0" w:lastRowLastColumn="0"/>
              <w:rPr>
                <w:rFonts w:ascii="Plus Jakarta Sans" w:eastAsia="Open Sans" w:hAnsi="Plus Jakarta Sans" w:cs="Open Sans"/>
                <w:color w:val="000000" w:themeColor="text1"/>
                <w:sz w:val="18"/>
                <w:szCs w:val="18"/>
              </w:rPr>
            </w:pPr>
            <w:r w:rsidRPr="003B4F06">
              <w:rPr>
                <w:rFonts w:ascii="Plus Jakarta Sans" w:eastAsia="Open Sans" w:hAnsi="Plus Jakarta Sans" w:cs="Open Sans"/>
                <w:color w:val="000000" w:themeColor="text1"/>
                <w:sz w:val="18"/>
                <w:szCs w:val="18"/>
              </w:rPr>
              <w:t>Problem solving</w:t>
            </w:r>
          </w:p>
          <w:p w14:paraId="558BC651" w14:textId="77777777" w:rsidR="003E09DC" w:rsidRPr="003B4F06" w:rsidRDefault="003E09DC" w:rsidP="003E09DC">
            <w:pPr>
              <w:spacing w:before="80" w:after="60"/>
              <w:cnfStyle w:val="000000000000" w:firstRow="0" w:lastRow="0" w:firstColumn="0" w:lastColumn="0" w:oddVBand="0" w:evenVBand="0" w:oddHBand="0" w:evenHBand="0" w:firstRowFirstColumn="0" w:firstRowLastColumn="0" w:lastRowFirstColumn="0" w:lastRowLastColumn="0"/>
              <w:rPr>
                <w:rFonts w:ascii="Plus Jakarta Sans" w:eastAsia="Open Sans" w:hAnsi="Plus Jakarta Sans" w:cs="Open Sans"/>
                <w:color w:val="000000" w:themeColor="text1"/>
                <w:sz w:val="18"/>
                <w:szCs w:val="18"/>
              </w:rPr>
            </w:pPr>
            <w:r w:rsidRPr="003B4F06">
              <w:rPr>
                <w:rFonts w:ascii="Plus Jakarta Sans" w:eastAsia="Open Sans" w:hAnsi="Plus Jakarta Sans" w:cs="Open Sans"/>
                <w:color w:val="000000" w:themeColor="text1"/>
                <w:sz w:val="18"/>
                <w:szCs w:val="18"/>
              </w:rPr>
              <w:t>Analysis</w:t>
            </w:r>
          </w:p>
          <w:p w14:paraId="2EC82B43" w14:textId="77777777" w:rsidR="003E09DC" w:rsidRPr="003B4F06" w:rsidRDefault="003E09DC" w:rsidP="003E09DC">
            <w:pPr>
              <w:pStyle w:val="TableHeading"/>
              <w:cnfStyle w:val="000000000000" w:firstRow="0" w:lastRow="0" w:firstColumn="0" w:lastColumn="0" w:oddVBand="0" w:evenVBand="0" w:oddHBand="0" w:evenHBand="0" w:firstRowFirstColumn="0" w:firstRowLastColumn="0" w:lastRowFirstColumn="0" w:lastRowLastColumn="0"/>
              <w:rPr>
                <w:noProof w:val="0"/>
                <w:color w:val="000000" w:themeColor="text1"/>
                <w:sz w:val="18"/>
                <w:szCs w:val="18"/>
                <w:lang w:val="en-GB"/>
              </w:rPr>
            </w:pPr>
          </w:p>
        </w:tc>
        <w:tc>
          <w:tcPr>
            <w:tcW w:w="1985" w:type="dxa"/>
          </w:tcPr>
          <w:p w14:paraId="6E43F35B" w14:textId="77777777" w:rsidR="003E09DC" w:rsidRPr="003B4F06" w:rsidRDefault="003E09DC" w:rsidP="003E09DC">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Plus Jakarta Sans" w:hAnsi="Plus Jakarta Sans"/>
                <w:color w:val="000000" w:themeColor="text1"/>
                <w:sz w:val="18"/>
                <w:szCs w:val="18"/>
              </w:rPr>
            </w:pPr>
            <w:r w:rsidRPr="003B4F06">
              <w:rPr>
                <w:rFonts w:ascii="Plus Jakarta Sans" w:eastAsia="Open Sans" w:hAnsi="Plus Jakarta Sans" w:cs="Open Sans"/>
                <w:color w:val="000000" w:themeColor="text1"/>
                <w:sz w:val="18"/>
                <w:szCs w:val="18"/>
              </w:rPr>
              <w:t>Critical thinking</w:t>
            </w:r>
          </w:p>
          <w:p w14:paraId="3FDBD368" w14:textId="77777777" w:rsidR="003E09DC" w:rsidRPr="003B4F06" w:rsidRDefault="003E09DC" w:rsidP="003E09DC">
            <w:pPr>
              <w:spacing w:before="80" w:after="60"/>
              <w:cnfStyle w:val="000000000000" w:firstRow="0" w:lastRow="0" w:firstColumn="0" w:lastColumn="0" w:oddVBand="0" w:evenVBand="0" w:oddHBand="0" w:evenHBand="0" w:firstRowFirstColumn="0" w:firstRowLastColumn="0" w:lastRowFirstColumn="0" w:lastRowLastColumn="0"/>
              <w:rPr>
                <w:rFonts w:ascii="Plus Jakarta Sans" w:eastAsia="Open Sans" w:hAnsi="Plus Jakarta Sans" w:cs="Open Sans"/>
                <w:color w:val="000000" w:themeColor="text1"/>
                <w:sz w:val="18"/>
                <w:szCs w:val="18"/>
              </w:rPr>
            </w:pPr>
            <w:r w:rsidRPr="003B4F06">
              <w:rPr>
                <w:rFonts w:ascii="Plus Jakarta Sans" w:eastAsia="Open Sans" w:hAnsi="Plus Jakarta Sans" w:cs="Open Sans"/>
                <w:color w:val="000000" w:themeColor="text1"/>
                <w:sz w:val="18"/>
                <w:szCs w:val="18"/>
              </w:rPr>
              <w:t>Problem solving</w:t>
            </w:r>
          </w:p>
          <w:p w14:paraId="50307504" w14:textId="77777777" w:rsidR="003E09DC" w:rsidRPr="003B4F06" w:rsidRDefault="003E09DC" w:rsidP="003E09DC">
            <w:pPr>
              <w:pStyle w:val="TableHeading"/>
              <w:cnfStyle w:val="000000000000" w:firstRow="0" w:lastRow="0" w:firstColumn="0" w:lastColumn="0" w:oddVBand="0" w:evenVBand="0" w:oddHBand="0" w:evenHBand="0" w:firstRowFirstColumn="0" w:firstRowLastColumn="0" w:lastRowFirstColumn="0" w:lastRowLastColumn="0"/>
              <w:rPr>
                <w:noProof w:val="0"/>
                <w:color w:val="000000" w:themeColor="text1"/>
                <w:sz w:val="18"/>
                <w:szCs w:val="18"/>
                <w:lang w:val="en-GB"/>
              </w:rPr>
            </w:pPr>
          </w:p>
        </w:tc>
      </w:tr>
    </w:tbl>
    <w:p w14:paraId="46EEAEC9" w14:textId="77777777" w:rsidR="003B4F06" w:rsidRDefault="003B4F06">
      <w: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3E09DC" w:rsidRPr="003A19A2" w14:paraId="252E852D" w14:textId="77777777" w:rsidTr="003B4F06">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781A54A7" w14:textId="3F7D59E6" w:rsidR="003E09DC" w:rsidRPr="003A19A2" w:rsidRDefault="003E09DC" w:rsidP="003E09DC">
            <w:pPr>
              <w:pStyle w:val="TableHeading"/>
              <w:rPr>
                <w:noProof w:val="0"/>
                <w:lang w:val="en-GB"/>
              </w:rPr>
            </w:pPr>
            <w:r w:rsidRPr="003A19A2">
              <w:rPr>
                <w:b/>
                <w:bCs/>
                <w:noProof w:val="0"/>
                <w:color w:val="000000" w:themeColor="text1"/>
                <w:lang w:val="en-GB"/>
              </w:rPr>
              <w:t>Week 6</w:t>
            </w:r>
            <w:r w:rsidRPr="003A19A2">
              <w:rPr>
                <w:b/>
                <w:bCs/>
                <w:noProof w:val="0"/>
                <w:color w:val="000000" w:themeColor="text1"/>
                <w:lang w:val="en-GB"/>
              </w:rPr>
              <w:br/>
              <w:t>Lesson 2</w:t>
            </w:r>
          </w:p>
        </w:tc>
      </w:tr>
      <w:tr w:rsidR="004418AA" w:rsidRPr="003A19A2" w14:paraId="1C8CAC93" w14:textId="77777777" w:rsidTr="003B4F06">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48A11845" w14:textId="77777777" w:rsidR="004418AA" w:rsidRPr="003B4F06" w:rsidRDefault="004418AA" w:rsidP="004418AA">
            <w:pPr>
              <w:rPr>
                <w:rFonts w:eastAsia="Open Sans" w:cs="Open Sans"/>
                <w:color w:val="000000" w:themeColor="text1"/>
                <w:sz w:val="18"/>
                <w:szCs w:val="18"/>
              </w:rPr>
            </w:pPr>
            <w:r w:rsidRPr="003B4F06">
              <w:rPr>
                <w:rFonts w:eastAsia="Open Sans" w:cs="Open Sans"/>
                <w:color w:val="000000" w:themeColor="text1"/>
                <w:sz w:val="18"/>
                <w:szCs w:val="18"/>
              </w:rPr>
              <w:t>Topic: 18.1.2 Methods to handle regular expressions</w:t>
            </w:r>
          </w:p>
          <w:p w14:paraId="672CE1A3" w14:textId="77777777" w:rsidR="004418AA" w:rsidRPr="003B4F06" w:rsidRDefault="004418AA" w:rsidP="004418AA">
            <w:pPr>
              <w:rPr>
                <w:rFonts w:eastAsiaTheme="minorEastAsia"/>
                <w:color w:val="000000" w:themeColor="text1"/>
                <w:sz w:val="18"/>
                <w:szCs w:val="18"/>
              </w:rPr>
            </w:pPr>
          </w:p>
          <w:p w14:paraId="1E56B68F" w14:textId="3AA890E7" w:rsidR="003B4F06" w:rsidRDefault="003C1507" w:rsidP="004418AA">
            <w:pPr>
              <w:rPr>
                <w:rFonts w:eastAsia="Open Sans" w:cs="Open Sans"/>
                <w:b w:val="0"/>
                <w:bCs w:val="0"/>
                <w:color w:val="000000" w:themeColor="text1"/>
                <w:sz w:val="18"/>
                <w:szCs w:val="18"/>
              </w:rPr>
            </w:pPr>
            <w:r w:rsidRPr="003C1507">
              <w:rPr>
                <w:rFonts w:eastAsia="Open Sans" w:cs="Open Sans"/>
                <w:sz w:val="18"/>
                <w:szCs w:val="18"/>
              </w:rPr>
              <w:t>Lesson title:</w:t>
            </w:r>
            <w:r w:rsidR="004418AA" w:rsidRPr="003B4F06">
              <w:rPr>
                <w:rFonts w:eastAsia="Open Sans" w:cs="Open Sans"/>
                <w:color w:val="000000" w:themeColor="text1"/>
                <w:sz w:val="18"/>
                <w:szCs w:val="18"/>
              </w:rPr>
              <w:t xml:space="preserve"> </w:t>
            </w:r>
          </w:p>
          <w:p w14:paraId="3FD90A7F" w14:textId="478A43C5" w:rsidR="004418AA" w:rsidRPr="003B4F06" w:rsidRDefault="004418AA" w:rsidP="004418AA">
            <w:pPr>
              <w:rPr>
                <w:rFonts w:eastAsia="Open Sans" w:cs="Open Sans"/>
                <w:b w:val="0"/>
                <w:bCs w:val="0"/>
                <w:color w:val="000000" w:themeColor="text1"/>
                <w:sz w:val="18"/>
                <w:szCs w:val="18"/>
              </w:rPr>
            </w:pPr>
            <w:r w:rsidRPr="003B4F06">
              <w:rPr>
                <w:rFonts w:eastAsia="Open Sans" w:cs="Open Sans"/>
                <w:b w:val="0"/>
                <w:bCs w:val="0"/>
                <w:color w:val="000000" w:themeColor="text1"/>
                <w:sz w:val="18"/>
                <w:szCs w:val="18"/>
              </w:rPr>
              <w:t>Regex examples</w:t>
            </w:r>
          </w:p>
          <w:p w14:paraId="04B7E897" w14:textId="77777777" w:rsidR="004418AA" w:rsidRPr="003B4F06" w:rsidRDefault="004418AA" w:rsidP="004418AA">
            <w:pPr>
              <w:pStyle w:val="TableText"/>
              <w:rPr>
                <w:rFonts w:asciiTheme="minorHAnsi" w:hAnsiTheme="minorHAnsi"/>
                <w:noProof w:val="0"/>
                <w:lang w:val="en-GB"/>
              </w:rPr>
            </w:pPr>
          </w:p>
        </w:tc>
        <w:tc>
          <w:tcPr>
            <w:tcW w:w="2551" w:type="dxa"/>
            <w:shd w:val="clear" w:color="auto" w:fill="auto"/>
          </w:tcPr>
          <w:p w14:paraId="047493A4" w14:textId="0D887870" w:rsidR="004418AA" w:rsidRPr="003B4F06" w:rsidRDefault="003C1507" w:rsidP="004418AA">
            <w:pPr>
              <w:cnfStyle w:val="000000100000" w:firstRow="0" w:lastRow="0" w:firstColumn="0" w:lastColumn="0" w:oddVBand="0" w:evenVBand="0" w:oddHBand="1" w:evenHBand="0" w:firstRowFirstColumn="0" w:firstRowLastColumn="0" w:lastRowFirstColumn="0" w:lastRowLastColumn="0"/>
              <w:rPr>
                <w:color w:val="000000" w:themeColor="text1"/>
              </w:rPr>
            </w:pPr>
            <w:r w:rsidRPr="003C1507">
              <w:rPr>
                <w:rFonts w:eastAsia="Open Sans" w:cs="Open Sans"/>
                <w:sz w:val="18"/>
                <w:szCs w:val="18"/>
              </w:rPr>
              <w:t>Students will be able to:</w:t>
            </w:r>
          </w:p>
          <w:p w14:paraId="23EA99DD" w14:textId="6AB0AC1C" w:rsidR="004418AA" w:rsidRPr="003B4F06" w:rsidRDefault="004418AA" w:rsidP="004418AA">
            <w:pPr>
              <w:cnfStyle w:val="000000100000" w:firstRow="0" w:lastRow="0" w:firstColumn="0" w:lastColumn="0" w:oddVBand="0" w:evenVBand="0" w:oddHBand="1" w:evenHBand="0" w:firstRowFirstColumn="0" w:firstRowLastColumn="0" w:lastRowFirstColumn="0" w:lastRowLastColumn="0"/>
              <w:rPr>
                <w:color w:val="000000" w:themeColor="text1"/>
              </w:rPr>
            </w:pPr>
            <w:r w:rsidRPr="003B4F06">
              <w:rPr>
                <w:rFonts w:eastAsia="Open Sans" w:cs="Open Sans"/>
                <w:color w:val="000000" w:themeColor="text1"/>
                <w:sz w:val="18"/>
                <w:szCs w:val="18"/>
              </w:rPr>
              <w:t>18.1.2 select and use appropriate methods for handling regular expressions</w:t>
            </w:r>
          </w:p>
          <w:p w14:paraId="1E62A925" w14:textId="77777777" w:rsidR="004418AA" w:rsidRPr="003B4F06" w:rsidRDefault="004418AA" w:rsidP="004418AA">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lang w:val="en-GB"/>
              </w:rPr>
            </w:pPr>
          </w:p>
        </w:tc>
        <w:tc>
          <w:tcPr>
            <w:tcW w:w="4820" w:type="dxa"/>
            <w:shd w:val="clear" w:color="auto" w:fill="auto"/>
          </w:tcPr>
          <w:p w14:paraId="7A1D77EB" w14:textId="71912645" w:rsidR="004418AA" w:rsidRPr="003B4F06" w:rsidRDefault="002D2D1D" w:rsidP="004418AA">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Activities:</w:t>
            </w:r>
          </w:p>
          <w:p w14:paraId="578E5AE5" w14:textId="77777777" w:rsidR="004418AA" w:rsidRPr="003B4F06" w:rsidRDefault="004418AA" w:rsidP="004418AA">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p>
          <w:p w14:paraId="0B41EC05" w14:textId="77777777" w:rsidR="004418AA" w:rsidRPr="003B4F06" w:rsidRDefault="004418AA" w:rsidP="00277C48">
            <w:pPr>
              <w:pStyle w:val="NoSpacing"/>
              <w:numPr>
                <w:ilvl w:val="0"/>
                <w:numId w:val="102"/>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3B4F06">
              <w:rPr>
                <w:rFonts w:asciiTheme="minorHAnsi" w:eastAsia="Open Sans" w:hAnsiTheme="minorHAnsi" w:cs="Open Sans"/>
                <w:color w:val="000000" w:themeColor="text1"/>
                <w:sz w:val="18"/>
                <w:szCs w:val="18"/>
              </w:rPr>
              <w:t>Teacher demonstration of the use of regex character sets and matching ranges of numbers</w:t>
            </w:r>
          </w:p>
          <w:p w14:paraId="7B0833B6" w14:textId="77777777" w:rsidR="004418AA" w:rsidRPr="003B4F06" w:rsidRDefault="004418AA" w:rsidP="00277C48">
            <w:pPr>
              <w:pStyle w:val="NoSpacing"/>
              <w:numPr>
                <w:ilvl w:val="0"/>
                <w:numId w:val="102"/>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3B4F06">
              <w:rPr>
                <w:rFonts w:asciiTheme="minorHAnsi" w:eastAsia="Open Sans" w:hAnsiTheme="minorHAnsi" w:cs="Open Sans"/>
                <w:color w:val="000000" w:themeColor="text1"/>
                <w:sz w:val="18"/>
                <w:szCs w:val="18"/>
              </w:rPr>
              <w:t>Class practical with students writing programs which demonstrate the creation of regex codes to match some various examples of strings, including those containing just number ranges (Activity 2 on page 226 provides an example)</w:t>
            </w:r>
          </w:p>
          <w:p w14:paraId="04B4BA4B" w14:textId="77777777" w:rsidR="004418AA" w:rsidRPr="003B4F06" w:rsidRDefault="004418AA" w:rsidP="00277C48">
            <w:pPr>
              <w:pStyle w:val="NoSpacing"/>
              <w:numPr>
                <w:ilvl w:val="0"/>
                <w:numId w:val="102"/>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3B4F06">
              <w:rPr>
                <w:rFonts w:asciiTheme="minorHAnsi" w:eastAsia="Open Sans" w:hAnsiTheme="minorHAnsi" w:cs="Open Sans"/>
                <w:color w:val="000000" w:themeColor="text1"/>
                <w:sz w:val="18"/>
                <w:szCs w:val="18"/>
              </w:rPr>
              <w:t>Classroom discussion on regex and any difficulties students have with understanding how to use them. Include some quiz type questions, such as showing a regex code and asking what string would match or showing a string and asking how to create a regex to match it.</w:t>
            </w:r>
          </w:p>
          <w:p w14:paraId="12176D28" w14:textId="77777777" w:rsidR="003B4F06" w:rsidRDefault="003B4F06" w:rsidP="004418AA">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245B7563" w14:textId="397F17D6" w:rsidR="004418AA" w:rsidRDefault="002D2D1D" w:rsidP="004418AA">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0A077E91" w14:textId="77777777" w:rsidR="003B4F06" w:rsidRPr="003B4F06" w:rsidRDefault="003B4F06" w:rsidP="004418AA">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63B31BE6" w14:textId="77777777" w:rsidR="004418AA" w:rsidRPr="003B4F06" w:rsidRDefault="004418AA" w:rsidP="004418AA">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3B4F06">
              <w:rPr>
                <w:rFonts w:asciiTheme="minorHAnsi" w:eastAsia="Open Sans" w:hAnsiTheme="minorHAnsi" w:cs="Open Sans"/>
                <w:color w:val="000000" w:themeColor="text1"/>
                <w:sz w:val="18"/>
                <w:szCs w:val="18"/>
              </w:rPr>
              <w:t>Ask students to read the first few pages of the official Python documentation on the re module. This is a lengthy and comprehensive document so students should also check the PLS to see which aspects of regex are covered the exam and only read about other aspects if they are interested.</w:t>
            </w:r>
          </w:p>
          <w:p w14:paraId="49FFC470" w14:textId="77777777" w:rsidR="004418AA" w:rsidRPr="003B4F06" w:rsidRDefault="004418AA" w:rsidP="004418AA">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lang w:val="en-GB"/>
              </w:rPr>
            </w:pPr>
          </w:p>
        </w:tc>
        <w:tc>
          <w:tcPr>
            <w:tcW w:w="2268" w:type="dxa"/>
            <w:shd w:val="clear" w:color="auto" w:fill="auto"/>
          </w:tcPr>
          <w:p w14:paraId="69422496" w14:textId="7DD59697" w:rsidR="004418AA" w:rsidRPr="003B4F06" w:rsidRDefault="002D2D1D" w:rsidP="004418AA">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4418AA" w:rsidRPr="003B4F06">
              <w:rPr>
                <w:rFonts w:eastAsia="Open Sans" w:cs="Open Sans"/>
                <w:color w:val="000000" w:themeColor="text1"/>
                <w:sz w:val="18"/>
                <w:szCs w:val="18"/>
              </w:rPr>
              <w:t>pp. 224-226</w:t>
            </w:r>
          </w:p>
          <w:p w14:paraId="29828D1F" w14:textId="77777777" w:rsidR="004418AA" w:rsidRPr="003B4F06" w:rsidRDefault="004418AA" w:rsidP="004418AA">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p>
          <w:p w14:paraId="74C37113" w14:textId="77777777" w:rsidR="009477CA" w:rsidRDefault="009477CA" w:rsidP="004418AA">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0DEFADE8" w14:textId="77777777" w:rsidR="009477CA" w:rsidRDefault="009477CA" w:rsidP="004418AA">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7CEEA02C" w14:textId="77777777" w:rsidR="009477CA" w:rsidRDefault="009477CA" w:rsidP="004418AA">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7D1E3C87" w14:textId="77777777" w:rsidR="009477CA" w:rsidRDefault="009477CA" w:rsidP="004418AA">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38EDE275" w14:textId="77777777" w:rsidR="009477CA" w:rsidRDefault="009477CA" w:rsidP="004418AA">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6858AD40" w14:textId="77777777" w:rsidR="009477CA" w:rsidRDefault="009477CA" w:rsidP="004418AA">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106CB70E" w14:textId="19157C92" w:rsidR="004418AA" w:rsidRPr="003B4F06" w:rsidRDefault="004418AA" w:rsidP="004418AA">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3B4F06">
              <w:rPr>
                <w:rFonts w:eastAsia="Open Sans" w:cs="Open Sans"/>
                <w:color w:val="000000" w:themeColor="text1"/>
                <w:sz w:val="18"/>
                <w:szCs w:val="18"/>
              </w:rPr>
              <w:t>Python documentation covering the re module:</w:t>
            </w:r>
          </w:p>
          <w:p w14:paraId="741FC7EA" w14:textId="6D1D91E9" w:rsidR="004418AA" w:rsidRPr="003B4F06" w:rsidRDefault="004418AA" w:rsidP="004418AA">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u w:val="single"/>
                <w:lang w:val="en-GB"/>
              </w:rPr>
            </w:pPr>
            <w:hyperlink r:id="rId121" w:history="1">
              <w:r w:rsidRPr="003B4F06">
                <w:rPr>
                  <w:rStyle w:val="Hyperlink"/>
                  <w:rFonts w:eastAsia="Open Sans" w:cs="Open Sans"/>
                  <w:b w:val="0"/>
                  <w:bCs w:val="0"/>
                  <w:color w:val="000000" w:themeColor="text1"/>
                  <w:sz w:val="18"/>
                  <w:szCs w:val="18"/>
                </w:rPr>
                <w:t>https://docs.python.org/3/library/re.html</w:t>
              </w:r>
            </w:hyperlink>
          </w:p>
        </w:tc>
        <w:tc>
          <w:tcPr>
            <w:tcW w:w="1984" w:type="dxa"/>
            <w:shd w:val="clear" w:color="auto" w:fill="auto"/>
          </w:tcPr>
          <w:p w14:paraId="54A880D1" w14:textId="77777777" w:rsidR="004418AA" w:rsidRPr="003B4F06" w:rsidRDefault="004418AA" w:rsidP="004418A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rPr>
            </w:pPr>
            <w:r w:rsidRPr="003B4F06">
              <w:rPr>
                <w:rFonts w:asciiTheme="minorHAnsi" w:eastAsia="Open Sans" w:hAnsiTheme="minorHAnsi" w:cs="Open Sans"/>
                <w:color w:val="000000" w:themeColor="text1"/>
                <w:sz w:val="18"/>
                <w:szCs w:val="18"/>
              </w:rPr>
              <w:t>Critical thinking</w:t>
            </w:r>
          </w:p>
          <w:p w14:paraId="5F62C145" w14:textId="77777777" w:rsidR="004418AA" w:rsidRPr="003B4F06" w:rsidRDefault="004418AA" w:rsidP="004418AA">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3B4F06">
              <w:rPr>
                <w:rFonts w:eastAsia="Open Sans" w:cs="Open Sans"/>
                <w:color w:val="000000" w:themeColor="text1"/>
                <w:sz w:val="18"/>
                <w:szCs w:val="18"/>
              </w:rPr>
              <w:t>Problem solving</w:t>
            </w:r>
          </w:p>
          <w:p w14:paraId="6A9D4AC2" w14:textId="77777777" w:rsidR="004418AA" w:rsidRPr="003B4F06" w:rsidRDefault="004418AA" w:rsidP="004418AA">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3B4F06">
              <w:rPr>
                <w:rFonts w:eastAsia="Open Sans" w:cs="Open Sans"/>
                <w:color w:val="000000" w:themeColor="text1"/>
                <w:sz w:val="18"/>
                <w:szCs w:val="18"/>
              </w:rPr>
              <w:t>Analysis</w:t>
            </w:r>
          </w:p>
          <w:p w14:paraId="024543F0" w14:textId="77777777" w:rsidR="004418AA" w:rsidRPr="003B4F06" w:rsidRDefault="004418AA" w:rsidP="004418AA">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lang w:val="en-GB"/>
              </w:rPr>
            </w:pPr>
          </w:p>
        </w:tc>
        <w:tc>
          <w:tcPr>
            <w:tcW w:w="1985" w:type="dxa"/>
            <w:shd w:val="clear" w:color="auto" w:fill="auto"/>
          </w:tcPr>
          <w:p w14:paraId="2F49D463" w14:textId="77777777" w:rsidR="004418AA" w:rsidRPr="003B4F06" w:rsidRDefault="004418AA" w:rsidP="004418A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rPr>
            </w:pPr>
            <w:r w:rsidRPr="003B4F06">
              <w:rPr>
                <w:rFonts w:asciiTheme="minorHAnsi" w:eastAsia="Open Sans" w:hAnsiTheme="minorHAnsi" w:cs="Open Sans"/>
                <w:color w:val="000000" w:themeColor="text1"/>
                <w:sz w:val="18"/>
                <w:szCs w:val="18"/>
              </w:rPr>
              <w:t>Critical thinking</w:t>
            </w:r>
          </w:p>
          <w:p w14:paraId="3E65A09F" w14:textId="77777777" w:rsidR="004418AA" w:rsidRPr="003B4F06" w:rsidRDefault="004418AA" w:rsidP="004418AA">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3B4F06">
              <w:rPr>
                <w:rFonts w:eastAsia="Open Sans" w:cs="Open Sans"/>
                <w:color w:val="000000" w:themeColor="text1"/>
                <w:sz w:val="18"/>
                <w:szCs w:val="18"/>
              </w:rPr>
              <w:t>Problem solving</w:t>
            </w:r>
          </w:p>
          <w:p w14:paraId="364BFF44" w14:textId="77777777" w:rsidR="004418AA" w:rsidRPr="003B4F06" w:rsidRDefault="004418AA" w:rsidP="004418AA">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lang w:val="en-GB"/>
              </w:rPr>
            </w:pPr>
          </w:p>
        </w:tc>
      </w:tr>
    </w:tbl>
    <w:p w14:paraId="4772B321" w14:textId="77777777" w:rsidR="003B4F06" w:rsidRDefault="003B4F06">
      <w: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4418AA" w:rsidRPr="003A19A2" w14:paraId="37FC85BB" w14:textId="77777777" w:rsidTr="003B4F06">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5BC537DA" w14:textId="227396F3" w:rsidR="004418AA" w:rsidRPr="003A19A2" w:rsidRDefault="004418AA" w:rsidP="004418AA">
            <w:pPr>
              <w:pStyle w:val="TableHeading"/>
              <w:rPr>
                <w:noProof w:val="0"/>
                <w:lang w:val="en-GB"/>
              </w:rPr>
            </w:pPr>
            <w:r w:rsidRPr="003A19A2">
              <w:rPr>
                <w:b/>
                <w:bCs/>
                <w:noProof w:val="0"/>
                <w:color w:val="000000" w:themeColor="text1"/>
                <w:lang w:val="en-GB"/>
              </w:rPr>
              <w:t>Week 6</w:t>
            </w:r>
            <w:r w:rsidRPr="003A19A2">
              <w:rPr>
                <w:b/>
                <w:bCs/>
                <w:noProof w:val="0"/>
                <w:color w:val="000000" w:themeColor="text1"/>
                <w:lang w:val="en-GB"/>
              </w:rPr>
              <w:br/>
              <w:t>Lesson 3</w:t>
            </w:r>
          </w:p>
        </w:tc>
      </w:tr>
      <w:tr w:rsidR="00A80670" w:rsidRPr="003A19A2" w14:paraId="21F1A2AC" w14:textId="77777777" w:rsidTr="003B4F06">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70A8EB19" w14:textId="77777777" w:rsidR="00A80670" w:rsidRPr="003B4F06" w:rsidRDefault="00A80670" w:rsidP="00A80670">
            <w:pPr>
              <w:rPr>
                <w:rFonts w:eastAsia="Open Sans" w:cs="Open Sans"/>
                <w:color w:val="000000" w:themeColor="text1"/>
                <w:sz w:val="18"/>
                <w:szCs w:val="18"/>
              </w:rPr>
            </w:pPr>
            <w:r w:rsidRPr="003B4F06">
              <w:rPr>
                <w:rFonts w:eastAsia="Open Sans" w:cs="Open Sans"/>
                <w:color w:val="000000" w:themeColor="text1"/>
                <w:sz w:val="18"/>
                <w:szCs w:val="18"/>
              </w:rPr>
              <w:t>Topic: 18.1.2 Methods to handle regular expressions</w:t>
            </w:r>
          </w:p>
          <w:p w14:paraId="1B4FFFCB" w14:textId="77777777" w:rsidR="00A80670" w:rsidRPr="003B4F06" w:rsidRDefault="00A80670" w:rsidP="00A80670">
            <w:pPr>
              <w:rPr>
                <w:rFonts w:eastAsiaTheme="minorEastAsia"/>
                <w:color w:val="000000" w:themeColor="text1"/>
                <w:sz w:val="18"/>
                <w:szCs w:val="18"/>
              </w:rPr>
            </w:pPr>
          </w:p>
          <w:p w14:paraId="04346987" w14:textId="78AF8427" w:rsidR="003B4F06" w:rsidRDefault="003C1507" w:rsidP="00A80670">
            <w:pPr>
              <w:rPr>
                <w:rFonts w:eastAsia="Open Sans" w:cs="Open Sans"/>
                <w:b w:val="0"/>
                <w:bCs w:val="0"/>
                <w:color w:val="000000" w:themeColor="text1"/>
                <w:sz w:val="18"/>
                <w:szCs w:val="18"/>
              </w:rPr>
            </w:pPr>
            <w:r w:rsidRPr="003C1507">
              <w:rPr>
                <w:rFonts w:eastAsia="Open Sans" w:cs="Open Sans"/>
                <w:sz w:val="18"/>
                <w:szCs w:val="18"/>
              </w:rPr>
              <w:t>Lesson title:</w:t>
            </w:r>
            <w:r w:rsidR="00A80670" w:rsidRPr="003B4F06">
              <w:rPr>
                <w:rFonts w:eastAsia="Open Sans" w:cs="Open Sans"/>
                <w:color w:val="000000" w:themeColor="text1"/>
                <w:sz w:val="18"/>
                <w:szCs w:val="18"/>
              </w:rPr>
              <w:t xml:space="preserve"> </w:t>
            </w:r>
          </w:p>
          <w:p w14:paraId="6714BCD3" w14:textId="5F420E88" w:rsidR="00A80670" w:rsidRPr="003B4F06" w:rsidRDefault="00A80670" w:rsidP="00A80670">
            <w:pPr>
              <w:rPr>
                <w:rFonts w:eastAsia="Open Sans" w:cs="Open Sans"/>
                <w:b w:val="0"/>
                <w:bCs w:val="0"/>
                <w:color w:val="000000" w:themeColor="text1"/>
                <w:sz w:val="18"/>
                <w:szCs w:val="18"/>
              </w:rPr>
            </w:pPr>
            <w:r w:rsidRPr="003B4F06">
              <w:rPr>
                <w:rFonts w:eastAsia="Open Sans" w:cs="Open Sans"/>
                <w:b w:val="0"/>
                <w:bCs w:val="0"/>
                <w:color w:val="000000" w:themeColor="text1"/>
                <w:sz w:val="18"/>
                <w:szCs w:val="18"/>
              </w:rPr>
              <w:t>Regex project</w:t>
            </w:r>
          </w:p>
          <w:p w14:paraId="6DA3211C" w14:textId="1A3E5881" w:rsidR="00A80670" w:rsidRPr="003B4F06" w:rsidRDefault="00A80670" w:rsidP="00A80670">
            <w:pPr>
              <w:pStyle w:val="TableHeading"/>
              <w:rPr>
                <w:rFonts w:asciiTheme="minorHAnsi" w:hAnsiTheme="minorHAnsi"/>
                <w:noProof w:val="0"/>
                <w:color w:val="000000" w:themeColor="text1"/>
                <w:sz w:val="18"/>
                <w:szCs w:val="18"/>
                <w:lang w:val="en-GB"/>
              </w:rPr>
            </w:pPr>
            <w:r w:rsidRPr="003B4F06">
              <w:rPr>
                <w:rFonts w:asciiTheme="minorHAnsi" w:eastAsia="Open Sans" w:hAnsiTheme="minorHAnsi" w:cs="Open Sans"/>
                <w:color w:val="000000" w:themeColor="text1"/>
                <w:sz w:val="18"/>
                <w:szCs w:val="18"/>
              </w:rPr>
              <w:t>(double lesson)</w:t>
            </w:r>
          </w:p>
        </w:tc>
        <w:tc>
          <w:tcPr>
            <w:tcW w:w="2551" w:type="dxa"/>
            <w:shd w:val="clear" w:color="auto" w:fill="auto"/>
          </w:tcPr>
          <w:p w14:paraId="64D6001D" w14:textId="3FF7A986" w:rsidR="00A80670" w:rsidRPr="003B4F06" w:rsidRDefault="003C1507" w:rsidP="00A80670">
            <w:pP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3C1507">
              <w:rPr>
                <w:rFonts w:eastAsia="Open Sans" w:cs="Open Sans"/>
                <w:sz w:val="18"/>
                <w:szCs w:val="18"/>
              </w:rPr>
              <w:t>Students will be able to:</w:t>
            </w:r>
          </w:p>
          <w:p w14:paraId="506F44B1" w14:textId="622E8B86" w:rsidR="00A80670" w:rsidRPr="003B4F06" w:rsidRDefault="00A80670" w:rsidP="00A80670">
            <w:pP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3B4F06">
              <w:rPr>
                <w:rFonts w:eastAsia="Open Sans" w:cs="Open Sans"/>
                <w:color w:val="000000" w:themeColor="text1"/>
                <w:sz w:val="18"/>
                <w:szCs w:val="18"/>
              </w:rPr>
              <w:t>18.1.2 select and use appropriate methods for handling regular expressions</w:t>
            </w:r>
          </w:p>
          <w:p w14:paraId="263A28A2" w14:textId="77777777" w:rsidR="00A80670" w:rsidRPr="003B4F06" w:rsidRDefault="00A80670" w:rsidP="00A80670">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4820" w:type="dxa"/>
            <w:shd w:val="clear" w:color="auto" w:fill="auto"/>
          </w:tcPr>
          <w:p w14:paraId="57AB1C1E" w14:textId="1735DD2E" w:rsidR="00A80670" w:rsidRPr="003B4F06" w:rsidRDefault="002D2D1D" w:rsidP="00A80670">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Activities:</w:t>
            </w:r>
          </w:p>
          <w:p w14:paraId="5A629CF0" w14:textId="77777777" w:rsidR="00A80670" w:rsidRPr="003B4F06" w:rsidRDefault="00A80670" w:rsidP="00A80670">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p>
          <w:p w14:paraId="142B8E90" w14:textId="77777777" w:rsidR="00A80670" w:rsidRPr="003B4F06" w:rsidRDefault="00A80670" w:rsidP="00277C48">
            <w:pPr>
              <w:pStyle w:val="NoSpacing"/>
              <w:numPr>
                <w:ilvl w:val="0"/>
                <w:numId w:val="99"/>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3B4F06">
              <w:rPr>
                <w:rFonts w:asciiTheme="minorHAnsi" w:eastAsia="Open Sans" w:hAnsiTheme="minorHAnsi" w:cs="Open Sans"/>
                <w:color w:val="000000" w:themeColor="text1"/>
                <w:sz w:val="18"/>
                <w:szCs w:val="18"/>
              </w:rPr>
              <w:t>Teacher introduces the lesson and recap on the previous lessons covering this topic.</w:t>
            </w:r>
          </w:p>
          <w:p w14:paraId="6608E8F3" w14:textId="77777777" w:rsidR="00A80670" w:rsidRPr="003B4F06" w:rsidRDefault="00A80670" w:rsidP="00277C48">
            <w:pPr>
              <w:pStyle w:val="NoSpacing"/>
              <w:numPr>
                <w:ilvl w:val="0"/>
                <w:numId w:val="99"/>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3B4F06">
              <w:rPr>
                <w:rFonts w:asciiTheme="minorHAnsi" w:eastAsia="Open Sans" w:hAnsiTheme="minorHAnsi" w:cs="Open Sans"/>
                <w:color w:val="000000" w:themeColor="text1"/>
                <w:sz w:val="18"/>
                <w:szCs w:val="18"/>
              </w:rPr>
              <w:t>Class practical with students provided with an application description that requires the use of a regex and they develop the application to implement the application.</w:t>
            </w:r>
          </w:p>
          <w:p w14:paraId="7EDDACC8" w14:textId="77777777" w:rsidR="00A80670" w:rsidRPr="003B4F06" w:rsidRDefault="00A80670" w:rsidP="00277C48">
            <w:pPr>
              <w:pStyle w:val="NoSpacing"/>
              <w:numPr>
                <w:ilvl w:val="0"/>
                <w:numId w:val="99"/>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3B4F06">
              <w:rPr>
                <w:rFonts w:asciiTheme="minorHAnsi" w:eastAsia="Open Sans" w:hAnsiTheme="minorHAnsi" w:cs="Open Sans"/>
                <w:color w:val="000000" w:themeColor="text1"/>
                <w:sz w:val="18"/>
                <w:szCs w:val="18"/>
              </w:rPr>
              <w:t xml:space="preserve">Hold a regex competition with students given various tasks using the re library with the first student to correctly complete the regex code winning. </w:t>
            </w:r>
          </w:p>
          <w:p w14:paraId="193A7430" w14:textId="77777777" w:rsidR="00A80670" w:rsidRPr="003B4F06" w:rsidRDefault="00A80670" w:rsidP="003B4F06">
            <w:pPr>
              <w:pStyle w:val="NoSpacing"/>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p>
          <w:p w14:paraId="72880EE8" w14:textId="4645DD5F" w:rsidR="00A80670" w:rsidRDefault="002D2D1D" w:rsidP="00A80670">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220B3279" w14:textId="77777777" w:rsidR="003B4F06" w:rsidRPr="003B4F06" w:rsidRDefault="003B4F06" w:rsidP="00A80670">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20359343" w14:textId="68B0C055" w:rsidR="00A80670" w:rsidRPr="003B4F06" w:rsidRDefault="00A80670" w:rsidP="00A80670">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r w:rsidRPr="003B4F06">
              <w:rPr>
                <w:rFonts w:asciiTheme="minorHAnsi" w:eastAsia="Open Sans" w:hAnsiTheme="minorHAnsi" w:cs="Open Sans"/>
                <w:b w:val="0"/>
                <w:bCs w:val="0"/>
                <w:color w:val="000000" w:themeColor="text1"/>
                <w:sz w:val="18"/>
                <w:szCs w:val="18"/>
              </w:rPr>
              <w:t>Ask students to do some research into what third party libraries are commonly used in python development. What features to these libraries provide and what kind of applications are they typically used in. This research will lead into the next set of lessons on the NumPy and pandas libraries.</w:t>
            </w:r>
          </w:p>
        </w:tc>
        <w:tc>
          <w:tcPr>
            <w:tcW w:w="2268" w:type="dxa"/>
            <w:shd w:val="clear" w:color="auto" w:fill="auto"/>
          </w:tcPr>
          <w:p w14:paraId="425F44F6" w14:textId="24CAD17B" w:rsidR="00A80670" w:rsidRPr="003B4F06" w:rsidRDefault="002D2D1D" w:rsidP="00A80670">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r w:rsidRPr="002D2D1D">
              <w:rPr>
                <w:rFonts w:asciiTheme="minorHAnsi" w:eastAsia="Open Sans" w:hAnsiTheme="minorHAnsi" w:cs="Open Sans"/>
                <w:bCs w:val="0"/>
                <w:color w:val="000000" w:themeColor="text1"/>
                <w:sz w:val="18"/>
                <w:szCs w:val="18"/>
              </w:rPr>
              <w:t xml:space="preserve">Pearson Edexcel International A-level Computer Science Student Book 2: </w:t>
            </w:r>
            <w:r w:rsidR="00A80670" w:rsidRPr="003B4F06">
              <w:rPr>
                <w:rFonts w:asciiTheme="minorHAnsi" w:eastAsia="Open Sans" w:hAnsiTheme="minorHAnsi" w:cs="Open Sans"/>
                <w:b w:val="0"/>
                <w:bCs w:val="0"/>
                <w:color w:val="000000" w:themeColor="text1"/>
                <w:sz w:val="18"/>
                <w:szCs w:val="18"/>
              </w:rPr>
              <w:t>pp. 215-226</w:t>
            </w:r>
          </w:p>
        </w:tc>
        <w:tc>
          <w:tcPr>
            <w:tcW w:w="1984" w:type="dxa"/>
            <w:shd w:val="clear" w:color="auto" w:fill="auto"/>
          </w:tcPr>
          <w:p w14:paraId="32890822" w14:textId="77777777" w:rsidR="00A80670" w:rsidRPr="003B4F06" w:rsidRDefault="00A80670" w:rsidP="00A80670">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rPr>
            </w:pPr>
            <w:r w:rsidRPr="003B4F06">
              <w:rPr>
                <w:rFonts w:asciiTheme="minorHAnsi" w:eastAsia="Open Sans" w:hAnsiTheme="minorHAnsi" w:cs="Open Sans"/>
                <w:color w:val="000000" w:themeColor="text1"/>
                <w:sz w:val="18"/>
                <w:szCs w:val="18"/>
              </w:rPr>
              <w:t>Critical thinking</w:t>
            </w:r>
          </w:p>
          <w:p w14:paraId="4E09DD0A" w14:textId="77777777" w:rsidR="00A80670" w:rsidRPr="003B4F06" w:rsidRDefault="00A80670" w:rsidP="00A80670">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3B4F06">
              <w:rPr>
                <w:rFonts w:eastAsia="Open Sans" w:cs="Open Sans"/>
                <w:color w:val="000000" w:themeColor="text1"/>
                <w:sz w:val="18"/>
                <w:szCs w:val="18"/>
              </w:rPr>
              <w:t>Problem solving</w:t>
            </w:r>
          </w:p>
          <w:p w14:paraId="6B71968E" w14:textId="77777777" w:rsidR="00A80670" w:rsidRPr="003B4F06" w:rsidRDefault="00A80670" w:rsidP="00A80670">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3B4F06">
              <w:rPr>
                <w:rFonts w:eastAsia="Open Sans" w:cs="Open Sans"/>
                <w:color w:val="000000" w:themeColor="text1"/>
                <w:sz w:val="18"/>
                <w:szCs w:val="18"/>
              </w:rPr>
              <w:t>Analysis</w:t>
            </w:r>
          </w:p>
          <w:p w14:paraId="5BE5601E" w14:textId="77777777" w:rsidR="00A80670" w:rsidRPr="003B4F06" w:rsidRDefault="00A80670" w:rsidP="00A80670">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shd w:val="clear" w:color="auto" w:fill="auto"/>
          </w:tcPr>
          <w:p w14:paraId="7FA9C230" w14:textId="77777777" w:rsidR="00A80670" w:rsidRPr="003B4F06" w:rsidRDefault="00A80670" w:rsidP="00A80670">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rPr>
            </w:pPr>
            <w:r w:rsidRPr="003B4F06">
              <w:rPr>
                <w:rFonts w:asciiTheme="minorHAnsi" w:eastAsia="Open Sans" w:hAnsiTheme="minorHAnsi" w:cs="Open Sans"/>
                <w:color w:val="000000" w:themeColor="text1"/>
                <w:sz w:val="18"/>
                <w:szCs w:val="18"/>
              </w:rPr>
              <w:t>Critical thinking</w:t>
            </w:r>
          </w:p>
          <w:p w14:paraId="2E8BAE57" w14:textId="77777777" w:rsidR="00A80670" w:rsidRPr="003B4F06" w:rsidRDefault="00A80670" w:rsidP="00A80670">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3B4F06">
              <w:rPr>
                <w:rFonts w:eastAsia="Open Sans" w:cs="Open Sans"/>
                <w:color w:val="000000" w:themeColor="text1"/>
                <w:sz w:val="18"/>
                <w:szCs w:val="18"/>
              </w:rPr>
              <w:t>Problem solving</w:t>
            </w:r>
          </w:p>
          <w:p w14:paraId="09A53512" w14:textId="77777777" w:rsidR="00A80670" w:rsidRPr="003B4F06" w:rsidRDefault="00A80670" w:rsidP="00A80670">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b w:val="0"/>
                <w:bCs w:val="0"/>
                <w:noProof w:val="0"/>
                <w:color w:val="000000" w:themeColor="text1"/>
                <w:sz w:val="18"/>
                <w:szCs w:val="18"/>
                <w:lang w:val="en-GB"/>
              </w:rPr>
            </w:pPr>
          </w:p>
        </w:tc>
      </w:tr>
    </w:tbl>
    <w:p w14:paraId="4DFA5DA0" w14:textId="46F05971" w:rsidR="003B4F06" w:rsidRDefault="003B4F06" w:rsidP="00E460F8">
      <w:pPr>
        <w:rPr>
          <w:rStyle w:val="Strong"/>
          <w:b w:val="0"/>
          <w:bCs w:val="0"/>
        </w:rPr>
      </w:pPr>
    </w:p>
    <w:p w14:paraId="0DA423AA" w14:textId="77777777" w:rsidR="003B4F06" w:rsidRDefault="003B4F06">
      <w:pPr>
        <w:spacing w:after="0" w:line="240" w:lineRule="auto"/>
        <w:rPr>
          <w:rStyle w:val="Strong"/>
          <w:b w:val="0"/>
          <w:bCs w:val="0"/>
        </w:rPr>
      </w:pPr>
      <w:r>
        <w:rPr>
          <w:rStyle w:val="Strong"/>
          <w:b w:val="0"/>
          <w:bCs w:val="0"/>
        </w:rP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E460F8" w:rsidRPr="003A19A2" w14:paraId="33481DAB" w14:textId="77777777" w:rsidTr="009C5DFF">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18E6A55C" w14:textId="77777777" w:rsidR="00E460F8" w:rsidRPr="009C5DFF" w:rsidRDefault="00E460F8">
            <w:pPr>
              <w:pStyle w:val="TableHeading"/>
              <w:jc w:val="center"/>
              <w:rPr>
                <w:b/>
                <w:bCs/>
                <w:noProof w:val="0"/>
                <w:color w:val="FFFFFF" w:themeColor="background1"/>
                <w:sz w:val="20"/>
                <w:szCs w:val="24"/>
                <w:lang w:val="en-GB"/>
              </w:rPr>
            </w:pPr>
            <w:r w:rsidRPr="009C5DFF">
              <w:rPr>
                <w:b/>
                <w:bCs/>
                <w:noProof w:val="0"/>
                <w:color w:val="FFFFFF" w:themeColor="background1"/>
                <w:sz w:val="20"/>
                <w:szCs w:val="24"/>
                <w:lang w:val="en-GB"/>
              </w:rPr>
              <w:t>Topic</w:t>
            </w:r>
            <w:r w:rsidRPr="009C5DFF">
              <w:rPr>
                <w:b/>
                <w:bCs/>
                <w:noProof w:val="0"/>
                <w:color w:val="FFFFFF" w:themeColor="background1"/>
                <w:sz w:val="20"/>
                <w:szCs w:val="24"/>
                <w:lang w:val="en-GB"/>
              </w:rPr>
              <w:br/>
              <w:t>Sub topic</w:t>
            </w:r>
            <w:r w:rsidRPr="009C5DFF">
              <w:rPr>
                <w:b/>
                <w:bCs/>
                <w:noProof w:val="0"/>
                <w:color w:val="FFFFFF" w:themeColor="background1"/>
                <w:sz w:val="20"/>
                <w:szCs w:val="24"/>
                <w:lang w:val="en-GB"/>
              </w:rPr>
              <w:br/>
              <w:t>Lesson title</w:t>
            </w:r>
          </w:p>
        </w:tc>
        <w:tc>
          <w:tcPr>
            <w:tcW w:w="2551" w:type="dxa"/>
            <w:shd w:val="clear" w:color="auto" w:fill="341583" w:themeFill="accent2" w:themeFillShade="80"/>
            <w:vAlign w:val="center"/>
          </w:tcPr>
          <w:p w14:paraId="636272EA" w14:textId="77777777" w:rsidR="00E460F8" w:rsidRPr="009C5DFF"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9C5DFF">
              <w:rPr>
                <w:b/>
                <w:bCs/>
                <w:noProof w:val="0"/>
                <w:color w:val="FFFFFF" w:themeColor="background1"/>
                <w:sz w:val="20"/>
                <w:szCs w:val="24"/>
                <w:lang w:val="en-GB"/>
              </w:rPr>
              <w:t>Specification reference</w:t>
            </w:r>
          </w:p>
        </w:tc>
        <w:tc>
          <w:tcPr>
            <w:tcW w:w="4820" w:type="dxa"/>
            <w:shd w:val="clear" w:color="auto" w:fill="341583" w:themeFill="accent2" w:themeFillShade="80"/>
            <w:vAlign w:val="center"/>
          </w:tcPr>
          <w:p w14:paraId="52DF7990" w14:textId="77777777" w:rsidR="00E460F8" w:rsidRPr="009C5DFF"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9C5DFF">
              <w:rPr>
                <w:b/>
                <w:bCs/>
                <w:noProof w:val="0"/>
                <w:color w:val="FFFFFF" w:themeColor="background1"/>
                <w:sz w:val="20"/>
                <w:szCs w:val="24"/>
                <w:lang w:val="en-GB"/>
              </w:rPr>
              <w:t>Suggested activities</w:t>
            </w:r>
          </w:p>
        </w:tc>
        <w:tc>
          <w:tcPr>
            <w:tcW w:w="2268" w:type="dxa"/>
            <w:shd w:val="clear" w:color="auto" w:fill="341583" w:themeFill="accent2" w:themeFillShade="80"/>
            <w:vAlign w:val="center"/>
          </w:tcPr>
          <w:p w14:paraId="62475B22" w14:textId="77777777" w:rsidR="00E460F8" w:rsidRPr="009C5DFF"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9C5DFF">
              <w:rPr>
                <w:b/>
                <w:bCs/>
                <w:noProof w:val="0"/>
                <w:color w:val="FFFFFF" w:themeColor="background1"/>
                <w:sz w:val="20"/>
                <w:szCs w:val="24"/>
                <w:lang w:val="en-GB"/>
              </w:rPr>
              <w:t>Suggested resources</w:t>
            </w:r>
          </w:p>
        </w:tc>
        <w:tc>
          <w:tcPr>
            <w:tcW w:w="1984" w:type="dxa"/>
            <w:shd w:val="clear" w:color="auto" w:fill="341583" w:themeFill="accent2" w:themeFillShade="80"/>
            <w:vAlign w:val="center"/>
          </w:tcPr>
          <w:p w14:paraId="66800EAD" w14:textId="77777777" w:rsidR="00E460F8" w:rsidRPr="009C5DFF"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9C5DFF">
              <w:rPr>
                <w:b/>
                <w:bCs/>
                <w:noProof w:val="0"/>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59BFEF31" w14:textId="77777777" w:rsidR="00E460F8" w:rsidRPr="009C5DFF"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9C5DFF">
              <w:rPr>
                <w:b/>
                <w:bCs/>
                <w:noProof w:val="0"/>
                <w:color w:val="FFFFFF" w:themeColor="background1"/>
                <w:sz w:val="20"/>
                <w:szCs w:val="24"/>
                <w:lang w:val="en-GB"/>
              </w:rPr>
              <w:t>Which skills could be acquired through teaching and delivery in this lesson?</w:t>
            </w:r>
          </w:p>
        </w:tc>
      </w:tr>
      <w:tr w:rsidR="00E460F8" w:rsidRPr="003A19A2" w14:paraId="4F076D1F"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70A6EE0D" w14:textId="77777777" w:rsidR="00E460F8" w:rsidRPr="003A19A2" w:rsidRDefault="00E460F8">
            <w:pPr>
              <w:pStyle w:val="TableHeading"/>
              <w:rPr>
                <w:noProof w:val="0"/>
                <w:color w:val="FFFFFF" w:themeColor="background1"/>
                <w:lang w:val="en-GB"/>
              </w:rPr>
            </w:pPr>
            <w:r w:rsidRPr="003A19A2">
              <w:rPr>
                <w:b/>
                <w:bCs/>
                <w:noProof w:val="0"/>
                <w:color w:val="000000" w:themeColor="text1"/>
                <w:lang w:val="en-GB"/>
              </w:rPr>
              <w:t>Week 7</w:t>
            </w:r>
            <w:r w:rsidRPr="003A19A2">
              <w:rPr>
                <w:b/>
                <w:bCs/>
                <w:noProof w:val="0"/>
                <w:color w:val="000000" w:themeColor="text1"/>
                <w:lang w:val="en-GB"/>
              </w:rPr>
              <w:br/>
              <w:t>Lesson 1</w:t>
            </w:r>
          </w:p>
        </w:tc>
      </w:tr>
      <w:tr w:rsidR="00E460F8" w:rsidRPr="003A19A2" w14:paraId="7E312E6E" w14:textId="77777777" w:rsidTr="00FE1D72">
        <w:trPr>
          <w:trHeight w:val="920"/>
        </w:trPr>
        <w:tc>
          <w:tcPr>
            <w:cnfStyle w:val="001000000000" w:firstRow="0" w:lastRow="0" w:firstColumn="1" w:lastColumn="0" w:oddVBand="0" w:evenVBand="0" w:oddHBand="0" w:evenHBand="0" w:firstRowFirstColumn="0" w:firstRowLastColumn="0" w:lastRowFirstColumn="0" w:lastRowLastColumn="0"/>
            <w:tcW w:w="1555" w:type="dxa"/>
          </w:tcPr>
          <w:p w14:paraId="6AF2169A" w14:textId="25AAE024" w:rsidR="00E460F8" w:rsidRPr="009C5DFF" w:rsidRDefault="00A80670">
            <w:pPr>
              <w:pStyle w:val="TableText"/>
              <w:rPr>
                <w:noProof w:val="0"/>
                <w:sz w:val="18"/>
                <w:szCs w:val="18"/>
                <w:lang w:val="en-GB"/>
              </w:rPr>
            </w:pPr>
            <w:r w:rsidRPr="009C5DFF">
              <w:rPr>
                <w:noProof w:val="0"/>
                <w:sz w:val="18"/>
                <w:szCs w:val="18"/>
                <w:lang w:val="en-GB"/>
              </w:rPr>
              <w:t>Double lesson continued from WK 6</w:t>
            </w:r>
          </w:p>
        </w:tc>
        <w:tc>
          <w:tcPr>
            <w:tcW w:w="2551" w:type="dxa"/>
          </w:tcPr>
          <w:p w14:paraId="6459F1B4" w14:textId="77777777" w:rsidR="00E460F8" w:rsidRPr="009C5DFF" w:rsidRDefault="00E460F8">
            <w:pPr>
              <w:pStyle w:val="TableText"/>
              <w:cnfStyle w:val="000000000000" w:firstRow="0" w:lastRow="0" w:firstColumn="0" w:lastColumn="0" w:oddVBand="0" w:evenVBand="0" w:oddHBand="0" w:evenHBand="0" w:firstRowFirstColumn="0" w:firstRowLastColumn="0" w:lastRowFirstColumn="0" w:lastRowLastColumn="0"/>
              <w:rPr>
                <w:noProof w:val="0"/>
                <w:sz w:val="18"/>
                <w:szCs w:val="18"/>
                <w:lang w:val="en-GB"/>
              </w:rPr>
            </w:pPr>
          </w:p>
        </w:tc>
        <w:tc>
          <w:tcPr>
            <w:tcW w:w="4820" w:type="dxa"/>
          </w:tcPr>
          <w:p w14:paraId="699A659F" w14:textId="77777777" w:rsidR="00E460F8" w:rsidRPr="009C5DFF" w:rsidRDefault="00E460F8">
            <w:pPr>
              <w:pStyle w:val="TableText"/>
              <w:cnfStyle w:val="000000000000" w:firstRow="0" w:lastRow="0" w:firstColumn="0" w:lastColumn="0" w:oddVBand="0" w:evenVBand="0" w:oddHBand="0" w:evenHBand="0" w:firstRowFirstColumn="0" w:firstRowLastColumn="0" w:lastRowFirstColumn="0" w:lastRowLastColumn="0"/>
              <w:rPr>
                <w:noProof w:val="0"/>
                <w:sz w:val="18"/>
                <w:szCs w:val="18"/>
                <w:lang w:val="en-GB"/>
              </w:rPr>
            </w:pPr>
          </w:p>
        </w:tc>
        <w:tc>
          <w:tcPr>
            <w:tcW w:w="2268" w:type="dxa"/>
          </w:tcPr>
          <w:p w14:paraId="63397FCB" w14:textId="77777777" w:rsidR="00E460F8" w:rsidRPr="009C5DFF" w:rsidRDefault="00E460F8">
            <w:pPr>
              <w:pStyle w:val="TableHeading"/>
              <w:cnfStyle w:val="000000000000" w:firstRow="0" w:lastRow="0" w:firstColumn="0" w:lastColumn="0" w:oddVBand="0" w:evenVBand="0" w:oddHBand="0" w:evenHBand="0" w:firstRowFirstColumn="0" w:firstRowLastColumn="0" w:lastRowFirstColumn="0" w:lastRowLastColumn="0"/>
              <w:rPr>
                <w:noProof w:val="0"/>
                <w:sz w:val="18"/>
                <w:szCs w:val="18"/>
                <w:lang w:val="en-GB"/>
              </w:rPr>
            </w:pPr>
          </w:p>
        </w:tc>
        <w:tc>
          <w:tcPr>
            <w:tcW w:w="1984" w:type="dxa"/>
          </w:tcPr>
          <w:p w14:paraId="2FE87254" w14:textId="77777777" w:rsidR="00E460F8" w:rsidRPr="009C5DFF" w:rsidRDefault="00E460F8">
            <w:pPr>
              <w:pStyle w:val="TableHeading"/>
              <w:cnfStyle w:val="000000000000" w:firstRow="0" w:lastRow="0" w:firstColumn="0" w:lastColumn="0" w:oddVBand="0" w:evenVBand="0" w:oddHBand="0" w:evenHBand="0" w:firstRowFirstColumn="0" w:firstRowLastColumn="0" w:lastRowFirstColumn="0" w:lastRowLastColumn="0"/>
              <w:rPr>
                <w:noProof w:val="0"/>
                <w:sz w:val="18"/>
                <w:szCs w:val="18"/>
                <w:lang w:val="en-GB"/>
              </w:rPr>
            </w:pPr>
          </w:p>
        </w:tc>
        <w:tc>
          <w:tcPr>
            <w:tcW w:w="1985" w:type="dxa"/>
          </w:tcPr>
          <w:p w14:paraId="0376C35B" w14:textId="77777777" w:rsidR="00E460F8" w:rsidRPr="009C5DFF" w:rsidRDefault="00E460F8">
            <w:pPr>
              <w:pStyle w:val="TableHeading"/>
              <w:cnfStyle w:val="000000000000" w:firstRow="0" w:lastRow="0" w:firstColumn="0" w:lastColumn="0" w:oddVBand="0" w:evenVBand="0" w:oddHBand="0" w:evenHBand="0" w:firstRowFirstColumn="0" w:firstRowLastColumn="0" w:lastRowFirstColumn="0" w:lastRowLastColumn="0"/>
              <w:rPr>
                <w:noProof w:val="0"/>
                <w:sz w:val="18"/>
                <w:szCs w:val="18"/>
                <w:lang w:val="en-GB"/>
              </w:rPr>
            </w:pPr>
          </w:p>
        </w:tc>
      </w:tr>
      <w:tr w:rsidR="00E460F8" w:rsidRPr="003A19A2" w14:paraId="0A936948"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tcPr>
          <w:p w14:paraId="3FCF30E4" w14:textId="77777777" w:rsidR="00E460F8" w:rsidRPr="003A19A2" w:rsidRDefault="00E460F8">
            <w:pPr>
              <w:pStyle w:val="TableHeading"/>
              <w:rPr>
                <w:noProof w:val="0"/>
                <w:lang w:val="en-GB"/>
              </w:rPr>
            </w:pPr>
            <w:r w:rsidRPr="003A19A2">
              <w:rPr>
                <w:b/>
                <w:bCs/>
                <w:noProof w:val="0"/>
                <w:color w:val="000000" w:themeColor="text1"/>
                <w:lang w:val="en-GB"/>
              </w:rPr>
              <w:t>Week 7</w:t>
            </w:r>
            <w:r w:rsidRPr="003A19A2">
              <w:rPr>
                <w:b/>
                <w:bCs/>
                <w:noProof w:val="0"/>
                <w:color w:val="000000" w:themeColor="text1"/>
                <w:lang w:val="en-GB"/>
              </w:rPr>
              <w:br/>
              <w:t>Lesson 2</w:t>
            </w:r>
          </w:p>
        </w:tc>
      </w:tr>
      <w:tr w:rsidR="00325D9E" w:rsidRPr="003A19A2" w14:paraId="4E814203" w14:textId="77777777" w:rsidTr="0087799D">
        <w:trPr>
          <w:trHeight w:val="70"/>
        </w:trPr>
        <w:tc>
          <w:tcPr>
            <w:cnfStyle w:val="001000000000" w:firstRow="0" w:lastRow="0" w:firstColumn="1" w:lastColumn="0" w:oddVBand="0" w:evenVBand="0" w:oddHBand="0" w:evenHBand="0" w:firstRowFirstColumn="0" w:firstRowLastColumn="0" w:lastRowFirstColumn="0" w:lastRowLastColumn="0"/>
            <w:tcW w:w="1555" w:type="dxa"/>
          </w:tcPr>
          <w:p w14:paraId="098BF394" w14:textId="77777777" w:rsidR="00325D9E" w:rsidRPr="0087799D" w:rsidRDefault="00325D9E" w:rsidP="00325D9E">
            <w:pPr>
              <w:rPr>
                <w:rFonts w:eastAsia="Open Sans" w:cs="Open Sans"/>
                <w:color w:val="000000" w:themeColor="text1"/>
                <w:sz w:val="18"/>
                <w:szCs w:val="18"/>
              </w:rPr>
            </w:pPr>
            <w:r w:rsidRPr="0087799D">
              <w:rPr>
                <w:rFonts w:eastAsia="Open Sans" w:cs="Open Sans"/>
                <w:color w:val="000000" w:themeColor="text1"/>
                <w:sz w:val="18"/>
                <w:szCs w:val="18"/>
              </w:rPr>
              <w:t>Topic: 18.1.3 Methods to handle numerical arrays (NumPy)</w:t>
            </w:r>
          </w:p>
          <w:p w14:paraId="590C18CE" w14:textId="77777777" w:rsidR="00325D9E" w:rsidRPr="0087799D" w:rsidRDefault="00325D9E" w:rsidP="00325D9E">
            <w:pPr>
              <w:rPr>
                <w:rFonts w:eastAsiaTheme="minorEastAsia"/>
                <w:color w:val="000000" w:themeColor="text1"/>
                <w:sz w:val="18"/>
                <w:szCs w:val="18"/>
              </w:rPr>
            </w:pPr>
          </w:p>
          <w:p w14:paraId="1663C6FB" w14:textId="0E773393" w:rsidR="0087799D" w:rsidRPr="0087799D" w:rsidRDefault="003C1507" w:rsidP="00325D9E">
            <w:pPr>
              <w:rPr>
                <w:rFonts w:eastAsia="Open Sans" w:cs="Open Sans"/>
                <w:b w:val="0"/>
                <w:bCs w:val="0"/>
                <w:color w:val="000000" w:themeColor="text1"/>
                <w:sz w:val="18"/>
                <w:szCs w:val="18"/>
              </w:rPr>
            </w:pPr>
            <w:r w:rsidRPr="003C1507">
              <w:rPr>
                <w:rFonts w:eastAsia="Open Sans" w:cs="Open Sans"/>
                <w:sz w:val="18"/>
                <w:szCs w:val="18"/>
              </w:rPr>
              <w:t>Lesson title:</w:t>
            </w:r>
            <w:r w:rsidR="00325D9E" w:rsidRPr="0087799D">
              <w:rPr>
                <w:rFonts w:eastAsia="Open Sans" w:cs="Open Sans"/>
                <w:color w:val="000000" w:themeColor="text1"/>
                <w:sz w:val="18"/>
                <w:szCs w:val="18"/>
              </w:rPr>
              <w:t xml:space="preserve"> </w:t>
            </w:r>
          </w:p>
          <w:p w14:paraId="40207ED6" w14:textId="07F32875" w:rsidR="00325D9E" w:rsidRPr="0087799D" w:rsidRDefault="00325D9E" w:rsidP="00325D9E">
            <w:pPr>
              <w:rPr>
                <w:rFonts w:eastAsia="Open Sans" w:cs="Open Sans"/>
                <w:b w:val="0"/>
                <w:bCs w:val="0"/>
                <w:color w:val="000000" w:themeColor="text1"/>
                <w:sz w:val="18"/>
                <w:szCs w:val="18"/>
              </w:rPr>
            </w:pPr>
            <w:r w:rsidRPr="0087799D">
              <w:rPr>
                <w:rFonts w:eastAsia="Open Sans" w:cs="Open Sans"/>
                <w:b w:val="0"/>
                <w:bCs w:val="0"/>
                <w:color w:val="000000" w:themeColor="text1"/>
                <w:sz w:val="18"/>
                <w:szCs w:val="18"/>
              </w:rPr>
              <w:t>NumPy introduction</w:t>
            </w:r>
          </w:p>
          <w:p w14:paraId="39AEB614" w14:textId="77777777" w:rsidR="00325D9E" w:rsidRPr="0087799D" w:rsidRDefault="00325D9E" w:rsidP="00325D9E">
            <w:pPr>
              <w:rPr>
                <w:rFonts w:eastAsia="Open Sans" w:cs="Open Sans"/>
                <w:color w:val="000000" w:themeColor="text1"/>
                <w:sz w:val="18"/>
                <w:szCs w:val="18"/>
              </w:rPr>
            </w:pPr>
          </w:p>
          <w:p w14:paraId="7E8BEB0A" w14:textId="77777777" w:rsidR="00325D9E" w:rsidRPr="0087799D" w:rsidRDefault="00325D9E" w:rsidP="00325D9E">
            <w:pPr>
              <w:rPr>
                <w:rFonts w:eastAsia="Open Sans" w:cs="Open Sans"/>
                <w:color w:val="000000" w:themeColor="text1"/>
                <w:sz w:val="18"/>
                <w:szCs w:val="18"/>
              </w:rPr>
            </w:pPr>
          </w:p>
          <w:p w14:paraId="543AA973" w14:textId="77777777" w:rsidR="00325D9E" w:rsidRPr="0087799D" w:rsidRDefault="00325D9E" w:rsidP="00325D9E">
            <w:pPr>
              <w:pStyle w:val="TableText"/>
              <w:rPr>
                <w:rFonts w:asciiTheme="minorHAnsi" w:hAnsiTheme="minorHAnsi"/>
                <w:noProof w:val="0"/>
                <w:sz w:val="18"/>
                <w:szCs w:val="18"/>
                <w:lang w:val="en-GB"/>
              </w:rPr>
            </w:pPr>
          </w:p>
        </w:tc>
        <w:tc>
          <w:tcPr>
            <w:tcW w:w="2551" w:type="dxa"/>
          </w:tcPr>
          <w:p w14:paraId="58C4CD4D" w14:textId="7F06251E" w:rsidR="00325D9E" w:rsidRPr="0087799D" w:rsidRDefault="003C1507" w:rsidP="00325D9E">
            <w:pPr>
              <w:cnfStyle w:val="000000000000" w:firstRow="0" w:lastRow="0" w:firstColumn="0" w:lastColumn="0" w:oddVBand="0" w:evenVBand="0" w:oddHBand="0" w:evenHBand="0" w:firstRowFirstColumn="0" w:firstRowLastColumn="0" w:lastRowFirstColumn="0" w:lastRowLastColumn="0"/>
              <w:rPr>
                <w:sz w:val="18"/>
                <w:szCs w:val="18"/>
              </w:rPr>
            </w:pPr>
            <w:r w:rsidRPr="003C1507">
              <w:rPr>
                <w:rFonts w:eastAsia="Open Sans" w:cs="Open Sans"/>
                <w:sz w:val="18"/>
                <w:szCs w:val="18"/>
              </w:rPr>
              <w:t>Students will be able to:</w:t>
            </w:r>
          </w:p>
          <w:p w14:paraId="043B965B" w14:textId="77777777" w:rsidR="00325D9E" w:rsidRPr="0087799D" w:rsidRDefault="00325D9E" w:rsidP="00325D9E">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87799D">
              <w:rPr>
                <w:rFonts w:eastAsia="Open Sans" w:cs="Open Sans"/>
                <w:color w:val="000000" w:themeColor="text1"/>
                <w:sz w:val="18"/>
                <w:szCs w:val="18"/>
              </w:rPr>
              <w:t>18.1.2 select and use appropriate methods for handling numerical arrays</w:t>
            </w:r>
          </w:p>
          <w:p w14:paraId="00AD005A" w14:textId="3CC2A67B" w:rsidR="0087799D" w:rsidRDefault="003C1507" w:rsidP="00325D9E">
            <w:pPr>
              <w:pStyle w:val="TableTex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3C1507">
              <w:rPr>
                <w:rFonts w:asciiTheme="minorHAnsi" w:eastAsia="Open Sans" w:hAnsiTheme="minorHAnsi" w:cs="Open Sans"/>
                <w:color w:val="6D35FD" w:themeColor="accent1" w:themeShade="BF"/>
                <w:sz w:val="18"/>
                <w:szCs w:val="18"/>
              </w:rPr>
              <w:t>Maths skills:</w:t>
            </w:r>
            <w:r w:rsidR="00325D9E" w:rsidRPr="0087799D">
              <w:rPr>
                <w:rFonts w:asciiTheme="minorHAnsi" w:eastAsia="Open Sans" w:hAnsiTheme="minorHAnsi" w:cs="Open Sans"/>
                <w:sz w:val="18"/>
                <w:szCs w:val="18"/>
              </w:rPr>
              <w:t xml:space="preserve"> </w:t>
            </w:r>
          </w:p>
          <w:p w14:paraId="75DF70DD" w14:textId="77777777" w:rsidR="0087799D" w:rsidRPr="0087799D" w:rsidRDefault="0087799D" w:rsidP="00325D9E">
            <w:pPr>
              <w:pStyle w:val="TableTex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p>
          <w:p w14:paraId="698386C1" w14:textId="54C0BA04" w:rsidR="00325D9E" w:rsidRPr="0087799D" w:rsidRDefault="00325D9E" w:rsidP="00325D9E">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r w:rsidRPr="0087799D">
              <w:rPr>
                <w:rFonts w:asciiTheme="minorHAnsi" w:eastAsia="Open Sans" w:hAnsiTheme="minorHAnsi" w:cs="Open Sans"/>
                <w:sz w:val="18"/>
                <w:szCs w:val="18"/>
              </w:rPr>
              <w:t>Handling numerical arrays</w:t>
            </w:r>
          </w:p>
        </w:tc>
        <w:tc>
          <w:tcPr>
            <w:tcW w:w="4820" w:type="dxa"/>
          </w:tcPr>
          <w:p w14:paraId="43DF1889" w14:textId="77777777" w:rsidR="00325D9E" w:rsidRPr="00FE1D72" w:rsidRDefault="00325D9E" w:rsidP="00325D9E">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FE1D72">
              <w:rPr>
                <w:rFonts w:asciiTheme="minorHAnsi" w:eastAsia="Open Sans" w:hAnsiTheme="minorHAnsi" w:cs="Open Sans"/>
                <w:sz w:val="18"/>
                <w:szCs w:val="18"/>
              </w:rPr>
              <w:t>Activities:</w:t>
            </w:r>
          </w:p>
          <w:p w14:paraId="60BD09A6" w14:textId="77777777" w:rsidR="00325D9E" w:rsidRPr="0087799D" w:rsidRDefault="00325D9E" w:rsidP="00325D9E">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4F2802E4" w14:textId="77777777" w:rsidR="00325D9E" w:rsidRPr="0087799D" w:rsidRDefault="00325D9E" w:rsidP="00277C48">
            <w:pPr>
              <w:pStyle w:val="NoSpacing"/>
              <w:numPr>
                <w:ilvl w:val="0"/>
                <w:numId w:val="103"/>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87799D">
              <w:rPr>
                <w:rFonts w:asciiTheme="minorHAnsi" w:eastAsia="Open Sans" w:hAnsiTheme="minorHAnsi" w:cs="Open Sans"/>
                <w:color w:val="000000" w:themeColor="text1"/>
                <w:sz w:val="18"/>
                <w:szCs w:val="18"/>
              </w:rPr>
              <w:t>Teacher introduces NumPy library and outlines its features and purpose</w:t>
            </w:r>
          </w:p>
          <w:p w14:paraId="4D03B9A5" w14:textId="77777777" w:rsidR="00325D9E" w:rsidRPr="0087799D" w:rsidRDefault="00325D9E" w:rsidP="00277C48">
            <w:pPr>
              <w:pStyle w:val="NoSpacing"/>
              <w:numPr>
                <w:ilvl w:val="0"/>
                <w:numId w:val="103"/>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87799D">
              <w:rPr>
                <w:rFonts w:asciiTheme="minorHAnsi" w:eastAsia="Open Sans" w:hAnsiTheme="minorHAnsi" w:cs="Open Sans"/>
                <w:color w:val="000000" w:themeColor="text1"/>
                <w:sz w:val="18"/>
                <w:szCs w:val="18"/>
              </w:rPr>
              <w:t>Teacher explanation of how to create NumPy 2D arrays, and how to slice and filter data from arrays</w:t>
            </w:r>
          </w:p>
          <w:p w14:paraId="22F5E076" w14:textId="77777777" w:rsidR="00325D9E" w:rsidRPr="0087799D" w:rsidRDefault="00325D9E" w:rsidP="00277C48">
            <w:pPr>
              <w:pStyle w:val="NoSpacing"/>
              <w:numPr>
                <w:ilvl w:val="0"/>
                <w:numId w:val="103"/>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87799D">
              <w:rPr>
                <w:rFonts w:asciiTheme="minorHAnsi" w:eastAsia="Open Sans" w:hAnsiTheme="minorHAnsi" w:cs="Open Sans"/>
                <w:color w:val="000000" w:themeColor="text1"/>
                <w:sz w:val="18"/>
                <w:szCs w:val="18"/>
              </w:rPr>
              <w:t>Class practical with students writing program to demonstrate creating, slicing and filtering NumPy arrays</w:t>
            </w:r>
          </w:p>
          <w:p w14:paraId="4DB0C976" w14:textId="77777777" w:rsidR="00325D9E" w:rsidRPr="0087799D" w:rsidRDefault="00325D9E" w:rsidP="00277C48">
            <w:pPr>
              <w:pStyle w:val="NoSpacing"/>
              <w:numPr>
                <w:ilvl w:val="0"/>
                <w:numId w:val="103"/>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87799D">
              <w:rPr>
                <w:rFonts w:asciiTheme="minorHAnsi" w:eastAsia="Open Sans" w:hAnsiTheme="minorHAnsi" w:cs="Open Sans"/>
                <w:color w:val="000000" w:themeColor="text1"/>
                <w:sz w:val="18"/>
                <w:szCs w:val="18"/>
              </w:rPr>
              <w:t>Provide learners with some code samples using features recently covered but containing syntax and/or logic errors and ask them to correct the code.</w:t>
            </w:r>
          </w:p>
          <w:p w14:paraId="122D8F5C" w14:textId="77777777" w:rsidR="00325D9E" w:rsidRPr="0087799D" w:rsidRDefault="00325D9E" w:rsidP="00325D9E">
            <w:pPr>
              <w:pStyle w:val="NoSpacing"/>
              <w:ind w:left="360" w:hanging="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lang w:val="en-US"/>
              </w:rPr>
            </w:pPr>
          </w:p>
          <w:p w14:paraId="78E16794" w14:textId="1CDCD582" w:rsidR="00325D9E" w:rsidRPr="0087799D" w:rsidRDefault="002D2D1D" w:rsidP="00325D9E">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323BE40E" w14:textId="77777777" w:rsidR="009C5DFF" w:rsidRPr="0087799D" w:rsidRDefault="009C5DFF" w:rsidP="00325D9E">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7A4F8A94" w14:textId="77777777" w:rsidR="00325D9E" w:rsidRPr="0087799D" w:rsidRDefault="00325D9E" w:rsidP="00325D9E">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87799D">
              <w:rPr>
                <w:rFonts w:asciiTheme="minorHAnsi" w:eastAsia="Open Sans" w:hAnsiTheme="minorHAnsi" w:cs="Open Sans"/>
                <w:color w:val="000000" w:themeColor="text1"/>
                <w:sz w:val="18"/>
                <w:szCs w:val="18"/>
              </w:rPr>
              <w:t>Ask students to read the beginners introduction to NumPy on the official NumPy web site.</w:t>
            </w:r>
          </w:p>
          <w:p w14:paraId="75D57C1E" w14:textId="77777777" w:rsidR="00325D9E" w:rsidRPr="0087799D" w:rsidRDefault="00325D9E" w:rsidP="00325D9E">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58844CAB" w14:textId="251E70DE" w:rsidR="00325D9E" w:rsidRPr="0087799D" w:rsidRDefault="002D2D1D" w:rsidP="00325D9E">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325D9E" w:rsidRPr="0087799D">
              <w:rPr>
                <w:rFonts w:eastAsia="Open Sans" w:cs="Open Sans"/>
                <w:color w:val="000000" w:themeColor="text1"/>
                <w:sz w:val="18"/>
                <w:szCs w:val="18"/>
              </w:rPr>
              <w:t>pp. 226-227</w:t>
            </w:r>
          </w:p>
          <w:p w14:paraId="12B21B47" w14:textId="77777777" w:rsidR="00325D9E" w:rsidRPr="0087799D" w:rsidRDefault="00325D9E" w:rsidP="00325D9E">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87799D">
              <w:rPr>
                <w:rFonts w:eastAsia="Open Sans" w:cs="Open Sans"/>
                <w:color w:val="000000" w:themeColor="text1"/>
                <w:sz w:val="18"/>
                <w:szCs w:val="18"/>
              </w:rPr>
              <w:t>This video provides a brief introduction to NumPy:</w:t>
            </w:r>
          </w:p>
          <w:p w14:paraId="55CD2C69" w14:textId="77777777" w:rsidR="00325D9E" w:rsidRPr="0087799D" w:rsidRDefault="00325D9E" w:rsidP="00325D9E">
            <w:pPr>
              <w:cnfStyle w:val="000000000000" w:firstRow="0" w:lastRow="0" w:firstColumn="0" w:lastColumn="0" w:oddVBand="0" w:evenVBand="0" w:oddHBand="0" w:evenHBand="0" w:firstRowFirstColumn="0" w:firstRowLastColumn="0" w:lastRowFirstColumn="0" w:lastRowLastColumn="0"/>
              <w:rPr>
                <w:rStyle w:val="Hyperlink"/>
                <w:sz w:val="18"/>
                <w:szCs w:val="18"/>
              </w:rPr>
            </w:pPr>
            <w:hyperlink r:id="rId122">
              <w:r w:rsidRPr="0087799D">
                <w:rPr>
                  <w:rStyle w:val="Hyperlink"/>
                  <w:color w:val="000000" w:themeColor="text1"/>
                  <w:sz w:val="18"/>
                  <w:szCs w:val="18"/>
                </w:rPr>
                <w:t>https://www.youtube.com/watch?v=Gc-dwloxNFE</w:t>
              </w:r>
            </w:hyperlink>
          </w:p>
          <w:p w14:paraId="62317515" w14:textId="77777777" w:rsidR="00325D9E" w:rsidRPr="0087799D" w:rsidRDefault="00325D9E" w:rsidP="00325D9E">
            <w:pPr>
              <w:cnfStyle w:val="000000000000" w:firstRow="0" w:lastRow="0" w:firstColumn="0" w:lastColumn="0" w:oddVBand="0" w:evenVBand="0" w:oddHBand="0" w:evenHBand="0" w:firstRowFirstColumn="0" w:firstRowLastColumn="0" w:lastRowFirstColumn="0" w:lastRowLastColumn="0"/>
              <w:rPr>
                <w:rFonts w:eastAsia="Open Sans" w:cs="Open Sans"/>
                <w:b/>
                <w:bCs/>
                <w:color w:val="auto"/>
                <w:sz w:val="18"/>
                <w:szCs w:val="18"/>
              </w:rPr>
            </w:pPr>
            <w:r w:rsidRPr="0087799D">
              <w:rPr>
                <w:rFonts w:eastAsia="Open Sans" w:cs="Open Sans"/>
                <w:color w:val="auto"/>
                <w:sz w:val="18"/>
                <w:szCs w:val="18"/>
              </w:rPr>
              <w:t>Beginners introduction to NumPy</w:t>
            </w:r>
          </w:p>
          <w:p w14:paraId="1A077B38" w14:textId="4197A957" w:rsidR="00325D9E" w:rsidRPr="0087799D" w:rsidRDefault="00325D9E" w:rsidP="0087799D">
            <w:pPr>
              <w:cnfStyle w:val="000000000000" w:firstRow="0" w:lastRow="0" w:firstColumn="0" w:lastColumn="0" w:oddVBand="0" w:evenVBand="0" w:oddHBand="0" w:evenHBand="0" w:firstRowFirstColumn="0" w:firstRowLastColumn="0" w:lastRowFirstColumn="0" w:lastRowLastColumn="0"/>
              <w:rPr>
                <w:sz w:val="18"/>
                <w:szCs w:val="18"/>
              </w:rPr>
            </w:pPr>
            <w:hyperlink r:id="rId123">
              <w:r w:rsidRPr="0087799D">
                <w:rPr>
                  <w:rStyle w:val="Hyperlink"/>
                  <w:color w:val="000000" w:themeColor="text1"/>
                  <w:sz w:val="18"/>
                  <w:szCs w:val="18"/>
                </w:rPr>
                <w:t>https://numpy.org/doc/stable/user/absolute_beginners.html</w:t>
              </w:r>
            </w:hyperlink>
          </w:p>
        </w:tc>
        <w:tc>
          <w:tcPr>
            <w:tcW w:w="1984" w:type="dxa"/>
          </w:tcPr>
          <w:p w14:paraId="39DB4C4A" w14:textId="77777777" w:rsidR="00325D9E" w:rsidRPr="00FE1D72" w:rsidRDefault="00325D9E" w:rsidP="00325D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FE1D72">
              <w:rPr>
                <w:rFonts w:asciiTheme="minorHAnsi" w:eastAsia="Open Sans" w:hAnsiTheme="minorHAnsi" w:cs="Open Sans"/>
                <w:color w:val="000000" w:themeColor="text1"/>
                <w:sz w:val="18"/>
                <w:szCs w:val="18"/>
              </w:rPr>
              <w:t>Critical thinking</w:t>
            </w:r>
          </w:p>
          <w:p w14:paraId="2D0A7D37" w14:textId="77777777" w:rsidR="00325D9E" w:rsidRPr="00FE1D72" w:rsidRDefault="00325D9E" w:rsidP="00325D9E">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FE1D72">
              <w:rPr>
                <w:rFonts w:eastAsia="Open Sans" w:cs="Open Sans"/>
                <w:color w:val="000000" w:themeColor="text1"/>
                <w:sz w:val="18"/>
                <w:szCs w:val="18"/>
              </w:rPr>
              <w:t>Problem solving</w:t>
            </w:r>
          </w:p>
          <w:p w14:paraId="067261A7" w14:textId="77777777" w:rsidR="00325D9E" w:rsidRPr="00FE1D72" w:rsidRDefault="00325D9E" w:rsidP="00325D9E">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FE1D72">
              <w:rPr>
                <w:rFonts w:eastAsia="Open Sans" w:cs="Open Sans"/>
                <w:color w:val="000000" w:themeColor="text1"/>
                <w:sz w:val="18"/>
                <w:szCs w:val="18"/>
              </w:rPr>
              <w:t>Analysis</w:t>
            </w:r>
          </w:p>
          <w:p w14:paraId="2C0ED19C" w14:textId="77777777" w:rsidR="00325D9E" w:rsidRPr="00FE1D72" w:rsidRDefault="00325D9E" w:rsidP="00325D9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tcPr>
          <w:p w14:paraId="6D18FFC2" w14:textId="77777777" w:rsidR="00325D9E" w:rsidRPr="00FE1D72" w:rsidRDefault="00325D9E" w:rsidP="00325D9E">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FE1D72">
              <w:rPr>
                <w:rFonts w:asciiTheme="minorHAnsi" w:eastAsia="Open Sans" w:hAnsiTheme="minorHAnsi" w:cs="Open Sans"/>
                <w:color w:val="000000" w:themeColor="text1"/>
                <w:sz w:val="18"/>
                <w:szCs w:val="18"/>
              </w:rPr>
              <w:t>Critical thinking</w:t>
            </w:r>
          </w:p>
          <w:p w14:paraId="7318A93D" w14:textId="77777777" w:rsidR="00325D9E" w:rsidRPr="00FE1D72" w:rsidRDefault="00325D9E" w:rsidP="00325D9E">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FE1D72">
              <w:rPr>
                <w:rFonts w:eastAsia="Open Sans" w:cs="Open Sans"/>
                <w:color w:val="000000" w:themeColor="text1"/>
                <w:sz w:val="18"/>
                <w:szCs w:val="18"/>
              </w:rPr>
              <w:t>Problem solving</w:t>
            </w:r>
          </w:p>
          <w:p w14:paraId="4F8C2556" w14:textId="77777777" w:rsidR="00325D9E" w:rsidRPr="00FE1D72" w:rsidRDefault="00325D9E" w:rsidP="00325D9E">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r>
    </w:tbl>
    <w:p w14:paraId="4563E20C" w14:textId="77777777" w:rsidR="00D264C8" w:rsidRDefault="00D264C8">
      <w: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325D9E" w:rsidRPr="003A19A2" w14:paraId="381C4348" w14:textId="77777777">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tcPr>
          <w:p w14:paraId="4FCE4AE6" w14:textId="13BC99C5" w:rsidR="00325D9E" w:rsidRPr="003A19A2" w:rsidRDefault="00325D9E" w:rsidP="00325D9E">
            <w:pPr>
              <w:pStyle w:val="TableHeading"/>
              <w:rPr>
                <w:noProof w:val="0"/>
                <w:lang w:val="en-GB"/>
              </w:rPr>
            </w:pPr>
            <w:r w:rsidRPr="003A19A2">
              <w:rPr>
                <w:b/>
                <w:bCs/>
                <w:noProof w:val="0"/>
                <w:color w:val="000000" w:themeColor="text1"/>
                <w:lang w:val="en-GB"/>
              </w:rPr>
              <w:t>Week 7</w:t>
            </w:r>
            <w:r w:rsidRPr="003A19A2">
              <w:rPr>
                <w:b/>
                <w:bCs/>
                <w:noProof w:val="0"/>
                <w:color w:val="000000" w:themeColor="text1"/>
                <w:lang w:val="en-GB"/>
              </w:rPr>
              <w:br/>
              <w:t>Lesson 3</w:t>
            </w:r>
          </w:p>
        </w:tc>
      </w:tr>
      <w:tr w:rsidR="00F5477A" w:rsidRPr="003A19A2" w14:paraId="3097C364" w14:textId="77777777" w:rsidTr="009C5DFF">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tcPr>
          <w:p w14:paraId="171C79F0" w14:textId="77777777" w:rsidR="00F5477A" w:rsidRPr="0087799D" w:rsidRDefault="00F5477A" w:rsidP="00F5477A">
            <w:pPr>
              <w:rPr>
                <w:rFonts w:eastAsia="Open Sans" w:cs="Open Sans"/>
                <w:color w:val="000000" w:themeColor="text1"/>
                <w:sz w:val="18"/>
                <w:szCs w:val="18"/>
              </w:rPr>
            </w:pPr>
            <w:r w:rsidRPr="0087799D">
              <w:rPr>
                <w:rFonts w:eastAsia="Open Sans" w:cs="Open Sans"/>
                <w:color w:val="000000" w:themeColor="text1"/>
                <w:sz w:val="18"/>
                <w:szCs w:val="18"/>
              </w:rPr>
              <w:t>Topic: 18.1.3 Methods to handle numerical arrays (NumPy)</w:t>
            </w:r>
          </w:p>
          <w:p w14:paraId="3A7E9F97" w14:textId="77777777" w:rsidR="00F5477A" w:rsidRPr="0087799D" w:rsidRDefault="00F5477A" w:rsidP="00F5477A">
            <w:pPr>
              <w:rPr>
                <w:rFonts w:eastAsiaTheme="minorEastAsia"/>
                <w:color w:val="000000" w:themeColor="text1"/>
                <w:sz w:val="18"/>
                <w:szCs w:val="18"/>
              </w:rPr>
            </w:pPr>
          </w:p>
          <w:p w14:paraId="227A0829" w14:textId="07195841" w:rsidR="0087799D" w:rsidRPr="0087799D" w:rsidRDefault="003C1507" w:rsidP="00F5477A">
            <w:pPr>
              <w:rPr>
                <w:rFonts w:eastAsia="Open Sans" w:cs="Open Sans"/>
                <w:b w:val="0"/>
                <w:bCs w:val="0"/>
                <w:color w:val="000000" w:themeColor="text1"/>
                <w:sz w:val="18"/>
                <w:szCs w:val="18"/>
              </w:rPr>
            </w:pPr>
            <w:r w:rsidRPr="003C1507">
              <w:rPr>
                <w:rFonts w:eastAsia="Open Sans" w:cs="Open Sans"/>
                <w:sz w:val="18"/>
                <w:szCs w:val="18"/>
              </w:rPr>
              <w:t>Lesson title:</w:t>
            </w:r>
            <w:r w:rsidR="00F5477A" w:rsidRPr="0087799D">
              <w:rPr>
                <w:rFonts w:eastAsia="Open Sans" w:cs="Open Sans"/>
                <w:color w:val="000000" w:themeColor="text1"/>
                <w:sz w:val="18"/>
                <w:szCs w:val="18"/>
              </w:rPr>
              <w:t xml:space="preserve"> </w:t>
            </w:r>
          </w:p>
          <w:p w14:paraId="26BD2E90" w14:textId="55EDE514" w:rsidR="00F5477A" w:rsidRPr="0087799D" w:rsidRDefault="00F5477A" w:rsidP="00F5477A">
            <w:pPr>
              <w:rPr>
                <w:rFonts w:eastAsia="Open Sans" w:cs="Open Sans"/>
                <w:b w:val="0"/>
                <w:bCs w:val="0"/>
                <w:color w:val="000000" w:themeColor="text1"/>
                <w:sz w:val="18"/>
                <w:szCs w:val="18"/>
              </w:rPr>
            </w:pPr>
            <w:r w:rsidRPr="0087799D">
              <w:rPr>
                <w:rFonts w:eastAsia="Open Sans" w:cs="Open Sans"/>
                <w:b w:val="0"/>
                <w:bCs w:val="0"/>
                <w:color w:val="000000" w:themeColor="text1"/>
                <w:sz w:val="18"/>
                <w:szCs w:val="18"/>
              </w:rPr>
              <w:t>NumPy arithmetic functions</w:t>
            </w:r>
          </w:p>
          <w:p w14:paraId="2F4DDFF3" w14:textId="77777777" w:rsidR="00F5477A" w:rsidRPr="0087799D" w:rsidRDefault="00F5477A" w:rsidP="00F5477A">
            <w:pPr>
              <w:pStyle w:val="TableHeading"/>
              <w:rPr>
                <w:rFonts w:asciiTheme="minorHAnsi" w:hAnsiTheme="minorHAnsi"/>
                <w:noProof w:val="0"/>
                <w:color w:val="000000" w:themeColor="text1"/>
                <w:sz w:val="18"/>
                <w:szCs w:val="18"/>
                <w:lang w:val="en-GB"/>
              </w:rPr>
            </w:pPr>
          </w:p>
        </w:tc>
        <w:tc>
          <w:tcPr>
            <w:tcW w:w="2551" w:type="dxa"/>
          </w:tcPr>
          <w:p w14:paraId="42B00176" w14:textId="6983C5F3" w:rsidR="00F5477A" w:rsidRPr="0087799D" w:rsidRDefault="003C1507" w:rsidP="00F5477A">
            <w:pP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3C1507">
              <w:rPr>
                <w:rFonts w:eastAsia="Open Sans" w:cs="Open Sans"/>
                <w:sz w:val="18"/>
                <w:szCs w:val="18"/>
              </w:rPr>
              <w:t>Students will be able to:</w:t>
            </w:r>
          </w:p>
          <w:p w14:paraId="0791371F" w14:textId="77777777" w:rsidR="00F5477A" w:rsidRPr="0087799D" w:rsidRDefault="00F5477A" w:rsidP="00F5477A">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87799D">
              <w:rPr>
                <w:rFonts w:eastAsia="Open Sans" w:cs="Open Sans"/>
                <w:color w:val="000000" w:themeColor="text1"/>
                <w:sz w:val="18"/>
                <w:szCs w:val="18"/>
              </w:rPr>
              <w:t>18.1.3 select and use appropriate methods for handling numerical arrays</w:t>
            </w:r>
          </w:p>
          <w:p w14:paraId="68FC5AA1" w14:textId="77777777" w:rsidR="00F5477A" w:rsidRPr="0087799D" w:rsidRDefault="00F5477A" w:rsidP="00F5477A">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5F1AA9EA" w14:textId="5A182C50" w:rsidR="0087799D" w:rsidRPr="0087799D" w:rsidRDefault="003C1507" w:rsidP="00F5477A">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3C1507">
              <w:rPr>
                <w:rFonts w:eastAsia="Open Sans" w:cs="Open Sans"/>
                <w:sz w:val="18"/>
                <w:szCs w:val="18"/>
              </w:rPr>
              <w:t>Maths skills:</w:t>
            </w:r>
            <w:r w:rsidR="00F5477A" w:rsidRPr="0087799D">
              <w:rPr>
                <w:rFonts w:eastAsia="Open Sans" w:cs="Open Sans"/>
                <w:color w:val="000000" w:themeColor="text1"/>
                <w:sz w:val="18"/>
                <w:szCs w:val="18"/>
              </w:rPr>
              <w:t xml:space="preserve"> </w:t>
            </w:r>
          </w:p>
          <w:p w14:paraId="342DBF6F" w14:textId="3E97C2D8" w:rsidR="00F5477A" w:rsidRPr="0087799D" w:rsidRDefault="00F5477A" w:rsidP="00F5477A">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87799D">
              <w:rPr>
                <w:rFonts w:eastAsia="Open Sans" w:cs="Open Sans"/>
                <w:color w:val="000000" w:themeColor="text1"/>
                <w:sz w:val="18"/>
                <w:szCs w:val="18"/>
              </w:rPr>
              <w:t>Handling numerical arrays</w:t>
            </w:r>
          </w:p>
          <w:p w14:paraId="599528FE" w14:textId="77777777" w:rsidR="00F5477A" w:rsidRPr="0087799D" w:rsidRDefault="00F5477A" w:rsidP="00F5477A">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4820" w:type="dxa"/>
          </w:tcPr>
          <w:p w14:paraId="5A15E335" w14:textId="39FF2291" w:rsidR="00F5477A" w:rsidRPr="0087799D" w:rsidRDefault="002D2D1D" w:rsidP="00F5477A">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Activities:</w:t>
            </w:r>
          </w:p>
          <w:p w14:paraId="14BA58F3" w14:textId="77777777" w:rsidR="00F5477A" w:rsidRPr="0087799D" w:rsidRDefault="00F5477A" w:rsidP="00F5477A">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lang w:val="en-US"/>
              </w:rPr>
            </w:pPr>
          </w:p>
          <w:p w14:paraId="4BF31CF2" w14:textId="77777777" w:rsidR="00F5477A" w:rsidRPr="0087799D" w:rsidRDefault="00F5477A" w:rsidP="00277C48">
            <w:pPr>
              <w:pStyle w:val="NoSpacing"/>
              <w:numPr>
                <w:ilvl w:val="0"/>
                <w:numId w:val="104"/>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87799D">
              <w:rPr>
                <w:rFonts w:asciiTheme="minorHAnsi" w:eastAsia="Open Sans" w:hAnsiTheme="minorHAnsi" w:cs="Open Sans"/>
                <w:color w:val="000000" w:themeColor="text1"/>
                <w:sz w:val="18"/>
                <w:szCs w:val="18"/>
              </w:rPr>
              <w:t>Teacher explanation of how to use conditional filters (where function) and arithmetic functions</w:t>
            </w:r>
          </w:p>
          <w:p w14:paraId="48AA525F" w14:textId="77777777" w:rsidR="00F5477A" w:rsidRPr="0087799D" w:rsidRDefault="00F5477A" w:rsidP="00277C48">
            <w:pPr>
              <w:pStyle w:val="NoSpacing"/>
              <w:numPr>
                <w:ilvl w:val="0"/>
                <w:numId w:val="104"/>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87799D">
              <w:rPr>
                <w:rFonts w:asciiTheme="minorHAnsi" w:eastAsia="Open Sans" w:hAnsiTheme="minorHAnsi" w:cs="Open Sans"/>
                <w:color w:val="000000" w:themeColor="text1"/>
                <w:sz w:val="18"/>
                <w:szCs w:val="18"/>
              </w:rPr>
              <w:t>Class practical with students writing program to demonstrate conditional filters and arithmetic functions used with NumPy arrays</w:t>
            </w:r>
          </w:p>
          <w:p w14:paraId="4926D3EA" w14:textId="77777777" w:rsidR="00F5477A" w:rsidRPr="0087799D" w:rsidRDefault="00F5477A" w:rsidP="00277C48">
            <w:pPr>
              <w:pStyle w:val="NoSpacing"/>
              <w:numPr>
                <w:ilvl w:val="0"/>
                <w:numId w:val="104"/>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87799D">
              <w:rPr>
                <w:rFonts w:asciiTheme="minorHAnsi" w:eastAsia="Open Sans" w:hAnsiTheme="minorHAnsi" w:cs="Open Sans"/>
                <w:color w:val="000000" w:themeColor="text1"/>
                <w:sz w:val="18"/>
                <w:szCs w:val="18"/>
              </w:rPr>
              <w:t>Class quiz with students given code snippets using NumPy conditional filters and where() functions and asked to identify what the results would be (or vice-versa)</w:t>
            </w:r>
          </w:p>
          <w:p w14:paraId="719C83D5" w14:textId="77777777" w:rsidR="00F5477A" w:rsidRPr="0087799D" w:rsidRDefault="00F5477A" w:rsidP="00F5477A">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p>
          <w:p w14:paraId="1C7A7BB1" w14:textId="5CC36D5F" w:rsidR="00F5477A" w:rsidRPr="0087799D" w:rsidRDefault="002D2D1D" w:rsidP="00F5477A">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644590CF" w14:textId="77777777" w:rsidR="0087799D" w:rsidRPr="0087799D" w:rsidRDefault="0087799D" w:rsidP="00F5477A">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21E7EBC7" w14:textId="77777777" w:rsidR="00F5477A" w:rsidRPr="0087799D" w:rsidRDefault="00F5477A" w:rsidP="00F5477A">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lang w:val="en-US"/>
              </w:rPr>
            </w:pPr>
            <w:r w:rsidRPr="0087799D">
              <w:rPr>
                <w:rFonts w:asciiTheme="minorHAnsi" w:eastAsia="Open Sans" w:hAnsiTheme="minorHAnsi" w:cs="Open Sans"/>
                <w:color w:val="000000" w:themeColor="text1"/>
                <w:sz w:val="18"/>
                <w:szCs w:val="18"/>
              </w:rPr>
              <w:t>Ask students to read the official NumPy documentation on creating arrays</w:t>
            </w:r>
          </w:p>
          <w:p w14:paraId="4A528F8F" w14:textId="77777777" w:rsidR="00F5477A" w:rsidRPr="0087799D" w:rsidRDefault="00F5477A" w:rsidP="00F5477A">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2268" w:type="dxa"/>
          </w:tcPr>
          <w:p w14:paraId="594CE6CA" w14:textId="7DDF6620" w:rsidR="00F5477A" w:rsidRPr="0087799D" w:rsidRDefault="002D2D1D" w:rsidP="00F5477A">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F5477A" w:rsidRPr="0087799D">
              <w:rPr>
                <w:rFonts w:eastAsia="Open Sans" w:cs="Open Sans"/>
                <w:color w:val="000000" w:themeColor="text1"/>
                <w:sz w:val="18"/>
                <w:szCs w:val="18"/>
              </w:rPr>
              <w:t>pp. 227-228</w:t>
            </w:r>
          </w:p>
          <w:p w14:paraId="763EC7BE" w14:textId="77777777" w:rsidR="00F5477A" w:rsidRPr="0087799D" w:rsidRDefault="00F5477A" w:rsidP="00F5477A">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p>
          <w:p w14:paraId="6181C799" w14:textId="608EA587" w:rsidR="00F5477A" w:rsidRPr="0087799D" w:rsidRDefault="00F5477A" w:rsidP="00F5477A">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87799D">
              <w:rPr>
                <w:rFonts w:eastAsia="Open Sans" w:cs="Open Sans"/>
                <w:color w:val="000000" w:themeColor="text1"/>
                <w:sz w:val="18"/>
                <w:szCs w:val="18"/>
              </w:rPr>
              <w:t xml:space="preserve">Video explaining the use of conditional filters in </w:t>
            </w:r>
            <w:r w:rsidR="0087799D" w:rsidRPr="0087799D">
              <w:rPr>
                <w:rFonts w:eastAsia="Open Sans" w:cs="Open Sans"/>
                <w:color w:val="000000" w:themeColor="text1"/>
                <w:sz w:val="18"/>
                <w:szCs w:val="18"/>
              </w:rPr>
              <w:t>NumPy</w:t>
            </w:r>
            <w:r w:rsidRPr="0087799D">
              <w:rPr>
                <w:rFonts w:eastAsia="Open Sans" w:cs="Open Sans"/>
                <w:color w:val="000000" w:themeColor="text1"/>
                <w:sz w:val="18"/>
                <w:szCs w:val="18"/>
              </w:rPr>
              <w:t>:</w:t>
            </w:r>
          </w:p>
          <w:p w14:paraId="4AD310EC" w14:textId="77777777" w:rsidR="00F5477A" w:rsidRPr="0087799D" w:rsidRDefault="00F5477A" w:rsidP="00F5477A">
            <w:pPr>
              <w:cnfStyle w:val="000000100000" w:firstRow="0" w:lastRow="0" w:firstColumn="0" w:lastColumn="0" w:oddVBand="0" w:evenVBand="0" w:oddHBand="1" w:evenHBand="0" w:firstRowFirstColumn="0" w:firstRowLastColumn="0" w:lastRowFirstColumn="0" w:lastRowLastColumn="0"/>
              <w:rPr>
                <w:rStyle w:val="Hyperlink"/>
                <w:color w:val="000000" w:themeColor="text1"/>
                <w:sz w:val="18"/>
                <w:szCs w:val="18"/>
              </w:rPr>
            </w:pPr>
            <w:hyperlink r:id="rId124">
              <w:r w:rsidRPr="0087799D">
                <w:rPr>
                  <w:rStyle w:val="Hyperlink"/>
                  <w:color w:val="000000" w:themeColor="text1"/>
                  <w:sz w:val="18"/>
                  <w:szCs w:val="18"/>
                </w:rPr>
                <w:t>https://www.youtube.com/watch?v=L-oNZ23HCb8</w:t>
              </w:r>
            </w:hyperlink>
          </w:p>
          <w:p w14:paraId="1E3D0D7F" w14:textId="77777777" w:rsidR="00F5477A" w:rsidRPr="0087799D" w:rsidRDefault="00F5477A" w:rsidP="00F5477A">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p>
          <w:p w14:paraId="273B79DC" w14:textId="77777777" w:rsidR="00F5477A" w:rsidRPr="0087799D" w:rsidRDefault="00F5477A" w:rsidP="00F5477A">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87799D">
              <w:rPr>
                <w:rFonts w:eastAsia="Open Sans" w:cs="Open Sans"/>
                <w:color w:val="000000" w:themeColor="text1"/>
                <w:sz w:val="18"/>
                <w:szCs w:val="18"/>
              </w:rPr>
              <w:t>NumPy documentation on creating arrays</w:t>
            </w:r>
          </w:p>
          <w:p w14:paraId="2FBEB3A8" w14:textId="77777777" w:rsidR="00F5477A" w:rsidRPr="0087799D" w:rsidRDefault="00F5477A" w:rsidP="00F5477A">
            <w:pPr>
              <w:cnfStyle w:val="000000100000" w:firstRow="0" w:lastRow="0" w:firstColumn="0" w:lastColumn="0" w:oddVBand="0" w:evenVBand="0" w:oddHBand="1" w:evenHBand="0" w:firstRowFirstColumn="0" w:firstRowLastColumn="0" w:lastRowFirstColumn="0" w:lastRowLastColumn="0"/>
              <w:rPr>
                <w:rStyle w:val="Hyperlink"/>
                <w:color w:val="000000" w:themeColor="text1"/>
                <w:sz w:val="18"/>
                <w:szCs w:val="18"/>
              </w:rPr>
            </w:pPr>
            <w:hyperlink r:id="rId125">
              <w:r w:rsidRPr="0087799D">
                <w:rPr>
                  <w:rStyle w:val="Hyperlink"/>
                  <w:color w:val="000000" w:themeColor="text1"/>
                  <w:sz w:val="18"/>
                  <w:szCs w:val="18"/>
                </w:rPr>
                <w:t>https://numpy.org/doc/stable/user/basics.creation.html</w:t>
              </w:r>
            </w:hyperlink>
          </w:p>
          <w:p w14:paraId="5C5A4161" w14:textId="77777777" w:rsidR="00F5477A" w:rsidRPr="0087799D" w:rsidRDefault="00F5477A" w:rsidP="00F5477A">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tcPr>
          <w:p w14:paraId="41FEF97D" w14:textId="77777777" w:rsidR="00F5477A" w:rsidRPr="0087799D" w:rsidRDefault="00F5477A" w:rsidP="00F5477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rPr>
            </w:pPr>
            <w:r w:rsidRPr="0087799D">
              <w:rPr>
                <w:rFonts w:asciiTheme="minorHAnsi" w:eastAsia="Open Sans" w:hAnsiTheme="minorHAnsi" w:cs="Open Sans"/>
                <w:color w:val="000000" w:themeColor="text1"/>
                <w:sz w:val="18"/>
                <w:szCs w:val="18"/>
              </w:rPr>
              <w:t>Critical thinking</w:t>
            </w:r>
          </w:p>
          <w:p w14:paraId="6DB618DC" w14:textId="77777777" w:rsidR="00F5477A" w:rsidRPr="0087799D" w:rsidRDefault="00F5477A" w:rsidP="00F5477A">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87799D">
              <w:rPr>
                <w:rFonts w:eastAsia="Open Sans" w:cs="Open Sans"/>
                <w:color w:val="000000" w:themeColor="text1"/>
                <w:sz w:val="18"/>
                <w:szCs w:val="18"/>
              </w:rPr>
              <w:t>Problem solving</w:t>
            </w:r>
          </w:p>
          <w:p w14:paraId="7DE491B3" w14:textId="77777777" w:rsidR="00F5477A" w:rsidRPr="0087799D" w:rsidRDefault="00F5477A" w:rsidP="00F5477A">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87799D">
              <w:rPr>
                <w:rFonts w:eastAsia="Open Sans" w:cs="Open Sans"/>
                <w:color w:val="000000" w:themeColor="text1"/>
                <w:sz w:val="18"/>
                <w:szCs w:val="18"/>
              </w:rPr>
              <w:t>Analysis</w:t>
            </w:r>
          </w:p>
          <w:p w14:paraId="0D8B1DAD" w14:textId="77777777" w:rsidR="00F5477A" w:rsidRPr="0087799D" w:rsidRDefault="00F5477A" w:rsidP="00F5477A">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tcPr>
          <w:p w14:paraId="44B681E1" w14:textId="77777777" w:rsidR="00F5477A" w:rsidRPr="0087799D" w:rsidRDefault="00F5477A" w:rsidP="00F5477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rPr>
            </w:pPr>
            <w:r w:rsidRPr="0087799D">
              <w:rPr>
                <w:rFonts w:asciiTheme="minorHAnsi" w:eastAsia="Open Sans" w:hAnsiTheme="minorHAnsi" w:cs="Open Sans"/>
                <w:color w:val="000000" w:themeColor="text1"/>
                <w:sz w:val="18"/>
                <w:szCs w:val="18"/>
              </w:rPr>
              <w:t>Critical thinking</w:t>
            </w:r>
          </w:p>
          <w:p w14:paraId="28A16656" w14:textId="77777777" w:rsidR="00F5477A" w:rsidRPr="0087799D" w:rsidRDefault="00F5477A" w:rsidP="00F5477A">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87799D">
              <w:rPr>
                <w:rFonts w:eastAsia="Open Sans" w:cs="Open Sans"/>
                <w:color w:val="000000" w:themeColor="text1"/>
                <w:sz w:val="18"/>
                <w:szCs w:val="18"/>
              </w:rPr>
              <w:t>Problem solving</w:t>
            </w:r>
          </w:p>
          <w:p w14:paraId="2CFE3DDB" w14:textId="77777777" w:rsidR="00F5477A" w:rsidRPr="0087799D" w:rsidRDefault="00F5477A" w:rsidP="00F5477A">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b w:val="0"/>
                <w:bCs w:val="0"/>
                <w:noProof w:val="0"/>
                <w:color w:val="000000" w:themeColor="text1"/>
                <w:sz w:val="18"/>
                <w:szCs w:val="18"/>
                <w:lang w:val="en-GB"/>
              </w:rPr>
            </w:pPr>
          </w:p>
        </w:tc>
      </w:tr>
    </w:tbl>
    <w:p w14:paraId="492F9C15" w14:textId="175D7180" w:rsidR="0087799D" w:rsidRDefault="0087799D" w:rsidP="00E460F8"/>
    <w:p w14:paraId="76D7FA10" w14:textId="77777777" w:rsidR="0087799D" w:rsidRDefault="0087799D">
      <w:pPr>
        <w:spacing w:after="0" w:line="240" w:lineRule="auto"/>
      </w:pPr>
      <w:r>
        <w:br w:type="page"/>
      </w:r>
    </w:p>
    <w:p w14:paraId="1BD00BB2" w14:textId="77777777" w:rsidR="00E460F8" w:rsidRPr="003A19A2" w:rsidRDefault="00E460F8" w:rsidP="00E460F8"/>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E460F8" w:rsidRPr="003A19A2" w14:paraId="2FD3A478" w14:textId="77777777" w:rsidTr="0087799D">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4283B9C8" w14:textId="77777777" w:rsidR="00E460F8" w:rsidRPr="0087799D" w:rsidRDefault="00E460F8">
            <w:pPr>
              <w:pStyle w:val="TableHeading"/>
              <w:jc w:val="center"/>
              <w:rPr>
                <w:b/>
                <w:bCs/>
                <w:noProof w:val="0"/>
                <w:color w:val="FFFFFF" w:themeColor="background1"/>
                <w:sz w:val="20"/>
                <w:szCs w:val="24"/>
                <w:lang w:val="en-GB"/>
              </w:rPr>
            </w:pPr>
            <w:r w:rsidRPr="0087799D">
              <w:rPr>
                <w:b/>
                <w:bCs/>
                <w:noProof w:val="0"/>
                <w:color w:val="FFFFFF" w:themeColor="background1"/>
                <w:sz w:val="20"/>
                <w:szCs w:val="24"/>
                <w:lang w:val="en-GB"/>
              </w:rPr>
              <w:t>Topic</w:t>
            </w:r>
            <w:r w:rsidRPr="0087799D">
              <w:rPr>
                <w:b/>
                <w:bCs/>
                <w:noProof w:val="0"/>
                <w:color w:val="FFFFFF" w:themeColor="background1"/>
                <w:sz w:val="20"/>
                <w:szCs w:val="24"/>
                <w:lang w:val="en-GB"/>
              </w:rPr>
              <w:br/>
              <w:t>Sub topic</w:t>
            </w:r>
            <w:r w:rsidRPr="0087799D">
              <w:rPr>
                <w:b/>
                <w:bCs/>
                <w:noProof w:val="0"/>
                <w:color w:val="FFFFFF" w:themeColor="background1"/>
                <w:sz w:val="20"/>
                <w:szCs w:val="24"/>
                <w:lang w:val="en-GB"/>
              </w:rPr>
              <w:br/>
              <w:t>Lesson title</w:t>
            </w:r>
          </w:p>
        </w:tc>
        <w:tc>
          <w:tcPr>
            <w:tcW w:w="2551" w:type="dxa"/>
            <w:shd w:val="clear" w:color="auto" w:fill="341583" w:themeFill="accent2" w:themeFillShade="80"/>
            <w:vAlign w:val="center"/>
          </w:tcPr>
          <w:p w14:paraId="527AF390" w14:textId="77777777" w:rsidR="00E460F8" w:rsidRPr="0087799D"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87799D">
              <w:rPr>
                <w:b/>
                <w:bCs/>
                <w:noProof w:val="0"/>
                <w:color w:val="FFFFFF" w:themeColor="background1"/>
                <w:sz w:val="20"/>
                <w:szCs w:val="24"/>
                <w:lang w:val="en-GB"/>
              </w:rPr>
              <w:t>Specification reference</w:t>
            </w:r>
          </w:p>
        </w:tc>
        <w:tc>
          <w:tcPr>
            <w:tcW w:w="4820" w:type="dxa"/>
            <w:shd w:val="clear" w:color="auto" w:fill="341583" w:themeFill="accent2" w:themeFillShade="80"/>
            <w:vAlign w:val="center"/>
          </w:tcPr>
          <w:p w14:paraId="51DEC735" w14:textId="77777777" w:rsidR="00E460F8" w:rsidRPr="0087799D"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87799D">
              <w:rPr>
                <w:b/>
                <w:bCs/>
                <w:noProof w:val="0"/>
                <w:color w:val="FFFFFF" w:themeColor="background1"/>
                <w:sz w:val="20"/>
                <w:szCs w:val="24"/>
                <w:lang w:val="en-GB"/>
              </w:rPr>
              <w:t>Suggested activities</w:t>
            </w:r>
          </w:p>
        </w:tc>
        <w:tc>
          <w:tcPr>
            <w:tcW w:w="2268" w:type="dxa"/>
            <w:shd w:val="clear" w:color="auto" w:fill="341583" w:themeFill="accent2" w:themeFillShade="80"/>
            <w:vAlign w:val="center"/>
          </w:tcPr>
          <w:p w14:paraId="6A8D2BAC" w14:textId="77777777" w:rsidR="00E460F8" w:rsidRPr="0087799D"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87799D">
              <w:rPr>
                <w:b/>
                <w:bCs/>
                <w:noProof w:val="0"/>
                <w:color w:val="FFFFFF" w:themeColor="background1"/>
                <w:sz w:val="20"/>
                <w:szCs w:val="24"/>
                <w:lang w:val="en-GB"/>
              </w:rPr>
              <w:t>Suggested resources</w:t>
            </w:r>
          </w:p>
        </w:tc>
        <w:tc>
          <w:tcPr>
            <w:tcW w:w="1984" w:type="dxa"/>
            <w:shd w:val="clear" w:color="auto" w:fill="341583" w:themeFill="accent2" w:themeFillShade="80"/>
            <w:vAlign w:val="center"/>
          </w:tcPr>
          <w:p w14:paraId="44D14325" w14:textId="77777777" w:rsidR="00E460F8" w:rsidRPr="0087799D"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87799D">
              <w:rPr>
                <w:b/>
                <w:bCs/>
                <w:noProof w:val="0"/>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2B09BE3B" w14:textId="77777777" w:rsidR="00E460F8" w:rsidRPr="0087799D"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87799D">
              <w:rPr>
                <w:b/>
                <w:bCs/>
                <w:noProof w:val="0"/>
                <w:color w:val="FFFFFF" w:themeColor="background1"/>
                <w:sz w:val="20"/>
                <w:szCs w:val="24"/>
                <w:lang w:val="en-GB"/>
              </w:rPr>
              <w:t>Which skills could be acquired through teaching and delivery in this lesson?</w:t>
            </w:r>
          </w:p>
        </w:tc>
      </w:tr>
      <w:tr w:rsidR="00E460F8" w:rsidRPr="003A19A2" w14:paraId="2D8E4E48"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65594A8F" w14:textId="77777777" w:rsidR="00E460F8" w:rsidRPr="003A19A2" w:rsidRDefault="00E460F8">
            <w:pPr>
              <w:pStyle w:val="TableHeading"/>
              <w:rPr>
                <w:noProof w:val="0"/>
                <w:color w:val="FFFFFF" w:themeColor="background1"/>
                <w:lang w:val="en-GB"/>
              </w:rPr>
            </w:pPr>
            <w:r w:rsidRPr="003A19A2">
              <w:rPr>
                <w:b/>
                <w:bCs/>
                <w:noProof w:val="0"/>
                <w:color w:val="000000" w:themeColor="text1"/>
                <w:lang w:val="en-GB"/>
              </w:rPr>
              <w:t>Week 8</w:t>
            </w:r>
            <w:r w:rsidRPr="003A19A2">
              <w:rPr>
                <w:b/>
                <w:bCs/>
                <w:noProof w:val="0"/>
                <w:color w:val="000000" w:themeColor="text1"/>
                <w:lang w:val="en-GB"/>
              </w:rPr>
              <w:br/>
              <w:t>Lesson 1</w:t>
            </w:r>
          </w:p>
        </w:tc>
      </w:tr>
      <w:tr w:rsidR="00AB0CF2" w:rsidRPr="003A19A2" w14:paraId="70E3A09E" w14:textId="77777777" w:rsidTr="0087799D">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30341ACE" w14:textId="77777777" w:rsidR="00AB0CF2" w:rsidRPr="0087799D" w:rsidRDefault="00AB0CF2" w:rsidP="00AB0CF2">
            <w:pPr>
              <w:rPr>
                <w:rFonts w:eastAsia="Open Sans" w:cs="Open Sans"/>
                <w:color w:val="000000" w:themeColor="text1"/>
                <w:sz w:val="18"/>
                <w:szCs w:val="18"/>
              </w:rPr>
            </w:pPr>
            <w:r w:rsidRPr="0087799D">
              <w:rPr>
                <w:rFonts w:eastAsia="Open Sans" w:cs="Open Sans"/>
                <w:color w:val="000000" w:themeColor="text1"/>
                <w:sz w:val="18"/>
                <w:szCs w:val="18"/>
              </w:rPr>
              <w:t>Topic: 18.1.3 Methods to handle numerical arrays (NumPy)</w:t>
            </w:r>
          </w:p>
          <w:p w14:paraId="2B3D68C1" w14:textId="77777777" w:rsidR="008234BB" w:rsidRDefault="003C1507" w:rsidP="00AB0CF2">
            <w:pPr>
              <w:pStyle w:val="TableText"/>
              <w:rPr>
                <w:rFonts w:asciiTheme="minorHAnsi" w:eastAsia="Open Sans" w:hAnsiTheme="minorHAnsi" w:cs="Open Sans"/>
                <w:b w:val="0"/>
                <w:bCs w:val="0"/>
                <w:sz w:val="18"/>
                <w:szCs w:val="18"/>
              </w:rPr>
            </w:pPr>
            <w:r w:rsidRPr="003C1507">
              <w:rPr>
                <w:rFonts w:asciiTheme="minorHAnsi" w:eastAsia="Open Sans" w:hAnsiTheme="minorHAnsi" w:cs="Open Sans"/>
                <w:color w:val="6D35FD" w:themeColor="accent1" w:themeShade="BF"/>
                <w:sz w:val="18"/>
                <w:szCs w:val="18"/>
              </w:rPr>
              <w:t>Lesson title:</w:t>
            </w:r>
            <w:r w:rsidR="00AB0CF2" w:rsidRPr="0087799D">
              <w:rPr>
                <w:rFonts w:asciiTheme="minorHAnsi" w:eastAsia="Open Sans" w:hAnsiTheme="minorHAnsi" w:cs="Open Sans"/>
                <w:sz w:val="18"/>
                <w:szCs w:val="18"/>
              </w:rPr>
              <w:t xml:space="preserve"> </w:t>
            </w:r>
          </w:p>
          <w:p w14:paraId="0CB4A5A9" w14:textId="77777777" w:rsidR="008234BB" w:rsidRDefault="008234BB" w:rsidP="00AB0CF2">
            <w:pPr>
              <w:pStyle w:val="TableText"/>
              <w:rPr>
                <w:rFonts w:asciiTheme="minorHAnsi" w:eastAsia="Open Sans" w:hAnsiTheme="minorHAnsi" w:cs="Open Sans"/>
                <w:b w:val="0"/>
                <w:bCs w:val="0"/>
                <w:sz w:val="18"/>
                <w:szCs w:val="18"/>
              </w:rPr>
            </w:pPr>
          </w:p>
          <w:p w14:paraId="475DDD13" w14:textId="6DE887F5" w:rsidR="00AB0CF2" w:rsidRPr="0087799D" w:rsidRDefault="00AB0CF2" w:rsidP="00AB0CF2">
            <w:pPr>
              <w:pStyle w:val="TableText"/>
              <w:rPr>
                <w:rFonts w:asciiTheme="minorHAnsi" w:hAnsiTheme="minorHAnsi"/>
                <w:noProof w:val="0"/>
                <w:sz w:val="18"/>
                <w:szCs w:val="18"/>
                <w:lang w:val="en-GB"/>
              </w:rPr>
            </w:pPr>
            <w:r w:rsidRPr="0087799D">
              <w:rPr>
                <w:rFonts w:asciiTheme="minorHAnsi" w:eastAsia="Open Sans" w:hAnsiTheme="minorHAnsi" w:cs="Open Sans"/>
                <w:b w:val="0"/>
                <w:bCs w:val="0"/>
                <w:sz w:val="18"/>
                <w:szCs w:val="18"/>
              </w:rPr>
              <w:t>NumPy shape, size and reshape</w:t>
            </w:r>
          </w:p>
        </w:tc>
        <w:tc>
          <w:tcPr>
            <w:tcW w:w="2551" w:type="dxa"/>
          </w:tcPr>
          <w:p w14:paraId="0AACD489" w14:textId="6DD50DEE" w:rsidR="00AB0CF2" w:rsidRPr="0087799D" w:rsidRDefault="003C1507" w:rsidP="00AB0CF2">
            <w:pP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3C1507">
              <w:rPr>
                <w:rFonts w:eastAsia="Open Sans" w:cs="Open Sans"/>
                <w:sz w:val="18"/>
                <w:szCs w:val="18"/>
              </w:rPr>
              <w:t>Students will be able to:</w:t>
            </w:r>
          </w:p>
          <w:p w14:paraId="09947769" w14:textId="77777777" w:rsidR="00AB0CF2" w:rsidRPr="0087799D" w:rsidRDefault="00AB0CF2" w:rsidP="00AB0CF2">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87799D">
              <w:rPr>
                <w:rFonts w:eastAsia="Open Sans" w:cs="Open Sans"/>
                <w:color w:val="000000" w:themeColor="text1"/>
                <w:sz w:val="18"/>
                <w:szCs w:val="18"/>
              </w:rPr>
              <w:t>18.1.3 select and use appropriate methods for handling numerical arrays</w:t>
            </w:r>
          </w:p>
          <w:p w14:paraId="0008F923" w14:textId="0D7B0D91" w:rsidR="0087799D" w:rsidRPr="0087799D" w:rsidRDefault="003C1507" w:rsidP="00AB0CF2">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3C1507">
              <w:rPr>
                <w:rFonts w:eastAsia="Open Sans" w:cs="Open Sans"/>
                <w:sz w:val="18"/>
                <w:szCs w:val="18"/>
              </w:rPr>
              <w:t>Maths skills:</w:t>
            </w:r>
            <w:r w:rsidR="00AB0CF2" w:rsidRPr="0087799D">
              <w:rPr>
                <w:rFonts w:eastAsia="Open Sans" w:cs="Open Sans"/>
                <w:color w:val="000000" w:themeColor="text1"/>
                <w:sz w:val="18"/>
                <w:szCs w:val="18"/>
              </w:rPr>
              <w:t xml:space="preserve"> </w:t>
            </w:r>
          </w:p>
          <w:p w14:paraId="164B73DA" w14:textId="56A12B5A" w:rsidR="00AB0CF2" w:rsidRPr="0087799D" w:rsidRDefault="00AB0CF2" w:rsidP="00AB0CF2">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87799D">
              <w:rPr>
                <w:rFonts w:eastAsia="Open Sans" w:cs="Open Sans"/>
                <w:color w:val="000000" w:themeColor="text1"/>
                <w:sz w:val="18"/>
                <w:szCs w:val="18"/>
              </w:rPr>
              <w:t>Handling numerical arrays</w:t>
            </w:r>
          </w:p>
          <w:p w14:paraId="76F6EF3A" w14:textId="77777777" w:rsidR="00AB0CF2" w:rsidRPr="0087799D" w:rsidRDefault="00AB0CF2" w:rsidP="00AB0CF2">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4820" w:type="dxa"/>
          </w:tcPr>
          <w:p w14:paraId="67A83135" w14:textId="5C3F2DAF" w:rsidR="00AB0CF2" w:rsidRPr="0087799D" w:rsidRDefault="002D2D1D" w:rsidP="00AB0CF2">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2D2D1D">
              <w:rPr>
                <w:rFonts w:asciiTheme="minorHAnsi" w:eastAsia="Open Sans" w:hAnsiTheme="minorHAnsi" w:cs="Open Sans"/>
                <w:sz w:val="18"/>
                <w:szCs w:val="18"/>
              </w:rPr>
              <w:t>Activities:</w:t>
            </w:r>
          </w:p>
          <w:p w14:paraId="3A74B53E" w14:textId="77777777" w:rsidR="00AB0CF2" w:rsidRPr="0087799D" w:rsidRDefault="00AB0CF2" w:rsidP="00AB0CF2">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lang w:val="en-US"/>
              </w:rPr>
            </w:pPr>
          </w:p>
          <w:p w14:paraId="2A59D016" w14:textId="77777777" w:rsidR="00AB0CF2" w:rsidRPr="0087799D" w:rsidRDefault="00AB0CF2" w:rsidP="00277C48">
            <w:pPr>
              <w:pStyle w:val="NoSpacing"/>
              <w:numPr>
                <w:ilvl w:val="0"/>
                <w:numId w:val="104"/>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87799D">
              <w:rPr>
                <w:rFonts w:asciiTheme="minorHAnsi" w:eastAsia="Open Sans" w:hAnsiTheme="minorHAnsi" w:cs="Open Sans"/>
                <w:color w:val="000000" w:themeColor="text1"/>
                <w:sz w:val="18"/>
                <w:szCs w:val="18"/>
              </w:rPr>
              <w:t>Teacher explanation of how to use NumPy shape, size and reshape functions</w:t>
            </w:r>
          </w:p>
          <w:p w14:paraId="5290972F" w14:textId="77777777" w:rsidR="00AB0CF2" w:rsidRPr="0087799D" w:rsidRDefault="00AB0CF2" w:rsidP="00277C48">
            <w:pPr>
              <w:pStyle w:val="NoSpacing"/>
              <w:numPr>
                <w:ilvl w:val="0"/>
                <w:numId w:val="104"/>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87799D">
              <w:rPr>
                <w:rFonts w:asciiTheme="minorHAnsi" w:eastAsia="Open Sans" w:hAnsiTheme="minorHAnsi" w:cs="Open Sans"/>
                <w:color w:val="000000" w:themeColor="text1"/>
                <w:sz w:val="18"/>
                <w:szCs w:val="18"/>
              </w:rPr>
              <w:t>Class practical with students writing programs to demonstrate the use of shape, size and reshape functions used with NumPy arrays</w:t>
            </w:r>
          </w:p>
          <w:p w14:paraId="1004D2F3" w14:textId="77777777" w:rsidR="00AB0CF2" w:rsidRPr="0087799D" w:rsidRDefault="00AB0CF2" w:rsidP="00277C48">
            <w:pPr>
              <w:pStyle w:val="NoSpacing"/>
              <w:numPr>
                <w:ilvl w:val="0"/>
                <w:numId w:val="104"/>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87799D">
              <w:rPr>
                <w:rFonts w:asciiTheme="minorHAnsi" w:eastAsia="Open Sans" w:hAnsiTheme="minorHAnsi" w:cs="Open Sans"/>
                <w:color w:val="000000" w:themeColor="text1"/>
                <w:sz w:val="18"/>
                <w:szCs w:val="18"/>
              </w:rPr>
              <w:t>Ask learners to review their progress in learning Python. What aspects of Python do they feel confident with? What aspects do they struggle with? What can they do to improve their weak areas? Ask them to make a learning action plan to deal with their weaknesses,</w:t>
            </w:r>
          </w:p>
          <w:p w14:paraId="241D64D5" w14:textId="77777777" w:rsidR="00AB0CF2" w:rsidRPr="0087799D" w:rsidRDefault="00AB0CF2" w:rsidP="00AB0CF2">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p>
          <w:p w14:paraId="16B20DD5" w14:textId="68D70499" w:rsidR="00AB0CF2" w:rsidRDefault="002D2D1D" w:rsidP="00AB0CF2">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26B8145A" w14:textId="77777777" w:rsidR="0087799D" w:rsidRPr="0087799D" w:rsidRDefault="0087799D" w:rsidP="00AB0CF2">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lang w:val="en-US"/>
              </w:rPr>
            </w:pPr>
          </w:p>
          <w:p w14:paraId="47C95EAC" w14:textId="77777777" w:rsidR="00AB0CF2" w:rsidRPr="0087799D" w:rsidRDefault="00AB0CF2" w:rsidP="00AB0CF2">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87799D">
              <w:rPr>
                <w:rFonts w:asciiTheme="minorHAnsi" w:eastAsia="Open Sans" w:hAnsiTheme="minorHAnsi" w:cs="Open Sans"/>
                <w:color w:val="000000" w:themeColor="text1"/>
                <w:sz w:val="18"/>
                <w:szCs w:val="18"/>
              </w:rPr>
              <w:t>Ask students to research maths functions such as exponents (powers of) arithmetic mean and standard deviation. What are these functions and what kinds of applications might require them. This is a lead into the next lesson.</w:t>
            </w:r>
          </w:p>
          <w:p w14:paraId="7A446F4A" w14:textId="77777777" w:rsidR="00AB0CF2" w:rsidRPr="0087799D" w:rsidRDefault="00AB0CF2" w:rsidP="00AB0CF2">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1341D277" w14:textId="720D053D" w:rsidR="00AB0CF2" w:rsidRPr="0087799D" w:rsidRDefault="002D2D1D" w:rsidP="00AB0CF2">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AB0CF2" w:rsidRPr="0087799D">
              <w:rPr>
                <w:rFonts w:eastAsia="Open Sans" w:cs="Open Sans"/>
                <w:color w:val="000000" w:themeColor="text1"/>
                <w:sz w:val="18"/>
                <w:szCs w:val="18"/>
              </w:rPr>
              <w:t>pp. 228-229</w:t>
            </w:r>
          </w:p>
          <w:p w14:paraId="5F33DADF" w14:textId="77777777" w:rsidR="00AB0CF2" w:rsidRPr="0087799D" w:rsidRDefault="00AB0CF2" w:rsidP="00AB0CF2">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p>
          <w:p w14:paraId="74F4E351" w14:textId="77777777" w:rsidR="00D264C8" w:rsidRDefault="00AB0CF2" w:rsidP="00AB0CF2">
            <w:pPr>
              <w:pStyle w:val="TableHead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color w:val="000000" w:themeColor="text1"/>
                <w:sz w:val="18"/>
                <w:szCs w:val="18"/>
              </w:rPr>
            </w:pPr>
            <w:r w:rsidRPr="0087799D">
              <w:rPr>
                <w:rFonts w:asciiTheme="minorHAnsi" w:eastAsia="Open Sans" w:hAnsiTheme="minorHAnsi" w:cs="Open Sans"/>
                <w:b w:val="0"/>
                <w:bCs w:val="0"/>
                <w:color w:val="000000" w:themeColor="text1"/>
                <w:sz w:val="18"/>
                <w:szCs w:val="18"/>
              </w:rPr>
              <w:t xml:space="preserve">Video explaining reshaping numpy arrays: </w:t>
            </w:r>
          </w:p>
          <w:p w14:paraId="27569247" w14:textId="77777777" w:rsidR="00D264C8" w:rsidRDefault="00D264C8" w:rsidP="00AB0CF2">
            <w:pPr>
              <w:pStyle w:val="TableHead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val="0"/>
                <w:bCs w:val="0"/>
                <w:color w:val="000000" w:themeColor="text1"/>
                <w:sz w:val="18"/>
                <w:szCs w:val="18"/>
              </w:rPr>
            </w:pPr>
          </w:p>
          <w:p w14:paraId="2E6E6764" w14:textId="4CF10895" w:rsidR="00AB0CF2" w:rsidRPr="0087799D" w:rsidRDefault="00D264C8" w:rsidP="00AB0CF2">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hyperlink r:id="rId126" w:history="1">
              <w:r w:rsidRPr="009464BB">
                <w:rPr>
                  <w:rStyle w:val="Hyperlink"/>
                  <w:b w:val="0"/>
                  <w:bCs w:val="0"/>
                  <w:sz w:val="18"/>
                  <w:szCs w:val="18"/>
                </w:rPr>
                <w:t>https://www.youtube.com/watch?v=JTO2ED5Vr0Q</w:t>
              </w:r>
            </w:hyperlink>
          </w:p>
        </w:tc>
        <w:tc>
          <w:tcPr>
            <w:tcW w:w="1984" w:type="dxa"/>
          </w:tcPr>
          <w:p w14:paraId="0A1AB413" w14:textId="77777777" w:rsidR="00AB0CF2" w:rsidRPr="0087799D" w:rsidRDefault="00AB0CF2" w:rsidP="00AB0CF2">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87799D">
              <w:rPr>
                <w:rFonts w:asciiTheme="minorHAnsi" w:eastAsia="Open Sans" w:hAnsiTheme="minorHAnsi" w:cs="Open Sans"/>
                <w:color w:val="000000" w:themeColor="text1"/>
                <w:sz w:val="18"/>
                <w:szCs w:val="18"/>
              </w:rPr>
              <w:t>Critical thinking</w:t>
            </w:r>
          </w:p>
          <w:p w14:paraId="3D7AE73D" w14:textId="77777777" w:rsidR="00AB0CF2" w:rsidRPr="0087799D" w:rsidRDefault="00AB0CF2" w:rsidP="00AB0CF2">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87799D">
              <w:rPr>
                <w:rFonts w:eastAsia="Open Sans" w:cs="Open Sans"/>
                <w:color w:val="000000" w:themeColor="text1"/>
                <w:sz w:val="18"/>
                <w:szCs w:val="18"/>
              </w:rPr>
              <w:t>Problem solving</w:t>
            </w:r>
          </w:p>
          <w:p w14:paraId="2F05DAB0" w14:textId="77777777" w:rsidR="00AB0CF2" w:rsidRPr="0087799D" w:rsidRDefault="00AB0CF2" w:rsidP="00AB0CF2">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87799D">
              <w:rPr>
                <w:rFonts w:eastAsia="Open Sans" w:cs="Open Sans"/>
                <w:color w:val="000000" w:themeColor="text1"/>
                <w:sz w:val="18"/>
                <w:szCs w:val="18"/>
              </w:rPr>
              <w:t>Analysis</w:t>
            </w:r>
          </w:p>
          <w:p w14:paraId="5C812465" w14:textId="77777777" w:rsidR="00AB0CF2" w:rsidRPr="0087799D" w:rsidRDefault="00AB0CF2" w:rsidP="00AB0CF2">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tcPr>
          <w:p w14:paraId="0EA36F60" w14:textId="77777777" w:rsidR="00AB0CF2" w:rsidRPr="0087799D" w:rsidRDefault="00AB0CF2" w:rsidP="00AB0CF2">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87799D">
              <w:rPr>
                <w:rFonts w:asciiTheme="minorHAnsi" w:eastAsia="Open Sans" w:hAnsiTheme="minorHAnsi" w:cs="Open Sans"/>
                <w:color w:val="000000" w:themeColor="text1"/>
                <w:sz w:val="18"/>
                <w:szCs w:val="18"/>
              </w:rPr>
              <w:t>Critical thinking</w:t>
            </w:r>
          </w:p>
          <w:p w14:paraId="2EF47CC2" w14:textId="77777777" w:rsidR="00AB0CF2" w:rsidRPr="0087799D" w:rsidRDefault="00AB0CF2" w:rsidP="00AB0CF2">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87799D">
              <w:rPr>
                <w:rFonts w:eastAsia="Open Sans" w:cs="Open Sans"/>
                <w:color w:val="000000" w:themeColor="text1"/>
                <w:sz w:val="18"/>
                <w:szCs w:val="18"/>
              </w:rPr>
              <w:t>Problem solving</w:t>
            </w:r>
          </w:p>
          <w:p w14:paraId="615E11F4" w14:textId="77777777" w:rsidR="00AB0CF2" w:rsidRPr="0087799D" w:rsidRDefault="00AB0CF2" w:rsidP="00AB0CF2">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r>
    </w:tbl>
    <w:p w14:paraId="14B9D758" w14:textId="77777777" w:rsidR="0087799D" w:rsidRDefault="0087799D">
      <w: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AB0CF2" w:rsidRPr="003A19A2" w14:paraId="78AFC21B" w14:textId="77777777" w:rsidTr="0087799D">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6795CB93" w14:textId="7EF193A3" w:rsidR="00AB0CF2" w:rsidRPr="003A19A2" w:rsidRDefault="00AB0CF2" w:rsidP="00AB0CF2">
            <w:pPr>
              <w:pStyle w:val="TableHeading"/>
              <w:rPr>
                <w:noProof w:val="0"/>
                <w:lang w:val="en-GB"/>
              </w:rPr>
            </w:pPr>
            <w:r w:rsidRPr="003A19A2">
              <w:rPr>
                <w:b/>
                <w:bCs/>
                <w:noProof w:val="0"/>
                <w:color w:val="000000" w:themeColor="text1"/>
                <w:lang w:val="en-GB"/>
              </w:rPr>
              <w:t>Week 8</w:t>
            </w:r>
            <w:r w:rsidRPr="003A19A2">
              <w:rPr>
                <w:b/>
                <w:bCs/>
                <w:noProof w:val="0"/>
                <w:color w:val="000000" w:themeColor="text1"/>
                <w:lang w:val="en-GB"/>
              </w:rPr>
              <w:br/>
              <w:t>Lesson 2</w:t>
            </w:r>
          </w:p>
        </w:tc>
      </w:tr>
      <w:tr w:rsidR="00BA4B01" w:rsidRPr="003A19A2" w14:paraId="18454B8D" w14:textId="77777777" w:rsidTr="0087799D">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14:paraId="67F33010" w14:textId="77777777" w:rsidR="00BA4B01" w:rsidRPr="0087799D" w:rsidRDefault="00BA4B01" w:rsidP="00BA4B01">
            <w:pPr>
              <w:rPr>
                <w:rFonts w:eastAsia="Open Sans" w:cs="Open Sans"/>
                <w:color w:val="000000" w:themeColor="text1"/>
                <w:sz w:val="18"/>
                <w:szCs w:val="18"/>
              </w:rPr>
            </w:pPr>
            <w:r w:rsidRPr="0087799D">
              <w:rPr>
                <w:rFonts w:eastAsia="Open Sans" w:cs="Open Sans"/>
                <w:color w:val="000000" w:themeColor="text1"/>
                <w:sz w:val="18"/>
                <w:szCs w:val="18"/>
              </w:rPr>
              <w:t>Topic: 18.1.3 Methods to handle numerical arrays (</w:t>
            </w:r>
            <w:proofErr w:type="spellStart"/>
            <w:r w:rsidRPr="0087799D">
              <w:rPr>
                <w:rFonts w:eastAsia="Open Sans" w:cs="Open Sans"/>
                <w:color w:val="000000" w:themeColor="text1"/>
                <w:sz w:val="18"/>
                <w:szCs w:val="18"/>
              </w:rPr>
              <w:t>numpy</w:t>
            </w:r>
            <w:proofErr w:type="spellEnd"/>
            <w:r w:rsidRPr="0087799D">
              <w:rPr>
                <w:rFonts w:eastAsia="Open Sans" w:cs="Open Sans"/>
                <w:color w:val="000000" w:themeColor="text1"/>
                <w:sz w:val="18"/>
                <w:szCs w:val="18"/>
              </w:rPr>
              <w:t>)</w:t>
            </w:r>
          </w:p>
          <w:p w14:paraId="288BE279" w14:textId="03A4D2D7" w:rsidR="0087799D" w:rsidRDefault="003C1507" w:rsidP="0087799D">
            <w:pPr>
              <w:spacing w:after="0"/>
              <w:rPr>
                <w:rFonts w:eastAsia="Open Sans" w:cs="Open Sans"/>
                <w:b w:val="0"/>
                <w:bCs w:val="0"/>
                <w:color w:val="000000" w:themeColor="text1"/>
                <w:sz w:val="18"/>
                <w:szCs w:val="18"/>
              </w:rPr>
            </w:pPr>
            <w:r w:rsidRPr="003C1507">
              <w:rPr>
                <w:rFonts w:eastAsia="Open Sans" w:cs="Open Sans"/>
                <w:sz w:val="18"/>
                <w:szCs w:val="18"/>
              </w:rPr>
              <w:t>Lesson title:</w:t>
            </w:r>
            <w:r w:rsidR="00BA4B01" w:rsidRPr="0087799D">
              <w:rPr>
                <w:rFonts w:eastAsia="Open Sans" w:cs="Open Sans"/>
                <w:color w:val="000000" w:themeColor="text1"/>
                <w:sz w:val="18"/>
                <w:szCs w:val="18"/>
              </w:rPr>
              <w:t xml:space="preserve"> </w:t>
            </w:r>
          </w:p>
          <w:p w14:paraId="12E750E4" w14:textId="77777777" w:rsidR="008234BB" w:rsidRPr="0087799D" w:rsidRDefault="008234BB" w:rsidP="0087799D">
            <w:pPr>
              <w:spacing w:after="0"/>
              <w:rPr>
                <w:rFonts w:eastAsia="Open Sans" w:cs="Open Sans"/>
                <w:b w:val="0"/>
                <w:bCs w:val="0"/>
                <w:color w:val="000000" w:themeColor="text1"/>
                <w:sz w:val="18"/>
                <w:szCs w:val="18"/>
              </w:rPr>
            </w:pPr>
          </w:p>
          <w:p w14:paraId="532B07D9" w14:textId="2BB37B94" w:rsidR="00BA4B01" w:rsidRPr="0087799D" w:rsidRDefault="00BA4B01" w:rsidP="0087799D">
            <w:pPr>
              <w:spacing w:after="0"/>
              <w:rPr>
                <w:b w:val="0"/>
                <w:bCs w:val="0"/>
                <w:color w:val="000000" w:themeColor="text1"/>
                <w:sz w:val="18"/>
                <w:szCs w:val="18"/>
              </w:rPr>
            </w:pPr>
            <w:proofErr w:type="spellStart"/>
            <w:r w:rsidRPr="0087799D">
              <w:rPr>
                <w:rFonts w:eastAsia="Open Sans" w:cs="Open Sans"/>
                <w:b w:val="0"/>
                <w:bCs w:val="0"/>
                <w:color w:val="000000" w:themeColor="text1"/>
                <w:sz w:val="18"/>
                <w:szCs w:val="18"/>
              </w:rPr>
              <w:t>Numpy</w:t>
            </w:r>
            <w:proofErr w:type="spellEnd"/>
            <w:r w:rsidRPr="0087799D">
              <w:rPr>
                <w:rFonts w:eastAsia="Open Sans" w:cs="Open Sans"/>
                <w:b w:val="0"/>
                <w:bCs w:val="0"/>
                <w:color w:val="000000" w:themeColor="text1"/>
                <w:sz w:val="18"/>
                <w:szCs w:val="18"/>
              </w:rPr>
              <w:t xml:space="preserve"> Datatypes and maths functions</w:t>
            </w:r>
          </w:p>
          <w:p w14:paraId="09B681BE" w14:textId="77777777" w:rsidR="00BA4B01" w:rsidRPr="0087799D" w:rsidRDefault="00BA4B01" w:rsidP="00BA4B01">
            <w:pPr>
              <w:pStyle w:val="TableText"/>
              <w:rPr>
                <w:rFonts w:asciiTheme="minorHAnsi" w:hAnsiTheme="minorHAnsi"/>
                <w:noProof w:val="0"/>
                <w:sz w:val="18"/>
                <w:szCs w:val="18"/>
                <w:lang w:val="en-GB"/>
              </w:rPr>
            </w:pPr>
          </w:p>
        </w:tc>
        <w:tc>
          <w:tcPr>
            <w:tcW w:w="2551" w:type="dxa"/>
            <w:shd w:val="clear" w:color="auto" w:fill="FFFFFF" w:themeFill="background1"/>
          </w:tcPr>
          <w:p w14:paraId="34D8FEE0" w14:textId="6DD68F2D" w:rsidR="00BA4B01" w:rsidRPr="0087799D" w:rsidRDefault="003C1507" w:rsidP="00BA4B01">
            <w:pP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3C1507">
              <w:rPr>
                <w:rFonts w:eastAsia="Open Sans" w:cs="Open Sans"/>
                <w:sz w:val="18"/>
                <w:szCs w:val="18"/>
              </w:rPr>
              <w:t>Students will be able to:</w:t>
            </w:r>
          </w:p>
          <w:p w14:paraId="13D30FFB" w14:textId="77777777" w:rsidR="00BA4B01" w:rsidRPr="0087799D" w:rsidRDefault="00BA4B01" w:rsidP="00BA4B01">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87799D">
              <w:rPr>
                <w:rFonts w:eastAsia="Open Sans" w:cs="Open Sans"/>
                <w:color w:val="000000" w:themeColor="text1"/>
                <w:sz w:val="18"/>
                <w:szCs w:val="18"/>
              </w:rPr>
              <w:t>18.1.3 select and use appropriate methods for handling numerical arrays</w:t>
            </w:r>
          </w:p>
          <w:p w14:paraId="7A61E631" w14:textId="77777777" w:rsidR="00FE1D72" w:rsidRDefault="003C1507" w:rsidP="00BA4B01">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3C1507">
              <w:rPr>
                <w:rFonts w:eastAsia="Open Sans" w:cs="Open Sans"/>
                <w:sz w:val="18"/>
                <w:szCs w:val="18"/>
              </w:rPr>
              <w:t>Maths skills:</w:t>
            </w:r>
            <w:r w:rsidR="00BA4B01" w:rsidRPr="0087799D">
              <w:rPr>
                <w:rFonts w:eastAsia="Open Sans" w:cs="Open Sans"/>
                <w:color w:val="000000" w:themeColor="text1"/>
                <w:sz w:val="18"/>
                <w:szCs w:val="18"/>
              </w:rPr>
              <w:t xml:space="preserve"> </w:t>
            </w:r>
          </w:p>
          <w:p w14:paraId="0ABD5D8D" w14:textId="0C462764" w:rsidR="00BA4B01" w:rsidRPr="0087799D" w:rsidRDefault="00BA4B01" w:rsidP="00BA4B01">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87799D">
              <w:rPr>
                <w:rFonts w:eastAsia="Open Sans" w:cs="Open Sans"/>
                <w:color w:val="000000" w:themeColor="text1"/>
                <w:sz w:val="18"/>
                <w:szCs w:val="18"/>
              </w:rPr>
              <w:t>Handling numerical arrays</w:t>
            </w:r>
          </w:p>
          <w:p w14:paraId="399C1A49" w14:textId="77777777" w:rsidR="00BA4B01" w:rsidRPr="0087799D" w:rsidRDefault="00BA4B01" w:rsidP="00BA4B01">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4820" w:type="dxa"/>
            <w:shd w:val="clear" w:color="auto" w:fill="FFFFFF" w:themeFill="background1"/>
          </w:tcPr>
          <w:p w14:paraId="1DBA8FC4" w14:textId="6C1EB738" w:rsidR="00BA4B01" w:rsidRPr="0087799D" w:rsidRDefault="002D2D1D" w:rsidP="00BA4B01">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2D2D1D">
              <w:rPr>
                <w:rFonts w:asciiTheme="minorHAnsi" w:eastAsia="Open Sans" w:hAnsiTheme="minorHAnsi" w:cs="Open Sans"/>
                <w:sz w:val="18"/>
                <w:szCs w:val="18"/>
              </w:rPr>
              <w:t>Activities:</w:t>
            </w:r>
          </w:p>
          <w:p w14:paraId="192A05C2" w14:textId="77777777" w:rsidR="00BA4B01" w:rsidRPr="0087799D" w:rsidRDefault="00BA4B01" w:rsidP="00BA4B01">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lang w:val="en-US"/>
              </w:rPr>
            </w:pPr>
          </w:p>
          <w:p w14:paraId="7C2B95C0" w14:textId="77777777" w:rsidR="00BA4B01" w:rsidRPr="0087799D" w:rsidRDefault="00BA4B01" w:rsidP="00277C48">
            <w:pPr>
              <w:pStyle w:val="NoSpacing"/>
              <w:numPr>
                <w:ilvl w:val="0"/>
                <w:numId w:val="104"/>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87799D">
              <w:rPr>
                <w:rFonts w:asciiTheme="minorHAnsi" w:eastAsia="Open Sans" w:hAnsiTheme="minorHAnsi" w:cs="Open Sans"/>
                <w:color w:val="000000" w:themeColor="text1"/>
                <w:sz w:val="18"/>
                <w:szCs w:val="18"/>
              </w:rPr>
              <w:t>Teacher explanation of how to use NumPy datatypes and maths functions including averages</w:t>
            </w:r>
          </w:p>
          <w:p w14:paraId="2F1CE262" w14:textId="77777777" w:rsidR="00BA4B01" w:rsidRPr="0087799D" w:rsidRDefault="00BA4B01" w:rsidP="00277C48">
            <w:pPr>
              <w:pStyle w:val="NoSpacing"/>
              <w:numPr>
                <w:ilvl w:val="0"/>
                <w:numId w:val="104"/>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87799D">
              <w:rPr>
                <w:rFonts w:asciiTheme="minorHAnsi" w:eastAsia="Open Sans" w:hAnsiTheme="minorHAnsi" w:cs="Open Sans"/>
                <w:color w:val="000000" w:themeColor="text1"/>
                <w:sz w:val="18"/>
                <w:szCs w:val="18"/>
              </w:rPr>
              <w:t>Class practical with students writing programs to demonstrate the use of datatypes and maths functions used with NumPy arrays</w:t>
            </w:r>
          </w:p>
          <w:p w14:paraId="0225985B" w14:textId="77777777" w:rsidR="00BA4B01" w:rsidRPr="0087799D" w:rsidRDefault="00BA4B01" w:rsidP="00277C48">
            <w:pPr>
              <w:pStyle w:val="NoSpacing"/>
              <w:numPr>
                <w:ilvl w:val="0"/>
                <w:numId w:val="104"/>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87799D">
              <w:rPr>
                <w:rFonts w:asciiTheme="minorHAnsi" w:eastAsia="Open Sans" w:hAnsiTheme="minorHAnsi" w:cs="Open Sans"/>
                <w:color w:val="000000" w:themeColor="text1"/>
                <w:sz w:val="18"/>
                <w:szCs w:val="18"/>
              </w:rPr>
              <w:t>Class discussion on NumPy and the types of applications where it might be used. How is NumPy different from built in Python data structures such as lists and dictionaries? Can they think of an application that would benefit from the use of NumPy?</w:t>
            </w:r>
          </w:p>
          <w:p w14:paraId="77528ADC" w14:textId="77777777" w:rsidR="00BA4B01" w:rsidRPr="0087799D" w:rsidRDefault="00BA4B01" w:rsidP="00BA4B01">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34A615C8" w14:textId="554C234A" w:rsidR="00BA4B01" w:rsidRDefault="002D2D1D" w:rsidP="00BA4B01">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2D2D1D">
              <w:rPr>
                <w:rFonts w:asciiTheme="minorHAnsi" w:eastAsia="Open Sans" w:hAnsiTheme="minorHAnsi" w:cs="Open Sans"/>
                <w:sz w:val="18"/>
                <w:szCs w:val="18"/>
              </w:rPr>
              <w:t>Homework:</w:t>
            </w:r>
          </w:p>
          <w:p w14:paraId="6AB44E25" w14:textId="77777777" w:rsidR="00FE1D72" w:rsidRPr="0087799D" w:rsidRDefault="00FE1D72" w:rsidP="00BA4B01">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lang w:val="en-US"/>
              </w:rPr>
            </w:pPr>
          </w:p>
          <w:p w14:paraId="629E6DCD" w14:textId="77777777" w:rsidR="00BA4B01" w:rsidRPr="0087799D" w:rsidRDefault="00BA4B01" w:rsidP="00BA4B01">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lang w:val="en-US"/>
              </w:rPr>
            </w:pPr>
            <w:r w:rsidRPr="0087799D">
              <w:rPr>
                <w:rFonts w:asciiTheme="minorHAnsi" w:eastAsia="Open Sans" w:hAnsiTheme="minorHAnsi" w:cs="Open Sans"/>
                <w:color w:val="000000" w:themeColor="text1"/>
                <w:sz w:val="18"/>
                <w:szCs w:val="18"/>
              </w:rPr>
              <w:t>Ask students to read the official NumPy documentation on datatypes.</w:t>
            </w:r>
          </w:p>
          <w:p w14:paraId="72E72AA2" w14:textId="77777777" w:rsidR="00BA4B01" w:rsidRPr="0087799D" w:rsidRDefault="00BA4B01" w:rsidP="00BA4B01">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p>
          <w:p w14:paraId="34A92834" w14:textId="77777777" w:rsidR="00BA4B01" w:rsidRPr="0087799D" w:rsidRDefault="00BA4B01" w:rsidP="00BA4B01">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2268" w:type="dxa"/>
            <w:shd w:val="clear" w:color="auto" w:fill="FFFFFF" w:themeFill="background1"/>
          </w:tcPr>
          <w:p w14:paraId="295B8EE6" w14:textId="1EAFCAD0" w:rsidR="00BA4B01" w:rsidRPr="0087799D" w:rsidRDefault="002D2D1D" w:rsidP="00BA4B01">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BA4B01" w:rsidRPr="0087799D">
              <w:rPr>
                <w:rFonts w:eastAsia="Open Sans" w:cs="Open Sans"/>
                <w:color w:val="000000" w:themeColor="text1"/>
                <w:sz w:val="18"/>
                <w:szCs w:val="18"/>
              </w:rPr>
              <w:t>pp. 229-231</w:t>
            </w:r>
          </w:p>
          <w:p w14:paraId="3885E5BF" w14:textId="77777777" w:rsidR="00BA4B01" w:rsidRPr="0087799D" w:rsidRDefault="00BA4B01" w:rsidP="00BA4B01">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p>
          <w:p w14:paraId="03CBA236" w14:textId="77777777" w:rsidR="00BA4B01" w:rsidRDefault="00BA4B01" w:rsidP="00BA4B01">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87799D">
              <w:rPr>
                <w:rFonts w:asciiTheme="minorHAnsi" w:eastAsia="Open Sans" w:hAnsiTheme="minorHAnsi" w:cs="Open Sans"/>
                <w:color w:val="000000" w:themeColor="text1"/>
                <w:sz w:val="18"/>
                <w:szCs w:val="18"/>
              </w:rPr>
              <w:t>NumPy documentation on datatypes:</w:t>
            </w:r>
          </w:p>
          <w:p w14:paraId="3798051B" w14:textId="77777777" w:rsidR="00D264C8" w:rsidRPr="0087799D" w:rsidRDefault="00D264C8" w:rsidP="00BA4B01">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lang w:val="en-US"/>
              </w:rPr>
            </w:pPr>
          </w:p>
          <w:p w14:paraId="587829E2" w14:textId="76ED051A" w:rsidR="00BA4B01" w:rsidRPr="00D264C8" w:rsidRDefault="00BA4B01" w:rsidP="00BA4B01">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b w:val="0"/>
                <w:bCs w:val="0"/>
                <w:noProof w:val="0"/>
                <w:color w:val="000000" w:themeColor="text1"/>
                <w:sz w:val="18"/>
                <w:szCs w:val="18"/>
                <w:lang w:val="en-GB"/>
              </w:rPr>
            </w:pPr>
            <w:hyperlink r:id="rId127" w:history="1">
              <w:r w:rsidRPr="00D264C8">
                <w:rPr>
                  <w:rStyle w:val="Hyperlink"/>
                  <w:rFonts w:eastAsia="Open Sans" w:cs="Open Sans"/>
                  <w:b w:val="0"/>
                  <w:bCs w:val="0"/>
                  <w:sz w:val="18"/>
                  <w:szCs w:val="18"/>
                </w:rPr>
                <w:t>h</w:t>
              </w:r>
              <w:r w:rsidRPr="00D264C8">
                <w:rPr>
                  <w:rStyle w:val="Hyperlink"/>
                  <w:b w:val="0"/>
                  <w:bCs w:val="0"/>
                  <w:sz w:val="18"/>
                  <w:szCs w:val="18"/>
                </w:rPr>
                <w:t>ttps://numpy.org/doc/stable/user/basics.creation.html</w:t>
              </w:r>
            </w:hyperlink>
          </w:p>
        </w:tc>
        <w:tc>
          <w:tcPr>
            <w:tcW w:w="1984" w:type="dxa"/>
            <w:shd w:val="clear" w:color="auto" w:fill="FFFFFF" w:themeFill="background1"/>
          </w:tcPr>
          <w:p w14:paraId="3941C41D" w14:textId="77777777" w:rsidR="00BA4B01" w:rsidRPr="0087799D" w:rsidRDefault="00BA4B01" w:rsidP="00BA4B01">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rPr>
            </w:pPr>
            <w:r w:rsidRPr="0087799D">
              <w:rPr>
                <w:rFonts w:asciiTheme="minorHAnsi" w:eastAsia="Open Sans" w:hAnsiTheme="minorHAnsi" w:cs="Open Sans"/>
                <w:color w:val="000000" w:themeColor="text1"/>
                <w:sz w:val="18"/>
                <w:szCs w:val="18"/>
              </w:rPr>
              <w:t>Critical thinking</w:t>
            </w:r>
          </w:p>
          <w:p w14:paraId="2B0D590A" w14:textId="77777777" w:rsidR="00BA4B01" w:rsidRPr="0087799D" w:rsidRDefault="00BA4B01" w:rsidP="00BA4B01">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87799D">
              <w:rPr>
                <w:rFonts w:eastAsia="Open Sans" w:cs="Open Sans"/>
                <w:color w:val="000000" w:themeColor="text1"/>
                <w:sz w:val="18"/>
                <w:szCs w:val="18"/>
              </w:rPr>
              <w:t>Problem solving</w:t>
            </w:r>
          </w:p>
          <w:p w14:paraId="3A1D9991" w14:textId="77777777" w:rsidR="00BA4B01" w:rsidRPr="0087799D" w:rsidRDefault="00BA4B01" w:rsidP="00BA4B01">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87799D">
              <w:rPr>
                <w:rFonts w:eastAsia="Open Sans" w:cs="Open Sans"/>
                <w:color w:val="000000" w:themeColor="text1"/>
                <w:sz w:val="18"/>
                <w:szCs w:val="18"/>
              </w:rPr>
              <w:t>Analysis</w:t>
            </w:r>
          </w:p>
          <w:p w14:paraId="14EB9886" w14:textId="77777777" w:rsidR="00BA4B01" w:rsidRPr="0087799D" w:rsidRDefault="00BA4B01" w:rsidP="00BA4B01">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shd w:val="clear" w:color="auto" w:fill="FFFFFF" w:themeFill="background1"/>
          </w:tcPr>
          <w:p w14:paraId="1C992DB7" w14:textId="77777777" w:rsidR="00BA4B01" w:rsidRPr="0087799D" w:rsidRDefault="00BA4B01" w:rsidP="00BA4B01">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rPr>
            </w:pPr>
            <w:r w:rsidRPr="0087799D">
              <w:rPr>
                <w:rFonts w:asciiTheme="minorHAnsi" w:eastAsia="Open Sans" w:hAnsiTheme="minorHAnsi" w:cs="Open Sans"/>
                <w:color w:val="000000" w:themeColor="text1"/>
                <w:sz w:val="18"/>
                <w:szCs w:val="18"/>
              </w:rPr>
              <w:t>Critical thinking</w:t>
            </w:r>
          </w:p>
          <w:p w14:paraId="3B7B7762" w14:textId="77777777" w:rsidR="00BA4B01" w:rsidRPr="0087799D" w:rsidRDefault="00BA4B01" w:rsidP="00BA4B01">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87799D">
              <w:rPr>
                <w:rFonts w:eastAsia="Open Sans" w:cs="Open Sans"/>
                <w:color w:val="000000" w:themeColor="text1"/>
                <w:sz w:val="18"/>
                <w:szCs w:val="18"/>
              </w:rPr>
              <w:t>Problem solving</w:t>
            </w:r>
          </w:p>
          <w:p w14:paraId="2D4702DB" w14:textId="77777777" w:rsidR="00BA4B01" w:rsidRPr="0087799D" w:rsidRDefault="00BA4B01" w:rsidP="00BA4B01">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r>
    </w:tbl>
    <w:p w14:paraId="454CA189" w14:textId="77777777" w:rsidR="000A5D4B" w:rsidRDefault="000A5D4B">
      <w: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BA4B01" w:rsidRPr="003A19A2" w14:paraId="2862C3AF" w14:textId="77777777" w:rsidTr="0087799D">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35701858" w14:textId="48822EDD" w:rsidR="00BA4B01" w:rsidRPr="003A19A2" w:rsidRDefault="00BA4B01" w:rsidP="00BA4B01">
            <w:pPr>
              <w:pStyle w:val="TableHeading"/>
              <w:rPr>
                <w:noProof w:val="0"/>
                <w:lang w:val="en-GB"/>
              </w:rPr>
            </w:pPr>
            <w:r w:rsidRPr="003A19A2">
              <w:rPr>
                <w:b/>
                <w:bCs/>
                <w:noProof w:val="0"/>
                <w:color w:val="000000" w:themeColor="text1"/>
                <w:lang w:val="en-GB"/>
              </w:rPr>
              <w:t>Week 8</w:t>
            </w:r>
            <w:r w:rsidRPr="003A19A2">
              <w:rPr>
                <w:b/>
                <w:bCs/>
                <w:noProof w:val="0"/>
                <w:color w:val="000000" w:themeColor="text1"/>
                <w:lang w:val="en-GB"/>
              </w:rPr>
              <w:br/>
              <w:t>Lesson 3</w:t>
            </w:r>
          </w:p>
        </w:tc>
      </w:tr>
      <w:tr w:rsidR="008A519C" w:rsidRPr="003A19A2" w14:paraId="14228634" w14:textId="77777777" w:rsidTr="0087799D">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7453ABD6" w14:textId="77777777" w:rsidR="008A519C" w:rsidRPr="0087799D" w:rsidRDefault="008A519C" w:rsidP="008A519C">
            <w:pPr>
              <w:rPr>
                <w:rFonts w:eastAsia="Open Sans" w:cs="Open Sans"/>
                <w:color w:val="000000" w:themeColor="text1"/>
                <w:sz w:val="18"/>
                <w:szCs w:val="18"/>
              </w:rPr>
            </w:pPr>
            <w:r w:rsidRPr="0087799D">
              <w:rPr>
                <w:rFonts w:eastAsia="Open Sans" w:cs="Open Sans"/>
                <w:color w:val="000000" w:themeColor="text1"/>
                <w:sz w:val="18"/>
                <w:szCs w:val="18"/>
              </w:rPr>
              <w:t>Topic: 18.1.3 Methods to handle numerical arrays (NumPy)</w:t>
            </w:r>
          </w:p>
          <w:p w14:paraId="48F43524" w14:textId="77777777" w:rsidR="008A519C" w:rsidRPr="0087799D" w:rsidRDefault="008A519C" w:rsidP="008A519C">
            <w:pPr>
              <w:rPr>
                <w:rFonts w:eastAsiaTheme="minorEastAsia"/>
                <w:color w:val="000000" w:themeColor="text1"/>
                <w:sz w:val="18"/>
                <w:szCs w:val="18"/>
              </w:rPr>
            </w:pPr>
          </w:p>
          <w:p w14:paraId="3C6247C9" w14:textId="77777777" w:rsidR="008234BB" w:rsidRDefault="003C1507" w:rsidP="008A519C">
            <w:pPr>
              <w:rPr>
                <w:rFonts w:eastAsia="Open Sans" w:cs="Open Sans"/>
                <w:b w:val="0"/>
                <w:bCs w:val="0"/>
                <w:color w:val="000000" w:themeColor="text1"/>
                <w:sz w:val="18"/>
                <w:szCs w:val="18"/>
              </w:rPr>
            </w:pPr>
            <w:r w:rsidRPr="003C1507">
              <w:rPr>
                <w:rFonts w:eastAsia="Open Sans" w:cs="Open Sans"/>
                <w:sz w:val="18"/>
                <w:szCs w:val="18"/>
              </w:rPr>
              <w:t>Lesson title:</w:t>
            </w:r>
            <w:r w:rsidR="008A519C" w:rsidRPr="0087799D">
              <w:rPr>
                <w:rFonts w:eastAsia="Open Sans" w:cs="Open Sans"/>
                <w:color w:val="000000" w:themeColor="text1"/>
                <w:sz w:val="18"/>
                <w:szCs w:val="18"/>
              </w:rPr>
              <w:t xml:space="preserve"> </w:t>
            </w:r>
          </w:p>
          <w:p w14:paraId="43A9AEA1" w14:textId="4F16E529" w:rsidR="008A519C" w:rsidRPr="0087799D" w:rsidRDefault="008A519C" w:rsidP="008A519C">
            <w:pPr>
              <w:rPr>
                <w:color w:val="000000" w:themeColor="text1"/>
                <w:sz w:val="18"/>
                <w:szCs w:val="18"/>
              </w:rPr>
            </w:pPr>
            <w:r w:rsidRPr="0087799D">
              <w:rPr>
                <w:rFonts w:eastAsia="Open Sans" w:cs="Open Sans"/>
                <w:b w:val="0"/>
                <w:bCs w:val="0"/>
                <w:color w:val="000000" w:themeColor="text1"/>
                <w:sz w:val="18"/>
                <w:szCs w:val="18"/>
              </w:rPr>
              <w:t>NumPy Project</w:t>
            </w:r>
          </w:p>
          <w:p w14:paraId="2D1D0F23" w14:textId="77777777" w:rsidR="008A519C" w:rsidRPr="0087799D" w:rsidRDefault="008A519C" w:rsidP="008A519C">
            <w:pPr>
              <w:rPr>
                <w:rFonts w:eastAsia="Open Sans" w:cs="Open Sans"/>
                <w:b w:val="0"/>
                <w:bCs w:val="0"/>
                <w:color w:val="000000" w:themeColor="text1"/>
                <w:sz w:val="18"/>
                <w:szCs w:val="18"/>
              </w:rPr>
            </w:pPr>
            <w:r w:rsidRPr="0087799D">
              <w:rPr>
                <w:rFonts w:eastAsia="Open Sans" w:cs="Open Sans"/>
                <w:b w:val="0"/>
                <w:bCs w:val="0"/>
                <w:color w:val="000000" w:themeColor="text1"/>
                <w:sz w:val="18"/>
                <w:szCs w:val="18"/>
              </w:rPr>
              <w:t>(double lesson)</w:t>
            </w:r>
          </w:p>
          <w:p w14:paraId="6FF9D0A3" w14:textId="77777777" w:rsidR="008A519C" w:rsidRPr="0087799D" w:rsidRDefault="008A519C" w:rsidP="008A519C">
            <w:pPr>
              <w:pStyle w:val="TableHeading"/>
              <w:rPr>
                <w:rFonts w:asciiTheme="minorHAnsi" w:hAnsiTheme="minorHAnsi"/>
                <w:noProof w:val="0"/>
                <w:color w:val="000000" w:themeColor="text1"/>
                <w:sz w:val="18"/>
                <w:szCs w:val="18"/>
                <w:lang w:val="en-GB"/>
              </w:rPr>
            </w:pPr>
          </w:p>
        </w:tc>
        <w:tc>
          <w:tcPr>
            <w:tcW w:w="2551" w:type="dxa"/>
            <w:shd w:val="clear" w:color="auto" w:fill="auto"/>
          </w:tcPr>
          <w:p w14:paraId="4EDA772C" w14:textId="33CDB3F1" w:rsidR="008A519C" w:rsidRPr="0087799D" w:rsidRDefault="003C1507" w:rsidP="008A519C">
            <w:pP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3C1507">
              <w:rPr>
                <w:rFonts w:eastAsia="Open Sans" w:cs="Open Sans"/>
                <w:sz w:val="18"/>
                <w:szCs w:val="18"/>
              </w:rPr>
              <w:t>Students will be able to:</w:t>
            </w:r>
          </w:p>
          <w:p w14:paraId="5295731B" w14:textId="77777777" w:rsidR="008A519C" w:rsidRPr="0087799D" w:rsidRDefault="008A519C" w:rsidP="008A519C">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87799D">
              <w:rPr>
                <w:rFonts w:eastAsia="Open Sans" w:cs="Open Sans"/>
                <w:color w:val="000000" w:themeColor="text1"/>
                <w:sz w:val="18"/>
                <w:szCs w:val="18"/>
              </w:rPr>
              <w:t>18.1.3 select and use appropriate methods for handling numerical arrays</w:t>
            </w:r>
          </w:p>
          <w:p w14:paraId="4A6DAE39" w14:textId="77777777" w:rsidR="008A519C" w:rsidRPr="0087799D" w:rsidRDefault="008A519C" w:rsidP="008A519C">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19BFADA0" w14:textId="77777777" w:rsidR="00FE1D72" w:rsidRDefault="003C1507" w:rsidP="008A519C">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3C1507">
              <w:rPr>
                <w:rFonts w:eastAsia="Open Sans" w:cs="Open Sans"/>
                <w:sz w:val="18"/>
                <w:szCs w:val="18"/>
              </w:rPr>
              <w:t>Maths skills:</w:t>
            </w:r>
            <w:r w:rsidR="008A519C" w:rsidRPr="0087799D">
              <w:rPr>
                <w:rFonts w:eastAsia="Open Sans" w:cs="Open Sans"/>
                <w:color w:val="000000" w:themeColor="text1"/>
                <w:sz w:val="18"/>
                <w:szCs w:val="18"/>
              </w:rPr>
              <w:t xml:space="preserve"> </w:t>
            </w:r>
          </w:p>
          <w:p w14:paraId="6CC18B42" w14:textId="4C4BF9EC" w:rsidR="008A519C" w:rsidRPr="0087799D" w:rsidRDefault="008A519C" w:rsidP="008A519C">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87799D">
              <w:rPr>
                <w:rFonts w:eastAsia="Open Sans" w:cs="Open Sans"/>
                <w:color w:val="000000" w:themeColor="text1"/>
                <w:sz w:val="18"/>
                <w:szCs w:val="18"/>
              </w:rPr>
              <w:t>Handling numerical arrays</w:t>
            </w:r>
          </w:p>
          <w:p w14:paraId="5DC5E2AB" w14:textId="77777777" w:rsidR="008A519C" w:rsidRPr="0087799D" w:rsidRDefault="008A519C" w:rsidP="008A519C">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4820" w:type="dxa"/>
            <w:shd w:val="clear" w:color="auto" w:fill="auto"/>
          </w:tcPr>
          <w:p w14:paraId="580858EA" w14:textId="34B380C0" w:rsidR="008A519C" w:rsidRPr="0087799D" w:rsidRDefault="002D2D1D" w:rsidP="008A519C">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Activities:</w:t>
            </w:r>
          </w:p>
          <w:p w14:paraId="5347DF40" w14:textId="77777777" w:rsidR="008A519C" w:rsidRPr="0087799D" w:rsidRDefault="008A519C" w:rsidP="008A519C">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p>
          <w:p w14:paraId="074C76B7" w14:textId="77777777" w:rsidR="008A519C" w:rsidRPr="0087799D" w:rsidRDefault="008A519C" w:rsidP="00277C48">
            <w:pPr>
              <w:pStyle w:val="NoSpacing"/>
              <w:numPr>
                <w:ilvl w:val="0"/>
                <w:numId w:val="99"/>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87799D">
              <w:rPr>
                <w:rFonts w:asciiTheme="minorHAnsi" w:eastAsia="Open Sans" w:hAnsiTheme="minorHAnsi" w:cs="Open Sans"/>
                <w:color w:val="000000" w:themeColor="text1"/>
                <w:sz w:val="18"/>
                <w:szCs w:val="18"/>
              </w:rPr>
              <w:t>Teacher introduces the lesson and recaps on the previous lessons covering this topic.</w:t>
            </w:r>
          </w:p>
          <w:p w14:paraId="1B730381" w14:textId="116337BB" w:rsidR="008A519C" w:rsidRPr="0087799D" w:rsidRDefault="008A519C" w:rsidP="00277C48">
            <w:pPr>
              <w:pStyle w:val="NoSpacing"/>
              <w:numPr>
                <w:ilvl w:val="0"/>
                <w:numId w:val="99"/>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87799D">
              <w:rPr>
                <w:rFonts w:asciiTheme="minorHAnsi" w:eastAsia="Open Sans" w:hAnsiTheme="minorHAnsi" w:cs="Open Sans"/>
                <w:color w:val="000000" w:themeColor="text1"/>
                <w:sz w:val="18"/>
                <w:szCs w:val="18"/>
              </w:rPr>
              <w:t xml:space="preserve">Class practical with students provided with an application description that requires the use of the NumPy </w:t>
            </w:r>
            <w:r w:rsidR="00D264C8" w:rsidRPr="0087799D">
              <w:rPr>
                <w:rFonts w:asciiTheme="minorHAnsi" w:eastAsia="Open Sans" w:hAnsiTheme="minorHAnsi" w:cs="Open Sans"/>
                <w:color w:val="000000" w:themeColor="text1"/>
                <w:sz w:val="18"/>
                <w:szCs w:val="18"/>
              </w:rPr>
              <w:t>library,</w:t>
            </w:r>
            <w:r w:rsidRPr="0087799D">
              <w:rPr>
                <w:rFonts w:asciiTheme="minorHAnsi" w:eastAsia="Open Sans" w:hAnsiTheme="minorHAnsi" w:cs="Open Sans"/>
                <w:color w:val="000000" w:themeColor="text1"/>
                <w:sz w:val="18"/>
                <w:szCs w:val="18"/>
              </w:rPr>
              <w:t xml:space="preserve"> and they develop the application (Activity 3 on page 231 of Student Book 2 provides an example).</w:t>
            </w:r>
          </w:p>
          <w:p w14:paraId="265A281C" w14:textId="77777777" w:rsidR="008A519C" w:rsidRPr="0087799D" w:rsidRDefault="008A519C" w:rsidP="00277C48">
            <w:pPr>
              <w:pStyle w:val="NoSpacing"/>
              <w:numPr>
                <w:ilvl w:val="0"/>
                <w:numId w:val="99"/>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87799D">
              <w:rPr>
                <w:rFonts w:asciiTheme="minorHAnsi" w:eastAsia="Open Sans" w:hAnsiTheme="minorHAnsi" w:cs="Open Sans"/>
                <w:color w:val="000000" w:themeColor="text1"/>
                <w:sz w:val="18"/>
                <w:szCs w:val="18"/>
              </w:rPr>
              <w:t>Students work in pairs reviewing the code they have written for the project. Does it work correctly? Could it be improved?</w:t>
            </w:r>
          </w:p>
          <w:p w14:paraId="6BC16F25" w14:textId="77777777" w:rsidR="008A519C" w:rsidRPr="0087799D" w:rsidRDefault="008A519C" w:rsidP="00277C48">
            <w:pPr>
              <w:pStyle w:val="NoSpacing"/>
              <w:numPr>
                <w:ilvl w:val="0"/>
                <w:numId w:val="99"/>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87799D">
              <w:rPr>
                <w:rFonts w:asciiTheme="minorHAnsi" w:eastAsia="Open Sans" w:hAnsiTheme="minorHAnsi" w:cs="Open Sans"/>
                <w:color w:val="000000" w:themeColor="text1"/>
                <w:sz w:val="18"/>
                <w:szCs w:val="18"/>
              </w:rPr>
              <w:t>Class quiz on NumPy features.</w:t>
            </w:r>
          </w:p>
          <w:p w14:paraId="76D1C863" w14:textId="77777777" w:rsidR="008A519C" w:rsidRPr="0087799D" w:rsidRDefault="008A519C" w:rsidP="008A519C">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6901782C" w14:textId="4BAEDAAA" w:rsidR="008A519C" w:rsidRDefault="002D2D1D" w:rsidP="008A519C">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01BF63F1" w14:textId="77777777" w:rsidR="0087799D" w:rsidRPr="0087799D" w:rsidRDefault="0087799D" w:rsidP="008A519C">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786C13B6" w14:textId="77777777" w:rsidR="008A519C" w:rsidRPr="0087799D" w:rsidRDefault="008A519C" w:rsidP="008A519C">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87799D">
              <w:rPr>
                <w:rFonts w:asciiTheme="minorHAnsi" w:eastAsia="Open Sans" w:hAnsiTheme="minorHAnsi" w:cs="Open Sans"/>
                <w:color w:val="000000" w:themeColor="text1"/>
                <w:sz w:val="18"/>
                <w:szCs w:val="18"/>
              </w:rPr>
              <w:t>Ask students to make a revision guide covering the NumPy features listed in the PLS</w:t>
            </w:r>
          </w:p>
          <w:p w14:paraId="0B9591DE" w14:textId="77777777" w:rsidR="008A519C" w:rsidRPr="0087799D" w:rsidRDefault="008A519C" w:rsidP="008A519C">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2268" w:type="dxa"/>
            <w:shd w:val="clear" w:color="auto" w:fill="auto"/>
          </w:tcPr>
          <w:p w14:paraId="653D2440" w14:textId="1384EB34" w:rsidR="008A519C" w:rsidRPr="0087799D" w:rsidRDefault="002D2D1D" w:rsidP="008A519C">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8A519C" w:rsidRPr="0087799D">
              <w:rPr>
                <w:rFonts w:eastAsia="Open Sans" w:cs="Open Sans"/>
                <w:color w:val="000000" w:themeColor="text1"/>
                <w:sz w:val="18"/>
                <w:szCs w:val="18"/>
              </w:rPr>
              <w:t>pp. 215-231</w:t>
            </w:r>
          </w:p>
          <w:p w14:paraId="040999AA" w14:textId="77777777" w:rsidR="008A519C" w:rsidRPr="0087799D" w:rsidRDefault="008A519C" w:rsidP="008A519C">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shd w:val="clear" w:color="auto" w:fill="auto"/>
          </w:tcPr>
          <w:p w14:paraId="75A4A442" w14:textId="77777777" w:rsidR="008A519C" w:rsidRPr="0087799D" w:rsidRDefault="008A519C" w:rsidP="008A519C">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rPr>
            </w:pPr>
            <w:r w:rsidRPr="0087799D">
              <w:rPr>
                <w:rFonts w:asciiTheme="minorHAnsi" w:eastAsia="Open Sans" w:hAnsiTheme="minorHAnsi" w:cs="Open Sans"/>
                <w:color w:val="000000" w:themeColor="text1"/>
                <w:sz w:val="18"/>
                <w:szCs w:val="18"/>
              </w:rPr>
              <w:t>Critical thinking</w:t>
            </w:r>
          </w:p>
          <w:p w14:paraId="483E5F3A" w14:textId="77777777" w:rsidR="008A519C" w:rsidRPr="0087799D" w:rsidRDefault="008A519C" w:rsidP="008A519C">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87799D">
              <w:rPr>
                <w:rFonts w:eastAsia="Open Sans" w:cs="Open Sans"/>
                <w:color w:val="000000" w:themeColor="text1"/>
                <w:sz w:val="18"/>
                <w:szCs w:val="18"/>
              </w:rPr>
              <w:t>Problem solving</w:t>
            </w:r>
          </w:p>
          <w:p w14:paraId="1BD8199A" w14:textId="77777777" w:rsidR="008A519C" w:rsidRPr="0087799D" w:rsidRDefault="008A519C" w:rsidP="008A519C">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87799D">
              <w:rPr>
                <w:rFonts w:eastAsia="Open Sans" w:cs="Open Sans"/>
                <w:color w:val="000000" w:themeColor="text1"/>
                <w:sz w:val="18"/>
                <w:szCs w:val="18"/>
              </w:rPr>
              <w:t>Analysis</w:t>
            </w:r>
          </w:p>
          <w:p w14:paraId="7F58C215" w14:textId="77777777" w:rsidR="008A519C" w:rsidRPr="0087799D" w:rsidRDefault="008A519C" w:rsidP="008A519C">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shd w:val="clear" w:color="auto" w:fill="auto"/>
          </w:tcPr>
          <w:p w14:paraId="4C5AE124" w14:textId="77777777" w:rsidR="008A519C" w:rsidRPr="0087799D" w:rsidRDefault="008A519C" w:rsidP="008A519C">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rPr>
            </w:pPr>
            <w:r w:rsidRPr="0087799D">
              <w:rPr>
                <w:rFonts w:asciiTheme="minorHAnsi" w:eastAsia="Open Sans" w:hAnsiTheme="minorHAnsi" w:cs="Open Sans"/>
                <w:color w:val="000000" w:themeColor="text1"/>
                <w:sz w:val="18"/>
                <w:szCs w:val="18"/>
              </w:rPr>
              <w:t>Critical thinking</w:t>
            </w:r>
          </w:p>
          <w:p w14:paraId="557C04C2" w14:textId="77777777" w:rsidR="008A519C" w:rsidRPr="0087799D" w:rsidRDefault="008A519C" w:rsidP="008A519C">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87799D">
              <w:rPr>
                <w:rFonts w:eastAsia="Open Sans" w:cs="Open Sans"/>
                <w:color w:val="000000" w:themeColor="text1"/>
                <w:sz w:val="18"/>
                <w:szCs w:val="18"/>
              </w:rPr>
              <w:t>Problem solving</w:t>
            </w:r>
          </w:p>
          <w:p w14:paraId="0B1A89BB" w14:textId="77777777" w:rsidR="008A519C" w:rsidRPr="0087799D" w:rsidRDefault="008A519C" w:rsidP="008A519C">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b w:val="0"/>
                <w:bCs w:val="0"/>
                <w:noProof w:val="0"/>
                <w:color w:val="000000" w:themeColor="text1"/>
                <w:sz w:val="18"/>
                <w:szCs w:val="18"/>
                <w:lang w:val="en-GB"/>
              </w:rPr>
            </w:pPr>
          </w:p>
        </w:tc>
      </w:tr>
    </w:tbl>
    <w:p w14:paraId="0B83465F" w14:textId="77777777" w:rsidR="00E460F8" w:rsidRPr="003A19A2" w:rsidRDefault="00E460F8" w:rsidP="00E460F8">
      <w:pPr>
        <w:spacing w:after="0" w:line="240" w:lineRule="auto"/>
        <w:rPr>
          <w:rStyle w:val="Strong"/>
          <w:rFonts w:ascii="Plus Jakarta Sans" w:hAnsi="Plus Jakarta Sans"/>
          <w:sz w:val="36"/>
          <w:szCs w:val="26"/>
        </w:rPr>
      </w:pPr>
      <w:r w:rsidRPr="003A19A2">
        <w:rPr>
          <w:rStyle w:val="Strong"/>
          <w:b w:val="0"/>
          <w:bCs w:val="0"/>
        </w:rP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E460F8" w:rsidRPr="003A19A2" w14:paraId="1E300B38" w14:textId="77777777" w:rsidTr="00157FDB">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462F56F2" w14:textId="77777777" w:rsidR="00E460F8" w:rsidRPr="00611799" w:rsidRDefault="00E460F8">
            <w:pPr>
              <w:pStyle w:val="TableHeading"/>
              <w:jc w:val="center"/>
              <w:rPr>
                <w:b/>
                <w:bCs/>
                <w:noProof w:val="0"/>
                <w:color w:val="FFFFFF" w:themeColor="background1"/>
                <w:sz w:val="20"/>
                <w:szCs w:val="24"/>
                <w:lang w:val="en-GB"/>
              </w:rPr>
            </w:pPr>
            <w:r w:rsidRPr="00611799">
              <w:rPr>
                <w:b/>
                <w:bCs/>
                <w:noProof w:val="0"/>
                <w:color w:val="FFFFFF" w:themeColor="background1"/>
                <w:sz w:val="20"/>
                <w:szCs w:val="24"/>
                <w:lang w:val="en-GB"/>
              </w:rPr>
              <w:t>Topic</w:t>
            </w:r>
            <w:r w:rsidRPr="00611799">
              <w:rPr>
                <w:b/>
                <w:bCs/>
                <w:noProof w:val="0"/>
                <w:color w:val="FFFFFF" w:themeColor="background1"/>
                <w:sz w:val="20"/>
                <w:szCs w:val="24"/>
                <w:lang w:val="en-GB"/>
              </w:rPr>
              <w:br/>
              <w:t>Sub topic</w:t>
            </w:r>
            <w:r w:rsidRPr="00611799">
              <w:rPr>
                <w:b/>
                <w:bCs/>
                <w:noProof w:val="0"/>
                <w:color w:val="FFFFFF" w:themeColor="background1"/>
                <w:sz w:val="20"/>
                <w:szCs w:val="24"/>
                <w:lang w:val="en-GB"/>
              </w:rPr>
              <w:br/>
              <w:t>Lesson title</w:t>
            </w:r>
          </w:p>
        </w:tc>
        <w:tc>
          <w:tcPr>
            <w:tcW w:w="2551" w:type="dxa"/>
            <w:shd w:val="clear" w:color="auto" w:fill="341583" w:themeFill="accent2" w:themeFillShade="80"/>
            <w:vAlign w:val="center"/>
          </w:tcPr>
          <w:p w14:paraId="212750BE" w14:textId="77777777" w:rsidR="00E460F8" w:rsidRPr="00611799"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611799">
              <w:rPr>
                <w:b/>
                <w:bCs/>
                <w:noProof w:val="0"/>
                <w:color w:val="FFFFFF" w:themeColor="background1"/>
                <w:sz w:val="20"/>
                <w:szCs w:val="24"/>
                <w:lang w:val="en-GB"/>
              </w:rPr>
              <w:t>Specification reference</w:t>
            </w:r>
          </w:p>
        </w:tc>
        <w:tc>
          <w:tcPr>
            <w:tcW w:w="4820" w:type="dxa"/>
            <w:shd w:val="clear" w:color="auto" w:fill="341583" w:themeFill="accent2" w:themeFillShade="80"/>
            <w:vAlign w:val="center"/>
          </w:tcPr>
          <w:p w14:paraId="7C513FCB" w14:textId="77777777" w:rsidR="00E460F8" w:rsidRPr="00611799"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611799">
              <w:rPr>
                <w:b/>
                <w:bCs/>
                <w:noProof w:val="0"/>
                <w:color w:val="FFFFFF" w:themeColor="background1"/>
                <w:sz w:val="20"/>
                <w:szCs w:val="24"/>
                <w:lang w:val="en-GB"/>
              </w:rPr>
              <w:t>Suggested activities</w:t>
            </w:r>
          </w:p>
        </w:tc>
        <w:tc>
          <w:tcPr>
            <w:tcW w:w="2268" w:type="dxa"/>
            <w:shd w:val="clear" w:color="auto" w:fill="341583" w:themeFill="accent2" w:themeFillShade="80"/>
            <w:vAlign w:val="center"/>
          </w:tcPr>
          <w:p w14:paraId="5409467B" w14:textId="77777777" w:rsidR="00E460F8" w:rsidRPr="00611799"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611799">
              <w:rPr>
                <w:b/>
                <w:bCs/>
                <w:noProof w:val="0"/>
                <w:color w:val="FFFFFF" w:themeColor="background1"/>
                <w:sz w:val="20"/>
                <w:szCs w:val="24"/>
                <w:lang w:val="en-GB"/>
              </w:rPr>
              <w:t>Suggested resources</w:t>
            </w:r>
          </w:p>
        </w:tc>
        <w:tc>
          <w:tcPr>
            <w:tcW w:w="1984" w:type="dxa"/>
            <w:shd w:val="clear" w:color="auto" w:fill="341583" w:themeFill="accent2" w:themeFillShade="80"/>
            <w:vAlign w:val="center"/>
          </w:tcPr>
          <w:p w14:paraId="02E1C0B8" w14:textId="77777777" w:rsidR="00E460F8" w:rsidRPr="00611799"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611799">
              <w:rPr>
                <w:b/>
                <w:bCs/>
                <w:noProof w:val="0"/>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29AAF2C4" w14:textId="77777777" w:rsidR="00E460F8" w:rsidRPr="00611799"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611799">
              <w:rPr>
                <w:b/>
                <w:bCs/>
                <w:noProof w:val="0"/>
                <w:color w:val="FFFFFF" w:themeColor="background1"/>
                <w:sz w:val="20"/>
                <w:szCs w:val="24"/>
                <w:lang w:val="en-GB"/>
              </w:rPr>
              <w:t>Which skills could be acquired through teaching and delivery in this lesson?</w:t>
            </w:r>
          </w:p>
        </w:tc>
      </w:tr>
      <w:tr w:rsidR="00E460F8" w:rsidRPr="003A19A2" w14:paraId="77AF1E93"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342B2ECC" w14:textId="77777777" w:rsidR="00E460F8" w:rsidRPr="003A19A2" w:rsidRDefault="00E460F8">
            <w:pPr>
              <w:pStyle w:val="TableHeading"/>
              <w:rPr>
                <w:noProof w:val="0"/>
                <w:color w:val="FFFFFF" w:themeColor="background1"/>
                <w:lang w:val="en-GB"/>
              </w:rPr>
            </w:pPr>
            <w:r w:rsidRPr="003A19A2">
              <w:rPr>
                <w:b/>
                <w:bCs/>
                <w:noProof w:val="0"/>
                <w:color w:val="000000" w:themeColor="text1"/>
                <w:lang w:val="en-GB"/>
              </w:rPr>
              <w:t>Week 9</w:t>
            </w:r>
            <w:r w:rsidRPr="003A19A2">
              <w:rPr>
                <w:b/>
                <w:bCs/>
                <w:noProof w:val="0"/>
                <w:color w:val="000000" w:themeColor="text1"/>
                <w:lang w:val="en-GB"/>
              </w:rPr>
              <w:br/>
              <w:t>Lesson 1</w:t>
            </w:r>
          </w:p>
        </w:tc>
      </w:tr>
      <w:tr w:rsidR="00E460F8" w:rsidRPr="003A19A2" w14:paraId="31ECD0B5" w14:textId="77777777" w:rsidTr="00157FDB">
        <w:trPr>
          <w:trHeight w:val="779"/>
        </w:trPr>
        <w:tc>
          <w:tcPr>
            <w:cnfStyle w:val="001000000000" w:firstRow="0" w:lastRow="0" w:firstColumn="1" w:lastColumn="0" w:oddVBand="0" w:evenVBand="0" w:oddHBand="0" w:evenHBand="0" w:firstRowFirstColumn="0" w:firstRowLastColumn="0" w:lastRowFirstColumn="0" w:lastRowLastColumn="0"/>
            <w:tcW w:w="1555" w:type="dxa"/>
          </w:tcPr>
          <w:p w14:paraId="1434DEC6" w14:textId="6E94345F" w:rsidR="00E460F8" w:rsidRPr="000A5D4B" w:rsidRDefault="008A519C">
            <w:pPr>
              <w:pStyle w:val="TableText"/>
              <w:rPr>
                <w:noProof w:val="0"/>
                <w:sz w:val="18"/>
                <w:szCs w:val="18"/>
                <w:lang w:val="en-GB"/>
              </w:rPr>
            </w:pPr>
            <w:r w:rsidRPr="000A5D4B">
              <w:rPr>
                <w:noProof w:val="0"/>
                <w:sz w:val="18"/>
                <w:szCs w:val="18"/>
                <w:lang w:val="en-GB"/>
              </w:rPr>
              <w:t xml:space="preserve">Double </w:t>
            </w:r>
            <w:r w:rsidR="00E33B9B" w:rsidRPr="000A5D4B">
              <w:rPr>
                <w:noProof w:val="0"/>
                <w:sz w:val="18"/>
                <w:szCs w:val="18"/>
                <w:lang w:val="en-GB"/>
              </w:rPr>
              <w:t xml:space="preserve"> </w:t>
            </w:r>
            <w:r w:rsidR="00462D77" w:rsidRPr="000A5D4B">
              <w:rPr>
                <w:noProof w:val="0"/>
                <w:sz w:val="18"/>
                <w:szCs w:val="18"/>
                <w:lang w:val="en-GB"/>
              </w:rPr>
              <w:t xml:space="preserve">lesson continued </w:t>
            </w:r>
            <w:r w:rsidR="00E33B9B" w:rsidRPr="000A5D4B">
              <w:rPr>
                <w:noProof w:val="0"/>
                <w:sz w:val="18"/>
                <w:szCs w:val="18"/>
                <w:lang w:val="en-GB"/>
              </w:rPr>
              <w:t>from WK 8</w:t>
            </w:r>
          </w:p>
        </w:tc>
        <w:tc>
          <w:tcPr>
            <w:tcW w:w="2551" w:type="dxa"/>
          </w:tcPr>
          <w:p w14:paraId="4B52FEA9" w14:textId="77777777" w:rsidR="00E460F8" w:rsidRPr="000A5D4B" w:rsidRDefault="00E460F8">
            <w:pPr>
              <w:pStyle w:val="TableText"/>
              <w:cnfStyle w:val="000000000000" w:firstRow="0" w:lastRow="0" w:firstColumn="0" w:lastColumn="0" w:oddVBand="0" w:evenVBand="0" w:oddHBand="0" w:evenHBand="0" w:firstRowFirstColumn="0" w:firstRowLastColumn="0" w:lastRowFirstColumn="0" w:lastRowLastColumn="0"/>
              <w:rPr>
                <w:noProof w:val="0"/>
                <w:sz w:val="18"/>
                <w:szCs w:val="18"/>
                <w:lang w:val="en-GB"/>
              </w:rPr>
            </w:pPr>
          </w:p>
        </w:tc>
        <w:tc>
          <w:tcPr>
            <w:tcW w:w="4820" w:type="dxa"/>
          </w:tcPr>
          <w:p w14:paraId="4A008418" w14:textId="77777777" w:rsidR="00E460F8" w:rsidRPr="000A5D4B" w:rsidRDefault="00E460F8">
            <w:pPr>
              <w:pStyle w:val="TableText"/>
              <w:cnfStyle w:val="000000000000" w:firstRow="0" w:lastRow="0" w:firstColumn="0" w:lastColumn="0" w:oddVBand="0" w:evenVBand="0" w:oddHBand="0" w:evenHBand="0" w:firstRowFirstColumn="0" w:firstRowLastColumn="0" w:lastRowFirstColumn="0" w:lastRowLastColumn="0"/>
              <w:rPr>
                <w:noProof w:val="0"/>
                <w:sz w:val="18"/>
                <w:szCs w:val="18"/>
                <w:lang w:val="en-GB"/>
              </w:rPr>
            </w:pPr>
          </w:p>
        </w:tc>
        <w:tc>
          <w:tcPr>
            <w:tcW w:w="2268" w:type="dxa"/>
          </w:tcPr>
          <w:p w14:paraId="10D85960" w14:textId="77777777" w:rsidR="00E460F8" w:rsidRPr="000A5D4B" w:rsidRDefault="00E460F8">
            <w:pPr>
              <w:pStyle w:val="TableHeading"/>
              <w:cnfStyle w:val="000000000000" w:firstRow="0" w:lastRow="0" w:firstColumn="0" w:lastColumn="0" w:oddVBand="0" w:evenVBand="0" w:oddHBand="0" w:evenHBand="0" w:firstRowFirstColumn="0" w:firstRowLastColumn="0" w:lastRowFirstColumn="0" w:lastRowLastColumn="0"/>
              <w:rPr>
                <w:noProof w:val="0"/>
                <w:sz w:val="18"/>
                <w:szCs w:val="18"/>
                <w:lang w:val="en-GB"/>
              </w:rPr>
            </w:pPr>
          </w:p>
        </w:tc>
        <w:tc>
          <w:tcPr>
            <w:tcW w:w="1984" w:type="dxa"/>
          </w:tcPr>
          <w:p w14:paraId="56E96462" w14:textId="77777777" w:rsidR="00E460F8" w:rsidRPr="000A5D4B" w:rsidRDefault="00E460F8">
            <w:pPr>
              <w:pStyle w:val="TableHeading"/>
              <w:cnfStyle w:val="000000000000" w:firstRow="0" w:lastRow="0" w:firstColumn="0" w:lastColumn="0" w:oddVBand="0" w:evenVBand="0" w:oddHBand="0" w:evenHBand="0" w:firstRowFirstColumn="0" w:firstRowLastColumn="0" w:lastRowFirstColumn="0" w:lastRowLastColumn="0"/>
              <w:rPr>
                <w:noProof w:val="0"/>
                <w:sz w:val="18"/>
                <w:szCs w:val="18"/>
                <w:lang w:val="en-GB"/>
              </w:rPr>
            </w:pPr>
          </w:p>
        </w:tc>
        <w:tc>
          <w:tcPr>
            <w:tcW w:w="1985" w:type="dxa"/>
          </w:tcPr>
          <w:p w14:paraId="52BCD965" w14:textId="77777777" w:rsidR="00E460F8" w:rsidRPr="000A5D4B" w:rsidRDefault="00E460F8">
            <w:pPr>
              <w:pStyle w:val="TableHeading"/>
              <w:cnfStyle w:val="000000000000" w:firstRow="0" w:lastRow="0" w:firstColumn="0" w:lastColumn="0" w:oddVBand="0" w:evenVBand="0" w:oddHBand="0" w:evenHBand="0" w:firstRowFirstColumn="0" w:firstRowLastColumn="0" w:lastRowFirstColumn="0" w:lastRowLastColumn="0"/>
              <w:rPr>
                <w:noProof w:val="0"/>
                <w:sz w:val="18"/>
                <w:szCs w:val="18"/>
                <w:lang w:val="en-GB"/>
              </w:rPr>
            </w:pPr>
          </w:p>
        </w:tc>
      </w:tr>
      <w:tr w:rsidR="00E460F8" w:rsidRPr="003A19A2" w14:paraId="1EE7EBDC"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tcPr>
          <w:p w14:paraId="650F8180" w14:textId="77777777" w:rsidR="00E460F8" w:rsidRPr="003A19A2" w:rsidRDefault="00E460F8">
            <w:pPr>
              <w:pStyle w:val="TableHeading"/>
              <w:rPr>
                <w:noProof w:val="0"/>
                <w:lang w:val="en-GB"/>
              </w:rPr>
            </w:pPr>
            <w:r w:rsidRPr="003A19A2">
              <w:rPr>
                <w:b/>
                <w:bCs/>
                <w:noProof w:val="0"/>
                <w:color w:val="000000" w:themeColor="text1"/>
                <w:lang w:val="en-GB"/>
              </w:rPr>
              <w:t>Week 9</w:t>
            </w:r>
            <w:r w:rsidRPr="003A19A2">
              <w:rPr>
                <w:b/>
                <w:bCs/>
                <w:noProof w:val="0"/>
                <w:color w:val="000000" w:themeColor="text1"/>
                <w:lang w:val="en-GB"/>
              </w:rPr>
              <w:br/>
              <w:t>Lesson 2</w:t>
            </w:r>
          </w:p>
        </w:tc>
      </w:tr>
      <w:tr w:rsidR="00CE66DD" w:rsidRPr="003A19A2" w14:paraId="0F8F9ADB" w14:textId="77777777" w:rsidTr="00157FDB">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3927C233" w14:textId="77777777" w:rsidR="00CE66DD" w:rsidRPr="000A5D4B" w:rsidRDefault="00CE66DD" w:rsidP="00CE66DD">
            <w:pPr>
              <w:rPr>
                <w:rFonts w:eastAsia="Open Sans" w:cs="Open Sans"/>
                <w:color w:val="000000" w:themeColor="text1"/>
                <w:sz w:val="18"/>
                <w:szCs w:val="18"/>
              </w:rPr>
            </w:pPr>
            <w:r w:rsidRPr="000A5D4B">
              <w:rPr>
                <w:rFonts w:eastAsia="Open Sans" w:cs="Open Sans"/>
                <w:color w:val="000000" w:themeColor="text1"/>
                <w:sz w:val="18"/>
                <w:szCs w:val="18"/>
              </w:rPr>
              <w:t>Topic:18.1.4 Methods to handle data analysis (Pandas)</w:t>
            </w:r>
          </w:p>
          <w:p w14:paraId="4551FEA9" w14:textId="77777777" w:rsidR="00CE66DD" w:rsidRPr="000A5D4B" w:rsidRDefault="00CE66DD" w:rsidP="00CE66DD">
            <w:pPr>
              <w:rPr>
                <w:rFonts w:eastAsia="Open Sans" w:cs="Open Sans"/>
                <w:color w:val="000000" w:themeColor="text1"/>
                <w:sz w:val="18"/>
                <w:szCs w:val="18"/>
              </w:rPr>
            </w:pPr>
          </w:p>
          <w:p w14:paraId="75A374F4" w14:textId="5DFC2292" w:rsidR="00CE66DD" w:rsidRPr="000A5D4B" w:rsidRDefault="003C1507" w:rsidP="00CE66DD">
            <w:pPr>
              <w:rPr>
                <w:rFonts w:eastAsia="Open Sans" w:cs="Open Sans"/>
                <w:color w:val="000000" w:themeColor="text1"/>
                <w:sz w:val="18"/>
                <w:szCs w:val="18"/>
              </w:rPr>
            </w:pPr>
            <w:r w:rsidRPr="003C1507">
              <w:rPr>
                <w:rFonts w:eastAsia="Open Sans" w:cs="Open Sans"/>
                <w:sz w:val="18"/>
                <w:szCs w:val="18"/>
              </w:rPr>
              <w:t>Lesson title:</w:t>
            </w:r>
          </w:p>
          <w:p w14:paraId="42502107" w14:textId="1ACAB37F" w:rsidR="00CE66DD" w:rsidRPr="000A5D4B" w:rsidRDefault="00CE66DD" w:rsidP="00CE66DD">
            <w:pPr>
              <w:pStyle w:val="TableText"/>
              <w:rPr>
                <w:rFonts w:asciiTheme="minorHAnsi" w:hAnsiTheme="minorHAnsi"/>
                <w:b w:val="0"/>
                <w:bCs w:val="0"/>
                <w:noProof w:val="0"/>
                <w:sz w:val="18"/>
                <w:szCs w:val="18"/>
                <w:lang w:val="en-GB"/>
              </w:rPr>
            </w:pPr>
            <w:r w:rsidRPr="000A5D4B">
              <w:rPr>
                <w:rFonts w:asciiTheme="minorHAnsi" w:eastAsia="Open Sans" w:hAnsiTheme="minorHAnsi" w:cs="Open Sans"/>
                <w:b w:val="0"/>
                <w:bCs w:val="0"/>
                <w:sz w:val="18"/>
                <w:szCs w:val="18"/>
              </w:rPr>
              <w:t>Pandas introduction</w:t>
            </w:r>
          </w:p>
        </w:tc>
        <w:tc>
          <w:tcPr>
            <w:tcW w:w="2551" w:type="dxa"/>
          </w:tcPr>
          <w:p w14:paraId="6D54D68A" w14:textId="55244BED" w:rsidR="00CE66DD" w:rsidRPr="000A5D4B" w:rsidRDefault="003C1507" w:rsidP="00CE66DD">
            <w:pP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3C1507">
              <w:rPr>
                <w:rFonts w:eastAsia="Open Sans" w:cs="Open Sans"/>
                <w:sz w:val="18"/>
                <w:szCs w:val="18"/>
              </w:rPr>
              <w:t>Students will be able to:</w:t>
            </w:r>
          </w:p>
          <w:p w14:paraId="6192069A" w14:textId="65E03970" w:rsidR="00CE66DD" w:rsidRPr="000A5D4B" w:rsidRDefault="00CE66DD" w:rsidP="00CE66DD">
            <w:pP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0A5D4B">
              <w:rPr>
                <w:rFonts w:eastAsia="Open Sans" w:cs="Open Sans"/>
                <w:color w:val="000000" w:themeColor="text1"/>
                <w:sz w:val="18"/>
                <w:szCs w:val="18"/>
              </w:rPr>
              <w:t>18.1.4 select and use appropriate methods for handling</w:t>
            </w:r>
            <w:r w:rsidR="00014674">
              <w:rPr>
                <w:rFonts w:eastAsia="Open Sans" w:cs="Open Sans"/>
                <w:color w:val="000000" w:themeColor="text1"/>
                <w:sz w:val="18"/>
                <w:szCs w:val="18"/>
              </w:rPr>
              <w:t xml:space="preserve"> d</w:t>
            </w:r>
            <w:r w:rsidRPr="000A5D4B">
              <w:rPr>
                <w:rFonts w:eastAsia="Open Sans" w:cs="Open Sans"/>
                <w:color w:val="000000" w:themeColor="text1"/>
                <w:sz w:val="18"/>
                <w:szCs w:val="18"/>
              </w:rPr>
              <w:t xml:space="preserve">ata </w:t>
            </w:r>
            <w:r w:rsidR="00014674">
              <w:rPr>
                <w:rFonts w:eastAsia="Open Sans" w:cs="Open Sans"/>
                <w:color w:val="000000" w:themeColor="text1"/>
                <w:sz w:val="18"/>
                <w:szCs w:val="18"/>
              </w:rPr>
              <w:t>a</w:t>
            </w:r>
            <w:r w:rsidRPr="000A5D4B">
              <w:rPr>
                <w:rFonts w:eastAsia="Open Sans" w:cs="Open Sans"/>
                <w:color w:val="000000" w:themeColor="text1"/>
                <w:sz w:val="18"/>
                <w:szCs w:val="18"/>
              </w:rPr>
              <w:t>nalysis</w:t>
            </w:r>
          </w:p>
          <w:p w14:paraId="6DC71186" w14:textId="1736D81D" w:rsidR="00014674" w:rsidRDefault="003C1507" w:rsidP="00CE66DD">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3C1507">
              <w:rPr>
                <w:rFonts w:eastAsia="Open Sans" w:cs="Open Sans"/>
                <w:sz w:val="18"/>
                <w:szCs w:val="18"/>
              </w:rPr>
              <w:t>Maths skills:</w:t>
            </w:r>
            <w:r w:rsidR="00CE66DD" w:rsidRPr="000A5D4B">
              <w:rPr>
                <w:rFonts w:eastAsia="Open Sans" w:cs="Open Sans"/>
                <w:color w:val="000000" w:themeColor="text1"/>
                <w:sz w:val="18"/>
                <w:szCs w:val="18"/>
              </w:rPr>
              <w:t xml:space="preserve"> </w:t>
            </w:r>
          </w:p>
          <w:p w14:paraId="31B6F177" w14:textId="660876EB" w:rsidR="00CE66DD" w:rsidRPr="000A5D4B" w:rsidRDefault="00CE66DD" w:rsidP="00CE66DD">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0A5D4B">
              <w:rPr>
                <w:rFonts w:eastAsia="Open Sans" w:cs="Open Sans"/>
                <w:color w:val="000000" w:themeColor="text1"/>
                <w:sz w:val="18"/>
                <w:szCs w:val="18"/>
              </w:rPr>
              <w:t>Handling numerical arrays</w:t>
            </w:r>
          </w:p>
          <w:p w14:paraId="170FD5AC" w14:textId="77777777" w:rsidR="00CE66DD" w:rsidRPr="000A5D4B" w:rsidRDefault="00CE66DD" w:rsidP="00CE66DD">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4820" w:type="dxa"/>
          </w:tcPr>
          <w:p w14:paraId="525A42AA" w14:textId="0D40360C" w:rsidR="00CE66DD" w:rsidRPr="000A5D4B" w:rsidRDefault="002D2D1D" w:rsidP="00CE66DD">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Activities:</w:t>
            </w:r>
          </w:p>
          <w:p w14:paraId="6BBC44D4" w14:textId="77777777" w:rsidR="00CE66DD" w:rsidRPr="000A5D4B" w:rsidRDefault="00CE66DD" w:rsidP="00CE66DD">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30A96763" w14:textId="77777777" w:rsidR="00CE66DD" w:rsidRPr="000A5D4B" w:rsidRDefault="00CE66DD" w:rsidP="00277C48">
            <w:pPr>
              <w:pStyle w:val="NoSpacing"/>
              <w:numPr>
                <w:ilvl w:val="0"/>
                <w:numId w:val="103"/>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0A5D4B">
              <w:rPr>
                <w:rFonts w:asciiTheme="minorHAnsi" w:eastAsia="Open Sans" w:hAnsiTheme="minorHAnsi" w:cs="Open Sans"/>
                <w:color w:val="000000" w:themeColor="text1"/>
                <w:sz w:val="18"/>
                <w:szCs w:val="18"/>
              </w:rPr>
              <w:t>Teacher introduces the Pandas library and outlines its features and purpose</w:t>
            </w:r>
          </w:p>
          <w:p w14:paraId="6DF009DE" w14:textId="77777777" w:rsidR="00CE66DD" w:rsidRPr="000A5D4B" w:rsidRDefault="00CE66DD" w:rsidP="00277C48">
            <w:pPr>
              <w:pStyle w:val="NoSpacing"/>
              <w:numPr>
                <w:ilvl w:val="0"/>
                <w:numId w:val="103"/>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0A5D4B">
              <w:rPr>
                <w:rFonts w:asciiTheme="minorHAnsi" w:eastAsia="Open Sans" w:hAnsiTheme="minorHAnsi" w:cs="Open Sans"/>
                <w:color w:val="000000" w:themeColor="text1"/>
                <w:sz w:val="18"/>
                <w:szCs w:val="18"/>
              </w:rPr>
              <w:t>Teacher explanation of how to create pandas series and apply arithmetic operations</w:t>
            </w:r>
          </w:p>
          <w:p w14:paraId="2CB77FBD" w14:textId="77777777" w:rsidR="00CE66DD" w:rsidRPr="000A5D4B" w:rsidRDefault="00CE66DD" w:rsidP="00277C48">
            <w:pPr>
              <w:pStyle w:val="NoSpacing"/>
              <w:numPr>
                <w:ilvl w:val="0"/>
                <w:numId w:val="103"/>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0A5D4B">
              <w:rPr>
                <w:rFonts w:asciiTheme="minorHAnsi" w:eastAsia="Open Sans" w:hAnsiTheme="minorHAnsi" w:cs="Open Sans"/>
                <w:color w:val="000000" w:themeColor="text1"/>
                <w:sz w:val="18"/>
                <w:szCs w:val="18"/>
              </w:rPr>
              <w:t>Class practical with students writing programs to demonstrate creating pandas series and applying arithmetic operations to them</w:t>
            </w:r>
          </w:p>
          <w:p w14:paraId="16AC3354" w14:textId="38653F82" w:rsidR="00CE66DD" w:rsidRPr="00014674" w:rsidRDefault="00CE66DD" w:rsidP="00277C48">
            <w:pPr>
              <w:pStyle w:val="NoSpacing"/>
              <w:numPr>
                <w:ilvl w:val="0"/>
                <w:numId w:val="103"/>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0A5D4B">
              <w:rPr>
                <w:rFonts w:asciiTheme="minorHAnsi" w:eastAsia="Open Sans" w:hAnsiTheme="minorHAnsi" w:cs="Open Sans"/>
                <w:color w:val="000000" w:themeColor="text1"/>
                <w:sz w:val="18"/>
                <w:szCs w:val="18"/>
              </w:rPr>
              <w:t xml:space="preserve">Class activity looking at code using some of the recently covered </w:t>
            </w:r>
            <w:r w:rsidR="00014674" w:rsidRPr="000A5D4B">
              <w:rPr>
                <w:rFonts w:asciiTheme="minorHAnsi" w:eastAsia="Open Sans" w:hAnsiTheme="minorHAnsi" w:cs="Open Sans"/>
                <w:color w:val="000000" w:themeColor="text1"/>
                <w:sz w:val="18"/>
                <w:szCs w:val="18"/>
              </w:rPr>
              <w:t>features,</w:t>
            </w:r>
            <w:r w:rsidRPr="000A5D4B">
              <w:rPr>
                <w:rFonts w:asciiTheme="minorHAnsi" w:eastAsia="Open Sans" w:hAnsiTheme="minorHAnsi" w:cs="Open Sans"/>
                <w:color w:val="000000" w:themeColor="text1"/>
                <w:sz w:val="18"/>
                <w:szCs w:val="18"/>
              </w:rPr>
              <w:t xml:space="preserve"> but which contains syntax and/or logic error or inefficiencies (e.g. poor use of loops, deeply nested conditionals, lack of input validation or exception handling) and ask student o identify issues and suggest corrections/improvements</w:t>
            </w:r>
          </w:p>
          <w:p w14:paraId="377DA2C9" w14:textId="77777777" w:rsidR="00014674" w:rsidRPr="000A5D4B" w:rsidRDefault="00014674" w:rsidP="00014674">
            <w:pPr>
              <w:pStyle w:val="NoSpacing"/>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p>
          <w:p w14:paraId="6739E3CC" w14:textId="516672B6" w:rsidR="00CE66DD" w:rsidRDefault="002D2D1D" w:rsidP="00CE66DD">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08F3BC4C" w14:textId="77777777" w:rsidR="00611799" w:rsidRPr="000A5D4B" w:rsidRDefault="00611799" w:rsidP="00CE66DD">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32E4F17C" w14:textId="77777777" w:rsidR="00CE66DD" w:rsidRPr="000A5D4B" w:rsidRDefault="00CE66DD" w:rsidP="00CE66DD">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0A5D4B">
              <w:rPr>
                <w:rFonts w:asciiTheme="minorHAnsi" w:eastAsia="Open Sans" w:hAnsiTheme="minorHAnsi" w:cs="Open Sans"/>
                <w:color w:val="000000" w:themeColor="text1"/>
                <w:sz w:val="18"/>
                <w:szCs w:val="18"/>
              </w:rPr>
              <w:t>Ask students to read the introduction to Pandas in the official documentation.</w:t>
            </w:r>
          </w:p>
          <w:p w14:paraId="5584EFF0" w14:textId="77777777" w:rsidR="00CE66DD" w:rsidRPr="000A5D4B" w:rsidRDefault="00CE66DD" w:rsidP="00CE66DD">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1410FCDD" w14:textId="4877D5A9" w:rsidR="00CE66DD" w:rsidRPr="000A5D4B" w:rsidRDefault="002D2D1D" w:rsidP="00CE66DD">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CE66DD" w:rsidRPr="000A5D4B">
              <w:rPr>
                <w:rFonts w:eastAsia="Open Sans" w:cs="Open Sans"/>
                <w:color w:val="000000" w:themeColor="text1"/>
                <w:sz w:val="18"/>
                <w:szCs w:val="18"/>
              </w:rPr>
              <w:t>pp. 232-233</w:t>
            </w:r>
          </w:p>
          <w:p w14:paraId="181149B0" w14:textId="77777777" w:rsidR="00CE66DD" w:rsidRPr="000A5D4B" w:rsidRDefault="00CE66DD" w:rsidP="00CE66DD">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0A5D4B">
              <w:rPr>
                <w:rFonts w:eastAsia="Open Sans" w:cs="Open Sans"/>
                <w:color w:val="000000" w:themeColor="text1"/>
                <w:sz w:val="18"/>
                <w:szCs w:val="18"/>
              </w:rPr>
              <w:t>Video explaining how to use Pandas (quite long (30 mins) so might want to watch relevant sections over several lessons):</w:t>
            </w:r>
          </w:p>
          <w:p w14:paraId="6A4491AB" w14:textId="77777777" w:rsidR="00CE66DD" w:rsidRPr="000A5D4B" w:rsidRDefault="00CE66DD" w:rsidP="00CE66DD">
            <w:pPr>
              <w:cnfStyle w:val="000000000000" w:firstRow="0" w:lastRow="0" w:firstColumn="0" w:lastColumn="0" w:oddVBand="0" w:evenVBand="0" w:oddHBand="0" w:evenHBand="0" w:firstRowFirstColumn="0" w:firstRowLastColumn="0" w:lastRowFirstColumn="0" w:lastRowLastColumn="0"/>
              <w:rPr>
                <w:rStyle w:val="Hyperlink"/>
                <w:color w:val="000000" w:themeColor="text1"/>
                <w:sz w:val="18"/>
                <w:szCs w:val="18"/>
              </w:rPr>
            </w:pPr>
            <w:hyperlink r:id="rId128">
              <w:r w:rsidRPr="000A5D4B">
                <w:rPr>
                  <w:rStyle w:val="Hyperlink"/>
                  <w:color w:val="000000" w:themeColor="text1"/>
                  <w:sz w:val="18"/>
                  <w:szCs w:val="18"/>
                </w:rPr>
                <w:t>https://www.youtube.com/watch?v=EXIgjIBu4EU</w:t>
              </w:r>
            </w:hyperlink>
          </w:p>
          <w:p w14:paraId="6E8B3FF0" w14:textId="4927F15C" w:rsidR="00CE66DD" w:rsidRPr="000A5D4B" w:rsidRDefault="00CE66DD" w:rsidP="00CE66DD">
            <w:pPr>
              <w:cnfStyle w:val="000000000000" w:firstRow="0" w:lastRow="0" w:firstColumn="0" w:lastColumn="0" w:oddVBand="0" w:evenVBand="0" w:oddHBand="0" w:evenHBand="0" w:firstRowFirstColumn="0" w:firstRowLastColumn="0" w:lastRowFirstColumn="0" w:lastRowLastColumn="0"/>
              <w:rPr>
                <w:rFonts w:eastAsia="Open Sans" w:cs="Open Sans"/>
                <w:b/>
                <w:color w:val="000000" w:themeColor="text1"/>
                <w:sz w:val="18"/>
                <w:szCs w:val="18"/>
                <w:lang w:val="fr-FR"/>
              </w:rPr>
            </w:pPr>
            <w:r w:rsidRPr="000A5D4B">
              <w:rPr>
                <w:rFonts w:eastAsia="Open Sans" w:cs="Open Sans"/>
                <w:color w:val="000000" w:themeColor="text1"/>
                <w:sz w:val="18"/>
                <w:szCs w:val="18"/>
                <w:lang w:val="fr-FR"/>
              </w:rPr>
              <w:t xml:space="preserve">Pandas documentation </w:t>
            </w:r>
            <w:r w:rsidR="00D264C8" w:rsidRPr="000A5D4B">
              <w:rPr>
                <w:rFonts w:eastAsia="Open Sans" w:cs="Open Sans"/>
                <w:color w:val="000000" w:themeColor="text1"/>
                <w:sz w:val="18"/>
                <w:szCs w:val="18"/>
                <w:lang w:val="fr-FR"/>
              </w:rPr>
              <w:t>introduction :</w:t>
            </w:r>
          </w:p>
          <w:p w14:paraId="67F5BCD3" w14:textId="022E0F7D" w:rsidR="00CE66DD" w:rsidRPr="000A5D4B" w:rsidRDefault="00CE66DD" w:rsidP="005D7652">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lang w:val="fr-FR"/>
              </w:rPr>
            </w:pPr>
            <w:hyperlink r:id="rId129">
              <w:r w:rsidRPr="00147275">
                <w:rPr>
                  <w:rStyle w:val="Hyperlink"/>
                  <w:color w:val="000000" w:themeColor="text1"/>
                  <w:sz w:val="18"/>
                  <w:szCs w:val="18"/>
                  <w:lang w:val="fr-FR"/>
                </w:rPr>
                <w:t>https://pandas.pydata.org/docs/user_guide/10min.html</w:t>
              </w:r>
            </w:hyperlink>
          </w:p>
        </w:tc>
        <w:tc>
          <w:tcPr>
            <w:tcW w:w="1984" w:type="dxa"/>
          </w:tcPr>
          <w:p w14:paraId="595BAC2D" w14:textId="77777777" w:rsidR="00CE66DD" w:rsidRPr="000A5D4B" w:rsidRDefault="00CE66DD" w:rsidP="00CE66DD">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0A5D4B">
              <w:rPr>
                <w:rFonts w:asciiTheme="minorHAnsi" w:eastAsia="Open Sans" w:hAnsiTheme="minorHAnsi" w:cs="Open Sans"/>
                <w:color w:val="000000" w:themeColor="text1"/>
                <w:sz w:val="18"/>
                <w:szCs w:val="18"/>
              </w:rPr>
              <w:t>Critical thinking</w:t>
            </w:r>
          </w:p>
          <w:p w14:paraId="2CE92160" w14:textId="77777777" w:rsidR="00CE66DD" w:rsidRPr="000A5D4B" w:rsidRDefault="00CE66DD" w:rsidP="00CE66DD">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0A5D4B">
              <w:rPr>
                <w:rFonts w:eastAsia="Open Sans" w:cs="Open Sans"/>
                <w:color w:val="000000" w:themeColor="text1"/>
                <w:sz w:val="18"/>
                <w:szCs w:val="18"/>
              </w:rPr>
              <w:t>Problem solving</w:t>
            </w:r>
          </w:p>
          <w:p w14:paraId="06B2305A" w14:textId="77777777" w:rsidR="00CE66DD" w:rsidRPr="000A5D4B" w:rsidRDefault="00CE66DD" w:rsidP="00CE66DD">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0A5D4B">
              <w:rPr>
                <w:rFonts w:eastAsia="Open Sans" w:cs="Open Sans"/>
                <w:color w:val="000000" w:themeColor="text1"/>
                <w:sz w:val="18"/>
                <w:szCs w:val="18"/>
              </w:rPr>
              <w:t>Analysis</w:t>
            </w:r>
          </w:p>
          <w:p w14:paraId="5959E768" w14:textId="77777777" w:rsidR="00CE66DD" w:rsidRPr="000A5D4B" w:rsidRDefault="00CE66DD" w:rsidP="00CE66DD">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tcPr>
          <w:p w14:paraId="7CF5A351" w14:textId="77777777" w:rsidR="00CE66DD" w:rsidRPr="000A5D4B" w:rsidRDefault="00CE66DD" w:rsidP="00CE66DD">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0A5D4B">
              <w:rPr>
                <w:rFonts w:asciiTheme="minorHAnsi" w:eastAsia="Open Sans" w:hAnsiTheme="minorHAnsi" w:cs="Open Sans"/>
                <w:color w:val="000000" w:themeColor="text1"/>
                <w:sz w:val="18"/>
                <w:szCs w:val="18"/>
              </w:rPr>
              <w:t>Critical thinking</w:t>
            </w:r>
          </w:p>
          <w:p w14:paraId="76874439" w14:textId="77777777" w:rsidR="00CE66DD" w:rsidRPr="000A5D4B" w:rsidRDefault="00CE66DD" w:rsidP="00CE66DD">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0A5D4B">
              <w:rPr>
                <w:rFonts w:eastAsia="Open Sans" w:cs="Open Sans"/>
                <w:color w:val="000000" w:themeColor="text1"/>
                <w:sz w:val="18"/>
                <w:szCs w:val="18"/>
              </w:rPr>
              <w:t>Problem solving</w:t>
            </w:r>
          </w:p>
          <w:p w14:paraId="690F6B2D" w14:textId="77777777" w:rsidR="00CE66DD" w:rsidRPr="000A5D4B" w:rsidRDefault="00CE66DD" w:rsidP="00CE66DD">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r>
      <w:tr w:rsidR="00CE66DD" w:rsidRPr="003A19A2" w14:paraId="60347584" w14:textId="77777777">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tcPr>
          <w:p w14:paraId="1334808E" w14:textId="77777777" w:rsidR="00CE66DD" w:rsidRPr="003A19A2" w:rsidRDefault="00CE66DD" w:rsidP="00CE66DD">
            <w:pPr>
              <w:pStyle w:val="TableHeading"/>
              <w:rPr>
                <w:noProof w:val="0"/>
                <w:lang w:val="en-GB"/>
              </w:rPr>
            </w:pPr>
            <w:r w:rsidRPr="003A19A2">
              <w:rPr>
                <w:b/>
                <w:bCs/>
                <w:noProof w:val="0"/>
                <w:color w:val="000000" w:themeColor="text1"/>
                <w:lang w:val="en-GB"/>
              </w:rPr>
              <w:t>Week 9</w:t>
            </w:r>
            <w:r w:rsidRPr="003A19A2">
              <w:rPr>
                <w:b/>
                <w:bCs/>
                <w:noProof w:val="0"/>
                <w:color w:val="000000" w:themeColor="text1"/>
                <w:lang w:val="en-GB"/>
              </w:rPr>
              <w:br/>
              <w:t>Lesson 3</w:t>
            </w:r>
          </w:p>
        </w:tc>
      </w:tr>
      <w:tr w:rsidR="00C34E45" w:rsidRPr="003A19A2" w14:paraId="43F6A34D" w14:textId="77777777" w:rsidTr="00157FDB">
        <w:trPr>
          <w:trHeight w:val="444"/>
        </w:trPr>
        <w:tc>
          <w:tcPr>
            <w:cnfStyle w:val="001000000000" w:firstRow="0" w:lastRow="0" w:firstColumn="1" w:lastColumn="0" w:oddVBand="0" w:evenVBand="0" w:oddHBand="0" w:evenHBand="0" w:firstRowFirstColumn="0" w:firstRowLastColumn="0" w:lastRowFirstColumn="0" w:lastRowLastColumn="0"/>
            <w:tcW w:w="1555" w:type="dxa"/>
          </w:tcPr>
          <w:p w14:paraId="43F2A3A9" w14:textId="77777777" w:rsidR="00C34E45" w:rsidRPr="00346616" w:rsidRDefault="00C34E45" w:rsidP="00C34E45">
            <w:pPr>
              <w:rPr>
                <w:rFonts w:eastAsia="Open Sans" w:cs="Open Sans"/>
                <w:color w:val="000000" w:themeColor="text1"/>
                <w:sz w:val="18"/>
                <w:szCs w:val="18"/>
              </w:rPr>
            </w:pPr>
            <w:r w:rsidRPr="00346616">
              <w:rPr>
                <w:rFonts w:eastAsia="Open Sans" w:cs="Open Sans"/>
                <w:color w:val="000000" w:themeColor="text1"/>
                <w:sz w:val="18"/>
                <w:szCs w:val="18"/>
              </w:rPr>
              <w:t>Topic:18.1.4 Methods to handle data analysis (Pandas)</w:t>
            </w:r>
          </w:p>
          <w:p w14:paraId="4E7D7431" w14:textId="77777777" w:rsidR="00C34E45" w:rsidRPr="00346616" w:rsidRDefault="00C34E45" w:rsidP="00C34E45">
            <w:pPr>
              <w:rPr>
                <w:rFonts w:eastAsia="Open Sans" w:cs="Open Sans"/>
                <w:color w:val="000000" w:themeColor="text1"/>
                <w:sz w:val="18"/>
                <w:szCs w:val="18"/>
              </w:rPr>
            </w:pPr>
          </w:p>
          <w:p w14:paraId="3DDF67EC" w14:textId="6C844CE4" w:rsidR="00C34E45" w:rsidRPr="00346616" w:rsidRDefault="003C1507" w:rsidP="00C34E45">
            <w:pPr>
              <w:rPr>
                <w:rFonts w:eastAsia="Open Sans" w:cs="Open Sans"/>
                <w:color w:val="000000" w:themeColor="text1"/>
                <w:sz w:val="18"/>
                <w:szCs w:val="18"/>
              </w:rPr>
            </w:pPr>
            <w:r w:rsidRPr="003C1507">
              <w:rPr>
                <w:rFonts w:eastAsia="Open Sans" w:cs="Open Sans"/>
                <w:sz w:val="18"/>
                <w:szCs w:val="18"/>
              </w:rPr>
              <w:t>Lesson title:</w:t>
            </w:r>
          </w:p>
          <w:p w14:paraId="3EA2A6B2" w14:textId="77777777" w:rsidR="00C34E45" w:rsidRPr="00346616" w:rsidRDefault="00C34E45" w:rsidP="00C34E45">
            <w:pPr>
              <w:rPr>
                <w:rFonts w:eastAsia="Open Sans" w:cs="Open Sans"/>
                <w:b w:val="0"/>
                <w:bCs w:val="0"/>
                <w:color w:val="000000" w:themeColor="text1"/>
                <w:sz w:val="18"/>
                <w:szCs w:val="18"/>
              </w:rPr>
            </w:pPr>
            <w:r w:rsidRPr="00346616">
              <w:rPr>
                <w:rFonts w:eastAsia="Open Sans" w:cs="Open Sans"/>
                <w:b w:val="0"/>
                <w:bCs w:val="0"/>
                <w:color w:val="000000" w:themeColor="text1"/>
                <w:sz w:val="18"/>
                <w:szCs w:val="18"/>
              </w:rPr>
              <w:t>Pandas data frames</w:t>
            </w:r>
          </w:p>
          <w:p w14:paraId="578D300E" w14:textId="77777777" w:rsidR="00C34E45" w:rsidRPr="00346616" w:rsidRDefault="00C34E45" w:rsidP="00C34E45">
            <w:pPr>
              <w:pStyle w:val="TableHeading"/>
              <w:rPr>
                <w:rFonts w:asciiTheme="minorHAnsi" w:hAnsiTheme="minorHAnsi"/>
                <w:noProof w:val="0"/>
                <w:color w:val="000000" w:themeColor="text1"/>
                <w:sz w:val="18"/>
                <w:szCs w:val="18"/>
                <w:lang w:val="en-GB"/>
              </w:rPr>
            </w:pPr>
          </w:p>
        </w:tc>
        <w:tc>
          <w:tcPr>
            <w:tcW w:w="2551" w:type="dxa"/>
          </w:tcPr>
          <w:p w14:paraId="00E1CBF7" w14:textId="42A53DEA" w:rsidR="00C34E45" w:rsidRPr="00346616" w:rsidRDefault="003C1507" w:rsidP="00C34E45">
            <w:pP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3C1507">
              <w:rPr>
                <w:rFonts w:eastAsia="Open Sans" w:cs="Open Sans"/>
                <w:sz w:val="18"/>
                <w:szCs w:val="18"/>
              </w:rPr>
              <w:t>Students will be able to:</w:t>
            </w:r>
          </w:p>
          <w:p w14:paraId="02F27E9F" w14:textId="154B8084" w:rsidR="00C34E45" w:rsidRPr="00346616" w:rsidRDefault="00C34E45" w:rsidP="00C34E45">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346616">
              <w:rPr>
                <w:rFonts w:eastAsia="Open Sans" w:cs="Open Sans"/>
                <w:color w:val="000000" w:themeColor="text1"/>
                <w:sz w:val="18"/>
                <w:szCs w:val="18"/>
              </w:rPr>
              <w:t xml:space="preserve">18.1.4 select and use appropriate methods for handling </w:t>
            </w:r>
            <w:r w:rsidR="00346616">
              <w:rPr>
                <w:rFonts w:eastAsia="Open Sans" w:cs="Open Sans"/>
                <w:color w:val="000000" w:themeColor="text1"/>
                <w:sz w:val="18"/>
                <w:szCs w:val="18"/>
              </w:rPr>
              <w:t>d</w:t>
            </w:r>
            <w:r w:rsidRPr="00346616">
              <w:rPr>
                <w:rFonts w:eastAsia="Open Sans" w:cs="Open Sans"/>
                <w:color w:val="000000" w:themeColor="text1"/>
                <w:sz w:val="18"/>
                <w:szCs w:val="18"/>
              </w:rPr>
              <w:t>ata analysis</w:t>
            </w:r>
          </w:p>
          <w:p w14:paraId="5E796087" w14:textId="77777777" w:rsidR="00C34E45" w:rsidRPr="00346616" w:rsidRDefault="00C34E45" w:rsidP="00C34E45">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4820" w:type="dxa"/>
          </w:tcPr>
          <w:p w14:paraId="2BF056E8" w14:textId="31FA90BD" w:rsidR="00C34E45" w:rsidRPr="00346616" w:rsidRDefault="002D2D1D" w:rsidP="00C34E45">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2D2D1D">
              <w:rPr>
                <w:rFonts w:asciiTheme="minorHAnsi" w:eastAsia="Open Sans" w:hAnsiTheme="minorHAnsi" w:cs="Open Sans"/>
                <w:sz w:val="18"/>
                <w:szCs w:val="18"/>
              </w:rPr>
              <w:t>Activities:</w:t>
            </w:r>
          </w:p>
          <w:p w14:paraId="3E42BE27" w14:textId="77777777" w:rsidR="00C34E45" w:rsidRPr="00346616" w:rsidRDefault="00C34E45" w:rsidP="00C34E45">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2185ADAB" w14:textId="77777777" w:rsidR="00C34E45" w:rsidRPr="00346616" w:rsidRDefault="00C34E45" w:rsidP="00277C48">
            <w:pPr>
              <w:pStyle w:val="NoSpacing"/>
              <w:numPr>
                <w:ilvl w:val="0"/>
                <w:numId w:val="103"/>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346616">
              <w:rPr>
                <w:rFonts w:asciiTheme="minorHAnsi" w:eastAsia="Open Sans" w:hAnsiTheme="minorHAnsi" w:cs="Open Sans"/>
                <w:color w:val="000000" w:themeColor="text1"/>
                <w:sz w:val="18"/>
                <w:szCs w:val="18"/>
              </w:rPr>
              <w:t>Teacher explanation of how to create pandas data frames</w:t>
            </w:r>
          </w:p>
          <w:p w14:paraId="2064483F" w14:textId="77777777" w:rsidR="00C34E45" w:rsidRPr="00346616" w:rsidRDefault="00C34E45" w:rsidP="00277C48">
            <w:pPr>
              <w:pStyle w:val="NoSpacing"/>
              <w:numPr>
                <w:ilvl w:val="0"/>
                <w:numId w:val="103"/>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346616">
              <w:rPr>
                <w:rFonts w:asciiTheme="minorHAnsi" w:eastAsia="Open Sans" w:hAnsiTheme="minorHAnsi" w:cs="Open Sans"/>
                <w:color w:val="000000" w:themeColor="text1"/>
                <w:sz w:val="18"/>
                <w:szCs w:val="18"/>
              </w:rPr>
              <w:t>Class practical with students writing program to demonstrate creating Pandas data frames</w:t>
            </w:r>
          </w:p>
          <w:p w14:paraId="42346B88" w14:textId="77777777" w:rsidR="00C34E45" w:rsidRPr="00346616" w:rsidRDefault="00C34E45" w:rsidP="00277C48">
            <w:pPr>
              <w:pStyle w:val="NoSpacing"/>
              <w:numPr>
                <w:ilvl w:val="0"/>
                <w:numId w:val="103"/>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346616">
              <w:rPr>
                <w:rFonts w:asciiTheme="minorHAnsi" w:eastAsia="Open Sans" w:hAnsiTheme="minorHAnsi" w:cs="Open Sans"/>
                <w:color w:val="000000" w:themeColor="text1"/>
                <w:sz w:val="18"/>
                <w:szCs w:val="18"/>
              </w:rPr>
              <w:t>Class discussion on pandas. What kind of application might require pandas? Why use pandas and a Python program rather than using Excel?</w:t>
            </w:r>
          </w:p>
          <w:p w14:paraId="700E27A8" w14:textId="77777777" w:rsidR="00C34E45" w:rsidRPr="00346616" w:rsidRDefault="00C34E45" w:rsidP="00C34E45">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lang w:val="en-US"/>
              </w:rPr>
            </w:pPr>
          </w:p>
          <w:p w14:paraId="6A143D68" w14:textId="07236BBD" w:rsidR="00C34E45" w:rsidRDefault="002D2D1D" w:rsidP="00C34E45">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7A8A6506" w14:textId="77777777" w:rsidR="00346616" w:rsidRPr="00346616" w:rsidRDefault="00346616" w:rsidP="00C34E45">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2584B5D8" w14:textId="77777777" w:rsidR="00C34E45" w:rsidRPr="00346616" w:rsidRDefault="00C34E45" w:rsidP="00C34E45">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346616">
              <w:rPr>
                <w:rFonts w:asciiTheme="minorHAnsi" w:eastAsia="Open Sans" w:hAnsiTheme="minorHAnsi" w:cs="Open Sans"/>
                <w:color w:val="000000" w:themeColor="text1"/>
                <w:sz w:val="18"/>
                <w:szCs w:val="18"/>
              </w:rPr>
              <w:t>Ask students to read the section on data frames in the official Pandas documentation.</w:t>
            </w:r>
          </w:p>
          <w:p w14:paraId="7178F3E8" w14:textId="77777777" w:rsidR="00C34E45" w:rsidRPr="00346616" w:rsidRDefault="00C34E45" w:rsidP="00C34E45">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2268" w:type="dxa"/>
          </w:tcPr>
          <w:p w14:paraId="6F40EAFE" w14:textId="6E71C904" w:rsidR="00C34E45" w:rsidRPr="00346616" w:rsidRDefault="002D2D1D" w:rsidP="00C34E45">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C34E45" w:rsidRPr="00346616">
              <w:rPr>
                <w:rFonts w:eastAsia="Open Sans" w:cs="Open Sans"/>
                <w:color w:val="000000" w:themeColor="text1"/>
                <w:sz w:val="18"/>
                <w:szCs w:val="18"/>
              </w:rPr>
              <w:t>pp. 233-234</w:t>
            </w:r>
          </w:p>
          <w:p w14:paraId="28841613" w14:textId="77777777" w:rsidR="00C34E45" w:rsidRPr="00346616" w:rsidRDefault="00C34E45" w:rsidP="00C34E45">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p>
          <w:p w14:paraId="6E4F9DDB" w14:textId="6A9EB0A9" w:rsidR="00C34E45" w:rsidRPr="00346616" w:rsidRDefault="00C34E45" w:rsidP="00C34E45">
            <w:pPr>
              <w:cnfStyle w:val="000000000000" w:firstRow="0" w:lastRow="0" w:firstColumn="0" w:lastColumn="0" w:oddVBand="0" w:evenVBand="0" w:oddHBand="0" w:evenHBand="0" w:firstRowFirstColumn="0" w:firstRowLastColumn="0" w:lastRowFirstColumn="0" w:lastRowLastColumn="0"/>
              <w:rPr>
                <w:rFonts w:eastAsia="Open Sans" w:cs="Open Sans"/>
                <w:b/>
                <w:color w:val="000000" w:themeColor="text1"/>
                <w:sz w:val="18"/>
                <w:szCs w:val="18"/>
                <w:lang w:val="fr-FR"/>
              </w:rPr>
            </w:pPr>
            <w:r w:rsidRPr="00346616">
              <w:rPr>
                <w:rFonts w:eastAsia="Open Sans" w:cs="Open Sans"/>
                <w:color w:val="000000" w:themeColor="text1"/>
                <w:sz w:val="18"/>
                <w:szCs w:val="18"/>
                <w:lang w:val="fr-FR"/>
              </w:rPr>
              <w:t xml:space="preserve">Pandas documentation on data </w:t>
            </w:r>
            <w:r w:rsidR="00D264C8" w:rsidRPr="00346616">
              <w:rPr>
                <w:rFonts w:eastAsia="Open Sans" w:cs="Open Sans"/>
                <w:color w:val="000000" w:themeColor="text1"/>
                <w:sz w:val="18"/>
                <w:szCs w:val="18"/>
                <w:lang w:val="fr-FR"/>
              </w:rPr>
              <w:t>frames :</w:t>
            </w:r>
          </w:p>
          <w:p w14:paraId="7F67DB48" w14:textId="77777777" w:rsidR="00C34E45" w:rsidRPr="00D264C8" w:rsidRDefault="00C34E45" w:rsidP="00C34E45">
            <w:pPr>
              <w:pStyle w:val="NoSpacing"/>
              <w:cnfStyle w:val="000000000000" w:firstRow="0" w:lastRow="0" w:firstColumn="0" w:lastColumn="0" w:oddVBand="0" w:evenVBand="0" w:oddHBand="0" w:evenHBand="0" w:firstRowFirstColumn="0" w:firstRowLastColumn="0" w:lastRowFirstColumn="0" w:lastRowLastColumn="0"/>
              <w:rPr>
                <w:rStyle w:val="Hyperlink"/>
                <w:color w:val="000000" w:themeColor="text1"/>
                <w:sz w:val="18"/>
                <w:szCs w:val="18"/>
                <w:lang w:val="fr-FR"/>
              </w:rPr>
            </w:pPr>
            <w:hyperlink r:id="rId130">
              <w:r w:rsidRPr="00D264C8">
                <w:rPr>
                  <w:rStyle w:val="Hyperlink"/>
                  <w:color w:val="000000" w:themeColor="text1"/>
                  <w:sz w:val="18"/>
                  <w:szCs w:val="18"/>
                  <w:lang w:val="fr-FR"/>
                </w:rPr>
                <w:t>https://pandas.pydata.org/docs/user_guide/dsintro.html#dataframe</w:t>
              </w:r>
            </w:hyperlink>
          </w:p>
          <w:p w14:paraId="4831F574" w14:textId="77777777" w:rsidR="00C34E45" w:rsidRPr="00346616" w:rsidRDefault="00C34E45" w:rsidP="00C34E45">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fr-FR"/>
              </w:rPr>
            </w:pPr>
          </w:p>
        </w:tc>
        <w:tc>
          <w:tcPr>
            <w:tcW w:w="1984" w:type="dxa"/>
          </w:tcPr>
          <w:p w14:paraId="4E545BC1" w14:textId="77777777" w:rsidR="00C34E45" w:rsidRPr="00346616" w:rsidRDefault="00C34E45" w:rsidP="00C34E4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346616">
              <w:rPr>
                <w:rFonts w:asciiTheme="minorHAnsi" w:eastAsia="Open Sans" w:hAnsiTheme="minorHAnsi" w:cs="Open Sans"/>
                <w:color w:val="000000" w:themeColor="text1"/>
                <w:sz w:val="18"/>
                <w:szCs w:val="18"/>
              </w:rPr>
              <w:t>Critical thinking</w:t>
            </w:r>
          </w:p>
          <w:p w14:paraId="1550EC08" w14:textId="77777777" w:rsidR="00C34E45" w:rsidRPr="00346616" w:rsidRDefault="00C34E45" w:rsidP="00C34E45">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346616">
              <w:rPr>
                <w:rFonts w:eastAsia="Open Sans" w:cs="Open Sans"/>
                <w:color w:val="000000" w:themeColor="text1"/>
                <w:sz w:val="18"/>
                <w:szCs w:val="18"/>
              </w:rPr>
              <w:t>Problem solving</w:t>
            </w:r>
          </w:p>
          <w:p w14:paraId="5C7BBE7B" w14:textId="77777777" w:rsidR="00C34E45" w:rsidRPr="00346616" w:rsidRDefault="00C34E45" w:rsidP="00C34E45">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346616">
              <w:rPr>
                <w:rFonts w:eastAsia="Open Sans" w:cs="Open Sans"/>
                <w:color w:val="000000" w:themeColor="text1"/>
                <w:sz w:val="18"/>
                <w:szCs w:val="18"/>
              </w:rPr>
              <w:t>Analysis</w:t>
            </w:r>
          </w:p>
          <w:p w14:paraId="3FA24BD1" w14:textId="77777777" w:rsidR="00C34E45" w:rsidRPr="00346616" w:rsidRDefault="00C34E45" w:rsidP="00C34E45">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tcPr>
          <w:p w14:paraId="12474AC8" w14:textId="77777777" w:rsidR="00C34E45" w:rsidRPr="00346616" w:rsidRDefault="00C34E45" w:rsidP="00C34E4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346616">
              <w:rPr>
                <w:rFonts w:asciiTheme="minorHAnsi" w:eastAsia="Open Sans" w:hAnsiTheme="minorHAnsi" w:cs="Open Sans"/>
                <w:color w:val="000000" w:themeColor="text1"/>
                <w:sz w:val="18"/>
                <w:szCs w:val="18"/>
              </w:rPr>
              <w:t>Critical thinking</w:t>
            </w:r>
          </w:p>
          <w:p w14:paraId="540C82D1" w14:textId="77777777" w:rsidR="00C34E45" w:rsidRPr="00346616" w:rsidRDefault="00C34E45" w:rsidP="00C34E45">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346616">
              <w:rPr>
                <w:rFonts w:eastAsia="Open Sans" w:cs="Open Sans"/>
                <w:color w:val="000000" w:themeColor="text1"/>
                <w:sz w:val="18"/>
                <w:szCs w:val="18"/>
              </w:rPr>
              <w:t>Problem solving</w:t>
            </w:r>
          </w:p>
          <w:p w14:paraId="50436140" w14:textId="77777777" w:rsidR="00C34E45" w:rsidRPr="00346616" w:rsidRDefault="00C34E45" w:rsidP="00C34E45">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b w:val="0"/>
                <w:bCs w:val="0"/>
                <w:noProof w:val="0"/>
                <w:color w:val="000000" w:themeColor="text1"/>
                <w:sz w:val="18"/>
                <w:szCs w:val="18"/>
                <w:lang w:val="en-GB"/>
              </w:rPr>
            </w:pPr>
          </w:p>
        </w:tc>
      </w:tr>
    </w:tbl>
    <w:p w14:paraId="67E38CA6" w14:textId="77777777" w:rsidR="00E460F8" w:rsidRPr="003A19A2" w:rsidRDefault="00E460F8" w:rsidP="00E460F8">
      <w:pPr>
        <w:rPr>
          <w:rStyle w:val="Strong"/>
          <w:b w:val="0"/>
          <w:bCs w:val="0"/>
        </w:rPr>
      </w:pPr>
    </w:p>
    <w:p w14:paraId="1F97A7AE" w14:textId="77777777" w:rsidR="00E460F8" w:rsidRPr="003A19A2" w:rsidRDefault="00E460F8" w:rsidP="00E460F8">
      <w:pPr>
        <w:rPr>
          <w:rStyle w:val="Strong"/>
          <w:rFonts w:ascii="Plus Jakarta Sans" w:hAnsi="Plus Jakarta Sans"/>
          <w:sz w:val="36"/>
          <w:szCs w:val="26"/>
        </w:rPr>
      </w:pPr>
      <w:r w:rsidRPr="003A19A2">
        <w:rPr>
          <w:rStyle w:val="Strong"/>
          <w:b w:val="0"/>
          <w:bCs w:val="0"/>
        </w:rP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E460F8" w:rsidRPr="003A19A2" w14:paraId="5488F972" w14:textId="77777777" w:rsidTr="00157FDB">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18087CDB" w14:textId="77777777" w:rsidR="00E460F8" w:rsidRPr="00346616" w:rsidRDefault="00E460F8">
            <w:pPr>
              <w:pStyle w:val="TableHeading"/>
              <w:jc w:val="center"/>
              <w:rPr>
                <w:b/>
                <w:bCs/>
                <w:noProof w:val="0"/>
                <w:color w:val="FFFFFF" w:themeColor="background1"/>
                <w:sz w:val="20"/>
                <w:szCs w:val="24"/>
                <w:lang w:val="en-GB"/>
              </w:rPr>
            </w:pPr>
            <w:r w:rsidRPr="00346616">
              <w:rPr>
                <w:b/>
                <w:bCs/>
                <w:noProof w:val="0"/>
                <w:color w:val="FFFFFF" w:themeColor="background1"/>
                <w:sz w:val="20"/>
                <w:szCs w:val="24"/>
                <w:lang w:val="en-GB"/>
              </w:rPr>
              <w:t>Topic</w:t>
            </w:r>
            <w:r w:rsidRPr="00346616">
              <w:rPr>
                <w:b/>
                <w:bCs/>
                <w:noProof w:val="0"/>
                <w:color w:val="FFFFFF" w:themeColor="background1"/>
                <w:sz w:val="20"/>
                <w:szCs w:val="24"/>
                <w:lang w:val="en-GB"/>
              </w:rPr>
              <w:br/>
              <w:t>Sub topic</w:t>
            </w:r>
            <w:r w:rsidRPr="00346616">
              <w:rPr>
                <w:b/>
                <w:bCs/>
                <w:noProof w:val="0"/>
                <w:color w:val="FFFFFF" w:themeColor="background1"/>
                <w:sz w:val="20"/>
                <w:szCs w:val="24"/>
                <w:lang w:val="en-GB"/>
              </w:rPr>
              <w:br/>
              <w:t>Lesson title</w:t>
            </w:r>
          </w:p>
        </w:tc>
        <w:tc>
          <w:tcPr>
            <w:tcW w:w="2551" w:type="dxa"/>
            <w:shd w:val="clear" w:color="auto" w:fill="341583" w:themeFill="accent2" w:themeFillShade="80"/>
            <w:vAlign w:val="center"/>
          </w:tcPr>
          <w:p w14:paraId="18AA8B58" w14:textId="77777777" w:rsidR="00E460F8" w:rsidRPr="00346616"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346616">
              <w:rPr>
                <w:b/>
                <w:bCs/>
                <w:noProof w:val="0"/>
                <w:color w:val="FFFFFF" w:themeColor="background1"/>
                <w:sz w:val="20"/>
                <w:szCs w:val="24"/>
                <w:lang w:val="en-GB"/>
              </w:rPr>
              <w:t>Specification reference</w:t>
            </w:r>
          </w:p>
        </w:tc>
        <w:tc>
          <w:tcPr>
            <w:tcW w:w="4820" w:type="dxa"/>
            <w:shd w:val="clear" w:color="auto" w:fill="341583" w:themeFill="accent2" w:themeFillShade="80"/>
            <w:vAlign w:val="center"/>
          </w:tcPr>
          <w:p w14:paraId="61B061C5" w14:textId="77777777" w:rsidR="00E460F8" w:rsidRPr="00346616"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346616">
              <w:rPr>
                <w:b/>
                <w:bCs/>
                <w:noProof w:val="0"/>
                <w:color w:val="FFFFFF" w:themeColor="background1"/>
                <w:sz w:val="20"/>
                <w:szCs w:val="24"/>
                <w:lang w:val="en-GB"/>
              </w:rPr>
              <w:t>Suggested activities</w:t>
            </w:r>
          </w:p>
        </w:tc>
        <w:tc>
          <w:tcPr>
            <w:tcW w:w="2268" w:type="dxa"/>
            <w:shd w:val="clear" w:color="auto" w:fill="341583" w:themeFill="accent2" w:themeFillShade="80"/>
            <w:vAlign w:val="center"/>
          </w:tcPr>
          <w:p w14:paraId="46A3A240" w14:textId="77777777" w:rsidR="00E460F8" w:rsidRPr="00346616"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346616">
              <w:rPr>
                <w:b/>
                <w:bCs/>
                <w:noProof w:val="0"/>
                <w:color w:val="FFFFFF" w:themeColor="background1"/>
                <w:sz w:val="20"/>
                <w:szCs w:val="24"/>
                <w:lang w:val="en-GB"/>
              </w:rPr>
              <w:t>Suggested resources</w:t>
            </w:r>
          </w:p>
        </w:tc>
        <w:tc>
          <w:tcPr>
            <w:tcW w:w="1984" w:type="dxa"/>
            <w:shd w:val="clear" w:color="auto" w:fill="341583" w:themeFill="accent2" w:themeFillShade="80"/>
            <w:vAlign w:val="center"/>
          </w:tcPr>
          <w:p w14:paraId="0E94495E" w14:textId="77777777" w:rsidR="00E460F8" w:rsidRPr="00346616"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346616">
              <w:rPr>
                <w:b/>
                <w:bCs/>
                <w:noProof w:val="0"/>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69CF6600" w14:textId="77777777" w:rsidR="00E460F8" w:rsidRPr="00346616"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346616">
              <w:rPr>
                <w:b/>
                <w:bCs/>
                <w:noProof w:val="0"/>
                <w:color w:val="FFFFFF" w:themeColor="background1"/>
                <w:sz w:val="20"/>
                <w:szCs w:val="24"/>
                <w:lang w:val="en-GB"/>
              </w:rPr>
              <w:t>Which skills could be acquired through teaching and delivery in this lesson?</w:t>
            </w:r>
          </w:p>
        </w:tc>
      </w:tr>
      <w:tr w:rsidR="00E460F8" w:rsidRPr="003A19A2" w14:paraId="2F8883FD"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25D67663" w14:textId="77777777" w:rsidR="00E460F8" w:rsidRPr="003A19A2" w:rsidRDefault="00E460F8">
            <w:pPr>
              <w:pStyle w:val="TableHeading"/>
              <w:rPr>
                <w:noProof w:val="0"/>
                <w:color w:val="FFFFFF" w:themeColor="background1"/>
                <w:lang w:val="en-GB"/>
              </w:rPr>
            </w:pPr>
            <w:r w:rsidRPr="003A19A2">
              <w:rPr>
                <w:b/>
                <w:bCs/>
                <w:noProof w:val="0"/>
                <w:color w:val="000000" w:themeColor="text1"/>
                <w:lang w:val="en-GB"/>
              </w:rPr>
              <w:t>Week 10</w:t>
            </w:r>
            <w:r w:rsidRPr="003A19A2">
              <w:rPr>
                <w:b/>
                <w:bCs/>
                <w:noProof w:val="0"/>
                <w:color w:val="000000" w:themeColor="text1"/>
                <w:lang w:val="en-GB"/>
              </w:rPr>
              <w:br/>
              <w:t>Lesson 1</w:t>
            </w:r>
          </w:p>
        </w:tc>
      </w:tr>
      <w:tr w:rsidR="00EB51C7" w:rsidRPr="003A19A2" w14:paraId="5FE3C43F" w14:textId="77777777" w:rsidTr="00157FDB">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12057DD7" w14:textId="77777777" w:rsidR="00EB51C7" w:rsidRPr="00157FDB" w:rsidRDefault="00EB51C7" w:rsidP="00EB51C7">
            <w:pPr>
              <w:rPr>
                <w:rFonts w:eastAsia="Open Sans" w:cs="Open Sans"/>
                <w:color w:val="000000" w:themeColor="text1"/>
                <w:sz w:val="18"/>
                <w:szCs w:val="18"/>
              </w:rPr>
            </w:pPr>
            <w:r w:rsidRPr="00157FDB">
              <w:rPr>
                <w:rFonts w:eastAsia="Open Sans" w:cs="Open Sans"/>
                <w:color w:val="000000" w:themeColor="text1"/>
                <w:sz w:val="18"/>
                <w:szCs w:val="18"/>
              </w:rPr>
              <w:t>Topic:18.1.4 Methods to handle data analysis (pandas)</w:t>
            </w:r>
          </w:p>
          <w:p w14:paraId="1F1C2534" w14:textId="0D04ACE2" w:rsidR="00EB51C7" w:rsidRPr="00157FDB" w:rsidRDefault="003C1507" w:rsidP="00EB51C7">
            <w:pPr>
              <w:rPr>
                <w:rFonts w:eastAsia="Open Sans" w:cs="Open Sans"/>
                <w:color w:val="000000" w:themeColor="text1"/>
                <w:sz w:val="18"/>
                <w:szCs w:val="18"/>
              </w:rPr>
            </w:pPr>
            <w:r w:rsidRPr="003C1507">
              <w:rPr>
                <w:rFonts w:eastAsia="Open Sans" w:cs="Open Sans"/>
                <w:sz w:val="18"/>
                <w:szCs w:val="18"/>
              </w:rPr>
              <w:t>Lesson title:</w:t>
            </w:r>
          </w:p>
          <w:p w14:paraId="4F0ED3C3" w14:textId="7C099592" w:rsidR="00EB51C7" w:rsidRPr="00157FDB" w:rsidRDefault="00EB51C7" w:rsidP="00EB51C7">
            <w:pPr>
              <w:rPr>
                <w:b w:val="0"/>
                <w:bCs w:val="0"/>
                <w:color w:val="000000" w:themeColor="text1"/>
                <w:sz w:val="18"/>
                <w:szCs w:val="18"/>
              </w:rPr>
            </w:pPr>
            <w:r w:rsidRPr="00157FDB">
              <w:rPr>
                <w:rFonts w:eastAsia="Open Sans" w:cs="Open Sans"/>
                <w:b w:val="0"/>
                <w:bCs w:val="0"/>
                <w:color w:val="000000" w:themeColor="text1"/>
                <w:sz w:val="18"/>
                <w:szCs w:val="18"/>
              </w:rPr>
              <w:t xml:space="preserve">Pandas </w:t>
            </w:r>
            <w:r w:rsidR="00157FDB" w:rsidRPr="00157FDB">
              <w:rPr>
                <w:rFonts w:eastAsia="Open Sans" w:cs="Open Sans"/>
                <w:b w:val="0"/>
                <w:bCs w:val="0"/>
                <w:color w:val="000000" w:themeColor="text1"/>
                <w:sz w:val="18"/>
                <w:szCs w:val="18"/>
              </w:rPr>
              <w:t>f</w:t>
            </w:r>
            <w:r w:rsidRPr="00157FDB">
              <w:rPr>
                <w:rFonts w:eastAsia="Open Sans" w:cs="Open Sans"/>
                <w:b w:val="0"/>
                <w:bCs w:val="0"/>
                <w:color w:val="000000" w:themeColor="text1"/>
                <w:sz w:val="18"/>
                <w:szCs w:val="18"/>
              </w:rPr>
              <w:t>unctions</w:t>
            </w:r>
          </w:p>
          <w:p w14:paraId="233C5A74" w14:textId="77777777" w:rsidR="00EB51C7" w:rsidRPr="00157FDB" w:rsidRDefault="00EB51C7" w:rsidP="00EB51C7">
            <w:pPr>
              <w:pStyle w:val="TableText"/>
              <w:rPr>
                <w:rFonts w:asciiTheme="minorHAnsi" w:hAnsiTheme="minorHAnsi"/>
                <w:noProof w:val="0"/>
                <w:sz w:val="18"/>
                <w:szCs w:val="18"/>
                <w:lang w:val="en-GB"/>
              </w:rPr>
            </w:pPr>
          </w:p>
        </w:tc>
        <w:tc>
          <w:tcPr>
            <w:tcW w:w="2551" w:type="dxa"/>
          </w:tcPr>
          <w:p w14:paraId="06DECEAA" w14:textId="6A42DE17" w:rsidR="00EB51C7" w:rsidRPr="00157FDB" w:rsidRDefault="003C1507" w:rsidP="00EB51C7">
            <w:pP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3C1507">
              <w:rPr>
                <w:rFonts w:eastAsia="Open Sans" w:cs="Open Sans"/>
                <w:sz w:val="18"/>
                <w:szCs w:val="18"/>
              </w:rPr>
              <w:t>Students will be able to:</w:t>
            </w:r>
          </w:p>
          <w:p w14:paraId="477884C6" w14:textId="215FFC56" w:rsidR="00EB51C7" w:rsidRPr="00157FDB" w:rsidRDefault="00EB51C7" w:rsidP="00EB51C7">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157FDB">
              <w:rPr>
                <w:rFonts w:eastAsia="Open Sans" w:cs="Open Sans"/>
                <w:color w:val="000000" w:themeColor="text1"/>
                <w:sz w:val="18"/>
                <w:szCs w:val="18"/>
              </w:rPr>
              <w:t xml:space="preserve">18.1.4 select and use appropriate methods for handling </w:t>
            </w:r>
            <w:r w:rsidR="00157FDB" w:rsidRPr="00157FDB">
              <w:rPr>
                <w:rFonts w:eastAsia="Open Sans" w:cs="Open Sans"/>
                <w:color w:val="000000" w:themeColor="text1"/>
                <w:sz w:val="18"/>
                <w:szCs w:val="18"/>
              </w:rPr>
              <w:t>d</w:t>
            </w:r>
            <w:r w:rsidRPr="00157FDB">
              <w:rPr>
                <w:rFonts w:eastAsia="Open Sans" w:cs="Open Sans"/>
                <w:color w:val="000000" w:themeColor="text1"/>
                <w:sz w:val="18"/>
                <w:szCs w:val="18"/>
              </w:rPr>
              <w:t>ata analysis</w:t>
            </w:r>
          </w:p>
          <w:p w14:paraId="5D66C9F0" w14:textId="77777777" w:rsidR="00EB51C7" w:rsidRPr="00157FDB" w:rsidRDefault="00EB51C7" w:rsidP="00EB51C7">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4820" w:type="dxa"/>
          </w:tcPr>
          <w:p w14:paraId="758A7711" w14:textId="3FA80C2C" w:rsidR="00EB51C7" w:rsidRPr="00157FDB" w:rsidRDefault="002D2D1D" w:rsidP="00EB51C7">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Activities:</w:t>
            </w:r>
          </w:p>
          <w:p w14:paraId="5C06D0E5" w14:textId="77777777" w:rsidR="00EB51C7" w:rsidRPr="00157FDB" w:rsidRDefault="00EB51C7" w:rsidP="00EB51C7">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p>
          <w:p w14:paraId="0C88B5A4" w14:textId="77777777" w:rsidR="00EB51C7" w:rsidRPr="00157FDB" w:rsidRDefault="00EB51C7" w:rsidP="00277C48">
            <w:pPr>
              <w:pStyle w:val="NoSpacing"/>
              <w:numPr>
                <w:ilvl w:val="0"/>
                <w:numId w:val="103"/>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157FDB">
              <w:rPr>
                <w:rFonts w:asciiTheme="minorHAnsi" w:eastAsia="Open Sans" w:hAnsiTheme="minorHAnsi" w:cs="Open Sans"/>
                <w:color w:val="000000" w:themeColor="text1"/>
                <w:sz w:val="18"/>
                <w:szCs w:val="18"/>
              </w:rPr>
              <w:t>Teacher explanation of commonly used Pandas functions</w:t>
            </w:r>
          </w:p>
          <w:p w14:paraId="73ACFCE3" w14:textId="77777777" w:rsidR="00EB51C7" w:rsidRPr="00157FDB" w:rsidRDefault="00EB51C7" w:rsidP="00277C48">
            <w:pPr>
              <w:pStyle w:val="NoSpacing"/>
              <w:numPr>
                <w:ilvl w:val="0"/>
                <w:numId w:val="103"/>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157FDB">
              <w:rPr>
                <w:rFonts w:asciiTheme="minorHAnsi" w:eastAsia="Open Sans" w:hAnsiTheme="minorHAnsi" w:cs="Open Sans"/>
                <w:color w:val="000000" w:themeColor="text1"/>
                <w:sz w:val="18"/>
                <w:szCs w:val="18"/>
              </w:rPr>
              <w:t>Class practical with students writing program to demonstrate the use of common Pandas functions</w:t>
            </w:r>
          </w:p>
          <w:p w14:paraId="4E6E8607" w14:textId="77777777" w:rsidR="00EB51C7" w:rsidRPr="00157FDB" w:rsidRDefault="00EB51C7" w:rsidP="00277C48">
            <w:pPr>
              <w:pStyle w:val="NoSpacing"/>
              <w:numPr>
                <w:ilvl w:val="0"/>
                <w:numId w:val="103"/>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157FDB">
              <w:rPr>
                <w:rFonts w:asciiTheme="minorHAnsi" w:eastAsia="Open Sans" w:hAnsiTheme="minorHAnsi" w:cs="Open Sans"/>
                <w:color w:val="000000" w:themeColor="text1"/>
                <w:sz w:val="18"/>
                <w:szCs w:val="18"/>
              </w:rPr>
              <w:t>Class quiz on Pandas functions and other features covered so far.</w:t>
            </w:r>
          </w:p>
          <w:p w14:paraId="0118943C" w14:textId="77777777" w:rsidR="00EB51C7" w:rsidRPr="00157FDB" w:rsidRDefault="00EB51C7" w:rsidP="00EB51C7">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p>
          <w:p w14:paraId="26FB8589" w14:textId="27D6086E" w:rsidR="00EB51C7" w:rsidRDefault="002D2D1D" w:rsidP="00EB51C7">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50C9FD19" w14:textId="77777777" w:rsidR="00157FDB" w:rsidRPr="00157FDB" w:rsidRDefault="00157FDB" w:rsidP="00EB51C7">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1A3E940B" w14:textId="77777777" w:rsidR="00EB51C7" w:rsidRPr="00157FDB" w:rsidRDefault="00EB51C7" w:rsidP="00EB51C7">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157FDB">
              <w:rPr>
                <w:rFonts w:asciiTheme="minorHAnsi" w:eastAsia="Open Sans" w:hAnsiTheme="minorHAnsi" w:cs="Open Sans"/>
                <w:color w:val="000000" w:themeColor="text1"/>
                <w:sz w:val="18"/>
                <w:szCs w:val="18"/>
              </w:rPr>
              <w:t>Ask students to read the article from the Medium web site on useful Pandas functions.</w:t>
            </w:r>
          </w:p>
          <w:p w14:paraId="4B5DE610" w14:textId="77777777" w:rsidR="00EB51C7" w:rsidRPr="00157FDB" w:rsidRDefault="00EB51C7" w:rsidP="00EB51C7">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6DC21C9C" w14:textId="1FD3CF75" w:rsidR="00EB51C7" w:rsidRPr="00157FDB" w:rsidRDefault="002D2D1D" w:rsidP="00EB51C7">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EB51C7" w:rsidRPr="00157FDB">
              <w:rPr>
                <w:rFonts w:eastAsia="Open Sans" w:cs="Open Sans"/>
                <w:color w:val="000000" w:themeColor="text1"/>
                <w:sz w:val="18"/>
                <w:szCs w:val="18"/>
              </w:rPr>
              <w:t>pp. 234-235</w:t>
            </w:r>
          </w:p>
          <w:p w14:paraId="391D4440" w14:textId="77777777" w:rsidR="00EB51C7" w:rsidRPr="00157FDB" w:rsidRDefault="00EB51C7" w:rsidP="00EB51C7">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157FDB">
              <w:rPr>
                <w:rFonts w:eastAsia="Open Sans" w:cs="Open Sans"/>
                <w:color w:val="000000" w:themeColor="text1"/>
                <w:sz w:val="18"/>
                <w:szCs w:val="18"/>
              </w:rPr>
              <w:t>Web page describing useful Pandas functions:</w:t>
            </w:r>
          </w:p>
          <w:p w14:paraId="32D00C70" w14:textId="77777777" w:rsidR="00EB51C7" w:rsidRPr="00D264C8" w:rsidRDefault="00EB51C7" w:rsidP="00EB51C7">
            <w:pPr>
              <w:pStyle w:val="NoSpacing"/>
              <w:cnfStyle w:val="000000000000" w:firstRow="0" w:lastRow="0" w:firstColumn="0" w:lastColumn="0" w:oddVBand="0" w:evenVBand="0" w:oddHBand="0" w:evenHBand="0" w:firstRowFirstColumn="0" w:firstRowLastColumn="0" w:lastRowFirstColumn="0" w:lastRowLastColumn="0"/>
              <w:rPr>
                <w:rStyle w:val="Hyperlink"/>
                <w:color w:val="000000" w:themeColor="text1"/>
                <w:sz w:val="18"/>
                <w:szCs w:val="18"/>
              </w:rPr>
            </w:pPr>
            <w:hyperlink r:id="rId131">
              <w:r w:rsidRPr="00D264C8">
                <w:rPr>
                  <w:rStyle w:val="Hyperlink"/>
                  <w:color w:val="000000" w:themeColor="text1"/>
                  <w:sz w:val="18"/>
                  <w:szCs w:val="18"/>
                </w:rPr>
                <w:t>https://medium.com/learning-data/a-gentle-introduction-to-pythons-pandas-library-the-first-5-functions-you-need-to-Students will know-fc045e24f3c8</w:t>
              </w:r>
            </w:hyperlink>
          </w:p>
          <w:p w14:paraId="6C4FC089" w14:textId="77777777" w:rsidR="00EB51C7" w:rsidRPr="00157FDB" w:rsidRDefault="00EB51C7" w:rsidP="00EB51C7">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tcPr>
          <w:p w14:paraId="7279FF93" w14:textId="77777777" w:rsidR="00EB51C7" w:rsidRPr="00157FDB" w:rsidRDefault="00EB51C7" w:rsidP="00EB51C7">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157FDB">
              <w:rPr>
                <w:rFonts w:asciiTheme="minorHAnsi" w:eastAsia="Open Sans" w:hAnsiTheme="minorHAnsi" w:cs="Open Sans"/>
                <w:color w:val="000000" w:themeColor="text1"/>
                <w:sz w:val="18"/>
                <w:szCs w:val="18"/>
              </w:rPr>
              <w:t>Critical thinking</w:t>
            </w:r>
          </w:p>
          <w:p w14:paraId="4D4E90E7" w14:textId="77777777" w:rsidR="00EB51C7" w:rsidRPr="00157FDB" w:rsidRDefault="00EB51C7" w:rsidP="00EB51C7">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157FDB">
              <w:rPr>
                <w:rFonts w:eastAsia="Open Sans" w:cs="Open Sans"/>
                <w:color w:val="000000" w:themeColor="text1"/>
                <w:sz w:val="18"/>
                <w:szCs w:val="18"/>
              </w:rPr>
              <w:t>Problem solving</w:t>
            </w:r>
          </w:p>
          <w:p w14:paraId="5A19DA57" w14:textId="77777777" w:rsidR="00EB51C7" w:rsidRPr="00157FDB" w:rsidRDefault="00EB51C7" w:rsidP="00EB51C7">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157FDB">
              <w:rPr>
                <w:rFonts w:eastAsia="Open Sans" w:cs="Open Sans"/>
                <w:color w:val="000000" w:themeColor="text1"/>
                <w:sz w:val="18"/>
                <w:szCs w:val="18"/>
              </w:rPr>
              <w:t>Analysis</w:t>
            </w:r>
          </w:p>
          <w:p w14:paraId="4A9A47F9" w14:textId="77777777" w:rsidR="00EB51C7" w:rsidRPr="00157FDB" w:rsidRDefault="00EB51C7" w:rsidP="00EB51C7">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tcPr>
          <w:p w14:paraId="2CDA0F14" w14:textId="77777777" w:rsidR="00EB51C7" w:rsidRPr="00157FDB" w:rsidRDefault="00EB51C7" w:rsidP="00EB51C7">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157FDB">
              <w:rPr>
                <w:rFonts w:asciiTheme="minorHAnsi" w:eastAsia="Open Sans" w:hAnsiTheme="minorHAnsi" w:cs="Open Sans"/>
                <w:color w:val="000000" w:themeColor="text1"/>
                <w:sz w:val="18"/>
                <w:szCs w:val="18"/>
              </w:rPr>
              <w:t>Critical thinking</w:t>
            </w:r>
          </w:p>
          <w:p w14:paraId="44813314" w14:textId="77777777" w:rsidR="00EB51C7" w:rsidRPr="00157FDB" w:rsidRDefault="00EB51C7" w:rsidP="00EB51C7">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157FDB">
              <w:rPr>
                <w:rFonts w:eastAsia="Open Sans" w:cs="Open Sans"/>
                <w:color w:val="000000" w:themeColor="text1"/>
                <w:sz w:val="18"/>
                <w:szCs w:val="18"/>
              </w:rPr>
              <w:t>Problem solving</w:t>
            </w:r>
          </w:p>
          <w:p w14:paraId="1BC7ED35" w14:textId="77777777" w:rsidR="00EB51C7" w:rsidRPr="00157FDB" w:rsidRDefault="00EB51C7" w:rsidP="00EB51C7">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r>
    </w:tbl>
    <w:p w14:paraId="53BD02B9" w14:textId="77777777" w:rsidR="00157FDB" w:rsidRDefault="00157FDB">
      <w: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EB51C7" w:rsidRPr="003A19A2" w14:paraId="722A902F" w14:textId="77777777" w:rsidTr="00FE1D72">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3FEC955B" w14:textId="71A4A0E2" w:rsidR="00EB51C7" w:rsidRPr="003A19A2" w:rsidRDefault="00EB51C7" w:rsidP="00EB51C7">
            <w:pPr>
              <w:pStyle w:val="TableHeading"/>
              <w:rPr>
                <w:noProof w:val="0"/>
                <w:lang w:val="en-GB"/>
              </w:rPr>
            </w:pPr>
            <w:r w:rsidRPr="003A19A2">
              <w:rPr>
                <w:b/>
                <w:bCs/>
                <w:noProof w:val="0"/>
                <w:color w:val="000000" w:themeColor="text1"/>
                <w:lang w:val="en-GB"/>
              </w:rPr>
              <w:t>Week 10</w:t>
            </w:r>
            <w:r w:rsidRPr="003A19A2">
              <w:rPr>
                <w:b/>
                <w:bCs/>
                <w:noProof w:val="0"/>
                <w:color w:val="000000" w:themeColor="text1"/>
                <w:lang w:val="en-GB"/>
              </w:rPr>
              <w:br/>
              <w:t>Lesson 2</w:t>
            </w:r>
          </w:p>
        </w:tc>
      </w:tr>
      <w:tr w:rsidR="00F16B53" w:rsidRPr="003A19A2" w14:paraId="35A40B04" w14:textId="77777777" w:rsidTr="00FE1D72">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14:paraId="20965216" w14:textId="77777777" w:rsidR="00F16B53" w:rsidRPr="00FE1D72" w:rsidRDefault="00F16B53" w:rsidP="00F16B53">
            <w:pPr>
              <w:rPr>
                <w:rFonts w:eastAsia="Open Sans" w:cs="Open Sans"/>
                <w:color w:val="000000" w:themeColor="text1"/>
                <w:sz w:val="18"/>
                <w:szCs w:val="18"/>
              </w:rPr>
            </w:pPr>
            <w:r w:rsidRPr="00FE1D72">
              <w:rPr>
                <w:rFonts w:eastAsia="Open Sans" w:cs="Open Sans"/>
                <w:color w:val="000000" w:themeColor="text1"/>
                <w:sz w:val="18"/>
                <w:szCs w:val="18"/>
              </w:rPr>
              <w:t>Topic:18.1.4 Methods to handle data analysis (pandas)</w:t>
            </w:r>
          </w:p>
          <w:p w14:paraId="41D7E8DD" w14:textId="77777777" w:rsidR="00F16B53" w:rsidRPr="00FE1D72" w:rsidRDefault="00F16B53" w:rsidP="00F16B53">
            <w:pPr>
              <w:rPr>
                <w:rFonts w:eastAsia="Open Sans" w:cs="Open Sans"/>
                <w:color w:val="000000" w:themeColor="text1"/>
                <w:sz w:val="18"/>
                <w:szCs w:val="18"/>
              </w:rPr>
            </w:pPr>
          </w:p>
          <w:p w14:paraId="130D3C15" w14:textId="66CCFAD2" w:rsidR="00F16B53" w:rsidRPr="008234BB" w:rsidRDefault="003C1507" w:rsidP="00F16B53">
            <w:pPr>
              <w:rPr>
                <w:rFonts w:eastAsia="Open Sans" w:cs="Open Sans"/>
                <w:sz w:val="18"/>
                <w:szCs w:val="18"/>
              </w:rPr>
            </w:pPr>
            <w:r w:rsidRPr="008234BB">
              <w:rPr>
                <w:rFonts w:eastAsia="Open Sans" w:cs="Open Sans"/>
                <w:sz w:val="18"/>
                <w:szCs w:val="18"/>
              </w:rPr>
              <w:t>Lesson title:</w:t>
            </w:r>
          </w:p>
          <w:p w14:paraId="7DC6A447" w14:textId="77777777" w:rsidR="00F16B53" w:rsidRPr="00FE1D72" w:rsidRDefault="00F16B53" w:rsidP="00F16B53">
            <w:pPr>
              <w:rPr>
                <w:rFonts w:eastAsia="Open Sans" w:cs="Open Sans"/>
                <w:color w:val="000000" w:themeColor="text1"/>
                <w:sz w:val="18"/>
                <w:szCs w:val="18"/>
              </w:rPr>
            </w:pPr>
            <w:r w:rsidRPr="00FE1D72">
              <w:rPr>
                <w:rFonts w:eastAsia="Open Sans" w:cs="Open Sans"/>
                <w:color w:val="000000" w:themeColor="text1"/>
                <w:sz w:val="18"/>
                <w:szCs w:val="18"/>
              </w:rPr>
              <w:t xml:space="preserve">Pandas </w:t>
            </w:r>
          </w:p>
          <w:p w14:paraId="48992FE7" w14:textId="77777777" w:rsidR="00F16B53" w:rsidRPr="00FE1D72" w:rsidRDefault="00F16B53" w:rsidP="00F16B53">
            <w:pPr>
              <w:rPr>
                <w:color w:val="000000" w:themeColor="text1"/>
                <w:sz w:val="18"/>
                <w:szCs w:val="18"/>
              </w:rPr>
            </w:pPr>
            <w:r w:rsidRPr="00FE1D72">
              <w:rPr>
                <w:rFonts w:eastAsia="Open Sans" w:cs="Open Sans"/>
                <w:color w:val="000000" w:themeColor="text1"/>
                <w:sz w:val="18"/>
                <w:szCs w:val="18"/>
              </w:rPr>
              <w:t>CSV import</w:t>
            </w:r>
          </w:p>
          <w:p w14:paraId="65EA49E4" w14:textId="77777777" w:rsidR="00F16B53" w:rsidRPr="00FE1D72" w:rsidRDefault="00F16B53" w:rsidP="00F16B53">
            <w:pPr>
              <w:pStyle w:val="TableText"/>
              <w:rPr>
                <w:rFonts w:asciiTheme="minorHAnsi" w:hAnsiTheme="minorHAnsi"/>
                <w:noProof w:val="0"/>
                <w:sz w:val="18"/>
                <w:szCs w:val="18"/>
                <w:lang w:val="en-GB"/>
              </w:rPr>
            </w:pPr>
          </w:p>
        </w:tc>
        <w:tc>
          <w:tcPr>
            <w:tcW w:w="2551" w:type="dxa"/>
            <w:shd w:val="clear" w:color="auto" w:fill="FFFFFF" w:themeFill="background1"/>
          </w:tcPr>
          <w:p w14:paraId="37CF915A" w14:textId="4FC433BE" w:rsidR="00F16B53" w:rsidRPr="008234BB" w:rsidRDefault="003C1507" w:rsidP="00F16B53">
            <w:pPr>
              <w:cnfStyle w:val="000000100000" w:firstRow="0" w:lastRow="0" w:firstColumn="0" w:lastColumn="0" w:oddVBand="0" w:evenVBand="0" w:oddHBand="1" w:evenHBand="0" w:firstRowFirstColumn="0" w:firstRowLastColumn="0" w:lastRowFirstColumn="0" w:lastRowLastColumn="0"/>
              <w:rPr>
                <w:sz w:val="18"/>
                <w:szCs w:val="18"/>
              </w:rPr>
            </w:pPr>
            <w:r w:rsidRPr="008234BB">
              <w:rPr>
                <w:rFonts w:eastAsia="Open Sans" w:cs="Open Sans"/>
                <w:sz w:val="18"/>
                <w:szCs w:val="18"/>
              </w:rPr>
              <w:t>Students will be able to:</w:t>
            </w:r>
          </w:p>
          <w:p w14:paraId="3107FAC5" w14:textId="77777777" w:rsidR="00F16B53" w:rsidRPr="00FE1D72" w:rsidRDefault="00F16B53" w:rsidP="00F16B53">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29C4133C" w14:textId="6BAF3EF1" w:rsidR="00F16B53" w:rsidRPr="00FE1D72" w:rsidRDefault="00F16B53" w:rsidP="00F16B53">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FE1D72">
              <w:rPr>
                <w:rFonts w:eastAsia="Open Sans" w:cs="Open Sans"/>
                <w:color w:val="000000" w:themeColor="text1"/>
                <w:sz w:val="18"/>
                <w:szCs w:val="18"/>
              </w:rPr>
              <w:t xml:space="preserve">18.1.4 select and use appropriate methods for handling </w:t>
            </w:r>
            <w:r w:rsidR="00157FDB" w:rsidRPr="00FE1D72">
              <w:rPr>
                <w:rFonts w:eastAsia="Open Sans" w:cs="Open Sans"/>
                <w:color w:val="000000" w:themeColor="text1"/>
                <w:sz w:val="18"/>
                <w:szCs w:val="18"/>
              </w:rPr>
              <w:t>d</w:t>
            </w:r>
            <w:r w:rsidRPr="00FE1D72">
              <w:rPr>
                <w:rFonts w:eastAsia="Open Sans" w:cs="Open Sans"/>
                <w:color w:val="000000" w:themeColor="text1"/>
                <w:sz w:val="18"/>
                <w:szCs w:val="18"/>
              </w:rPr>
              <w:t>ata analysis</w:t>
            </w:r>
          </w:p>
          <w:p w14:paraId="6821A28B" w14:textId="77777777" w:rsidR="00F16B53" w:rsidRPr="00FE1D72" w:rsidRDefault="00F16B53" w:rsidP="00F16B53">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4820" w:type="dxa"/>
            <w:shd w:val="clear" w:color="auto" w:fill="FFFFFF" w:themeFill="background1"/>
          </w:tcPr>
          <w:p w14:paraId="6222AD8D" w14:textId="77777777" w:rsidR="00F16B53" w:rsidRPr="008234BB" w:rsidRDefault="00F16B53" w:rsidP="00F16B53">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8234BB">
              <w:rPr>
                <w:rFonts w:asciiTheme="minorHAnsi" w:eastAsia="Open Sans" w:hAnsiTheme="minorHAnsi" w:cs="Open Sans"/>
                <w:sz w:val="18"/>
                <w:szCs w:val="18"/>
              </w:rPr>
              <w:t>Activities:</w:t>
            </w:r>
          </w:p>
          <w:p w14:paraId="6768E25F" w14:textId="77777777" w:rsidR="00F16B53" w:rsidRPr="00FE1D72" w:rsidRDefault="00F16B53" w:rsidP="00F16B53">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3DC142C9" w14:textId="77777777" w:rsidR="00F16B53" w:rsidRPr="00FE1D72" w:rsidRDefault="00F16B53" w:rsidP="00277C48">
            <w:pPr>
              <w:pStyle w:val="NoSpacing"/>
              <w:numPr>
                <w:ilvl w:val="0"/>
                <w:numId w:val="103"/>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FE1D72">
              <w:rPr>
                <w:rFonts w:asciiTheme="minorHAnsi" w:eastAsia="Open Sans" w:hAnsiTheme="minorHAnsi" w:cs="Open Sans"/>
                <w:color w:val="000000" w:themeColor="text1"/>
                <w:sz w:val="18"/>
                <w:szCs w:val="18"/>
              </w:rPr>
              <w:t>Teacher explanation of how to import CSV files with Pandas.</w:t>
            </w:r>
          </w:p>
          <w:p w14:paraId="3A2BDE8E" w14:textId="77777777" w:rsidR="00F16B53" w:rsidRPr="00FE1D72" w:rsidRDefault="00F16B53" w:rsidP="00277C48">
            <w:pPr>
              <w:pStyle w:val="NoSpacing"/>
              <w:numPr>
                <w:ilvl w:val="0"/>
                <w:numId w:val="103"/>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FE1D72">
              <w:rPr>
                <w:rFonts w:asciiTheme="minorHAnsi" w:eastAsia="Open Sans" w:hAnsiTheme="minorHAnsi" w:cs="Open Sans"/>
                <w:color w:val="000000" w:themeColor="text1"/>
                <w:sz w:val="18"/>
                <w:szCs w:val="18"/>
              </w:rPr>
              <w:t>Class practical with students writing programs to demonstrate how to import CSV file with Pandas.</w:t>
            </w:r>
          </w:p>
          <w:p w14:paraId="4005B6A4" w14:textId="77777777" w:rsidR="00F16B53" w:rsidRPr="00FE1D72" w:rsidRDefault="00F16B53" w:rsidP="00277C48">
            <w:pPr>
              <w:pStyle w:val="NoSpacing"/>
              <w:numPr>
                <w:ilvl w:val="0"/>
                <w:numId w:val="103"/>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FE1D72">
              <w:rPr>
                <w:rFonts w:asciiTheme="minorHAnsi" w:eastAsia="Open Sans" w:hAnsiTheme="minorHAnsi" w:cs="Open Sans"/>
                <w:color w:val="000000" w:themeColor="text1"/>
                <w:sz w:val="18"/>
                <w:szCs w:val="18"/>
              </w:rPr>
              <w:t>Class discussion on CSV file import. Why is this feature important? How is the pandas CSV import different to the built in method of important CSV files in Python? What applications might want to import a CSV file?</w:t>
            </w:r>
          </w:p>
          <w:p w14:paraId="363C8F3D" w14:textId="77777777" w:rsidR="00F16B53" w:rsidRPr="00FE1D72" w:rsidRDefault="00F16B53" w:rsidP="00F16B53">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p>
          <w:p w14:paraId="4C4FF2F2" w14:textId="0E21644B" w:rsidR="00F16B53" w:rsidRPr="008234BB" w:rsidRDefault="002D2D1D" w:rsidP="00F16B53">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sz w:val="18"/>
                <w:szCs w:val="18"/>
              </w:rPr>
            </w:pPr>
            <w:r w:rsidRPr="008234BB">
              <w:rPr>
                <w:rFonts w:asciiTheme="minorHAnsi" w:eastAsia="Open Sans" w:hAnsiTheme="minorHAnsi" w:cs="Open Sans"/>
                <w:sz w:val="18"/>
                <w:szCs w:val="18"/>
              </w:rPr>
              <w:t>Homework:</w:t>
            </w:r>
          </w:p>
          <w:p w14:paraId="6AA37EB5" w14:textId="77777777" w:rsidR="00157FDB" w:rsidRPr="00FE1D72" w:rsidRDefault="00157FDB" w:rsidP="00F16B53">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32281B4F" w14:textId="77777777" w:rsidR="00F16B53" w:rsidRPr="00FE1D72" w:rsidRDefault="00F16B53" w:rsidP="00F16B53">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FE1D72">
              <w:rPr>
                <w:rFonts w:asciiTheme="minorHAnsi" w:eastAsia="Open Sans" w:hAnsiTheme="minorHAnsi" w:cs="Open Sans"/>
                <w:color w:val="000000" w:themeColor="text1"/>
                <w:sz w:val="18"/>
                <w:szCs w:val="18"/>
              </w:rPr>
              <w:t>Ask student to research the concept of central tendency and data cleaning in data science. What are these concepts how are they used, why are they important? This leads into the next lesson.</w:t>
            </w:r>
          </w:p>
          <w:p w14:paraId="47AC8708" w14:textId="77777777" w:rsidR="00F16B53" w:rsidRPr="00FE1D72" w:rsidRDefault="00F16B53" w:rsidP="00F16B53">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p>
          <w:p w14:paraId="6D658BDB" w14:textId="77777777" w:rsidR="00F16B53" w:rsidRPr="00FE1D72" w:rsidRDefault="00F16B53" w:rsidP="00F16B53">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2268" w:type="dxa"/>
            <w:shd w:val="clear" w:color="auto" w:fill="FFFFFF" w:themeFill="background1"/>
          </w:tcPr>
          <w:p w14:paraId="40C515DF" w14:textId="439F9BDC" w:rsidR="00F16B53" w:rsidRPr="00FE1D72" w:rsidRDefault="002D2D1D" w:rsidP="00F16B53">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FE1D72">
              <w:rPr>
                <w:rFonts w:eastAsia="Open Sans" w:cs="Open Sans"/>
                <w:b/>
                <w:color w:val="000000" w:themeColor="text1"/>
                <w:sz w:val="18"/>
                <w:szCs w:val="18"/>
              </w:rPr>
              <w:t xml:space="preserve">Pearson Edexcel International A-level Computer Science Student Book 2: </w:t>
            </w:r>
            <w:r w:rsidR="00F16B53" w:rsidRPr="00FE1D72">
              <w:rPr>
                <w:rFonts w:eastAsia="Open Sans" w:cs="Open Sans"/>
                <w:color w:val="000000" w:themeColor="text1"/>
                <w:sz w:val="18"/>
                <w:szCs w:val="18"/>
              </w:rPr>
              <w:t>pp. 235-236</w:t>
            </w:r>
          </w:p>
          <w:p w14:paraId="63E4EF4A" w14:textId="77777777" w:rsidR="00F16B53" w:rsidRPr="00FE1D72" w:rsidRDefault="00F16B53" w:rsidP="00F16B53">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p>
          <w:p w14:paraId="60BCDD92" w14:textId="77777777" w:rsidR="00F16B53" w:rsidRPr="00FE1D72" w:rsidRDefault="00F16B53" w:rsidP="00F16B53">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FE1D72">
              <w:rPr>
                <w:rFonts w:eastAsia="Open Sans" w:cs="Open Sans"/>
                <w:color w:val="000000" w:themeColor="text1"/>
                <w:sz w:val="18"/>
                <w:szCs w:val="18"/>
              </w:rPr>
              <w:t>Video which explains importing files using Pandas:</w:t>
            </w:r>
          </w:p>
          <w:p w14:paraId="6BB336D5" w14:textId="488D1543" w:rsidR="00F16B53" w:rsidRPr="00D264C8" w:rsidRDefault="00F16B53" w:rsidP="00F16B53">
            <w:pPr>
              <w:pStyle w:val="TableHeading"/>
              <w:cnfStyle w:val="000000100000" w:firstRow="0" w:lastRow="0" w:firstColumn="0" w:lastColumn="0" w:oddVBand="0" w:evenVBand="0" w:oddHBand="1" w:evenHBand="0" w:firstRowFirstColumn="0" w:firstRowLastColumn="0" w:lastRowFirstColumn="0" w:lastRowLastColumn="0"/>
              <w:rPr>
                <w:rStyle w:val="Hyperlink"/>
                <w:b w:val="0"/>
                <w:bCs w:val="0"/>
                <w:color w:val="000000" w:themeColor="text1"/>
                <w:sz w:val="18"/>
                <w:szCs w:val="18"/>
              </w:rPr>
            </w:pPr>
            <w:hyperlink r:id="rId132" w:history="1">
              <w:r w:rsidRPr="00D264C8">
                <w:rPr>
                  <w:rStyle w:val="Hyperlink"/>
                  <w:b w:val="0"/>
                  <w:bCs w:val="0"/>
                  <w:color w:val="000000" w:themeColor="text1"/>
                  <w:sz w:val="18"/>
                  <w:szCs w:val="18"/>
                </w:rPr>
                <w:t>https://www.youtube.com/watch?v=dUpyC40cF6Q&amp;t=58s</w:t>
              </w:r>
            </w:hyperlink>
          </w:p>
        </w:tc>
        <w:tc>
          <w:tcPr>
            <w:tcW w:w="1984" w:type="dxa"/>
            <w:shd w:val="clear" w:color="auto" w:fill="FFFFFF" w:themeFill="background1"/>
          </w:tcPr>
          <w:p w14:paraId="67758268" w14:textId="77777777" w:rsidR="00F16B53" w:rsidRPr="00FE1D72" w:rsidRDefault="00F16B53" w:rsidP="00F16B53">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rPr>
            </w:pPr>
            <w:r w:rsidRPr="00FE1D72">
              <w:rPr>
                <w:rFonts w:asciiTheme="minorHAnsi" w:eastAsia="Open Sans" w:hAnsiTheme="minorHAnsi" w:cs="Open Sans"/>
                <w:color w:val="000000" w:themeColor="text1"/>
                <w:sz w:val="18"/>
                <w:szCs w:val="18"/>
              </w:rPr>
              <w:t>Critical thinking</w:t>
            </w:r>
          </w:p>
          <w:p w14:paraId="2218AC2C" w14:textId="77777777" w:rsidR="00F16B53" w:rsidRPr="00FE1D72" w:rsidRDefault="00F16B53" w:rsidP="00F16B53">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FE1D72">
              <w:rPr>
                <w:rFonts w:eastAsia="Open Sans" w:cs="Open Sans"/>
                <w:color w:val="000000" w:themeColor="text1"/>
                <w:sz w:val="18"/>
                <w:szCs w:val="18"/>
              </w:rPr>
              <w:t>Problem solving</w:t>
            </w:r>
          </w:p>
          <w:p w14:paraId="2791C60A" w14:textId="77777777" w:rsidR="00F16B53" w:rsidRPr="00FE1D72" w:rsidRDefault="00F16B53" w:rsidP="00F16B53">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FE1D72">
              <w:rPr>
                <w:rFonts w:eastAsia="Open Sans" w:cs="Open Sans"/>
                <w:color w:val="000000" w:themeColor="text1"/>
                <w:sz w:val="18"/>
                <w:szCs w:val="18"/>
              </w:rPr>
              <w:t>Analysis</w:t>
            </w:r>
          </w:p>
          <w:p w14:paraId="554B8755" w14:textId="77777777" w:rsidR="00F16B53" w:rsidRPr="00FE1D72" w:rsidRDefault="00F16B53" w:rsidP="00F16B53">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shd w:val="clear" w:color="auto" w:fill="FFFFFF" w:themeFill="background1"/>
          </w:tcPr>
          <w:p w14:paraId="1E672E00" w14:textId="77777777" w:rsidR="00F16B53" w:rsidRPr="00FE1D72" w:rsidRDefault="00F16B53" w:rsidP="00F16B53">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rPr>
            </w:pPr>
            <w:r w:rsidRPr="00FE1D72">
              <w:rPr>
                <w:rFonts w:asciiTheme="minorHAnsi" w:eastAsia="Open Sans" w:hAnsiTheme="minorHAnsi" w:cs="Open Sans"/>
                <w:color w:val="000000" w:themeColor="text1"/>
                <w:sz w:val="18"/>
                <w:szCs w:val="18"/>
              </w:rPr>
              <w:t>Critical thinking</w:t>
            </w:r>
          </w:p>
          <w:p w14:paraId="775C6A99" w14:textId="77777777" w:rsidR="00F16B53" w:rsidRPr="00FE1D72" w:rsidRDefault="00F16B53" w:rsidP="00F16B53">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FE1D72">
              <w:rPr>
                <w:rFonts w:eastAsia="Open Sans" w:cs="Open Sans"/>
                <w:color w:val="000000" w:themeColor="text1"/>
                <w:sz w:val="18"/>
                <w:szCs w:val="18"/>
              </w:rPr>
              <w:t>Problem solving</w:t>
            </w:r>
          </w:p>
          <w:p w14:paraId="4D93AEC1" w14:textId="77777777" w:rsidR="00F16B53" w:rsidRPr="00FE1D72" w:rsidRDefault="00F16B53" w:rsidP="00F16B53">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r>
    </w:tbl>
    <w:p w14:paraId="4969F568" w14:textId="77777777" w:rsidR="00157FDB" w:rsidRDefault="00157FDB">
      <w: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F16B53" w:rsidRPr="003A19A2" w14:paraId="58EDA779" w14:textId="77777777" w:rsidTr="00FE1D72">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71475751" w14:textId="151E6088" w:rsidR="00F16B53" w:rsidRPr="003A19A2" w:rsidRDefault="00F16B53" w:rsidP="00F16B53">
            <w:pPr>
              <w:pStyle w:val="TableHeading"/>
              <w:rPr>
                <w:noProof w:val="0"/>
                <w:lang w:val="en-GB"/>
              </w:rPr>
            </w:pPr>
            <w:r w:rsidRPr="003A19A2">
              <w:rPr>
                <w:b/>
                <w:bCs/>
                <w:noProof w:val="0"/>
                <w:color w:val="000000" w:themeColor="text1"/>
                <w:lang w:val="en-GB"/>
              </w:rPr>
              <w:t>Week 10</w:t>
            </w:r>
            <w:r w:rsidRPr="003A19A2">
              <w:rPr>
                <w:b/>
                <w:bCs/>
                <w:noProof w:val="0"/>
                <w:color w:val="000000" w:themeColor="text1"/>
                <w:lang w:val="en-GB"/>
              </w:rPr>
              <w:br/>
              <w:t>Lesson 3</w:t>
            </w:r>
          </w:p>
        </w:tc>
      </w:tr>
      <w:tr w:rsidR="00C714E3" w:rsidRPr="003A19A2" w14:paraId="7C4E96E2" w14:textId="77777777" w:rsidTr="00FE1D72">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0A6BA12D" w14:textId="77777777" w:rsidR="00C714E3" w:rsidRPr="00157FDB" w:rsidRDefault="00C714E3" w:rsidP="00C714E3">
            <w:pPr>
              <w:rPr>
                <w:rFonts w:eastAsia="Open Sans" w:cs="Open Sans"/>
                <w:color w:val="000000" w:themeColor="text1"/>
                <w:sz w:val="18"/>
                <w:szCs w:val="18"/>
              </w:rPr>
            </w:pPr>
            <w:r w:rsidRPr="00157FDB">
              <w:rPr>
                <w:rFonts w:eastAsia="Open Sans" w:cs="Open Sans"/>
                <w:color w:val="000000" w:themeColor="text1"/>
                <w:sz w:val="18"/>
                <w:szCs w:val="18"/>
              </w:rPr>
              <w:t>Topic:18.1.4 Methods to handle data analysis (pandas)</w:t>
            </w:r>
          </w:p>
          <w:p w14:paraId="1A85C21E" w14:textId="2215DDED" w:rsidR="00C714E3" w:rsidRPr="00157FDB" w:rsidRDefault="003C1507" w:rsidP="00C714E3">
            <w:pPr>
              <w:rPr>
                <w:rFonts w:eastAsia="Open Sans" w:cs="Open Sans"/>
                <w:color w:val="000000" w:themeColor="text1"/>
                <w:sz w:val="18"/>
                <w:szCs w:val="18"/>
              </w:rPr>
            </w:pPr>
            <w:r w:rsidRPr="003C1507">
              <w:rPr>
                <w:rFonts w:eastAsia="Open Sans" w:cs="Open Sans"/>
                <w:sz w:val="18"/>
                <w:szCs w:val="18"/>
              </w:rPr>
              <w:t>Lesson title:</w:t>
            </w:r>
          </w:p>
          <w:p w14:paraId="303EC046" w14:textId="1874A8EE" w:rsidR="00C714E3" w:rsidRPr="00157FDB" w:rsidRDefault="00C714E3" w:rsidP="00157FDB">
            <w:pPr>
              <w:pStyle w:val="TableHeading"/>
              <w:rPr>
                <w:rFonts w:asciiTheme="minorHAnsi" w:hAnsiTheme="minorHAnsi"/>
                <w:noProof w:val="0"/>
                <w:color w:val="000000" w:themeColor="text1"/>
                <w:sz w:val="18"/>
                <w:szCs w:val="18"/>
                <w:lang w:val="en-GB"/>
              </w:rPr>
            </w:pPr>
            <w:r w:rsidRPr="00157FDB">
              <w:rPr>
                <w:rFonts w:asciiTheme="minorHAnsi" w:eastAsia="Open Sans" w:hAnsiTheme="minorHAnsi" w:cs="Open Sans"/>
                <w:color w:val="000000" w:themeColor="text1"/>
                <w:sz w:val="18"/>
                <w:szCs w:val="18"/>
              </w:rPr>
              <w:t>Pandas – central tendency and data cleaning</w:t>
            </w:r>
          </w:p>
        </w:tc>
        <w:tc>
          <w:tcPr>
            <w:tcW w:w="2551" w:type="dxa"/>
            <w:shd w:val="clear" w:color="auto" w:fill="auto"/>
          </w:tcPr>
          <w:p w14:paraId="4E81767F" w14:textId="21B6D47A" w:rsidR="00C714E3" w:rsidRPr="00157FDB" w:rsidRDefault="003C1507" w:rsidP="00C714E3">
            <w:pP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3C1507">
              <w:rPr>
                <w:rFonts w:eastAsia="Open Sans" w:cs="Open Sans"/>
                <w:sz w:val="18"/>
                <w:szCs w:val="18"/>
              </w:rPr>
              <w:t>Students will be able to:</w:t>
            </w:r>
          </w:p>
          <w:p w14:paraId="57ABBD47" w14:textId="77777777" w:rsidR="00C714E3" w:rsidRPr="00157FDB" w:rsidRDefault="00C714E3" w:rsidP="00C714E3">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1408F61A" w14:textId="0471F90E" w:rsidR="00C714E3" w:rsidRPr="00157FDB" w:rsidRDefault="00C714E3" w:rsidP="00C714E3">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157FDB">
              <w:rPr>
                <w:rFonts w:eastAsia="Open Sans" w:cs="Open Sans"/>
                <w:color w:val="000000" w:themeColor="text1"/>
                <w:sz w:val="18"/>
                <w:szCs w:val="18"/>
              </w:rPr>
              <w:t xml:space="preserve">18.1.4 select and use appropriate methods for handling </w:t>
            </w:r>
            <w:r w:rsidR="00157FDB" w:rsidRPr="00157FDB">
              <w:rPr>
                <w:rFonts w:eastAsia="Open Sans" w:cs="Open Sans"/>
                <w:color w:val="000000" w:themeColor="text1"/>
                <w:sz w:val="18"/>
                <w:szCs w:val="18"/>
              </w:rPr>
              <w:t>d</w:t>
            </w:r>
            <w:r w:rsidRPr="00157FDB">
              <w:rPr>
                <w:rFonts w:eastAsia="Open Sans" w:cs="Open Sans"/>
                <w:color w:val="000000" w:themeColor="text1"/>
                <w:sz w:val="18"/>
                <w:szCs w:val="18"/>
              </w:rPr>
              <w:t>ata analysis</w:t>
            </w:r>
          </w:p>
          <w:p w14:paraId="726305CF" w14:textId="77777777" w:rsidR="00C714E3" w:rsidRPr="00157FDB" w:rsidRDefault="00C714E3" w:rsidP="00C714E3">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4820" w:type="dxa"/>
            <w:shd w:val="clear" w:color="auto" w:fill="auto"/>
          </w:tcPr>
          <w:p w14:paraId="36D60442" w14:textId="53C469D7" w:rsidR="00C714E3" w:rsidRPr="00157FDB" w:rsidRDefault="002D2D1D" w:rsidP="00C714E3">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Activities:</w:t>
            </w:r>
          </w:p>
          <w:p w14:paraId="4B6E3663" w14:textId="77777777" w:rsidR="00C714E3" w:rsidRPr="00157FDB" w:rsidRDefault="00C714E3" w:rsidP="00C714E3">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p>
          <w:p w14:paraId="5E2948B5" w14:textId="77777777" w:rsidR="00C714E3" w:rsidRPr="00157FDB" w:rsidRDefault="00C714E3" w:rsidP="00277C48">
            <w:pPr>
              <w:pStyle w:val="NoSpacing"/>
              <w:numPr>
                <w:ilvl w:val="0"/>
                <w:numId w:val="103"/>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157FDB">
              <w:rPr>
                <w:rFonts w:asciiTheme="minorHAnsi" w:eastAsia="Open Sans" w:hAnsiTheme="minorHAnsi" w:cs="Open Sans"/>
                <w:color w:val="000000" w:themeColor="text1"/>
                <w:sz w:val="18"/>
                <w:szCs w:val="18"/>
              </w:rPr>
              <w:t xml:space="preserve">Teacher explanation of the measures of central tendency included with the Pandas library and data cleaning functions, </w:t>
            </w:r>
            <w:proofErr w:type="spellStart"/>
            <w:r w:rsidRPr="00157FDB">
              <w:rPr>
                <w:rFonts w:asciiTheme="minorHAnsi" w:eastAsia="Open Sans" w:hAnsiTheme="minorHAnsi" w:cs="Open Sans"/>
                <w:color w:val="000000" w:themeColor="text1"/>
                <w:sz w:val="18"/>
                <w:szCs w:val="18"/>
              </w:rPr>
              <w:t>dropna</w:t>
            </w:r>
            <w:proofErr w:type="spellEnd"/>
            <w:r w:rsidRPr="00157FDB">
              <w:rPr>
                <w:rFonts w:asciiTheme="minorHAnsi" w:eastAsia="Open Sans" w:hAnsiTheme="minorHAnsi" w:cs="Open Sans"/>
                <w:color w:val="000000" w:themeColor="text1"/>
                <w:sz w:val="18"/>
                <w:szCs w:val="18"/>
              </w:rPr>
              <w:t>() and duplicated().</w:t>
            </w:r>
          </w:p>
          <w:p w14:paraId="70D7324D" w14:textId="77777777" w:rsidR="00C714E3" w:rsidRPr="00157FDB" w:rsidRDefault="00C714E3" w:rsidP="00277C48">
            <w:pPr>
              <w:pStyle w:val="NoSpacing"/>
              <w:numPr>
                <w:ilvl w:val="0"/>
                <w:numId w:val="103"/>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157FDB">
              <w:rPr>
                <w:rFonts w:asciiTheme="minorHAnsi" w:eastAsia="Open Sans" w:hAnsiTheme="minorHAnsi" w:cs="Open Sans"/>
                <w:color w:val="000000" w:themeColor="text1"/>
                <w:sz w:val="18"/>
                <w:szCs w:val="18"/>
              </w:rPr>
              <w:t>Class practical with students writing programs to demonstrate the use of measures of central tendency and data cleaning with pandas (Activity 4 on page 242 of Student Book 2 provides an example).</w:t>
            </w:r>
          </w:p>
          <w:p w14:paraId="0AB1990E" w14:textId="77777777" w:rsidR="00C714E3" w:rsidRPr="00157FDB" w:rsidRDefault="00C714E3" w:rsidP="00277C48">
            <w:pPr>
              <w:pStyle w:val="NoSpacing"/>
              <w:numPr>
                <w:ilvl w:val="0"/>
                <w:numId w:val="103"/>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157FDB">
              <w:rPr>
                <w:rFonts w:asciiTheme="minorHAnsi" w:eastAsia="Open Sans" w:hAnsiTheme="minorHAnsi" w:cs="Open Sans"/>
                <w:color w:val="000000" w:themeColor="text1"/>
                <w:sz w:val="18"/>
                <w:szCs w:val="18"/>
              </w:rPr>
              <w:t>Class activity with students collecting data that they can later analyse using pandas. This can be live data from the students themselves or data from the internet. The web site Kaggle.com provides a wide range of datasets.</w:t>
            </w:r>
          </w:p>
          <w:p w14:paraId="5A4962E9" w14:textId="77777777" w:rsidR="00C714E3" w:rsidRPr="00157FDB" w:rsidRDefault="00C714E3" w:rsidP="00C714E3">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p>
          <w:p w14:paraId="4C6460A8" w14:textId="5A6C8B8D" w:rsidR="00C714E3" w:rsidRPr="00157FDB" w:rsidRDefault="002D2D1D" w:rsidP="00C714E3">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21702A1D" w14:textId="77777777" w:rsidR="00157FDB" w:rsidRPr="00157FDB" w:rsidRDefault="00157FDB" w:rsidP="00C714E3">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41DCE8F8" w14:textId="77777777" w:rsidR="00C714E3" w:rsidRPr="00157FDB" w:rsidRDefault="00C714E3" w:rsidP="00C714E3">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157FDB">
              <w:rPr>
                <w:rFonts w:asciiTheme="minorHAnsi" w:eastAsia="Open Sans" w:hAnsiTheme="minorHAnsi" w:cs="Open Sans"/>
                <w:color w:val="000000" w:themeColor="text1"/>
                <w:sz w:val="18"/>
                <w:szCs w:val="18"/>
              </w:rPr>
              <w:t>Ask students to read the section in the official pandas documentation on the read CSV function.</w:t>
            </w:r>
          </w:p>
          <w:p w14:paraId="52E24710" w14:textId="77777777" w:rsidR="00C714E3" w:rsidRPr="00157FDB" w:rsidRDefault="00C714E3" w:rsidP="00C714E3">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p>
          <w:p w14:paraId="4DCD09E7" w14:textId="77777777" w:rsidR="00C714E3" w:rsidRPr="00157FDB" w:rsidRDefault="00C714E3" w:rsidP="00C714E3">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p>
          <w:p w14:paraId="5BE2C1DF" w14:textId="77777777" w:rsidR="00C714E3" w:rsidRPr="00157FDB" w:rsidRDefault="00C714E3" w:rsidP="00C714E3">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2268" w:type="dxa"/>
            <w:shd w:val="clear" w:color="auto" w:fill="auto"/>
          </w:tcPr>
          <w:p w14:paraId="4E01BBA2" w14:textId="5A35CEC7" w:rsidR="00C714E3" w:rsidRPr="00157FDB" w:rsidRDefault="002D2D1D" w:rsidP="00C714E3">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C714E3" w:rsidRPr="00157FDB">
              <w:rPr>
                <w:rFonts w:eastAsia="Open Sans" w:cs="Open Sans"/>
                <w:color w:val="000000" w:themeColor="text1"/>
                <w:sz w:val="18"/>
                <w:szCs w:val="18"/>
              </w:rPr>
              <w:t>pp. 237-239</w:t>
            </w:r>
          </w:p>
          <w:p w14:paraId="33881217" w14:textId="77777777" w:rsidR="00C714E3" w:rsidRPr="00157FDB" w:rsidRDefault="00C714E3" w:rsidP="00C714E3">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p>
          <w:p w14:paraId="062AC6D7" w14:textId="77777777" w:rsidR="00C714E3" w:rsidRPr="00157FDB" w:rsidRDefault="00C714E3" w:rsidP="00C714E3">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157FDB">
              <w:rPr>
                <w:rFonts w:eastAsia="Open Sans" w:cs="Open Sans"/>
                <w:color w:val="000000" w:themeColor="text1"/>
                <w:sz w:val="18"/>
                <w:szCs w:val="18"/>
              </w:rPr>
              <w:t>Pandas documentation on the read CSV function:</w:t>
            </w:r>
          </w:p>
          <w:p w14:paraId="321AC859" w14:textId="77777777" w:rsidR="00C714E3" w:rsidRPr="00157FDB" w:rsidRDefault="00C714E3" w:rsidP="00C714E3">
            <w:pPr>
              <w:spacing w:before="240" w:after="240"/>
              <w:cnfStyle w:val="000000100000" w:firstRow="0" w:lastRow="0" w:firstColumn="0" w:lastColumn="0" w:oddVBand="0" w:evenVBand="0" w:oddHBand="1" w:evenHBand="0" w:firstRowFirstColumn="0" w:firstRowLastColumn="0" w:lastRowFirstColumn="0" w:lastRowLastColumn="0"/>
              <w:rPr>
                <w:rStyle w:val="Hyperlink"/>
                <w:color w:val="000000" w:themeColor="text1"/>
                <w:sz w:val="18"/>
                <w:szCs w:val="18"/>
              </w:rPr>
            </w:pPr>
            <w:hyperlink r:id="rId133" w:anchor="pandas.read_csv">
              <w:r w:rsidRPr="00157FDB">
                <w:rPr>
                  <w:rStyle w:val="Hyperlink"/>
                  <w:color w:val="000000" w:themeColor="text1"/>
                  <w:sz w:val="18"/>
                  <w:szCs w:val="18"/>
                </w:rPr>
                <w:t>https://pandas.pydata.org/docs/reference/api/pandas.read_csv.html#pandas.read_csv</w:t>
              </w:r>
            </w:hyperlink>
          </w:p>
          <w:p w14:paraId="2534629A" w14:textId="77777777" w:rsidR="00C714E3" w:rsidRPr="00157FDB" w:rsidRDefault="00C714E3" w:rsidP="00C714E3">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shd w:val="clear" w:color="auto" w:fill="auto"/>
          </w:tcPr>
          <w:p w14:paraId="4884D88C" w14:textId="77777777" w:rsidR="00C714E3" w:rsidRPr="00157FDB" w:rsidRDefault="00C714E3" w:rsidP="00C714E3">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rPr>
            </w:pPr>
            <w:r w:rsidRPr="00157FDB">
              <w:rPr>
                <w:rFonts w:asciiTheme="minorHAnsi" w:eastAsia="Open Sans" w:hAnsiTheme="minorHAnsi" w:cs="Open Sans"/>
                <w:color w:val="000000" w:themeColor="text1"/>
                <w:sz w:val="18"/>
                <w:szCs w:val="18"/>
              </w:rPr>
              <w:t>Critical thinking</w:t>
            </w:r>
          </w:p>
          <w:p w14:paraId="2B744103" w14:textId="77777777" w:rsidR="00C714E3" w:rsidRPr="00157FDB" w:rsidRDefault="00C714E3" w:rsidP="00C714E3">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157FDB">
              <w:rPr>
                <w:rFonts w:eastAsia="Open Sans" w:cs="Open Sans"/>
                <w:color w:val="000000" w:themeColor="text1"/>
                <w:sz w:val="18"/>
                <w:szCs w:val="18"/>
              </w:rPr>
              <w:t>Problem solving</w:t>
            </w:r>
          </w:p>
          <w:p w14:paraId="25EED4E0" w14:textId="77777777" w:rsidR="00C714E3" w:rsidRPr="00157FDB" w:rsidRDefault="00C714E3" w:rsidP="00C714E3">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157FDB">
              <w:rPr>
                <w:rFonts w:eastAsia="Open Sans" w:cs="Open Sans"/>
                <w:color w:val="000000" w:themeColor="text1"/>
                <w:sz w:val="18"/>
                <w:szCs w:val="18"/>
              </w:rPr>
              <w:t>Analysis</w:t>
            </w:r>
          </w:p>
          <w:p w14:paraId="65B77892" w14:textId="77777777" w:rsidR="00C714E3" w:rsidRPr="00157FDB" w:rsidRDefault="00C714E3" w:rsidP="00C714E3">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shd w:val="clear" w:color="auto" w:fill="auto"/>
          </w:tcPr>
          <w:p w14:paraId="56696579" w14:textId="77777777" w:rsidR="00C714E3" w:rsidRPr="00157FDB" w:rsidRDefault="00C714E3" w:rsidP="00C714E3">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rPr>
            </w:pPr>
            <w:r w:rsidRPr="00157FDB">
              <w:rPr>
                <w:rFonts w:asciiTheme="minorHAnsi" w:eastAsia="Open Sans" w:hAnsiTheme="minorHAnsi" w:cs="Open Sans"/>
                <w:color w:val="000000" w:themeColor="text1"/>
                <w:sz w:val="18"/>
                <w:szCs w:val="18"/>
              </w:rPr>
              <w:t>Critical thinking</w:t>
            </w:r>
          </w:p>
          <w:p w14:paraId="2466B377" w14:textId="77777777" w:rsidR="00C714E3" w:rsidRPr="00157FDB" w:rsidRDefault="00C714E3" w:rsidP="00C714E3">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157FDB">
              <w:rPr>
                <w:rFonts w:eastAsia="Open Sans" w:cs="Open Sans"/>
                <w:color w:val="000000" w:themeColor="text1"/>
                <w:sz w:val="18"/>
                <w:szCs w:val="18"/>
              </w:rPr>
              <w:t>Problem solving</w:t>
            </w:r>
          </w:p>
          <w:p w14:paraId="4A9975F2" w14:textId="77777777" w:rsidR="00C714E3" w:rsidRPr="00157FDB" w:rsidRDefault="00C714E3" w:rsidP="00C714E3">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b w:val="0"/>
                <w:bCs w:val="0"/>
                <w:noProof w:val="0"/>
                <w:color w:val="000000" w:themeColor="text1"/>
                <w:sz w:val="18"/>
                <w:szCs w:val="18"/>
                <w:lang w:val="en-GB"/>
              </w:rPr>
            </w:pPr>
          </w:p>
        </w:tc>
      </w:tr>
    </w:tbl>
    <w:p w14:paraId="6DFF515D" w14:textId="77777777" w:rsidR="00E460F8" w:rsidRPr="003A19A2" w:rsidRDefault="00E460F8" w:rsidP="00E460F8">
      <w:pPr>
        <w:rPr>
          <w:rStyle w:val="Strong"/>
          <w:b w:val="0"/>
          <w:bCs w:val="0"/>
        </w:rPr>
      </w:pPr>
    </w:p>
    <w:p w14:paraId="76E140F6" w14:textId="77777777" w:rsidR="00E460F8" w:rsidRPr="003A19A2" w:rsidRDefault="00E460F8" w:rsidP="00E460F8">
      <w:pPr>
        <w:rPr>
          <w:rStyle w:val="Strong"/>
          <w:rFonts w:ascii="Plus Jakarta Sans" w:hAnsi="Plus Jakarta Sans"/>
          <w:sz w:val="36"/>
          <w:szCs w:val="26"/>
        </w:rPr>
      </w:pPr>
      <w:r w:rsidRPr="003A19A2">
        <w:rPr>
          <w:rStyle w:val="Strong"/>
          <w:b w:val="0"/>
          <w:bCs w:val="0"/>
        </w:rP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E460F8" w:rsidRPr="003A19A2" w14:paraId="443902B9" w14:textId="77777777" w:rsidTr="00157FDB">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3A861807" w14:textId="77777777" w:rsidR="00E460F8" w:rsidRPr="00157FDB" w:rsidRDefault="00E460F8">
            <w:pPr>
              <w:pStyle w:val="TableHeading"/>
              <w:jc w:val="center"/>
              <w:rPr>
                <w:b/>
                <w:bCs/>
                <w:noProof w:val="0"/>
                <w:color w:val="FFFFFF" w:themeColor="background1"/>
                <w:sz w:val="20"/>
                <w:szCs w:val="24"/>
                <w:lang w:val="en-GB"/>
              </w:rPr>
            </w:pPr>
            <w:r w:rsidRPr="00157FDB">
              <w:rPr>
                <w:b/>
                <w:bCs/>
                <w:noProof w:val="0"/>
                <w:color w:val="FFFFFF" w:themeColor="background1"/>
                <w:sz w:val="20"/>
                <w:szCs w:val="24"/>
                <w:lang w:val="en-GB"/>
              </w:rPr>
              <w:t>Topic</w:t>
            </w:r>
            <w:r w:rsidRPr="00157FDB">
              <w:rPr>
                <w:b/>
                <w:bCs/>
                <w:noProof w:val="0"/>
                <w:color w:val="FFFFFF" w:themeColor="background1"/>
                <w:sz w:val="20"/>
                <w:szCs w:val="24"/>
                <w:lang w:val="en-GB"/>
              </w:rPr>
              <w:br/>
              <w:t>Sub topic</w:t>
            </w:r>
            <w:r w:rsidRPr="00157FDB">
              <w:rPr>
                <w:b/>
                <w:bCs/>
                <w:noProof w:val="0"/>
                <w:color w:val="FFFFFF" w:themeColor="background1"/>
                <w:sz w:val="20"/>
                <w:szCs w:val="24"/>
                <w:lang w:val="en-GB"/>
              </w:rPr>
              <w:br/>
              <w:t>Lesson title</w:t>
            </w:r>
          </w:p>
        </w:tc>
        <w:tc>
          <w:tcPr>
            <w:tcW w:w="2551" w:type="dxa"/>
            <w:shd w:val="clear" w:color="auto" w:fill="341583" w:themeFill="accent2" w:themeFillShade="80"/>
            <w:vAlign w:val="center"/>
          </w:tcPr>
          <w:p w14:paraId="4554855B" w14:textId="77777777" w:rsidR="00E460F8" w:rsidRPr="00157FDB"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157FDB">
              <w:rPr>
                <w:b/>
                <w:bCs/>
                <w:noProof w:val="0"/>
                <w:color w:val="FFFFFF" w:themeColor="background1"/>
                <w:sz w:val="20"/>
                <w:szCs w:val="24"/>
                <w:lang w:val="en-GB"/>
              </w:rPr>
              <w:t>Specification reference</w:t>
            </w:r>
          </w:p>
        </w:tc>
        <w:tc>
          <w:tcPr>
            <w:tcW w:w="4820" w:type="dxa"/>
            <w:shd w:val="clear" w:color="auto" w:fill="341583" w:themeFill="accent2" w:themeFillShade="80"/>
            <w:vAlign w:val="center"/>
          </w:tcPr>
          <w:p w14:paraId="568CD278" w14:textId="77777777" w:rsidR="00E460F8" w:rsidRPr="00157FDB"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157FDB">
              <w:rPr>
                <w:b/>
                <w:bCs/>
                <w:noProof w:val="0"/>
                <w:color w:val="FFFFFF" w:themeColor="background1"/>
                <w:sz w:val="20"/>
                <w:szCs w:val="24"/>
                <w:lang w:val="en-GB"/>
              </w:rPr>
              <w:t>Suggested activities</w:t>
            </w:r>
          </w:p>
        </w:tc>
        <w:tc>
          <w:tcPr>
            <w:tcW w:w="2268" w:type="dxa"/>
            <w:shd w:val="clear" w:color="auto" w:fill="341583" w:themeFill="accent2" w:themeFillShade="80"/>
            <w:vAlign w:val="center"/>
          </w:tcPr>
          <w:p w14:paraId="73731A56" w14:textId="77777777" w:rsidR="00E460F8" w:rsidRPr="00157FDB"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157FDB">
              <w:rPr>
                <w:b/>
                <w:bCs/>
                <w:noProof w:val="0"/>
                <w:color w:val="FFFFFF" w:themeColor="background1"/>
                <w:sz w:val="20"/>
                <w:szCs w:val="24"/>
                <w:lang w:val="en-GB"/>
              </w:rPr>
              <w:t>Suggested resources</w:t>
            </w:r>
          </w:p>
        </w:tc>
        <w:tc>
          <w:tcPr>
            <w:tcW w:w="1984" w:type="dxa"/>
            <w:shd w:val="clear" w:color="auto" w:fill="341583" w:themeFill="accent2" w:themeFillShade="80"/>
            <w:vAlign w:val="center"/>
          </w:tcPr>
          <w:p w14:paraId="21C63FCB" w14:textId="77777777" w:rsidR="00E460F8" w:rsidRPr="00157FDB"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157FDB">
              <w:rPr>
                <w:b/>
                <w:bCs/>
                <w:noProof w:val="0"/>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4D8A0D9C" w14:textId="77777777" w:rsidR="00E460F8" w:rsidRPr="00157FDB"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157FDB">
              <w:rPr>
                <w:b/>
                <w:bCs/>
                <w:noProof w:val="0"/>
                <w:color w:val="FFFFFF" w:themeColor="background1"/>
                <w:sz w:val="20"/>
                <w:szCs w:val="24"/>
                <w:lang w:val="en-GB"/>
              </w:rPr>
              <w:t>Which skills could be acquired through teaching and delivery in this lesson?</w:t>
            </w:r>
          </w:p>
        </w:tc>
      </w:tr>
      <w:tr w:rsidR="00E460F8" w:rsidRPr="003A19A2" w14:paraId="21E66D89"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5A2A4002" w14:textId="77777777" w:rsidR="00E460F8" w:rsidRPr="003A19A2" w:rsidRDefault="00E460F8">
            <w:pPr>
              <w:pStyle w:val="TableHeading"/>
              <w:rPr>
                <w:noProof w:val="0"/>
                <w:color w:val="FFFFFF" w:themeColor="background1"/>
                <w:lang w:val="en-GB"/>
              </w:rPr>
            </w:pPr>
            <w:r w:rsidRPr="003A19A2">
              <w:rPr>
                <w:b/>
                <w:bCs/>
                <w:noProof w:val="0"/>
                <w:color w:val="000000" w:themeColor="text1"/>
                <w:lang w:val="en-GB"/>
              </w:rPr>
              <w:t>Week 11</w:t>
            </w:r>
            <w:r w:rsidRPr="003A19A2">
              <w:rPr>
                <w:b/>
                <w:bCs/>
                <w:noProof w:val="0"/>
                <w:color w:val="000000" w:themeColor="text1"/>
                <w:lang w:val="en-GB"/>
              </w:rPr>
              <w:br/>
              <w:t>Lesson 1</w:t>
            </w:r>
          </w:p>
        </w:tc>
      </w:tr>
      <w:tr w:rsidR="00BF74DB" w:rsidRPr="003A19A2" w14:paraId="04FB785B" w14:textId="77777777" w:rsidTr="00157FDB">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37B22628" w14:textId="77777777" w:rsidR="00BF74DB" w:rsidRPr="00157FDB" w:rsidRDefault="00BF74DB" w:rsidP="00BF74DB">
            <w:pPr>
              <w:rPr>
                <w:rFonts w:eastAsia="Open Sans" w:cs="Open Sans"/>
                <w:color w:val="000000" w:themeColor="text1"/>
                <w:sz w:val="18"/>
                <w:szCs w:val="18"/>
              </w:rPr>
            </w:pPr>
            <w:r w:rsidRPr="00157FDB">
              <w:rPr>
                <w:rFonts w:eastAsia="Open Sans" w:cs="Open Sans"/>
                <w:color w:val="000000" w:themeColor="text1"/>
                <w:sz w:val="18"/>
                <w:szCs w:val="18"/>
              </w:rPr>
              <w:t>Topic:18.1.4 Methods to handle data analysis (pandas)</w:t>
            </w:r>
          </w:p>
          <w:p w14:paraId="5980EA35" w14:textId="71A81098" w:rsidR="00BF74DB" w:rsidRPr="00157FDB" w:rsidRDefault="003C1507" w:rsidP="00BF74DB">
            <w:pPr>
              <w:rPr>
                <w:rFonts w:eastAsia="Open Sans" w:cs="Open Sans"/>
                <w:color w:val="000000" w:themeColor="text1"/>
                <w:sz w:val="18"/>
                <w:szCs w:val="18"/>
              </w:rPr>
            </w:pPr>
            <w:r w:rsidRPr="003C1507">
              <w:rPr>
                <w:rFonts w:eastAsia="Open Sans" w:cs="Open Sans"/>
                <w:sz w:val="18"/>
                <w:szCs w:val="18"/>
              </w:rPr>
              <w:t>Lesson title:</w:t>
            </w:r>
          </w:p>
          <w:p w14:paraId="2004EE53" w14:textId="41A5CF44" w:rsidR="00BF74DB" w:rsidRPr="00157FDB" w:rsidRDefault="00BF74DB" w:rsidP="00BF74DB">
            <w:pPr>
              <w:pStyle w:val="TableText"/>
              <w:rPr>
                <w:rFonts w:asciiTheme="minorHAnsi" w:hAnsiTheme="minorHAnsi"/>
                <w:b w:val="0"/>
                <w:bCs w:val="0"/>
                <w:noProof w:val="0"/>
                <w:sz w:val="18"/>
                <w:szCs w:val="18"/>
                <w:lang w:val="en-GB"/>
              </w:rPr>
            </w:pPr>
            <w:r w:rsidRPr="00157FDB">
              <w:rPr>
                <w:rFonts w:asciiTheme="minorHAnsi" w:eastAsia="Open Sans" w:hAnsiTheme="minorHAnsi" w:cs="Open Sans"/>
                <w:b w:val="0"/>
                <w:bCs w:val="0"/>
                <w:sz w:val="18"/>
                <w:szCs w:val="18"/>
              </w:rPr>
              <w:t>Pandas – sort and select</w:t>
            </w:r>
          </w:p>
        </w:tc>
        <w:tc>
          <w:tcPr>
            <w:tcW w:w="2551" w:type="dxa"/>
          </w:tcPr>
          <w:p w14:paraId="110D3FA5" w14:textId="32CC8C96" w:rsidR="00BF74DB" w:rsidRPr="00157FDB" w:rsidRDefault="003C1507" w:rsidP="00BF74DB">
            <w:pP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3C1507">
              <w:rPr>
                <w:rFonts w:eastAsia="Open Sans" w:cs="Open Sans"/>
                <w:sz w:val="18"/>
                <w:szCs w:val="18"/>
              </w:rPr>
              <w:t>Students will be able to:</w:t>
            </w:r>
          </w:p>
          <w:p w14:paraId="1D6DCCFF" w14:textId="47A047A2" w:rsidR="00BF74DB" w:rsidRPr="00157FDB" w:rsidRDefault="00BF74DB" w:rsidP="00BF74DB">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157FDB">
              <w:rPr>
                <w:rFonts w:eastAsia="Open Sans" w:cs="Open Sans"/>
                <w:color w:val="000000" w:themeColor="text1"/>
                <w:sz w:val="18"/>
                <w:szCs w:val="18"/>
              </w:rPr>
              <w:t xml:space="preserve">18.1.4 select and use appropriate methods for handling </w:t>
            </w:r>
            <w:r w:rsidR="00157FDB">
              <w:rPr>
                <w:rFonts w:eastAsia="Open Sans" w:cs="Open Sans"/>
                <w:color w:val="000000" w:themeColor="text1"/>
                <w:sz w:val="18"/>
                <w:szCs w:val="18"/>
              </w:rPr>
              <w:t>d</w:t>
            </w:r>
            <w:r w:rsidRPr="00157FDB">
              <w:rPr>
                <w:rFonts w:eastAsia="Open Sans" w:cs="Open Sans"/>
                <w:color w:val="000000" w:themeColor="text1"/>
                <w:sz w:val="18"/>
                <w:szCs w:val="18"/>
              </w:rPr>
              <w:t>ata analysis</w:t>
            </w:r>
          </w:p>
          <w:p w14:paraId="7837998D" w14:textId="77777777" w:rsidR="00BF74DB" w:rsidRPr="00157FDB" w:rsidRDefault="00BF74DB" w:rsidP="00BF74DB">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4820" w:type="dxa"/>
          </w:tcPr>
          <w:p w14:paraId="185E0883" w14:textId="4B38D7E9" w:rsidR="00BF74DB" w:rsidRPr="00157FDB" w:rsidRDefault="002D2D1D" w:rsidP="00BF74DB">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Activities:</w:t>
            </w:r>
          </w:p>
          <w:p w14:paraId="6A795411" w14:textId="77777777" w:rsidR="00BF74DB" w:rsidRPr="00157FDB" w:rsidRDefault="00BF74DB" w:rsidP="00BF74DB">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p>
          <w:p w14:paraId="4B9AFF25" w14:textId="77777777" w:rsidR="00BF74DB" w:rsidRPr="00157FDB" w:rsidRDefault="00BF74DB" w:rsidP="00277C48">
            <w:pPr>
              <w:pStyle w:val="NoSpacing"/>
              <w:numPr>
                <w:ilvl w:val="0"/>
                <w:numId w:val="103"/>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157FDB">
              <w:rPr>
                <w:rFonts w:asciiTheme="minorHAnsi" w:eastAsia="Open Sans" w:hAnsiTheme="minorHAnsi" w:cs="Open Sans"/>
                <w:color w:val="000000" w:themeColor="text1"/>
                <w:sz w:val="18"/>
                <w:szCs w:val="18"/>
              </w:rPr>
              <w:t>Teacher explanation of the sort and select functions available in the pandas library</w:t>
            </w:r>
          </w:p>
          <w:p w14:paraId="143B08A8" w14:textId="77777777" w:rsidR="00BF74DB" w:rsidRPr="00157FDB" w:rsidRDefault="00BF74DB" w:rsidP="00277C48">
            <w:pPr>
              <w:pStyle w:val="NoSpacing"/>
              <w:numPr>
                <w:ilvl w:val="0"/>
                <w:numId w:val="103"/>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157FDB">
              <w:rPr>
                <w:rFonts w:asciiTheme="minorHAnsi" w:eastAsia="Open Sans" w:hAnsiTheme="minorHAnsi" w:cs="Open Sans"/>
                <w:color w:val="000000" w:themeColor="text1"/>
                <w:sz w:val="18"/>
                <w:szCs w:val="18"/>
              </w:rPr>
              <w:t xml:space="preserve">Class practical with students writing programs to demonstrate the use of the </w:t>
            </w:r>
            <w:proofErr w:type="spellStart"/>
            <w:r w:rsidRPr="00157FDB">
              <w:rPr>
                <w:rFonts w:asciiTheme="minorHAnsi" w:eastAsia="Open Sans" w:hAnsiTheme="minorHAnsi" w:cs="Open Sans"/>
                <w:color w:val="000000" w:themeColor="text1"/>
                <w:sz w:val="18"/>
                <w:szCs w:val="18"/>
              </w:rPr>
              <w:t>sort_values</w:t>
            </w:r>
            <w:proofErr w:type="spellEnd"/>
            <w:r w:rsidRPr="00157FDB">
              <w:rPr>
                <w:rFonts w:asciiTheme="minorHAnsi" w:eastAsia="Open Sans" w:hAnsiTheme="minorHAnsi" w:cs="Open Sans"/>
                <w:color w:val="000000" w:themeColor="text1"/>
                <w:sz w:val="18"/>
                <w:szCs w:val="18"/>
              </w:rPr>
              <w:t>() function and conditional select.</w:t>
            </w:r>
          </w:p>
          <w:p w14:paraId="37C7E32F" w14:textId="77777777" w:rsidR="00BF74DB" w:rsidRPr="00157FDB" w:rsidRDefault="00BF74DB" w:rsidP="00277C48">
            <w:pPr>
              <w:pStyle w:val="NoSpacing"/>
              <w:numPr>
                <w:ilvl w:val="0"/>
                <w:numId w:val="103"/>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157FDB">
              <w:rPr>
                <w:rFonts w:asciiTheme="minorHAnsi" w:eastAsia="Open Sans" w:hAnsiTheme="minorHAnsi" w:cs="Open Sans"/>
                <w:color w:val="000000" w:themeColor="text1"/>
                <w:sz w:val="18"/>
                <w:szCs w:val="18"/>
              </w:rPr>
              <w:t>Set students a data analysis task using the data they have previously identified. For example, they could apply the measures of central tendency to a data set, sort the data set and select values which match a given criterion.</w:t>
            </w:r>
          </w:p>
          <w:p w14:paraId="0A6346DD" w14:textId="77777777" w:rsidR="00BF74DB" w:rsidRPr="00157FDB" w:rsidRDefault="00BF74DB" w:rsidP="00BF74DB">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p>
          <w:p w14:paraId="1DA23606" w14:textId="5B786757" w:rsidR="00BF74DB" w:rsidRDefault="002D2D1D" w:rsidP="00BF74DB">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03539D3D" w14:textId="77777777" w:rsidR="00157FDB" w:rsidRPr="00157FDB" w:rsidRDefault="00157FDB" w:rsidP="00BF74DB">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72FF3E52" w14:textId="77777777" w:rsidR="00BF74DB" w:rsidRPr="00157FDB" w:rsidRDefault="00BF74DB" w:rsidP="00BF74DB">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157FDB">
              <w:rPr>
                <w:rFonts w:asciiTheme="minorHAnsi" w:eastAsia="Open Sans" w:hAnsiTheme="minorHAnsi" w:cs="Open Sans"/>
                <w:color w:val="000000" w:themeColor="text1"/>
                <w:sz w:val="18"/>
                <w:szCs w:val="18"/>
              </w:rPr>
              <w:t xml:space="preserve">Ask students to read the official pandas documentation on the </w:t>
            </w:r>
            <w:proofErr w:type="spellStart"/>
            <w:r w:rsidRPr="00157FDB">
              <w:rPr>
                <w:rFonts w:asciiTheme="minorHAnsi" w:eastAsia="Open Sans" w:hAnsiTheme="minorHAnsi" w:cs="Open Sans"/>
                <w:color w:val="000000" w:themeColor="text1"/>
                <w:sz w:val="18"/>
                <w:szCs w:val="18"/>
              </w:rPr>
              <w:t>sort_values</w:t>
            </w:r>
            <w:proofErr w:type="spellEnd"/>
            <w:r w:rsidRPr="00157FDB">
              <w:rPr>
                <w:rFonts w:asciiTheme="minorHAnsi" w:eastAsia="Open Sans" w:hAnsiTheme="minorHAnsi" w:cs="Open Sans"/>
                <w:color w:val="000000" w:themeColor="text1"/>
                <w:sz w:val="18"/>
                <w:szCs w:val="18"/>
              </w:rPr>
              <w:t>() function.</w:t>
            </w:r>
          </w:p>
          <w:p w14:paraId="4506CE31" w14:textId="77777777" w:rsidR="00BF74DB" w:rsidRPr="00157FDB" w:rsidRDefault="00BF74DB" w:rsidP="00BF74DB">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p>
          <w:p w14:paraId="31211820" w14:textId="77777777" w:rsidR="00BF74DB" w:rsidRPr="00157FDB" w:rsidRDefault="00BF74DB" w:rsidP="00BF74DB">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p>
          <w:p w14:paraId="080AA74B" w14:textId="77777777" w:rsidR="00BF74DB" w:rsidRPr="00157FDB" w:rsidRDefault="00BF74DB" w:rsidP="00BF74DB">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5DA753CC" w14:textId="117FE0B8" w:rsidR="00BF74DB" w:rsidRPr="00157FDB" w:rsidRDefault="002D2D1D" w:rsidP="00BF74DB">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BF74DB" w:rsidRPr="00157FDB">
              <w:rPr>
                <w:rFonts w:eastAsia="Open Sans" w:cs="Open Sans"/>
                <w:color w:val="000000" w:themeColor="text1"/>
                <w:sz w:val="18"/>
                <w:szCs w:val="18"/>
              </w:rPr>
              <w:t>pp. 239-240</w:t>
            </w:r>
          </w:p>
          <w:p w14:paraId="7746A095" w14:textId="77777777" w:rsidR="00BF74DB" w:rsidRPr="00157FDB" w:rsidRDefault="00BF74DB" w:rsidP="00BF74DB">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p>
          <w:p w14:paraId="6B8B6E69" w14:textId="77777777" w:rsidR="00BF74DB" w:rsidRPr="00157FDB" w:rsidRDefault="00BF74DB" w:rsidP="00BF74DB">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157FDB">
              <w:rPr>
                <w:rFonts w:eastAsia="Open Sans" w:cs="Open Sans"/>
                <w:color w:val="000000" w:themeColor="text1"/>
                <w:sz w:val="18"/>
                <w:szCs w:val="18"/>
              </w:rPr>
              <w:t xml:space="preserve">Pandas documentation on the </w:t>
            </w:r>
            <w:proofErr w:type="spellStart"/>
            <w:r w:rsidRPr="00157FDB">
              <w:rPr>
                <w:rFonts w:eastAsia="Open Sans" w:cs="Open Sans"/>
                <w:color w:val="000000" w:themeColor="text1"/>
                <w:sz w:val="18"/>
                <w:szCs w:val="18"/>
              </w:rPr>
              <w:t>sort_values</w:t>
            </w:r>
            <w:proofErr w:type="spellEnd"/>
            <w:r w:rsidRPr="00157FDB">
              <w:rPr>
                <w:rFonts w:eastAsia="Open Sans" w:cs="Open Sans"/>
                <w:color w:val="000000" w:themeColor="text1"/>
                <w:sz w:val="18"/>
                <w:szCs w:val="18"/>
              </w:rPr>
              <w:t>() function</w:t>
            </w:r>
          </w:p>
          <w:p w14:paraId="5F179CC4" w14:textId="77777777" w:rsidR="00BF74DB" w:rsidRPr="00D264C8" w:rsidRDefault="00BF74DB" w:rsidP="00BF74DB">
            <w:pPr>
              <w:spacing w:before="240" w:after="240"/>
              <w:cnfStyle w:val="000000000000" w:firstRow="0" w:lastRow="0" w:firstColumn="0" w:lastColumn="0" w:oddVBand="0" w:evenVBand="0" w:oddHBand="0" w:evenHBand="0" w:firstRowFirstColumn="0" w:firstRowLastColumn="0" w:lastRowFirstColumn="0" w:lastRowLastColumn="0"/>
              <w:rPr>
                <w:rStyle w:val="Hyperlink"/>
                <w:color w:val="000000" w:themeColor="text1"/>
                <w:sz w:val="18"/>
                <w:szCs w:val="18"/>
              </w:rPr>
            </w:pPr>
            <w:hyperlink r:id="rId134" w:anchor="pandas.DataFrame.sort_values">
              <w:r w:rsidRPr="00D264C8">
                <w:rPr>
                  <w:rStyle w:val="Hyperlink"/>
                  <w:color w:val="000000" w:themeColor="text1"/>
                  <w:sz w:val="18"/>
                  <w:szCs w:val="18"/>
                </w:rPr>
                <w:t>https://pandas.pydata.org/docs/reference/api/pandas.DataFrame.sort_values.html#pandas.DataFrame.sort_values</w:t>
              </w:r>
            </w:hyperlink>
          </w:p>
          <w:p w14:paraId="1BC09F79" w14:textId="77777777" w:rsidR="00BF74DB" w:rsidRPr="00157FDB" w:rsidRDefault="00BF74DB" w:rsidP="00BF74DB">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tcPr>
          <w:p w14:paraId="27E5F754" w14:textId="77777777" w:rsidR="00BF74DB" w:rsidRPr="00157FDB" w:rsidRDefault="00BF74DB" w:rsidP="00BF74DB">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157FDB">
              <w:rPr>
                <w:rFonts w:asciiTheme="minorHAnsi" w:eastAsia="Open Sans" w:hAnsiTheme="minorHAnsi" w:cs="Open Sans"/>
                <w:color w:val="000000" w:themeColor="text1"/>
                <w:sz w:val="18"/>
                <w:szCs w:val="18"/>
              </w:rPr>
              <w:t>Critical thinking</w:t>
            </w:r>
          </w:p>
          <w:p w14:paraId="3C4E091D" w14:textId="77777777" w:rsidR="00BF74DB" w:rsidRPr="00157FDB" w:rsidRDefault="00BF74DB" w:rsidP="00BF74DB">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157FDB">
              <w:rPr>
                <w:rFonts w:eastAsia="Open Sans" w:cs="Open Sans"/>
                <w:color w:val="000000" w:themeColor="text1"/>
                <w:sz w:val="18"/>
                <w:szCs w:val="18"/>
              </w:rPr>
              <w:t>Problem solving</w:t>
            </w:r>
          </w:p>
          <w:p w14:paraId="18C06ED6" w14:textId="77777777" w:rsidR="00BF74DB" w:rsidRPr="00157FDB" w:rsidRDefault="00BF74DB" w:rsidP="00BF74DB">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157FDB">
              <w:rPr>
                <w:rFonts w:eastAsia="Open Sans" w:cs="Open Sans"/>
                <w:color w:val="000000" w:themeColor="text1"/>
                <w:sz w:val="18"/>
                <w:szCs w:val="18"/>
              </w:rPr>
              <w:t>Analysis</w:t>
            </w:r>
          </w:p>
          <w:p w14:paraId="47B2936A" w14:textId="77777777" w:rsidR="00BF74DB" w:rsidRPr="00157FDB" w:rsidRDefault="00BF74DB" w:rsidP="00BF74DB">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tcPr>
          <w:p w14:paraId="2968BE4B" w14:textId="77777777" w:rsidR="00BF74DB" w:rsidRPr="00157FDB" w:rsidRDefault="00BF74DB" w:rsidP="00BF74DB">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157FDB">
              <w:rPr>
                <w:rFonts w:asciiTheme="minorHAnsi" w:eastAsia="Open Sans" w:hAnsiTheme="minorHAnsi" w:cs="Open Sans"/>
                <w:color w:val="000000" w:themeColor="text1"/>
                <w:sz w:val="18"/>
                <w:szCs w:val="18"/>
              </w:rPr>
              <w:t>Critical thinking</w:t>
            </w:r>
          </w:p>
          <w:p w14:paraId="3258FFB7" w14:textId="77777777" w:rsidR="00BF74DB" w:rsidRPr="00157FDB" w:rsidRDefault="00BF74DB" w:rsidP="00BF74DB">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157FDB">
              <w:rPr>
                <w:rFonts w:eastAsia="Open Sans" w:cs="Open Sans"/>
                <w:color w:val="000000" w:themeColor="text1"/>
                <w:sz w:val="18"/>
                <w:szCs w:val="18"/>
              </w:rPr>
              <w:t>Problem solving</w:t>
            </w:r>
          </w:p>
          <w:p w14:paraId="28CE14AA" w14:textId="77777777" w:rsidR="00BF74DB" w:rsidRPr="00157FDB" w:rsidRDefault="00BF74DB" w:rsidP="00BF74DB">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r>
    </w:tbl>
    <w:p w14:paraId="2D060270" w14:textId="77777777" w:rsidR="00157FDB" w:rsidRDefault="00157FDB">
      <w: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BF74DB" w:rsidRPr="003A19A2" w14:paraId="75BF0C98" w14:textId="77777777" w:rsidTr="00157FDB">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3E44F02F" w14:textId="39C3F11F" w:rsidR="00BF74DB" w:rsidRPr="003A19A2" w:rsidRDefault="00BF74DB" w:rsidP="00BF74DB">
            <w:pPr>
              <w:pStyle w:val="TableHeading"/>
              <w:rPr>
                <w:noProof w:val="0"/>
                <w:lang w:val="en-GB"/>
              </w:rPr>
            </w:pPr>
            <w:r w:rsidRPr="003A19A2">
              <w:rPr>
                <w:b/>
                <w:bCs/>
                <w:noProof w:val="0"/>
                <w:color w:val="000000" w:themeColor="text1"/>
                <w:lang w:val="en-GB"/>
              </w:rPr>
              <w:t>Week 11</w:t>
            </w:r>
            <w:r w:rsidRPr="003A19A2">
              <w:rPr>
                <w:b/>
                <w:bCs/>
                <w:noProof w:val="0"/>
                <w:color w:val="000000" w:themeColor="text1"/>
                <w:lang w:val="en-GB"/>
              </w:rPr>
              <w:br/>
              <w:t>Lesson 2</w:t>
            </w:r>
          </w:p>
        </w:tc>
      </w:tr>
      <w:tr w:rsidR="000A3A9B" w:rsidRPr="003A19A2" w14:paraId="25AB631F" w14:textId="77777777" w:rsidTr="00157FDB">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14:paraId="57CB0856" w14:textId="77777777" w:rsidR="000A3A9B" w:rsidRPr="00157FDB" w:rsidRDefault="000A3A9B" w:rsidP="000A3A9B">
            <w:pPr>
              <w:rPr>
                <w:rFonts w:eastAsia="Open Sans" w:cs="Open Sans"/>
                <w:color w:val="000000" w:themeColor="text1"/>
                <w:sz w:val="18"/>
                <w:szCs w:val="18"/>
              </w:rPr>
            </w:pPr>
            <w:r w:rsidRPr="00157FDB">
              <w:rPr>
                <w:rFonts w:eastAsia="Open Sans" w:cs="Open Sans"/>
                <w:color w:val="000000" w:themeColor="text1"/>
                <w:sz w:val="18"/>
                <w:szCs w:val="18"/>
              </w:rPr>
              <w:t>Topic:18.1.4 Methods to handle data analysis (Pandas)</w:t>
            </w:r>
          </w:p>
          <w:p w14:paraId="10C8E84E" w14:textId="03C4A617" w:rsidR="000A3A9B" w:rsidRPr="00157FDB" w:rsidRDefault="003C1507" w:rsidP="000A3A9B">
            <w:pPr>
              <w:rPr>
                <w:rFonts w:eastAsia="Open Sans" w:cs="Open Sans"/>
                <w:color w:val="000000" w:themeColor="text1"/>
                <w:sz w:val="18"/>
                <w:szCs w:val="18"/>
              </w:rPr>
            </w:pPr>
            <w:r w:rsidRPr="003C1507">
              <w:rPr>
                <w:rFonts w:eastAsia="Open Sans" w:cs="Open Sans"/>
                <w:sz w:val="18"/>
                <w:szCs w:val="18"/>
              </w:rPr>
              <w:t>Lesson title:</w:t>
            </w:r>
          </w:p>
          <w:p w14:paraId="5F0F65F4" w14:textId="77777777" w:rsidR="00157FDB" w:rsidRPr="00157FDB" w:rsidRDefault="000A3A9B" w:rsidP="00157FDB">
            <w:pPr>
              <w:spacing w:after="0"/>
              <w:rPr>
                <w:rFonts w:eastAsia="Open Sans" w:cs="Open Sans"/>
                <w:b w:val="0"/>
                <w:bCs w:val="0"/>
                <w:color w:val="000000" w:themeColor="text1"/>
                <w:sz w:val="18"/>
                <w:szCs w:val="18"/>
              </w:rPr>
            </w:pPr>
            <w:r w:rsidRPr="00157FDB">
              <w:rPr>
                <w:rFonts w:eastAsia="Open Sans" w:cs="Open Sans"/>
                <w:b w:val="0"/>
                <w:bCs w:val="0"/>
                <w:color w:val="000000" w:themeColor="text1"/>
                <w:sz w:val="18"/>
                <w:szCs w:val="18"/>
              </w:rPr>
              <w:t>Pandas – data conversions,</w:t>
            </w:r>
          </w:p>
          <w:p w14:paraId="2AAEDD03" w14:textId="6654D229" w:rsidR="000A3A9B" w:rsidRPr="00157FDB" w:rsidRDefault="000A3A9B" w:rsidP="00157FDB">
            <w:pPr>
              <w:spacing w:after="0"/>
              <w:rPr>
                <w:b w:val="0"/>
                <w:bCs w:val="0"/>
                <w:color w:val="000000" w:themeColor="text1"/>
                <w:sz w:val="18"/>
                <w:szCs w:val="18"/>
              </w:rPr>
            </w:pPr>
            <w:r w:rsidRPr="00157FDB">
              <w:rPr>
                <w:rFonts w:eastAsia="Open Sans" w:cs="Open Sans"/>
                <w:b w:val="0"/>
                <w:bCs w:val="0"/>
                <w:color w:val="000000" w:themeColor="text1"/>
                <w:sz w:val="18"/>
                <w:szCs w:val="18"/>
              </w:rPr>
              <w:t>date and time</w:t>
            </w:r>
          </w:p>
          <w:p w14:paraId="3D531509" w14:textId="77777777" w:rsidR="000A3A9B" w:rsidRPr="00157FDB" w:rsidRDefault="000A3A9B" w:rsidP="000A3A9B">
            <w:pPr>
              <w:pStyle w:val="TableText"/>
              <w:rPr>
                <w:rFonts w:asciiTheme="minorHAnsi" w:hAnsiTheme="minorHAnsi"/>
                <w:noProof w:val="0"/>
                <w:sz w:val="18"/>
                <w:szCs w:val="18"/>
                <w:lang w:val="en-GB"/>
              </w:rPr>
            </w:pPr>
          </w:p>
        </w:tc>
        <w:tc>
          <w:tcPr>
            <w:tcW w:w="2551" w:type="dxa"/>
            <w:shd w:val="clear" w:color="auto" w:fill="FFFFFF" w:themeFill="background1"/>
          </w:tcPr>
          <w:p w14:paraId="116187D8" w14:textId="0D5795D5" w:rsidR="000A3A9B" w:rsidRPr="00157FDB" w:rsidRDefault="003C1507" w:rsidP="000A3A9B">
            <w:pP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3C1507">
              <w:rPr>
                <w:rFonts w:eastAsia="Open Sans" w:cs="Open Sans"/>
                <w:sz w:val="18"/>
                <w:szCs w:val="18"/>
              </w:rPr>
              <w:t>Students will be able to:</w:t>
            </w:r>
          </w:p>
          <w:p w14:paraId="39563321" w14:textId="1DBF9342" w:rsidR="000A3A9B" w:rsidRPr="00157FDB" w:rsidRDefault="000A3A9B" w:rsidP="000A3A9B">
            <w:pP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157FDB">
              <w:rPr>
                <w:rFonts w:eastAsia="Open Sans" w:cs="Open Sans"/>
                <w:color w:val="000000" w:themeColor="text1"/>
                <w:sz w:val="18"/>
                <w:szCs w:val="18"/>
              </w:rPr>
              <w:t xml:space="preserve">18.1.4 select and use appropriate methods for handling </w:t>
            </w:r>
            <w:r w:rsidR="00157FDB" w:rsidRPr="00157FDB">
              <w:rPr>
                <w:rFonts w:eastAsia="Open Sans" w:cs="Open Sans"/>
                <w:color w:val="000000" w:themeColor="text1"/>
                <w:sz w:val="18"/>
                <w:szCs w:val="18"/>
              </w:rPr>
              <w:t>d</w:t>
            </w:r>
            <w:r w:rsidRPr="00157FDB">
              <w:rPr>
                <w:rFonts w:eastAsia="Open Sans" w:cs="Open Sans"/>
                <w:color w:val="000000" w:themeColor="text1"/>
                <w:sz w:val="18"/>
                <w:szCs w:val="18"/>
              </w:rPr>
              <w:t>ata analysis</w:t>
            </w:r>
          </w:p>
          <w:p w14:paraId="375AD0D0" w14:textId="77777777" w:rsidR="000A3A9B" w:rsidRPr="00157FDB" w:rsidRDefault="000A3A9B" w:rsidP="000A3A9B">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4820" w:type="dxa"/>
            <w:shd w:val="clear" w:color="auto" w:fill="FFFFFF" w:themeFill="background1"/>
          </w:tcPr>
          <w:p w14:paraId="3AF44EA2" w14:textId="01ED69B9" w:rsidR="000A3A9B" w:rsidRPr="00157FDB" w:rsidRDefault="002D2D1D" w:rsidP="000A3A9B">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Activities:</w:t>
            </w:r>
          </w:p>
          <w:p w14:paraId="497967EE" w14:textId="77777777" w:rsidR="000A3A9B" w:rsidRPr="00157FDB" w:rsidRDefault="000A3A9B" w:rsidP="000A3A9B">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p>
          <w:p w14:paraId="5194EF73" w14:textId="77777777" w:rsidR="000A3A9B" w:rsidRPr="00157FDB" w:rsidRDefault="000A3A9B" w:rsidP="00277C48">
            <w:pPr>
              <w:pStyle w:val="NoSpacing"/>
              <w:numPr>
                <w:ilvl w:val="0"/>
                <w:numId w:val="103"/>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157FDB">
              <w:rPr>
                <w:rFonts w:asciiTheme="minorHAnsi" w:eastAsia="Open Sans" w:hAnsiTheme="minorHAnsi" w:cs="Open Sans"/>
                <w:color w:val="000000" w:themeColor="text1"/>
                <w:sz w:val="18"/>
                <w:szCs w:val="18"/>
              </w:rPr>
              <w:t>Teacher explanation of the pandas functions for data conversion and date/time</w:t>
            </w:r>
          </w:p>
          <w:p w14:paraId="59B2EE62" w14:textId="77777777" w:rsidR="000A3A9B" w:rsidRPr="00157FDB" w:rsidRDefault="000A3A9B" w:rsidP="00277C48">
            <w:pPr>
              <w:pStyle w:val="NoSpacing"/>
              <w:numPr>
                <w:ilvl w:val="0"/>
                <w:numId w:val="103"/>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157FDB">
              <w:rPr>
                <w:rFonts w:asciiTheme="minorHAnsi" w:eastAsia="Open Sans" w:hAnsiTheme="minorHAnsi" w:cs="Open Sans"/>
                <w:color w:val="000000" w:themeColor="text1"/>
                <w:sz w:val="18"/>
                <w:szCs w:val="18"/>
              </w:rPr>
              <w:t>Class practical with students writing programs to demonstrate the use of pandas functions for dates and times and converting data</w:t>
            </w:r>
          </w:p>
          <w:p w14:paraId="40701D1D" w14:textId="77777777" w:rsidR="000A3A9B" w:rsidRPr="00157FDB" w:rsidRDefault="000A3A9B" w:rsidP="00277C48">
            <w:pPr>
              <w:pStyle w:val="NoSpacing"/>
              <w:numPr>
                <w:ilvl w:val="0"/>
                <w:numId w:val="103"/>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157FDB">
              <w:rPr>
                <w:rFonts w:asciiTheme="minorHAnsi" w:eastAsia="Open Sans" w:hAnsiTheme="minorHAnsi" w:cs="Open Sans"/>
                <w:color w:val="000000" w:themeColor="text1"/>
                <w:sz w:val="18"/>
                <w:szCs w:val="18"/>
              </w:rPr>
              <w:t xml:space="preserve">Class activity with students completing some shorter versions of exam style questions, for example code with syntax and/or logic errors, code that needs completing etc. </w:t>
            </w:r>
          </w:p>
          <w:p w14:paraId="2819B083" w14:textId="77777777" w:rsidR="000A3A9B" w:rsidRPr="00157FDB" w:rsidRDefault="000A3A9B" w:rsidP="000A3A9B">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7C95564C" w14:textId="5D68D371" w:rsidR="000A3A9B" w:rsidRPr="00157FDB" w:rsidRDefault="002D2D1D" w:rsidP="000A3A9B">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4951A467" w14:textId="77777777" w:rsidR="00157FDB" w:rsidRPr="00157FDB" w:rsidRDefault="00157FDB" w:rsidP="000A3A9B">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081C911B" w14:textId="77777777" w:rsidR="000A3A9B" w:rsidRPr="00157FDB" w:rsidRDefault="000A3A9B" w:rsidP="000A3A9B">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color w:val="000000" w:themeColor="text1"/>
                <w:sz w:val="18"/>
                <w:szCs w:val="18"/>
              </w:rPr>
            </w:pPr>
            <w:r w:rsidRPr="00157FDB">
              <w:rPr>
                <w:rFonts w:asciiTheme="minorHAnsi" w:eastAsia="Open Sans" w:hAnsiTheme="minorHAnsi" w:cs="Open Sans"/>
                <w:color w:val="000000" w:themeColor="text1"/>
                <w:sz w:val="18"/>
                <w:szCs w:val="18"/>
              </w:rPr>
              <w:t>Ask students to read the guide to working with dates and times in pandas from the Medium website</w:t>
            </w:r>
          </w:p>
          <w:p w14:paraId="32098D89" w14:textId="77777777" w:rsidR="000A3A9B" w:rsidRPr="00157FDB" w:rsidRDefault="000A3A9B" w:rsidP="000A3A9B">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2268" w:type="dxa"/>
            <w:shd w:val="clear" w:color="auto" w:fill="FFFFFF" w:themeFill="background1"/>
          </w:tcPr>
          <w:p w14:paraId="4AF77713" w14:textId="3CB3DD9F" w:rsidR="000A3A9B" w:rsidRPr="00157FDB" w:rsidRDefault="002D2D1D" w:rsidP="000A3A9B">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0A3A9B" w:rsidRPr="00157FDB">
              <w:rPr>
                <w:rFonts w:eastAsia="Open Sans" w:cs="Open Sans"/>
                <w:color w:val="000000" w:themeColor="text1"/>
                <w:sz w:val="18"/>
                <w:szCs w:val="18"/>
              </w:rPr>
              <w:t>pp. 240-243</w:t>
            </w:r>
          </w:p>
          <w:p w14:paraId="1C1D0773" w14:textId="77777777" w:rsidR="000A3A9B" w:rsidRPr="00157FDB" w:rsidRDefault="000A3A9B" w:rsidP="000A3A9B">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157FDB">
              <w:rPr>
                <w:rFonts w:eastAsia="Open Sans" w:cs="Open Sans"/>
                <w:color w:val="000000" w:themeColor="text1"/>
                <w:sz w:val="18"/>
                <w:szCs w:val="18"/>
              </w:rPr>
              <w:t>Web page on the Medium web site explaining how to work with dates and times in Pandas</w:t>
            </w:r>
          </w:p>
          <w:p w14:paraId="20B37E3A" w14:textId="77777777" w:rsidR="000A3A9B" w:rsidRPr="00157FDB" w:rsidRDefault="000A3A9B" w:rsidP="000A3A9B">
            <w:pPr>
              <w:pStyle w:val="NoSpacing"/>
              <w:cnfStyle w:val="000000100000" w:firstRow="0" w:lastRow="0" w:firstColumn="0" w:lastColumn="0" w:oddVBand="0" w:evenVBand="0" w:oddHBand="1" w:evenHBand="0" w:firstRowFirstColumn="0" w:firstRowLastColumn="0" w:lastRowFirstColumn="0" w:lastRowLastColumn="0"/>
              <w:rPr>
                <w:rStyle w:val="Hyperlink"/>
                <w:color w:val="000000" w:themeColor="text1"/>
                <w:sz w:val="18"/>
                <w:szCs w:val="18"/>
              </w:rPr>
            </w:pPr>
            <w:hyperlink r:id="rId135">
              <w:r w:rsidRPr="00157FDB">
                <w:rPr>
                  <w:rStyle w:val="Hyperlink"/>
                  <w:color w:val="000000" w:themeColor="text1"/>
                  <w:sz w:val="18"/>
                  <w:szCs w:val="18"/>
                </w:rPr>
                <w:t>https://medium.com/@noorfatimaafzalbutt/working-with-dates-and-times-in-pandas-a-comprehensive-guide-fda47929ace4</w:t>
              </w:r>
            </w:hyperlink>
          </w:p>
          <w:p w14:paraId="33878FAC" w14:textId="77777777" w:rsidR="000A3A9B" w:rsidRPr="00157FDB" w:rsidRDefault="000A3A9B" w:rsidP="000A3A9B">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shd w:val="clear" w:color="auto" w:fill="FFFFFF" w:themeFill="background1"/>
          </w:tcPr>
          <w:p w14:paraId="20FE3A6F" w14:textId="77777777" w:rsidR="000A3A9B" w:rsidRPr="00157FDB" w:rsidRDefault="000A3A9B" w:rsidP="000A3A9B">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rPr>
            </w:pPr>
            <w:r w:rsidRPr="00157FDB">
              <w:rPr>
                <w:rFonts w:asciiTheme="minorHAnsi" w:eastAsia="Open Sans" w:hAnsiTheme="minorHAnsi" w:cs="Open Sans"/>
                <w:color w:val="000000" w:themeColor="text1"/>
                <w:sz w:val="18"/>
                <w:szCs w:val="18"/>
              </w:rPr>
              <w:t>Critical thinking</w:t>
            </w:r>
          </w:p>
          <w:p w14:paraId="5414731D" w14:textId="77777777" w:rsidR="000A3A9B" w:rsidRPr="00157FDB" w:rsidRDefault="000A3A9B" w:rsidP="000A3A9B">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157FDB">
              <w:rPr>
                <w:rFonts w:eastAsia="Open Sans" w:cs="Open Sans"/>
                <w:color w:val="000000" w:themeColor="text1"/>
                <w:sz w:val="18"/>
                <w:szCs w:val="18"/>
              </w:rPr>
              <w:t>Problem solving</w:t>
            </w:r>
          </w:p>
          <w:p w14:paraId="2F91019E" w14:textId="77777777" w:rsidR="000A3A9B" w:rsidRPr="00157FDB" w:rsidRDefault="000A3A9B" w:rsidP="000A3A9B">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157FDB">
              <w:rPr>
                <w:rFonts w:eastAsia="Open Sans" w:cs="Open Sans"/>
                <w:color w:val="000000" w:themeColor="text1"/>
                <w:sz w:val="18"/>
                <w:szCs w:val="18"/>
              </w:rPr>
              <w:t>Analysis</w:t>
            </w:r>
          </w:p>
          <w:p w14:paraId="729F7739" w14:textId="77777777" w:rsidR="000A3A9B" w:rsidRPr="00157FDB" w:rsidRDefault="000A3A9B" w:rsidP="000A3A9B">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shd w:val="clear" w:color="auto" w:fill="FFFFFF" w:themeFill="background1"/>
          </w:tcPr>
          <w:p w14:paraId="68F7DB52" w14:textId="77777777" w:rsidR="000A3A9B" w:rsidRPr="00157FDB" w:rsidRDefault="000A3A9B" w:rsidP="000A3A9B">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rPr>
            </w:pPr>
            <w:r w:rsidRPr="00157FDB">
              <w:rPr>
                <w:rFonts w:asciiTheme="minorHAnsi" w:eastAsia="Open Sans" w:hAnsiTheme="minorHAnsi" w:cs="Open Sans"/>
                <w:color w:val="000000" w:themeColor="text1"/>
                <w:sz w:val="18"/>
                <w:szCs w:val="18"/>
              </w:rPr>
              <w:t>Critical thinking</w:t>
            </w:r>
          </w:p>
          <w:p w14:paraId="07A5B93A" w14:textId="77777777" w:rsidR="000A3A9B" w:rsidRPr="00157FDB" w:rsidRDefault="000A3A9B" w:rsidP="000A3A9B">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157FDB">
              <w:rPr>
                <w:rFonts w:eastAsia="Open Sans" w:cs="Open Sans"/>
                <w:color w:val="000000" w:themeColor="text1"/>
                <w:sz w:val="18"/>
                <w:szCs w:val="18"/>
              </w:rPr>
              <w:t>Problem solving</w:t>
            </w:r>
          </w:p>
          <w:p w14:paraId="6AADB952" w14:textId="77777777" w:rsidR="000A3A9B" w:rsidRPr="00157FDB" w:rsidRDefault="000A3A9B" w:rsidP="000A3A9B">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r>
    </w:tbl>
    <w:p w14:paraId="0D1FC883" w14:textId="77777777" w:rsidR="00157FDB" w:rsidRDefault="00157FDB">
      <w: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0A3A9B" w:rsidRPr="003A19A2" w14:paraId="7D6CE8F9" w14:textId="77777777" w:rsidTr="00157FDB">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3B06580E" w14:textId="5DB1E80B" w:rsidR="000A3A9B" w:rsidRPr="003A19A2" w:rsidRDefault="000A3A9B" w:rsidP="000A3A9B">
            <w:pPr>
              <w:pStyle w:val="TableHeading"/>
              <w:rPr>
                <w:noProof w:val="0"/>
                <w:lang w:val="en-GB"/>
              </w:rPr>
            </w:pPr>
            <w:r w:rsidRPr="003A19A2">
              <w:rPr>
                <w:b/>
                <w:bCs/>
                <w:noProof w:val="0"/>
                <w:color w:val="000000" w:themeColor="text1"/>
                <w:lang w:val="en-GB"/>
              </w:rPr>
              <w:t>Week 11</w:t>
            </w:r>
            <w:r w:rsidRPr="003A19A2">
              <w:rPr>
                <w:b/>
                <w:bCs/>
                <w:noProof w:val="0"/>
                <w:color w:val="000000" w:themeColor="text1"/>
                <w:lang w:val="en-GB"/>
              </w:rPr>
              <w:br/>
              <w:t>Lesson 3</w:t>
            </w:r>
          </w:p>
        </w:tc>
      </w:tr>
      <w:tr w:rsidR="00292F37" w:rsidRPr="003A19A2" w14:paraId="12DFA655" w14:textId="77777777" w:rsidTr="00157FDB">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2A128B6B" w14:textId="77777777" w:rsidR="00292F37" w:rsidRPr="00157FDB" w:rsidRDefault="00292F37" w:rsidP="00292F37">
            <w:pPr>
              <w:rPr>
                <w:rFonts w:eastAsia="Open Sans" w:cs="Open Sans"/>
                <w:color w:val="000000" w:themeColor="text1"/>
                <w:sz w:val="18"/>
                <w:szCs w:val="18"/>
              </w:rPr>
            </w:pPr>
            <w:r w:rsidRPr="00157FDB">
              <w:rPr>
                <w:rFonts w:eastAsia="Open Sans" w:cs="Open Sans"/>
                <w:color w:val="000000" w:themeColor="text1"/>
                <w:sz w:val="18"/>
                <w:szCs w:val="18"/>
              </w:rPr>
              <w:t>Topic:18.1.4 Methods to handle data analysis (Pandas)</w:t>
            </w:r>
          </w:p>
          <w:p w14:paraId="2A0A6FB1" w14:textId="55009297" w:rsidR="00292F37" w:rsidRPr="00157FDB" w:rsidRDefault="003C1507" w:rsidP="00292F37">
            <w:pPr>
              <w:rPr>
                <w:rFonts w:eastAsia="Open Sans" w:cs="Open Sans"/>
                <w:color w:val="000000" w:themeColor="text1"/>
                <w:sz w:val="18"/>
                <w:szCs w:val="18"/>
              </w:rPr>
            </w:pPr>
            <w:r w:rsidRPr="003C1507">
              <w:rPr>
                <w:rFonts w:eastAsia="Open Sans" w:cs="Open Sans"/>
                <w:sz w:val="18"/>
                <w:szCs w:val="18"/>
              </w:rPr>
              <w:t>Lesson title:</w:t>
            </w:r>
          </w:p>
          <w:p w14:paraId="6D6B9983" w14:textId="77777777" w:rsidR="00292F37" w:rsidRPr="00157FDB" w:rsidRDefault="00292F37" w:rsidP="00157FDB">
            <w:pPr>
              <w:spacing w:after="0"/>
              <w:rPr>
                <w:rFonts w:eastAsia="Open Sans" w:cs="Open Sans"/>
                <w:b w:val="0"/>
                <w:bCs w:val="0"/>
                <w:color w:val="000000" w:themeColor="text1"/>
                <w:sz w:val="18"/>
                <w:szCs w:val="18"/>
              </w:rPr>
            </w:pPr>
            <w:r w:rsidRPr="00157FDB">
              <w:rPr>
                <w:rFonts w:eastAsia="Open Sans" w:cs="Open Sans"/>
                <w:b w:val="0"/>
                <w:bCs w:val="0"/>
                <w:color w:val="000000" w:themeColor="text1"/>
                <w:sz w:val="18"/>
                <w:szCs w:val="18"/>
              </w:rPr>
              <w:t xml:space="preserve">pandas – </w:t>
            </w:r>
          </w:p>
          <w:p w14:paraId="53ED29FB" w14:textId="77777777" w:rsidR="00292F37" w:rsidRPr="00157FDB" w:rsidRDefault="00292F37" w:rsidP="00157FDB">
            <w:pPr>
              <w:spacing w:after="0"/>
              <w:rPr>
                <w:b w:val="0"/>
                <w:bCs w:val="0"/>
                <w:color w:val="000000" w:themeColor="text1"/>
              </w:rPr>
            </w:pPr>
            <w:r w:rsidRPr="00157FDB">
              <w:rPr>
                <w:rFonts w:eastAsia="Open Sans" w:cs="Open Sans"/>
                <w:b w:val="0"/>
                <w:bCs w:val="0"/>
                <w:color w:val="000000" w:themeColor="text1"/>
                <w:sz w:val="18"/>
                <w:szCs w:val="18"/>
              </w:rPr>
              <w:t>project</w:t>
            </w:r>
          </w:p>
          <w:p w14:paraId="56329B22" w14:textId="0BF4B5F6" w:rsidR="00292F37" w:rsidRPr="00157FDB" w:rsidRDefault="00292F37" w:rsidP="00292F37">
            <w:pPr>
              <w:pStyle w:val="TableHeading"/>
              <w:rPr>
                <w:rFonts w:asciiTheme="minorHAnsi" w:hAnsiTheme="minorHAnsi"/>
                <w:noProof w:val="0"/>
                <w:color w:val="000000" w:themeColor="text1"/>
                <w:lang w:val="en-GB"/>
              </w:rPr>
            </w:pPr>
            <w:r w:rsidRPr="00157FDB">
              <w:rPr>
                <w:rFonts w:asciiTheme="minorHAnsi" w:eastAsia="Open Sans" w:hAnsiTheme="minorHAnsi" w:cs="Open Sans"/>
                <w:color w:val="000000" w:themeColor="text1"/>
                <w:sz w:val="18"/>
                <w:szCs w:val="18"/>
              </w:rPr>
              <w:t>(double lesson)</w:t>
            </w:r>
          </w:p>
        </w:tc>
        <w:tc>
          <w:tcPr>
            <w:tcW w:w="2551" w:type="dxa"/>
            <w:shd w:val="clear" w:color="auto" w:fill="auto"/>
          </w:tcPr>
          <w:p w14:paraId="45F552E4" w14:textId="697EF080" w:rsidR="00292F37" w:rsidRPr="00157FDB" w:rsidRDefault="003C1507" w:rsidP="00292F37">
            <w:pPr>
              <w:cnfStyle w:val="000000100000" w:firstRow="0" w:lastRow="0" w:firstColumn="0" w:lastColumn="0" w:oddVBand="0" w:evenVBand="0" w:oddHBand="1" w:evenHBand="0" w:firstRowFirstColumn="0" w:firstRowLastColumn="0" w:lastRowFirstColumn="0" w:lastRowLastColumn="0"/>
              <w:rPr>
                <w:color w:val="000000" w:themeColor="text1"/>
              </w:rPr>
            </w:pPr>
            <w:r w:rsidRPr="003C1507">
              <w:rPr>
                <w:rFonts w:eastAsia="Open Sans" w:cs="Open Sans"/>
                <w:sz w:val="18"/>
                <w:szCs w:val="18"/>
              </w:rPr>
              <w:t>Students will be able to:</w:t>
            </w:r>
          </w:p>
          <w:p w14:paraId="1F1CF7BC" w14:textId="6F5F362A" w:rsidR="00292F37" w:rsidRPr="00157FDB" w:rsidRDefault="00292F37" w:rsidP="00292F37">
            <w:pPr>
              <w:cnfStyle w:val="000000100000" w:firstRow="0" w:lastRow="0" w:firstColumn="0" w:lastColumn="0" w:oddVBand="0" w:evenVBand="0" w:oddHBand="1" w:evenHBand="0" w:firstRowFirstColumn="0" w:firstRowLastColumn="0" w:lastRowFirstColumn="0" w:lastRowLastColumn="0"/>
              <w:rPr>
                <w:color w:val="000000" w:themeColor="text1"/>
              </w:rPr>
            </w:pPr>
            <w:r w:rsidRPr="00157FDB">
              <w:rPr>
                <w:rFonts w:eastAsia="Open Sans" w:cs="Open Sans"/>
                <w:color w:val="000000" w:themeColor="text1"/>
                <w:sz w:val="18"/>
                <w:szCs w:val="18"/>
              </w:rPr>
              <w:t xml:space="preserve">18.1.4 select and use appropriate methods for handling </w:t>
            </w:r>
            <w:r w:rsidR="00213456">
              <w:rPr>
                <w:rFonts w:eastAsia="Open Sans" w:cs="Open Sans"/>
                <w:color w:val="000000" w:themeColor="text1"/>
                <w:sz w:val="18"/>
                <w:szCs w:val="18"/>
              </w:rPr>
              <w:t>d</w:t>
            </w:r>
            <w:r w:rsidRPr="00157FDB">
              <w:rPr>
                <w:rFonts w:eastAsia="Open Sans" w:cs="Open Sans"/>
                <w:color w:val="000000" w:themeColor="text1"/>
                <w:sz w:val="18"/>
                <w:szCs w:val="18"/>
              </w:rPr>
              <w:t>ata analysis</w:t>
            </w:r>
          </w:p>
          <w:p w14:paraId="6E7638CC" w14:textId="77777777" w:rsidR="00292F37" w:rsidRPr="00157FDB" w:rsidRDefault="00292F37" w:rsidP="00292F37">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lang w:val="en-GB"/>
              </w:rPr>
            </w:pPr>
          </w:p>
        </w:tc>
        <w:tc>
          <w:tcPr>
            <w:tcW w:w="4820" w:type="dxa"/>
            <w:shd w:val="clear" w:color="auto" w:fill="auto"/>
          </w:tcPr>
          <w:p w14:paraId="3558AF14" w14:textId="19B97907" w:rsidR="00292F37" w:rsidRPr="00157FDB" w:rsidRDefault="002D2D1D" w:rsidP="00292F37">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2D2D1D">
              <w:rPr>
                <w:rFonts w:asciiTheme="minorHAnsi" w:eastAsia="Open Sans" w:hAnsiTheme="minorHAnsi" w:cs="Open Sans"/>
                <w:sz w:val="18"/>
                <w:szCs w:val="18"/>
              </w:rPr>
              <w:t>Activities:</w:t>
            </w:r>
          </w:p>
          <w:p w14:paraId="26416C8E" w14:textId="77777777" w:rsidR="00292F37" w:rsidRPr="00157FDB" w:rsidRDefault="00292F37" w:rsidP="00292F37">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36EE58B5" w14:textId="77777777" w:rsidR="00292F37" w:rsidRPr="00157FDB" w:rsidRDefault="00292F37" w:rsidP="00277C48">
            <w:pPr>
              <w:pStyle w:val="NoSpacing"/>
              <w:numPr>
                <w:ilvl w:val="0"/>
                <w:numId w:val="99"/>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157FDB">
              <w:rPr>
                <w:rFonts w:asciiTheme="minorHAnsi" w:eastAsia="Open Sans" w:hAnsiTheme="minorHAnsi" w:cs="Open Sans"/>
                <w:color w:val="000000" w:themeColor="text1"/>
                <w:sz w:val="18"/>
                <w:szCs w:val="18"/>
              </w:rPr>
              <w:t>Teacher introduces the lesson and recaps on the previous lessons covering this topic.</w:t>
            </w:r>
          </w:p>
          <w:p w14:paraId="70CDD86A" w14:textId="77777777" w:rsidR="00292F37" w:rsidRPr="00157FDB" w:rsidRDefault="00292F37" w:rsidP="00277C48">
            <w:pPr>
              <w:pStyle w:val="NoSpacing"/>
              <w:numPr>
                <w:ilvl w:val="0"/>
                <w:numId w:val="99"/>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157FDB">
              <w:rPr>
                <w:rFonts w:asciiTheme="minorHAnsi" w:eastAsia="Open Sans" w:hAnsiTheme="minorHAnsi" w:cs="Open Sans"/>
                <w:color w:val="000000" w:themeColor="text1"/>
                <w:sz w:val="18"/>
                <w:szCs w:val="18"/>
              </w:rPr>
              <w:t>Class practical with students provided with an application description that requires the use of the Pandas library and they develop the application.</w:t>
            </w:r>
          </w:p>
          <w:p w14:paraId="23F45159" w14:textId="77777777" w:rsidR="00292F37" w:rsidRPr="00157FDB" w:rsidRDefault="00292F37" w:rsidP="00277C48">
            <w:pPr>
              <w:pStyle w:val="NoSpacing"/>
              <w:numPr>
                <w:ilvl w:val="0"/>
                <w:numId w:val="99"/>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157FDB">
              <w:rPr>
                <w:rFonts w:asciiTheme="minorHAnsi" w:eastAsia="Open Sans" w:hAnsiTheme="minorHAnsi" w:cs="Open Sans"/>
                <w:color w:val="000000" w:themeColor="text1"/>
                <w:sz w:val="18"/>
                <w:szCs w:val="18"/>
              </w:rPr>
              <w:t>Students work in pairs reviewing the code they have written for the project. Does it work correctly? Could it be improved?</w:t>
            </w:r>
          </w:p>
          <w:p w14:paraId="6EE17A1A" w14:textId="77777777" w:rsidR="00292F37" w:rsidRPr="00157FDB" w:rsidRDefault="00292F37" w:rsidP="00277C48">
            <w:pPr>
              <w:pStyle w:val="NoSpacing"/>
              <w:numPr>
                <w:ilvl w:val="0"/>
                <w:numId w:val="99"/>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157FDB">
              <w:rPr>
                <w:rFonts w:asciiTheme="minorHAnsi" w:eastAsia="Open Sans" w:hAnsiTheme="minorHAnsi" w:cs="Open Sans"/>
                <w:color w:val="000000" w:themeColor="text1"/>
                <w:sz w:val="18"/>
                <w:szCs w:val="18"/>
              </w:rPr>
              <w:t>Class quiz on Pandas features.</w:t>
            </w:r>
          </w:p>
          <w:p w14:paraId="5B162F2E" w14:textId="77777777" w:rsidR="00292F37" w:rsidRPr="00157FDB" w:rsidRDefault="00292F37" w:rsidP="00292F37">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p>
          <w:p w14:paraId="7D1CDBBD" w14:textId="0B0FB51F" w:rsidR="00292F37" w:rsidRDefault="002D2D1D" w:rsidP="00292F37">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03648313" w14:textId="77777777" w:rsidR="00157FDB" w:rsidRPr="00157FDB" w:rsidRDefault="00157FDB" w:rsidP="00292F37">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5726CE4E" w14:textId="77777777" w:rsidR="00292F37" w:rsidRPr="00157FDB" w:rsidRDefault="00292F37" w:rsidP="00292F37">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157FDB">
              <w:rPr>
                <w:rFonts w:asciiTheme="minorHAnsi" w:eastAsia="Open Sans" w:hAnsiTheme="minorHAnsi" w:cs="Open Sans"/>
                <w:color w:val="000000" w:themeColor="text1"/>
                <w:sz w:val="18"/>
                <w:szCs w:val="18"/>
              </w:rPr>
              <w:t>Ask students to make a revision guide covering the pandas features listed in the PLS</w:t>
            </w:r>
          </w:p>
          <w:p w14:paraId="06C56EDD" w14:textId="77777777" w:rsidR="00292F37" w:rsidRPr="00157FDB" w:rsidRDefault="00292F37" w:rsidP="00292F37">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p>
          <w:p w14:paraId="486DD4F5" w14:textId="77777777" w:rsidR="00292F37" w:rsidRPr="00157FDB" w:rsidRDefault="00292F37" w:rsidP="00292F37">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lang w:val="en-GB"/>
              </w:rPr>
            </w:pPr>
          </w:p>
        </w:tc>
        <w:tc>
          <w:tcPr>
            <w:tcW w:w="2268" w:type="dxa"/>
            <w:shd w:val="clear" w:color="auto" w:fill="auto"/>
          </w:tcPr>
          <w:p w14:paraId="388F95BE" w14:textId="3D139FD0" w:rsidR="00292F37" w:rsidRPr="00157FDB" w:rsidRDefault="002D2D1D" w:rsidP="00292F37">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lang w:val="en-GB"/>
              </w:rPr>
            </w:pPr>
            <w:r w:rsidRPr="002D2D1D">
              <w:rPr>
                <w:rFonts w:asciiTheme="minorHAnsi" w:eastAsia="Open Sans" w:hAnsiTheme="minorHAnsi" w:cs="Open Sans"/>
                <w:bCs w:val="0"/>
                <w:color w:val="000000" w:themeColor="text1"/>
                <w:sz w:val="18"/>
                <w:szCs w:val="18"/>
              </w:rPr>
              <w:t xml:space="preserve">Pearson Edexcel International A-level Computer Science Student Book 2: </w:t>
            </w:r>
            <w:r w:rsidR="00292F37" w:rsidRPr="00157FDB">
              <w:rPr>
                <w:rFonts w:asciiTheme="minorHAnsi" w:eastAsia="Open Sans" w:hAnsiTheme="minorHAnsi" w:cs="Open Sans"/>
                <w:b w:val="0"/>
                <w:bCs w:val="0"/>
                <w:color w:val="000000" w:themeColor="text1"/>
                <w:sz w:val="18"/>
                <w:szCs w:val="18"/>
              </w:rPr>
              <w:t>pp. 232-243</w:t>
            </w:r>
          </w:p>
        </w:tc>
        <w:tc>
          <w:tcPr>
            <w:tcW w:w="1984" w:type="dxa"/>
            <w:shd w:val="clear" w:color="auto" w:fill="auto"/>
          </w:tcPr>
          <w:p w14:paraId="6F4A5BC6" w14:textId="77777777" w:rsidR="00292F37" w:rsidRPr="00157FDB" w:rsidRDefault="00292F37" w:rsidP="00292F37">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rPr>
            </w:pPr>
            <w:r w:rsidRPr="00157FDB">
              <w:rPr>
                <w:rFonts w:asciiTheme="minorHAnsi" w:eastAsia="Open Sans" w:hAnsiTheme="minorHAnsi" w:cs="Open Sans"/>
                <w:color w:val="000000" w:themeColor="text1"/>
                <w:sz w:val="18"/>
                <w:szCs w:val="18"/>
              </w:rPr>
              <w:t>Critical thinking</w:t>
            </w:r>
          </w:p>
          <w:p w14:paraId="12AFAC39" w14:textId="77777777" w:rsidR="00292F37" w:rsidRPr="00157FDB" w:rsidRDefault="00292F37" w:rsidP="00292F37">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157FDB">
              <w:rPr>
                <w:rFonts w:eastAsia="Open Sans" w:cs="Open Sans"/>
                <w:color w:val="000000" w:themeColor="text1"/>
                <w:sz w:val="18"/>
                <w:szCs w:val="18"/>
              </w:rPr>
              <w:t>Problem solving</w:t>
            </w:r>
          </w:p>
          <w:p w14:paraId="786ED2C2" w14:textId="77777777" w:rsidR="00292F37" w:rsidRPr="00157FDB" w:rsidRDefault="00292F37" w:rsidP="00292F37">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157FDB">
              <w:rPr>
                <w:rFonts w:eastAsia="Open Sans" w:cs="Open Sans"/>
                <w:color w:val="000000" w:themeColor="text1"/>
                <w:sz w:val="18"/>
                <w:szCs w:val="18"/>
              </w:rPr>
              <w:t>Analysis</w:t>
            </w:r>
          </w:p>
          <w:p w14:paraId="77707296" w14:textId="77777777" w:rsidR="00292F37" w:rsidRPr="00157FDB" w:rsidRDefault="00292F37" w:rsidP="00292F37">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lang w:val="en-GB"/>
              </w:rPr>
            </w:pPr>
          </w:p>
        </w:tc>
        <w:tc>
          <w:tcPr>
            <w:tcW w:w="1985" w:type="dxa"/>
            <w:shd w:val="clear" w:color="auto" w:fill="auto"/>
          </w:tcPr>
          <w:p w14:paraId="4E984454" w14:textId="77777777" w:rsidR="00292F37" w:rsidRPr="00157FDB" w:rsidRDefault="00292F37" w:rsidP="00292F37">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rPr>
            </w:pPr>
            <w:r w:rsidRPr="00157FDB">
              <w:rPr>
                <w:rFonts w:asciiTheme="minorHAnsi" w:eastAsia="Open Sans" w:hAnsiTheme="minorHAnsi" w:cs="Open Sans"/>
                <w:color w:val="000000" w:themeColor="text1"/>
                <w:sz w:val="18"/>
                <w:szCs w:val="18"/>
              </w:rPr>
              <w:t>Critical thinking</w:t>
            </w:r>
          </w:p>
          <w:p w14:paraId="42821B10" w14:textId="77777777" w:rsidR="00292F37" w:rsidRPr="00157FDB" w:rsidRDefault="00292F37" w:rsidP="00292F37">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157FDB">
              <w:rPr>
                <w:rFonts w:eastAsia="Open Sans" w:cs="Open Sans"/>
                <w:color w:val="000000" w:themeColor="text1"/>
                <w:sz w:val="18"/>
                <w:szCs w:val="18"/>
              </w:rPr>
              <w:t>Problem solving</w:t>
            </w:r>
          </w:p>
          <w:p w14:paraId="2FE8D928" w14:textId="77777777" w:rsidR="00292F37" w:rsidRPr="00157FDB" w:rsidRDefault="00292F37" w:rsidP="00292F37">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b w:val="0"/>
                <w:bCs w:val="0"/>
                <w:noProof w:val="0"/>
                <w:color w:val="000000" w:themeColor="text1"/>
                <w:lang w:val="en-GB"/>
              </w:rPr>
            </w:pPr>
          </w:p>
        </w:tc>
      </w:tr>
    </w:tbl>
    <w:p w14:paraId="28FCB358" w14:textId="77777777" w:rsidR="00E460F8" w:rsidRPr="003A19A2" w:rsidRDefault="00E460F8" w:rsidP="00E460F8">
      <w:pPr>
        <w:rPr>
          <w:rStyle w:val="Strong"/>
          <w:b w:val="0"/>
          <w:bCs w:val="0"/>
        </w:rPr>
      </w:pPr>
    </w:p>
    <w:p w14:paraId="0178EDBF" w14:textId="77777777" w:rsidR="00E460F8" w:rsidRPr="003A19A2" w:rsidRDefault="00E460F8" w:rsidP="00E460F8">
      <w:pPr>
        <w:rPr>
          <w:rStyle w:val="Strong"/>
          <w:rFonts w:ascii="Plus Jakarta Sans" w:hAnsi="Plus Jakarta Sans"/>
          <w:sz w:val="36"/>
          <w:szCs w:val="26"/>
        </w:rPr>
      </w:pPr>
      <w:r w:rsidRPr="003A19A2">
        <w:rPr>
          <w:rStyle w:val="Strong"/>
          <w:b w:val="0"/>
          <w:bCs w:val="0"/>
        </w:rP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E460F8" w:rsidRPr="003A19A2" w14:paraId="3F3E1E32" w14:textId="77777777" w:rsidTr="00213456">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17456366" w14:textId="77777777" w:rsidR="00E460F8" w:rsidRPr="00213456" w:rsidRDefault="00E460F8">
            <w:pPr>
              <w:pStyle w:val="TableHeading"/>
              <w:jc w:val="center"/>
              <w:rPr>
                <w:b/>
                <w:bCs/>
                <w:noProof w:val="0"/>
                <w:color w:val="FFFFFF" w:themeColor="background1"/>
                <w:sz w:val="20"/>
                <w:szCs w:val="24"/>
                <w:lang w:val="en-GB"/>
              </w:rPr>
            </w:pPr>
            <w:r w:rsidRPr="00213456">
              <w:rPr>
                <w:b/>
                <w:bCs/>
                <w:noProof w:val="0"/>
                <w:color w:val="FFFFFF" w:themeColor="background1"/>
                <w:sz w:val="20"/>
                <w:szCs w:val="24"/>
                <w:lang w:val="en-GB"/>
              </w:rPr>
              <w:t>Topic</w:t>
            </w:r>
            <w:r w:rsidRPr="00213456">
              <w:rPr>
                <w:b/>
                <w:bCs/>
                <w:noProof w:val="0"/>
                <w:color w:val="FFFFFF" w:themeColor="background1"/>
                <w:sz w:val="20"/>
                <w:szCs w:val="24"/>
                <w:lang w:val="en-GB"/>
              </w:rPr>
              <w:br/>
              <w:t>Sub topic</w:t>
            </w:r>
            <w:r w:rsidRPr="00213456">
              <w:rPr>
                <w:b/>
                <w:bCs/>
                <w:noProof w:val="0"/>
                <w:color w:val="FFFFFF" w:themeColor="background1"/>
                <w:sz w:val="20"/>
                <w:szCs w:val="24"/>
                <w:lang w:val="en-GB"/>
              </w:rPr>
              <w:br/>
              <w:t>Lesson title</w:t>
            </w:r>
          </w:p>
        </w:tc>
        <w:tc>
          <w:tcPr>
            <w:tcW w:w="2551" w:type="dxa"/>
            <w:shd w:val="clear" w:color="auto" w:fill="341583" w:themeFill="accent2" w:themeFillShade="80"/>
            <w:vAlign w:val="center"/>
          </w:tcPr>
          <w:p w14:paraId="5C02FD92" w14:textId="77777777" w:rsidR="00E460F8" w:rsidRPr="00213456"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213456">
              <w:rPr>
                <w:b/>
                <w:bCs/>
                <w:noProof w:val="0"/>
                <w:color w:val="FFFFFF" w:themeColor="background1"/>
                <w:sz w:val="20"/>
                <w:szCs w:val="24"/>
                <w:lang w:val="en-GB"/>
              </w:rPr>
              <w:t>Specification reference</w:t>
            </w:r>
          </w:p>
        </w:tc>
        <w:tc>
          <w:tcPr>
            <w:tcW w:w="4820" w:type="dxa"/>
            <w:shd w:val="clear" w:color="auto" w:fill="341583" w:themeFill="accent2" w:themeFillShade="80"/>
            <w:vAlign w:val="center"/>
          </w:tcPr>
          <w:p w14:paraId="79C6B43F" w14:textId="77777777" w:rsidR="00E460F8" w:rsidRPr="00213456"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213456">
              <w:rPr>
                <w:b/>
                <w:bCs/>
                <w:noProof w:val="0"/>
                <w:color w:val="FFFFFF" w:themeColor="background1"/>
                <w:sz w:val="20"/>
                <w:szCs w:val="24"/>
                <w:lang w:val="en-GB"/>
              </w:rPr>
              <w:t>Suggested activities</w:t>
            </w:r>
          </w:p>
        </w:tc>
        <w:tc>
          <w:tcPr>
            <w:tcW w:w="2268" w:type="dxa"/>
            <w:shd w:val="clear" w:color="auto" w:fill="341583" w:themeFill="accent2" w:themeFillShade="80"/>
            <w:vAlign w:val="center"/>
          </w:tcPr>
          <w:p w14:paraId="56FDD41D" w14:textId="77777777" w:rsidR="00E460F8" w:rsidRPr="00213456"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213456">
              <w:rPr>
                <w:b/>
                <w:bCs/>
                <w:noProof w:val="0"/>
                <w:color w:val="FFFFFF" w:themeColor="background1"/>
                <w:sz w:val="20"/>
                <w:szCs w:val="24"/>
                <w:lang w:val="en-GB"/>
              </w:rPr>
              <w:t>Suggested resources</w:t>
            </w:r>
          </w:p>
        </w:tc>
        <w:tc>
          <w:tcPr>
            <w:tcW w:w="1984" w:type="dxa"/>
            <w:shd w:val="clear" w:color="auto" w:fill="341583" w:themeFill="accent2" w:themeFillShade="80"/>
            <w:vAlign w:val="center"/>
          </w:tcPr>
          <w:p w14:paraId="62BF46DB" w14:textId="77777777" w:rsidR="00E460F8" w:rsidRPr="00213456"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213456">
              <w:rPr>
                <w:b/>
                <w:bCs/>
                <w:noProof w:val="0"/>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5F0E3618" w14:textId="77777777" w:rsidR="00E460F8" w:rsidRPr="00213456"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213456">
              <w:rPr>
                <w:b/>
                <w:bCs/>
                <w:noProof w:val="0"/>
                <w:color w:val="FFFFFF" w:themeColor="background1"/>
                <w:sz w:val="20"/>
                <w:szCs w:val="24"/>
                <w:lang w:val="en-GB"/>
              </w:rPr>
              <w:t>Which skills could be acquired through teaching and delivery in this lesson?</w:t>
            </w:r>
          </w:p>
        </w:tc>
      </w:tr>
      <w:tr w:rsidR="00E460F8" w:rsidRPr="003A19A2" w14:paraId="5B896840"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4D193815" w14:textId="77777777" w:rsidR="00E460F8" w:rsidRPr="003A19A2" w:rsidRDefault="00E460F8">
            <w:pPr>
              <w:pStyle w:val="TableHeading"/>
              <w:rPr>
                <w:noProof w:val="0"/>
                <w:color w:val="FFFFFF" w:themeColor="background1"/>
                <w:lang w:val="en-GB"/>
              </w:rPr>
            </w:pPr>
            <w:r w:rsidRPr="003A19A2">
              <w:rPr>
                <w:b/>
                <w:bCs/>
                <w:noProof w:val="0"/>
                <w:color w:val="000000" w:themeColor="text1"/>
                <w:lang w:val="en-GB"/>
              </w:rPr>
              <w:t>Week 12</w:t>
            </w:r>
            <w:r w:rsidRPr="003A19A2">
              <w:rPr>
                <w:b/>
                <w:bCs/>
                <w:noProof w:val="0"/>
                <w:color w:val="000000" w:themeColor="text1"/>
                <w:lang w:val="en-GB"/>
              </w:rPr>
              <w:br/>
              <w:t>Lesson 1</w:t>
            </w:r>
          </w:p>
        </w:tc>
      </w:tr>
      <w:tr w:rsidR="00E460F8" w:rsidRPr="003A19A2" w14:paraId="5FE9B106" w14:textId="77777777" w:rsidTr="00FF2EBE">
        <w:trPr>
          <w:trHeight w:val="779"/>
        </w:trPr>
        <w:tc>
          <w:tcPr>
            <w:cnfStyle w:val="001000000000" w:firstRow="0" w:lastRow="0" w:firstColumn="1" w:lastColumn="0" w:oddVBand="0" w:evenVBand="0" w:oddHBand="0" w:evenHBand="0" w:firstRowFirstColumn="0" w:firstRowLastColumn="0" w:lastRowFirstColumn="0" w:lastRowLastColumn="0"/>
            <w:tcW w:w="1555" w:type="dxa"/>
          </w:tcPr>
          <w:p w14:paraId="41714B4C" w14:textId="5E4F8244" w:rsidR="00E460F8" w:rsidRPr="00FF2EBE" w:rsidRDefault="00AF15DD">
            <w:pPr>
              <w:pStyle w:val="TableText"/>
              <w:rPr>
                <w:rFonts w:asciiTheme="minorHAnsi" w:hAnsiTheme="minorHAnsi"/>
                <w:noProof w:val="0"/>
                <w:sz w:val="18"/>
                <w:szCs w:val="18"/>
                <w:lang w:val="en-GB"/>
              </w:rPr>
            </w:pPr>
            <w:r w:rsidRPr="00FF2EBE">
              <w:rPr>
                <w:rFonts w:asciiTheme="minorHAnsi" w:hAnsiTheme="minorHAnsi"/>
                <w:noProof w:val="0"/>
                <w:sz w:val="18"/>
                <w:szCs w:val="18"/>
                <w:lang w:val="en-GB"/>
              </w:rPr>
              <w:t>Double lesson continued from WK 11</w:t>
            </w:r>
          </w:p>
        </w:tc>
        <w:tc>
          <w:tcPr>
            <w:tcW w:w="2551" w:type="dxa"/>
          </w:tcPr>
          <w:p w14:paraId="3262799A" w14:textId="77777777" w:rsidR="00E460F8" w:rsidRPr="00FF2EBE" w:rsidRDefault="00E460F8">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4820" w:type="dxa"/>
          </w:tcPr>
          <w:p w14:paraId="06DFDE5E" w14:textId="77777777" w:rsidR="00E460F8" w:rsidRPr="00FF2EBE" w:rsidRDefault="00E460F8">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55627252" w14:textId="77777777" w:rsidR="00E460F8" w:rsidRPr="00FF2EBE"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1984" w:type="dxa"/>
          </w:tcPr>
          <w:p w14:paraId="3CC89A24" w14:textId="77777777" w:rsidR="00E460F8" w:rsidRPr="00FF2EBE"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1985" w:type="dxa"/>
          </w:tcPr>
          <w:p w14:paraId="76CE358F" w14:textId="77777777" w:rsidR="00E460F8" w:rsidRPr="00FF2EBE"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r>
      <w:tr w:rsidR="00E460F8" w:rsidRPr="003A19A2" w14:paraId="609834C3"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tcPr>
          <w:p w14:paraId="2339199C" w14:textId="1FBB95C2" w:rsidR="00E460F8" w:rsidRPr="003A19A2" w:rsidRDefault="00E460F8">
            <w:pPr>
              <w:pStyle w:val="TableHeading"/>
              <w:rPr>
                <w:noProof w:val="0"/>
                <w:lang w:val="en-GB"/>
              </w:rPr>
            </w:pPr>
            <w:r w:rsidRPr="003A19A2">
              <w:rPr>
                <w:b/>
                <w:bCs/>
                <w:noProof w:val="0"/>
                <w:color w:val="000000" w:themeColor="text1"/>
                <w:lang w:val="en-GB"/>
              </w:rPr>
              <w:t>Week 12</w:t>
            </w:r>
            <w:r w:rsidRPr="003A19A2">
              <w:rPr>
                <w:b/>
                <w:bCs/>
                <w:noProof w:val="0"/>
                <w:color w:val="000000" w:themeColor="text1"/>
                <w:lang w:val="en-GB"/>
              </w:rPr>
              <w:br/>
              <w:t>Lesson 2</w:t>
            </w:r>
            <w:r w:rsidR="00C214C1">
              <w:rPr>
                <w:b/>
                <w:bCs/>
                <w:noProof w:val="0"/>
                <w:color w:val="000000" w:themeColor="text1"/>
                <w:lang w:val="en-GB"/>
              </w:rPr>
              <w:t xml:space="preserve"> &amp; 3</w:t>
            </w:r>
          </w:p>
        </w:tc>
      </w:tr>
      <w:tr w:rsidR="009C055D" w:rsidRPr="003A19A2" w14:paraId="569C08FD" w14:textId="77777777" w:rsidTr="00213456">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674AF935" w14:textId="77777777" w:rsidR="009C055D" w:rsidRPr="00FF2EBE" w:rsidRDefault="009C055D" w:rsidP="009C055D">
            <w:pPr>
              <w:rPr>
                <w:rFonts w:eastAsia="Open Sans" w:cs="Open Sans"/>
                <w:color w:val="000000" w:themeColor="text1"/>
                <w:sz w:val="18"/>
                <w:szCs w:val="18"/>
              </w:rPr>
            </w:pPr>
            <w:r w:rsidRPr="00FF2EBE">
              <w:rPr>
                <w:rFonts w:eastAsia="Open Sans" w:cs="Open Sans"/>
                <w:color w:val="000000" w:themeColor="text1"/>
                <w:sz w:val="18"/>
                <w:szCs w:val="18"/>
              </w:rPr>
              <w:t>Topic: 18.2.1 Methods to represent and handle a circular queue, implemented as a fixed-length list.</w:t>
            </w:r>
          </w:p>
          <w:p w14:paraId="22BCEDC9" w14:textId="77777777" w:rsidR="00FF2EBE" w:rsidRPr="00147275" w:rsidRDefault="00FF2EBE" w:rsidP="009C055D">
            <w:pPr>
              <w:rPr>
                <w:rFonts w:eastAsia="Open Sans" w:cs="Open Sans"/>
                <w:b w:val="0"/>
                <w:bCs w:val="0"/>
                <w:color w:val="000000" w:themeColor="text1"/>
                <w:sz w:val="18"/>
                <w:szCs w:val="18"/>
              </w:rPr>
            </w:pPr>
          </w:p>
          <w:p w14:paraId="2C175A19" w14:textId="552F3222" w:rsidR="009C055D" w:rsidRPr="00FF2EBE" w:rsidRDefault="003C1507" w:rsidP="009C055D">
            <w:pPr>
              <w:rPr>
                <w:rFonts w:eastAsia="Open Sans" w:cs="Open Sans"/>
                <w:color w:val="000000" w:themeColor="text1"/>
                <w:sz w:val="18"/>
                <w:szCs w:val="18"/>
                <w:lang w:val="fr-FR"/>
              </w:rPr>
            </w:pPr>
            <w:r w:rsidRPr="003C1507">
              <w:rPr>
                <w:rFonts w:eastAsia="Open Sans" w:cs="Open Sans"/>
                <w:sz w:val="18"/>
                <w:szCs w:val="18"/>
                <w:lang w:val="fr-FR"/>
              </w:rPr>
              <w:t xml:space="preserve">Lesson </w:t>
            </w:r>
            <w:proofErr w:type="spellStart"/>
            <w:r w:rsidRPr="003C1507">
              <w:rPr>
                <w:rFonts w:eastAsia="Open Sans" w:cs="Open Sans"/>
                <w:sz w:val="18"/>
                <w:szCs w:val="18"/>
                <w:lang w:val="fr-FR"/>
              </w:rPr>
              <w:t>title</w:t>
            </w:r>
            <w:proofErr w:type="spellEnd"/>
            <w:r w:rsidRPr="003C1507">
              <w:rPr>
                <w:rFonts w:eastAsia="Open Sans" w:cs="Open Sans"/>
                <w:sz w:val="18"/>
                <w:szCs w:val="18"/>
                <w:lang w:val="fr-FR"/>
              </w:rPr>
              <w:t>:</w:t>
            </w:r>
          </w:p>
          <w:p w14:paraId="16E8430E" w14:textId="77777777" w:rsidR="009C055D" w:rsidRPr="00FF2EBE" w:rsidRDefault="009C055D" w:rsidP="009C055D">
            <w:pPr>
              <w:rPr>
                <w:b w:val="0"/>
                <w:bCs w:val="0"/>
                <w:color w:val="000000" w:themeColor="text1"/>
                <w:sz w:val="18"/>
                <w:szCs w:val="18"/>
                <w:lang w:val="fr-FR"/>
              </w:rPr>
            </w:pPr>
            <w:proofErr w:type="spellStart"/>
            <w:r w:rsidRPr="00FF2EBE">
              <w:rPr>
                <w:rFonts w:eastAsia="Open Sans" w:cs="Open Sans"/>
                <w:b w:val="0"/>
                <w:bCs w:val="0"/>
                <w:color w:val="000000" w:themeColor="text1"/>
                <w:sz w:val="18"/>
                <w:szCs w:val="18"/>
                <w:lang w:val="fr-FR"/>
              </w:rPr>
              <w:t>Circular</w:t>
            </w:r>
            <w:proofErr w:type="spellEnd"/>
            <w:r w:rsidRPr="00FF2EBE">
              <w:rPr>
                <w:rFonts w:eastAsia="Open Sans" w:cs="Open Sans"/>
                <w:b w:val="0"/>
                <w:bCs w:val="0"/>
                <w:color w:val="000000" w:themeColor="text1"/>
                <w:sz w:val="18"/>
                <w:szCs w:val="18"/>
                <w:lang w:val="fr-FR"/>
              </w:rPr>
              <w:t xml:space="preserve"> Queues</w:t>
            </w:r>
          </w:p>
          <w:p w14:paraId="044D5E7A" w14:textId="47A1AF0A" w:rsidR="00FF2EBE" w:rsidRPr="00FF2EBE" w:rsidRDefault="00FF2EBE" w:rsidP="00FF2EBE">
            <w:pPr>
              <w:rPr>
                <w:rFonts w:eastAsia="Open Sans" w:cs="Open Sans"/>
                <w:b w:val="0"/>
                <w:bCs w:val="0"/>
                <w:color w:val="000000" w:themeColor="text1"/>
                <w:sz w:val="18"/>
                <w:szCs w:val="18"/>
                <w:lang w:val="fr-FR"/>
              </w:rPr>
            </w:pPr>
            <w:r w:rsidRPr="00FF2EBE">
              <w:rPr>
                <w:rFonts w:eastAsia="Open Sans" w:cs="Open Sans"/>
                <w:b w:val="0"/>
                <w:bCs w:val="0"/>
                <w:color w:val="000000" w:themeColor="text1"/>
                <w:sz w:val="18"/>
                <w:szCs w:val="18"/>
                <w:lang w:val="fr-FR"/>
              </w:rPr>
              <w:t>(</w:t>
            </w:r>
            <w:r w:rsidR="006D7971" w:rsidRPr="00FF2EBE">
              <w:rPr>
                <w:rFonts w:eastAsia="Open Sans" w:cs="Open Sans"/>
                <w:b w:val="0"/>
                <w:bCs w:val="0"/>
                <w:color w:val="000000" w:themeColor="text1"/>
                <w:sz w:val="18"/>
                <w:szCs w:val="18"/>
                <w:lang w:val="fr-FR"/>
              </w:rPr>
              <w:t>Double</w:t>
            </w:r>
            <w:r w:rsidRPr="00FF2EBE">
              <w:rPr>
                <w:rFonts w:eastAsia="Open Sans" w:cs="Open Sans"/>
                <w:b w:val="0"/>
                <w:bCs w:val="0"/>
                <w:color w:val="000000" w:themeColor="text1"/>
                <w:sz w:val="18"/>
                <w:szCs w:val="18"/>
                <w:lang w:val="fr-FR"/>
              </w:rPr>
              <w:t xml:space="preserve"> </w:t>
            </w:r>
            <w:r w:rsidR="006D7971" w:rsidRPr="00FF2EBE">
              <w:rPr>
                <w:rFonts w:eastAsia="Open Sans" w:cs="Open Sans"/>
                <w:b w:val="0"/>
                <w:bCs w:val="0"/>
                <w:color w:val="000000" w:themeColor="text1"/>
                <w:sz w:val="18"/>
                <w:szCs w:val="18"/>
                <w:lang w:val="fr-FR"/>
              </w:rPr>
              <w:t>Lesson</w:t>
            </w:r>
            <w:r w:rsidRPr="00FF2EBE">
              <w:rPr>
                <w:rFonts w:eastAsia="Open Sans" w:cs="Open Sans"/>
                <w:b w:val="0"/>
                <w:bCs w:val="0"/>
                <w:color w:val="000000" w:themeColor="text1"/>
                <w:sz w:val="18"/>
                <w:szCs w:val="18"/>
                <w:lang w:val="fr-FR"/>
              </w:rPr>
              <w:t>)</w:t>
            </w:r>
          </w:p>
          <w:p w14:paraId="4A2CF46E" w14:textId="77777777" w:rsidR="009C055D" w:rsidRPr="00FF2EBE" w:rsidRDefault="009C055D" w:rsidP="009C055D">
            <w:pPr>
              <w:pStyle w:val="TableText"/>
              <w:rPr>
                <w:rFonts w:asciiTheme="minorHAnsi" w:hAnsiTheme="minorHAnsi"/>
                <w:noProof w:val="0"/>
                <w:sz w:val="18"/>
                <w:szCs w:val="18"/>
                <w:lang w:val="fr-FR"/>
              </w:rPr>
            </w:pPr>
          </w:p>
        </w:tc>
        <w:tc>
          <w:tcPr>
            <w:tcW w:w="2551" w:type="dxa"/>
          </w:tcPr>
          <w:p w14:paraId="67613EFC" w14:textId="583674AF" w:rsidR="009C055D" w:rsidRPr="00FF2EBE" w:rsidRDefault="003C1507" w:rsidP="009C055D">
            <w:pP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3C1507">
              <w:rPr>
                <w:rFonts w:eastAsia="Open Sans" w:cs="Open Sans"/>
                <w:sz w:val="18"/>
                <w:szCs w:val="18"/>
              </w:rPr>
              <w:t>Students will be able to:</w:t>
            </w:r>
          </w:p>
          <w:p w14:paraId="39AA06C3" w14:textId="39762CEB" w:rsidR="009C055D" w:rsidRPr="00FF2EBE" w:rsidRDefault="009C055D" w:rsidP="009C055D">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r w:rsidRPr="00FF2EBE">
              <w:rPr>
                <w:rFonts w:asciiTheme="minorHAnsi" w:eastAsia="Open Sans" w:hAnsiTheme="minorHAnsi" w:cs="Open Sans"/>
                <w:sz w:val="18"/>
                <w:szCs w:val="18"/>
              </w:rPr>
              <w:t>18.2.1 select and use appropriate methods to handle a circular queue, implemented as a fixed-length list.</w:t>
            </w:r>
          </w:p>
        </w:tc>
        <w:tc>
          <w:tcPr>
            <w:tcW w:w="4820" w:type="dxa"/>
          </w:tcPr>
          <w:p w14:paraId="05A617A1" w14:textId="62D7071F" w:rsidR="009C055D" w:rsidRDefault="002D2D1D" w:rsidP="009C055D">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Activities:</w:t>
            </w:r>
          </w:p>
          <w:p w14:paraId="617435BF" w14:textId="77777777" w:rsidR="00FF2EBE" w:rsidRPr="00FF2EBE" w:rsidRDefault="00FF2EBE" w:rsidP="009C055D">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p>
          <w:p w14:paraId="4FE53050" w14:textId="77777777" w:rsidR="009C055D" w:rsidRPr="00FF2EBE" w:rsidRDefault="009C055D" w:rsidP="00277C48">
            <w:pPr>
              <w:pStyle w:val="NoSpacing"/>
              <w:numPr>
                <w:ilvl w:val="0"/>
                <w:numId w:val="105"/>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FF2EBE">
              <w:rPr>
                <w:rFonts w:asciiTheme="minorHAnsi" w:eastAsia="Open Sans" w:hAnsiTheme="minorHAnsi" w:cs="Open Sans"/>
                <w:color w:val="000000" w:themeColor="text1"/>
                <w:sz w:val="18"/>
                <w:szCs w:val="18"/>
              </w:rPr>
              <w:t xml:space="preserve">Teacher introduces the topic of ADTs, reminding learners what was covered in Unit 2. </w:t>
            </w:r>
          </w:p>
          <w:p w14:paraId="267B4914" w14:textId="77777777" w:rsidR="009C055D" w:rsidRPr="00FF2EBE" w:rsidRDefault="009C055D" w:rsidP="00277C48">
            <w:pPr>
              <w:pStyle w:val="NoSpacing"/>
              <w:numPr>
                <w:ilvl w:val="0"/>
                <w:numId w:val="105"/>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FF2EBE">
              <w:rPr>
                <w:rFonts w:asciiTheme="minorHAnsi" w:eastAsia="Open Sans" w:hAnsiTheme="minorHAnsi" w:cs="Open Sans"/>
                <w:color w:val="000000" w:themeColor="text1"/>
                <w:sz w:val="18"/>
                <w:szCs w:val="18"/>
              </w:rPr>
              <w:t>Teacher explanation of the nature of a circular queue (the theory of circular queues is covered in Unit 3, topic 14.1.5)</w:t>
            </w:r>
          </w:p>
          <w:p w14:paraId="62AF39D6" w14:textId="77777777" w:rsidR="009C055D" w:rsidRPr="00FF2EBE" w:rsidRDefault="009C055D" w:rsidP="00277C48">
            <w:pPr>
              <w:pStyle w:val="NoSpacing"/>
              <w:numPr>
                <w:ilvl w:val="0"/>
                <w:numId w:val="105"/>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FF2EBE">
              <w:rPr>
                <w:rFonts w:asciiTheme="minorHAnsi" w:eastAsia="Open Sans" w:hAnsiTheme="minorHAnsi" w:cs="Open Sans"/>
                <w:color w:val="000000" w:themeColor="text1"/>
                <w:sz w:val="18"/>
                <w:szCs w:val="18"/>
              </w:rPr>
              <w:t>Practical activity with students writing a program to implement an example of a circular queue including functions to:</w:t>
            </w:r>
          </w:p>
          <w:p w14:paraId="774AC212" w14:textId="77777777" w:rsidR="009C055D" w:rsidRPr="00FF2EBE" w:rsidRDefault="009C055D" w:rsidP="00277C48">
            <w:pPr>
              <w:pStyle w:val="NoSpacing"/>
              <w:numPr>
                <w:ilvl w:val="0"/>
                <w:numId w:val="10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FF2EBE">
              <w:rPr>
                <w:rFonts w:asciiTheme="minorHAnsi" w:eastAsia="Open Sans" w:hAnsiTheme="minorHAnsi" w:cs="Open Sans"/>
                <w:color w:val="000000" w:themeColor="text1"/>
                <w:sz w:val="18"/>
                <w:szCs w:val="18"/>
              </w:rPr>
              <w:t>Create a queue</w:t>
            </w:r>
          </w:p>
          <w:p w14:paraId="0A042BFF" w14:textId="77777777" w:rsidR="009C055D" w:rsidRPr="00FF2EBE" w:rsidRDefault="009C055D" w:rsidP="00277C48">
            <w:pPr>
              <w:pStyle w:val="NoSpacing"/>
              <w:numPr>
                <w:ilvl w:val="0"/>
                <w:numId w:val="10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FF2EBE">
              <w:rPr>
                <w:rFonts w:asciiTheme="minorHAnsi" w:eastAsia="Open Sans" w:hAnsiTheme="minorHAnsi" w:cs="Open Sans"/>
                <w:color w:val="000000" w:themeColor="text1"/>
                <w:sz w:val="18"/>
                <w:szCs w:val="18"/>
              </w:rPr>
              <w:t>Enqueue items</w:t>
            </w:r>
          </w:p>
          <w:p w14:paraId="5D188810" w14:textId="77777777" w:rsidR="009C055D" w:rsidRPr="00FF2EBE" w:rsidRDefault="009C055D" w:rsidP="00277C48">
            <w:pPr>
              <w:pStyle w:val="NoSpacing"/>
              <w:numPr>
                <w:ilvl w:val="0"/>
                <w:numId w:val="10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FF2EBE">
              <w:rPr>
                <w:rFonts w:asciiTheme="minorHAnsi" w:eastAsia="Open Sans" w:hAnsiTheme="minorHAnsi" w:cs="Open Sans"/>
                <w:color w:val="000000" w:themeColor="text1"/>
                <w:sz w:val="18"/>
                <w:szCs w:val="18"/>
              </w:rPr>
              <w:t>Dequeue items</w:t>
            </w:r>
          </w:p>
          <w:p w14:paraId="1128B105" w14:textId="77777777" w:rsidR="009C055D" w:rsidRPr="00FF2EBE" w:rsidRDefault="009C055D" w:rsidP="00277C48">
            <w:pPr>
              <w:pStyle w:val="NoSpacing"/>
              <w:numPr>
                <w:ilvl w:val="0"/>
                <w:numId w:val="105"/>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FF2EBE">
              <w:rPr>
                <w:rFonts w:asciiTheme="minorHAnsi" w:eastAsia="Open Sans" w:hAnsiTheme="minorHAnsi" w:cs="Open Sans"/>
                <w:color w:val="000000" w:themeColor="text1"/>
                <w:sz w:val="18"/>
                <w:szCs w:val="18"/>
              </w:rPr>
              <w:t>Identify if the queue is full or empty (</w:t>
            </w:r>
            <w:proofErr w:type="spellStart"/>
            <w:r w:rsidRPr="00FF2EBE">
              <w:rPr>
                <w:rFonts w:asciiTheme="minorHAnsi" w:eastAsia="Open Sans" w:hAnsiTheme="minorHAnsi" w:cs="Open Sans"/>
                <w:color w:val="000000" w:themeColor="text1"/>
                <w:sz w:val="18"/>
                <w:szCs w:val="18"/>
              </w:rPr>
              <w:t>isempty</w:t>
            </w:r>
            <w:proofErr w:type="spellEnd"/>
            <w:r w:rsidRPr="00FF2EBE">
              <w:rPr>
                <w:rFonts w:asciiTheme="minorHAnsi" w:eastAsia="Open Sans" w:hAnsiTheme="minorHAnsi" w:cs="Open Sans"/>
                <w:color w:val="000000" w:themeColor="text1"/>
                <w:sz w:val="18"/>
                <w:szCs w:val="18"/>
              </w:rPr>
              <w:t xml:space="preserve"> and </w:t>
            </w:r>
            <w:proofErr w:type="spellStart"/>
            <w:r w:rsidRPr="00FF2EBE">
              <w:rPr>
                <w:rFonts w:asciiTheme="minorHAnsi" w:eastAsia="Open Sans" w:hAnsiTheme="minorHAnsi" w:cs="Open Sans"/>
                <w:color w:val="000000" w:themeColor="text1"/>
                <w:sz w:val="18"/>
                <w:szCs w:val="18"/>
              </w:rPr>
              <w:t>isfull</w:t>
            </w:r>
            <w:proofErr w:type="spellEnd"/>
            <w:r w:rsidRPr="00FF2EBE">
              <w:rPr>
                <w:rFonts w:asciiTheme="minorHAnsi" w:eastAsia="Open Sans" w:hAnsiTheme="minorHAnsi" w:cs="Open Sans"/>
                <w:color w:val="000000" w:themeColor="text1"/>
                <w:sz w:val="18"/>
                <w:szCs w:val="18"/>
              </w:rPr>
              <w:t>)</w:t>
            </w:r>
          </w:p>
          <w:p w14:paraId="611BD32C" w14:textId="496D7B78" w:rsidR="009C055D" w:rsidRPr="00FF2EBE" w:rsidRDefault="009C055D" w:rsidP="00277C48">
            <w:pPr>
              <w:pStyle w:val="NoSpacing"/>
              <w:numPr>
                <w:ilvl w:val="0"/>
                <w:numId w:val="105"/>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FF2EBE">
              <w:rPr>
                <w:rFonts w:asciiTheme="minorHAnsi" w:eastAsia="Open Sans" w:hAnsiTheme="minorHAnsi" w:cs="Open Sans"/>
                <w:color w:val="000000" w:themeColor="text1"/>
                <w:sz w:val="18"/>
                <w:szCs w:val="18"/>
              </w:rPr>
              <w:t xml:space="preserve">Class discussion on queues and circular </w:t>
            </w:r>
            <w:r w:rsidR="006D7971" w:rsidRPr="00FF2EBE">
              <w:rPr>
                <w:rFonts w:asciiTheme="minorHAnsi" w:eastAsia="Open Sans" w:hAnsiTheme="minorHAnsi" w:cs="Open Sans"/>
                <w:color w:val="000000" w:themeColor="text1"/>
                <w:sz w:val="18"/>
                <w:szCs w:val="18"/>
              </w:rPr>
              <w:t>queues</w:t>
            </w:r>
            <w:r w:rsidRPr="00FF2EBE">
              <w:rPr>
                <w:rFonts w:asciiTheme="minorHAnsi" w:eastAsia="Open Sans" w:hAnsiTheme="minorHAnsi" w:cs="Open Sans"/>
                <w:color w:val="000000" w:themeColor="text1"/>
                <w:sz w:val="18"/>
                <w:szCs w:val="18"/>
              </w:rPr>
              <w:t>. What are the differences? How are they used (links to Unit 1 and 3)?</w:t>
            </w:r>
          </w:p>
          <w:p w14:paraId="03812E55" w14:textId="77777777" w:rsidR="009C055D" w:rsidRDefault="009C055D" w:rsidP="009C055D">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p>
          <w:p w14:paraId="0DDB2336" w14:textId="56E9746B" w:rsidR="009C055D" w:rsidRDefault="002D2D1D" w:rsidP="009C055D">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6796E297" w14:textId="77777777" w:rsidR="00FF2EBE" w:rsidRPr="00FF2EBE" w:rsidRDefault="00FF2EBE" w:rsidP="009C055D">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4AD248C5" w14:textId="2AE2882A" w:rsidR="009C055D" w:rsidRPr="00FF2EBE" w:rsidRDefault="009C055D" w:rsidP="009C055D">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r w:rsidRPr="00FF2EBE">
              <w:rPr>
                <w:rFonts w:asciiTheme="minorHAnsi" w:eastAsia="Open Sans" w:hAnsiTheme="minorHAnsi" w:cs="Open Sans"/>
                <w:sz w:val="18"/>
                <w:szCs w:val="18"/>
              </w:rPr>
              <w:t>Ask students to read the article on circular queues from the Geek for Geeks web site.</w:t>
            </w:r>
          </w:p>
        </w:tc>
        <w:tc>
          <w:tcPr>
            <w:tcW w:w="2268" w:type="dxa"/>
          </w:tcPr>
          <w:p w14:paraId="4F8E79EA" w14:textId="11391068" w:rsidR="009C055D" w:rsidRPr="00FF2EBE" w:rsidRDefault="002D2D1D" w:rsidP="009C055D">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9C055D" w:rsidRPr="00FF2EBE">
              <w:rPr>
                <w:rFonts w:eastAsia="Open Sans" w:cs="Open Sans"/>
                <w:color w:val="000000" w:themeColor="text1"/>
                <w:sz w:val="18"/>
                <w:szCs w:val="18"/>
              </w:rPr>
              <w:t>pp. 244-247 (practical implementation) and 132-136 (theory)</w:t>
            </w:r>
          </w:p>
          <w:p w14:paraId="0729E67F" w14:textId="77777777" w:rsidR="009C055D" w:rsidRPr="00FF2EBE" w:rsidRDefault="009C055D" w:rsidP="009C055D">
            <w:pPr>
              <w:cnfStyle w:val="000000000000" w:firstRow="0" w:lastRow="0" w:firstColumn="0" w:lastColumn="0" w:oddVBand="0" w:evenVBand="0" w:oddHBand="0" w:evenHBand="0" w:firstRowFirstColumn="0" w:firstRowLastColumn="0" w:lastRowFirstColumn="0" w:lastRowLastColumn="0"/>
              <w:rPr>
                <w:rFonts w:eastAsia="Open Sans" w:cs="Open Sans"/>
                <w:b/>
                <w:color w:val="000000" w:themeColor="text1"/>
                <w:sz w:val="18"/>
                <w:szCs w:val="18"/>
              </w:rPr>
            </w:pPr>
            <w:r w:rsidRPr="00FF2EBE">
              <w:rPr>
                <w:rFonts w:eastAsia="Open Sans" w:cs="Open Sans"/>
                <w:color w:val="000000" w:themeColor="text1"/>
                <w:sz w:val="18"/>
                <w:szCs w:val="18"/>
              </w:rPr>
              <w:t>Web page on the Geek for Geeks site covering circular queues:</w:t>
            </w:r>
          </w:p>
          <w:p w14:paraId="6D7C512E" w14:textId="77777777" w:rsidR="009C055D" w:rsidRPr="00FF2EBE" w:rsidRDefault="009C055D" w:rsidP="009C055D">
            <w:pPr>
              <w:pStyle w:val="NoSpacing"/>
              <w:cnfStyle w:val="000000000000" w:firstRow="0" w:lastRow="0" w:firstColumn="0" w:lastColumn="0" w:oddVBand="0" w:evenVBand="0" w:oddHBand="0" w:evenHBand="0" w:firstRowFirstColumn="0" w:firstRowLastColumn="0" w:lastRowFirstColumn="0" w:lastRowLastColumn="0"/>
              <w:rPr>
                <w:rStyle w:val="Hyperlink"/>
                <w:color w:val="000000" w:themeColor="text1"/>
                <w:sz w:val="18"/>
                <w:szCs w:val="18"/>
              </w:rPr>
            </w:pPr>
            <w:hyperlink r:id="rId136">
              <w:r w:rsidRPr="00FF2EBE">
                <w:rPr>
                  <w:rStyle w:val="Hyperlink"/>
                  <w:color w:val="000000" w:themeColor="text1"/>
                  <w:sz w:val="18"/>
                  <w:szCs w:val="18"/>
                </w:rPr>
                <w:t>https://www.geeksforgeeks.org/dsa/circular-queue-in-python/</w:t>
              </w:r>
            </w:hyperlink>
          </w:p>
          <w:p w14:paraId="554330A5" w14:textId="77777777" w:rsidR="009C055D" w:rsidRPr="00FF2EBE" w:rsidRDefault="009C055D" w:rsidP="009C055D">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p>
          <w:p w14:paraId="003E96EB" w14:textId="77777777" w:rsidR="009C055D" w:rsidRPr="00FF2EBE" w:rsidRDefault="009C055D" w:rsidP="009C055D">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tcPr>
          <w:p w14:paraId="0DAE092E" w14:textId="77777777" w:rsidR="009C055D" w:rsidRPr="00FF2EBE" w:rsidRDefault="009C055D" w:rsidP="009C055D">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FF2EBE">
              <w:rPr>
                <w:rFonts w:asciiTheme="minorHAnsi" w:eastAsia="Open Sans" w:hAnsiTheme="minorHAnsi" w:cs="Open Sans"/>
                <w:color w:val="000000" w:themeColor="text1"/>
                <w:sz w:val="18"/>
                <w:szCs w:val="18"/>
              </w:rPr>
              <w:t>Critical thinking</w:t>
            </w:r>
          </w:p>
          <w:p w14:paraId="68A2D804" w14:textId="77777777" w:rsidR="009C055D" w:rsidRPr="00FF2EBE" w:rsidRDefault="009C055D" w:rsidP="009C055D">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FF2EBE">
              <w:rPr>
                <w:rFonts w:eastAsia="Open Sans" w:cs="Open Sans"/>
                <w:color w:val="000000" w:themeColor="text1"/>
                <w:sz w:val="18"/>
                <w:szCs w:val="18"/>
              </w:rPr>
              <w:t>Problem solving</w:t>
            </w:r>
          </w:p>
          <w:p w14:paraId="4A45F508" w14:textId="77777777" w:rsidR="009C055D" w:rsidRPr="00FF2EBE" w:rsidRDefault="009C055D" w:rsidP="009C055D">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FF2EBE">
              <w:rPr>
                <w:rFonts w:eastAsia="Open Sans" w:cs="Open Sans"/>
                <w:color w:val="000000" w:themeColor="text1"/>
                <w:sz w:val="18"/>
                <w:szCs w:val="18"/>
              </w:rPr>
              <w:t>Analysis</w:t>
            </w:r>
          </w:p>
          <w:p w14:paraId="7C3077AE" w14:textId="77777777" w:rsidR="009C055D" w:rsidRPr="00FF2EBE" w:rsidRDefault="009C055D" w:rsidP="009C055D">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tcPr>
          <w:p w14:paraId="78D61D1A" w14:textId="77777777" w:rsidR="009C055D" w:rsidRPr="00FF2EBE" w:rsidRDefault="009C055D" w:rsidP="009C055D">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FF2EBE">
              <w:rPr>
                <w:rFonts w:asciiTheme="minorHAnsi" w:eastAsia="Open Sans" w:hAnsiTheme="minorHAnsi" w:cs="Open Sans"/>
                <w:color w:val="000000" w:themeColor="text1"/>
                <w:sz w:val="18"/>
                <w:szCs w:val="18"/>
              </w:rPr>
              <w:t>Critical thinking</w:t>
            </w:r>
          </w:p>
          <w:p w14:paraId="49276F8C" w14:textId="77777777" w:rsidR="009C055D" w:rsidRPr="00FF2EBE" w:rsidRDefault="009C055D" w:rsidP="009C055D">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FF2EBE">
              <w:rPr>
                <w:rFonts w:eastAsia="Open Sans" w:cs="Open Sans"/>
                <w:color w:val="000000" w:themeColor="text1"/>
                <w:sz w:val="18"/>
                <w:szCs w:val="18"/>
              </w:rPr>
              <w:t>Problem solving</w:t>
            </w:r>
          </w:p>
          <w:p w14:paraId="6A6C44E6" w14:textId="77777777" w:rsidR="009C055D" w:rsidRPr="00FF2EBE" w:rsidRDefault="009C055D" w:rsidP="009C055D">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r>
      <w:tr w:rsidR="00E460F8" w:rsidRPr="003A19A2" w14:paraId="61224779" w14:textId="77777777" w:rsidTr="00FF2EBE">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109831A2" w14:textId="77777777" w:rsidR="00E460F8" w:rsidRPr="000F7FF0" w:rsidRDefault="00E460F8">
            <w:pPr>
              <w:pStyle w:val="TableHeading"/>
              <w:jc w:val="center"/>
              <w:rPr>
                <w:b/>
                <w:bCs/>
                <w:noProof w:val="0"/>
                <w:color w:val="FFFFFF" w:themeColor="background1"/>
                <w:sz w:val="20"/>
                <w:szCs w:val="24"/>
                <w:lang w:val="en-GB"/>
              </w:rPr>
            </w:pPr>
            <w:r w:rsidRPr="000F7FF0">
              <w:rPr>
                <w:b/>
                <w:bCs/>
                <w:noProof w:val="0"/>
                <w:color w:val="FFFFFF" w:themeColor="background1"/>
                <w:sz w:val="20"/>
                <w:szCs w:val="24"/>
                <w:lang w:val="en-GB"/>
              </w:rPr>
              <w:t>Topic</w:t>
            </w:r>
            <w:r w:rsidRPr="000F7FF0">
              <w:rPr>
                <w:b/>
                <w:bCs/>
                <w:noProof w:val="0"/>
                <w:color w:val="FFFFFF" w:themeColor="background1"/>
                <w:sz w:val="20"/>
                <w:szCs w:val="24"/>
                <w:lang w:val="en-GB"/>
              </w:rPr>
              <w:br/>
              <w:t>Sub topic</w:t>
            </w:r>
            <w:r w:rsidRPr="000F7FF0">
              <w:rPr>
                <w:b/>
                <w:bCs/>
                <w:noProof w:val="0"/>
                <w:color w:val="FFFFFF" w:themeColor="background1"/>
                <w:sz w:val="20"/>
                <w:szCs w:val="24"/>
                <w:lang w:val="en-GB"/>
              </w:rPr>
              <w:br/>
              <w:t>Lesson title</w:t>
            </w:r>
          </w:p>
        </w:tc>
        <w:tc>
          <w:tcPr>
            <w:tcW w:w="2551" w:type="dxa"/>
            <w:shd w:val="clear" w:color="auto" w:fill="341583" w:themeFill="accent2" w:themeFillShade="80"/>
            <w:vAlign w:val="center"/>
          </w:tcPr>
          <w:p w14:paraId="39B4CFF2" w14:textId="77777777" w:rsidR="00E460F8" w:rsidRPr="000F7FF0" w:rsidRDefault="00E460F8">
            <w:pPr>
              <w:pStyle w:val="TableHeading"/>
              <w:jc w:val="center"/>
              <w:cnfStyle w:val="000000100000" w:firstRow="0" w:lastRow="0" w:firstColumn="0" w:lastColumn="0" w:oddVBand="0" w:evenVBand="0" w:oddHBand="1" w:evenHBand="0" w:firstRowFirstColumn="0" w:firstRowLastColumn="0" w:lastRowFirstColumn="0" w:lastRowLastColumn="0"/>
              <w:rPr>
                <w:b w:val="0"/>
                <w:bCs w:val="0"/>
                <w:noProof w:val="0"/>
                <w:color w:val="FFFFFF" w:themeColor="background1"/>
                <w:sz w:val="20"/>
                <w:szCs w:val="24"/>
                <w:lang w:val="en-GB"/>
              </w:rPr>
            </w:pPr>
            <w:r w:rsidRPr="000F7FF0">
              <w:rPr>
                <w:noProof w:val="0"/>
                <w:color w:val="FFFFFF" w:themeColor="background1"/>
                <w:sz w:val="20"/>
                <w:szCs w:val="24"/>
                <w:lang w:val="en-GB"/>
              </w:rPr>
              <w:t>Specification reference</w:t>
            </w:r>
          </w:p>
        </w:tc>
        <w:tc>
          <w:tcPr>
            <w:tcW w:w="4820" w:type="dxa"/>
            <w:shd w:val="clear" w:color="auto" w:fill="341583" w:themeFill="accent2" w:themeFillShade="80"/>
            <w:vAlign w:val="center"/>
          </w:tcPr>
          <w:p w14:paraId="689A4450" w14:textId="77777777" w:rsidR="00E460F8" w:rsidRPr="000F7FF0" w:rsidRDefault="00E460F8">
            <w:pPr>
              <w:pStyle w:val="TableHeading"/>
              <w:jc w:val="center"/>
              <w:cnfStyle w:val="000000100000" w:firstRow="0" w:lastRow="0" w:firstColumn="0" w:lastColumn="0" w:oddVBand="0" w:evenVBand="0" w:oddHBand="1" w:evenHBand="0" w:firstRowFirstColumn="0" w:firstRowLastColumn="0" w:lastRowFirstColumn="0" w:lastRowLastColumn="0"/>
              <w:rPr>
                <w:b w:val="0"/>
                <w:bCs w:val="0"/>
                <w:noProof w:val="0"/>
                <w:color w:val="FFFFFF" w:themeColor="background1"/>
                <w:sz w:val="20"/>
                <w:szCs w:val="24"/>
                <w:lang w:val="en-GB"/>
              </w:rPr>
            </w:pPr>
            <w:r w:rsidRPr="000F7FF0">
              <w:rPr>
                <w:noProof w:val="0"/>
                <w:color w:val="FFFFFF" w:themeColor="background1"/>
                <w:sz w:val="20"/>
                <w:szCs w:val="24"/>
                <w:lang w:val="en-GB"/>
              </w:rPr>
              <w:t>Suggested activities</w:t>
            </w:r>
          </w:p>
        </w:tc>
        <w:tc>
          <w:tcPr>
            <w:tcW w:w="2268" w:type="dxa"/>
            <w:shd w:val="clear" w:color="auto" w:fill="341583" w:themeFill="accent2" w:themeFillShade="80"/>
            <w:vAlign w:val="center"/>
          </w:tcPr>
          <w:p w14:paraId="013BA342" w14:textId="77777777" w:rsidR="00E460F8" w:rsidRPr="000F7FF0" w:rsidRDefault="00E460F8">
            <w:pPr>
              <w:pStyle w:val="TableHeading"/>
              <w:jc w:val="center"/>
              <w:cnfStyle w:val="000000100000" w:firstRow="0" w:lastRow="0" w:firstColumn="0" w:lastColumn="0" w:oddVBand="0" w:evenVBand="0" w:oddHBand="1" w:evenHBand="0" w:firstRowFirstColumn="0" w:firstRowLastColumn="0" w:lastRowFirstColumn="0" w:lastRowLastColumn="0"/>
              <w:rPr>
                <w:b w:val="0"/>
                <w:bCs w:val="0"/>
                <w:noProof w:val="0"/>
                <w:color w:val="FFFFFF" w:themeColor="background1"/>
                <w:sz w:val="20"/>
                <w:szCs w:val="24"/>
                <w:lang w:val="en-GB"/>
              </w:rPr>
            </w:pPr>
            <w:r w:rsidRPr="000F7FF0">
              <w:rPr>
                <w:noProof w:val="0"/>
                <w:color w:val="FFFFFF" w:themeColor="background1"/>
                <w:sz w:val="20"/>
                <w:szCs w:val="24"/>
                <w:lang w:val="en-GB"/>
              </w:rPr>
              <w:t>Suggested resources</w:t>
            </w:r>
          </w:p>
        </w:tc>
        <w:tc>
          <w:tcPr>
            <w:tcW w:w="1984" w:type="dxa"/>
            <w:shd w:val="clear" w:color="auto" w:fill="341583" w:themeFill="accent2" w:themeFillShade="80"/>
            <w:vAlign w:val="center"/>
          </w:tcPr>
          <w:p w14:paraId="67F2C78F" w14:textId="77777777" w:rsidR="00E460F8" w:rsidRPr="000F7FF0" w:rsidRDefault="00E460F8">
            <w:pPr>
              <w:pStyle w:val="TableHeading"/>
              <w:jc w:val="center"/>
              <w:cnfStyle w:val="000000100000" w:firstRow="0" w:lastRow="0" w:firstColumn="0" w:lastColumn="0" w:oddVBand="0" w:evenVBand="0" w:oddHBand="1" w:evenHBand="0" w:firstRowFirstColumn="0" w:firstRowLastColumn="0" w:lastRowFirstColumn="0" w:lastRowLastColumn="0"/>
              <w:rPr>
                <w:b w:val="0"/>
                <w:bCs w:val="0"/>
                <w:noProof w:val="0"/>
                <w:color w:val="FFFFFF" w:themeColor="background1"/>
                <w:sz w:val="20"/>
                <w:szCs w:val="24"/>
                <w:lang w:val="en-GB"/>
              </w:rPr>
            </w:pPr>
            <w:r w:rsidRPr="000F7FF0">
              <w:rPr>
                <w:noProof w:val="0"/>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67DE95B6" w14:textId="77777777" w:rsidR="00E460F8" w:rsidRPr="000F7FF0" w:rsidRDefault="00E460F8">
            <w:pPr>
              <w:pStyle w:val="TableHeading"/>
              <w:ind w:right="-113"/>
              <w:jc w:val="center"/>
              <w:cnfStyle w:val="000000100000" w:firstRow="0" w:lastRow="0" w:firstColumn="0" w:lastColumn="0" w:oddVBand="0" w:evenVBand="0" w:oddHBand="1" w:evenHBand="0" w:firstRowFirstColumn="0" w:firstRowLastColumn="0" w:lastRowFirstColumn="0" w:lastRowLastColumn="0"/>
              <w:rPr>
                <w:b w:val="0"/>
                <w:bCs w:val="0"/>
                <w:noProof w:val="0"/>
                <w:color w:val="FFFFFF" w:themeColor="background1"/>
                <w:sz w:val="20"/>
                <w:szCs w:val="24"/>
                <w:lang w:val="en-GB"/>
              </w:rPr>
            </w:pPr>
            <w:r w:rsidRPr="000F7FF0">
              <w:rPr>
                <w:noProof w:val="0"/>
                <w:color w:val="FFFFFF" w:themeColor="background1"/>
                <w:sz w:val="20"/>
                <w:szCs w:val="24"/>
                <w:lang w:val="en-GB"/>
              </w:rPr>
              <w:t>Which skills could be acquired through teaching and delivery in this lesson?</w:t>
            </w:r>
          </w:p>
        </w:tc>
      </w:tr>
      <w:tr w:rsidR="00E460F8" w:rsidRPr="003A19A2" w14:paraId="1D676ABA" w14:textId="77777777">
        <w:trPr>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7B1CDD6C" w14:textId="069E7443" w:rsidR="00E460F8" w:rsidRPr="003A19A2" w:rsidRDefault="00E460F8">
            <w:pPr>
              <w:pStyle w:val="TableHeading"/>
              <w:rPr>
                <w:noProof w:val="0"/>
                <w:color w:val="FFFFFF" w:themeColor="background1"/>
                <w:lang w:val="en-GB"/>
              </w:rPr>
            </w:pPr>
            <w:r w:rsidRPr="003A19A2">
              <w:rPr>
                <w:b/>
                <w:bCs/>
                <w:noProof w:val="0"/>
                <w:color w:val="000000" w:themeColor="text1"/>
                <w:lang w:val="en-GB"/>
              </w:rPr>
              <w:t>Week 13</w:t>
            </w:r>
            <w:r w:rsidRPr="003A19A2">
              <w:rPr>
                <w:b/>
                <w:bCs/>
                <w:noProof w:val="0"/>
                <w:color w:val="000000" w:themeColor="text1"/>
                <w:lang w:val="en-GB"/>
              </w:rPr>
              <w:br/>
              <w:t>Lesson 1</w:t>
            </w:r>
            <w:r w:rsidR="00E52EB3">
              <w:rPr>
                <w:b/>
                <w:bCs/>
                <w:noProof w:val="0"/>
                <w:color w:val="000000" w:themeColor="text1"/>
                <w:lang w:val="en-GB"/>
              </w:rPr>
              <w:t xml:space="preserve"> &amp; 2</w:t>
            </w:r>
          </w:p>
        </w:tc>
      </w:tr>
      <w:tr w:rsidR="00E52EB3" w:rsidRPr="003A19A2" w14:paraId="316301AB" w14:textId="77777777" w:rsidTr="000F7FF0">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261C79CD" w14:textId="77777777" w:rsidR="00E52EB3" w:rsidRPr="000F7FF0" w:rsidRDefault="00E52EB3" w:rsidP="00E52EB3">
            <w:pPr>
              <w:rPr>
                <w:rFonts w:eastAsia="Open Sans" w:cs="Open Sans"/>
                <w:color w:val="000000" w:themeColor="text1"/>
                <w:sz w:val="18"/>
                <w:szCs w:val="18"/>
              </w:rPr>
            </w:pPr>
            <w:r w:rsidRPr="000F7FF0">
              <w:rPr>
                <w:rFonts w:eastAsia="Open Sans" w:cs="Open Sans"/>
                <w:color w:val="000000" w:themeColor="text1"/>
                <w:sz w:val="18"/>
                <w:szCs w:val="18"/>
              </w:rPr>
              <w:t>Topic: 18.2.2 Methods to represent and handle a linked list</w:t>
            </w:r>
          </w:p>
          <w:p w14:paraId="2D797ED9" w14:textId="77777777" w:rsidR="00E52EB3" w:rsidRPr="000F7FF0" w:rsidRDefault="00E52EB3" w:rsidP="00E52EB3">
            <w:pPr>
              <w:rPr>
                <w:rFonts w:eastAsia="Open Sans" w:cs="Open Sans"/>
                <w:color w:val="000000" w:themeColor="text1"/>
                <w:sz w:val="18"/>
                <w:szCs w:val="18"/>
              </w:rPr>
            </w:pPr>
            <w:r w:rsidRPr="000F7FF0">
              <w:rPr>
                <w:rFonts w:eastAsia="Open Sans" w:cs="Open Sans"/>
                <w:color w:val="000000" w:themeColor="text1"/>
                <w:sz w:val="18"/>
                <w:szCs w:val="18"/>
              </w:rPr>
              <w:t>18.2.3 Methods to represent and handle a hash table</w:t>
            </w:r>
          </w:p>
          <w:p w14:paraId="1AC11D0B" w14:textId="23DEE591" w:rsidR="00E52EB3" w:rsidRPr="000F7FF0" w:rsidRDefault="003C1507" w:rsidP="00E52EB3">
            <w:pPr>
              <w:rPr>
                <w:rFonts w:eastAsia="Open Sans" w:cs="Open Sans"/>
                <w:color w:val="000000" w:themeColor="text1"/>
                <w:sz w:val="18"/>
                <w:szCs w:val="18"/>
              </w:rPr>
            </w:pPr>
            <w:r w:rsidRPr="003C1507">
              <w:rPr>
                <w:rFonts w:eastAsia="Open Sans" w:cs="Open Sans"/>
                <w:sz w:val="18"/>
                <w:szCs w:val="18"/>
              </w:rPr>
              <w:t>Lesson title:</w:t>
            </w:r>
          </w:p>
          <w:p w14:paraId="7D83F93F" w14:textId="77777777" w:rsidR="00E52EB3" w:rsidRPr="000F7FF0" w:rsidRDefault="00E52EB3" w:rsidP="00E52EB3">
            <w:pPr>
              <w:rPr>
                <w:color w:val="000000" w:themeColor="text1"/>
                <w:sz w:val="18"/>
                <w:szCs w:val="18"/>
              </w:rPr>
            </w:pPr>
            <w:r w:rsidRPr="000F7FF0">
              <w:rPr>
                <w:rFonts w:eastAsia="Open Sans" w:cs="Open Sans"/>
                <w:b w:val="0"/>
                <w:bCs w:val="0"/>
                <w:color w:val="000000" w:themeColor="text1"/>
                <w:sz w:val="18"/>
                <w:szCs w:val="18"/>
              </w:rPr>
              <w:t>Hash tables</w:t>
            </w:r>
          </w:p>
          <w:p w14:paraId="23762A07" w14:textId="060EDB84" w:rsidR="00E52EB3" w:rsidRPr="000F7FF0" w:rsidRDefault="00E52EB3" w:rsidP="00E52EB3">
            <w:pPr>
              <w:pStyle w:val="TableText"/>
              <w:rPr>
                <w:rFonts w:asciiTheme="minorHAnsi" w:hAnsiTheme="minorHAnsi"/>
                <w:noProof w:val="0"/>
                <w:sz w:val="18"/>
                <w:szCs w:val="18"/>
                <w:lang w:val="en-GB"/>
              </w:rPr>
            </w:pPr>
            <w:r w:rsidRPr="000F7FF0">
              <w:rPr>
                <w:rFonts w:asciiTheme="minorHAnsi" w:eastAsia="Open Sans" w:hAnsiTheme="minorHAnsi" w:cs="Open Sans"/>
                <w:b w:val="0"/>
                <w:bCs w:val="0"/>
                <w:sz w:val="18"/>
                <w:szCs w:val="18"/>
              </w:rPr>
              <w:t>(</w:t>
            </w:r>
            <w:r w:rsidR="006D7971">
              <w:rPr>
                <w:rFonts w:asciiTheme="minorHAnsi" w:eastAsia="Open Sans" w:hAnsiTheme="minorHAnsi" w:cs="Open Sans"/>
                <w:b w:val="0"/>
                <w:bCs w:val="0"/>
                <w:sz w:val="18"/>
                <w:szCs w:val="18"/>
              </w:rPr>
              <w:t>D</w:t>
            </w:r>
            <w:r w:rsidRPr="000F7FF0">
              <w:rPr>
                <w:rFonts w:asciiTheme="minorHAnsi" w:eastAsia="Open Sans" w:hAnsiTheme="minorHAnsi" w:cs="Open Sans"/>
                <w:b w:val="0"/>
                <w:bCs w:val="0"/>
                <w:sz w:val="18"/>
                <w:szCs w:val="18"/>
              </w:rPr>
              <w:t xml:space="preserve">ouble </w:t>
            </w:r>
            <w:r w:rsidR="006D7971">
              <w:rPr>
                <w:rFonts w:asciiTheme="minorHAnsi" w:eastAsia="Open Sans" w:hAnsiTheme="minorHAnsi" w:cs="Open Sans"/>
                <w:b w:val="0"/>
                <w:bCs w:val="0"/>
                <w:sz w:val="18"/>
                <w:szCs w:val="18"/>
              </w:rPr>
              <w:t>L</w:t>
            </w:r>
            <w:r w:rsidRPr="000F7FF0">
              <w:rPr>
                <w:rFonts w:asciiTheme="minorHAnsi" w:eastAsia="Open Sans" w:hAnsiTheme="minorHAnsi" w:cs="Open Sans"/>
                <w:b w:val="0"/>
                <w:bCs w:val="0"/>
                <w:sz w:val="18"/>
                <w:szCs w:val="18"/>
              </w:rPr>
              <w:t>esson)</w:t>
            </w:r>
          </w:p>
        </w:tc>
        <w:tc>
          <w:tcPr>
            <w:tcW w:w="2551" w:type="dxa"/>
            <w:shd w:val="clear" w:color="auto" w:fill="auto"/>
          </w:tcPr>
          <w:p w14:paraId="130F2D59" w14:textId="477FEF70" w:rsidR="00E52EB3" w:rsidRPr="000F7FF0" w:rsidRDefault="003C1507" w:rsidP="00E52EB3">
            <w:pP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3C1507">
              <w:rPr>
                <w:rFonts w:eastAsia="Open Sans" w:cs="Open Sans"/>
                <w:sz w:val="18"/>
                <w:szCs w:val="18"/>
              </w:rPr>
              <w:t>Students will be able to:</w:t>
            </w:r>
          </w:p>
          <w:p w14:paraId="120B8EFE" w14:textId="77777777" w:rsidR="00E52EB3" w:rsidRPr="000F7FF0" w:rsidRDefault="00E52EB3" w:rsidP="00E52EB3">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0F7FF0">
              <w:rPr>
                <w:rFonts w:eastAsia="Open Sans" w:cs="Open Sans"/>
                <w:color w:val="000000" w:themeColor="text1"/>
                <w:sz w:val="18"/>
                <w:szCs w:val="18"/>
              </w:rPr>
              <w:t>18.2.3 select and use appropriate methods to represent a hash table</w:t>
            </w:r>
          </w:p>
          <w:p w14:paraId="689158E3" w14:textId="77777777" w:rsidR="000F7FF0" w:rsidRPr="00FE1D72" w:rsidRDefault="00E52EB3" w:rsidP="00E52EB3">
            <w:pPr>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FE1D72">
              <w:rPr>
                <w:rFonts w:eastAsia="Open Sans" w:cs="Open Sans"/>
                <w:sz w:val="18"/>
                <w:szCs w:val="18"/>
              </w:rPr>
              <w:t xml:space="preserve">Maths skill: </w:t>
            </w:r>
          </w:p>
          <w:p w14:paraId="6C9DAD5E" w14:textId="2472F0EC" w:rsidR="00E52EB3" w:rsidRPr="000F7FF0" w:rsidRDefault="00E52EB3" w:rsidP="00E52EB3">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0F7FF0">
              <w:rPr>
                <w:rFonts w:eastAsia="Open Sans" w:cs="Open Sans"/>
                <w:color w:val="000000" w:themeColor="text1"/>
                <w:sz w:val="18"/>
                <w:szCs w:val="18"/>
              </w:rPr>
              <w:t>Calculating hash values, implementing hash algorithms</w:t>
            </w:r>
          </w:p>
          <w:p w14:paraId="07371AD3" w14:textId="77777777" w:rsidR="00E52EB3" w:rsidRPr="000F7FF0" w:rsidRDefault="00E52EB3" w:rsidP="00E52EB3">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4820" w:type="dxa"/>
            <w:shd w:val="clear" w:color="auto" w:fill="auto"/>
          </w:tcPr>
          <w:p w14:paraId="7810EC20" w14:textId="2189A7FA" w:rsidR="00E52EB3" w:rsidRPr="000F7FF0" w:rsidRDefault="002D2D1D" w:rsidP="00E52EB3">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Activities:</w:t>
            </w:r>
          </w:p>
          <w:p w14:paraId="3C3F86EE" w14:textId="77777777" w:rsidR="00E52EB3" w:rsidRPr="000F7FF0" w:rsidRDefault="00E52EB3" w:rsidP="00E52EB3">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p>
          <w:p w14:paraId="6C282350" w14:textId="77777777" w:rsidR="00E52EB3" w:rsidRPr="000F7FF0" w:rsidRDefault="00E52EB3" w:rsidP="00277C48">
            <w:pPr>
              <w:pStyle w:val="NoSpacing"/>
              <w:numPr>
                <w:ilvl w:val="0"/>
                <w:numId w:val="106"/>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0F7FF0">
              <w:rPr>
                <w:rFonts w:asciiTheme="minorHAnsi" w:eastAsia="Open Sans" w:hAnsiTheme="minorHAnsi" w:cs="Open Sans"/>
                <w:color w:val="000000" w:themeColor="text1"/>
                <w:sz w:val="18"/>
                <w:szCs w:val="18"/>
              </w:rPr>
              <w:t>Teacher reminds learners of the linked list ADT (covered in unit 3, topic 14.1.1) and explains that they are typically implement using OOP techniques and so are covered later in the unit.</w:t>
            </w:r>
          </w:p>
          <w:p w14:paraId="5ADF9F82" w14:textId="77777777" w:rsidR="00E52EB3" w:rsidRPr="000F7FF0" w:rsidRDefault="00E52EB3" w:rsidP="00277C48">
            <w:pPr>
              <w:pStyle w:val="NoSpacing"/>
              <w:numPr>
                <w:ilvl w:val="0"/>
                <w:numId w:val="106"/>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0F7FF0">
              <w:rPr>
                <w:rFonts w:asciiTheme="minorHAnsi" w:eastAsia="Open Sans" w:hAnsiTheme="minorHAnsi" w:cs="Open Sans"/>
                <w:color w:val="000000" w:themeColor="text1"/>
                <w:sz w:val="18"/>
                <w:szCs w:val="18"/>
              </w:rPr>
              <w:t>Teacher reminds learners of the hash table ADT (covered in unit 3, topic 14.1.2) and the theory involved.</w:t>
            </w:r>
          </w:p>
          <w:p w14:paraId="4FF72A59" w14:textId="77777777" w:rsidR="00E52EB3" w:rsidRPr="000F7FF0" w:rsidRDefault="00E52EB3" w:rsidP="00277C48">
            <w:pPr>
              <w:pStyle w:val="NoSpacing"/>
              <w:numPr>
                <w:ilvl w:val="0"/>
                <w:numId w:val="106"/>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0F7FF0">
              <w:rPr>
                <w:rFonts w:asciiTheme="minorHAnsi" w:eastAsia="Open Sans" w:hAnsiTheme="minorHAnsi" w:cs="Open Sans"/>
                <w:color w:val="000000" w:themeColor="text1"/>
                <w:sz w:val="18"/>
                <w:szCs w:val="18"/>
              </w:rPr>
              <w:t>Teacher explains how a hash table can be implemented in Python</w:t>
            </w:r>
          </w:p>
          <w:p w14:paraId="5820764A" w14:textId="77777777" w:rsidR="00E52EB3" w:rsidRPr="000F7FF0" w:rsidRDefault="00E52EB3" w:rsidP="00277C48">
            <w:pPr>
              <w:pStyle w:val="NoSpacing"/>
              <w:numPr>
                <w:ilvl w:val="0"/>
                <w:numId w:val="106"/>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0F7FF0">
              <w:rPr>
                <w:rFonts w:asciiTheme="minorHAnsi" w:eastAsia="Open Sans" w:hAnsiTheme="minorHAnsi" w:cs="Open Sans"/>
                <w:color w:val="000000" w:themeColor="text1"/>
                <w:sz w:val="18"/>
                <w:szCs w:val="18"/>
              </w:rPr>
              <w:t>Practical activity with students writing a program to implement a simple version of a hash table (Student book 2 has an example, Activity 6 on page 256)</w:t>
            </w:r>
          </w:p>
          <w:p w14:paraId="7066EC8A" w14:textId="77777777" w:rsidR="00E52EB3" w:rsidRPr="000F7FF0" w:rsidRDefault="00E52EB3" w:rsidP="00E52EB3">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p>
          <w:p w14:paraId="378D6D68" w14:textId="61984BFF" w:rsidR="00E52EB3" w:rsidRPr="000F7FF0" w:rsidRDefault="002D2D1D" w:rsidP="00E52EB3">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7F817503" w14:textId="77777777" w:rsidR="000F7FF0" w:rsidRPr="000F7FF0" w:rsidRDefault="000F7FF0" w:rsidP="00E52EB3">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47AB119D" w14:textId="77777777" w:rsidR="00E52EB3" w:rsidRPr="000F7FF0" w:rsidRDefault="00E52EB3" w:rsidP="00E52EB3">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0F7FF0">
              <w:rPr>
                <w:rFonts w:asciiTheme="minorHAnsi" w:eastAsia="Open Sans" w:hAnsiTheme="minorHAnsi" w:cs="Open Sans"/>
                <w:color w:val="000000" w:themeColor="text1"/>
                <w:sz w:val="18"/>
                <w:szCs w:val="18"/>
              </w:rPr>
              <w:t>Ask students to read the first few pages of the article on Python hash tables from the Real Python site, at least up to the end of the section on hash tables vs dictionaries:</w:t>
            </w:r>
          </w:p>
          <w:p w14:paraId="680CC0AE" w14:textId="77777777" w:rsidR="00E52EB3" w:rsidRPr="000F7FF0" w:rsidRDefault="00E52EB3" w:rsidP="00E52EB3">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2268" w:type="dxa"/>
            <w:shd w:val="clear" w:color="auto" w:fill="auto"/>
          </w:tcPr>
          <w:p w14:paraId="08CF7DEB" w14:textId="41855FF9" w:rsidR="00E52EB3" w:rsidRPr="000F7FF0" w:rsidRDefault="002D2D1D" w:rsidP="00E52EB3">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E52EB3" w:rsidRPr="000F7FF0">
              <w:rPr>
                <w:rFonts w:eastAsia="Open Sans" w:cs="Open Sans"/>
                <w:color w:val="000000" w:themeColor="text1"/>
                <w:sz w:val="18"/>
                <w:szCs w:val="18"/>
              </w:rPr>
              <w:t>pp. 253-256 (practical implementation) and 103-104 (theory)</w:t>
            </w:r>
          </w:p>
          <w:p w14:paraId="1B1E5799" w14:textId="77777777" w:rsidR="00E52EB3" w:rsidRPr="000F7FF0" w:rsidRDefault="00E52EB3" w:rsidP="00E52EB3">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p>
          <w:p w14:paraId="76133709" w14:textId="39130DB0" w:rsidR="00E52EB3" w:rsidRPr="000F7FF0" w:rsidRDefault="00E52EB3" w:rsidP="00E52EB3">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0F7FF0">
              <w:rPr>
                <w:rFonts w:eastAsia="Open Sans" w:cs="Open Sans"/>
                <w:color w:val="000000" w:themeColor="text1"/>
                <w:sz w:val="18"/>
                <w:szCs w:val="18"/>
              </w:rPr>
              <w:t>Web page f</w:t>
            </w:r>
            <w:r w:rsidR="000F7FF0">
              <w:rPr>
                <w:rFonts w:eastAsia="Open Sans" w:cs="Open Sans"/>
                <w:color w:val="000000" w:themeColor="text1"/>
                <w:sz w:val="18"/>
                <w:szCs w:val="18"/>
              </w:rPr>
              <w:t>rom</w:t>
            </w:r>
            <w:r w:rsidRPr="000F7FF0">
              <w:rPr>
                <w:rFonts w:eastAsia="Open Sans" w:cs="Open Sans"/>
                <w:color w:val="000000" w:themeColor="text1"/>
                <w:sz w:val="18"/>
                <w:szCs w:val="18"/>
              </w:rPr>
              <w:t xml:space="preserve"> the Real Python site covering hash tables and dictionaries:</w:t>
            </w:r>
          </w:p>
          <w:p w14:paraId="5A3345C9" w14:textId="77777777" w:rsidR="00E52EB3" w:rsidRPr="000F7FF0" w:rsidRDefault="00E52EB3" w:rsidP="00E52EB3">
            <w:pPr>
              <w:pStyle w:val="NoSpacing"/>
              <w:cnfStyle w:val="000000100000" w:firstRow="0" w:lastRow="0" w:firstColumn="0" w:lastColumn="0" w:oddVBand="0" w:evenVBand="0" w:oddHBand="1" w:evenHBand="0" w:firstRowFirstColumn="0" w:firstRowLastColumn="0" w:lastRowFirstColumn="0" w:lastRowLastColumn="0"/>
              <w:rPr>
                <w:rStyle w:val="Hyperlink"/>
                <w:color w:val="000000" w:themeColor="text1"/>
                <w:sz w:val="18"/>
                <w:szCs w:val="18"/>
              </w:rPr>
            </w:pPr>
            <w:hyperlink r:id="rId137">
              <w:r w:rsidRPr="000F7FF0">
                <w:rPr>
                  <w:rStyle w:val="Hyperlink"/>
                  <w:color w:val="000000" w:themeColor="text1"/>
                  <w:sz w:val="18"/>
                  <w:szCs w:val="18"/>
                </w:rPr>
                <w:t>https://realpython.com/python-hash-table/</w:t>
              </w:r>
            </w:hyperlink>
          </w:p>
          <w:p w14:paraId="4C48BD9C" w14:textId="77777777" w:rsidR="00E52EB3" w:rsidRPr="000F7FF0" w:rsidRDefault="00E52EB3" w:rsidP="00E52EB3">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shd w:val="clear" w:color="auto" w:fill="auto"/>
          </w:tcPr>
          <w:p w14:paraId="7C09110C" w14:textId="77777777" w:rsidR="00E52EB3" w:rsidRPr="000F7FF0" w:rsidRDefault="00E52EB3" w:rsidP="00E52EB3">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rPr>
            </w:pPr>
            <w:r w:rsidRPr="000F7FF0">
              <w:rPr>
                <w:rFonts w:asciiTheme="minorHAnsi" w:eastAsia="Open Sans" w:hAnsiTheme="minorHAnsi" w:cs="Open Sans"/>
                <w:color w:val="000000" w:themeColor="text1"/>
                <w:sz w:val="18"/>
                <w:szCs w:val="18"/>
              </w:rPr>
              <w:t>Critical thinking</w:t>
            </w:r>
          </w:p>
          <w:p w14:paraId="02E0022F" w14:textId="77777777" w:rsidR="00E52EB3" w:rsidRPr="000F7FF0" w:rsidRDefault="00E52EB3" w:rsidP="00E52EB3">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0F7FF0">
              <w:rPr>
                <w:rFonts w:eastAsia="Open Sans" w:cs="Open Sans"/>
                <w:color w:val="000000" w:themeColor="text1"/>
                <w:sz w:val="18"/>
                <w:szCs w:val="18"/>
              </w:rPr>
              <w:t>Problem solving</w:t>
            </w:r>
          </w:p>
          <w:p w14:paraId="66C06C42" w14:textId="77777777" w:rsidR="00E52EB3" w:rsidRPr="000F7FF0" w:rsidRDefault="00E52EB3" w:rsidP="00E52EB3">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0F7FF0">
              <w:rPr>
                <w:rFonts w:eastAsia="Open Sans" w:cs="Open Sans"/>
                <w:color w:val="000000" w:themeColor="text1"/>
                <w:sz w:val="18"/>
                <w:szCs w:val="18"/>
              </w:rPr>
              <w:t>Analysis</w:t>
            </w:r>
          </w:p>
          <w:p w14:paraId="1D9EE0D1" w14:textId="77777777" w:rsidR="00E52EB3" w:rsidRPr="000F7FF0" w:rsidRDefault="00E52EB3" w:rsidP="00E52EB3">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shd w:val="clear" w:color="auto" w:fill="auto"/>
          </w:tcPr>
          <w:p w14:paraId="7F06201A" w14:textId="77777777" w:rsidR="00E52EB3" w:rsidRPr="000F7FF0" w:rsidRDefault="00E52EB3" w:rsidP="00E52EB3">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rPr>
            </w:pPr>
            <w:r w:rsidRPr="000F7FF0">
              <w:rPr>
                <w:rFonts w:asciiTheme="minorHAnsi" w:eastAsia="Open Sans" w:hAnsiTheme="minorHAnsi" w:cs="Open Sans"/>
                <w:color w:val="000000" w:themeColor="text1"/>
                <w:sz w:val="18"/>
                <w:szCs w:val="18"/>
              </w:rPr>
              <w:t>Critical thinking</w:t>
            </w:r>
          </w:p>
          <w:p w14:paraId="290A8D84" w14:textId="77777777" w:rsidR="00E52EB3" w:rsidRPr="000F7FF0" w:rsidRDefault="00E52EB3" w:rsidP="00E52EB3">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0F7FF0">
              <w:rPr>
                <w:rFonts w:eastAsia="Open Sans" w:cs="Open Sans"/>
                <w:color w:val="000000" w:themeColor="text1"/>
                <w:sz w:val="18"/>
                <w:szCs w:val="18"/>
              </w:rPr>
              <w:t>Problem solving</w:t>
            </w:r>
          </w:p>
          <w:p w14:paraId="73236EEA" w14:textId="77777777" w:rsidR="00E52EB3" w:rsidRPr="000F7FF0" w:rsidRDefault="00E52EB3" w:rsidP="00E52EB3">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r>
    </w:tbl>
    <w:p w14:paraId="543C4A07" w14:textId="77777777" w:rsidR="000F7FF0" w:rsidRDefault="000F7FF0">
      <w: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E52EB3" w:rsidRPr="003A19A2" w14:paraId="5940847B" w14:textId="77777777" w:rsidTr="000F7FF0">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55D14B3F" w14:textId="13197F7B" w:rsidR="00E52EB3" w:rsidRPr="003A19A2" w:rsidRDefault="00E52EB3" w:rsidP="00E52EB3">
            <w:pPr>
              <w:pStyle w:val="TableHeading"/>
              <w:rPr>
                <w:noProof w:val="0"/>
                <w:lang w:val="en-GB"/>
              </w:rPr>
            </w:pPr>
            <w:r w:rsidRPr="003A19A2">
              <w:rPr>
                <w:b/>
                <w:bCs/>
                <w:noProof w:val="0"/>
                <w:color w:val="000000" w:themeColor="text1"/>
                <w:lang w:val="en-GB"/>
              </w:rPr>
              <w:t>Week 13</w:t>
            </w:r>
            <w:r w:rsidRPr="003A19A2">
              <w:rPr>
                <w:b/>
                <w:bCs/>
                <w:noProof w:val="0"/>
                <w:color w:val="000000" w:themeColor="text1"/>
                <w:lang w:val="en-GB"/>
              </w:rPr>
              <w:br/>
              <w:t>Lesson 3</w:t>
            </w:r>
          </w:p>
        </w:tc>
      </w:tr>
      <w:tr w:rsidR="00104F30" w:rsidRPr="003A19A2" w14:paraId="3772971F" w14:textId="77777777" w:rsidTr="000F7FF0">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14:paraId="2E5B7835" w14:textId="77777777" w:rsidR="00104F30" w:rsidRPr="000F7FF0" w:rsidRDefault="00104F30" w:rsidP="00104F30">
            <w:pPr>
              <w:rPr>
                <w:rFonts w:eastAsia="Open Sans" w:cs="Open Sans"/>
                <w:color w:val="000000" w:themeColor="text1"/>
                <w:sz w:val="18"/>
                <w:szCs w:val="18"/>
              </w:rPr>
            </w:pPr>
            <w:r w:rsidRPr="000F7FF0">
              <w:rPr>
                <w:rFonts w:eastAsia="Open Sans" w:cs="Open Sans"/>
                <w:color w:val="000000" w:themeColor="text1"/>
                <w:sz w:val="18"/>
                <w:szCs w:val="18"/>
              </w:rPr>
              <w:t>Topic: 18.2.4 18.2.4 Hash algorithm</w:t>
            </w:r>
          </w:p>
          <w:p w14:paraId="7BD91085" w14:textId="77777777" w:rsidR="00104F30" w:rsidRPr="000F7FF0" w:rsidRDefault="00104F30" w:rsidP="00104F30">
            <w:pPr>
              <w:rPr>
                <w:rFonts w:eastAsia="Open Sans" w:cs="Open Sans"/>
                <w:color w:val="000000" w:themeColor="text1"/>
                <w:sz w:val="18"/>
                <w:szCs w:val="18"/>
              </w:rPr>
            </w:pPr>
            <w:r w:rsidRPr="000F7FF0">
              <w:rPr>
                <w:rFonts w:eastAsia="Open Sans" w:cs="Open Sans"/>
                <w:color w:val="000000" w:themeColor="text1"/>
                <w:sz w:val="18"/>
                <w:szCs w:val="18"/>
              </w:rPr>
              <w:t>18.2.5 Methods to handle collisions in a hash table</w:t>
            </w:r>
          </w:p>
          <w:p w14:paraId="451C4358" w14:textId="2B709980" w:rsidR="00104F30" w:rsidRPr="000F7FF0" w:rsidRDefault="003C1507" w:rsidP="00104F30">
            <w:pPr>
              <w:rPr>
                <w:rFonts w:eastAsia="Open Sans" w:cs="Open Sans"/>
                <w:color w:val="000000" w:themeColor="text1"/>
                <w:sz w:val="18"/>
                <w:szCs w:val="18"/>
              </w:rPr>
            </w:pPr>
            <w:r w:rsidRPr="003C1507">
              <w:rPr>
                <w:rFonts w:eastAsia="Open Sans" w:cs="Open Sans"/>
                <w:sz w:val="18"/>
                <w:szCs w:val="18"/>
              </w:rPr>
              <w:t>Lesson title:</w:t>
            </w:r>
          </w:p>
          <w:p w14:paraId="68506F1E" w14:textId="77777777" w:rsidR="00104F30" w:rsidRPr="000F7FF0" w:rsidRDefault="00104F30" w:rsidP="00104F30">
            <w:pPr>
              <w:rPr>
                <w:color w:val="000000" w:themeColor="text1"/>
                <w:sz w:val="18"/>
                <w:szCs w:val="18"/>
              </w:rPr>
            </w:pPr>
            <w:r w:rsidRPr="000F7FF0">
              <w:rPr>
                <w:rFonts w:eastAsia="Open Sans" w:cs="Open Sans"/>
                <w:b w:val="0"/>
                <w:bCs w:val="0"/>
                <w:color w:val="000000" w:themeColor="text1"/>
                <w:sz w:val="18"/>
                <w:szCs w:val="18"/>
              </w:rPr>
              <w:t>Hash algorithms and collisions</w:t>
            </w:r>
          </w:p>
          <w:p w14:paraId="1B273F4C" w14:textId="5E481DA5" w:rsidR="00104F30" w:rsidRPr="000F7FF0" w:rsidRDefault="00104F30" w:rsidP="00104F30">
            <w:pPr>
              <w:pStyle w:val="TableHeading"/>
              <w:rPr>
                <w:rFonts w:asciiTheme="minorHAnsi" w:hAnsiTheme="minorHAnsi"/>
                <w:noProof w:val="0"/>
                <w:color w:val="000000" w:themeColor="text1"/>
                <w:sz w:val="18"/>
                <w:szCs w:val="18"/>
                <w:lang w:val="en-GB"/>
              </w:rPr>
            </w:pPr>
            <w:r w:rsidRPr="000F7FF0">
              <w:rPr>
                <w:rFonts w:asciiTheme="minorHAnsi" w:eastAsia="Open Sans" w:hAnsiTheme="minorHAnsi" w:cs="Open Sans"/>
                <w:color w:val="000000" w:themeColor="text1"/>
                <w:sz w:val="18"/>
                <w:szCs w:val="18"/>
              </w:rPr>
              <w:t>(</w:t>
            </w:r>
            <w:r w:rsidR="006D7971">
              <w:rPr>
                <w:rFonts w:asciiTheme="minorHAnsi" w:eastAsia="Open Sans" w:hAnsiTheme="minorHAnsi" w:cs="Open Sans"/>
                <w:color w:val="000000" w:themeColor="text1"/>
                <w:sz w:val="18"/>
                <w:szCs w:val="18"/>
              </w:rPr>
              <w:t>D</w:t>
            </w:r>
            <w:r w:rsidRPr="000F7FF0">
              <w:rPr>
                <w:rFonts w:asciiTheme="minorHAnsi" w:eastAsia="Open Sans" w:hAnsiTheme="minorHAnsi" w:cs="Open Sans"/>
                <w:color w:val="000000" w:themeColor="text1"/>
                <w:sz w:val="18"/>
                <w:szCs w:val="18"/>
              </w:rPr>
              <w:t xml:space="preserve">ouble </w:t>
            </w:r>
            <w:r w:rsidR="006D7971">
              <w:rPr>
                <w:rFonts w:asciiTheme="minorHAnsi" w:eastAsia="Open Sans" w:hAnsiTheme="minorHAnsi" w:cs="Open Sans"/>
                <w:color w:val="000000" w:themeColor="text1"/>
                <w:sz w:val="18"/>
                <w:szCs w:val="18"/>
              </w:rPr>
              <w:t>L</w:t>
            </w:r>
            <w:r w:rsidRPr="000F7FF0">
              <w:rPr>
                <w:rFonts w:asciiTheme="minorHAnsi" w:eastAsia="Open Sans" w:hAnsiTheme="minorHAnsi" w:cs="Open Sans"/>
                <w:color w:val="000000" w:themeColor="text1"/>
                <w:sz w:val="18"/>
                <w:szCs w:val="18"/>
              </w:rPr>
              <w:t>esson)</w:t>
            </w:r>
          </w:p>
        </w:tc>
        <w:tc>
          <w:tcPr>
            <w:tcW w:w="2551" w:type="dxa"/>
            <w:shd w:val="clear" w:color="auto" w:fill="FFFFFF" w:themeFill="background1"/>
          </w:tcPr>
          <w:p w14:paraId="7C47502B" w14:textId="44018044" w:rsidR="00104F30" w:rsidRPr="000F7FF0" w:rsidRDefault="003C1507" w:rsidP="00104F30">
            <w:pPr>
              <w:cnfStyle w:val="000000100000" w:firstRow="0" w:lastRow="0" w:firstColumn="0" w:lastColumn="0" w:oddVBand="0" w:evenVBand="0" w:oddHBand="1" w:evenHBand="0" w:firstRowFirstColumn="0" w:firstRowLastColumn="0" w:lastRowFirstColumn="0" w:lastRowLastColumn="0"/>
              <w:rPr>
                <w:color w:val="000000" w:themeColor="text1"/>
                <w:sz w:val="18"/>
                <w:szCs w:val="18"/>
              </w:rPr>
            </w:pPr>
            <w:r w:rsidRPr="003C1507">
              <w:rPr>
                <w:rFonts w:eastAsia="Open Sans" w:cs="Open Sans"/>
                <w:sz w:val="18"/>
                <w:szCs w:val="18"/>
              </w:rPr>
              <w:t>Students will be able to:</w:t>
            </w:r>
          </w:p>
          <w:p w14:paraId="3E5B0A09" w14:textId="77777777" w:rsidR="00104F30" w:rsidRPr="000F7FF0" w:rsidRDefault="00104F30" w:rsidP="00104F30">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0F7FF0">
              <w:rPr>
                <w:rFonts w:eastAsia="Open Sans" w:cs="Open Sans"/>
                <w:color w:val="000000" w:themeColor="text1"/>
                <w:sz w:val="18"/>
                <w:szCs w:val="18"/>
              </w:rPr>
              <w:t>18.2.3 Select and use appropriate methods to represent a hash table</w:t>
            </w:r>
          </w:p>
          <w:p w14:paraId="764760C1" w14:textId="77777777" w:rsidR="00104F30" w:rsidRPr="000F7FF0" w:rsidRDefault="00104F30" w:rsidP="00104F30">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0F7FF0">
              <w:rPr>
                <w:rFonts w:eastAsia="Open Sans" w:cs="Open Sans"/>
                <w:color w:val="000000" w:themeColor="text1"/>
                <w:sz w:val="18"/>
                <w:szCs w:val="18"/>
              </w:rPr>
              <w:t>18.2.4 Select and use an appropriate hash algorithm.</w:t>
            </w:r>
          </w:p>
          <w:p w14:paraId="2B57BC48" w14:textId="77777777" w:rsidR="00104F30" w:rsidRPr="000F7FF0" w:rsidRDefault="00104F30" w:rsidP="00104F30">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0F7FF0">
              <w:rPr>
                <w:rFonts w:eastAsia="Open Sans" w:cs="Open Sans"/>
                <w:color w:val="000000" w:themeColor="text1"/>
                <w:sz w:val="18"/>
                <w:szCs w:val="18"/>
              </w:rPr>
              <w:t>18.2.5 Select and use appropriate methods to handle collisions in a hash table.</w:t>
            </w:r>
          </w:p>
          <w:p w14:paraId="1D7B6D69" w14:textId="77777777" w:rsidR="000F7FF0" w:rsidRPr="00FE1D72" w:rsidRDefault="00104F30" w:rsidP="00104F30">
            <w:pPr>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FE1D72">
              <w:rPr>
                <w:rFonts w:eastAsia="Open Sans" w:cs="Open Sans"/>
                <w:sz w:val="18"/>
                <w:szCs w:val="18"/>
              </w:rPr>
              <w:t xml:space="preserve">Maths skill: </w:t>
            </w:r>
          </w:p>
          <w:p w14:paraId="063120BE" w14:textId="2315FC43" w:rsidR="00104F30" w:rsidRPr="000F7FF0" w:rsidRDefault="00104F30" w:rsidP="00104F30">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0F7FF0">
              <w:rPr>
                <w:rFonts w:eastAsia="Open Sans" w:cs="Open Sans"/>
                <w:color w:val="000000" w:themeColor="text1"/>
                <w:sz w:val="18"/>
                <w:szCs w:val="18"/>
              </w:rPr>
              <w:t>Calculating hash values, implementing hash algorithms</w:t>
            </w:r>
          </w:p>
          <w:p w14:paraId="25C1DFAF" w14:textId="77777777" w:rsidR="00104F30" w:rsidRPr="000F7FF0" w:rsidRDefault="00104F30" w:rsidP="00104F30">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p>
          <w:p w14:paraId="4BB40D91" w14:textId="77777777" w:rsidR="00104F30" w:rsidRPr="000F7FF0" w:rsidRDefault="00104F30" w:rsidP="00104F30">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4820" w:type="dxa"/>
            <w:shd w:val="clear" w:color="auto" w:fill="FFFFFF" w:themeFill="background1"/>
          </w:tcPr>
          <w:p w14:paraId="19AEFB11" w14:textId="7DE98AE6" w:rsidR="00104F30" w:rsidRPr="000F7FF0" w:rsidRDefault="002D2D1D" w:rsidP="00104F30">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2D2D1D">
              <w:rPr>
                <w:rFonts w:asciiTheme="minorHAnsi" w:eastAsia="Open Sans" w:hAnsiTheme="minorHAnsi" w:cs="Open Sans"/>
                <w:sz w:val="18"/>
                <w:szCs w:val="18"/>
              </w:rPr>
              <w:t>Activities:</w:t>
            </w:r>
          </w:p>
          <w:p w14:paraId="68E28162" w14:textId="77777777" w:rsidR="00104F30" w:rsidRPr="000F7FF0" w:rsidRDefault="00104F30" w:rsidP="00104F30">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548A6E02" w14:textId="77777777" w:rsidR="00104F30" w:rsidRPr="000F7FF0" w:rsidRDefault="00104F30" w:rsidP="00277C48">
            <w:pPr>
              <w:pStyle w:val="NoSpacing"/>
              <w:numPr>
                <w:ilvl w:val="0"/>
                <w:numId w:val="107"/>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0F7FF0">
              <w:rPr>
                <w:rFonts w:asciiTheme="minorHAnsi" w:eastAsia="Open Sans" w:hAnsiTheme="minorHAnsi" w:cs="Open Sans"/>
                <w:color w:val="000000" w:themeColor="text1"/>
                <w:sz w:val="18"/>
                <w:szCs w:val="18"/>
              </w:rPr>
              <w:t>Teacher explains hashing algorithms and how they can be used to create a hash table using string values as a key.</w:t>
            </w:r>
          </w:p>
          <w:p w14:paraId="5DAB21A9" w14:textId="77777777" w:rsidR="00104F30" w:rsidRPr="000F7FF0" w:rsidRDefault="00104F30" w:rsidP="00277C48">
            <w:pPr>
              <w:pStyle w:val="NoSpacing"/>
              <w:numPr>
                <w:ilvl w:val="0"/>
                <w:numId w:val="107"/>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0F7FF0">
              <w:rPr>
                <w:rFonts w:asciiTheme="minorHAnsi" w:eastAsia="Open Sans" w:hAnsiTheme="minorHAnsi" w:cs="Open Sans"/>
                <w:color w:val="000000" w:themeColor="text1"/>
                <w:sz w:val="18"/>
                <w:szCs w:val="18"/>
              </w:rPr>
              <w:t xml:space="preserve">Teacher explains the issue of collisions and the different methods to deal with them (Separate </w:t>
            </w:r>
            <w:r w:rsidRPr="000F7FF0">
              <w:rPr>
                <w:rFonts w:asciiTheme="minorHAnsi" w:eastAsiaTheme="minorEastAsia" w:hAnsiTheme="minorHAnsi"/>
                <w:color w:val="000000" w:themeColor="text1"/>
                <w:sz w:val="18"/>
                <w:szCs w:val="18"/>
              </w:rPr>
              <w:t>chaining, linear probing and Rehashing)</w:t>
            </w:r>
          </w:p>
          <w:p w14:paraId="09372F8F" w14:textId="77777777" w:rsidR="00104F30" w:rsidRPr="000F7FF0" w:rsidRDefault="00104F30" w:rsidP="00277C48">
            <w:pPr>
              <w:pStyle w:val="NoSpacing"/>
              <w:numPr>
                <w:ilvl w:val="0"/>
                <w:numId w:val="107"/>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0F7FF0">
              <w:rPr>
                <w:rFonts w:asciiTheme="minorHAnsi" w:eastAsia="Open Sans" w:hAnsiTheme="minorHAnsi" w:cs="Open Sans"/>
                <w:color w:val="000000" w:themeColor="text1"/>
                <w:sz w:val="18"/>
                <w:szCs w:val="18"/>
              </w:rPr>
              <w:t>Practical activity with students writing programs to implement a hashing algorithm using a string and to demonstrate the different methods of handling collisions (Activity 7 on page 260 of Student book 2 provides an example).</w:t>
            </w:r>
          </w:p>
          <w:p w14:paraId="2528284A" w14:textId="6081207D" w:rsidR="00104F30" w:rsidRPr="000F7FF0" w:rsidRDefault="00104F30" w:rsidP="00277C48">
            <w:pPr>
              <w:pStyle w:val="NoSpacing"/>
              <w:numPr>
                <w:ilvl w:val="0"/>
                <w:numId w:val="107"/>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0F7FF0">
              <w:rPr>
                <w:rFonts w:asciiTheme="minorHAnsi" w:eastAsia="Open Sans" w:hAnsiTheme="minorHAnsi" w:cs="Open Sans"/>
                <w:color w:val="000000" w:themeColor="text1"/>
                <w:sz w:val="18"/>
                <w:szCs w:val="18"/>
              </w:rPr>
              <w:t xml:space="preserve">Class activity with student presented with code snippets that contain syntax or logic </w:t>
            </w:r>
            <w:r w:rsidR="006D7971" w:rsidRPr="000F7FF0">
              <w:rPr>
                <w:rFonts w:asciiTheme="minorHAnsi" w:eastAsia="Open Sans" w:hAnsiTheme="minorHAnsi" w:cs="Open Sans"/>
                <w:color w:val="000000" w:themeColor="text1"/>
                <w:sz w:val="18"/>
                <w:szCs w:val="18"/>
              </w:rPr>
              <w:t>errors,</w:t>
            </w:r>
            <w:r w:rsidRPr="000F7FF0">
              <w:rPr>
                <w:rFonts w:asciiTheme="minorHAnsi" w:eastAsia="Open Sans" w:hAnsiTheme="minorHAnsi" w:cs="Open Sans"/>
                <w:color w:val="000000" w:themeColor="text1"/>
                <w:sz w:val="18"/>
                <w:szCs w:val="18"/>
              </w:rPr>
              <w:t xml:space="preserve"> and they have to identify what the errors are and how to correct them.</w:t>
            </w:r>
          </w:p>
          <w:p w14:paraId="109E6039" w14:textId="77777777" w:rsidR="00104F30" w:rsidRPr="000F7FF0" w:rsidRDefault="00104F30" w:rsidP="00104F30">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p>
          <w:p w14:paraId="26DE2D2C" w14:textId="16D2836D" w:rsidR="00104F30" w:rsidRDefault="002D2D1D" w:rsidP="00104F30">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11939A3E" w14:textId="77777777" w:rsidR="000F7FF0" w:rsidRPr="000F7FF0" w:rsidRDefault="000F7FF0" w:rsidP="00104F30">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3477A8E2" w14:textId="77777777" w:rsidR="00104F30" w:rsidRPr="000F7FF0" w:rsidRDefault="00104F30" w:rsidP="00104F30">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0F7FF0">
              <w:rPr>
                <w:rFonts w:asciiTheme="minorHAnsi" w:eastAsia="Open Sans" w:hAnsiTheme="minorHAnsi" w:cs="Open Sans"/>
                <w:color w:val="000000" w:themeColor="text1"/>
                <w:sz w:val="18"/>
                <w:szCs w:val="18"/>
              </w:rPr>
              <w:t>Ask students to write revision notes covering all the different ADTs covered so far (lists, queue, hash tables), their nature and methods of implementation</w:t>
            </w:r>
          </w:p>
          <w:p w14:paraId="55794E0A" w14:textId="77777777" w:rsidR="00104F30" w:rsidRPr="000F7FF0" w:rsidRDefault="00104F30" w:rsidP="00104F30">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2268" w:type="dxa"/>
            <w:shd w:val="clear" w:color="auto" w:fill="FFFFFF" w:themeFill="background1"/>
          </w:tcPr>
          <w:p w14:paraId="6D96ACE8" w14:textId="35C1ACCE" w:rsidR="00104F30" w:rsidRPr="000F7FF0" w:rsidRDefault="002D2D1D" w:rsidP="00104F30">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104F30" w:rsidRPr="000F7FF0">
              <w:rPr>
                <w:rFonts w:eastAsia="Open Sans" w:cs="Open Sans"/>
                <w:color w:val="000000" w:themeColor="text1"/>
                <w:sz w:val="18"/>
                <w:szCs w:val="18"/>
              </w:rPr>
              <w:t>pp. 256-260 (practical implementation) and 105-110 (theory)</w:t>
            </w:r>
          </w:p>
          <w:p w14:paraId="29B3B1B9" w14:textId="77777777" w:rsidR="00104F30" w:rsidRPr="000F7FF0" w:rsidRDefault="00104F30" w:rsidP="00104F30">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shd w:val="clear" w:color="auto" w:fill="FFFFFF" w:themeFill="background1"/>
          </w:tcPr>
          <w:p w14:paraId="48743312" w14:textId="77777777" w:rsidR="00104F30" w:rsidRPr="000F7FF0" w:rsidRDefault="00104F30" w:rsidP="00104F30">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rPr>
            </w:pPr>
            <w:r w:rsidRPr="000F7FF0">
              <w:rPr>
                <w:rFonts w:asciiTheme="minorHAnsi" w:eastAsia="Open Sans" w:hAnsiTheme="minorHAnsi" w:cs="Open Sans"/>
                <w:color w:val="000000" w:themeColor="text1"/>
                <w:sz w:val="18"/>
                <w:szCs w:val="18"/>
              </w:rPr>
              <w:t>Critical thinking</w:t>
            </w:r>
          </w:p>
          <w:p w14:paraId="2CD81DDF" w14:textId="77777777" w:rsidR="00104F30" w:rsidRPr="000F7FF0" w:rsidRDefault="00104F30" w:rsidP="00104F30">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0F7FF0">
              <w:rPr>
                <w:rFonts w:eastAsia="Open Sans" w:cs="Open Sans"/>
                <w:color w:val="000000" w:themeColor="text1"/>
                <w:sz w:val="18"/>
                <w:szCs w:val="18"/>
              </w:rPr>
              <w:t>Problem solving</w:t>
            </w:r>
          </w:p>
          <w:p w14:paraId="79FEAFCD" w14:textId="77777777" w:rsidR="00104F30" w:rsidRPr="000F7FF0" w:rsidRDefault="00104F30" w:rsidP="00104F30">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0F7FF0">
              <w:rPr>
                <w:rFonts w:eastAsia="Open Sans" w:cs="Open Sans"/>
                <w:color w:val="000000" w:themeColor="text1"/>
                <w:sz w:val="18"/>
                <w:szCs w:val="18"/>
              </w:rPr>
              <w:t>Analysis</w:t>
            </w:r>
          </w:p>
          <w:p w14:paraId="6DB5C2BF" w14:textId="77777777" w:rsidR="00104F30" w:rsidRPr="000F7FF0" w:rsidRDefault="00104F30" w:rsidP="00104F30">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shd w:val="clear" w:color="auto" w:fill="FFFFFF" w:themeFill="background1"/>
          </w:tcPr>
          <w:p w14:paraId="3AAB49BA" w14:textId="77777777" w:rsidR="00104F30" w:rsidRPr="000F7FF0" w:rsidRDefault="00104F30" w:rsidP="00104F30">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rPr>
            </w:pPr>
            <w:r w:rsidRPr="000F7FF0">
              <w:rPr>
                <w:rFonts w:asciiTheme="minorHAnsi" w:eastAsia="Open Sans" w:hAnsiTheme="minorHAnsi" w:cs="Open Sans"/>
                <w:color w:val="000000" w:themeColor="text1"/>
                <w:sz w:val="18"/>
                <w:szCs w:val="18"/>
              </w:rPr>
              <w:t>Critical thinking</w:t>
            </w:r>
          </w:p>
          <w:p w14:paraId="583840F5" w14:textId="77777777" w:rsidR="00104F30" w:rsidRPr="000F7FF0" w:rsidRDefault="00104F30" w:rsidP="00104F30">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0F7FF0">
              <w:rPr>
                <w:rFonts w:eastAsia="Open Sans" w:cs="Open Sans"/>
                <w:color w:val="000000" w:themeColor="text1"/>
                <w:sz w:val="18"/>
                <w:szCs w:val="18"/>
              </w:rPr>
              <w:t>Problem solving</w:t>
            </w:r>
          </w:p>
          <w:p w14:paraId="70FD1098" w14:textId="77777777" w:rsidR="00104F30" w:rsidRPr="000F7FF0" w:rsidRDefault="00104F30" w:rsidP="00104F30">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b w:val="0"/>
                <w:bCs w:val="0"/>
                <w:noProof w:val="0"/>
                <w:color w:val="000000" w:themeColor="text1"/>
                <w:sz w:val="18"/>
                <w:szCs w:val="18"/>
                <w:lang w:val="en-GB"/>
              </w:rPr>
            </w:pPr>
          </w:p>
        </w:tc>
      </w:tr>
    </w:tbl>
    <w:p w14:paraId="421C5C80" w14:textId="77B977D3" w:rsidR="000F7FF0" w:rsidRDefault="000F7FF0" w:rsidP="00E460F8">
      <w:pPr>
        <w:rPr>
          <w:rStyle w:val="Strong"/>
          <w:b w:val="0"/>
          <w:bCs w:val="0"/>
        </w:rPr>
      </w:pPr>
    </w:p>
    <w:p w14:paraId="2136E326" w14:textId="77777777" w:rsidR="000F7FF0" w:rsidRDefault="000F7FF0">
      <w:pPr>
        <w:spacing w:after="0" w:line="240" w:lineRule="auto"/>
        <w:rPr>
          <w:rStyle w:val="Strong"/>
          <w:b w:val="0"/>
          <w:bCs w:val="0"/>
        </w:rPr>
      </w:pPr>
      <w:r>
        <w:rPr>
          <w:rStyle w:val="Strong"/>
          <w:b w:val="0"/>
          <w:bCs w:val="0"/>
        </w:rPr>
        <w:br w:type="page"/>
      </w:r>
    </w:p>
    <w:p w14:paraId="191FE5A4" w14:textId="77777777" w:rsidR="00E460F8" w:rsidRPr="003A19A2" w:rsidRDefault="00E460F8" w:rsidP="00E460F8">
      <w:pPr>
        <w:rPr>
          <w:rStyle w:val="Strong"/>
          <w:b w:val="0"/>
          <w:bCs w:val="0"/>
        </w:rPr>
      </w:pP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E460F8" w:rsidRPr="003A19A2" w14:paraId="728C184E" w14:textId="77777777" w:rsidTr="00D0744A">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30CFB9CA" w14:textId="77777777" w:rsidR="00E460F8" w:rsidRPr="000F7FF0" w:rsidRDefault="00E460F8">
            <w:pPr>
              <w:pStyle w:val="TableHeading"/>
              <w:jc w:val="center"/>
              <w:rPr>
                <w:b/>
                <w:bCs/>
                <w:noProof w:val="0"/>
                <w:color w:val="FFFFFF" w:themeColor="background1"/>
                <w:sz w:val="20"/>
                <w:szCs w:val="24"/>
                <w:lang w:val="en-GB"/>
              </w:rPr>
            </w:pPr>
            <w:r w:rsidRPr="000F7FF0">
              <w:rPr>
                <w:b/>
                <w:bCs/>
                <w:noProof w:val="0"/>
                <w:color w:val="FFFFFF" w:themeColor="background1"/>
                <w:sz w:val="20"/>
                <w:szCs w:val="24"/>
                <w:lang w:val="en-GB"/>
              </w:rPr>
              <w:t>Topic</w:t>
            </w:r>
            <w:r w:rsidRPr="000F7FF0">
              <w:rPr>
                <w:b/>
                <w:bCs/>
                <w:noProof w:val="0"/>
                <w:color w:val="FFFFFF" w:themeColor="background1"/>
                <w:sz w:val="20"/>
                <w:szCs w:val="24"/>
                <w:lang w:val="en-GB"/>
              </w:rPr>
              <w:br/>
              <w:t>Sub topic</w:t>
            </w:r>
            <w:r w:rsidRPr="000F7FF0">
              <w:rPr>
                <w:b/>
                <w:bCs/>
                <w:noProof w:val="0"/>
                <w:color w:val="FFFFFF" w:themeColor="background1"/>
                <w:sz w:val="20"/>
                <w:szCs w:val="24"/>
                <w:lang w:val="en-GB"/>
              </w:rPr>
              <w:br/>
              <w:t>Lesson title</w:t>
            </w:r>
          </w:p>
        </w:tc>
        <w:tc>
          <w:tcPr>
            <w:tcW w:w="2551" w:type="dxa"/>
            <w:shd w:val="clear" w:color="auto" w:fill="341583" w:themeFill="accent2" w:themeFillShade="80"/>
            <w:vAlign w:val="center"/>
          </w:tcPr>
          <w:p w14:paraId="2C175499" w14:textId="77777777" w:rsidR="00E460F8" w:rsidRPr="000F7FF0"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0F7FF0">
              <w:rPr>
                <w:b/>
                <w:bCs/>
                <w:noProof w:val="0"/>
                <w:color w:val="FFFFFF" w:themeColor="background1"/>
                <w:sz w:val="20"/>
                <w:szCs w:val="24"/>
                <w:lang w:val="en-GB"/>
              </w:rPr>
              <w:t>Specification reference</w:t>
            </w:r>
          </w:p>
        </w:tc>
        <w:tc>
          <w:tcPr>
            <w:tcW w:w="4820" w:type="dxa"/>
            <w:shd w:val="clear" w:color="auto" w:fill="341583" w:themeFill="accent2" w:themeFillShade="80"/>
            <w:vAlign w:val="center"/>
          </w:tcPr>
          <w:p w14:paraId="16153FBC" w14:textId="77777777" w:rsidR="00E460F8" w:rsidRPr="000F7FF0"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0F7FF0">
              <w:rPr>
                <w:b/>
                <w:bCs/>
                <w:noProof w:val="0"/>
                <w:color w:val="FFFFFF" w:themeColor="background1"/>
                <w:sz w:val="20"/>
                <w:szCs w:val="24"/>
                <w:lang w:val="en-GB"/>
              </w:rPr>
              <w:t>Suggested activities</w:t>
            </w:r>
          </w:p>
        </w:tc>
        <w:tc>
          <w:tcPr>
            <w:tcW w:w="2268" w:type="dxa"/>
            <w:shd w:val="clear" w:color="auto" w:fill="341583" w:themeFill="accent2" w:themeFillShade="80"/>
            <w:vAlign w:val="center"/>
          </w:tcPr>
          <w:p w14:paraId="483AD415" w14:textId="77777777" w:rsidR="00E460F8" w:rsidRPr="000F7FF0"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0F7FF0">
              <w:rPr>
                <w:b/>
                <w:bCs/>
                <w:noProof w:val="0"/>
                <w:color w:val="FFFFFF" w:themeColor="background1"/>
                <w:sz w:val="20"/>
                <w:szCs w:val="24"/>
                <w:lang w:val="en-GB"/>
              </w:rPr>
              <w:t>Suggested resources</w:t>
            </w:r>
          </w:p>
        </w:tc>
        <w:tc>
          <w:tcPr>
            <w:tcW w:w="1984" w:type="dxa"/>
            <w:shd w:val="clear" w:color="auto" w:fill="341583" w:themeFill="accent2" w:themeFillShade="80"/>
            <w:vAlign w:val="center"/>
          </w:tcPr>
          <w:p w14:paraId="13E6F9BB" w14:textId="77777777" w:rsidR="00E460F8" w:rsidRPr="000F7FF0"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0F7FF0">
              <w:rPr>
                <w:b/>
                <w:bCs/>
                <w:noProof w:val="0"/>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1F073515" w14:textId="77777777" w:rsidR="00E460F8" w:rsidRPr="000F7FF0"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0F7FF0">
              <w:rPr>
                <w:b/>
                <w:bCs/>
                <w:noProof w:val="0"/>
                <w:color w:val="FFFFFF" w:themeColor="background1"/>
                <w:sz w:val="20"/>
                <w:szCs w:val="24"/>
                <w:lang w:val="en-GB"/>
              </w:rPr>
              <w:t>Which skills could be acquired through teaching and delivery in this lesson?</w:t>
            </w:r>
          </w:p>
        </w:tc>
      </w:tr>
      <w:tr w:rsidR="00E460F8" w:rsidRPr="003A19A2" w14:paraId="5FA60DD8"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038D5297" w14:textId="77777777" w:rsidR="00E460F8" w:rsidRPr="003A19A2" w:rsidRDefault="00E460F8">
            <w:pPr>
              <w:pStyle w:val="TableHeading"/>
              <w:rPr>
                <w:noProof w:val="0"/>
                <w:color w:val="FFFFFF" w:themeColor="background1"/>
                <w:lang w:val="en-GB"/>
              </w:rPr>
            </w:pPr>
            <w:r w:rsidRPr="003A19A2">
              <w:rPr>
                <w:b/>
                <w:bCs/>
                <w:noProof w:val="0"/>
                <w:color w:val="000000" w:themeColor="text1"/>
                <w:lang w:val="en-GB"/>
              </w:rPr>
              <w:t>Week 14</w:t>
            </w:r>
            <w:r w:rsidRPr="003A19A2">
              <w:rPr>
                <w:b/>
                <w:bCs/>
                <w:noProof w:val="0"/>
                <w:color w:val="000000" w:themeColor="text1"/>
                <w:lang w:val="en-GB"/>
              </w:rPr>
              <w:br/>
              <w:t>Lesson 1</w:t>
            </w:r>
          </w:p>
        </w:tc>
      </w:tr>
      <w:tr w:rsidR="00E460F8" w:rsidRPr="003A19A2" w14:paraId="7634F17B" w14:textId="77777777" w:rsidTr="009059DE">
        <w:trPr>
          <w:trHeight w:val="871"/>
        </w:trPr>
        <w:tc>
          <w:tcPr>
            <w:cnfStyle w:val="001000000000" w:firstRow="0" w:lastRow="0" w:firstColumn="1" w:lastColumn="0" w:oddVBand="0" w:evenVBand="0" w:oddHBand="0" w:evenHBand="0" w:firstRowFirstColumn="0" w:firstRowLastColumn="0" w:lastRowFirstColumn="0" w:lastRowLastColumn="0"/>
            <w:tcW w:w="1555" w:type="dxa"/>
          </w:tcPr>
          <w:p w14:paraId="006E1102" w14:textId="4FF976AF" w:rsidR="00E460F8" w:rsidRPr="000F7FF0" w:rsidRDefault="00937BE2">
            <w:pPr>
              <w:pStyle w:val="TableText"/>
              <w:rPr>
                <w:rFonts w:asciiTheme="minorHAnsi" w:hAnsiTheme="minorHAnsi"/>
                <w:noProof w:val="0"/>
                <w:sz w:val="18"/>
                <w:szCs w:val="18"/>
                <w:lang w:val="en-GB"/>
              </w:rPr>
            </w:pPr>
            <w:r w:rsidRPr="000F7FF0">
              <w:rPr>
                <w:rFonts w:asciiTheme="minorHAnsi" w:hAnsiTheme="minorHAnsi"/>
                <w:noProof w:val="0"/>
                <w:sz w:val="18"/>
                <w:szCs w:val="18"/>
                <w:lang w:val="en-GB"/>
              </w:rPr>
              <w:t>Double lesson continued from WK 13</w:t>
            </w:r>
          </w:p>
        </w:tc>
        <w:tc>
          <w:tcPr>
            <w:tcW w:w="2551" w:type="dxa"/>
          </w:tcPr>
          <w:p w14:paraId="198F1EAB" w14:textId="77777777" w:rsidR="00E460F8" w:rsidRPr="000F7FF0" w:rsidRDefault="00E460F8">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4820" w:type="dxa"/>
          </w:tcPr>
          <w:p w14:paraId="22984EA8" w14:textId="77777777" w:rsidR="00E460F8" w:rsidRPr="000F7FF0" w:rsidRDefault="00E460F8">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480E3B6A" w14:textId="77777777" w:rsidR="00E460F8" w:rsidRPr="000F7FF0"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1984" w:type="dxa"/>
          </w:tcPr>
          <w:p w14:paraId="650A326D" w14:textId="77777777" w:rsidR="00E460F8" w:rsidRPr="000F7FF0"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1985" w:type="dxa"/>
          </w:tcPr>
          <w:p w14:paraId="533D6ABF" w14:textId="77777777" w:rsidR="00E460F8" w:rsidRPr="000F7FF0"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r>
      <w:tr w:rsidR="00E460F8" w:rsidRPr="003A19A2" w14:paraId="556BD9A0"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tcPr>
          <w:p w14:paraId="6821028D" w14:textId="4565A350" w:rsidR="00E460F8" w:rsidRPr="003A19A2" w:rsidRDefault="00E460F8">
            <w:pPr>
              <w:pStyle w:val="TableHeading"/>
              <w:rPr>
                <w:noProof w:val="0"/>
                <w:lang w:val="en-GB"/>
              </w:rPr>
            </w:pPr>
            <w:r w:rsidRPr="003A19A2">
              <w:rPr>
                <w:b/>
                <w:bCs/>
                <w:noProof w:val="0"/>
                <w:color w:val="000000" w:themeColor="text1"/>
                <w:lang w:val="en-GB"/>
              </w:rPr>
              <w:t>Week 14</w:t>
            </w:r>
            <w:r w:rsidRPr="003A19A2">
              <w:rPr>
                <w:b/>
                <w:bCs/>
                <w:noProof w:val="0"/>
                <w:color w:val="000000" w:themeColor="text1"/>
                <w:lang w:val="en-GB"/>
              </w:rPr>
              <w:br/>
              <w:t>Lesson 2</w:t>
            </w:r>
            <w:r w:rsidR="009E073D">
              <w:rPr>
                <w:b/>
                <w:bCs/>
                <w:noProof w:val="0"/>
                <w:color w:val="000000" w:themeColor="text1"/>
                <w:lang w:val="en-GB"/>
              </w:rPr>
              <w:t xml:space="preserve"> &amp; 3</w:t>
            </w:r>
          </w:p>
        </w:tc>
      </w:tr>
      <w:tr w:rsidR="009E073D" w:rsidRPr="003A19A2" w14:paraId="34D0E3F5" w14:textId="77777777" w:rsidTr="00D0744A">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1C654916" w14:textId="77777777" w:rsidR="009E073D" w:rsidRPr="000F7FF0" w:rsidRDefault="009E073D" w:rsidP="009E073D">
            <w:pPr>
              <w:rPr>
                <w:rFonts w:eastAsia="Open Sans" w:cs="Open Sans"/>
                <w:color w:val="000000" w:themeColor="text1"/>
                <w:sz w:val="18"/>
                <w:szCs w:val="18"/>
              </w:rPr>
            </w:pPr>
            <w:r w:rsidRPr="000F7FF0">
              <w:rPr>
                <w:rFonts w:eastAsia="Open Sans" w:cs="Open Sans"/>
                <w:color w:val="000000" w:themeColor="text1"/>
                <w:sz w:val="18"/>
                <w:szCs w:val="18"/>
              </w:rPr>
              <w:t>Topic: 18.2.3 Methods to represent and handle a hash table</w:t>
            </w:r>
          </w:p>
          <w:p w14:paraId="74B185F7" w14:textId="034E8A94" w:rsidR="009E073D" w:rsidRPr="000F7FF0" w:rsidRDefault="009E073D" w:rsidP="009E073D">
            <w:pPr>
              <w:rPr>
                <w:rFonts w:eastAsia="Open Sans" w:cs="Open Sans"/>
                <w:color w:val="000000" w:themeColor="text1"/>
                <w:sz w:val="18"/>
                <w:szCs w:val="18"/>
              </w:rPr>
            </w:pPr>
            <w:r w:rsidRPr="000F7FF0">
              <w:rPr>
                <w:rFonts w:eastAsia="Open Sans" w:cs="Open Sans"/>
                <w:color w:val="000000" w:themeColor="text1"/>
                <w:sz w:val="18"/>
                <w:szCs w:val="18"/>
              </w:rPr>
              <w:t>18.2.4 Hash algorithm</w:t>
            </w:r>
          </w:p>
          <w:p w14:paraId="596D3EAE" w14:textId="77777777" w:rsidR="009E073D" w:rsidRPr="000F7FF0" w:rsidRDefault="009E073D" w:rsidP="009E073D">
            <w:pPr>
              <w:rPr>
                <w:rFonts w:eastAsia="Open Sans" w:cs="Open Sans"/>
                <w:color w:val="000000" w:themeColor="text1"/>
                <w:sz w:val="18"/>
                <w:szCs w:val="18"/>
              </w:rPr>
            </w:pPr>
            <w:r w:rsidRPr="000F7FF0">
              <w:rPr>
                <w:rFonts w:eastAsia="Open Sans" w:cs="Open Sans"/>
                <w:color w:val="000000" w:themeColor="text1"/>
                <w:sz w:val="18"/>
                <w:szCs w:val="18"/>
              </w:rPr>
              <w:t>18.2.5 Methods to handle collisions in a hash table</w:t>
            </w:r>
          </w:p>
          <w:p w14:paraId="5E0695BD" w14:textId="16812FDD" w:rsidR="009E073D" w:rsidRPr="000F7FF0" w:rsidRDefault="003C1507" w:rsidP="009E073D">
            <w:pPr>
              <w:rPr>
                <w:rFonts w:eastAsia="Open Sans" w:cs="Open Sans"/>
                <w:color w:val="000000" w:themeColor="text1"/>
                <w:sz w:val="18"/>
                <w:szCs w:val="18"/>
              </w:rPr>
            </w:pPr>
            <w:r w:rsidRPr="003C1507">
              <w:rPr>
                <w:rFonts w:eastAsia="Open Sans" w:cs="Open Sans"/>
                <w:sz w:val="18"/>
                <w:szCs w:val="18"/>
              </w:rPr>
              <w:t>Lesson title:</w:t>
            </w:r>
          </w:p>
          <w:p w14:paraId="5B784CB9" w14:textId="77777777" w:rsidR="00537E65" w:rsidRDefault="009E073D" w:rsidP="00D0744A">
            <w:pPr>
              <w:rPr>
                <w:rFonts w:eastAsia="Open Sans" w:cs="Open Sans"/>
                <w:color w:val="000000" w:themeColor="text1"/>
                <w:sz w:val="18"/>
                <w:szCs w:val="18"/>
              </w:rPr>
            </w:pPr>
            <w:r w:rsidRPr="000F7FF0">
              <w:rPr>
                <w:rFonts w:eastAsia="Open Sans" w:cs="Open Sans"/>
                <w:b w:val="0"/>
                <w:bCs w:val="0"/>
                <w:color w:val="000000" w:themeColor="text1"/>
                <w:sz w:val="18"/>
                <w:szCs w:val="18"/>
              </w:rPr>
              <w:t>Hash table project</w:t>
            </w:r>
            <w:r w:rsidR="00D0744A">
              <w:rPr>
                <w:rFonts w:eastAsia="Open Sans" w:cs="Open Sans"/>
                <w:b w:val="0"/>
                <w:bCs w:val="0"/>
                <w:color w:val="000000" w:themeColor="text1"/>
                <w:sz w:val="18"/>
                <w:szCs w:val="18"/>
              </w:rPr>
              <w:t xml:space="preserve"> </w:t>
            </w:r>
          </w:p>
          <w:p w14:paraId="2588B960" w14:textId="581F2CF9" w:rsidR="009E073D" w:rsidRPr="000F7FF0" w:rsidRDefault="009E073D" w:rsidP="00D0744A">
            <w:pPr>
              <w:rPr>
                <w:color w:val="000000" w:themeColor="text1"/>
                <w:sz w:val="18"/>
                <w:szCs w:val="18"/>
              </w:rPr>
            </w:pPr>
            <w:r w:rsidRPr="000F7FF0">
              <w:rPr>
                <w:rFonts w:eastAsia="Open Sans" w:cs="Open Sans"/>
                <w:b w:val="0"/>
                <w:bCs w:val="0"/>
                <w:color w:val="000000" w:themeColor="text1"/>
                <w:sz w:val="18"/>
                <w:szCs w:val="18"/>
              </w:rPr>
              <w:t>(</w:t>
            </w:r>
            <w:r w:rsidR="00537E65">
              <w:rPr>
                <w:rFonts w:eastAsia="Open Sans" w:cs="Open Sans"/>
                <w:b w:val="0"/>
                <w:bCs w:val="0"/>
                <w:color w:val="000000" w:themeColor="text1"/>
                <w:sz w:val="18"/>
                <w:szCs w:val="18"/>
              </w:rPr>
              <w:t>D</w:t>
            </w:r>
            <w:r w:rsidRPr="000F7FF0">
              <w:rPr>
                <w:rFonts w:eastAsia="Open Sans" w:cs="Open Sans"/>
                <w:b w:val="0"/>
                <w:bCs w:val="0"/>
                <w:color w:val="000000" w:themeColor="text1"/>
                <w:sz w:val="18"/>
                <w:szCs w:val="18"/>
              </w:rPr>
              <w:t xml:space="preserve">ouble </w:t>
            </w:r>
            <w:r w:rsidR="00537E65">
              <w:rPr>
                <w:rFonts w:eastAsia="Open Sans" w:cs="Open Sans"/>
                <w:b w:val="0"/>
                <w:bCs w:val="0"/>
                <w:color w:val="000000" w:themeColor="text1"/>
                <w:sz w:val="18"/>
                <w:szCs w:val="18"/>
              </w:rPr>
              <w:t>L</w:t>
            </w:r>
            <w:r w:rsidRPr="000F7FF0">
              <w:rPr>
                <w:rFonts w:eastAsia="Open Sans" w:cs="Open Sans"/>
                <w:b w:val="0"/>
                <w:bCs w:val="0"/>
                <w:color w:val="000000" w:themeColor="text1"/>
                <w:sz w:val="18"/>
                <w:szCs w:val="18"/>
              </w:rPr>
              <w:t>esson)</w:t>
            </w:r>
          </w:p>
        </w:tc>
        <w:tc>
          <w:tcPr>
            <w:tcW w:w="2551" w:type="dxa"/>
          </w:tcPr>
          <w:p w14:paraId="0C9AA808" w14:textId="5D9B9453" w:rsidR="009E073D" w:rsidRPr="000F7FF0" w:rsidRDefault="003C1507" w:rsidP="009E073D">
            <w:pP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3C1507">
              <w:rPr>
                <w:rFonts w:eastAsia="Open Sans" w:cs="Open Sans"/>
                <w:sz w:val="18"/>
                <w:szCs w:val="18"/>
              </w:rPr>
              <w:t>Students will be able to:</w:t>
            </w:r>
          </w:p>
          <w:p w14:paraId="6D7997F9" w14:textId="77777777" w:rsidR="009E073D" w:rsidRPr="000F7FF0" w:rsidRDefault="009E073D" w:rsidP="009E073D">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0F7FF0">
              <w:rPr>
                <w:rFonts w:eastAsia="Open Sans" w:cs="Open Sans"/>
                <w:color w:val="000000" w:themeColor="text1"/>
                <w:sz w:val="18"/>
                <w:szCs w:val="18"/>
              </w:rPr>
              <w:t>18.2.3 Select and use appropriate methods to represent a hash table</w:t>
            </w:r>
          </w:p>
          <w:p w14:paraId="2E3AD1F3" w14:textId="77777777" w:rsidR="009E073D" w:rsidRPr="000F7FF0" w:rsidRDefault="009E073D" w:rsidP="009E073D">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0F7FF0">
              <w:rPr>
                <w:rFonts w:eastAsia="Open Sans" w:cs="Open Sans"/>
                <w:color w:val="000000" w:themeColor="text1"/>
                <w:sz w:val="18"/>
                <w:szCs w:val="18"/>
              </w:rPr>
              <w:t>18.2.4 Select and use an appropriate hash algorithm.</w:t>
            </w:r>
          </w:p>
          <w:p w14:paraId="219526DA" w14:textId="77777777" w:rsidR="009E073D" w:rsidRPr="000F7FF0" w:rsidRDefault="009E073D" w:rsidP="009E073D">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0F7FF0">
              <w:rPr>
                <w:rFonts w:eastAsia="Open Sans" w:cs="Open Sans"/>
                <w:color w:val="000000" w:themeColor="text1"/>
                <w:sz w:val="18"/>
                <w:szCs w:val="18"/>
              </w:rPr>
              <w:t>18.2.5 Select and use appropriate methods to handle collisions in a hash table.</w:t>
            </w:r>
          </w:p>
          <w:p w14:paraId="3EBE3C0F" w14:textId="77777777" w:rsidR="00FE1D72" w:rsidRDefault="009E073D" w:rsidP="009E073D">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FE1D72">
              <w:rPr>
                <w:rFonts w:eastAsia="Open Sans" w:cs="Open Sans"/>
                <w:sz w:val="18"/>
                <w:szCs w:val="18"/>
              </w:rPr>
              <w:t>Maths skill:</w:t>
            </w:r>
            <w:r w:rsidRPr="000F7FF0">
              <w:rPr>
                <w:rFonts w:eastAsia="Open Sans" w:cs="Open Sans"/>
                <w:color w:val="000000" w:themeColor="text1"/>
                <w:sz w:val="18"/>
                <w:szCs w:val="18"/>
              </w:rPr>
              <w:t xml:space="preserve"> </w:t>
            </w:r>
          </w:p>
          <w:p w14:paraId="10EE9869" w14:textId="1469ED38" w:rsidR="009E073D" w:rsidRPr="000F7FF0" w:rsidRDefault="009E073D" w:rsidP="009E073D">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0F7FF0">
              <w:rPr>
                <w:rFonts w:eastAsia="Open Sans" w:cs="Open Sans"/>
                <w:color w:val="000000" w:themeColor="text1"/>
                <w:sz w:val="18"/>
                <w:szCs w:val="18"/>
              </w:rPr>
              <w:t>Calculating hash values, implementing hash algorithms</w:t>
            </w:r>
          </w:p>
          <w:p w14:paraId="093C6115" w14:textId="77777777" w:rsidR="009E073D" w:rsidRPr="000F7FF0" w:rsidRDefault="009E073D" w:rsidP="009E073D">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4820" w:type="dxa"/>
          </w:tcPr>
          <w:p w14:paraId="2C59B569" w14:textId="41A55801" w:rsidR="009E073D" w:rsidRPr="000F7FF0" w:rsidRDefault="002D2D1D" w:rsidP="009E073D">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Activities:</w:t>
            </w:r>
          </w:p>
          <w:p w14:paraId="089138A4" w14:textId="77777777" w:rsidR="009E073D" w:rsidRPr="000F7FF0" w:rsidRDefault="009E073D" w:rsidP="009E073D">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p>
          <w:p w14:paraId="4636A798" w14:textId="77777777" w:rsidR="009E073D" w:rsidRPr="000F7FF0" w:rsidRDefault="009E073D" w:rsidP="00277C48">
            <w:pPr>
              <w:pStyle w:val="NoSpacing"/>
              <w:numPr>
                <w:ilvl w:val="0"/>
                <w:numId w:val="99"/>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0F7FF0">
              <w:rPr>
                <w:rFonts w:asciiTheme="minorHAnsi" w:eastAsia="Open Sans" w:hAnsiTheme="minorHAnsi" w:cs="Open Sans"/>
                <w:color w:val="000000" w:themeColor="text1"/>
                <w:sz w:val="18"/>
                <w:szCs w:val="18"/>
              </w:rPr>
              <w:t>Teacher introduces the lesson and recaps on the previous lessons covering this topic.</w:t>
            </w:r>
          </w:p>
          <w:p w14:paraId="39C85F04" w14:textId="77777777" w:rsidR="009E073D" w:rsidRPr="000F7FF0" w:rsidRDefault="009E073D" w:rsidP="00277C48">
            <w:pPr>
              <w:pStyle w:val="NoSpacing"/>
              <w:numPr>
                <w:ilvl w:val="0"/>
                <w:numId w:val="99"/>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0F7FF0">
              <w:rPr>
                <w:rFonts w:asciiTheme="minorHAnsi" w:eastAsia="Open Sans" w:hAnsiTheme="minorHAnsi" w:cs="Open Sans"/>
                <w:color w:val="000000" w:themeColor="text1"/>
                <w:sz w:val="18"/>
                <w:szCs w:val="18"/>
              </w:rPr>
              <w:t>Class practical with students provided with an application description that requires the use of a hash table with appropriate hashing algorithm and method of handling collisions.</w:t>
            </w:r>
          </w:p>
          <w:p w14:paraId="56F1EC67" w14:textId="77777777" w:rsidR="009E073D" w:rsidRPr="000F7FF0" w:rsidRDefault="009E073D" w:rsidP="00277C48">
            <w:pPr>
              <w:pStyle w:val="NoSpacing"/>
              <w:numPr>
                <w:ilvl w:val="0"/>
                <w:numId w:val="99"/>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0F7FF0">
              <w:rPr>
                <w:rFonts w:asciiTheme="minorHAnsi" w:eastAsia="Open Sans" w:hAnsiTheme="minorHAnsi" w:cs="Open Sans"/>
                <w:color w:val="000000" w:themeColor="text1"/>
                <w:sz w:val="18"/>
                <w:szCs w:val="18"/>
              </w:rPr>
              <w:t>Students work in pairs reviewing the code they have written for the project. Does it work correctly? Could it be improved?</w:t>
            </w:r>
          </w:p>
          <w:p w14:paraId="1A06FDFE" w14:textId="77777777" w:rsidR="009E073D" w:rsidRPr="000F7FF0" w:rsidRDefault="009E073D" w:rsidP="00277C48">
            <w:pPr>
              <w:pStyle w:val="NoSpacing"/>
              <w:numPr>
                <w:ilvl w:val="0"/>
                <w:numId w:val="99"/>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0F7FF0">
              <w:rPr>
                <w:rFonts w:asciiTheme="minorHAnsi" w:eastAsia="Open Sans" w:hAnsiTheme="minorHAnsi" w:cs="Open Sans"/>
                <w:color w:val="000000" w:themeColor="text1"/>
                <w:sz w:val="18"/>
                <w:szCs w:val="18"/>
              </w:rPr>
              <w:t>Class quiz on hash table features.</w:t>
            </w:r>
          </w:p>
          <w:p w14:paraId="194AB332" w14:textId="77777777" w:rsidR="009E073D" w:rsidRPr="000F7FF0" w:rsidRDefault="009E073D" w:rsidP="009E073D">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p>
          <w:p w14:paraId="61C9484C" w14:textId="572B47FD" w:rsidR="009E073D" w:rsidRDefault="002D2D1D" w:rsidP="009E073D">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523DE17C" w14:textId="77777777" w:rsidR="00D0744A" w:rsidRPr="000F7FF0" w:rsidRDefault="00D0744A" w:rsidP="009E073D">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01E7823A" w14:textId="77777777" w:rsidR="009E073D" w:rsidRPr="000F7FF0" w:rsidRDefault="009E073D" w:rsidP="009E073D">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0F7FF0">
              <w:rPr>
                <w:rFonts w:asciiTheme="minorHAnsi" w:eastAsia="Open Sans" w:hAnsiTheme="minorHAnsi" w:cs="Open Sans"/>
                <w:color w:val="000000" w:themeColor="text1"/>
                <w:sz w:val="18"/>
                <w:szCs w:val="18"/>
              </w:rPr>
              <w:t>Ask students to revise class notes form Unit 3 on graph ADTs, topic 14.1.3 and read the theory section in the student book 2, pages 110-122</w:t>
            </w:r>
          </w:p>
          <w:p w14:paraId="6C6527DC" w14:textId="77777777" w:rsidR="009E073D" w:rsidRPr="000F7FF0" w:rsidRDefault="009E073D" w:rsidP="009E073D">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297B8CCA" w14:textId="78990E3A" w:rsidR="009E073D" w:rsidRPr="000F7FF0" w:rsidRDefault="002D2D1D" w:rsidP="009E073D">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9E073D" w:rsidRPr="000F7FF0">
              <w:rPr>
                <w:rFonts w:eastAsia="Open Sans" w:cs="Open Sans"/>
                <w:color w:val="000000" w:themeColor="text1"/>
                <w:sz w:val="18"/>
                <w:szCs w:val="18"/>
              </w:rPr>
              <w:t>pp. 253-260 (practical implementation) and 103-110 (theory)</w:t>
            </w:r>
          </w:p>
          <w:p w14:paraId="7FB71CD4" w14:textId="77777777" w:rsidR="009E073D" w:rsidRPr="000F7FF0" w:rsidRDefault="009E073D" w:rsidP="009E073D">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tcPr>
          <w:p w14:paraId="03D4F130" w14:textId="77777777" w:rsidR="009E073D" w:rsidRPr="000F7FF0" w:rsidRDefault="009E073D" w:rsidP="009E073D">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0F7FF0">
              <w:rPr>
                <w:rFonts w:asciiTheme="minorHAnsi" w:eastAsia="Open Sans" w:hAnsiTheme="minorHAnsi" w:cs="Open Sans"/>
                <w:color w:val="000000" w:themeColor="text1"/>
                <w:sz w:val="18"/>
                <w:szCs w:val="18"/>
              </w:rPr>
              <w:t>Critical thinking</w:t>
            </w:r>
          </w:p>
          <w:p w14:paraId="1B3573B7" w14:textId="77777777" w:rsidR="009E073D" w:rsidRPr="000F7FF0" w:rsidRDefault="009E073D" w:rsidP="009E073D">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0F7FF0">
              <w:rPr>
                <w:rFonts w:eastAsia="Open Sans" w:cs="Open Sans"/>
                <w:color w:val="000000" w:themeColor="text1"/>
                <w:sz w:val="18"/>
                <w:szCs w:val="18"/>
              </w:rPr>
              <w:t>Problem solving</w:t>
            </w:r>
          </w:p>
          <w:p w14:paraId="6CA4EC93" w14:textId="77777777" w:rsidR="009E073D" w:rsidRPr="000F7FF0" w:rsidRDefault="009E073D" w:rsidP="009E073D">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0F7FF0">
              <w:rPr>
                <w:rFonts w:eastAsia="Open Sans" w:cs="Open Sans"/>
                <w:color w:val="000000" w:themeColor="text1"/>
                <w:sz w:val="18"/>
                <w:szCs w:val="18"/>
              </w:rPr>
              <w:t>Analysis</w:t>
            </w:r>
          </w:p>
          <w:p w14:paraId="2ED9DF3D" w14:textId="77777777" w:rsidR="009E073D" w:rsidRPr="000F7FF0" w:rsidRDefault="009E073D" w:rsidP="009E073D">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tcPr>
          <w:p w14:paraId="0E14ACFB" w14:textId="77777777" w:rsidR="009E073D" w:rsidRPr="000F7FF0" w:rsidRDefault="009E073D" w:rsidP="009E073D">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0F7FF0">
              <w:rPr>
                <w:rFonts w:asciiTheme="minorHAnsi" w:eastAsia="Open Sans" w:hAnsiTheme="minorHAnsi" w:cs="Open Sans"/>
                <w:color w:val="000000" w:themeColor="text1"/>
                <w:sz w:val="18"/>
                <w:szCs w:val="18"/>
              </w:rPr>
              <w:t>Critical thinking</w:t>
            </w:r>
          </w:p>
          <w:p w14:paraId="4A3CCA1D" w14:textId="77777777" w:rsidR="009E073D" w:rsidRPr="000F7FF0" w:rsidRDefault="009E073D" w:rsidP="009E073D">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0F7FF0">
              <w:rPr>
                <w:rFonts w:eastAsia="Open Sans" w:cs="Open Sans"/>
                <w:color w:val="000000" w:themeColor="text1"/>
                <w:sz w:val="18"/>
                <w:szCs w:val="18"/>
              </w:rPr>
              <w:t>Problem solving</w:t>
            </w:r>
          </w:p>
          <w:p w14:paraId="7755E220" w14:textId="77777777" w:rsidR="009E073D" w:rsidRPr="000F7FF0" w:rsidRDefault="009E073D" w:rsidP="009E073D">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r>
      <w:tr w:rsidR="00E460F8" w:rsidRPr="003A19A2" w14:paraId="06526E64" w14:textId="77777777" w:rsidTr="009059DE">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28A85B1C" w14:textId="77777777" w:rsidR="00E460F8" w:rsidRPr="009059DE" w:rsidRDefault="00E460F8">
            <w:pPr>
              <w:pStyle w:val="TableHeading"/>
              <w:jc w:val="center"/>
              <w:rPr>
                <w:b/>
                <w:bCs/>
                <w:noProof w:val="0"/>
                <w:color w:val="FFFFFF" w:themeColor="background1"/>
                <w:sz w:val="20"/>
                <w:szCs w:val="24"/>
                <w:lang w:val="en-GB"/>
              </w:rPr>
            </w:pPr>
            <w:r w:rsidRPr="009059DE">
              <w:rPr>
                <w:b/>
                <w:bCs/>
                <w:noProof w:val="0"/>
                <w:color w:val="FFFFFF" w:themeColor="background1"/>
                <w:sz w:val="20"/>
                <w:szCs w:val="24"/>
                <w:lang w:val="en-GB"/>
              </w:rPr>
              <w:t>Topic</w:t>
            </w:r>
            <w:r w:rsidRPr="009059DE">
              <w:rPr>
                <w:b/>
                <w:bCs/>
                <w:noProof w:val="0"/>
                <w:color w:val="FFFFFF" w:themeColor="background1"/>
                <w:sz w:val="20"/>
                <w:szCs w:val="24"/>
                <w:lang w:val="en-GB"/>
              </w:rPr>
              <w:br/>
              <w:t>Sub topic</w:t>
            </w:r>
            <w:r w:rsidRPr="009059DE">
              <w:rPr>
                <w:b/>
                <w:bCs/>
                <w:noProof w:val="0"/>
                <w:color w:val="FFFFFF" w:themeColor="background1"/>
                <w:sz w:val="20"/>
                <w:szCs w:val="24"/>
                <w:lang w:val="en-GB"/>
              </w:rPr>
              <w:br/>
              <w:t>Lesson title</w:t>
            </w:r>
          </w:p>
        </w:tc>
        <w:tc>
          <w:tcPr>
            <w:tcW w:w="2551" w:type="dxa"/>
            <w:shd w:val="clear" w:color="auto" w:fill="341583" w:themeFill="accent2" w:themeFillShade="80"/>
            <w:vAlign w:val="center"/>
          </w:tcPr>
          <w:p w14:paraId="5DBC074E" w14:textId="77777777" w:rsidR="00E460F8" w:rsidRPr="009059DE" w:rsidRDefault="00E460F8">
            <w:pPr>
              <w:pStyle w:val="TableHeading"/>
              <w:jc w:val="center"/>
              <w:cnfStyle w:val="000000100000" w:firstRow="0" w:lastRow="0" w:firstColumn="0" w:lastColumn="0" w:oddVBand="0" w:evenVBand="0" w:oddHBand="1" w:evenHBand="0" w:firstRowFirstColumn="0" w:firstRowLastColumn="0" w:lastRowFirstColumn="0" w:lastRowLastColumn="0"/>
              <w:rPr>
                <w:b w:val="0"/>
                <w:bCs w:val="0"/>
                <w:noProof w:val="0"/>
                <w:color w:val="FFFFFF" w:themeColor="background1"/>
                <w:sz w:val="20"/>
                <w:szCs w:val="24"/>
                <w:lang w:val="en-GB"/>
              </w:rPr>
            </w:pPr>
            <w:r w:rsidRPr="009059DE">
              <w:rPr>
                <w:noProof w:val="0"/>
                <w:color w:val="FFFFFF" w:themeColor="background1"/>
                <w:sz w:val="20"/>
                <w:szCs w:val="24"/>
                <w:lang w:val="en-GB"/>
              </w:rPr>
              <w:t>Specification reference</w:t>
            </w:r>
          </w:p>
        </w:tc>
        <w:tc>
          <w:tcPr>
            <w:tcW w:w="4820" w:type="dxa"/>
            <w:shd w:val="clear" w:color="auto" w:fill="341583" w:themeFill="accent2" w:themeFillShade="80"/>
            <w:vAlign w:val="center"/>
          </w:tcPr>
          <w:p w14:paraId="117115C7" w14:textId="77777777" w:rsidR="00E460F8" w:rsidRPr="009059DE" w:rsidRDefault="00E460F8">
            <w:pPr>
              <w:pStyle w:val="TableHeading"/>
              <w:jc w:val="center"/>
              <w:cnfStyle w:val="000000100000" w:firstRow="0" w:lastRow="0" w:firstColumn="0" w:lastColumn="0" w:oddVBand="0" w:evenVBand="0" w:oddHBand="1" w:evenHBand="0" w:firstRowFirstColumn="0" w:firstRowLastColumn="0" w:lastRowFirstColumn="0" w:lastRowLastColumn="0"/>
              <w:rPr>
                <w:b w:val="0"/>
                <w:bCs w:val="0"/>
                <w:noProof w:val="0"/>
                <w:color w:val="FFFFFF" w:themeColor="background1"/>
                <w:sz w:val="20"/>
                <w:szCs w:val="24"/>
                <w:lang w:val="en-GB"/>
              </w:rPr>
            </w:pPr>
            <w:r w:rsidRPr="009059DE">
              <w:rPr>
                <w:noProof w:val="0"/>
                <w:color w:val="FFFFFF" w:themeColor="background1"/>
                <w:sz w:val="20"/>
                <w:szCs w:val="24"/>
                <w:lang w:val="en-GB"/>
              </w:rPr>
              <w:t>Suggested activities</w:t>
            </w:r>
          </w:p>
        </w:tc>
        <w:tc>
          <w:tcPr>
            <w:tcW w:w="2268" w:type="dxa"/>
            <w:shd w:val="clear" w:color="auto" w:fill="341583" w:themeFill="accent2" w:themeFillShade="80"/>
            <w:vAlign w:val="center"/>
          </w:tcPr>
          <w:p w14:paraId="3A5D2FFC" w14:textId="77777777" w:rsidR="00E460F8" w:rsidRPr="009059DE" w:rsidRDefault="00E460F8">
            <w:pPr>
              <w:pStyle w:val="TableHeading"/>
              <w:jc w:val="center"/>
              <w:cnfStyle w:val="000000100000" w:firstRow="0" w:lastRow="0" w:firstColumn="0" w:lastColumn="0" w:oddVBand="0" w:evenVBand="0" w:oddHBand="1" w:evenHBand="0" w:firstRowFirstColumn="0" w:firstRowLastColumn="0" w:lastRowFirstColumn="0" w:lastRowLastColumn="0"/>
              <w:rPr>
                <w:b w:val="0"/>
                <w:bCs w:val="0"/>
                <w:noProof w:val="0"/>
                <w:color w:val="FFFFFF" w:themeColor="background1"/>
                <w:sz w:val="20"/>
                <w:szCs w:val="24"/>
                <w:lang w:val="en-GB"/>
              </w:rPr>
            </w:pPr>
            <w:r w:rsidRPr="009059DE">
              <w:rPr>
                <w:noProof w:val="0"/>
                <w:color w:val="FFFFFF" w:themeColor="background1"/>
                <w:sz w:val="20"/>
                <w:szCs w:val="24"/>
                <w:lang w:val="en-GB"/>
              </w:rPr>
              <w:t>Suggested resources</w:t>
            </w:r>
          </w:p>
        </w:tc>
        <w:tc>
          <w:tcPr>
            <w:tcW w:w="1984" w:type="dxa"/>
            <w:shd w:val="clear" w:color="auto" w:fill="341583" w:themeFill="accent2" w:themeFillShade="80"/>
            <w:vAlign w:val="center"/>
          </w:tcPr>
          <w:p w14:paraId="2406B555" w14:textId="77777777" w:rsidR="00E460F8" w:rsidRPr="009059DE" w:rsidRDefault="00E460F8">
            <w:pPr>
              <w:pStyle w:val="TableHeading"/>
              <w:jc w:val="center"/>
              <w:cnfStyle w:val="000000100000" w:firstRow="0" w:lastRow="0" w:firstColumn="0" w:lastColumn="0" w:oddVBand="0" w:evenVBand="0" w:oddHBand="1" w:evenHBand="0" w:firstRowFirstColumn="0" w:firstRowLastColumn="0" w:lastRowFirstColumn="0" w:lastRowLastColumn="0"/>
              <w:rPr>
                <w:b w:val="0"/>
                <w:bCs w:val="0"/>
                <w:noProof w:val="0"/>
                <w:color w:val="FFFFFF" w:themeColor="background1"/>
                <w:sz w:val="20"/>
                <w:szCs w:val="24"/>
                <w:lang w:val="en-GB"/>
              </w:rPr>
            </w:pPr>
            <w:r w:rsidRPr="009059DE">
              <w:rPr>
                <w:noProof w:val="0"/>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30674F1A" w14:textId="77777777" w:rsidR="00E460F8" w:rsidRPr="009059DE" w:rsidRDefault="00E460F8">
            <w:pPr>
              <w:pStyle w:val="TableHeading"/>
              <w:ind w:right="-113"/>
              <w:jc w:val="center"/>
              <w:cnfStyle w:val="000000100000" w:firstRow="0" w:lastRow="0" w:firstColumn="0" w:lastColumn="0" w:oddVBand="0" w:evenVBand="0" w:oddHBand="1" w:evenHBand="0" w:firstRowFirstColumn="0" w:firstRowLastColumn="0" w:lastRowFirstColumn="0" w:lastRowLastColumn="0"/>
              <w:rPr>
                <w:b w:val="0"/>
                <w:bCs w:val="0"/>
                <w:noProof w:val="0"/>
                <w:color w:val="FFFFFF" w:themeColor="background1"/>
                <w:sz w:val="20"/>
                <w:szCs w:val="24"/>
                <w:lang w:val="en-GB"/>
              </w:rPr>
            </w:pPr>
            <w:r w:rsidRPr="009059DE">
              <w:rPr>
                <w:noProof w:val="0"/>
                <w:color w:val="FFFFFF" w:themeColor="background1"/>
                <w:sz w:val="20"/>
                <w:szCs w:val="24"/>
                <w:lang w:val="en-GB"/>
              </w:rPr>
              <w:t>Which skills could be acquired through teaching and delivery in this lesson?</w:t>
            </w:r>
          </w:p>
        </w:tc>
      </w:tr>
      <w:tr w:rsidR="00E460F8" w:rsidRPr="003A19A2" w14:paraId="7619AADF" w14:textId="77777777">
        <w:trPr>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2361B2EB" w14:textId="77777777" w:rsidR="00E460F8" w:rsidRPr="003A19A2" w:rsidRDefault="00E460F8">
            <w:pPr>
              <w:pStyle w:val="TableHeading"/>
              <w:rPr>
                <w:noProof w:val="0"/>
                <w:color w:val="FFFFFF" w:themeColor="background1"/>
                <w:lang w:val="en-GB"/>
              </w:rPr>
            </w:pPr>
            <w:r w:rsidRPr="003A19A2">
              <w:rPr>
                <w:b/>
                <w:bCs/>
                <w:noProof w:val="0"/>
                <w:color w:val="000000" w:themeColor="text1"/>
                <w:lang w:val="en-GB"/>
              </w:rPr>
              <w:t>Week 15</w:t>
            </w:r>
            <w:r w:rsidRPr="003A19A2">
              <w:rPr>
                <w:b/>
                <w:bCs/>
                <w:noProof w:val="0"/>
                <w:color w:val="000000" w:themeColor="text1"/>
                <w:lang w:val="en-GB"/>
              </w:rPr>
              <w:br/>
              <w:t>Lesson 1</w:t>
            </w:r>
          </w:p>
        </w:tc>
      </w:tr>
      <w:tr w:rsidR="004515C2" w:rsidRPr="003A19A2" w14:paraId="5078F199" w14:textId="77777777" w:rsidTr="009059DE">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14:paraId="5ADEB472" w14:textId="77777777" w:rsidR="004515C2" w:rsidRPr="009059DE" w:rsidRDefault="004515C2" w:rsidP="004515C2">
            <w:pPr>
              <w:rPr>
                <w:rFonts w:eastAsia="Open Sans" w:cs="Open Sans"/>
                <w:color w:val="000000" w:themeColor="text1"/>
                <w:sz w:val="18"/>
                <w:szCs w:val="18"/>
              </w:rPr>
            </w:pPr>
            <w:r w:rsidRPr="009059DE">
              <w:rPr>
                <w:rFonts w:eastAsia="Open Sans" w:cs="Open Sans"/>
                <w:color w:val="000000" w:themeColor="text1"/>
                <w:sz w:val="18"/>
                <w:szCs w:val="18"/>
              </w:rPr>
              <w:t>Topic: 18.2.6 Methods to represent a graph</w:t>
            </w:r>
          </w:p>
          <w:p w14:paraId="766EF370" w14:textId="650CB1F7" w:rsidR="004515C2" w:rsidRPr="009059DE" w:rsidRDefault="003C1507" w:rsidP="004515C2">
            <w:pPr>
              <w:rPr>
                <w:rFonts w:eastAsia="Open Sans" w:cs="Open Sans"/>
                <w:color w:val="000000" w:themeColor="text1"/>
                <w:sz w:val="18"/>
                <w:szCs w:val="18"/>
              </w:rPr>
            </w:pPr>
            <w:r w:rsidRPr="003C1507">
              <w:rPr>
                <w:rFonts w:eastAsia="Open Sans" w:cs="Open Sans"/>
                <w:sz w:val="18"/>
                <w:szCs w:val="18"/>
              </w:rPr>
              <w:t>Lesson title:</w:t>
            </w:r>
          </w:p>
          <w:p w14:paraId="197E0182" w14:textId="77777777" w:rsidR="004515C2" w:rsidRPr="009059DE" w:rsidRDefault="004515C2" w:rsidP="004515C2">
            <w:pPr>
              <w:rPr>
                <w:color w:val="000000" w:themeColor="text1"/>
                <w:sz w:val="18"/>
                <w:szCs w:val="18"/>
              </w:rPr>
            </w:pPr>
            <w:r w:rsidRPr="009059DE">
              <w:rPr>
                <w:rFonts w:eastAsia="Open Sans" w:cs="Open Sans"/>
                <w:b w:val="0"/>
                <w:bCs w:val="0"/>
                <w:color w:val="000000" w:themeColor="text1"/>
                <w:sz w:val="18"/>
                <w:szCs w:val="18"/>
              </w:rPr>
              <w:t>Graphs</w:t>
            </w:r>
          </w:p>
          <w:p w14:paraId="51BD347B" w14:textId="77777777" w:rsidR="004515C2" w:rsidRPr="009059DE" w:rsidRDefault="004515C2" w:rsidP="004515C2">
            <w:pPr>
              <w:pStyle w:val="TableText"/>
              <w:rPr>
                <w:rFonts w:asciiTheme="minorHAnsi" w:hAnsiTheme="minorHAnsi"/>
                <w:noProof w:val="0"/>
                <w:sz w:val="18"/>
                <w:szCs w:val="18"/>
                <w:lang w:val="en-GB"/>
              </w:rPr>
            </w:pPr>
          </w:p>
        </w:tc>
        <w:tc>
          <w:tcPr>
            <w:tcW w:w="2551" w:type="dxa"/>
            <w:shd w:val="clear" w:color="auto" w:fill="FFFFFF" w:themeFill="background1"/>
          </w:tcPr>
          <w:p w14:paraId="120C8869" w14:textId="7C221540" w:rsidR="004515C2" w:rsidRPr="009059DE" w:rsidRDefault="003C1507" w:rsidP="004515C2">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3C1507">
              <w:rPr>
                <w:rFonts w:eastAsia="Open Sans" w:cs="Open Sans"/>
                <w:sz w:val="18"/>
                <w:szCs w:val="18"/>
              </w:rPr>
              <w:t>Students will be able to:</w:t>
            </w:r>
          </w:p>
          <w:p w14:paraId="62933C1B" w14:textId="05D9CFC2" w:rsidR="004515C2" w:rsidRPr="009059DE" w:rsidRDefault="004515C2" w:rsidP="004515C2">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r w:rsidRPr="009059DE">
              <w:rPr>
                <w:rFonts w:asciiTheme="minorHAnsi" w:eastAsia="Open Sans" w:hAnsiTheme="minorHAnsi" w:cs="Open Sans"/>
                <w:sz w:val="18"/>
                <w:szCs w:val="18"/>
              </w:rPr>
              <w:t>Select and use appropriate methods to represent a graph</w:t>
            </w:r>
          </w:p>
        </w:tc>
        <w:tc>
          <w:tcPr>
            <w:tcW w:w="4820" w:type="dxa"/>
            <w:shd w:val="clear" w:color="auto" w:fill="FFFFFF" w:themeFill="background1"/>
          </w:tcPr>
          <w:p w14:paraId="1003EE04" w14:textId="2013A606" w:rsidR="004515C2" w:rsidRPr="009059DE" w:rsidRDefault="002D2D1D" w:rsidP="004515C2">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2D2D1D">
              <w:rPr>
                <w:rFonts w:asciiTheme="minorHAnsi" w:eastAsia="Open Sans" w:hAnsiTheme="minorHAnsi" w:cs="Open Sans"/>
                <w:sz w:val="18"/>
                <w:szCs w:val="18"/>
              </w:rPr>
              <w:t>Activities:</w:t>
            </w:r>
          </w:p>
          <w:p w14:paraId="01CECD33" w14:textId="77777777" w:rsidR="004515C2" w:rsidRPr="009059DE" w:rsidRDefault="004515C2" w:rsidP="004515C2">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75A2C46A" w14:textId="77777777" w:rsidR="004515C2" w:rsidRPr="009059DE" w:rsidRDefault="004515C2" w:rsidP="00277C48">
            <w:pPr>
              <w:pStyle w:val="NoSpacing"/>
              <w:numPr>
                <w:ilvl w:val="0"/>
                <w:numId w:val="106"/>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9059DE">
              <w:rPr>
                <w:rFonts w:asciiTheme="minorHAnsi" w:eastAsia="Open Sans" w:hAnsiTheme="minorHAnsi" w:cs="Open Sans"/>
                <w:color w:val="000000" w:themeColor="text1"/>
                <w:sz w:val="18"/>
                <w:szCs w:val="18"/>
              </w:rPr>
              <w:t xml:space="preserve">Teacher reminds learners of the graph ADT (covered in unit 3, topic 14.1.3) </w:t>
            </w:r>
          </w:p>
          <w:p w14:paraId="0055FAC5" w14:textId="77777777" w:rsidR="004515C2" w:rsidRPr="009059DE" w:rsidRDefault="004515C2" w:rsidP="00277C48">
            <w:pPr>
              <w:pStyle w:val="NoSpacing"/>
              <w:numPr>
                <w:ilvl w:val="0"/>
                <w:numId w:val="106"/>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9059DE">
              <w:rPr>
                <w:rFonts w:asciiTheme="minorHAnsi" w:eastAsia="Open Sans" w:hAnsiTheme="minorHAnsi" w:cs="Open Sans"/>
                <w:color w:val="000000" w:themeColor="text1"/>
                <w:sz w:val="18"/>
                <w:szCs w:val="18"/>
              </w:rPr>
              <w:t>Teacher explains how a graph can be implemented in Python using an adjacency matrix. (The use of an adjacency list is covered in the next lesson and if preferred these two lessons can be combined into a double lesson on graphs)</w:t>
            </w:r>
          </w:p>
          <w:p w14:paraId="7D81FD1A" w14:textId="77777777" w:rsidR="004515C2" w:rsidRPr="009059DE" w:rsidRDefault="004515C2" w:rsidP="00277C48">
            <w:pPr>
              <w:pStyle w:val="NoSpacing"/>
              <w:numPr>
                <w:ilvl w:val="0"/>
                <w:numId w:val="106"/>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9059DE">
              <w:rPr>
                <w:rFonts w:asciiTheme="minorHAnsi" w:eastAsia="Open Sans" w:hAnsiTheme="minorHAnsi" w:cs="Open Sans"/>
                <w:color w:val="000000" w:themeColor="text1"/>
                <w:sz w:val="18"/>
                <w:szCs w:val="18"/>
              </w:rPr>
              <w:t>Practical activity with students writing a program to implement a graph using an adjacency matrix.</w:t>
            </w:r>
          </w:p>
          <w:p w14:paraId="7ED7CEB8" w14:textId="77777777" w:rsidR="004515C2" w:rsidRPr="009059DE" w:rsidRDefault="004515C2" w:rsidP="00277C48">
            <w:pPr>
              <w:pStyle w:val="NoSpacing"/>
              <w:numPr>
                <w:ilvl w:val="0"/>
                <w:numId w:val="106"/>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9059DE">
              <w:rPr>
                <w:rFonts w:asciiTheme="minorHAnsi" w:eastAsia="Open Sans" w:hAnsiTheme="minorHAnsi" w:cs="Open Sans"/>
                <w:color w:val="000000" w:themeColor="text1"/>
                <w:sz w:val="18"/>
                <w:szCs w:val="18"/>
              </w:rPr>
              <w:t>Class activity, ask learner to list the key features and terminology for graph data structures</w:t>
            </w:r>
          </w:p>
          <w:p w14:paraId="3822763C" w14:textId="77777777" w:rsidR="004515C2" w:rsidRPr="009059DE" w:rsidRDefault="004515C2" w:rsidP="004515C2">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p>
          <w:p w14:paraId="1D1EAC59" w14:textId="62067806" w:rsidR="004515C2" w:rsidRPr="009059DE" w:rsidRDefault="002D2D1D" w:rsidP="004515C2">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73772C6B" w14:textId="77777777" w:rsidR="009059DE" w:rsidRPr="009059DE" w:rsidRDefault="009059DE" w:rsidP="004515C2">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3CC68FEC" w14:textId="77777777" w:rsidR="004515C2" w:rsidRPr="009059DE" w:rsidRDefault="004515C2" w:rsidP="004515C2">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rPr>
            </w:pPr>
            <w:r w:rsidRPr="009059DE">
              <w:rPr>
                <w:rFonts w:asciiTheme="minorHAnsi" w:eastAsia="Open Sans" w:hAnsiTheme="minorHAnsi" w:cs="Open Sans"/>
                <w:color w:val="000000" w:themeColor="text1"/>
                <w:sz w:val="18"/>
                <w:szCs w:val="18"/>
              </w:rPr>
              <w:t>Ask learners to read the first part of the article on implementing a graph in Python:</w:t>
            </w:r>
          </w:p>
          <w:p w14:paraId="288C366A" w14:textId="77777777" w:rsidR="004515C2" w:rsidRPr="009059DE" w:rsidRDefault="004515C2" w:rsidP="004515C2">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9059DE">
              <w:rPr>
                <w:rFonts w:asciiTheme="minorHAnsi" w:eastAsia="Open Sans" w:hAnsiTheme="minorHAnsi" w:cs="Open Sans"/>
                <w:color w:val="000000" w:themeColor="text1"/>
                <w:sz w:val="18"/>
                <w:szCs w:val="18"/>
              </w:rPr>
              <w:t>They do not need to read the section on implementing graphs using classes as OOP has not yet been covered.</w:t>
            </w:r>
          </w:p>
          <w:p w14:paraId="4575C774" w14:textId="77777777" w:rsidR="004515C2" w:rsidRPr="009059DE" w:rsidRDefault="004515C2" w:rsidP="004515C2">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2268" w:type="dxa"/>
            <w:shd w:val="clear" w:color="auto" w:fill="FFFFFF" w:themeFill="background1"/>
          </w:tcPr>
          <w:p w14:paraId="261046A5" w14:textId="4D758685" w:rsidR="004515C2" w:rsidRPr="009059DE" w:rsidRDefault="002D2D1D" w:rsidP="004515C2">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4515C2" w:rsidRPr="009059DE">
              <w:rPr>
                <w:rFonts w:eastAsia="Open Sans" w:cs="Open Sans"/>
                <w:color w:val="000000" w:themeColor="text1"/>
                <w:sz w:val="18"/>
                <w:szCs w:val="18"/>
              </w:rPr>
              <w:t>pp. 260-262 (practical implementation) and 110-122 (theory)</w:t>
            </w:r>
          </w:p>
          <w:p w14:paraId="1F608028" w14:textId="77777777" w:rsidR="009059DE" w:rsidRPr="009059DE" w:rsidRDefault="009059DE" w:rsidP="004515C2">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266F6883" w14:textId="14691BE9" w:rsidR="004515C2" w:rsidRPr="009059DE" w:rsidRDefault="004515C2" w:rsidP="004515C2">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9059DE">
              <w:rPr>
                <w:rFonts w:eastAsia="Open Sans" w:cs="Open Sans"/>
                <w:color w:val="000000" w:themeColor="text1"/>
                <w:sz w:val="18"/>
                <w:szCs w:val="18"/>
              </w:rPr>
              <w:t>Video which explains graph theory covering both adjacency matrix and list:</w:t>
            </w:r>
          </w:p>
          <w:p w14:paraId="1B092203" w14:textId="77777777" w:rsidR="004515C2" w:rsidRPr="009059DE" w:rsidRDefault="004515C2" w:rsidP="004515C2">
            <w:pPr>
              <w:cnfStyle w:val="000000100000" w:firstRow="0" w:lastRow="0" w:firstColumn="0" w:lastColumn="0" w:oddVBand="0" w:evenVBand="0" w:oddHBand="1" w:evenHBand="0" w:firstRowFirstColumn="0" w:firstRowLastColumn="0" w:lastRowFirstColumn="0" w:lastRowLastColumn="0"/>
              <w:rPr>
                <w:rStyle w:val="Hyperlink"/>
                <w:color w:val="000000" w:themeColor="text1"/>
                <w:sz w:val="18"/>
                <w:szCs w:val="18"/>
              </w:rPr>
            </w:pPr>
            <w:hyperlink r:id="rId138">
              <w:r w:rsidRPr="009059DE">
                <w:rPr>
                  <w:rStyle w:val="Hyperlink"/>
                  <w:color w:val="000000" w:themeColor="text1"/>
                  <w:sz w:val="18"/>
                  <w:szCs w:val="18"/>
                </w:rPr>
                <w:t>https://www.youtube.com/watch?v=-VgHk7UMPP4</w:t>
              </w:r>
            </w:hyperlink>
          </w:p>
          <w:p w14:paraId="486A9E50" w14:textId="77777777" w:rsidR="004515C2" w:rsidRPr="009059DE" w:rsidRDefault="004515C2" w:rsidP="004515C2">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p>
          <w:p w14:paraId="3D483901" w14:textId="77777777" w:rsidR="004515C2" w:rsidRPr="009059DE" w:rsidRDefault="004515C2" w:rsidP="004515C2">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9059DE">
              <w:rPr>
                <w:rFonts w:eastAsia="Open Sans" w:cs="Open Sans"/>
                <w:color w:val="000000" w:themeColor="text1"/>
                <w:sz w:val="18"/>
                <w:szCs w:val="18"/>
              </w:rPr>
              <w:t>Web page with a description of how to implement graphs:</w:t>
            </w:r>
          </w:p>
          <w:p w14:paraId="16BFC251" w14:textId="77777777" w:rsidR="004515C2" w:rsidRPr="009059DE" w:rsidRDefault="004515C2" w:rsidP="004515C2">
            <w:pPr>
              <w:pStyle w:val="NoSpacing"/>
              <w:cnfStyle w:val="000000100000" w:firstRow="0" w:lastRow="0" w:firstColumn="0" w:lastColumn="0" w:oddVBand="0" w:evenVBand="0" w:oddHBand="1" w:evenHBand="0" w:firstRowFirstColumn="0" w:firstRowLastColumn="0" w:lastRowFirstColumn="0" w:lastRowLastColumn="0"/>
              <w:rPr>
                <w:rStyle w:val="Hyperlink"/>
                <w:color w:val="000000" w:themeColor="text1"/>
                <w:sz w:val="18"/>
                <w:szCs w:val="18"/>
              </w:rPr>
            </w:pPr>
            <w:hyperlink r:id="rId139">
              <w:r w:rsidRPr="009059DE">
                <w:rPr>
                  <w:rStyle w:val="Hyperlink"/>
                  <w:color w:val="000000" w:themeColor="text1"/>
                  <w:sz w:val="18"/>
                  <w:szCs w:val="18"/>
                </w:rPr>
                <w:t>https://www.w3schools.com/dsa/dsa_data_graphs_implementation.php</w:t>
              </w:r>
            </w:hyperlink>
          </w:p>
          <w:p w14:paraId="52717958" w14:textId="77777777" w:rsidR="004515C2" w:rsidRPr="009059DE" w:rsidRDefault="004515C2" w:rsidP="004515C2">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shd w:val="clear" w:color="auto" w:fill="FFFFFF" w:themeFill="background1"/>
          </w:tcPr>
          <w:p w14:paraId="558E66EE" w14:textId="77777777" w:rsidR="004515C2" w:rsidRPr="009059DE" w:rsidRDefault="004515C2" w:rsidP="004515C2">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rPr>
            </w:pPr>
            <w:r w:rsidRPr="009059DE">
              <w:rPr>
                <w:rFonts w:asciiTheme="minorHAnsi" w:eastAsia="Open Sans" w:hAnsiTheme="minorHAnsi" w:cs="Open Sans"/>
                <w:color w:val="000000" w:themeColor="text1"/>
                <w:sz w:val="18"/>
                <w:szCs w:val="18"/>
              </w:rPr>
              <w:t>Critical thinking</w:t>
            </w:r>
          </w:p>
          <w:p w14:paraId="530F9991" w14:textId="77777777" w:rsidR="004515C2" w:rsidRPr="009059DE" w:rsidRDefault="004515C2" w:rsidP="004515C2">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9059DE">
              <w:rPr>
                <w:rFonts w:eastAsia="Open Sans" w:cs="Open Sans"/>
                <w:color w:val="000000" w:themeColor="text1"/>
                <w:sz w:val="18"/>
                <w:szCs w:val="18"/>
              </w:rPr>
              <w:t>Problem solving</w:t>
            </w:r>
          </w:p>
          <w:p w14:paraId="1883391A" w14:textId="77777777" w:rsidR="004515C2" w:rsidRPr="009059DE" w:rsidRDefault="004515C2" w:rsidP="004515C2">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9059DE">
              <w:rPr>
                <w:rFonts w:eastAsia="Open Sans" w:cs="Open Sans"/>
                <w:color w:val="000000" w:themeColor="text1"/>
                <w:sz w:val="18"/>
                <w:szCs w:val="18"/>
              </w:rPr>
              <w:t>Analysis</w:t>
            </w:r>
          </w:p>
          <w:p w14:paraId="6648F464" w14:textId="77777777" w:rsidR="004515C2" w:rsidRPr="009059DE" w:rsidRDefault="004515C2" w:rsidP="004515C2">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shd w:val="clear" w:color="auto" w:fill="FFFFFF" w:themeFill="background1"/>
          </w:tcPr>
          <w:p w14:paraId="7D3263B9" w14:textId="77777777" w:rsidR="004515C2" w:rsidRPr="009059DE" w:rsidRDefault="004515C2" w:rsidP="004515C2">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rPr>
            </w:pPr>
            <w:r w:rsidRPr="009059DE">
              <w:rPr>
                <w:rFonts w:asciiTheme="minorHAnsi" w:eastAsia="Open Sans" w:hAnsiTheme="minorHAnsi" w:cs="Open Sans"/>
                <w:color w:val="000000" w:themeColor="text1"/>
                <w:sz w:val="18"/>
                <w:szCs w:val="18"/>
              </w:rPr>
              <w:t>Critical thinking</w:t>
            </w:r>
          </w:p>
          <w:p w14:paraId="1128A2C7" w14:textId="77777777" w:rsidR="004515C2" w:rsidRPr="009059DE" w:rsidRDefault="004515C2" w:rsidP="004515C2">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9059DE">
              <w:rPr>
                <w:rFonts w:eastAsia="Open Sans" w:cs="Open Sans"/>
                <w:color w:val="000000" w:themeColor="text1"/>
                <w:sz w:val="18"/>
                <w:szCs w:val="18"/>
              </w:rPr>
              <w:t>Problem solving</w:t>
            </w:r>
          </w:p>
          <w:p w14:paraId="17D48EDA" w14:textId="77777777" w:rsidR="004515C2" w:rsidRPr="009059DE" w:rsidRDefault="004515C2" w:rsidP="004515C2">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r>
      <w:tr w:rsidR="004515C2" w:rsidRPr="003A19A2" w14:paraId="107CAE68" w14:textId="77777777" w:rsidTr="009F4E70">
        <w:trPr>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4AD96175" w14:textId="77777777" w:rsidR="004515C2" w:rsidRPr="003A19A2" w:rsidRDefault="004515C2" w:rsidP="004515C2">
            <w:pPr>
              <w:pStyle w:val="TableHeading"/>
              <w:rPr>
                <w:noProof w:val="0"/>
                <w:lang w:val="en-GB"/>
              </w:rPr>
            </w:pPr>
            <w:r w:rsidRPr="003A19A2">
              <w:rPr>
                <w:b/>
                <w:bCs/>
                <w:noProof w:val="0"/>
                <w:color w:val="000000" w:themeColor="text1"/>
                <w:lang w:val="en-GB"/>
              </w:rPr>
              <w:t>Week 15</w:t>
            </w:r>
            <w:r w:rsidRPr="003A19A2">
              <w:rPr>
                <w:b/>
                <w:bCs/>
                <w:noProof w:val="0"/>
                <w:color w:val="000000" w:themeColor="text1"/>
                <w:lang w:val="en-GB"/>
              </w:rPr>
              <w:br/>
              <w:t>Lesson 2</w:t>
            </w:r>
          </w:p>
        </w:tc>
      </w:tr>
      <w:tr w:rsidR="009B4111" w:rsidRPr="003A19A2" w14:paraId="5FF07D5F" w14:textId="77777777" w:rsidTr="009F4E70">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14:paraId="6E48E734" w14:textId="77777777" w:rsidR="009B4111" w:rsidRPr="009059DE" w:rsidRDefault="009B4111" w:rsidP="009B4111">
            <w:pPr>
              <w:rPr>
                <w:rFonts w:eastAsia="Open Sans" w:cs="Open Sans"/>
                <w:color w:val="000000" w:themeColor="text1"/>
                <w:sz w:val="18"/>
                <w:szCs w:val="18"/>
              </w:rPr>
            </w:pPr>
            <w:r w:rsidRPr="009059DE">
              <w:rPr>
                <w:rFonts w:eastAsia="Open Sans" w:cs="Open Sans"/>
                <w:color w:val="000000" w:themeColor="text1"/>
                <w:sz w:val="18"/>
                <w:szCs w:val="18"/>
              </w:rPr>
              <w:t>Topic: 18.2.6 Methods to represent a graph</w:t>
            </w:r>
          </w:p>
          <w:p w14:paraId="7DDAB185" w14:textId="77777777" w:rsidR="009B4111" w:rsidRPr="009059DE" w:rsidRDefault="009B4111" w:rsidP="009B4111">
            <w:pPr>
              <w:rPr>
                <w:rFonts w:eastAsia="Open Sans" w:cs="Open Sans"/>
                <w:color w:val="000000" w:themeColor="text1"/>
                <w:sz w:val="18"/>
                <w:szCs w:val="18"/>
              </w:rPr>
            </w:pPr>
          </w:p>
          <w:p w14:paraId="49D9306E" w14:textId="2AF94EF3" w:rsidR="009B4111" w:rsidRPr="009059DE" w:rsidRDefault="003C1507" w:rsidP="009B4111">
            <w:pPr>
              <w:rPr>
                <w:rFonts w:eastAsia="Open Sans" w:cs="Open Sans"/>
                <w:color w:val="000000" w:themeColor="text1"/>
                <w:sz w:val="18"/>
                <w:szCs w:val="18"/>
              </w:rPr>
            </w:pPr>
            <w:r w:rsidRPr="003C1507">
              <w:rPr>
                <w:rFonts w:eastAsia="Open Sans" w:cs="Open Sans"/>
                <w:sz w:val="18"/>
                <w:szCs w:val="18"/>
              </w:rPr>
              <w:t>Lesson title:</w:t>
            </w:r>
          </w:p>
          <w:p w14:paraId="2C23C234" w14:textId="77777777" w:rsidR="009B4111" w:rsidRPr="009059DE" w:rsidRDefault="009B4111" w:rsidP="009B4111">
            <w:pPr>
              <w:rPr>
                <w:color w:val="000000" w:themeColor="text1"/>
                <w:sz w:val="18"/>
                <w:szCs w:val="18"/>
              </w:rPr>
            </w:pPr>
            <w:r w:rsidRPr="009059DE">
              <w:rPr>
                <w:rFonts w:eastAsia="Open Sans" w:cs="Open Sans"/>
                <w:b w:val="0"/>
                <w:bCs w:val="0"/>
                <w:color w:val="000000" w:themeColor="text1"/>
                <w:sz w:val="18"/>
                <w:szCs w:val="18"/>
              </w:rPr>
              <w:t>Graphs – adjacency list</w:t>
            </w:r>
          </w:p>
          <w:p w14:paraId="1A3B8AA6" w14:textId="77777777" w:rsidR="009B4111" w:rsidRPr="009059DE" w:rsidRDefault="009B4111" w:rsidP="009B4111">
            <w:pPr>
              <w:pStyle w:val="TableText"/>
              <w:rPr>
                <w:rFonts w:asciiTheme="minorHAnsi" w:hAnsiTheme="minorHAnsi"/>
                <w:noProof w:val="0"/>
                <w:sz w:val="18"/>
                <w:szCs w:val="18"/>
                <w:lang w:val="en-GB"/>
              </w:rPr>
            </w:pPr>
          </w:p>
        </w:tc>
        <w:tc>
          <w:tcPr>
            <w:tcW w:w="2551" w:type="dxa"/>
            <w:shd w:val="clear" w:color="auto" w:fill="FFFFFF" w:themeFill="background1"/>
          </w:tcPr>
          <w:p w14:paraId="72DE2159" w14:textId="1981BA8F" w:rsidR="009B4111" w:rsidRPr="009059DE" w:rsidRDefault="003C1507" w:rsidP="009B4111">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3C1507">
              <w:rPr>
                <w:rFonts w:eastAsia="Open Sans" w:cs="Open Sans"/>
                <w:sz w:val="18"/>
                <w:szCs w:val="18"/>
              </w:rPr>
              <w:t>Students will be able to:</w:t>
            </w:r>
          </w:p>
          <w:p w14:paraId="4EB25914" w14:textId="77777777" w:rsidR="009B4111" w:rsidRPr="009059DE" w:rsidRDefault="009B4111" w:rsidP="009B4111">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9059DE">
              <w:rPr>
                <w:rFonts w:eastAsia="Open Sans" w:cs="Open Sans"/>
                <w:color w:val="000000" w:themeColor="text1"/>
                <w:sz w:val="18"/>
                <w:szCs w:val="18"/>
              </w:rPr>
              <w:t>Select and use appropriate methods to represent a graph</w:t>
            </w:r>
          </w:p>
          <w:p w14:paraId="7942C4FD" w14:textId="77777777" w:rsidR="009B4111" w:rsidRPr="009059DE" w:rsidRDefault="009B4111" w:rsidP="009B4111">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4820" w:type="dxa"/>
            <w:shd w:val="clear" w:color="auto" w:fill="FFFFFF" w:themeFill="background1"/>
          </w:tcPr>
          <w:p w14:paraId="2B1036F3" w14:textId="019C491E" w:rsidR="009B4111" w:rsidRPr="009059DE" w:rsidRDefault="002D2D1D" w:rsidP="009B4111">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Activities:</w:t>
            </w:r>
          </w:p>
          <w:p w14:paraId="2818C439" w14:textId="77777777" w:rsidR="009B4111" w:rsidRPr="009059DE" w:rsidRDefault="009B4111" w:rsidP="009B4111">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p>
          <w:p w14:paraId="592C7E2C" w14:textId="77777777" w:rsidR="009B4111" w:rsidRPr="009059DE" w:rsidRDefault="009B4111" w:rsidP="00277C48">
            <w:pPr>
              <w:pStyle w:val="NoSpacing"/>
              <w:numPr>
                <w:ilvl w:val="0"/>
                <w:numId w:val="106"/>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9059DE">
              <w:rPr>
                <w:rFonts w:asciiTheme="minorHAnsi" w:eastAsia="Open Sans" w:hAnsiTheme="minorHAnsi" w:cs="Open Sans"/>
                <w:color w:val="000000" w:themeColor="text1"/>
                <w:sz w:val="18"/>
                <w:szCs w:val="18"/>
              </w:rPr>
              <w:t>Teacher explains an alternative method used to represent a graph using an adjacency list and how this differs from the matrix previously covered</w:t>
            </w:r>
          </w:p>
          <w:p w14:paraId="1AF1320E" w14:textId="77777777" w:rsidR="009B4111" w:rsidRPr="009059DE" w:rsidRDefault="009B4111" w:rsidP="00277C48">
            <w:pPr>
              <w:pStyle w:val="NoSpacing"/>
              <w:numPr>
                <w:ilvl w:val="0"/>
                <w:numId w:val="106"/>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9059DE">
              <w:rPr>
                <w:rFonts w:asciiTheme="minorHAnsi" w:eastAsia="Open Sans" w:hAnsiTheme="minorHAnsi" w:cs="Open Sans"/>
                <w:color w:val="000000" w:themeColor="text1"/>
                <w:sz w:val="18"/>
                <w:szCs w:val="18"/>
              </w:rPr>
              <w:t>Practical activity with students writing a program to implement a graph using an adjacency list (Activity 8 on page 263 of Student Book 2 provides an example)</w:t>
            </w:r>
          </w:p>
          <w:p w14:paraId="321A1549" w14:textId="77777777" w:rsidR="009B4111" w:rsidRPr="009059DE" w:rsidRDefault="009B4111" w:rsidP="00277C48">
            <w:pPr>
              <w:pStyle w:val="NoSpacing"/>
              <w:numPr>
                <w:ilvl w:val="0"/>
                <w:numId w:val="106"/>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9059DE">
              <w:rPr>
                <w:rFonts w:asciiTheme="minorHAnsi" w:eastAsia="Open Sans" w:hAnsiTheme="minorHAnsi" w:cs="Open Sans"/>
                <w:color w:val="000000" w:themeColor="text1"/>
                <w:sz w:val="18"/>
                <w:szCs w:val="18"/>
              </w:rPr>
              <w:t xml:space="preserve">Class quiz on features of the ADTs covered in this section (graphs, queues, linked lists, hash tables) </w:t>
            </w:r>
          </w:p>
          <w:p w14:paraId="2DAF4EF6" w14:textId="77777777" w:rsidR="009B4111" w:rsidRPr="009059DE" w:rsidRDefault="009B4111" w:rsidP="009B4111">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p>
          <w:p w14:paraId="39750B1C" w14:textId="43CD54B9" w:rsidR="009B4111" w:rsidRDefault="002D2D1D" w:rsidP="009B4111">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369847B3" w14:textId="77777777" w:rsidR="009059DE" w:rsidRPr="009059DE" w:rsidRDefault="009059DE" w:rsidP="009B4111">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5A37FF8C" w14:textId="77777777" w:rsidR="009B4111" w:rsidRPr="009059DE" w:rsidRDefault="009B4111" w:rsidP="009B4111">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9059DE">
              <w:rPr>
                <w:rFonts w:asciiTheme="minorHAnsi" w:eastAsia="Open Sans" w:hAnsiTheme="minorHAnsi" w:cs="Open Sans"/>
                <w:color w:val="000000" w:themeColor="text1"/>
                <w:sz w:val="18"/>
                <w:szCs w:val="18"/>
              </w:rPr>
              <w:t>Ask learners to complete a programming challenge involving some of the Python features covered in the last few lessons</w:t>
            </w:r>
          </w:p>
          <w:p w14:paraId="118C1114" w14:textId="77777777" w:rsidR="009B4111" w:rsidRPr="009059DE" w:rsidRDefault="009B4111" w:rsidP="009B4111">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2268" w:type="dxa"/>
            <w:shd w:val="clear" w:color="auto" w:fill="FFFFFF" w:themeFill="background1"/>
          </w:tcPr>
          <w:p w14:paraId="4577E6C9" w14:textId="61F6D8AD" w:rsidR="009B4111" w:rsidRPr="009059DE" w:rsidRDefault="002D2D1D" w:rsidP="009B4111">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r w:rsidRPr="002D2D1D">
              <w:rPr>
                <w:rFonts w:asciiTheme="minorHAnsi" w:eastAsia="Open Sans" w:hAnsiTheme="minorHAnsi" w:cs="Open Sans"/>
                <w:bCs w:val="0"/>
                <w:color w:val="000000" w:themeColor="text1"/>
                <w:sz w:val="18"/>
                <w:szCs w:val="18"/>
              </w:rPr>
              <w:t xml:space="preserve">Pearson Edexcel International A-level Computer Science Student Book 2: </w:t>
            </w:r>
            <w:r w:rsidR="009B4111" w:rsidRPr="009059DE">
              <w:rPr>
                <w:rFonts w:asciiTheme="minorHAnsi" w:eastAsia="Open Sans" w:hAnsiTheme="minorHAnsi" w:cs="Open Sans"/>
                <w:b w:val="0"/>
                <w:bCs w:val="0"/>
                <w:color w:val="000000" w:themeColor="text1"/>
                <w:sz w:val="18"/>
                <w:szCs w:val="18"/>
              </w:rPr>
              <w:t>pp 262-263</w:t>
            </w:r>
          </w:p>
        </w:tc>
        <w:tc>
          <w:tcPr>
            <w:tcW w:w="1984" w:type="dxa"/>
            <w:shd w:val="clear" w:color="auto" w:fill="FFFFFF" w:themeFill="background1"/>
          </w:tcPr>
          <w:p w14:paraId="6A1E1FF5" w14:textId="77777777" w:rsidR="009B4111" w:rsidRPr="009059DE" w:rsidRDefault="009B4111" w:rsidP="009B4111">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rPr>
            </w:pPr>
            <w:r w:rsidRPr="009059DE">
              <w:rPr>
                <w:rFonts w:asciiTheme="minorHAnsi" w:eastAsia="Open Sans" w:hAnsiTheme="minorHAnsi" w:cs="Open Sans"/>
                <w:color w:val="000000" w:themeColor="text1"/>
                <w:sz w:val="18"/>
                <w:szCs w:val="18"/>
              </w:rPr>
              <w:t>Critical thinking</w:t>
            </w:r>
          </w:p>
          <w:p w14:paraId="20BCDBA3" w14:textId="77777777" w:rsidR="009B4111" w:rsidRPr="009059DE" w:rsidRDefault="009B4111" w:rsidP="009B4111">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9059DE">
              <w:rPr>
                <w:rFonts w:eastAsia="Open Sans" w:cs="Open Sans"/>
                <w:color w:val="000000" w:themeColor="text1"/>
                <w:sz w:val="18"/>
                <w:szCs w:val="18"/>
              </w:rPr>
              <w:t>Problem solving</w:t>
            </w:r>
          </w:p>
          <w:p w14:paraId="0842C9B2" w14:textId="77777777" w:rsidR="009B4111" w:rsidRPr="009059DE" w:rsidRDefault="009B4111" w:rsidP="009B4111">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9059DE">
              <w:rPr>
                <w:rFonts w:eastAsia="Open Sans" w:cs="Open Sans"/>
                <w:color w:val="000000" w:themeColor="text1"/>
                <w:sz w:val="18"/>
                <w:szCs w:val="18"/>
              </w:rPr>
              <w:t>Analysis</w:t>
            </w:r>
          </w:p>
          <w:p w14:paraId="23DD818A" w14:textId="77777777" w:rsidR="009B4111" w:rsidRPr="009059DE" w:rsidRDefault="009B4111" w:rsidP="009B4111">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shd w:val="clear" w:color="auto" w:fill="FFFFFF" w:themeFill="background1"/>
          </w:tcPr>
          <w:p w14:paraId="05405E1A" w14:textId="77777777" w:rsidR="009B4111" w:rsidRPr="009059DE" w:rsidRDefault="009B4111" w:rsidP="009B4111">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rPr>
            </w:pPr>
            <w:r w:rsidRPr="009059DE">
              <w:rPr>
                <w:rFonts w:asciiTheme="minorHAnsi" w:eastAsia="Open Sans" w:hAnsiTheme="minorHAnsi" w:cs="Open Sans"/>
                <w:color w:val="000000" w:themeColor="text1"/>
                <w:sz w:val="18"/>
                <w:szCs w:val="18"/>
              </w:rPr>
              <w:t>Critical thinking</w:t>
            </w:r>
          </w:p>
          <w:p w14:paraId="1166B3E9" w14:textId="77777777" w:rsidR="009B4111" w:rsidRPr="009059DE" w:rsidRDefault="009B4111" w:rsidP="009B4111">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9059DE">
              <w:rPr>
                <w:rFonts w:eastAsia="Open Sans" w:cs="Open Sans"/>
                <w:color w:val="000000" w:themeColor="text1"/>
                <w:sz w:val="18"/>
                <w:szCs w:val="18"/>
              </w:rPr>
              <w:t>Problem solving</w:t>
            </w:r>
          </w:p>
          <w:p w14:paraId="03BF60C8" w14:textId="77777777" w:rsidR="009B4111" w:rsidRPr="009059DE" w:rsidRDefault="009B4111" w:rsidP="009B4111">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r>
    </w:tbl>
    <w:p w14:paraId="4E1D4489" w14:textId="77777777" w:rsidR="009F4E70" w:rsidRDefault="009F4E70">
      <w: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9B4111" w:rsidRPr="003A19A2" w14:paraId="1C56311C" w14:textId="77777777" w:rsidTr="009F4E70">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28067F81" w14:textId="0F7D1F0F" w:rsidR="009B4111" w:rsidRPr="003A19A2" w:rsidRDefault="009B4111" w:rsidP="009B4111">
            <w:pPr>
              <w:pStyle w:val="TableHeading"/>
              <w:rPr>
                <w:noProof w:val="0"/>
                <w:lang w:val="en-GB"/>
              </w:rPr>
            </w:pPr>
            <w:r w:rsidRPr="003A19A2">
              <w:rPr>
                <w:b/>
                <w:bCs/>
                <w:noProof w:val="0"/>
                <w:color w:val="000000" w:themeColor="text1"/>
                <w:lang w:val="en-GB"/>
              </w:rPr>
              <w:t>Week 15</w:t>
            </w:r>
            <w:r w:rsidRPr="003A19A2">
              <w:rPr>
                <w:b/>
                <w:bCs/>
                <w:noProof w:val="0"/>
                <w:color w:val="000000" w:themeColor="text1"/>
                <w:lang w:val="en-GB"/>
              </w:rPr>
              <w:br/>
              <w:t>Lesson 3</w:t>
            </w:r>
          </w:p>
        </w:tc>
      </w:tr>
      <w:tr w:rsidR="006C133C" w:rsidRPr="003A19A2" w14:paraId="74C07ECA" w14:textId="77777777" w:rsidTr="009F4E70">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4E40AC34" w14:textId="77777777" w:rsidR="006C133C" w:rsidRPr="009059DE" w:rsidRDefault="006C133C" w:rsidP="006C133C">
            <w:pPr>
              <w:rPr>
                <w:rFonts w:eastAsia="Open Sans" w:cs="Open Sans"/>
                <w:color w:val="000000" w:themeColor="text1"/>
                <w:sz w:val="18"/>
                <w:szCs w:val="18"/>
              </w:rPr>
            </w:pPr>
            <w:r w:rsidRPr="009059DE">
              <w:rPr>
                <w:rFonts w:eastAsia="Open Sans" w:cs="Open Sans"/>
                <w:color w:val="000000" w:themeColor="text1"/>
                <w:sz w:val="18"/>
                <w:szCs w:val="18"/>
              </w:rPr>
              <w:t>Topic: 19.1.1 Methods to produce correct outcomes</w:t>
            </w:r>
          </w:p>
          <w:p w14:paraId="018884C9" w14:textId="77777777" w:rsidR="009F4E70" w:rsidRDefault="009F4E70" w:rsidP="006C133C">
            <w:pPr>
              <w:rPr>
                <w:rFonts w:eastAsia="Open Sans" w:cs="Open Sans"/>
                <w:b w:val="0"/>
                <w:bCs w:val="0"/>
                <w:color w:val="000000" w:themeColor="text1"/>
                <w:sz w:val="18"/>
                <w:szCs w:val="18"/>
              </w:rPr>
            </w:pPr>
          </w:p>
          <w:p w14:paraId="04C962DC" w14:textId="48359BA9" w:rsidR="006C133C" w:rsidRPr="009059DE" w:rsidRDefault="003C1507" w:rsidP="006C133C">
            <w:pPr>
              <w:rPr>
                <w:rFonts w:eastAsia="Open Sans" w:cs="Open Sans"/>
                <w:color w:val="000000" w:themeColor="text1"/>
                <w:sz w:val="18"/>
                <w:szCs w:val="18"/>
              </w:rPr>
            </w:pPr>
            <w:r w:rsidRPr="003C1507">
              <w:rPr>
                <w:rFonts w:eastAsia="Open Sans" w:cs="Open Sans"/>
                <w:sz w:val="18"/>
                <w:szCs w:val="18"/>
              </w:rPr>
              <w:t>Lesson title:</w:t>
            </w:r>
          </w:p>
          <w:p w14:paraId="3CE25236" w14:textId="77777777" w:rsidR="006C133C" w:rsidRPr="009059DE" w:rsidRDefault="006C133C" w:rsidP="006C133C">
            <w:pPr>
              <w:rPr>
                <w:color w:val="000000" w:themeColor="text1"/>
                <w:sz w:val="18"/>
                <w:szCs w:val="18"/>
              </w:rPr>
            </w:pPr>
            <w:r w:rsidRPr="009059DE">
              <w:rPr>
                <w:rFonts w:eastAsia="Open Sans" w:cs="Open Sans"/>
                <w:b w:val="0"/>
                <w:bCs w:val="0"/>
                <w:color w:val="000000" w:themeColor="text1"/>
                <w:sz w:val="18"/>
                <w:szCs w:val="18"/>
              </w:rPr>
              <w:t>Correct outcomes</w:t>
            </w:r>
          </w:p>
          <w:p w14:paraId="31A6D052" w14:textId="77777777" w:rsidR="006C133C" w:rsidRPr="009059DE" w:rsidRDefault="006C133C" w:rsidP="006C133C">
            <w:pPr>
              <w:pStyle w:val="TableHeading"/>
              <w:rPr>
                <w:rFonts w:asciiTheme="minorHAnsi" w:hAnsiTheme="minorHAnsi"/>
                <w:noProof w:val="0"/>
                <w:color w:val="000000" w:themeColor="text1"/>
                <w:sz w:val="18"/>
                <w:szCs w:val="18"/>
                <w:lang w:val="en-GB"/>
              </w:rPr>
            </w:pPr>
          </w:p>
        </w:tc>
        <w:tc>
          <w:tcPr>
            <w:tcW w:w="2551" w:type="dxa"/>
            <w:shd w:val="clear" w:color="auto" w:fill="auto"/>
          </w:tcPr>
          <w:p w14:paraId="5178B59C" w14:textId="1F0B5AEE" w:rsidR="006C133C" w:rsidRPr="009059DE" w:rsidRDefault="003C1507" w:rsidP="006C133C">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3C1507">
              <w:rPr>
                <w:rFonts w:eastAsia="Open Sans" w:cs="Open Sans"/>
                <w:sz w:val="18"/>
                <w:szCs w:val="18"/>
              </w:rPr>
              <w:t>Students will be able to:</w:t>
            </w:r>
          </w:p>
          <w:p w14:paraId="6792A8C3" w14:textId="1EDC1344" w:rsidR="006C133C" w:rsidRPr="009059DE" w:rsidRDefault="006C133C" w:rsidP="006C133C">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r w:rsidRPr="009059DE">
              <w:rPr>
                <w:rFonts w:asciiTheme="minorHAnsi" w:eastAsia="Open Sans" w:hAnsiTheme="minorHAnsi" w:cs="Open Sans"/>
                <w:b w:val="0"/>
                <w:bCs w:val="0"/>
                <w:color w:val="000000" w:themeColor="text1"/>
                <w:sz w:val="18"/>
                <w:szCs w:val="18"/>
              </w:rPr>
              <w:t>Select and use appropriate methods to produce correct outcomes to complex problems.</w:t>
            </w:r>
          </w:p>
        </w:tc>
        <w:tc>
          <w:tcPr>
            <w:tcW w:w="4820" w:type="dxa"/>
            <w:shd w:val="clear" w:color="auto" w:fill="auto"/>
          </w:tcPr>
          <w:p w14:paraId="7BDBD943" w14:textId="19E7F4FB" w:rsidR="006C133C" w:rsidRPr="009059DE" w:rsidRDefault="002D2D1D" w:rsidP="006C133C">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Activities:</w:t>
            </w:r>
          </w:p>
          <w:p w14:paraId="3C2ADD12" w14:textId="77777777" w:rsidR="006C133C" w:rsidRPr="009059DE" w:rsidRDefault="006C133C" w:rsidP="006C133C">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p>
          <w:p w14:paraId="536FCD96" w14:textId="77777777" w:rsidR="006C133C" w:rsidRPr="009059DE" w:rsidRDefault="006C133C" w:rsidP="00277C48">
            <w:pPr>
              <w:pStyle w:val="NoSpacing"/>
              <w:numPr>
                <w:ilvl w:val="0"/>
                <w:numId w:val="108"/>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9059DE">
              <w:rPr>
                <w:rFonts w:asciiTheme="minorHAnsi" w:eastAsia="Open Sans" w:hAnsiTheme="minorHAnsi" w:cs="Open Sans"/>
                <w:color w:val="000000" w:themeColor="text1"/>
                <w:sz w:val="18"/>
                <w:szCs w:val="18"/>
              </w:rPr>
              <w:t>Teacher introduces the topic (previously covered in Unit2, topic 9.1.1). Discusses techniques to decompose a problem, identify appropriate logic, identify variables and data structures and select suitable program constructs</w:t>
            </w:r>
          </w:p>
          <w:p w14:paraId="032EC95D" w14:textId="689522D6" w:rsidR="006C133C" w:rsidRPr="009059DE" w:rsidRDefault="006C133C" w:rsidP="00277C48">
            <w:pPr>
              <w:pStyle w:val="NoSpacing"/>
              <w:numPr>
                <w:ilvl w:val="0"/>
                <w:numId w:val="108"/>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9059DE">
              <w:rPr>
                <w:rFonts w:asciiTheme="minorHAnsi" w:eastAsia="Open Sans" w:hAnsiTheme="minorHAnsi" w:cs="Open Sans"/>
                <w:color w:val="000000" w:themeColor="text1"/>
                <w:sz w:val="18"/>
                <w:szCs w:val="18"/>
              </w:rPr>
              <w:t xml:space="preserve">Class activity with learners given an application description and asked to design a programmed solution, using a technique such as flowcharts to describe the logic and required constructs </w:t>
            </w:r>
            <w:r w:rsidR="009059DE" w:rsidRPr="009059DE">
              <w:rPr>
                <w:rFonts w:asciiTheme="minorHAnsi" w:eastAsia="Open Sans" w:hAnsiTheme="minorHAnsi" w:cs="Open Sans"/>
                <w:color w:val="000000" w:themeColor="text1"/>
                <w:sz w:val="18"/>
                <w:szCs w:val="18"/>
              </w:rPr>
              <w:t>and</w:t>
            </w:r>
            <w:r w:rsidRPr="009059DE">
              <w:rPr>
                <w:rFonts w:asciiTheme="minorHAnsi" w:eastAsia="Open Sans" w:hAnsiTheme="minorHAnsi" w:cs="Open Sans"/>
                <w:color w:val="000000" w:themeColor="text1"/>
                <w:sz w:val="18"/>
                <w:szCs w:val="18"/>
              </w:rPr>
              <w:t xml:space="preserve"> to list required variables and data structures</w:t>
            </w:r>
          </w:p>
          <w:p w14:paraId="34EFAE68" w14:textId="77777777" w:rsidR="006C133C" w:rsidRPr="009059DE" w:rsidRDefault="006C133C" w:rsidP="00277C48">
            <w:pPr>
              <w:pStyle w:val="NoSpacing"/>
              <w:numPr>
                <w:ilvl w:val="0"/>
                <w:numId w:val="108"/>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9059DE">
              <w:rPr>
                <w:rFonts w:asciiTheme="minorHAnsi" w:eastAsia="Open Sans" w:hAnsiTheme="minorHAnsi" w:cs="Open Sans"/>
                <w:color w:val="000000" w:themeColor="text1"/>
                <w:sz w:val="18"/>
                <w:szCs w:val="18"/>
              </w:rPr>
              <w:t>Working pairs students review each other's attempt at decomposing an application description and consider the strengths and weaknesses of the different outcomes. They should also consider the next steps in developing the application.</w:t>
            </w:r>
          </w:p>
          <w:p w14:paraId="6A029968" w14:textId="77777777" w:rsidR="006C133C" w:rsidRPr="009059DE" w:rsidRDefault="006C133C" w:rsidP="006C133C">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p>
          <w:p w14:paraId="00C42285" w14:textId="7EC4AE6C" w:rsidR="006C133C" w:rsidRDefault="002D2D1D" w:rsidP="006C133C">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4757D46C" w14:textId="77777777" w:rsidR="009F4E70" w:rsidRPr="009059DE" w:rsidRDefault="009F4E70" w:rsidP="006C133C">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7F6D05D4" w14:textId="77777777" w:rsidR="006C133C" w:rsidRPr="009059DE" w:rsidRDefault="006C133C" w:rsidP="006C133C">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rPr>
            </w:pPr>
            <w:r w:rsidRPr="009059DE">
              <w:rPr>
                <w:rFonts w:asciiTheme="minorHAnsi" w:eastAsia="Open Sans" w:hAnsiTheme="minorHAnsi" w:cs="Open Sans"/>
                <w:color w:val="000000" w:themeColor="text1"/>
                <w:sz w:val="18"/>
                <w:szCs w:val="18"/>
              </w:rPr>
              <w:t xml:space="preserve">Ask students to make a list of the things that they would consider good practice when writing a Python program. The list they produce can be reviewed in the next lesson and compared to the list in the specification and the guidance in the GPG. </w:t>
            </w:r>
          </w:p>
          <w:p w14:paraId="00612BEB" w14:textId="77777777" w:rsidR="006C133C" w:rsidRPr="009059DE" w:rsidRDefault="006C133C" w:rsidP="006C133C">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2268" w:type="dxa"/>
            <w:shd w:val="clear" w:color="auto" w:fill="auto"/>
          </w:tcPr>
          <w:p w14:paraId="14859B18" w14:textId="0DDF69F6" w:rsidR="006C133C" w:rsidRPr="009059DE" w:rsidRDefault="002D2D1D" w:rsidP="006C133C">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6C133C" w:rsidRPr="009059DE">
              <w:rPr>
                <w:rFonts w:eastAsia="Open Sans" w:cs="Open Sans"/>
                <w:color w:val="000000" w:themeColor="text1"/>
                <w:sz w:val="18"/>
                <w:szCs w:val="18"/>
              </w:rPr>
              <w:t>pp. 270-272</w:t>
            </w:r>
          </w:p>
          <w:p w14:paraId="649B9725" w14:textId="77777777" w:rsidR="006C133C" w:rsidRPr="009059DE" w:rsidRDefault="006C133C" w:rsidP="006C133C">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p>
          <w:p w14:paraId="2ADE7924" w14:textId="400265D2" w:rsidR="006C133C" w:rsidRPr="009059DE" w:rsidRDefault="006C133C" w:rsidP="006C133C">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r w:rsidRPr="00537E65">
              <w:rPr>
                <w:rFonts w:asciiTheme="minorHAnsi" w:eastAsia="Open Sans" w:hAnsiTheme="minorHAnsi" w:cs="Open Sans"/>
                <w:color w:val="000000" w:themeColor="text1"/>
                <w:sz w:val="18"/>
                <w:szCs w:val="18"/>
              </w:rPr>
              <w:t>Pearson Edexcel International A-level Computer Science Student Book 1:</w:t>
            </w:r>
            <w:r w:rsidRPr="009059DE">
              <w:rPr>
                <w:rFonts w:asciiTheme="minorHAnsi" w:eastAsia="Open Sans" w:hAnsiTheme="minorHAnsi" w:cs="Open Sans"/>
                <w:color w:val="000000" w:themeColor="text1"/>
                <w:sz w:val="18"/>
                <w:szCs w:val="18"/>
              </w:rPr>
              <w:t xml:space="preserve"> </w:t>
            </w:r>
            <w:r w:rsidRPr="009059DE">
              <w:rPr>
                <w:rFonts w:asciiTheme="minorHAnsi" w:eastAsia="Open Sans" w:hAnsiTheme="minorHAnsi" w:cs="Open Sans"/>
                <w:b w:val="0"/>
                <w:bCs w:val="0"/>
                <w:color w:val="000000" w:themeColor="text1"/>
                <w:sz w:val="18"/>
                <w:szCs w:val="18"/>
              </w:rPr>
              <w:t>pp. 248-251</w:t>
            </w:r>
          </w:p>
        </w:tc>
        <w:tc>
          <w:tcPr>
            <w:tcW w:w="1984" w:type="dxa"/>
            <w:shd w:val="clear" w:color="auto" w:fill="auto"/>
          </w:tcPr>
          <w:p w14:paraId="3708FB09" w14:textId="77777777" w:rsidR="006C133C" w:rsidRPr="009059DE" w:rsidRDefault="006C133C" w:rsidP="006C133C">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rPr>
            </w:pPr>
            <w:r w:rsidRPr="009059DE">
              <w:rPr>
                <w:rFonts w:asciiTheme="minorHAnsi" w:eastAsia="Open Sans" w:hAnsiTheme="minorHAnsi" w:cs="Open Sans"/>
                <w:color w:val="000000" w:themeColor="text1"/>
                <w:sz w:val="18"/>
                <w:szCs w:val="18"/>
              </w:rPr>
              <w:t>Critical thinking</w:t>
            </w:r>
          </w:p>
          <w:p w14:paraId="6E9368A0" w14:textId="77777777" w:rsidR="006C133C" w:rsidRPr="009059DE" w:rsidRDefault="006C133C" w:rsidP="006C133C">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9059DE">
              <w:rPr>
                <w:rFonts w:eastAsia="Open Sans" w:cs="Open Sans"/>
                <w:color w:val="000000" w:themeColor="text1"/>
                <w:sz w:val="18"/>
                <w:szCs w:val="18"/>
              </w:rPr>
              <w:t>Problem solving</w:t>
            </w:r>
          </w:p>
          <w:p w14:paraId="2821B298" w14:textId="77777777" w:rsidR="006C133C" w:rsidRPr="009059DE" w:rsidRDefault="006C133C" w:rsidP="006C133C">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9059DE">
              <w:rPr>
                <w:rFonts w:eastAsia="Open Sans" w:cs="Open Sans"/>
                <w:color w:val="000000" w:themeColor="text1"/>
                <w:sz w:val="18"/>
                <w:szCs w:val="18"/>
              </w:rPr>
              <w:t>Analysis</w:t>
            </w:r>
          </w:p>
          <w:p w14:paraId="33DA1859" w14:textId="77777777" w:rsidR="006C133C" w:rsidRPr="009059DE" w:rsidRDefault="006C133C" w:rsidP="006C133C">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shd w:val="clear" w:color="auto" w:fill="auto"/>
          </w:tcPr>
          <w:p w14:paraId="2FCD3D6C" w14:textId="77777777" w:rsidR="006C133C" w:rsidRPr="009059DE" w:rsidRDefault="006C133C" w:rsidP="006C133C">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rPr>
            </w:pPr>
            <w:r w:rsidRPr="009059DE">
              <w:rPr>
                <w:rFonts w:asciiTheme="minorHAnsi" w:eastAsia="Open Sans" w:hAnsiTheme="minorHAnsi" w:cs="Open Sans"/>
                <w:color w:val="000000" w:themeColor="text1"/>
                <w:sz w:val="18"/>
                <w:szCs w:val="18"/>
              </w:rPr>
              <w:t>Critical thinking</w:t>
            </w:r>
          </w:p>
          <w:p w14:paraId="6FBA27A8" w14:textId="77777777" w:rsidR="006C133C" w:rsidRPr="009059DE" w:rsidRDefault="006C133C" w:rsidP="006C133C">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9059DE">
              <w:rPr>
                <w:rFonts w:eastAsia="Open Sans" w:cs="Open Sans"/>
                <w:color w:val="000000" w:themeColor="text1"/>
                <w:sz w:val="18"/>
                <w:szCs w:val="18"/>
              </w:rPr>
              <w:t>Problem solving</w:t>
            </w:r>
          </w:p>
          <w:p w14:paraId="50E4CE05" w14:textId="77777777" w:rsidR="006C133C" w:rsidRPr="009059DE" w:rsidRDefault="006C133C" w:rsidP="006C133C">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b w:val="0"/>
                <w:bCs w:val="0"/>
                <w:noProof w:val="0"/>
                <w:color w:val="000000" w:themeColor="text1"/>
                <w:sz w:val="18"/>
                <w:szCs w:val="18"/>
                <w:lang w:val="en-GB"/>
              </w:rPr>
            </w:pPr>
          </w:p>
        </w:tc>
      </w:tr>
    </w:tbl>
    <w:p w14:paraId="17CCF795" w14:textId="77777777" w:rsidR="00E460F8" w:rsidRPr="003A19A2" w:rsidRDefault="00E460F8" w:rsidP="00E460F8">
      <w:pPr>
        <w:rPr>
          <w:rStyle w:val="Strong"/>
          <w:b w:val="0"/>
          <w:bCs w:val="0"/>
        </w:rPr>
      </w:pPr>
    </w:p>
    <w:p w14:paraId="2D42CDB2" w14:textId="77777777" w:rsidR="00E460F8" w:rsidRPr="003A19A2" w:rsidRDefault="00E460F8" w:rsidP="00E460F8">
      <w:pPr>
        <w:rPr>
          <w:rStyle w:val="Strong"/>
          <w:rFonts w:ascii="Plus Jakarta Sans" w:hAnsi="Plus Jakarta Sans"/>
          <w:sz w:val="36"/>
          <w:szCs w:val="26"/>
        </w:rPr>
      </w:pPr>
      <w:r w:rsidRPr="003A19A2">
        <w:rPr>
          <w:rStyle w:val="Strong"/>
          <w:b w:val="0"/>
          <w:bCs w:val="0"/>
        </w:rP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E460F8" w:rsidRPr="003A19A2" w14:paraId="36ABA8FB" w14:textId="77777777" w:rsidTr="00C41F9A">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76D9F2D6" w14:textId="77777777" w:rsidR="00E460F8" w:rsidRPr="009F4E70" w:rsidRDefault="00E460F8">
            <w:pPr>
              <w:pStyle w:val="TableHeading"/>
              <w:jc w:val="center"/>
              <w:rPr>
                <w:b/>
                <w:bCs/>
                <w:noProof w:val="0"/>
                <w:color w:val="FFFFFF" w:themeColor="background1"/>
                <w:sz w:val="20"/>
                <w:szCs w:val="24"/>
                <w:lang w:val="en-GB"/>
              </w:rPr>
            </w:pPr>
            <w:r w:rsidRPr="009F4E70">
              <w:rPr>
                <w:b/>
                <w:bCs/>
                <w:noProof w:val="0"/>
                <w:color w:val="FFFFFF" w:themeColor="background1"/>
                <w:sz w:val="20"/>
                <w:szCs w:val="24"/>
                <w:lang w:val="en-GB"/>
              </w:rPr>
              <w:t>Topic</w:t>
            </w:r>
            <w:r w:rsidRPr="009F4E70">
              <w:rPr>
                <w:b/>
                <w:bCs/>
                <w:noProof w:val="0"/>
                <w:color w:val="FFFFFF" w:themeColor="background1"/>
                <w:sz w:val="20"/>
                <w:szCs w:val="24"/>
                <w:lang w:val="en-GB"/>
              </w:rPr>
              <w:br/>
              <w:t>Sub topic</w:t>
            </w:r>
            <w:r w:rsidRPr="009F4E70">
              <w:rPr>
                <w:b/>
                <w:bCs/>
                <w:noProof w:val="0"/>
                <w:color w:val="FFFFFF" w:themeColor="background1"/>
                <w:sz w:val="20"/>
                <w:szCs w:val="24"/>
                <w:lang w:val="en-GB"/>
              </w:rPr>
              <w:br/>
              <w:t>Lesson title</w:t>
            </w:r>
          </w:p>
        </w:tc>
        <w:tc>
          <w:tcPr>
            <w:tcW w:w="2551" w:type="dxa"/>
            <w:shd w:val="clear" w:color="auto" w:fill="341583" w:themeFill="accent2" w:themeFillShade="80"/>
            <w:vAlign w:val="center"/>
          </w:tcPr>
          <w:p w14:paraId="2245FF65" w14:textId="77777777" w:rsidR="00E460F8" w:rsidRPr="009F4E70"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9F4E70">
              <w:rPr>
                <w:b/>
                <w:bCs/>
                <w:noProof w:val="0"/>
                <w:color w:val="FFFFFF" w:themeColor="background1"/>
                <w:sz w:val="20"/>
                <w:szCs w:val="24"/>
                <w:lang w:val="en-GB"/>
              </w:rPr>
              <w:t>Specification reference</w:t>
            </w:r>
          </w:p>
        </w:tc>
        <w:tc>
          <w:tcPr>
            <w:tcW w:w="4820" w:type="dxa"/>
            <w:shd w:val="clear" w:color="auto" w:fill="341583" w:themeFill="accent2" w:themeFillShade="80"/>
            <w:vAlign w:val="center"/>
          </w:tcPr>
          <w:p w14:paraId="72637EB6" w14:textId="77777777" w:rsidR="00E460F8" w:rsidRPr="009F4E70"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9F4E70">
              <w:rPr>
                <w:b/>
                <w:bCs/>
                <w:noProof w:val="0"/>
                <w:color w:val="FFFFFF" w:themeColor="background1"/>
                <w:sz w:val="20"/>
                <w:szCs w:val="24"/>
                <w:lang w:val="en-GB"/>
              </w:rPr>
              <w:t>Suggested activities</w:t>
            </w:r>
          </w:p>
        </w:tc>
        <w:tc>
          <w:tcPr>
            <w:tcW w:w="2268" w:type="dxa"/>
            <w:shd w:val="clear" w:color="auto" w:fill="341583" w:themeFill="accent2" w:themeFillShade="80"/>
            <w:vAlign w:val="center"/>
          </w:tcPr>
          <w:p w14:paraId="6E00EEB8" w14:textId="77777777" w:rsidR="00E460F8" w:rsidRPr="009F4E70"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9F4E70">
              <w:rPr>
                <w:b/>
                <w:bCs/>
                <w:noProof w:val="0"/>
                <w:color w:val="FFFFFF" w:themeColor="background1"/>
                <w:sz w:val="20"/>
                <w:szCs w:val="24"/>
                <w:lang w:val="en-GB"/>
              </w:rPr>
              <w:t>Suggested resources</w:t>
            </w:r>
          </w:p>
        </w:tc>
        <w:tc>
          <w:tcPr>
            <w:tcW w:w="1984" w:type="dxa"/>
            <w:shd w:val="clear" w:color="auto" w:fill="341583" w:themeFill="accent2" w:themeFillShade="80"/>
            <w:vAlign w:val="center"/>
          </w:tcPr>
          <w:p w14:paraId="34D30A8C" w14:textId="77777777" w:rsidR="00E460F8" w:rsidRPr="009F4E70"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9F4E70">
              <w:rPr>
                <w:b/>
                <w:bCs/>
                <w:noProof w:val="0"/>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1F486086" w14:textId="77777777" w:rsidR="00E460F8" w:rsidRPr="009F4E70"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9F4E70">
              <w:rPr>
                <w:b/>
                <w:bCs/>
                <w:noProof w:val="0"/>
                <w:color w:val="FFFFFF" w:themeColor="background1"/>
                <w:sz w:val="20"/>
                <w:szCs w:val="24"/>
                <w:lang w:val="en-GB"/>
              </w:rPr>
              <w:t>Which skills could be acquired through teaching and delivery in this lesson?</w:t>
            </w:r>
          </w:p>
        </w:tc>
      </w:tr>
      <w:tr w:rsidR="00E460F8" w:rsidRPr="003A19A2" w14:paraId="789FA913"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727E76C7" w14:textId="77777777" w:rsidR="00E460F8" w:rsidRPr="003A19A2" w:rsidRDefault="00E460F8">
            <w:pPr>
              <w:pStyle w:val="TableHeading"/>
              <w:rPr>
                <w:noProof w:val="0"/>
                <w:color w:val="FFFFFF" w:themeColor="background1"/>
                <w:lang w:val="en-GB"/>
              </w:rPr>
            </w:pPr>
            <w:r w:rsidRPr="003A19A2">
              <w:rPr>
                <w:b/>
                <w:bCs/>
                <w:noProof w:val="0"/>
                <w:color w:val="000000" w:themeColor="text1"/>
                <w:lang w:val="en-GB"/>
              </w:rPr>
              <w:t>Week 16</w:t>
            </w:r>
            <w:r w:rsidRPr="003A19A2">
              <w:rPr>
                <w:b/>
                <w:bCs/>
                <w:noProof w:val="0"/>
                <w:color w:val="000000" w:themeColor="text1"/>
                <w:lang w:val="en-GB"/>
              </w:rPr>
              <w:br/>
              <w:t>Lesson 1</w:t>
            </w:r>
          </w:p>
        </w:tc>
      </w:tr>
      <w:tr w:rsidR="00D6399A" w:rsidRPr="003A19A2" w14:paraId="64F59C7D" w14:textId="77777777" w:rsidTr="00C41F9A">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3780D305" w14:textId="77777777" w:rsidR="00D6399A" w:rsidRPr="009F4E70" w:rsidRDefault="00D6399A" w:rsidP="00D6399A">
            <w:pPr>
              <w:rPr>
                <w:rFonts w:eastAsia="Open Sans" w:cs="Open Sans"/>
                <w:color w:val="000000" w:themeColor="text1"/>
                <w:sz w:val="18"/>
                <w:szCs w:val="18"/>
              </w:rPr>
            </w:pPr>
            <w:r w:rsidRPr="009F4E70">
              <w:rPr>
                <w:rFonts w:eastAsia="Open Sans" w:cs="Open Sans"/>
                <w:color w:val="000000" w:themeColor="text1"/>
                <w:sz w:val="18"/>
                <w:szCs w:val="18"/>
              </w:rPr>
              <w:t>Topic: 19.1.2 Methods to implement good practice in program design</w:t>
            </w:r>
          </w:p>
          <w:p w14:paraId="642C3950" w14:textId="77777777" w:rsidR="00D6399A" w:rsidRPr="009F4E70" w:rsidRDefault="00D6399A" w:rsidP="00D6399A">
            <w:pPr>
              <w:rPr>
                <w:rFonts w:eastAsia="Open Sans" w:cs="Open Sans"/>
                <w:color w:val="000000" w:themeColor="text1"/>
                <w:sz w:val="18"/>
                <w:szCs w:val="18"/>
              </w:rPr>
            </w:pPr>
          </w:p>
          <w:p w14:paraId="0F9F8B61" w14:textId="0C2AE6DA" w:rsidR="00D6399A" w:rsidRPr="009F4E70" w:rsidRDefault="003C1507" w:rsidP="00D6399A">
            <w:pPr>
              <w:rPr>
                <w:rFonts w:eastAsia="Open Sans" w:cs="Open Sans"/>
                <w:color w:val="000000" w:themeColor="text1"/>
                <w:sz w:val="18"/>
                <w:szCs w:val="18"/>
              </w:rPr>
            </w:pPr>
            <w:r w:rsidRPr="003C1507">
              <w:rPr>
                <w:rFonts w:eastAsia="Open Sans" w:cs="Open Sans"/>
                <w:sz w:val="18"/>
                <w:szCs w:val="18"/>
              </w:rPr>
              <w:t>Lesson title:</w:t>
            </w:r>
          </w:p>
          <w:p w14:paraId="76B2CF7E" w14:textId="77777777" w:rsidR="00D6399A" w:rsidRPr="009F4E70" w:rsidRDefault="00D6399A" w:rsidP="00D6399A">
            <w:pPr>
              <w:rPr>
                <w:color w:val="000000" w:themeColor="text1"/>
                <w:sz w:val="18"/>
                <w:szCs w:val="18"/>
              </w:rPr>
            </w:pPr>
            <w:r w:rsidRPr="009F4E70">
              <w:rPr>
                <w:rFonts w:eastAsia="Open Sans" w:cs="Open Sans"/>
                <w:b w:val="0"/>
                <w:bCs w:val="0"/>
                <w:color w:val="000000" w:themeColor="text1"/>
                <w:sz w:val="18"/>
                <w:szCs w:val="18"/>
              </w:rPr>
              <w:t>Good practice</w:t>
            </w:r>
          </w:p>
          <w:p w14:paraId="2026369D" w14:textId="77777777" w:rsidR="00D6399A" w:rsidRPr="009F4E70" w:rsidRDefault="00D6399A" w:rsidP="00D6399A">
            <w:pPr>
              <w:pStyle w:val="TableText"/>
              <w:rPr>
                <w:rFonts w:asciiTheme="minorHAnsi" w:hAnsiTheme="minorHAnsi"/>
                <w:noProof w:val="0"/>
                <w:sz w:val="18"/>
                <w:szCs w:val="18"/>
                <w:lang w:val="en-GB"/>
              </w:rPr>
            </w:pPr>
          </w:p>
        </w:tc>
        <w:tc>
          <w:tcPr>
            <w:tcW w:w="2551" w:type="dxa"/>
          </w:tcPr>
          <w:p w14:paraId="44CF0B03" w14:textId="12E3453B" w:rsidR="00D6399A" w:rsidRPr="009F4E70" w:rsidRDefault="003C1507" w:rsidP="00D6399A">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3C1507">
              <w:rPr>
                <w:rFonts w:eastAsia="Open Sans" w:cs="Open Sans"/>
                <w:sz w:val="18"/>
                <w:szCs w:val="18"/>
              </w:rPr>
              <w:t>Students will be able to:</w:t>
            </w:r>
          </w:p>
          <w:p w14:paraId="7509F07C" w14:textId="55E63DD7" w:rsidR="00D6399A" w:rsidRPr="009F4E70" w:rsidRDefault="00D6399A" w:rsidP="00D6399A">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r w:rsidRPr="009F4E70">
              <w:rPr>
                <w:rFonts w:asciiTheme="minorHAnsi" w:eastAsia="Open Sans" w:hAnsiTheme="minorHAnsi" w:cs="Open Sans"/>
                <w:sz w:val="18"/>
                <w:szCs w:val="18"/>
              </w:rPr>
              <w:t>Select and use appropriate methods to design effective code.</w:t>
            </w:r>
          </w:p>
        </w:tc>
        <w:tc>
          <w:tcPr>
            <w:tcW w:w="4820" w:type="dxa"/>
          </w:tcPr>
          <w:p w14:paraId="7CDF5371" w14:textId="1B27742D" w:rsidR="00D6399A" w:rsidRPr="009F4E70" w:rsidRDefault="002D2D1D" w:rsidP="00D6399A">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2D2D1D">
              <w:rPr>
                <w:rFonts w:asciiTheme="minorHAnsi" w:eastAsia="Open Sans" w:hAnsiTheme="minorHAnsi" w:cs="Open Sans"/>
                <w:sz w:val="18"/>
                <w:szCs w:val="18"/>
              </w:rPr>
              <w:t>Activities:</w:t>
            </w:r>
          </w:p>
          <w:p w14:paraId="1E911D4C" w14:textId="77777777" w:rsidR="00D6399A" w:rsidRPr="009F4E70" w:rsidRDefault="00D6399A" w:rsidP="00D6399A">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401DC134" w14:textId="77777777" w:rsidR="00D6399A" w:rsidRPr="009F4E70" w:rsidRDefault="00D6399A" w:rsidP="00277C48">
            <w:pPr>
              <w:pStyle w:val="NoSpacing"/>
              <w:numPr>
                <w:ilvl w:val="0"/>
                <w:numId w:val="109"/>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9F4E70">
              <w:rPr>
                <w:rFonts w:asciiTheme="minorHAnsi" w:eastAsia="Open Sans" w:hAnsiTheme="minorHAnsi" w:cs="Open Sans"/>
                <w:color w:val="000000" w:themeColor="text1"/>
                <w:sz w:val="18"/>
                <w:szCs w:val="18"/>
              </w:rPr>
              <w:t>Teacher introduces the topic (previously covered in Unit 2, topic 9.1.2). Discusses various good practice methods that can be used in program design</w:t>
            </w:r>
          </w:p>
          <w:p w14:paraId="5089C480" w14:textId="77777777" w:rsidR="00D6399A" w:rsidRPr="009F4E70" w:rsidRDefault="00D6399A" w:rsidP="00277C48">
            <w:pPr>
              <w:pStyle w:val="ListParagraph"/>
              <w:numPr>
                <w:ilvl w:val="0"/>
                <w:numId w:val="110"/>
              </w:numPr>
              <w:spacing w:after="0" w:line="276" w:lineRule="auto"/>
              <w:ind w:left="360" w:hanging="397"/>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9F4E70">
              <w:rPr>
                <w:rFonts w:asciiTheme="minorHAnsi" w:eastAsia="Open Sans" w:hAnsiTheme="minorHAnsi" w:cs="Open Sans"/>
                <w:kern w:val="0"/>
                <w:sz w:val="18"/>
                <w:szCs w:val="18"/>
                <w:lang w:eastAsia="en-GB"/>
                <w14:ligatures w14:val="none"/>
              </w:rPr>
              <w:t>Class activity. Divide students into 5 groups and give each group a program design method and ask them to identify programs that they have previously written where they either have demonstrated the use of the method or the program could be improve by implementing the method.</w:t>
            </w:r>
            <w:r w:rsidRPr="009F4E70">
              <w:rPr>
                <w:rFonts w:asciiTheme="minorHAnsi" w:eastAsia="Open Sans" w:hAnsiTheme="minorHAnsi" w:cs="Open Sans"/>
                <w:sz w:val="18"/>
                <w:szCs w:val="18"/>
              </w:rPr>
              <w:t xml:space="preserve"> Program design methods are:</w:t>
            </w:r>
          </w:p>
          <w:p w14:paraId="50444FD2" w14:textId="77777777" w:rsidR="00D6399A" w:rsidRPr="009F4E70" w:rsidRDefault="00D6399A" w:rsidP="00277C48">
            <w:pPr>
              <w:pStyle w:val="ListParagraph"/>
              <w:numPr>
                <w:ilvl w:val="1"/>
                <w:numId w:val="110"/>
              </w:numPr>
              <w:spacing w:after="0" w:line="276" w:lineRule="auto"/>
              <w:ind w:left="7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9F4E70">
              <w:rPr>
                <w:rFonts w:asciiTheme="minorHAnsi" w:eastAsia="Open Sans" w:hAnsiTheme="minorHAnsi" w:cs="Open Sans"/>
                <w:sz w:val="18"/>
                <w:szCs w:val="18"/>
              </w:rPr>
              <w:t>Separation of concerns</w:t>
            </w:r>
          </w:p>
          <w:p w14:paraId="67B705A7" w14:textId="77777777" w:rsidR="00D6399A" w:rsidRPr="009F4E70" w:rsidRDefault="00D6399A" w:rsidP="00277C48">
            <w:pPr>
              <w:pStyle w:val="ListParagraph"/>
              <w:numPr>
                <w:ilvl w:val="1"/>
                <w:numId w:val="110"/>
              </w:numPr>
              <w:spacing w:after="0" w:line="276" w:lineRule="auto"/>
              <w:ind w:left="7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9F4E70">
              <w:rPr>
                <w:rFonts w:asciiTheme="minorHAnsi" w:eastAsia="Open Sans" w:hAnsiTheme="minorHAnsi" w:cs="Open Sans"/>
                <w:sz w:val="18"/>
                <w:szCs w:val="18"/>
              </w:rPr>
              <w:t>Minimization of side effects</w:t>
            </w:r>
          </w:p>
          <w:p w14:paraId="7360B3C1" w14:textId="77777777" w:rsidR="00D6399A" w:rsidRPr="009F4E70" w:rsidRDefault="00D6399A" w:rsidP="00277C48">
            <w:pPr>
              <w:pStyle w:val="ListParagraph"/>
              <w:numPr>
                <w:ilvl w:val="1"/>
                <w:numId w:val="110"/>
              </w:numPr>
              <w:spacing w:after="0" w:line="276" w:lineRule="auto"/>
              <w:ind w:left="7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9F4E70">
              <w:rPr>
                <w:rFonts w:asciiTheme="minorHAnsi" w:eastAsia="Open Sans" w:hAnsiTheme="minorHAnsi" w:cs="Open Sans"/>
                <w:sz w:val="18"/>
                <w:szCs w:val="18"/>
              </w:rPr>
              <w:t>Scope isolation</w:t>
            </w:r>
          </w:p>
          <w:p w14:paraId="5FDCD604" w14:textId="77777777" w:rsidR="00D6399A" w:rsidRPr="009F4E70" w:rsidRDefault="00D6399A" w:rsidP="00277C48">
            <w:pPr>
              <w:pStyle w:val="ListParagraph"/>
              <w:numPr>
                <w:ilvl w:val="1"/>
                <w:numId w:val="110"/>
              </w:numPr>
              <w:spacing w:after="0" w:line="276" w:lineRule="auto"/>
              <w:ind w:left="7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9F4E70">
              <w:rPr>
                <w:rFonts w:asciiTheme="minorHAnsi" w:eastAsia="Open Sans" w:hAnsiTheme="minorHAnsi" w:cs="Open Sans"/>
                <w:sz w:val="18"/>
                <w:szCs w:val="18"/>
              </w:rPr>
              <w:t>Fitness for purpose of inputs and output</w:t>
            </w:r>
          </w:p>
          <w:p w14:paraId="360B4EAA" w14:textId="77777777" w:rsidR="00D6399A" w:rsidRPr="009F4E70" w:rsidRDefault="00D6399A" w:rsidP="00277C48">
            <w:pPr>
              <w:pStyle w:val="ListParagraph"/>
              <w:numPr>
                <w:ilvl w:val="1"/>
                <w:numId w:val="110"/>
              </w:numPr>
              <w:spacing w:after="0" w:line="276" w:lineRule="auto"/>
              <w:ind w:left="744"/>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9F4E70">
              <w:rPr>
                <w:rFonts w:asciiTheme="minorHAnsi" w:eastAsia="Open Sans" w:hAnsiTheme="minorHAnsi" w:cs="Open Sans"/>
                <w:sz w:val="18"/>
                <w:szCs w:val="18"/>
              </w:rPr>
              <w:t>Efficient solutions (memory usage/execution time)</w:t>
            </w:r>
          </w:p>
          <w:p w14:paraId="6AD5A938" w14:textId="77777777" w:rsidR="00D6399A" w:rsidRPr="009F4E70" w:rsidRDefault="00D6399A" w:rsidP="00277C48">
            <w:pPr>
              <w:pStyle w:val="ListParagraph"/>
              <w:numPr>
                <w:ilvl w:val="0"/>
                <w:numId w:val="110"/>
              </w:numPr>
              <w:spacing w:after="0" w:line="276" w:lineRule="auto"/>
              <w:ind w:left="397" w:hanging="397"/>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sz w:val="18"/>
                <w:szCs w:val="18"/>
              </w:rPr>
            </w:pPr>
            <w:r w:rsidRPr="009F4E70">
              <w:rPr>
                <w:rFonts w:asciiTheme="minorHAnsi" w:eastAsia="Open Sans" w:hAnsiTheme="minorHAnsi" w:cs="Open Sans"/>
                <w:sz w:val="18"/>
                <w:szCs w:val="18"/>
              </w:rPr>
              <w:t>Group feedback, each group feeds back on the result of their research.</w:t>
            </w:r>
          </w:p>
          <w:p w14:paraId="21C9C4E7" w14:textId="77777777" w:rsidR="00D6399A" w:rsidRPr="009F4E70" w:rsidRDefault="00D6399A" w:rsidP="00D6399A">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p>
          <w:p w14:paraId="549399A0" w14:textId="599CBF89" w:rsidR="00D6399A" w:rsidRPr="009F4E70" w:rsidRDefault="002D2D1D" w:rsidP="00D6399A">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7983378E" w14:textId="77777777" w:rsidR="009F4E70" w:rsidRPr="009F4E70" w:rsidRDefault="009F4E70" w:rsidP="00D6399A">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195BC1E1" w14:textId="1E902FE7" w:rsidR="00D6399A" w:rsidRPr="009F4E70" w:rsidRDefault="00D6399A" w:rsidP="00C41F9A">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9F4E70">
              <w:rPr>
                <w:rFonts w:asciiTheme="minorHAnsi" w:eastAsia="Open Sans" w:hAnsiTheme="minorHAnsi" w:cs="Open Sans"/>
                <w:color w:val="000000" w:themeColor="text1"/>
                <w:sz w:val="18"/>
                <w:szCs w:val="18"/>
              </w:rPr>
              <w:t xml:space="preserve">Ask learner to read the Python PEP-8 guide and ask them how this compares to the list of good practice guidelines they previously made. </w:t>
            </w:r>
          </w:p>
        </w:tc>
        <w:tc>
          <w:tcPr>
            <w:tcW w:w="2268" w:type="dxa"/>
          </w:tcPr>
          <w:p w14:paraId="74C288A7" w14:textId="03E18C9E" w:rsidR="00D6399A" w:rsidRPr="009F4E70" w:rsidRDefault="002D2D1D" w:rsidP="00D6399A">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D6399A" w:rsidRPr="009F4E70">
              <w:rPr>
                <w:rFonts w:eastAsia="Open Sans" w:cs="Open Sans"/>
                <w:color w:val="000000" w:themeColor="text1"/>
                <w:sz w:val="18"/>
                <w:szCs w:val="18"/>
              </w:rPr>
              <w:t>pp. 272-273</w:t>
            </w:r>
          </w:p>
          <w:p w14:paraId="66015551" w14:textId="77777777" w:rsidR="00D6399A" w:rsidRPr="009F4E70" w:rsidRDefault="00D6399A" w:rsidP="00D6399A">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p>
          <w:p w14:paraId="5C32FEEF" w14:textId="77777777" w:rsidR="00D6399A" w:rsidRPr="009F4E70" w:rsidRDefault="00D6399A" w:rsidP="00D6399A">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537E65">
              <w:rPr>
                <w:rFonts w:eastAsia="Open Sans" w:cs="Open Sans"/>
                <w:b/>
                <w:bCs/>
                <w:color w:val="000000" w:themeColor="text1"/>
                <w:sz w:val="18"/>
                <w:szCs w:val="18"/>
              </w:rPr>
              <w:t>Pearson Edexcel International A-level Computer Science Student Book 1:</w:t>
            </w:r>
            <w:r w:rsidRPr="009F4E70">
              <w:rPr>
                <w:rFonts w:eastAsia="Open Sans" w:cs="Open Sans"/>
                <w:color w:val="000000" w:themeColor="text1"/>
                <w:sz w:val="18"/>
                <w:szCs w:val="18"/>
              </w:rPr>
              <w:t xml:space="preserve"> pp. 251-255</w:t>
            </w:r>
          </w:p>
          <w:p w14:paraId="2B6AEFFE" w14:textId="77777777" w:rsidR="00D6399A" w:rsidRPr="009F4E70" w:rsidRDefault="00D6399A" w:rsidP="00D6399A">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p>
          <w:p w14:paraId="40859C98" w14:textId="77777777" w:rsidR="00D6399A" w:rsidRPr="009F4E70" w:rsidRDefault="00D6399A" w:rsidP="00D6399A">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9F4E70">
              <w:rPr>
                <w:rFonts w:eastAsia="Open Sans" w:cs="Open Sans"/>
                <w:color w:val="000000" w:themeColor="text1"/>
                <w:sz w:val="18"/>
                <w:szCs w:val="18"/>
              </w:rPr>
              <w:t>Python PEP-8 good practice guide:</w:t>
            </w:r>
          </w:p>
          <w:p w14:paraId="70299FE4" w14:textId="60D54B55" w:rsidR="00D6399A" w:rsidRPr="009F4E70" w:rsidRDefault="00D6399A" w:rsidP="00D6399A">
            <w:pPr>
              <w:pStyle w:val="TableHeading"/>
              <w:cnfStyle w:val="000000000000" w:firstRow="0" w:lastRow="0" w:firstColumn="0" w:lastColumn="0" w:oddVBand="0" w:evenVBand="0" w:oddHBand="0" w:evenHBand="0" w:firstRowFirstColumn="0" w:firstRowLastColumn="0" w:lastRowFirstColumn="0" w:lastRowLastColumn="0"/>
              <w:rPr>
                <w:rStyle w:val="Hyperlink"/>
                <w:b w:val="0"/>
                <w:bCs w:val="0"/>
                <w:color w:val="000000" w:themeColor="text1"/>
                <w:sz w:val="18"/>
                <w:szCs w:val="18"/>
              </w:rPr>
            </w:pPr>
            <w:hyperlink r:id="rId140" w:history="1">
              <w:r w:rsidRPr="009F4E70">
                <w:rPr>
                  <w:rStyle w:val="Hyperlink"/>
                  <w:b w:val="0"/>
                  <w:bCs w:val="0"/>
                  <w:color w:val="000000" w:themeColor="text1"/>
                  <w:sz w:val="18"/>
                  <w:szCs w:val="18"/>
                </w:rPr>
                <w:t>https://peps.python.org/pep-0008/</w:t>
              </w:r>
            </w:hyperlink>
          </w:p>
        </w:tc>
        <w:tc>
          <w:tcPr>
            <w:tcW w:w="1984" w:type="dxa"/>
          </w:tcPr>
          <w:p w14:paraId="71B7ED18" w14:textId="77777777" w:rsidR="00D6399A" w:rsidRPr="009F4E70" w:rsidRDefault="00D6399A" w:rsidP="00D639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9F4E70">
              <w:rPr>
                <w:rFonts w:asciiTheme="minorHAnsi" w:eastAsia="Open Sans" w:hAnsiTheme="minorHAnsi" w:cs="Open Sans"/>
                <w:color w:val="000000" w:themeColor="text1"/>
                <w:sz w:val="18"/>
                <w:szCs w:val="18"/>
              </w:rPr>
              <w:t>Critical thinking</w:t>
            </w:r>
          </w:p>
          <w:p w14:paraId="380F9D2B" w14:textId="77777777" w:rsidR="00D6399A" w:rsidRPr="009F4E70" w:rsidRDefault="00D6399A" w:rsidP="00D6399A">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9F4E70">
              <w:rPr>
                <w:rFonts w:eastAsia="Open Sans" w:cs="Open Sans"/>
                <w:color w:val="000000" w:themeColor="text1"/>
                <w:sz w:val="18"/>
                <w:szCs w:val="18"/>
              </w:rPr>
              <w:t>Problem solving</w:t>
            </w:r>
          </w:p>
          <w:p w14:paraId="4A0D4061" w14:textId="77777777" w:rsidR="00D6399A" w:rsidRPr="009F4E70" w:rsidRDefault="00D6399A" w:rsidP="00D6399A">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9F4E70">
              <w:rPr>
                <w:rFonts w:eastAsia="Open Sans" w:cs="Open Sans"/>
                <w:color w:val="000000" w:themeColor="text1"/>
                <w:sz w:val="18"/>
                <w:szCs w:val="18"/>
              </w:rPr>
              <w:t>Analysis</w:t>
            </w:r>
          </w:p>
          <w:p w14:paraId="07E7CECA" w14:textId="77777777" w:rsidR="00D6399A" w:rsidRPr="009F4E70" w:rsidRDefault="00D6399A" w:rsidP="00D6399A">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tcPr>
          <w:p w14:paraId="796BA732" w14:textId="77777777" w:rsidR="00D6399A" w:rsidRPr="009F4E70" w:rsidRDefault="00D6399A" w:rsidP="00D6399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9F4E70">
              <w:rPr>
                <w:rFonts w:asciiTheme="minorHAnsi" w:eastAsia="Open Sans" w:hAnsiTheme="minorHAnsi" w:cs="Open Sans"/>
                <w:color w:val="000000" w:themeColor="text1"/>
                <w:sz w:val="18"/>
                <w:szCs w:val="18"/>
              </w:rPr>
              <w:t>Critical thinking</w:t>
            </w:r>
          </w:p>
          <w:p w14:paraId="31FA20D3" w14:textId="77777777" w:rsidR="00D6399A" w:rsidRPr="009F4E70" w:rsidRDefault="00D6399A" w:rsidP="00D6399A">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9F4E70">
              <w:rPr>
                <w:rFonts w:eastAsia="Open Sans" w:cs="Open Sans"/>
                <w:color w:val="000000" w:themeColor="text1"/>
                <w:sz w:val="18"/>
                <w:szCs w:val="18"/>
              </w:rPr>
              <w:t>Problem solving</w:t>
            </w:r>
          </w:p>
          <w:p w14:paraId="62F4D0A8" w14:textId="77777777" w:rsidR="00D6399A" w:rsidRPr="009F4E70" w:rsidRDefault="00D6399A" w:rsidP="00D6399A">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r>
      <w:tr w:rsidR="00D6399A" w:rsidRPr="003A19A2" w14:paraId="250CAAC4"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tcPr>
          <w:p w14:paraId="3D8150FC" w14:textId="77777777" w:rsidR="00D6399A" w:rsidRPr="003A19A2" w:rsidRDefault="00D6399A" w:rsidP="00D6399A">
            <w:pPr>
              <w:pStyle w:val="TableHeading"/>
              <w:rPr>
                <w:noProof w:val="0"/>
                <w:lang w:val="en-GB"/>
              </w:rPr>
            </w:pPr>
            <w:r w:rsidRPr="003A19A2">
              <w:rPr>
                <w:b/>
                <w:bCs/>
                <w:noProof w:val="0"/>
                <w:color w:val="000000" w:themeColor="text1"/>
                <w:lang w:val="en-GB"/>
              </w:rPr>
              <w:t>Week 16</w:t>
            </w:r>
            <w:r w:rsidRPr="003A19A2">
              <w:rPr>
                <w:b/>
                <w:bCs/>
                <w:noProof w:val="0"/>
                <w:color w:val="000000" w:themeColor="text1"/>
                <w:lang w:val="en-GB"/>
              </w:rPr>
              <w:br/>
              <w:t>Lesson 2</w:t>
            </w:r>
          </w:p>
        </w:tc>
      </w:tr>
      <w:tr w:rsidR="001D458D" w:rsidRPr="003A19A2" w14:paraId="4352EC1C" w14:textId="77777777" w:rsidTr="00C41F9A">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3281EDB2" w14:textId="77777777" w:rsidR="001D458D" w:rsidRPr="00C41F9A" w:rsidRDefault="001D458D" w:rsidP="001D458D">
            <w:pPr>
              <w:rPr>
                <w:rFonts w:eastAsia="Open Sans" w:cs="Open Sans"/>
                <w:color w:val="000000" w:themeColor="text1"/>
                <w:sz w:val="18"/>
                <w:szCs w:val="18"/>
              </w:rPr>
            </w:pPr>
            <w:r w:rsidRPr="00C41F9A">
              <w:rPr>
                <w:rFonts w:eastAsia="Open Sans" w:cs="Open Sans"/>
                <w:color w:val="000000" w:themeColor="text1"/>
                <w:sz w:val="18"/>
                <w:szCs w:val="18"/>
              </w:rPr>
              <w:t>Topic: 19.1.2 Methods to implement good practice in program design</w:t>
            </w:r>
          </w:p>
          <w:p w14:paraId="3D888DBF" w14:textId="77777777" w:rsidR="001D458D" w:rsidRPr="00C41F9A" w:rsidRDefault="001D458D" w:rsidP="001D458D">
            <w:pPr>
              <w:rPr>
                <w:rFonts w:eastAsia="Open Sans" w:cs="Open Sans"/>
                <w:color w:val="000000" w:themeColor="text1"/>
                <w:sz w:val="18"/>
                <w:szCs w:val="18"/>
              </w:rPr>
            </w:pPr>
          </w:p>
          <w:p w14:paraId="3AB2A830" w14:textId="0C9BF6EF" w:rsidR="001D458D" w:rsidRPr="003C1507" w:rsidRDefault="003C1507" w:rsidP="001D458D">
            <w:pPr>
              <w:rPr>
                <w:rFonts w:eastAsia="Open Sans" w:cs="Open Sans"/>
                <w:color w:val="000000" w:themeColor="text1"/>
                <w:sz w:val="18"/>
                <w:szCs w:val="18"/>
                <w:lang w:val="it-IT"/>
              </w:rPr>
            </w:pPr>
            <w:r w:rsidRPr="003C1507">
              <w:rPr>
                <w:rFonts w:eastAsia="Open Sans" w:cs="Open Sans"/>
                <w:sz w:val="18"/>
                <w:szCs w:val="18"/>
                <w:lang w:val="it-IT"/>
              </w:rPr>
              <w:t>Lesson title:</w:t>
            </w:r>
          </w:p>
          <w:p w14:paraId="72EAFE12" w14:textId="77777777" w:rsidR="001D458D" w:rsidRPr="003C1507" w:rsidRDefault="001D458D" w:rsidP="001D458D">
            <w:pPr>
              <w:rPr>
                <w:color w:val="000000" w:themeColor="text1"/>
                <w:sz w:val="18"/>
                <w:szCs w:val="18"/>
                <w:lang w:val="it-IT"/>
              </w:rPr>
            </w:pPr>
            <w:r w:rsidRPr="003C1507">
              <w:rPr>
                <w:rFonts w:eastAsia="Open Sans" w:cs="Open Sans"/>
                <w:b w:val="0"/>
                <w:bCs w:val="0"/>
                <w:color w:val="000000" w:themeColor="text1"/>
                <w:sz w:val="18"/>
                <w:szCs w:val="18"/>
                <w:lang w:val="it-IT"/>
              </w:rPr>
              <w:t>AI code generation</w:t>
            </w:r>
          </w:p>
          <w:p w14:paraId="3C21E111" w14:textId="77777777" w:rsidR="001D458D" w:rsidRPr="003C1507" w:rsidRDefault="001D458D" w:rsidP="001D458D">
            <w:pPr>
              <w:rPr>
                <w:rFonts w:eastAsia="Open Sans" w:cs="Open Sans"/>
                <w:color w:val="000000" w:themeColor="text1"/>
                <w:sz w:val="18"/>
                <w:szCs w:val="18"/>
                <w:lang w:val="it-IT"/>
              </w:rPr>
            </w:pPr>
          </w:p>
          <w:p w14:paraId="71FFE529" w14:textId="77777777" w:rsidR="001D458D" w:rsidRPr="003C1507" w:rsidRDefault="001D458D" w:rsidP="001D458D">
            <w:pPr>
              <w:pStyle w:val="TableText"/>
              <w:rPr>
                <w:rFonts w:asciiTheme="minorHAnsi" w:hAnsiTheme="minorHAnsi"/>
                <w:noProof w:val="0"/>
                <w:sz w:val="18"/>
                <w:szCs w:val="18"/>
                <w:lang w:val="it-IT"/>
              </w:rPr>
            </w:pPr>
          </w:p>
        </w:tc>
        <w:tc>
          <w:tcPr>
            <w:tcW w:w="2551" w:type="dxa"/>
          </w:tcPr>
          <w:p w14:paraId="7AC40BA2" w14:textId="3EF7DEC6" w:rsidR="001D458D" w:rsidRPr="00C41F9A" w:rsidRDefault="003C1507" w:rsidP="001D458D">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3C1507">
              <w:rPr>
                <w:rFonts w:eastAsia="Open Sans" w:cs="Open Sans"/>
                <w:sz w:val="18"/>
                <w:szCs w:val="18"/>
              </w:rPr>
              <w:t>Students will be able to:</w:t>
            </w:r>
          </w:p>
          <w:p w14:paraId="4DFF4A79" w14:textId="77777777" w:rsidR="001D458D" w:rsidRPr="00C41F9A" w:rsidRDefault="001D458D" w:rsidP="001D458D">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C41F9A">
              <w:rPr>
                <w:rFonts w:eastAsia="Open Sans" w:cs="Open Sans"/>
                <w:color w:val="000000" w:themeColor="text1"/>
                <w:sz w:val="18"/>
                <w:szCs w:val="18"/>
              </w:rPr>
              <w:t>Select and use appropriate methods to design effective code.</w:t>
            </w:r>
          </w:p>
          <w:p w14:paraId="01074C6F" w14:textId="77777777" w:rsidR="001D458D" w:rsidRPr="00C41F9A" w:rsidRDefault="001D458D" w:rsidP="001D458D">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4820" w:type="dxa"/>
          </w:tcPr>
          <w:p w14:paraId="55D8F147" w14:textId="52F10DB4" w:rsidR="001D458D" w:rsidRPr="00C41F9A" w:rsidRDefault="002D2D1D" w:rsidP="001D458D">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2D2D1D">
              <w:rPr>
                <w:rFonts w:asciiTheme="minorHAnsi" w:eastAsia="Open Sans" w:hAnsiTheme="minorHAnsi" w:cs="Open Sans"/>
                <w:sz w:val="18"/>
                <w:szCs w:val="18"/>
              </w:rPr>
              <w:t>Activities:</w:t>
            </w:r>
          </w:p>
          <w:p w14:paraId="7EAD0B27" w14:textId="77777777" w:rsidR="001D458D" w:rsidRPr="00C41F9A" w:rsidRDefault="001D458D" w:rsidP="001D458D">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4F91D99E" w14:textId="77777777" w:rsidR="001D458D" w:rsidRPr="00C41F9A" w:rsidRDefault="001D458D" w:rsidP="00277C48">
            <w:pPr>
              <w:pStyle w:val="NoSpacing"/>
              <w:numPr>
                <w:ilvl w:val="0"/>
                <w:numId w:val="111"/>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C41F9A">
              <w:rPr>
                <w:rFonts w:asciiTheme="minorHAnsi" w:eastAsia="Open Sans" w:hAnsiTheme="minorHAnsi" w:cs="Open Sans"/>
                <w:color w:val="000000" w:themeColor="text1"/>
                <w:sz w:val="18"/>
                <w:szCs w:val="18"/>
              </w:rPr>
              <w:t>Teacher introduces the topic and explains how AI generated code can be created and discusses the benefits and drawbacks of AI code.</w:t>
            </w:r>
          </w:p>
          <w:p w14:paraId="29566561" w14:textId="77777777" w:rsidR="001D458D" w:rsidRPr="00C41F9A" w:rsidRDefault="001D458D" w:rsidP="00277C48">
            <w:pPr>
              <w:pStyle w:val="NoSpacing"/>
              <w:numPr>
                <w:ilvl w:val="0"/>
                <w:numId w:val="111"/>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C41F9A">
              <w:rPr>
                <w:rFonts w:asciiTheme="minorHAnsi" w:eastAsia="Open Sans" w:hAnsiTheme="minorHAnsi" w:cs="Open Sans"/>
                <w:color w:val="000000" w:themeColor="text1"/>
                <w:sz w:val="18"/>
                <w:szCs w:val="18"/>
              </w:rPr>
              <w:t xml:space="preserve">Class practical activity with students investigating how they can create code with AI (Activity 1 on page 272 provides an example) </w:t>
            </w:r>
          </w:p>
          <w:p w14:paraId="727C120D" w14:textId="77777777" w:rsidR="001D458D" w:rsidRPr="00C41F9A" w:rsidRDefault="001D458D" w:rsidP="00277C48">
            <w:pPr>
              <w:pStyle w:val="NoSpacing"/>
              <w:numPr>
                <w:ilvl w:val="0"/>
                <w:numId w:val="111"/>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C41F9A">
              <w:rPr>
                <w:rFonts w:asciiTheme="minorHAnsi" w:eastAsia="Open Sans" w:hAnsiTheme="minorHAnsi" w:cs="Open Sans"/>
                <w:color w:val="000000" w:themeColor="text1"/>
                <w:sz w:val="18"/>
                <w:szCs w:val="18"/>
              </w:rPr>
              <w:t>Class discussion. How has AI changed the job of a programmer? How has the skills that a programmer needs changed?</w:t>
            </w:r>
          </w:p>
          <w:p w14:paraId="1CCD786F" w14:textId="77777777" w:rsidR="001D458D" w:rsidRPr="00C41F9A" w:rsidRDefault="001D458D" w:rsidP="001D458D">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p>
          <w:p w14:paraId="1191E99B" w14:textId="0265F356" w:rsidR="001D458D" w:rsidRPr="00C41F9A" w:rsidRDefault="002D2D1D" w:rsidP="001D458D">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03ECB75C" w14:textId="77777777" w:rsidR="00C41F9A" w:rsidRPr="00C41F9A" w:rsidRDefault="00C41F9A" w:rsidP="001D458D">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25BBAA64" w14:textId="77777777" w:rsidR="001D458D" w:rsidRPr="00C41F9A" w:rsidRDefault="001D458D" w:rsidP="001D458D">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C41F9A">
              <w:rPr>
                <w:rFonts w:asciiTheme="minorHAnsi" w:eastAsia="Open Sans" w:hAnsiTheme="minorHAnsi" w:cs="Open Sans"/>
                <w:color w:val="000000" w:themeColor="text1"/>
                <w:sz w:val="18"/>
                <w:szCs w:val="18"/>
              </w:rPr>
              <w:t>Ask students to watch some or all of this video on AI in the development process:</w:t>
            </w:r>
          </w:p>
          <w:p w14:paraId="13147D41" w14:textId="77777777" w:rsidR="001D458D" w:rsidRPr="00C41F9A" w:rsidRDefault="001D458D" w:rsidP="001D458D">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p>
          <w:p w14:paraId="100BFF97" w14:textId="77777777" w:rsidR="001D458D" w:rsidRPr="00C41F9A" w:rsidRDefault="001D458D" w:rsidP="001D458D">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1415D166" w14:textId="63687FEA" w:rsidR="001D458D" w:rsidRPr="00C41F9A" w:rsidRDefault="002D2D1D" w:rsidP="001D458D">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1D458D" w:rsidRPr="00C41F9A">
              <w:rPr>
                <w:rFonts w:eastAsia="Open Sans" w:cs="Open Sans"/>
                <w:color w:val="000000" w:themeColor="text1"/>
                <w:sz w:val="18"/>
                <w:szCs w:val="18"/>
              </w:rPr>
              <w:t>pp. 277 (Activity 2)</w:t>
            </w:r>
          </w:p>
          <w:p w14:paraId="240F0508" w14:textId="77777777" w:rsidR="001D458D" w:rsidRPr="00C41F9A" w:rsidRDefault="001D458D" w:rsidP="001D458D">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p>
          <w:p w14:paraId="57AB6BA6" w14:textId="77777777" w:rsidR="001D458D" w:rsidRDefault="001D458D" w:rsidP="001D458D">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p w14:paraId="4D5FEAED" w14:textId="77777777" w:rsidR="00C41F9A" w:rsidRDefault="00C41F9A" w:rsidP="001D458D">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p w14:paraId="52280EC3" w14:textId="77777777" w:rsidR="00C41F9A" w:rsidRDefault="00C41F9A" w:rsidP="001D458D">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p w14:paraId="0AEA2459" w14:textId="77777777" w:rsidR="00C41F9A" w:rsidRDefault="00C41F9A" w:rsidP="001D458D">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p w14:paraId="538120CE" w14:textId="77777777" w:rsidR="00C41F9A" w:rsidRPr="00C41F9A" w:rsidRDefault="00C41F9A" w:rsidP="00C41F9A">
            <w:pPr>
              <w:cnfStyle w:val="000000000000" w:firstRow="0" w:lastRow="0" w:firstColumn="0" w:lastColumn="0" w:oddVBand="0" w:evenVBand="0" w:oddHBand="0" w:evenHBand="0" w:firstRowFirstColumn="0" w:firstRowLastColumn="0" w:lastRowFirstColumn="0" w:lastRowLastColumn="0"/>
              <w:rPr>
                <w:rStyle w:val="Hyperlink"/>
                <w:color w:val="000000" w:themeColor="text1"/>
                <w:sz w:val="18"/>
                <w:szCs w:val="18"/>
              </w:rPr>
            </w:pPr>
            <w:hyperlink r:id="rId141" w:history="1">
              <w:r w:rsidRPr="00C41F9A">
                <w:rPr>
                  <w:rStyle w:val="Hyperlink"/>
                  <w:color w:val="000000" w:themeColor="text1"/>
                  <w:sz w:val="18"/>
                  <w:szCs w:val="18"/>
                </w:rPr>
                <w:t>https://www.youtube.com/watch?v=3VQhdXcQ5qI</w:t>
              </w:r>
            </w:hyperlink>
          </w:p>
          <w:p w14:paraId="3758FF5A" w14:textId="77777777" w:rsidR="00C41F9A" w:rsidRPr="00C41F9A" w:rsidRDefault="00C41F9A" w:rsidP="001D458D">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tcPr>
          <w:p w14:paraId="6F40C89D" w14:textId="77777777" w:rsidR="001D458D" w:rsidRPr="00C41F9A" w:rsidRDefault="001D458D" w:rsidP="001D458D">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C41F9A">
              <w:rPr>
                <w:rFonts w:asciiTheme="minorHAnsi" w:eastAsia="Open Sans" w:hAnsiTheme="minorHAnsi" w:cs="Open Sans"/>
                <w:color w:val="000000" w:themeColor="text1"/>
                <w:sz w:val="18"/>
                <w:szCs w:val="18"/>
              </w:rPr>
              <w:t>Critical thinking</w:t>
            </w:r>
          </w:p>
          <w:p w14:paraId="235D1E88" w14:textId="77777777" w:rsidR="001D458D" w:rsidRPr="00C41F9A" w:rsidRDefault="001D458D" w:rsidP="001D458D">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C41F9A">
              <w:rPr>
                <w:rFonts w:eastAsia="Open Sans" w:cs="Open Sans"/>
                <w:color w:val="000000" w:themeColor="text1"/>
                <w:sz w:val="18"/>
                <w:szCs w:val="18"/>
              </w:rPr>
              <w:t>Problem solving</w:t>
            </w:r>
          </w:p>
          <w:p w14:paraId="466905AC" w14:textId="77777777" w:rsidR="001D458D" w:rsidRPr="00C41F9A" w:rsidRDefault="001D458D" w:rsidP="001D458D">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C41F9A">
              <w:rPr>
                <w:rFonts w:eastAsia="Open Sans" w:cs="Open Sans"/>
                <w:color w:val="000000" w:themeColor="text1"/>
                <w:sz w:val="18"/>
                <w:szCs w:val="18"/>
              </w:rPr>
              <w:t>Analysis</w:t>
            </w:r>
          </w:p>
          <w:p w14:paraId="6C48E736" w14:textId="77777777" w:rsidR="001D458D" w:rsidRPr="00C41F9A" w:rsidRDefault="001D458D" w:rsidP="001D458D">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tcPr>
          <w:p w14:paraId="460B6F27" w14:textId="77777777" w:rsidR="001D458D" w:rsidRPr="00C41F9A" w:rsidRDefault="001D458D" w:rsidP="001D458D">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C41F9A">
              <w:rPr>
                <w:rFonts w:asciiTheme="minorHAnsi" w:eastAsia="Open Sans" w:hAnsiTheme="minorHAnsi" w:cs="Open Sans"/>
                <w:color w:val="000000" w:themeColor="text1"/>
                <w:sz w:val="18"/>
                <w:szCs w:val="18"/>
              </w:rPr>
              <w:t>Critical thinking</w:t>
            </w:r>
          </w:p>
          <w:p w14:paraId="3FB3F293" w14:textId="77777777" w:rsidR="001D458D" w:rsidRPr="00C41F9A" w:rsidRDefault="001D458D" w:rsidP="001D458D">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C41F9A">
              <w:rPr>
                <w:rFonts w:eastAsia="Open Sans" w:cs="Open Sans"/>
                <w:color w:val="000000" w:themeColor="text1"/>
                <w:sz w:val="18"/>
                <w:szCs w:val="18"/>
              </w:rPr>
              <w:t>Problem solving</w:t>
            </w:r>
          </w:p>
          <w:p w14:paraId="43DAFE19" w14:textId="77777777" w:rsidR="001D458D" w:rsidRPr="00C41F9A" w:rsidRDefault="001D458D" w:rsidP="001D458D">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r>
    </w:tbl>
    <w:p w14:paraId="524E1109" w14:textId="77777777" w:rsidR="00C41F9A" w:rsidRDefault="00C41F9A">
      <w: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1D458D" w:rsidRPr="003A19A2" w14:paraId="1EF69CEE" w14:textId="77777777" w:rsidTr="00C41F9A">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5F38BEA5" w14:textId="2BE3840F" w:rsidR="001D458D" w:rsidRPr="003A19A2" w:rsidRDefault="001D458D" w:rsidP="001D458D">
            <w:pPr>
              <w:pStyle w:val="TableHeading"/>
              <w:rPr>
                <w:noProof w:val="0"/>
                <w:lang w:val="en-GB"/>
              </w:rPr>
            </w:pPr>
            <w:r w:rsidRPr="003A19A2">
              <w:rPr>
                <w:b/>
                <w:bCs/>
                <w:noProof w:val="0"/>
                <w:color w:val="000000" w:themeColor="text1"/>
                <w:lang w:val="en-GB"/>
              </w:rPr>
              <w:t>Week 16</w:t>
            </w:r>
            <w:r w:rsidRPr="003A19A2">
              <w:rPr>
                <w:b/>
                <w:bCs/>
                <w:noProof w:val="0"/>
                <w:color w:val="000000" w:themeColor="text1"/>
                <w:lang w:val="en-GB"/>
              </w:rPr>
              <w:br/>
              <w:t>Lesson 3</w:t>
            </w:r>
          </w:p>
        </w:tc>
      </w:tr>
      <w:tr w:rsidR="00E5110B" w:rsidRPr="003A19A2" w14:paraId="441F0927" w14:textId="77777777" w:rsidTr="00C41F9A">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14:paraId="1CEC556B" w14:textId="77777777" w:rsidR="00E5110B" w:rsidRPr="00C41F9A" w:rsidRDefault="00E5110B" w:rsidP="00E5110B">
            <w:pPr>
              <w:rPr>
                <w:rFonts w:eastAsia="Open Sans" w:cs="Open Sans"/>
                <w:color w:val="000000" w:themeColor="text1"/>
                <w:sz w:val="18"/>
                <w:szCs w:val="18"/>
              </w:rPr>
            </w:pPr>
            <w:r w:rsidRPr="00C41F9A">
              <w:rPr>
                <w:rFonts w:eastAsia="Open Sans" w:cs="Open Sans"/>
                <w:color w:val="000000" w:themeColor="text1"/>
                <w:sz w:val="18"/>
                <w:szCs w:val="18"/>
              </w:rPr>
              <w:t>Topic: 19.1.3 Methods to implement</w:t>
            </w:r>
          </w:p>
          <w:p w14:paraId="3195AE5B" w14:textId="77777777" w:rsidR="00E5110B" w:rsidRPr="00C41F9A" w:rsidRDefault="00E5110B" w:rsidP="00E5110B">
            <w:pPr>
              <w:rPr>
                <w:color w:val="000000" w:themeColor="text1"/>
                <w:sz w:val="18"/>
                <w:szCs w:val="18"/>
              </w:rPr>
            </w:pPr>
            <w:r w:rsidRPr="00C41F9A">
              <w:rPr>
                <w:rFonts w:eastAsia="Open Sans" w:cs="Open Sans"/>
                <w:color w:val="000000" w:themeColor="text1"/>
                <w:sz w:val="18"/>
                <w:szCs w:val="18"/>
              </w:rPr>
              <w:t>modularity in source code</w:t>
            </w:r>
          </w:p>
          <w:p w14:paraId="564EB3A5" w14:textId="77777777" w:rsidR="00E5110B" w:rsidRPr="00C41F9A" w:rsidRDefault="00E5110B" w:rsidP="00E5110B">
            <w:pPr>
              <w:rPr>
                <w:rFonts w:eastAsia="Open Sans" w:cs="Open Sans"/>
                <w:color w:val="000000" w:themeColor="text1"/>
                <w:sz w:val="18"/>
                <w:szCs w:val="18"/>
              </w:rPr>
            </w:pPr>
          </w:p>
          <w:p w14:paraId="244EB1EF" w14:textId="42B908C9" w:rsidR="00E5110B" w:rsidRPr="00C41F9A" w:rsidRDefault="003C1507" w:rsidP="00E5110B">
            <w:pPr>
              <w:rPr>
                <w:rFonts w:eastAsia="Open Sans" w:cs="Open Sans"/>
                <w:color w:val="000000" w:themeColor="text1"/>
                <w:sz w:val="18"/>
                <w:szCs w:val="18"/>
              </w:rPr>
            </w:pPr>
            <w:r w:rsidRPr="003C1507">
              <w:rPr>
                <w:rFonts w:eastAsia="Open Sans" w:cs="Open Sans"/>
                <w:sz w:val="18"/>
                <w:szCs w:val="18"/>
              </w:rPr>
              <w:t>Lesson title:</w:t>
            </w:r>
          </w:p>
          <w:p w14:paraId="7A0CF45D" w14:textId="77777777" w:rsidR="00E5110B" w:rsidRPr="00C41F9A" w:rsidRDefault="00E5110B" w:rsidP="00E5110B">
            <w:pPr>
              <w:rPr>
                <w:color w:val="000000" w:themeColor="text1"/>
                <w:sz w:val="18"/>
                <w:szCs w:val="18"/>
              </w:rPr>
            </w:pPr>
            <w:r w:rsidRPr="00C41F9A">
              <w:rPr>
                <w:rFonts w:eastAsia="Open Sans" w:cs="Open Sans"/>
                <w:b w:val="0"/>
                <w:bCs w:val="0"/>
                <w:color w:val="000000" w:themeColor="text1"/>
                <w:sz w:val="18"/>
                <w:szCs w:val="18"/>
              </w:rPr>
              <w:t>Modularity</w:t>
            </w:r>
          </w:p>
          <w:p w14:paraId="75EF19E5" w14:textId="77777777" w:rsidR="00E5110B" w:rsidRPr="00C41F9A" w:rsidRDefault="00E5110B" w:rsidP="00E5110B">
            <w:pPr>
              <w:pStyle w:val="TableHeading"/>
              <w:rPr>
                <w:rFonts w:asciiTheme="minorHAnsi" w:hAnsiTheme="minorHAnsi"/>
                <w:noProof w:val="0"/>
                <w:color w:val="000000" w:themeColor="text1"/>
                <w:sz w:val="18"/>
                <w:szCs w:val="18"/>
                <w:lang w:val="en-GB"/>
              </w:rPr>
            </w:pPr>
          </w:p>
        </w:tc>
        <w:tc>
          <w:tcPr>
            <w:tcW w:w="2551" w:type="dxa"/>
            <w:shd w:val="clear" w:color="auto" w:fill="FFFFFF" w:themeFill="background1"/>
          </w:tcPr>
          <w:p w14:paraId="5E078C1E" w14:textId="5862B2D1" w:rsidR="00E5110B" w:rsidRPr="00C41F9A" w:rsidRDefault="003C1507" w:rsidP="00E5110B">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3C1507">
              <w:rPr>
                <w:rFonts w:eastAsia="Open Sans" w:cs="Open Sans"/>
                <w:sz w:val="18"/>
                <w:szCs w:val="18"/>
              </w:rPr>
              <w:t>Students will be able to:</w:t>
            </w:r>
          </w:p>
          <w:p w14:paraId="70C1524F" w14:textId="6297504F" w:rsidR="00E5110B" w:rsidRPr="00C41F9A" w:rsidRDefault="00E5110B" w:rsidP="00E5110B">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r w:rsidRPr="00C41F9A">
              <w:rPr>
                <w:rFonts w:asciiTheme="minorHAnsi" w:eastAsia="Open Sans" w:hAnsiTheme="minorHAnsi" w:cs="Open Sans"/>
                <w:b w:val="0"/>
                <w:bCs w:val="0"/>
                <w:color w:val="000000" w:themeColor="text1"/>
                <w:sz w:val="18"/>
                <w:szCs w:val="18"/>
              </w:rPr>
              <w:t>Select and use appropriate methods to produce modular code.</w:t>
            </w:r>
          </w:p>
        </w:tc>
        <w:tc>
          <w:tcPr>
            <w:tcW w:w="4820" w:type="dxa"/>
            <w:shd w:val="clear" w:color="auto" w:fill="FFFFFF" w:themeFill="background1"/>
          </w:tcPr>
          <w:p w14:paraId="61F0D8BD" w14:textId="2A9EC666" w:rsidR="00E5110B" w:rsidRPr="00C41F9A" w:rsidRDefault="002D2D1D" w:rsidP="00E5110B">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2D2D1D">
              <w:rPr>
                <w:rFonts w:asciiTheme="minorHAnsi" w:eastAsia="Open Sans" w:hAnsiTheme="minorHAnsi" w:cs="Open Sans"/>
                <w:sz w:val="18"/>
                <w:szCs w:val="18"/>
              </w:rPr>
              <w:t>Activities:</w:t>
            </w:r>
          </w:p>
          <w:p w14:paraId="6FB7B608" w14:textId="77777777" w:rsidR="00E5110B" w:rsidRPr="00C41F9A" w:rsidRDefault="00E5110B" w:rsidP="00E5110B">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75CF35E8" w14:textId="77777777" w:rsidR="00E5110B" w:rsidRPr="00C41F9A" w:rsidRDefault="00E5110B" w:rsidP="00277C48">
            <w:pPr>
              <w:pStyle w:val="NoSpacing"/>
              <w:numPr>
                <w:ilvl w:val="0"/>
                <w:numId w:val="109"/>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C41F9A">
              <w:rPr>
                <w:rFonts w:asciiTheme="minorHAnsi" w:eastAsia="Open Sans" w:hAnsiTheme="minorHAnsi" w:cs="Open Sans"/>
                <w:color w:val="000000" w:themeColor="text1"/>
                <w:sz w:val="18"/>
                <w:szCs w:val="18"/>
              </w:rPr>
              <w:t>Teacher introduces the topic (previously covered in Unit 2, topic 9.1.3). Discusses various methods that can be make source code modular.</w:t>
            </w:r>
          </w:p>
          <w:p w14:paraId="2953FFCA" w14:textId="77777777" w:rsidR="00E5110B" w:rsidRPr="00C41F9A" w:rsidRDefault="00E5110B" w:rsidP="00277C48">
            <w:pPr>
              <w:pStyle w:val="NoSpacing"/>
              <w:numPr>
                <w:ilvl w:val="0"/>
                <w:numId w:val="109"/>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C41F9A">
              <w:rPr>
                <w:rFonts w:asciiTheme="minorHAnsi" w:eastAsia="Open Sans" w:hAnsiTheme="minorHAnsi" w:cs="Open Sans"/>
                <w:color w:val="000000" w:themeColor="text1"/>
                <w:sz w:val="18"/>
                <w:szCs w:val="18"/>
              </w:rPr>
              <w:t>Class practical activity. Students are provided with code which does not demonstrate the use of modularity and are asked to refactor the code to implement modularity.</w:t>
            </w:r>
          </w:p>
          <w:p w14:paraId="1688C1A0" w14:textId="77777777" w:rsidR="00E5110B" w:rsidRPr="00C41F9A" w:rsidRDefault="00E5110B" w:rsidP="00277C48">
            <w:pPr>
              <w:pStyle w:val="NoSpacing"/>
              <w:numPr>
                <w:ilvl w:val="0"/>
                <w:numId w:val="109"/>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C41F9A">
              <w:rPr>
                <w:rFonts w:asciiTheme="minorHAnsi" w:eastAsia="Open Sans" w:hAnsiTheme="minorHAnsi" w:cs="Open Sans"/>
                <w:color w:val="000000" w:themeColor="text1"/>
                <w:sz w:val="18"/>
                <w:szCs w:val="18"/>
              </w:rPr>
              <w:t>Class quiz with questions on python syntax, best practice and ADTs</w:t>
            </w:r>
          </w:p>
          <w:p w14:paraId="1778D76B" w14:textId="77777777" w:rsidR="00E5110B" w:rsidRPr="00C41F9A" w:rsidRDefault="00E5110B" w:rsidP="00E5110B">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p>
          <w:p w14:paraId="11ECD181" w14:textId="344FE054" w:rsidR="00E5110B" w:rsidRDefault="002D2D1D" w:rsidP="00E5110B">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23F29393" w14:textId="77777777" w:rsidR="00C41F9A" w:rsidRPr="00C41F9A" w:rsidRDefault="00C41F9A" w:rsidP="00E5110B">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452E0D17" w14:textId="77777777" w:rsidR="00E5110B" w:rsidRPr="00C41F9A" w:rsidRDefault="00E5110B" w:rsidP="00E5110B">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rPr>
            </w:pPr>
            <w:r w:rsidRPr="00C41F9A">
              <w:rPr>
                <w:rFonts w:asciiTheme="minorHAnsi" w:eastAsia="Open Sans" w:hAnsiTheme="minorHAnsi" w:cs="Open Sans"/>
                <w:color w:val="000000" w:themeColor="text1"/>
                <w:sz w:val="18"/>
                <w:szCs w:val="18"/>
              </w:rPr>
              <w:t>Ask students to read the article on Python code reuse and modularity.</w:t>
            </w:r>
          </w:p>
          <w:p w14:paraId="437FA519" w14:textId="77777777" w:rsidR="00E5110B" w:rsidRPr="00C41F9A" w:rsidRDefault="00E5110B" w:rsidP="00E5110B">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2268" w:type="dxa"/>
            <w:shd w:val="clear" w:color="auto" w:fill="FFFFFF" w:themeFill="background1"/>
          </w:tcPr>
          <w:p w14:paraId="12B91349" w14:textId="0E8CF393" w:rsidR="00E5110B" w:rsidRPr="00C41F9A" w:rsidRDefault="002D2D1D" w:rsidP="00E5110B">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E5110B" w:rsidRPr="00C41F9A">
              <w:rPr>
                <w:rFonts w:eastAsia="Open Sans" w:cs="Open Sans"/>
                <w:color w:val="000000" w:themeColor="text1"/>
                <w:sz w:val="18"/>
                <w:szCs w:val="18"/>
              </w:rPr>
              <w:t>pp. 273-276</w:t>
            </w:r>
          </w:p>
          <w:p w14:paraId="61258885" w14:textId="77777777" w:rsidR="00E5110B" w:rsidRPr="00C41F9A" w:rsidRDefault="00E5110B" w:rsidP="00E5110B">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p>
          <w:p w14:paraId="77F34E93" w14:textId="77777777" w:rsidR="00E5110B" w:rsidRPr="00C41F9A" w:rsidRDefault="00E5110B" w:rsidP="00E5110B">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C41F9A">
              <w:rPr>
                <w:rFonts w:eastAsia="Open Sans" w:cs="Open Sans"/>
                <w:color w:val="000000" w:themeColor="text1"/>
                <w:sz w:val="18"/>
                <w:szCs w:val="18"/>
              </w:rPr>
              <w:t>Video explaining how to create user packages:</w:t>
            </w:r>
          </w:p>
          <w:p w14:paraId="4C1A4BB2" w14:textId="77777777" w:rsidR="00E5110B" w:rsidRPr="00C41F9A" w:rsidRDefault="00E5110B" w:rsidP="00E5110B">
            <w:pPr>
              <w:cnfStyle w:val="000000100000" w:firstRow="0" w:lastRow="0" w:firstColumn="0" w:lastColumn="0" w:oddVBand="0" w:evenVBand="0" w:oddHBand="1" w:evenHBand="0" w:firstRowFirstColumn="0" w:firstRowLastColumn="0" w:lastRowFirstColumn="0" w:lastRowLastColumn="0"/>
              <w:rPr>
                <w:rStyle w:val="Hyperlink"/>
                <w:color w:val="000000" w:themeColor="text1"/>
                <w:sz w:val="18"/>
                <w:szCs w:val="18"/>
              </w:rPr>
            </w:pPr>
            <w:hyperlink r:id="rId142">
              <w:r w:rsidRPr="00C41F9A">
                <w:rPr>
                  <w:rStyle w:val="Hyperlink"/>
                  <w:color w:val="000000" w:themeColor="text1"/>
                  <w:sz w:val="18"/>
                  <w:szCs w:val="18"/>
                </w:rPr>
                <w:t>https://www.youtube.com/watch?v=P7wlBTLYyrg</w:t>
              </w:r>
            </w:hyperlink>
          </w:p>
          <w:p w14:paraId="27D6D3E4" w14:textId="77777777" w:rsidR="00E5110B" w:rsidRPr="00C41F9A" w:rsidRDefault="00E5110B" w:rsidP="00E5110B">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p>
          <w:p w14:paraId="778B9EB4" w14:textId="680EB915" w:rsidR="00E5110B" w:rsidRPr="00C41F9A" w:rsidRDefault="00E5110B" w:rsidP="00E5110B">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C41F9A">
              <w:rPr>
                <w:rFonts w:eastAsia="Open Sans" w:cs="Open Sans"/>
                <w:color w:val="000000" w:themeColor="text1"/>
                <w:sz w:val="18"/>
                <w:szCs w:val="18"/>
              </w:rPr>
              <w:t xml:space="preserve">Web </w:t>
            </w:r>
            <w:r w:rsidR="006336CC" w:rsidRPr="00C41F9A">
              <w:rPr>
                <w:rFonts w:eastAsia="Open Sans" w:cs="Open Sans"/>
                <w:color w:val="000000" w:themeColor="text1"/>
                <w:sz w:val="18"/>
                <w:szCs w:val="18"/>
              </w:rPr>
              <w:t>pages</w:t>
            </w:r>
            <w:r w:rsidRPr="00C41F9A">
              <w:rPr>
                <w:rFonts w:eastAsia="Open Sans" w:cs="Open Sans"/>
                <w:color w:val="000000" w:themeColor="text1"/>
                <w:sz w:val="18"/>
                <w:szCs w:val="18"/>
              </w:rPr>
              <w:t xml:space="preserve"> fr</w:t>
            </w:r>
            <w:r w:rsidR="006336CC">
              <w:rPr>
                <w:rFonts w:eastAsia="Open Sans" w:cs="Open Sans"/>
                <w:color w:val="000000" w:themeColor="text1"/>
                <w:sz w:val="18"/>
                <w:szCs w:val="18"/>
              </w:rPr>
              <w:t>o</w:t>
            </w:r>
            <w:r w:rsidRPr="00C41F9A">
              <w:rPr>
                <w:rFonts w:eastAsia="Open Sans" w:cs="Open Sans"/>
                <w:color w:val="000000" w:themeColor="text1"/>
                <w:sz w:val="18"/>
                <w:szCs w:val="18"/>
              </w:rPr>
              <w:t>m the Geek for Geeks web site about code reuse and modularity:</w:t>
            </w:r>
          </w:p>
          <w:p w14:paraId="4254472B" w14:textId="77777777" w:rsidR="00E5110B" w:rsidRPr="00C41F9A" w:rsidRDefault="00E5110B" w:rsidP="00E5110B">
            <w:pPr>
              <w:pStyle w:val="NoSpacing"/>
              <w:cnfStyle w:val="000000100000" w:firstRow="0" w:lastRow="0" w:firstColumn="0" w:lastColumn="0" w:oddVBand="0" w:evenVBand="0" w:oddHBand="1" w:evenHBand="0" w:firstRowFirstColumn="0" w:firstRowLastColumn="0" w:lastRowFirstColumn="0" w:lastRowLastColumn="0"/>
              <w:rPr>
                <w:rStyle w:val="Hyperlink"/>
                <w:color w:val="000000" w:themeColor="text1"/>
                <w:sz w:val="18"/>
                <w:szCs w:val="18"/>
              </w:rPr>
            </w:pPr>
            <w:hyperlink r:id="rId143">
              <w:r w:rsidRPr="00C41F9A">
                <w:rPr>
                  <w:rStyle w:val="Hyperlink"/>
                  <w:color w:val="000000" w:themeColor="text1"/>
                  <w:sz w:val="18"/>
                  <w:szCs w:val="18"/>
                </w:rPr>
                <w:t>https://www.geeksforgeeks.org/python/understanding-code-reuse-modularity-python-3/</w:t>
              </w:r>
            </w:hyperlink>
          </w:p>
          <w:p w14:paraId="12ED886D" w14:textId="77777777" w:rsidR="00E5110B" w:rsidRPr="00C41F9A" w:rsidRDefault="00E5110B" w:rsidP="00E5110B">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shd w:val="clear" w:color="auto" w:fill="FFFFFF" w:themeFill="background1"/>
          </w:tcPr>
          <w:p w14:paraId="363B0620" w14:textId="77777777" w:rsidR="00E5110B" w:rsidRPr="00C41F9A" w:rsidRDefault="00E5110B" w:rsidP="00E5110B">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rPr>
            </w:pPr>
            <w:r w:rsidRPr="00C41F9A">
              <w:rPr>
                <w:rFonts w:asciiTheme="minorHAnsi" w:eastAsia="Open Sans" w:hAnsiTheme="minorHAnsi" w:cs="Open Sans"/>
                <w:color w:val="000000" w:themeColor="text1"/>
                <w:sz w:val="18"/>
                <w:szCs w:val="18"/>
              </w:rPr>
              <w:t>Critical thinking</w:t>
            </w:r>
          </w:p>
          <w:p w14:paraId="1166DABC" w14:textId="77777777" w:rsidR="00E5110B" w:rsidRPr="00C41F9A" w:rsidRDefault="00E5110B" w:rsidP="00E5110B">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C41F9A">
              <w:rPr>
                <w:rFonts w:eastAsia="Open Sans" w:cs="Open Sans"/>
                <w:color w:val="000000" w:themeColor="text1"/>
                <w:sz w:val="18"/>
                <w:szCs w:val="18"/>
              </w:rPr>
              <w:t>Problem solving</w:t>
            </w:r>
          </w:p>
          <w:p w14:paraId="31E2215C" w14:textId="77777777" w:rsidR="00E5110B" w:rsidRPr="00C41F9A" w:rsidRDefault="00E5110B" w:rsidP="00E5110B">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C41F9A">
              <w:rPr>
                <w:rFonts w:eastAsia="Open Sans" w:cs="Open Sans"/>
                <w:color w:val="000000" w:themeColor="text1"/>
                <w:sz w:val="18"/>
                <w:szCs w:val="18"/>
              </w:rPr>
              <w:t>Analysis</w:t>
            </w:r>
          </w:p>
          <w:p w14:paraId="3D9776FE" w14:textId="77777777" w:rsidR="00E5110B" w:rsidRPr="00C41F9A" w:rsidRDefault="00E5110B" w:rsidP="00E5110B">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shd w:val="clear" w:color="auto" w:fill="FFFFFF" w:themeFill="background1"/>
          </w:tcPr>
          <w:p w14:paraId="4B268FB4" w14:textId="77777777" w:rsidR="00E5110B" w:rsidRPr="00C41F9A" w:rsidRDefault="00E5110B" w:rsidP="00E5110B">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rPr>
            </w:pPr>
            <w:r w:rsidRPr="00C41F9A">
              <w:rPr>
                <w:rFonts w:asciiTheme="minorHAnsi" w:eastAsia="Open Sans" w:hAnsiTheme="minorHAnsi" w:cs="Open Sans"/>
                <w:color w:val="000000" w:themeColor="text1"/>
                <w:sz w:val="18"/>
                <w:szCs w:val="18"/>
              </w:rPr>
              <w:t>Critical thinking</w:t>
            </w:r>
          </w:p>
          <w:p w14:paraId="2163B898" w14:textId="77777777" w:rsidR="00E5110B" w:rsidRPr="00C41F9A" w:rsidRDefault="00E5110B" w:rsidP="00E5110B">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C41F9A">
              <w:rPr>
                <w:rFonts w:eastAsia="Open Sans" w:cs="Open Sans"/>
                <w:color w:val="000000" w:themeColor="text1"/>
                <w:sz w:val="18"/>
                <w:szCs w:val="18"/>
              </w:rPr>
              <w:t>Problem solving</w:t>
            </w:r>
          </w:p>
          <w:p w14:paraId="76BCCD5B" w14:textId="77777777" w:rsidR="00E5110B" w:rsidRPr="00C41F9A" w:rsidRDefault="00E5110B" w:rsidP="00E5110B">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b w:val="0"/>
                <w:bCs w:val="0"/>
                <w:noProof w:val="0"/>
                <w:color w:val="000000" w:themeColor="text1"/>
                <w:sz w:val="18"/>
                <w:szCs w:val="18"/>
                <w:lang w:val="en-GB"/>
              </w:rPr>
            </w:pPr>
          </w:p>
        </w:tc>
      </w:tr>
    </w:tbl>
    <w:p w14:paraId="75AF08FD" w14:textId="77777777" w:rsidR="00E460F8" w:rsidRPr="003A19A2" w:rsidRDefault="00E460F8" w:rsidP="00E460F8">
      <w:pPr>
        <w:rPr>
          <w:rStyle w:val="Strong"/>
          <w:b w:val="0"/>
          <w:bCs w:val="0"/>
        </w:rPr>
      </w:pPr>
    </w:p>
    <w:p w14:paraId="56F8BA5C" w14:textId="77777777" w:rsidR="00E460F8" w:rsidRPr="003A19A2" w:rsidRDefault="00E460F8" w:rsidP="00E460F8">
      <w:pPr>
        <w:spacing w:after="0" w:line="240" w:lineRule="auto"/>
        <w:rPr>
          <w:rStyle w:val="Strong"/>
          <w:rFonts w:ascii="Plus Jakarta Sans" w:hAnsi="Plus Jakarta Sans"/>
          <w:sz w:val="36"/>
          <w:szCs w:val="26"/>
        </w:rPr>
      </w:pPr>
      <w:r w:rsidRPr="003A19A2">
        <w:rPr>
          <w:rStyle w:val="Strong"/>
          <w:b w:val="0"/>
          <w:bCs w:val="0"/>
        </w:rP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E460F8" w:rsidRPr="003A19A2" w14:paraId="7C70BC77" w14:textId="77777777" w:rsidTr="00C41F9A">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1F123D5B" w14:textId="77777777" w:rsidR="00E460F8" w:rsidRPr="00C41F9A" w:rsidRDefault="00E460F8">
            <w:pPr>
              <w:pStyle w:val="TableHeading"/>
              <w:jc w:val="center"/>
              <w:rPr>
                <w:b/>
                <w:bCs/>
                <w:noProof w:val="0"/>
                <w:color w:val="FFFFFF" w:themeColor="background1"/>
                <w:sz w:val="20"/>
                <w:szCs w:val="24"/>
                <w:lang w:val="en-GB"/>
              </w:rPr>
            </w:pPr>
            <w:r w:rsidRPr="00C41F9A">
              <w:rPr>
                <w:b/>
                <w:bCs/>
                <w:noProof w:val="0"/>
                <w:color w:val="FFFFFF" w:themeColor="background1"/>
                <w:sz w:val="20"/>
                <w:szCs w:val="24"/>
                <w:lang w:val="en-GB"/>
              </w:rPr>
              <w:t>Topic</w:t>
            </w:r>
            <w:r w:rsidRPr="00C41F9A">
              <w:rPr>
                <w:b/>
                <w:bCs/>
                <w:noProof w:val="0"/>
                <w:color w:val="FFFFFF" w:themeColor="background1"/>
                <w:sz w:val="20"/>
                <w:szCs w:val="24"/>
                <w:lang w:val="en-GB"/>
              </w:rPr>
              <w:br/>
              <w:t>Sub topic</w:t>
            </w:r>
            <w:r w:rsidRPr="00C41F9A">
              <w:rPr>
                <w:b/>
                <w:bCs/>
                <w:noProof w:val="0"/>
                <w:color w:val="FFFFFF" w:themeColor="background1"/>
                <w:sz w:val="20"/>
                <w:szCs w:val="24"/>
                <w:lang w:val="en-GB"/>
              </w:rPr>
              <w:br/>
              <w:t>Lesson title</w:t>
            </w:r>
          </w:p>
        </w:tc>
        <w:tc>
          <w:tcPr>
            <w:tcW w:w="2551" w:type="dxa"/>
            <w:shd w:val="clear" w:color="auto" w:fill="341583" w:themeFill="accent2" w:themeFillShade="80"/>
            <w:vAlign w:val="center"/>
          </w:tcPr>
          <w:p w14:paraId="19C88F0C" w14:textId="77777777" w:rsidR="00E460F8" w:rsidRPr="00C41F9A"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C41F9A">
              <w:rPr>
                <w:b/>
                <w:bCs/>
                <w:noProof w:val="0"/>
                <w:color w:val="FFFFFF" w:themeColor="background1"/>
                <w:sz w:val="20"/>
                <w:szCs w:val="24"/>
                <w:lang w:val="en-GB"/>
              </w:rPr>
              <w:t>Specification reference</w:t>
            </w:r>
          </w:p>
        </w:tc>
        <w:tc>
          <w:tcPr>
            <w:tcW w:w="4820" w:type="dxa"/>
            <w:shd w:val="clear" w:color="auto" w:fill="341583" w:themeFill="accent2" w:themeFillShade="80"/>
            <w:vAlign w:val="center"/>
          </w:tcPr>
          <w:p w14:paraId="3E2481AC" w14:textId="77777777" w:rsidR="00E460F8" w:rsidRPr="00C41F9A"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C41F9A">
              <w:rPr>
                <w:b/>
                <w:bCs/>
                <w:noProof w:val="0"/>
                <w:color w:val="FFFFFF" w:themeColor="background1"/>
                <w:sz w:val="20"/>
                <w:szCs w:val="24"/>
                <w:lang w:val="en-GB"/>
              </w:rPr>
              <w:t>Suggested activities</w:t>
            </w:r>
          </w:p>
        </w:tc>
        <w:tc>
          <w:tcPr>
            <w:tcW w:w="2268" w:type="dxa"/>
            <w:shd w:val="clear" w:color="auto" w:fill="341583" w:themeFill="accent2" w:themeFillShade="80"/>
            <w:vAlign w:val="center"/>
          </w:tcPr>
          <w:p w14:paraId="198F73CF" w14:textId="77777777" w:rsidR="00E460F8" w:rsidRPr="00C41F9A"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C41F9A">
              <w:rPr>
                <w:b/>
                <w:bCs/>
                <w:noProof w:val="0"/>
                <w:color w:val="FFFFFF" w:themeColor="background1"/>
                <w:sz w:val="20"/>
                <w:szCs w:val="24"/>
                <w:lang w:val="en-GB"/>
              </w:rPr>
              <w:t>Suggested resources</w:t>
            </w:r>
          </w:p>
        </w:tc>
        <w:tc>
          <w:tcPr>
            <w:tcW w:w="1984" w:type="dxa"/>
            <w:shd w:val="clear" w:color="auto" w:fill="341583" w:themeFill="accent2" w:themeFillShade="80"/>
            <w:vAlign w:val="center"/>
          </w:tcPr>
          <w:p w14:paraId="2F5A9B40" w14:textId="77777777" w:rsidR="00E460F8" w:rsidRPr="00C41F9A"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C41F9A">
              <w:rPr>
                <w:b/>
                <w:bCs/>
                <w:noProof w:val="0"/>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4202B1EE" w14:textId="77777777" w:rsidR="00E460F8" w:rsidRPr="00C41F9A"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C41F9A">
              <w:rPr>
                <w:b/>
                <w:bCs/>
                <w:noProof w:val="0"/>
                <w:color w:val="FFFFFF" w:themeColor="background1"/>
                <w:sz w:val="20"/>
                <w:szCs w:val="24"/>
                <w:lang w:val="en-GB"/>
              </w:rPr>
              <w:t>Which skills could be acquired through teaching and delivery in this lesson?</w:t>
            </w:r>
          </w:p>
        </w:tc>
      </w:tr>
      <w:tr w:rsidR="00E460F8" w:rsidRPr="003A19A2" w14:paraId="3DEABDBA"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0BFB2C9A" w14:textId="77777777" w:rsidR="00E460F8" w:rsidRPr="003A19A2" w:rsidRDefault="00E460F8">
            <w:pPr>
              <w:pStyle w:val="TableHeading"/>
              <w:rPr>
                <w:noProof w:val="0"/>
                <w:color w:val="FFFFFF" w:themeColor="background1"/>
                <w:lang w:val="en-GB"/>
              </w:rPr>
            </w:pPr>
            <w:r w:rsidRPr="003A19A2">
              <w:rPr>
                <w:b/>
                <w:bCs/>
                <w:noProof w:val="0"/>
                <w:color w:val="000000" w:themeColor="text1"/>
                <w:lang w:val="en-GB"/>
              </w:rPr>
              <w:t>Week 17</w:t>
            </w:r>
            <w:r w:rsidRPr="003A19A2">
              <w:rPr>
                <w:b/>
                <w:bCs/>
                <w:noProof w:val="0"/>
                <w:color w:val="000000" w:themeColor="text1"/>
                <w:lang w:val="en-GB"/>
              </w:rPr>
              <w:br/>
              <w:t>Lesson 1</w:t>
            </w:r>
          </w:p>
        </w:tc>
      </w:tr>
      <w:tr w:rsidR="008C2A62" w:rsidRPr="003A19A2" w14:paraId="23C65AAF" w14:textId="77777777" w:rsidTr="00C41F9A">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2FA7556A" w14:textId="77777777" w:rsidR="008C2A62" w:rsidRPr="00C41F9A" w:rsidRDefault="008C2A62" w:rsidP="008C2A62">
            <w:pPr>
              <w:rPr>
                <w:rFonts w:eastAsia="Open Sans" w:cs="Open Sans"/>
                <w:color w:val="000000" w:themeColor="text1"/>
                <w:sz w:val="18"/>
                <w:szCs w:val="18"/>
              </w:rPr>
            </w:pPr>
            <w:r w:rsidRPr="00C41F9A">
              <w:rPr>
                <w:rFonts w:eastAsia="Open Sans" w:cs="Open Sans"/>
                <w:color w:val="000000" w:themeColor="text1"/>
                <w:sz w:val="18"/>
                <w:szCs w:val="18"/>
              </w:rPr>
              <w:t>Topic: 19.2.1 Consistency</w:t>
            </w:r>
          </w:p>
          <w:p w14:paraId="41848991" w14:textId="77777777" w:rsidR="008C2A62" w:rsidRPr="00C41F9A" w:rsidRDefault="008C2A62" w:rsidP="008C2A62">
            <w:pPr>
              <w:rPr>
                <w:rFonts w:eastAsia="Open Sans" w:cs="Open Sans"/>
                <w:color w:val="000000" w:themeColor="text1"/>
                <w:sz w:val="18"/>
                <w:szCs w:val="18"/>
              </w:rPr>
            </w:pPr>
            <w:r w:rsidRPr="00C41F9A">
              <w:rPr>
                <w:rFonts w:eastAsia="Open Sans" w:cs="Open Sans"/>
                <w:color w:val="000000" w:themeColor="text1"/>
                <w:sz w:val="18"/>
                <w:szCs w:val="18"/>
              </w:rPr>
              <w:t>19.2.2 Readability</w:t>
            </w:r>
          </w:p>
          <w:p w14:paraId="149E5326" w14:textId="77777777" w:rsidR="008C2A62" w:rsidRPr="00C41F9A" w:rsidRDefault="008C2A62" w:rsidP="008C2A62">
            <w:pPr>
              <w:rPr>
                <w:rFonts w:eastAsia="Open Sans" w:cs="Open Sans"/>
                <w:color w:val="000000" w:themeColor="text1"/>
                <w:sz w:val="18"/>
                <w:szCs w:val="18"/>
              </w:rPr>
            </w:pPr>
          </w:p>
          <w:p w14:paraId="18E8999F" w14:textId="50227118" w:rsidR="008C2A62" w:rsidRPr="00C41F9A" w:rsidRDefault="003C1507" w:rsidP="008C2A62">
            <w:pPr>
              <w:rPr>
                <w:rFonts w:eastAsia="Open Sans" w:cs="Open Sans"/>
                <w:color w:val="000000" w:themeColor="text1"/>
                <w:sz w:val="18"/>
                <w:szCs w:val="18"/>
              </w:rPr>
            </w:pPr>
            <w:r w:rsidRPr="003C1507">
              <w:rPr>
                <w:rFonts w:eastAsia="Open Sans" w:cs="Open Sans"/>
                <w:sz w:val="18"/>
                <w:szCs w:val="18"/>
              </w:rPr>
              <w:t>Lesson title:</w:t>
            </w:r>
          </w:p>
          <w:p w14:paraId="2E5A20CF" w14:textId="77777777" w:rsidR="008C2A62" w:rsidRPr="00C41F9A" w:rsidRDefault="008C2A62" w:rsidP="008C2A62">
            <w:pPr>
              <w:rPr>
                <w:rFonts w:eastAsia="Open Sans" w:cs="Open Sans"/>
                <w:b w:val="0"/>
                <w:bCs w:val="0"/>
                <w:color w:val="000000" w:themeColor="text1"/>
                <w:sz w:val="18"/>
                <w:szCs w:val="18"/>
              </w:rPr>
            </w:pPr>
            <w:r w:rsidRPr="00C41F9A">
              <w:rPr>
                <w:rFonts w:eastAsia="Open Sans" w:cs="Open Sans"/>
                <w:b w:val="0"/>
                <w:bCs w:val="0"/>
                <w:color w:val="000000" w:themeColor="text1"/>
                <w:sz w:val="18"/>
                <w:szCs w:val="18"/>
              </w:rPr>
              <w:t>Consistency and readability</w:t>
            </w:r>
          </w:p>
          <w:p w14:paraId="717D61BB" w14:textId="77777777" w:rsidR="008C2A62" w:rsidRPr="00C41F9A" w:rsidRDefault="008C2A62" w:rsidP="008C2A62">
            <w:pPr>
              <w:pStyle w:val="TableText"/>
              <w:rPr>
                <w:rFonts w:asciiTheme="minorHAnsi" w:hAnsiTheme="minorHAnsi"/>
                <w:noProof w:val="0"/>
                <w:sz w:val="18"/>
                <w:szCs w:val="18"/>
                <w:lang w:val="en-GB"/>
              </w:rPr>
            </w:pPr>
          </w:p>
        </w:tc>
        <w:tc>
          <w:tcPr>
            <w:tcW w:w="2551" w:type="dxa"/>
          </w:tcPr>
          <w:p w14:paraId="52A979F1" w14:textId="1DAFC1A4" w:rsidR="008C2A62" w:rsidRPr="00C41F9A" w:rsidRDefault="003C1507" w:rsidP="008C2A62">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3C1507">
              <w:rPr>
                <w:rFonts w:eastAsia="Open Sans" w:cs="Open Sans"/>
                <w:sz w:val="18"/>
                <w:szCs w:val="18"/>
              </w:rPr>
              <w:t>Students will be able to:</w:t>
            </w:r>
          </w:p>
          <w:p w14:paraId="4AB7FD19" w14:textId="77777777" w:rsidR="008C2A62" w:rsidRPr="00C41F9A" w:rsidRDefault="008C2A62" w:rsidP="008C2A62">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C41F9A">
              <w:rPr>
                <w:rFonts w:eastAsia="Open Sans" w:cs="Open Sans"/>
                <w:color w:val="000000" w:themeColor="text1"/>
                <w:sz w:val="18"/>
                <w:szCs w:val="18"/>
              </w:rPr>
              <w:t>select and use appropriate methods to promote code consistency.</w:t>
            </w:r>
          </w:p>
          <w:p w14:paraId="0F758D2A" w14:textId="77777777" w:rsidR="008C2A62" w:rsidRPr="00C41F9A" w:rsidRDefault="008C2A62" w:rsidP="005706AB">
            <w:pPr>
              <w:spacing w:after="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721B48FA" w14:textId="2BB53902" w:rsidR="008C2A62" w:rsidRPr="00C41F9A" w:rsidRDefault="008C2A62" w:rsidP="008C2A62">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r w:rsidRPr="00C41F9A">
              <w:rPr>
                <w:rFonts w:asciiTheme="minorHAnsi" w:eastAsia="Open Sans" w:hAnsiTheme="minorHAnsi" w:cs="Open Sans"/>
                <w:sz w:val="18"/>
                <w:szCs w:val="18"/>
              </w:rPr>
              <w:t>Use appropriate methods to promote readability of program code.</w:t>
            </w:r>
          </w:p>
        </w:tc>
        <w:tc>
          <w:tcPr>
            <w:tcW w:w="4820" w:type="dxa"/>
          </w:tcPr>
          <w:p w14:paraId="6258D6C5" w14:textId="77777777" w:rsidR="008C2A62" w:rsidRPr="00C41F9A" w:rsidRDefault="008C2A62" w:rsidP="008C2A62">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C41F9A">
              <w:rPr>
                <w:rFonts w:asciiTheme="minorHAnsi" w:eastAsia="Open Sans" w:hAnsiTheme="minorHAnsi" w:cs="Open Sans"/>
                <w:color w:val="000000" w:themeColor="text1"/>
                <w:sz w:val="18"/>
                <w:szCs w:val="18"/>
              </w:rPr>
              <w:t>Activities</w:t>
            </w:r>
          </w:p>
          <w:p w14:paraId="053423A1" w14:textId="77777777" w:rsidR="008C2A62" w:rsidRPr="00C41F9A" w:rsidRDefault="008C2A62" w:rsidP="008C2A62">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3C4785B8" w14:textId="77777777" w:rsidR="008C2A62" w:rsidRPr="00C41F9A" w:rsidRDefault="008C2A62" w:rsidP="00277C48">
            <w:pPr>
              <w:pStyle w:val="NoSpacing"/>
              <w:numPr>
                <w:ilvl w:val="0"/>
                <w:numId w:val="109"/>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C41F9A">
              <w:rPr>
                <w:rFonts w:asciiTheme="minorHAnsi" w:eastAsia="Open Sans" w:hAnsiTheme="minorHAnsi" w:cs="Open Sans"/>
                <w:color w:val="000000" w:themeColor="text1"/>
                <w:sz w:val="18"/>
                <w:szCs w:val="18"/>
              </w:rPr>
              <w:t>Teacher introduces the topic (previously covered in Unit 2, topic 9.2.1 and 2). Discusses how to write code which is consistent and readable</w:t>
            </w:r>
          </w:p>
          <w:p w14:paraId="1EE1C075" w14:textId="77777777" w:rsidR="008C2A62" w:rsidRPr="00C41F9A" w:rsidRDefault="008C2A62" w:rsidP="00277C48">
            <w:pPr>
              <w:pStyle w:val="NoSpacing"/>
              <w:numPr>
                <w:ilvl w:val="0"/>
                <w:numId w:val="109"/>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C41F9A">
              <w:rPr>
                <w:rFonts w:asciiTheme="minorHAnsi" w:eastAsia="Open Sans" w:hAnsiTheme="minorHAnsi" w:cs="Open Sans"/>
                <w:color w:val="000000" w:themeColor="text1"/>
                <w:sz w:val="18"/>
                <w:szCs w:val="18"/>
              </w:rPr>
              <w:t>Class practical activity. Students work in pairs to review code they have previously written, such as code written for one of the project tasks and consider how they could make the code more consistent and readable (See also Activity 2 on page 277 of Student book 2)</w:t>
            </w:r>
          </w:p>
          <w:p w14:paraId="55A10F76" w14:textId="6ADDFAE4" w:rsidR="008C2A62" w:rsidRPr="00C41F9A" w:rsidRDefault="008C2A62" w:rsidP="00277C48">
            <w:pPr>
              <w:pStyle w:val="NoSpacing"/>
              <w:numPr>
                <w:ilvl w:val="0"/>
                <w:numId w:val="109"/>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C41F9A">
              <w:rPr>
                <w:rFonts w:asciiTheme="minorHAnsi" w:eastAsia="Open Sans" w:hAnsiTheme="minorHAnsi" w:cs="Open Sans"/>
                <w:color w:val="000000" w:themeColor="text1"/>
                <w:sz w:val="18"/>
                <w:szCs w:val="18"/>
              </w:rPr>
              <w:t xml:space="preserve">Class practical activity with students given a programming challenge to write Python code which solves a given problem </w:t>
            </w:r>
            <w:r w:rsidR="006336CC" w:rsidRPr="00C41F9A">
              <w:rPr>
                <w:rFonts w:asciiTheme="minorHAnsi" w:eastAsia="Open Sans" w:hAnsiTheme="minorHAnsi" w:cs="Open Sans"/>
                <w:color w:val="000000" w:themeColor="text1"/>
                <w:sz w:val="18"/>
                <w:szCs w:val="18"/>
              </w:rPr>
              <w:t>and</w:t>
            </w:r>
            <w:r w:rsidRPr="00C41F9A">
              <w:rPr>
                <w:rFonts w:asciiTheme="minorHAnsi" w:eastAsia="Open Sans" w:hAnsiTheme="minorHAnsi" w:cs="Open Sans"/>
                <w:color w:val="000000" w:themeColor="text1"/>
                <w:sz w:val="18"/>
                <w:szCs w:val="18"/>
              </w:rPr>
              <w:t xml:space="preserve"> complies with best practice including modularity, consistency and readability (Activity 3 on page 278 of Student book 2 provides an example)</w:t>
            </w:r>
          </w:p>
          <w:p w14:paraId="1EDAFC3C" w14:textId="77777777" w:rsidR="008C2A62" w:rsidRPr="00C41F9A" w:rsidRDefault="008C2A62" w:rsidP="008C2A62">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p>
          <w:p w14:paraId="520B3F85" w14:textId="62EFBD2C" w:rsidR="008C2A62" w:rsidRDefault="002D2D1D" w:rsidP="008C2A62">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460CE658" w14:textId="77777777" w:rsidR="005706AB" w:rsidRPr="00C41F9A" w:rsidRDefault="005706AB" w:rsidP="008C2A62">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1490B43A" w14:textId="77777777" w:rsidR="008C2A62" w:rsidRPr="00C41F9A" w:rsidRDefault="008C2A62" w:rsidP="008C2A62">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C41F9A">
              <w:rPr>
                <w:rFonts w:asciiTheme="minorHAnsi" w:eastAsia="Open Sans" w:hAnsiTheme="minorHAnsi" w:cs="Open Sans"/>
                <w:color w:val="000000" w:themeColor="text1"/>
                <w:sz w:val="18"/>
                <w:szCs w:val="18"/>
              </w:rPr>
              <w:t>Ask students to create revision notes or make a classroom poster on best practice to make code consistent and readable</w:t>
            </w:r>
          </w:p>
          <w:p w14:paraId="1BCB9D60" w14:textId="77777777" w:rsidR="008C2A62" w:rsidRPr="00C41F9A" w:rsidRDefault="008C2A62" w:rsidP="008C2A62">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0E5EBF8F" w14:textId="663DB4A2" w:rsidR="008C2A62" w:rsidRPr="00C41F9A" w:rsidRDefault="002D2D1D" w:rsidP="008C2A62">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8C2A62" w:rsidRPr="00C41F9A">
              <w:rPr>
                <w:rFonts w:eastAsia="Open Sans" w:cs="Open Sans"/>
                <w:color w:val="000000" w:themeColor="text1"/>
                <w:sz w:val="18"/>
                <w:szCs w:val="18"/>
              </w:rPr>
              <w:t>pp. 276-279</w:t>
            </w:r>
          </w:p>
          <w:p w14:paraId="6D613DC5" w14:textId="77777777" w:rsidR="008C2A62" w:rsidRPr="00C41F9A" w:rsidRDefault="008C2A62" w:rsidP="008C2A62">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tcPr>
          <w:p w14:paraId="63E7840C" w14:textId="77777777" w:rsidR="008C2A62" w:rsidRPr="00C41F9A" w:rsidRDefault="008C2A62" w:rsidP="008C2A62">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C41F9A">
              <w:rPr>
                <w:rFonts w:asciiTheme="minorHAnsi" w:eastAsia="Open Sans" w:hAnsiTheme="minorHAnsi" w:cs="Open Sans"/>
                <w:color w:val="000000" w:themeColor="text1"/>
                <w:sz w:val="18"/>
                <w:szCs w:val="18"/>
              </w:rPr>
              <w:t>Critical thinking</w:t>
            </w:r>
          </w:p>
          <w:p w14:paraId="43C1BBEB" w14:textId="77777777" w:rsidR="008C2A62" w:rsidRPr="00C41F9A" w:rsidRDefault="008C2A62" w:rsidP="008C2A62">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C41F9A">
              <w:rPr>
                <w:rFonts w:eastAsia="Open Sans" w:cs="Open Sans"/>
                <w:color w:val="000000" w:themeColor="text1"/>
                <w:sz w:val="18"/>
                <w:szCs w:val="18"/>
              </w:rPr>
              <w:t>Problem solving</w:t>
            </w:r>
          </w:p>
          <w:p w14:paraId="7A52EE00" w14:textId="77777777" w:rsidR="008C2A62" w:rsidRPr="00C41F9A" w:rsidRDefault="008C2A62" w:rsidP="008C2A62">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C41F9A">
              <w:rPr>
                <w:rFonts w:eastAsia="Open Sans" w:cs="Open Sans"/>
                <w:color w:val="000000" w:themeColor="text1"/>
                <w:sz w:val="18"/>
                <w:szCs w:val="18"/>
              </w:rPr>
              <w:t>Analysis</w:t>
            </w:r>
          </w:p>
          <w:p w14:paraId="468B9CDC" w14:textId="77777777" w:rsidR="008C2A62" w:rsidRPr="00C41F9A" w:rsidRDefault="008C2A62" w:rsidP="008C2A62">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tcPr>
          <w:p w14:paraId="5A8168B7" w14:textId="77777777" w:rsidR="008C2A62" w:rsidRPr="00C41F9A" w:rsidRDefault="008C2A62" w:rsidP="008C2A62">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C41F9A">
              <w:rPr>
                <w:rFonts w:asciiTheme="minorHAnsi" w:eastAsia="Open Sans" w:hAnsiTheme="minorHAnsi" w:cs="Open Sans"/>
                <w:color w:val="000000" w:themeColor="text1"/>
                <w:sz w:val="18"/>
                <w:szCs w:val="18"/>
              </w:rPr>
              <w:t>Critical thinking</w:t>
            </w:r>
          </w:p>
          <w:p w14:paraId="319B11EB" w14:textId="77777777" w:rsidR="008C2A62" w:rsidRPr="00C41F9A" w:rsidRDefault="008C2A62" w:rsidP="008C2A62">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C41F9A">
              <w:rPr>
                <w:rFonts w:eastAsia="Open Sans" w:cs="Open Sans"/>
                <w:color w:val="000000" w:themeColor="text1"/>
                <w:sz w:val="18"/>
                <w:szCs w:val="18"/>
              </w:rPr>
              <w:t>Problem solving</w:t>
            </w:r>
          </w:p>
          <w:p w14:paraId="750D8C25" w14:textId="77777777" w:rsidR="008C2A62" w:rsidRPr="00C41F9A" w:rsidRDefault="008C2A62" w:rsidP="008C2A62">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r>
    </w:tbl>
    <w:p w14:paraId="71E5865C" w14:textId="77777777" w:rsidR="005706AB" w:rsidRDefault="005706AB">
      <w: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8C2A62" w:rsidRPr="003A19A2" w14:paraId="6EABEF14" w14:textId="77777777" w:rsidTr="008C32B5">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0B91AD24" w14:textId="77ED9E79" w:rsidR="008C2A62" w:rsidRPr="003A19A2" w:rsidRDefault="008C2A62" w:rsidP="008C2A62">
            <w:pPr>
              <w:pStyle w:val="TableHeading"/>
              <w:rPr>
                <w:noProof w:val="0"/>
                <w:lang w:val="en-GB"/>
              </w:rPr>
            </w:pPr>
            <w:r w:rsidRPr="003A19A2">
              <w:rPr>
                <w:b/>
                <w:bCs/>
                <w:noProof w:val="0"/>
                <w:color w:val="000000" w:themeColor="text1"/>
                <w:lang w:val="en-GB"/>
              </w:rPr>
              <w:t>Week 17</w:t>
            </w:r>
            <w:r w:rsidRPr="003A19A2">
              <w:rPr>
                <w:b/>
                <w:bCs/>
                <w:noProof w:val="0"/>
                <w:color w:val="000000" w:themeColor="text1"/>
                <w:lang w:val="en-GB"/>
              </w:rPr>
              <w:br/>
              <w:t>Lesson 2</w:t>
            </w:r>
          </w:p>
        </w:tc>
      </w:tr>
      <w:tr w:rsidR="009012A0" w:rsidRPr="003A19A2" w14:paraId="1DF6C881" w14:textId="77777777" w:rsidTr="008C32B5">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4B7B61E5" w14:textId="77777777" w:rsidR="009012A0" w:rsidRPr="008C32B5" w:rsidRDefault="009012A0" w:rsidP="009012A0">
            <w:pPr>
              <w:rPr>
                <w:rFonts w:eastAsia="Open Sans" w:cs="Open Sans"/>
                <w:color w:val="000000" w:themeColor="text1"/>
                <w:sz w:val="18"/>
                <w:szCs w:val="18"/>
              </w:rPr>
            </w:pPr>
            <w:r w:rsidRPr="008C32B5">
              <w:rPr>
                <w:rFonts w:eastAsia="Open Sans" w:cs="Open Sans"/>
                <w:color w:val="000000" w:themeColor="text1"/>
                <w:sz w:val="18"/>
                <w:szCs w:val="18"/>
              </w:rPr>
              <w:t>Topic: 19.2.3 Methods to control behaviour of program code</w:t>
            </w:r>
          </w:p>
          <w:p w14:paraId="57677451" w14:textId="77777777" w:rsidR="009012A0" w:rsidRPr="008C32B5" w:rsidRDefault="009012A0" w:rsidP="009012A0">
            <w:pPr>
              <w:rPr>
                <w:rFonts w:eastAsia="Open Sans" w:cs="Open Sans"/>
                <w:color w:val="000000" w:themeColor="text1"/>
                <w:sz w:val="18"/>
                <w:szCs w:val="18"/>
              </w:rPr>
            </w:pPr>
          </w:p>
          <w:p w14:paraId="36E6375F" w14:textId="09C15424" w:rsidR="009012A0" w:rsidRPr="008C32B5" w:rsidRDefault="003C1507" w:rsidP="009012A0">
            <w:pPr>
              <w:rPr>
                <w:rFonts w:eastAsia="Open Sans" w:cs="Open Sans"/>
                <w:color w:val="000000" w:themeColor="text1"/>
                <w:sz w:val="18"/>
                <w:szCs w:val="18"/>
              </w:rPr>
            </w:pPr>
            <w:r w:rsidRPr="003C1507">
              <w:rPr>
                <w:rFonts w:eastAsia="Open Sans" w:cs="Open Sans"/>
                <w:sz w:val="18"/>
                <w:szCs w:val="18"/>
              </w:rPr>
              <w:t>Lesson title:</w:t>
            </w:r>
          </w:p>
          <w:p w14:paraId="38E6F939" w14:textId="77777777" w:rsidR="009012A0" w:rsidRPr="008C32B5" w:rsidRDefault="009012A0" w:rsidP="009012A0">
            <w:pPr>
              <w:rPr>
                <w:rFonts w:eastAsia="Open Sans" w:cs="Open Sans"/>
                <w:b w:val="0"/>
                <w:bCs w:val="0"/>
                <w:color w:val="000000" w:themeColor="text1"/>
                <w:sz w:val="18"/>
                <w:szCs w:val="18"/>
              </w:rPr>
            </w:pPr>
            <w:r w:rsidRPr="008C32B5">
              <w:rPr>
                <w:rFonts w:eastAsia="Open Sans" w:cs="Open Sans"/>
                <w:b w:val="0"/>
                <w:bCs w:val="0"/>
                <w:color w:val="000000" w:themeColor="text1"/>
                <w:sz w:val="18"/>
                <w:szCs w:val="18"/>
              </w:rPr>
              <w:t>Control code behaviour</w:t>
            </w:r>
          </w:p>
          <w:p w14:paraId="54FFCA86" w14:textId="77777777" w:rsidR="009012A0" w:rsidRPr="008C32B5" w:rsidRDefault="009012A0" w:rsidP="009012A0">
            <w:pPr>
              <w:pStyle w:val="TableText"/>
              <w:rPr>
                <w:rFonts w:asciiTheme="minorHAnsi" w:hAnsiTheme="minorHAnsi"/>
                <w:noProof w:val="0"/>
                <w:sz w:val="18"/>
                <w:szCs w:val="18"/>
                <w:lang w:val="en-GB"/>
              </w:rPr>
            </w:pPr>
          </w:p>
        </w:tc>
        <w:tc>
          <w:tcPr>
            <w:tcW w:w="2551" w:type="dxa"/>
            <w:shd w:val="clear" w:color="auto" w:fill="auto"/>
          </w:tcPr>
          <w:p w14:paraId="0FF3E503" w14:textId="0F296410" w:rsidR="009012A0" w:rsidRPr="008C32B5" w:rsidRDefault="003C1507" w:rsidP="009012A0">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3C1507">
              <w:rPr>
                <w:rFonts w:eastAsia="Open Sans" w:cs="Open Sans"/>
                <w:sz w:val="18"/>
                <w:szCs w:val="18"/>
              </w:rPr>
              <w:t>Students will be able to:</w:t>
            </w:r>
          </w:p>
          <w:p w14:paraId="7409650C" w14:textId="1AA56DBF" w:rsidR="009012A0" w:rsidRPr="008C32B5" w:rsidRDefault="009012A0" w:rsidP="009012A0">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r w:rsidRPr="008C32B5">
              <w:rPr>
                <w:rFonts w:asciiTheme="minorHAnsi" w:eastAsia="Open Sans" w:hAnsiTheme="minorHAnsi" w:cs="Open Sans"/>
                <w:sz w:val="18"/>
                <w:szCs w:val="18"/>
              </w:rPr>
              <w:t>select and use appropriate methods to control behaviour of code.</w:t>
            </w:r>
          </w:p>
        </w:tc>
        <w:tc>
          <w:tcPr>
            <w:tcW w:w="4820" w:type="dxa"/>
            <w:shd w:val="clear" w:color="auto" w:fill="auto"/>
          </w:tcPr>
          <w:p w14:paraId="57700111" w14:textId="0AA6EEBA" w:rsidR="009012A0" w:rsidRPr="008C32B5" w:rsidRDefault="002D2D1D" w:rsidP="009012A0">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2D2D1D">
              <w:rPr>
                <w:rFonts w:asciiTheme="minorHAnsi" w:eastAsia="Open Sans" w:hAnsiTheme="minorHAnsi" w:cs="Open Sans"/>
                <w:sz w:val="18"/>
                <w:szCs w:val="18"/>
              </w:rPr>
              <w:t>Activities:</w:t>
            </w:r>
          </w:p>
          <w:p w14:paraId="7EE5CA5B" w14:textId="77777777" w:rsidR="009012A0" w:rsidRPr="008C32B5" w:rsidRDefault="009012A0" w:rsidP="009012A0">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5090F573" w14:textId="77777777" w:rsidR="009012A0" w:rsidRPr="008C32B5" w:rsidRDefault="009012A0" w:rsidP="00277C48">
            <w:pPr>
              <w:pStyle w:val="NoSpacing"/>
              <w:numPr>
                <w:ilvl w:val="0"/>
                <w:numId w:val="112"/>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8C32B5">
              <w:rPr>
                <w:rFonts w:asciiTheme="minorHAnsi" w:eastAsia="Open Sans" w:hAnsiTheme="minorHAnsi" w:cs="Open Sans"/>
                <w:color w:val="000000" w:themeColor="text1"/>
                <w:sz w:val="18"/>
                <w:szCs w:val="18"/>
              </w:rPr>
              <w:t>Teacher introduces the topic (previously covered in Unit 2, topic 9.2.3). Discusses the methods that can be used to control the behaviour of program code.</w:t>
            </w:r>
          </w:p>
          <w:p w14:paraId="6425284C" w14:textId="77777777" w:rsidR="009012A0" w:rsidRPr="008C32B5" w:rsidRDefault="009012A0" w:rsidP="00277C48">
            <w:pPr>
              <w:pStyle w:val="ListParagraph"/>
              <w:numPr>
                <w:ilvl w:val="0"/>
                <w:numId w:val="113"/>
              </w:numPr>
              <w:spacing w:after="0" w:line="276" w:lineRule="auto"/>
              <w:ind w:left="360" w:hanging="397"/>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8C32B5">
              <w:rPr>
                <w:rFonts w:asciiTheme="minorHAnsi" w:eastAsia="Open Sans" w:hAnsiTheme="minorHAnsi" w:cs="Open Sans"/>
                <w:sz w:val="18"/>
                <w:szCs w:val="18"/>
              </w:rPr>
              <w:t>Class activity. Divide students into 6 groups and give each group a program control method and ask them to identify programs that they have previously written where they either have demonstrated the use of the method or the program could be improved by implementing the method and identify situations when these methods should be applied. The topics are:</w:t>
            </w:r>
          </w:p>
          <w:p w14:paraId="0087DE8E" w14:textId="77777777" w:rsidR="009012A0" w:rsidRPr="008C32B5" w:rsidRDefault="009012A0" w:rsidP="00277C48">
            <w:pPr>
              <w:pStyle w:val="ListParagraph"/>
              <w:numPr>
                <w:ilvl w:val="1"/>
                <w:numId w:val="113"/>
              </w:numPr>
              <w:spacing w:after="0" w:line="276" w:lineRule="auto"/>
              <w:ind w:left="7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8C32B5">
              <w:rPr>
                <w:rFonts w:asciiTheme="minorHAnsi" w:eastAsia="Open Sans" w:hAnsiTheme="minorHAnsi" w:cs="Open Sans"/>
                <w:sz w:val="18"/>
                <w:szCs w:val="18"/>
              </w:rPr>
              <w:t>Boundary value analysis</w:t>
            </w:r>
          </w:p>
          <w:p w14:paraId="7771931F" w14:textId="77777777" w:rsidR="009012A0" w:rsidRPr="008C32B5" w:rsidRDefault="009012A0" w:rsidP="00277C48">
            <w:pPr>
              <w:pStyle w:val="ListParagraph"/>
              <w:numPr>
                <w:ilvl w:val="1"/>
                <w:numId w:val="113"/>
              </w:numPr>
              <w:spacing w:after="0" w:line="276" w:lineRule="auto"/>
              <w:ind w:left="7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8C32B5">
              <w:rPr>
                <w:rFonts w:asciiTheme="minorHAnsi" w:eastAsia="Open Sans" w:hAnsiTheme="minorHAnsi" w:cs="Open Sans"/>
                <w:sz w:val="18"/>
                <w:szCs w:val="18"/>
              </w:rPr>
              <w:t>Exception handling</w:t>
            </w:r>
          </w:p>
          <w:p w14:paraId="5B260C8A" w14:textId="77777777" w:rsidR="009012A0" w:rsidRPr="008C32B5" w:rsidRDefault="009012A0" w:rsidP="00277C48">
            <w:pPr>
              <w:pStyle w:val="ListParagraph"/>
              <w:numPr>
                <w:ilvl w:val="1"/>
                <w:numId w:val="113"/>
              </w:numPr>
              <w:spacing w:after="0" w:line="276" w:lineRule="auto"/>
              <w:ind w:left="7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8C32B5">
              <w:rPr>
                <w:rFonts w:asciiTheme="minorHAnsi" w:eastAsia="Open Sans" w:hAnsiTheme="minorHAnsi" w:cs="Open Sans"/>
                <w:sz w:val="18"/>
                <w:szCs w:val="18"/>
              </w:rPr>
              <w:t>Minimising nested conditionals</w:t>
            </w:r>
          </w:p>
          <w:p w14:paraId="5DBBEE4F" w14:textId="77777777" w:rsidR="009012A0" w:rsidRPr="008C32B5" w:rsidRDefault="009012A0" w:rsidP="00277C48">
            <w:pPr>
              <w:pStyle w:val="ListParagraph"/>
              <w:numPr>
                <w:ilvl w:val="1"/>
                <w:numId w:val="113"/>
              </w:numPr>
              <w:spacing w:after="0" w:line="276" w:lineRule="auto"/>
              <w:ind w:left="7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8C32B5">
              <w:rPr>
                <w:rFonts w:asciiTheme="minorHAnsi" w:eastAsia="Open Sans" w:hAnsiTheme="minorHAnsi" w:cs="Open Sans"/>
                <w:sz w:val="18"/>
                <w:szCs w:val="18"/>
              </w:rPr>
              <w:t>Minimising loops</w:t>
            </w:r>
          </w:p>
          <w:p w14:paraId="0DB24749" w14:textId="77777777" w:rsidR="009012A0" w:rsidRPr="008C32B5" w:rsidRDefault="009012A0" w:rsidP="00277C48">
            <w:pPr>
              <w:pStyle w:val="ListParagraph"/>
              <w:numPr>
                <w:ilvl w:val="1"/>
                <w:numId w:val="113"/>
              </w:numPr>
              <w:spacing w:after="0" w:line="276" w:lineRule="auto"/>
              <w:ind w:left="7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8C32B5">
              <w:rPr>
                <w:rFonts w:asciiTheme="minorHAnsi" w:eastAsia="Open Sans" w:hAnsiTheme="minorHAnsi" w:cs="Open Sans"/>
                <w:sz w:val="18"/>
                <w:szCs w:val="18"/>
              </w:rPr>
              <w:t>Using guard clauses</w:t>
            </w:r>
          </w:p>
          <w:p w14:paraId="0B65754B" w14:textId="77777777" w:rsidR="009012A0" w:rsidRPr="008C32B5" w:rsidRDefault="009012A0" w:rsidP="00277C48">
            <w:pPr>
              <w:pStyle w:val="ListParagraph"/>
              <w:numPr>
                <w:ilvl w:val="1"/>
                <w:numId w:val="113"/>
              </w:numPr>
              <w:spacing w:after="0" w:line="276" w:lineRule="auto"/>
              <w:ind w:left="744"/>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8C32B5">
              <w:rPr>
                <w:rFonts w:asciiTheme="minorHAnsi" w:eastAsia="Open Sans" w:hAnsiTheme="minorHAnsi" w:cs="Open Sans"/>
                <w:sz w:val="18"/>
                <w:szCs w:val="18"/>
              </w:rPr>
              <w:t>Managed conversion of datatypes</w:t>
            </w:r>
          </w:p>
          <w:p w14:paraId="4E517372" w14:textId="77777777" w:rsidR="009012A0" w:rsidRPr="008C32B5" w:rsidRDefault="009012A0" w:rsidP="00277C48">
            <w:pPr>
              <w:pStyle w:val="ListParagraph"/>
              <w:numPr>
                <w:ilvl w:val="0"/>
                <w:numId w:val="113"/>
              </w:numPr>
              <w:spacing w:after="0" w:line="276" w:lineRule="auto"/>
              <w:ind w:left="397" w:hanging="397"/>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sz w:val="18"/>
                <w:szCs w:val="18"/>
              </w:rPr>
            </w:pPr>
            <w:r w:rsidRPr="008C32B5">
              <w:rPr>
                <w:rFonts w:asciiTheme="minorHAnsi" w:eastAsia="Open Sans" w:hAnsiTheme="minorHAnsi" w:cs="Open Sans"/>
                <w:sz w:val="18"/>
                <w:szCs w:val="18"/>
              </w:rPr>
              <w:t>Group feedback, each group feeds back on the result of their research.</w:t>
            </w:r>
          </w:p>
          <w:p w14:paraId="7840BAD1" w14:textId="77777777" w:rsidR="005706AB" w:rsidRPr="008C32B5" w:rsidRDefault="005706AB" w:rsidP="009012A0">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5316EF9D" w14:textId="05760EEE" w:rsidR="009012A0" w:rsidRPr="008C32B5" w:rsidRDefault="002D2D1D" w:rsidP="009012A0">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4592ACA3" w14:textId="77777777" w:rsidR="005706AB" w:rsidRPr="008C32B5" w:rsidRDefault="005706AB" w:rsidP="009012A0">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31F330E1" w14:textId="77777777" w:rsidR="009012A0" w:rsidRPr="008C32B5" w:rsidRDefault="009012A0" w:rsidP="009012A0">
            <w:pPr>
              <w:pStyle w:val="NoSpacing"/>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rPr>
            </w:pPr>
            <w:r w:rsidRPr="008C32B5">
              <w:rPr>
                <w:rFonts w:asciiTheme="minorHAnsi" w:eastAsia="Open Sans" w:hAnsiTheme="minorHAnsi" w:cs="Open Sans"/>
                <w:color w:val="000000" w:themeColor="text1"/>
                <w:sz w:val="18"/>
                <w:szCs w:val="18"/>
              </w:rPr>
              <w:t>Ask students to read the article on exception handling in Python</w:t>
            </w:r>
          </w:p>
          <w:p w14:paraId="59A6EF38" w14:textId="77777777" w:rsidR="009012A0" w:rsidRPr="008C32B5" w:rsidRDefault="009012A0" w:rsidP="009012A0">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p>
          <w:p w14:paraId="27766C8E" w14:textId="77777777" w:rsidR="009012A0" w:rsidRPr="008C32B5" w:rsidRDefault="009012A0" w:rsidP="009012A0">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2268" w:type="dxa"/>
            <w:shd w:val="clear" w:color="auto" w:fill="auto"/>
          </w:tcPr>
          <w:p w14:paraId="74341C1F" w14:textId="1F5A96B1" w:rsidR="009012A0" w:rsidRPr="008C32B5" w:rsidRDefault="002D2D1D" w:rsidP="009012A0">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9012A0" w:rsidRPr="008C32B5">
              <w:rPr>
                <w:rFonts w:eastAsia="Open Sans" w:cs="Open Sans"/>
                <w:color w:val="000000" w:themeColor="text1"/>
                <w:sz w:val="18"/>
                <w:szCs w:val="18"/>
              </w:rPr>
              <w:t>pp. 280-281</w:t>
            </w:r>
          </w:p>
          <w:p w14:paraId="0E27B6DE" w14:textId="77777777" w:rsidR="009012A0" w:rsidRPr="008C32B5" w:rsidRDefault="009012A0" w:rsidP="009012A0">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p>
          <w:p w14:paraId="249F21D1" w14:textId="77777777" w:rsidR="009012A0" w:rsidRPr="008C32B5" w:rsidRDefault="009012A0" w:rsidP="009012A0">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8C32B5">
              <w:rPr>
                <w:rFonts w:eastAsia="Open Sans" w:cs="Open Sans"/>
                <w:color w:val="000000" w:themeColor="text1"/>
                <w:sz w:val="18"/>
                <w:szCs w:val="18"/>
              </w:rPr>
              <w:t>Web page covering exception handling:</w:t>
            </w:r>
          </w:p>
          <w:p w14:paraId="07E10720" w14:textId="77777777" w:rsidR="009012A0" w:rsidRPr="008C32B5" w:rsidRDefault="009012A0" w:rsidP="009012A0">
            <w:pPr>
              <w:pStyle w:val="NoSpacing"/>
              <w:cnfStyle w:val="000000100000" w:firstRow="0" w:lastRow="0" w:firstColumn="0" w:lastColumn="0" w:oddVBand="0" w:evenVBand="0" w:oddHBand="1" w:evenHBand="0" w:firstRowFirstColumn="0" w:firstRowLastColumn="0" w:lastRowFirstColumn="0" w:lastRowLastColumn="0"/>
              <w:rPr>
                <w:rStyle w:val="Hyperlink"/>
                <w:color w:val="000000" w:themeColor="text1"/>
                <w:sz w:val="18"/>
                <w:szCs w:val="18"/>
              </w:rPr>
            </w:pPr>
            <w:hyperlink r:id="rId144">
              <w:r w:rsidRPr="008C32B5">
                <w:rPr>
                  <w:rStyle w:val="Hyperlink"/>
                  <w:color w:val="000000" w:themeColor="text1"/>
                  <w:sz w:val="18"/>
                  <w:szCs w:val="18"/>
                </w:rPr>
                <w:t>https://realpython.com/python-exceptions/</w:t>
              </w:r>
            </w:hyperlink>
          </w:p>
          <w:p w14:paraId="052F4C58" w14:textId="77777777" w:rsidR="009012A0" w:rsidRPr="008C32B5" w:rsidRDefault="009012A0" w:rsidP="009012A0">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shd w:val="clear" w:color="auto" w:fill="auto"/>
          </w:tcPr>
          <w:p w14:paraId="5EDB12F1" w14:textId="77777777" w:rsidR="009012A0" w:rsidRPr="008C32B5" w:rsidRDefault="009012A0" w:rsidP="009012A0">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rPr>
            </w:pPr>
            <w:r w:rsidRPr="008C32B5">
              <w:rPr>
                <w:rFonts w:asciiTheme="minorHAnsi" w:eastAsia="Open Sans" w:hAnsiTheme="minorHAnsi" w:cs="Open Sans"/>
                <w:color w:val="000000" w:themeColor="text1"/>
                <w:sz w:val="18"/>
                <w:szCs w:val="18"/>
              </w:rPr>
              <w:t>Critical thinking</w:t>
            </w:r>
          </w:p>
          <w:p w14:paraId="157289DC" w14:textId="77777777" w:rsidR="009012A0" w:rsidRPr="008C32B5" w:rsidRDefault="009012A0" w:rsidP="009012A0">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8C32B5">
              <w:rPr>
                <w:rFonts w:eastAsia="Open Sans" w:cs="Open Sans"/>
                <w:color w:val="000000" w:themeColor="text1"/>
                <w:sz w:val="18"/>
                <w:szCs w:val="18"/>
              </w:rPr>
              <w:t>Problem solving</w:t>
            </w:r>
          </w:p>
          <w:p w14:paraId="661F7C62" w14:textId="77777777" w:rsidR="009012A0" w:rsidRPr="008C32B5" w:rsidRDefault="009012A0" w:rsidP="009012A0">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8C32B5">
              <w:rPr>
                <w:rFonts w:eastAsia="Open Sans" w:cs="Open Sans"/>
                <w:color w:val="000000" w:themeColor="text1"/>
                <w:sz w:val="18"/>
                <w:szCs w:val="18"/>
              </w:rPr>
              <w:t>Analysis</w:t>
            </w:r>
          </w:p>
          <w:p w14:paraId="02908DC3" w14:textId="77777777" w:rsidR="009012A0" w:rsidRPr="008C32B5" w:rsidRDefault="009012A0" w:rsidP="009012A0">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shd w:val="clear" w:color="auto" w:fill="auto"/>
          </w:tcPr>
          <w:p w14:paraId="60F3B608" w14:textId="77777777" w:rsidR="009012A0" w:rsidRPr="008C32B5" w:rsidRDefault="009012A0" w:rsidP="009012A0">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rPr>
            </w:pPr>
            <w:r w:rsidRPr="008C32B5">
              <w:rPr>
                <w:rFonts w:asciiTheme="minorHAnsi" w:eastAsia="Open Sans" w:hAnsiTheme="minorHAnsi" w:cs="Open Sans"/>
                <w:color w:val="000000" w:themeColor="text1"/>
                <w:sz w:val="18"/>
                <w:szCs w:val="18"/>
              </w:rPr>
              <w:t>Critical thinking</w:t>
            </w:r>
          </w:p>
          <w:p w14:paraId="009B4978" w14:textId="77777777" w:rsidR="009012A0" w:rsidRPr="008C32B5" w:rsidRDefault="009012A0" w:rsidP="009012A0">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8C32B5">
              <w:rPr>
                <w:rFonts w:eastAsia="Open Sans" w:cs="Open Sans"/>
                <w:color w:val="000000" w:themeColor="text1"/>
                <w:sz w:val="18"/>
                <w:szCs w:val="18"/>
              </w:rPr>
              <w:t>Problem solving</w:t>
            </w:r>
          </w:p>
          <w:p w14:paraId="7E9B1162" w14:textId="77777777" w:rsidR="009012A0" w:rsidRPr="008C32B5" w:rsidRDefault="009012A0" w:rsidP="009012A0">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r>
    </w:tbl>
    <w:p w14:paraId="7567D4AE" w14:textId="77777777" w:rsidR="008C32B5" w:rsidRDefault="008C32B5">
      <w: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9012A0" w:rsidRPr="003A19A2" w14:paraId="2849406A" w14:textId="77777777" w:rsidTr="008C32B5">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1F76B6A3" w14:textId="0C0D4DA1" w:rsidR="009012A0" w:rsidRPr="003A19A2" w:rsidRDefault="009012A0" w:rsidP="009012A0">
            <w:pPr>
              <w:pStyle w:val="TableHeading"/>
              <w:rPr>
                <w:noProof w:val="0"/>
                <w:lang w:val="en-GB"/>
              </w:rPr>
            </w:pPr>
            <w:r w:rsidRPr="003A19A2">
              <w:rPr>
                <w:b/>
                <w:bCs/>
                <w:noProof w:val="0"/>
                <w:color w:val="000000" w:themeColor="text1"/>
                <w:lang w:val="en-GB"/>
              </w:rPr>
              <w:t>Week 17</w:t>
            </w:r>
            <w:r w:rsidRPr="003A19A2">
              <w:rPr>
                <w:b/>
                <w:bCs/>
                <w:noProof w:val="0"/>
                <w:color w:val="000000" w:themeColor="text1"/>
                <w:lang w:val="en-GB"/>
              </w:rPr>
              <w:br/>
              <w:t>Lesson 3</w:t>
            </w:r>
          </w:p>
        </w:tc>
      </w:tr>
      <w:tr w:rsidR="003A0E1B" w:rsidRPr="003A19A2" w14:paraId="32337A29" w14:textId="77777777" w:rsidTr="008C32B5">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0F6E4966" w14:textId="77777777" w:rsidR="003A0E1B" w:rsidRPr="008C32B5" w:rsidRDefault="003A0E1B" w:rsidP="003A0E1B">
            <w:pPr>
              <w:rPr>
                <w:rFonts w:eastAsia="Open Sans" w:cs="Open Sans"/>
                <w:color w:val="000000" w:themeColor="text1"/>
                <w:sz w:val="18"/>
                <w:szCs w:val="18"/>
              </w:rPr>
            </w:pPr>
            <w:r w:rsidRPr="008C32B5">
              <w:rPr>
                <w:rFonts w:eastAsia="Open Sans" w:cs="Open Sans"/>
                <w:color w:val="000000" w:themeColor="text1"/>
                <w:sz w:val="18"/>
                <w:szCs w:val="18"/>
              </w:rPr>
              <w:t>Topic: 19.3.1 Methods to ensure that code is fit for purpose, produces accurate results and meets requirements</w:t>
            </w:r>
          </w:p>
          <w:p w14:paraId="15027A91" w14:textId="77777777" w:rsidR="003A0E1B" w:rsidRPr="008C32B5" w:rsidRDefault="003A0E1B" w:rsidP="003A0E1B">
            <w:pPr>
              <w:rPr>
                <w:rFonts w:eastAsia="Open Sans" w:cs="Open Sans"/>
                <w:color w:val="000000" w:themeColor="text1"/>
                <w:sz w:val="18"/>
                <w:szCs w:val="18"/>
              </w:rPr>
            </w:pPr>
          </w:p>
          <w:p w14:paraId="1B24BC1C" w14:textId="2FD4881B" w:rsidR="003A0E1B" w:rsidRPr="008C32B5" w:rsidRDefault="003C1507" w:rsidP="003A0E1B">
            <w:pPr>
              <w:rPr>
                <w:rFonts w:eastAsia="Open Sans" w:cs="Open Sans"/>
                <w:color w:val="000000" w:themeColor="text1"/>
                <w:sz w:val="18"/>
                <w:szCs w:val="18"/>
              </w:rPr>
            </w:pPr>
            <w:r w:rsidRPr="003C1507">
              <w:rPr>
                <w:rFonts w:eastAsia="Open Sans" w:cs="Open Sans"/>
                <w:sz w:val="18"/>
                <w:szCs w:val="18"/>
              </w:rPr>
              <w:t>Lesson title:</w:t>
            </w:r>
          </w:p>
          <w:p w14:paraId="6B5130D2" w14:textId="77777777" w:rsidR="003A0E1B" w:rsidRPr="008C32B5" w:rsidRDefault="003A0E1B" w:rsidP="003A0E1B">
            <w:pPr>
              <w:rPr>
                <w:color w:val="000000" w:themeColor="text1"/>
                <w:sz w:val="18"/>
                <w:szCs w:val="18"/>
              </w:rPr>
            </w:pPr>
            <w:r w:rsidRPr="008C32B5">
              <w:rPr>
                <w:rFonts w:eastAsia="Open Sans" w:cs="Open Sans"/>
                <w:b w:val="0"/>
                <w:bCs w:val="0"/>
                <w:color w:val="000000" w:themeColor="text1"/>
                <w:sz w:val="18"/>
                <w:szCs w:val="18"/>
              </w:rPr>
              <w:t>Testing and debugging</w:t>
            </w:r>
          </w:p>
          <w:p w14:paraId="6D1A517B" w14:textId="726AB55E" w:rsidR="003A0E1B" w:rsidRPr="008C32B5" w:rsidRDefault="003A0E1B" w:rsidP="003A0E1B">
            <w:pPr>
              <w:rPr>
                <w:rFonts w:eastAsia="Open Sans" w:cs="Open Sans"/>
                <w:b w:val="0"/>
                <w:bCs w:val="0"/>
                <w:color w:val="000000" w:themeColor="text1"/>
                <w:sz w:val="18"/>
                <w:szCs w:val="18"/>
              </w:rPr>
            </w:pPr>
            <w:r w:rsidRPr="008C32B5">
              <w:rPr>
                <w:rFonts w:eastAsia="Open Sans" w:cs="Open Sans"/>
                <w:b w:val="0"/>
                <w:bCs w:val="0"/>
                <w:color w:val="000000" w:themeColor="text1"/>
                <w:sz w:val="18"/>
                <w:szCs w:val="18"/>
              </w:rPr>
              <w:t>(</w:t>
            </w:r>
            <w:r w:rsidR="00AD7BE2">
              <w:rPr>
                <w:rFonts w:eastAsia="Open Sans" w:cs="Open Sans"/>
                <w:b w:val="0"/>
                <w:bCs w:val="0"/>
                <w:color w:val="000000" w:themeColor="text1"/>
                <w:sz w:val="18"/>
                <w:szCs w:val="18"/>
              </w:rPr>
              <w:t>D</w:t>
            </w:r>
            <w:r w:rsidRPr="008C32B5">
              <w:rPr>
                <w:rFonts w:eastAsia="Open Sans" w:cs="Open Sans"/>
                <w:b w:val="0"/>
                <w:bCs w:val="0"/>
                <w:color w:val="000000" w:themeColor="text1"/>
                <w:sz w:val="18"/>
                <w:szCs w:val="18"/>
              </w:rPr>
              <w:t xml:space="preserve">ouble </w:t>
            </w:r>
            <w:r w:rsidR="00AD7BE2">
              <w:rPr>
                <w:rFonts w:eastAsia="Open Sans" w:cs="Open Sans"/>
                <w:b w:val="0"/>
                <w:bCs w:val="0"/>
                <w:color w:val="000000" w:themeColor="text1"/>
                <w:sz w:val="18"/>
                <w:szCs w:val="18"/>
              </w:rPr>
              <w:t>L</w:t>
            </w:r>
            <w:r w:rsidRPr="008C32B5">
              <w:rPr>
                <w:rFonts w:eastAsia="Open Sans" w:cs="Open Sans"/>
                <w:b w:val="0"/>
                <w:bCs w:val="0"/>
                <w:color w:val="000000" w:themeColor="text1"/>
                <w:sz w:val="18"/>
                <w:szCs w:val="18"/>
              </w:rPr>
              <w:t>esson)</w:t>
            </w:r>
          </w:p>
          <w:p w14:paraId="1D38FB00" w14:textId="77777777" w:rsidR="003A0E1B" w:rsidRPr="008C32B5" w:rsidRDefault="003A0E1B" w:rsidP="003A0E1B">
            <w:pPr>
              <w:pStyle w:val="TableHeading"/>
              <w:rPr>
                <w:rFonts w:asciiTheme="minorHAnsi" w:hAnsiTheme="minorHAnsi"/>
                <w:noProof w:val="0"/>
                <w:color w:val="000000" w:themeColor="text1"/>
                <w:sz w:val="18"/>
                <w:szCs w:val="18"/>
                <w:lang w:val="en-GB"/>
              </w:rPr>
            </w:pPr>
          </w:p>
        </w:tc>
        <w:tc>
          <w:tcPr>
            <w:tcW w:w="2551" w:type="dxa"/>
            <w:shd w:val="clear" w:color="auto" w:fill="auto"/>
          </w:tcPr>
          <w:p w14:paraId="25B4CA0E" w14:textId="41E2276E" w:rsidR="003A0E1B" w:rsidRPr="008C32B5" w:rsidRDefault="003C1507" w:rsidP="003A0E1B">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3C1507">
              <w:rPr>
                <w:rFonts w:eastAsia="Open Sans" w:cs="Open Sans"/>
                <w:sz w:val="18"/>
                <w:szCs w:val="18"/>
              </w:rPr>
              <w:t>Students will be able to:</w:t>
            </w:r>
          </w:p>
          <w:p w14:paraId="23B843FE" w14:textId="77777777" w:rsidR="003A0E1B" w:rsidRPr="008C32B5" w:rsidRDefault="003A0E1B" w:rsidP="003A0E1B">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8C32B5">
              <w:rPr>
                <w:rFonts w:eastAsia="Open Sans" w:cs="Open Sans"/>
                <w:color w:val="000000" w:themeColor="text1"/>
                <w:sz w:val="18"/>
                <w:szCs w:val="18"/>
              </w:rPr>
              <w:t>identify errors in program code</w:t>
            </w:r>
          </w:p>
          <w:p w14:paraId="6F1536FF" w14:textId="77777777" w:rsidR="003A0E1B" w:rsidRPr="008C32B5" w:rsidRDefault="003A0E1B" w:rsidP="003A0E1B">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8C32B5">
              <w:rPr>
                <w:rFonts w:eastAsia="Open Sans" w:cs="Open Sans"/>
                <w:color w:val="000000" w:themeColor="text1"/>
                <w:sz w:val="18"/>
                <w:szCs w:val="18"/>
              </w:rPr>
              <w:t>correct errors in program code</w:t>
            </w:r>
          </w:p>
          <w:p w14:paraId="1BEBB8AB" w14:textId="77777777" w:rsidR="003A0E1B" w:rsidRPr="008C32B5" w:rsidRDefault="003A0E1B" w:rsidP="003A0E1B">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8C32B5">
              <w:rPr>
                <w:rFonts w:eastAsia="Open Sans" w:cs="Open Sans"/>
                <w:color w:val="000000" w:themeColor="text1"/>
                <w:sz w:val="18"/>
                <w:szCs w:val="18"/>
              </w:rPr>
              <w:t>produce accurate outcomes</w:t>
            </w:r>
          </w:p>
          <w:p w14:paraId="2E01F655" w14:textId="3D183E7B" w:rsidR="003A0E1B" w:rsidRPr="008C32B5" w:rsidRDefault="003A0E1B" w:rsidP="003A0E1B">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r w:rsidRPr="008C32B5">
              <w:rPr>
                <w:rFonts w:asciiTheme="minorHAnsi" w:eastAsia="Open Sans" w:hAnsiTheme="minorHAnsi" w:cs="Open Sans"/>
                <w:b w:val="0"/>
                <w:bCs w:val="0"/>
                <w:color w:val="000000" w:themeColor="text1"/>
                <w:sz w:val="18"/>
                <w:szCs w:val="18"/>
              </w:rPr>
              <w:t>refine solutions to meet requirements</w:t>
            </w:r>
          </w:p>
        </w:tc>
        <w:tc>
          <w:tcPr>
            <w:tcW w:w="4820" w:type="dxa"/>
            <w:shd w:val="clear" w:color="auto" w:fill="auto"/>
          </w:tcPr>
          <w:p w14:paraId="6621BDA9" w14:textId="2E8F7E90" w:rsidR="003A0E1B" w:rsidRPr="008C32B5" w:rsidRDefault="002D2D1D" w:rsidP="003A0E1B">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2D2D1D">
              <w:rPr>
                <w:rFonts w:asciiTheme="minorHAnsi" w:eastAsia="Open Sans" w:hAnsiTheme="minorHAnsi" w:cs="Open Sans"/>
                <w:sz w:val="18"/>
                <w:szCs w:val="18"/>
              </w:rPr>
              <w:t>Activities:</w:t>
            </w:r>
          </w:p>
          <w:p w14:paraId="3775F973" w14:textId="77777777" w:rsidR="003A0E1B" w:rsidRPr="008C32B5" w:rsidRDefault="003A0E1B" w:rsidP="003A0E1B">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43EF90B0" w14:textId="77777777" w:rsidR="003A0E1B" w:rsidRPr="008C32B5" w:rsidRDefault="003A0E1B" w:rsidP="00277C48">
            <w:pPr>
              <w:pStyle w:val="NoSpacing"/>
              <w:numPr>
                <w:ilvl w:val="0"/>
                <w:numId w:val="114"/>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8C32B5">
              <w:rPr>
                <w:rFonts w:asciiTheme="minorHAnsi" w:eastAsia="Open Sans" w:hAnsiTheme="minorHAnsi" w:cs="Open Sans"/>
                <w:color w:val="000000" w:themeColor="text1"/>
                <w:sz w:val="18"/>
                <w:szCs w:val="18"/>
              </w:rPr>
              <w:t>Teacher introduces the topic of testing and debugging and explains the different types of errors that can occur. Discussion on appropriate methods to test programs</w:t>
            </w:r>
          </w:p>
          <w:p w14:paraId="588E7698" w14:textId="77777777" w:rsidR="003A0E1B" w:rsidRPr="008C32B5" w:rsidRDefault="003A0E1B" w:rsidP="00277C48">
            <w:pPr>
              <w:pStyle w:val="NoSpacing"/>
              <w:numPr>
                <w:ilvl w:val="0"/>
                <w:numId w:val="114"/>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8C32B5">
              <w:rPr>
                <w:rFonts w:asciiTheme="minorHAnsi" w:eastAsia="Open Sans" w:hAnsiTheme="minorHAnsi" w:cs="Open Sans"/>
                <w:color w:val="000000" w:themeColor="text1"/>
                <w:sz w:val="18"/>
                <w:szCs w:val="18"/>
              </w:rPr>
              <w:t>Teacher demonstrates the use of debugging tools, setting breakpoints and viewing variables.</w:t>
            </w:r>
          </w:p>
          <w:p w14:paraId="6C688A12" w14:textId="77777777" w:rsidR="003A0E1B" w:rsidRPr="008C32B5" w:rsidRDefault="003A0E1B" w:rsidP="00277C48">
            <w:pPr>
              <w:pStyle w:val="NoSpacing"/>
              <w:numPr>
                <w:ilvl w:val="0"/>
                <w:numId w:val="114"/>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8C32B5">
              <w:rPr>
                <w:rFonts w:asciiTheme="minorHAnsi" w:eastAsia="Open Sans" w:hAnsiTheme="minorHAnsi" w:cs="Open Sans"/>
                <w:color w:val="000000" w:themeColor="text1"/>
                <w:sz w:val="18"/>
                <w:szCs w:val="18"/>
              </w:rPr>
              <w:t>Class practical activity with programs that contain syntax and logic errors that students need to identify and correct (Activity 4 on page 282 of Student Book 2 provides an example)</w:t>
            </w:r>
          </w:p>
          <w:p w14:paraId="0185C11D" w14:textId="77777777" w:rsidR="003A0E1B" w:rsidRPr="008C32B5" w:rsidRDefault="003A0E1B" w:rsidP="00277C48">
            <w:pPr>
              <w:pStyle w:val="NoSpacing"/>
              <w:numPr>
                <w:ilvl w:val="0"/>
                <w:numId w:val="114"/>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8C32B5">
              <w:rPr>
                <w:rFonts w:asciiTheme="minorHAnsi" w:eastAsia="Open Sans" w:hAnsiTheme="minorHAnsi" w:cs="Open Sans"/>
                <w:color w:val="000000" w:themeColor="text1"/>
                <w:sz w:val="18"/>
                <w:szCs w:val="18"/>
              </w:rPr>
              <w:t>Students work in pairs to review some programs they have written previously and decide the best way to test them to ensure they are fully working and robust (for example can they identify invalid user input?)</w:t>
            </w:r>
          </w:p>
          <w:p w14:paraId="034E30A8" w14:textId="77777777" w:rsidR="003A0E1B" w:rsidRPr="008C32B5" w:rsidRDefault="003A0E1B" w:rsidP="003A0E1B">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p>
          <w:p w14:paraId="69AD5C92" w14:textId="0CDF9824" w:rsidR="003A0E1B" w:rsidRDefault="002D2D1D" w:rsidP="003A0E1B">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12BBA6F6" w14:textId="77777777" w:rsidR="00E54959" w:rsidRPr="008C32B5" w:rsidRDefault="00E54959" w:rsidP="003A0E1B">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1C53F1B9" w14:textId="3AC53394" w:rsidR="003A0E1B" w:rsidRPr="008C32B5" w:rsidRDefault="003A0E1B" w:rsidP="003A0E1B">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r w:rsidRPr="008C32B5">
              <w:rPr>
                <w:rFonts w:asciiTheme="minorHAnsi" w:eastAsia="Open Sans" w:hAnsiTheme="minorHAnsi" w:cs="Open Sans"/>
                <w:b w:val="0"/>
                <w:bCs w:val="0"/>
                <w:color w:val="000000" w:themeColor="text1"/>
                <w:sz w:val="18"/>
                <w:szCs w:val="18"/>
              </w:rPr>
              <w:t>Ask learners to read the article on debugging Python code</w:t>
            </w:r>
          </w:p>
        </w:tc>
        <w:tc>
          <w:tcPr>
            <w:tcW w:w="2268" w:type="dxa"/>
            <w:shd w:val="clear" w:color="auto" w:fill="auto"/>
          </w:tcPr>
          <w:p w14:paraId="3A587A86" w14:textId="37F12E99" w:rsidR="003A0E1B" w:rsidRPr="008C32B5" w:rsidRDefault="002D2D1D" w:rsidP="003A0E1B">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3A0E1B" w:rsidRPr="008C32B5">
              <w:rPr>
                <w:rFonts w:eastAsia="Open Sans" w:cs="Open Sans"/>
                <w:color w:val="000000" w:themeColor="text1"/>
                <w:sz w:val="18"/>
                <w:szCs w:val="18"/>
              </w:rPr>
              <w:t>pp. 281-284</w:t>
            </w:r>
          </w:p>
          <w:p w14:paraId="6F6144A3" w14:textId="77777777" w:rsidR="003A0E1B" w:rsidRPr="008C32B5" w:rsidRDefault="003A0E1B" w:rsidP="003A0E1B">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p>
          <w:p w14:paraId="702CD93E" w14:textId="77777777" w:rsidR="00E54959" w:rsidRDefault="00E54959" w:rsidP="003A0E1B">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552AD107" w14:textId="77777777" w:rsidR="00E54959" w:rsidRDefault="00E54959" w:rsidP="003A0E1B">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6951071B" w14:textId="77777777" w:rsidR="00E54959" w:rsidRDefault="00E54959" w:rsidP="003A0E1B">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33EFBE57" w14:textId="77777777" w:rsidR="00E54959" w:rsidRDefault="00E54959" w:rsidP="003A0E1B">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529CF8E3" w14:textId="77777777" w:rsidR="00E54959" w:rsidRDefault="00E54959" w:rsidP="003A0E1B">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019318E1" w14:textId="0F65E208" w:rsidR="003A0E1B" w:rsidRPr="008C32B5" w:rsidRDefault="003A0E1B" w:rsidP="003A0E1B">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8C32B5">
              <w:rPr>
                <w:rFonts w:eastAsia="Open Sans" w:cs="Open Sans"/>
                <w:color w:val="000000" w:themeColor="text1"/>
                <w:sz w:val="18"/>
                <w:szCs w:val="18"/>
              </w:rPr>
              <w:t>Web page covering debugging Python code:</w:t>
            </w:r>
          </w:p>
          <w:p w14:paraId="032E265D" w14:textId="77777777" w:rsidR="003A0E1B" w:rsidRPr="008C32B5" w:rsidRDefault="003A0E1B" w:rsidP="003A0E1B">
            <w:pPr>
              <w:pStyle w:val="NoSpacing"/>
              <w:cnfStyle w:val="000000100000" w:firstRow="0" w:lastRow="0" w:firstColumn="0" w:lastColumn="0" w:oddVBand="0" w:evenVBand="0" w:oddHBand="1" w:evenHBand="0" w:firstRowFirstColumn="0" w:firstRowLastColumn="0" w:lastRowFirstColumn="0" w:lastRowLastColumn="0"/>
              <w:rPr>
                <w:rStyle w:val="Hyperlink"/>
                <w:color w:val="000000" w:themeColor="text1"/>
                <w:sz w:val="18"/>
                <w:szCs w:val="18"/>
              </w:rPr>
            </w:pPr>
            <w:hyperlink r:id="rId145">
              <w:r w:rsidRPr="008C32B5">
                <w:rPr>
                  <w:rStyle w:val="Hyperlink"/>
                  <w:color w:val="000000" w:themeColor="text1"/>
                  <w:sz w:val="18"/>
                  <w:szCs w:val="18"/>
                </w:rPr>
                <w:t>https://realpython.com/debug-python-errors/</w:t>
              </w:r>
            </w:hyperlink>
          </w:p>
          <w:p w14:paraId="5B6D0DB0" w14:textId="77777777" w:rsidR="003A0E1B" w:rsidRPr="008C32B5" w:rsidRDefault="003A0E1B" w:rsidP="003A0E1B">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shd w:val="clear" w:color="auto" w:fill="auto"/>
          </w:tcPr>
          <w:p w14:paraId="1C828139" w14:textId="77777777" w:rsidR="003A0E1B" w:rsidRPr="008C32B5" w:rsidRDefault="003A0E1B" w:rsidP="003A0E1B">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rPr>
            </w:pPr>
            <w:r w:rsidRPr="008C32B5">
              <w:rPr>
                <w:rFonts w:asciiTheme="minorHAnsi" w:eastAsia="Open Sans" w:hAnsiTheme="minorHAnsi" w:cs="Open Sans"/>
                <w:color w:val="000000" w:themeColor="text1"/>
                <w:sz w:val="18"/>
                <w:szCs w:val="18"/>
              </w:rPr>
              <w:t>Critical thinking</w:t>
            </w:r>
          </w:p>
          <w:p w14:paraId="55A438F7" w14:textId="77777777" w:rsidR="003A0E1B" w:rsidRPr="008C32B5" w:rsidRDefault="003A0E1B" w:rsidP="003A0E1B">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8C32B5">
              <w:rPr>
                <w:rFonts w:eastAsia="Open Sans" w:cs="Open Sans"/>
                <w:color w:val="000000" w:themeColor="text1"/>
                <w:sz w:val="18"/>
                <w:szCs w:val="18"/>
              </w:rPr>
              <w:t>Problem solving</w:t>
            </w:r>
          </w:p>
          <w:p w14:paraId="182A3157" w14:textId="77777777" w:rsidR="003A0E1B" w:rsidRPr="008C32B5" w:rsidRDefault="003A0E1B" w:rsidP="003A0E1B">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8C32B5">
              <w:rPr>
                <w:rFonts w:eastAsia="Open Sans" w:cs="Open Sans"/>
                <w:color w:val="000000" w:themeColor="text1"/>
                <w:sz w:val="18"/>
                <w:szCs w:val="18"/>
              </w:rPr>
              <w:t>Analysis</w:t>
            </w:r>
          </w:p>
          <w:p w14:paraId="01B2FDB8" w14:textId="77777777" w:rsidR="003A0E1B" w:rsidRPr="008C32B5" w:rsidRDefault="003A0E1B" w:rsidP="003A0E1B">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shd w:val="clear" w:color="auto" w:fill="auto"/>
          </w:tcPr>
          <w:p w14:paraId="25B38B0F" w14:textId="77777777" w:rsidR="003A0E1B" w:rsidRPr="008C32B5" w:rsidRDefault="003A0E1B" w:rsidP="003A0E1B">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rPr>
            </w:pPr>
            <w:r w:rsidRPr="008C32B5">
              <w:rPr>
                <w:rFonts w:asciiTheme="minorHAnsi" w:eastAsia="Open Sans" w:hAnsiTheme="minorHAnsi" w:cs="Open Sans"/>
                <w:color w:val="000000" w:themeColor="text1"/>
                <w:sz w:val="18"/>
                <w:szCs w:val="18"/>
              </w:rPr>
              <w:t>Critical thinking</w:t>
            </w:r>
          </w:p>
          <w:p w14:paraId="73EA779E" w14:textId="77777777" w:rsidR="003A0E1B" w:rsidRPr="008C32B5" w:rsidRDefault="003A0E1B" w:rsidP="003A0E1B">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8C32B5">
              <w:rPr>
                <w:rFonts w:eastAsia="Open Sans" w:cs="Open Sans"/>
                <w:color w:val="000000" w:themeColor="text1"/>
                <w:sz w:val="18"/>
                <w:szCs w:val="18"/>
              </w:rPr>
              <w:t>Problem solving</w:t>
            </w:r>
          </w:p>
          <w:p w14:paraId="4ABC3B15" w14:textId="77777777" w:rsidR="003A0E1B" w:rsidRPr="008C32B5" w:rsidRDefault="003A0E1B" w:rsidP="003A0E1B">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b w:val="0"/>
                <w:bCs w:val="0"/>
                <w:noProof w:val="0"/>
                <w:color w:val="000000" w:themeColor="text1"/>
                <w:sz w:val="18"/>
                <w:szCs w:val="18"/>
                <w:lang w:val="en-GB"/>
              </w:rPr>
            </w:pPr>
          </w:p>
        </w:tc>
      </w:tr>
    </w:tbl>
    <w:p w14:paraId="7BE24617" w14:textId="77777777" w:rsidR="00E460F8" w:rsidRPr="003A19A2" w:rsidRDefault="00E460F8" w:rsidP="00E460F8">
      <w:pPr>
        <w:rPr>
          <w:rStyle w:val="Strong"/>
          <w:b w:val="0"/>
          <w:bCs w:val="0"/>
        </w:rPr>
      </w:pPr>
    </w:p>
    <w:p w14:paraId="32A7E056" w14:textId="77777777" w:rsidR="00E460F8" w:rsidRPr="003A19A2" w:rsidRDefault="00E460F8" w:rsidP="00E460F8">
      <w:pPr>
        <w:rPr>
          <w:rStyle w:val="Strong"/>
          <w:rFonts w:ascii="Plus Jakarta Sans" w:hAnsi="Plus Jakarta Sans"/>
          <w:sz w:val="36"/>
          <w:szCs w:val="26"/>
        </w:rPr>
      </w:pPr>
      <w:r w:rsidRPr="003A19A2">
        <w:rPr>
          <w:rStyle w:val="Strong"/>
          <w:b w:val="0"/>
          <w:bCs w:val="0"/>
        </w:rP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E460F8" w:rsidRPr="003A19A2" w14:paraId="2A94621B" w14:textId="77777777" w:rsidTr="00E54959">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6D560002" w14:textId="77777777" w:rsidR="00E460F8" w:rsidRPr="00E54959" w:rsidRDefault="00E460F8">
            <w:pPr>
              <w:pStyle w:val="TableHeading"/>
              <w:jc w:val="center"/>
              <w:rPr>
                <w:b/>
                <w:bCs/>
                <w:noProof w:val="0"/>
                <w:color w:val="FFFFFF" w:themeColor="background1"/>
                <w:sz w:val="20"/>
                <w:szCs w:val="24"/>
                <w:lang w:val="en-GB"/>
              </w:rPr>
            </w:pPr>
            <w:r w:rsidRPr="00E54959">
              <w:rPr>
                <w:b/>
                <w:bCs/>
                <w:noProof w:val="0"/>
                <w:color w:val="FFFFFF" w:themeColor="background1"/>
                <w:sz w:val="20"/>
                <w:szCs w:val="24"/>
                <w:lang w:val="en-GB"/>
              </w:rPr>
              <w:t>Topic</w:t>
            </w:r>
            <w:r w:rsidRPr="00E54959">
              <w:rPr>
                <w:b/>
                <w:bCs/>
                <w:noProof w:val="0"/>
                <w:color w:val="FFFFFF" w:themeColor="background1"/>
                <w:sz w:val="20"/>
                <w:szCs w:val="24"/>
                <w:lang w:val="en-GB"/>
              </w:rPr>
              <w:br/>
              <w:t>Sub topic</w:t>
            </w:r>
            <w:r w:rsidRPr="00E54959">
              <w:rPr>
                <w:b/>
                <w:bCs/>
                <w:noProof w:val="0"/>
                <w:color w:val="FFFFFF" w:themeColor="background1"/>
                <w:sz w:val="20"/>
                <w:szCs w:val="24"/>
                <w:lang w:val="en-GB"/>
              </w:rPr>
              <w:br/>
              <w:t>Lesson title</w:t>
            </w:r>
          </w:p>
        </w:tc>
        <w:tc>
          <w:tcPr>
            <w:tcW w:w="2551" w:type="dxa"/>
            <w:shd w:val="clear" w:color="auto" w:fill="341583" w:themeFill="accent2" w:themeFillShade="80"/>
            <w:vAlign w:val="center"/>
          </w:tcPr>
          <w:p w14:paraId="174B327B" w14:textId="77777777" w:rsidR="00E460F8" w:rsidRPr="00E54959"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E54959">
              <w:rPr>
                <w:b/>
                <w:bCs/>
                <w:noProof w:val="0"/>
                <w:color w:val="FFFFFF" w:themeColor="background1"/>
                <w:sz w:val="20"/>
                <w:szCs w:val="24"/>
                <w:lang w:val="en-GB"/>
              </w:rPr>
              <w:t>Specification reference</w:t>
            </w:r>
          </w:p>
        </w:tc>
        <w:tc>
          <w:tcPr>
            <w:tcW w:w="4820" w:type="dxa"/>
            <w:shd w:val="clear" w:color="auto" w:fill="341583" w:themeFill="accent2" w:themeFillShade="80"/>
            <w:vAlign w:val="center"/>
          </w:tcPr>
          <w:p w14:paraId="3ADC65EF" w14:textId="77777777" w:rsidR="00E460F8" w:rsidRPr="00E54959"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E54959">
              <w:rPr>
                <w:b/>
                <w:bCs/>
                <w:noProof w:val="0"/>
                <w:color w:val="FFFFFF" w:themeColor="background1"/>
                <w:sz w:val="20"/>
                <w:szCs w:val="24"/>
                <w:lang w:val="en-GB"/>
              </w:rPr>
              <w:t>Suggested activities</w:t>
            </w:r>
          </w:p>
        </w:tc>
        <w:tc>
          <w:tcPr>
            <w:tcW w:w="2268" w:type="dxa"/>
            <w:shd w:val="clear" w:color="auto" w:fill="341583" w:themeFill="accent2" w:themeFillShade="80"/>
            <w:vAlign w:val="center"/>
          </w:tcPr>
          <w:p w14:paraId="343F6614" w14:textId="77777777" w:rsidR="00E460F8" w:rsidRPr="00E54959"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E54959">
              <w:rPr>
                <w:b/>
                <w:bCs/>
                <w:noProof w:val="0"/>
                <w:color w:val="FFFFFF" w:themeColor="background1"/>
                <w:sz w:val="20"/>
                <w:szCs w:val="24"/>
                <w:lang w:val="en-GB"/>
              </w:rPr>
              <w:t>Suggested resources</w:t>
            </w:r>
          </w:p>
        </w:tc>
        <w:tc>
          <w:tcPr>
            <w:tcW w:w="1984" w:type="dxa"/>
            <w:shd w:val="clear" w:color="auto" w:fill="341583" w:themeFill="accent2" w:themeFillShade="80"/>
            <w:vAlign w:val="center"/>
          </w:tcPr>
          <w:p w14:paraId="7F3BE873" w14:textId="77777777" w:rsidR="00E460F8" w:rsidRPr="00E54959"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E54959">
              <w:rPr>
                <w:b/>
                <w:bCs/>
                <w:noProof w:val="0"/>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38518627" w14:textId="77777777" w:rsidR="00E460F8" w:rsidRPr="00E54959"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E54959">
              <w:rPr>
                <w:b/>
                <w:bCs/>
                <w:noProof w:val="0"/>
                <w:color w:val="FFFFFF" w:themeColor="background1"/>
                <w:sz w:val="20"/>
                <w:szCs w:val="24"/>
                <w:lang w:val="en-GB"/>
              </w:rPr>
              <w:t>Which skills could be acquired through teaching and delivery in this lesson?</w:t>
            </w:r>
          </w:p>
        </w:tc>
      </w:tr>
      <w:tr w:rsidR="00E460F8" w:rsidRPr="003A19A2" w14:paraId="0A66FD63"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19847AC8" w14:textId="77777777" w:rsidR="00E460F8" w:rsidRPr="003A19A2" w:rsidRDefault="00E460F8">
            <w:pPr>
              <w:pStyle w:val="TableHeading"/>
              <w:rPr>
                <w:noProof w:val="0"/>
                <w:color w:val="FFFFFF" w:themeColor="background1"/>
                <w:lang w:val="en-GB"/>
              </w:rPr>
            </w:pPr>
            <w:r w:rsidRPr="003A19A2">
              <w:rPr>
                <w:b/>
                <w:bCs/>
                <w:noProof w:val="0"/>
                <w:color w:val="000000" w:themeColor="text1"/>
                <w:lang w:val="en-GB"/>
              </w:rPr>
              <w:t>Week 18</w:t>
            </w:r>
            <w:r w:rsidRPr="003A19A2">
              <w:rPr>
                <w:b/>
                <w:bCs/>
                <w:noProof w:val="0"/>
                <w:color w:val="000000" w:themeColor="text1"/>
                <w:lang w:val="en-GB"/>
              </w:rPr>
              <w:br/>
              <w:t>Lesson 1</w:t>
            </w:r>
          </w:p>
        </w:tc>
      </w:tr>
      <w:tr w:rsidR="00E460F8" w:rsidRPr="003A19A2" w14:paraId="55D4E004" w14:textId="77777777" w:rsidTr="00E9542B">
        <w:trPr>
          <w:trHeight w:val="920"/>
        </w:trPr>
        <w:tc>
          <w:tcPr>
            <w:cnfStyle w:val="001000000000" w:firstRow="0" w:lastRow="0" w:firstColumn="1" w:lastColumn="0" w:oddVBand="0" w:evenVBand="0" w:oddHBand="0" w:evenHBand="0" w:firstRowFirstColumn="0" w:firstRowLastColumn="0" w:lastRowFirstColumn="0" w:lastRowLastColumn="0"/>
            <w:tcW w:w="1555" w:type="dxa"/>
          </w:tcPr>
          <w:p w14:paraId="2C137151" w14:textId="2DEC4AC1" w:rsidR="00E460F8" w:rsidRPr="00E54959" w:rsidRDefault="00FE4BD2">
            <w:pPr>
              <w:pStyle w:val="TableText"/>
              <w:rPr>
                <w:rFonts w:asciiTheme="minorHAnsi" w:hAnsiTheme="minorHAnsi"/>
                <w:noProof w:val="0"/>
                <w:sz w:val="18"/>
                <w:szCs w:val="18"/>
                <w:lang w:val="en-GB"/>
              </w:rPr>
            </w:pPr>
            <w:r w:rsidRPr="00E54959">
              <w:rPr>
                <w:rFonts w:asciiTheme="minorHAnsi" w:hAnsiTheme="minorHAnsi"/>
                <w:noProof w:val="0"/>
                <w:sz w:val="18"/>
                <w:szCs w:val="18"/>
                <w:lang w:val="en-GB"/>
              </w:rPr>
              <w:t>Double lesson continued from WK 17</w:t>
            </w:r>
          </w:p>
        </w:tc>
        <w:tc>
          <w:tcPr>
            <w:tcW w:w="2551" w:type="dxa"/>
          </w:tcPr>
          <w:p w14:paraId="00EF0CAB" w14:textId="77777777" w:rsidR="00E460F8" w:rsidRPr="00E54959" w:rsidRDefault="00E460F8">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4820" w:type="dxa"/>
          </w:tcPr>
          <w:p w14:paraId="6DC5A03C" w14:textId="77777777" w:rsidR="00E460F8" w:rsidRPr="00E54959" w:rsidRDefault="00E460F8">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51A10CC4" w14:textId="77777777" w:rsidR="00E460F8" w:rsidRPr="00E54959"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1984" w:type="dxa"/>
          </w:tcPr>
          <w:p w14:paraId="2A73A108" w14:textId="77777777" w:rsidR="00E460F8" w:rsidRPr="00E54959"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1985" w:type="dxa"/>
          </w:tcPr>
          <w:p w14:paraId="30F583FA" w14:textId="77777777" w:rsidR="00E460F8" w:rsidRPr="00E54959"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r>
      <w:tr w:rsidR="00E460F8" w:rsidRPr="003A19A2" w14:paraId="1D0F04B8"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tcPr>
          <w:p w14:paraId="62A2DD41" w14:textId="06342061" w:rsidR="00E460F8" w:rsidRPr="003A19A2" w:rsidRDefault="00E460F8">
            <w:pPr>
              <w:pStyle w:val="TableHeading"/>
              <w:rPr>
                <w:noProof w:val="0"/>
                <w:lang w:val="en-GB"/>
              </w:rPr>
            </w:pPr>
            <w:r w:rsidRPr="003A19A2">
              <w:rPr>
                <w:b/>
                <w:bCs/>
                <w:noProof w:val="0"/>
                <w:color w:val="000000" w:themeColor="text1"/>
                <w:lang w:val="en-GB"/>
              </w:rPr>
              <w:t>Week 18</w:t>
            </w:r>
            <w:r w:rsidRPr="003A19A2">
              <w:rPr>
                <w:b/>
                <w:bCs/>
                <w:noProof w:val="0"/>
                <w:color w:val="000000" w:themeColor="text1"/>
                <w:lang w:val="en-GB"/>
              </w:rPr>
              <w:br/>
              <w:t>Lesson 2</w:t>
            </w:r>
            <w:r w:rsidR="00C72D8B">
              <w:rPr>
                <w:b/>
                <w:bCs/>
                <w:noProof w:val="0"/>
                <w:color w:val="000000" w:themeColor="text1"/>
                <w:lang w:val="en-GB"/>
              </w:rPr>
              <w:t xml:space="preserve"> &amp; 3</w:t>
            </w:r>
          </w:p>
        </w:tc>
      </w:tr>
      <w:tr w:rsidR="00C72D8B" w:rsidRPr="003A19A2" w14:paraId="0B0F51B5" w14:textId="77777777" w:rsidTr="00E9542B">
        <w:trPr>
          <w:trHeight w:val="2261"/>
        </w:trPr>
        <w:tc>
          <w:tcPr>
            <w:cnfStyle w:val="001000000000" w:firstRow="0" w:lastRow="0" w:firstColumn="1" w:lastColumn="0" w:oddVBand="0" w:evenVBand="0" w:oddHBand="0" w:evenHBand="0" w:firstRowFirstColumn="0" w:firstRowLastColumn="0" w:lastRowFirstColumn="0" w:lastRowLastColumn="0"/>
            <w:tcW w:w="1555" w:type="dxa"/>
          </w:tcPr>
          <w:p w14:paraId="625C24FF" w14:textId="77777777" w:rsidR="00C72D8B" w:rsidRPr="00E54959" w:rsidRDefault="00C72D8B" w:rsidP="00C72D8B">
            <w:pPr>
              <w:rPr>
                <w:rFonts w:eastAsia="Open Sans" w:cs="Open Sans"/>
                <w:color w:val="000000" w:themeColor="text1"/>
                <w:sz w:val="18"/>
                <w:szCs w:val="18"/>
              </w:rPr>
            </w:pPr>
            <w:r w:rsidRPr="00E54959">
              <w:rPr>
                <w:rFonts w:eastAsia="Open Sans" w:cs="Open Sans"/>
                <w:color w:val="000000" w:themeColor="text1"/>
                <w:sz w:val="18"/>
                <w:szCs w:val="18"/>
              </w:rPr>
              <w:t>Topic: 19.1.1 Methods to produce correct outcomes</w:t>
            </w:r>
          </w:p>
          <w:p w14:paraId="31060AD1" w14:textId="77777777" w:rsidR="00C72D8B" w:rsidRPr="00E54959" w:rsidRDefault="00C72D8B" w:rsidP="00C72D8B">
            <w:pPr>
              <w:rPr>
                <w:rFonts w:eastAsia="Open Sans" w:cs="Open Sans"/>
                <w:color w:val="000000" w:themeColor="text1"/>
                <w:sz w:val="18"/>
                <w:szCs w:val="18"/>
              </w:rPr>
            </w:pPr>
            <w:r w:rsidRPr="00E54959">
              <w:rPr>
                <w:rFonts w:eastAsia="Open Sans" w:cs="Open Sans"/>
                <w:color w:val="000000" w:themeColor="text1"/>
                <w:sz w:val="18"/>
                <w:szCs w:val="18"/>
              </w:rPr>
              <w:t>19.1.2 Methods to implement good practice in program design</w:t>
            </w:r>
          </w:p>
          <w:p w14:paraId="788C416C" w14:textId="77777777" w:rsidR="00E54959" w:rsidRPr="00E54959" w:rsidRDefault="00C72D8B" w:rsidP="00E54959">
            <w:pPr>
              <w:spacing w:after="0"/>
              <w:rPr>
                <w:rFonts w:eastAsia="Open Sans" w:cs="Open Sans"/>
                <w:b w:val="0"/>
                <w:bCs w:val="0"/>
                <w:color w:val="000000" w:themeColor="text1"/>
                <w:sz w:val="18"/>
                <w:szCs w:val="18"/>
              </w:rPr>
            </w:pPr>
            <w:r w:rsidRPr="00E54959">
              <w:rPr>
                <w:rFonts w:eastAsia="Open Sans" w:cs="Open Sans"/>
                <w:color w:val="000000" w:themeColor="text1"/>
                <w:sz w:val="18"/>
                <w:szCs w:val="18"/>
              </w:rPr>
              <w:t>19.1.3 Methods to implement</w:t>
            </w:r>
          </w:p>
          <w:p w14:paraId="598800AA" w14:textId="0813BED2" w:rsidR="00C72D8B" w:rsidRPr="00E54959" w:rsidRDefault="00C72D8B" w:rsidP="00E54959">
            <w:pPr>
              <w:spacing w:after="0"/>
              <w:rPr>
                <w:color w:val="000000" w:themeColor="text1"/>
                <w:sz w:val="18"/>
                <w:szCs w:val="18"/>
              </w:rPr>
            </w:pPr>
            <w:r w:rsidRPr="00E54959">
              <w:rPr>
                <w:rFonts w:eastAsia="Open Sans" w:cs="Open Sans"/>
                <w:color w:val="000000" w:themeColor="text1"/>
                <w:sz w:val="18"/>
                <w:szCs w:val="18"/>
              </w:rPr>
              <w:t>modularity in source code</w:t>
            </w:r>
          </w:p>
          <w:p w14:paraId="518E6893" w14:textId="77777777" w:rsidR="00C72D8B" w:rsidRPr="00E54959" w:rsidRDefault="00C72D8B" w:rsidP="00C72D8B">
            <w:pPr>
              <w:rPr>
                <w:rFonts w:eastAsia="Open Sans" w:cs="Open Sans"/>
                <w:color w:val="000000" w:themeColor="text1"/>
                <w:sz w:val="18"/>
                <w:szCs w:val="18"/>
              </w:rPr>
            </w:pPr>
          </w:p>
          <w:p w14:paraId="5F4EC20B" w14:textId="77777777" w:rsidR="00C72D8B" w:rsidRPr="00E54959" w:rsidRDefault="00C72D8B" w:rsidP="00C72D8B">
            <w:pPr>
              <w:rPr>
                <w:rFonts w:eastAsia="Open Sans" w:cs="Open Sans"/>
                <w:color w:val="000000" w:themeColor="text1"/>
                <w:sz w:val="18"/>
                <w:szCs w:val="18"/>
              </w:rPr>
            </w:pPr>
            <w:r w:rsidRPr="00E54959">
              <w:rPr>
                <w:rFonts w:eastAsia="Open Sans" w:cs="Open Sans"/>
                <w:color w:val="000000" w:themeColor="text1"/>
                <w:sz w:val="18"/>
                <w:szCs w:val="18"/>
              </w:rPr>
              <w:t>19.2.1 Consistency</w:t>
            </w:r>
          </w:p>
          <w:p w14:paraId="4DD71E5D" w14:textId="77777777" w:rsidR="00C72D8B" w:rsidRPr="00E54959" w:rsidRDefault="00C72D8B" w:rsidP="00C72D8B">
            <w:pPr>
              <w:rPr>
                <w:rFonts w:eastAsia="Open Sans" w:cs="Open Sans"/>
                <w:color w:val="000000" w:themeColor="text1"/>
                <w:sz w:val="18"/>
                <w:szCs w:val="18"/>
              </w:rPr>
            </w:pPr>
            <w:r w:rsidRPr="00E54959">
              <w:rPr>
                <w:rFonts w:eastAsia="Open Sans" w:cs="Open Sans"/>
                <w:color w:val="000000" w:themeColor="text1"/>
                <w:sz w:val="18"/>
                <w:szCs w:val="18"/>
              </w:rPr>
              <w:t>19.2.2 Readability</w:t>
            </w:r>
          </w:p>
          <w:p w14:paraId="3E5AE374" w14:textId="77777777" w:rsidR="00C72D8B" w:rsidRPr="00E54959" w:rsidRDefault="00C72D8B" w:rsidP="00C72D8B">
            <w:pPr>
              <w:rPr>
                <w:rFonts w:eastAsia="Open Sans" w:cs="Open Sans"/>
                <w:color w:val="000000" w:themeColor="text1"/>
                <w:sz w:val="18"/>
                <w:szCs w:val="18"/>
              </w:rPr>
            </w:pPr>
            <w:r w:rsidRPr="00E54959">
              <w:rPr>
                <w:rFonts w:eastAsia="Open Sans" w:cs="Open Sans"/>
                <w:color w:val="000000" w:themeColor="text1"/>
                <w:sz w:val="18"/>
                <w:szCs w:val="18"/>
              </w:rPr>
              <w:t>19.2.3 Methods to control behaviour of program code</w:t>
            </w:r>
          </w:p>
          <w:p w14:paraId="5D0E626D" w14:textId="77777777" w:rsidR="00C72D8B" w:rsidRPr="00E54959" w:rsidRDefault="00C72D8B" w:rsidP="00C72D8B">
            <w:pPr>
              <w:rPr>
                <w:rFonts w:eastAsia="Open Sans" w:cs="Open Sans"/>
                <w:color w:val="000000" w:themeColor="text1"/>
                <w:sz w:val="18"/>
                <w:szCs w:val="18"/>
              </w:rPr>
            </w:pPr>
            <w:r w:rsidRPr="00E54959">
              <w:rPr>
                <w:rFonts w:eastAsia="Open Sans" w:cs="Open Sans"/>
                <w:color w:val="000000" w:themeColor="text1"/>
                <w:sz w:val="18"/>
                <w:szCs w:val="18"/>
              </w:rPr>
              <w:t>19.3.1 Methods to ensure that code is fit for purpose, produces accurate results and meets requirements</w:t>
            </w:r>
          </w:p>
          <w:p w14:paraId="15FAA380" w14:textId="5CD355E9" w:rsidR="00C72D8B" w:rsidRPr="00E54959" w:rsidRDefault="003C1507" w:rsidP="00C72D8B">
            <w:pPr>
              <w:rPr>
                <w:rFonts w:eastAsia="Open Sans" w:cs="Open Sans"/>
                <w:color w:val="000000" w:themeColor="text1"/>
                <w:sz w:val="18"/>
                <w:szCs w:val="18"/>
              </w:rPr>
            </w:pPr>
            <w:r w:rsidRPr="003C1507">
              <w:rPr>
                <w:rFonts w:eastAsia="Open Sans" w:cs="Open Sans"/>
                <w:sz w:val="18"/>
                <w:szCs w:val="18"/>
              </w:rPr>
              <w:t>Lesson title:</w:t>
            </w:r>
          </w:p>
          <w:p w14:paraId="4B5F294F" w14:textId="77777777" w:rsidR="00C72D8B" w:rsidRPr="00E54959" w:rsidRDefault="00C72D8B" w:rsidP="00C72D8B">
            <w:pPr>
              <w:rPr>
                <w:color w:val="000000" w:themeColor="text1"/>
                <w:sz w:val="18"/>
                <w:szCs w:val="18"/>
              </w:rPr>
            </w:pPr>
            <w:r w:rsidRPr="00E54959">
              <w:rPr>
                <w:rFonts w:eastAsia="Open Sans" w:cs="Open Sans"/>
                <w:b w:val="0"/>
                <w:bCs w:val="0"/>
                <w:color w:val="000000" w:themeColor="text1"/>
                <w:sz w:val="18"/>
                <w:szCs w:val="18"/>
              </w:rPr>
              <w:t>Best practice project</w:t>
            </w:r>
          </w:p>
          <w:p w14:paraId="256BE754" w14:textId="510A1065" w:rsidR="00C72D8B" w:rsidRPr="00E54959" w:rsidRDefault="00C72D8B" w:rsidP="00C72D8B">
            <w:pPr>
              <w:rPr>
                <w:rFonts w:eastAsia="Open Sans" w:cs="Open Sans"/>
                <w:b w:val="0"/>
                <w:bCs w:val="0"/>
                <w:color w:val="000000" w:themeColor="text1"/>
                <w:sz w:val="18"/>
                <w:szCs w:val="18"/>
              </w:rPr>
            </w:pPr>
            <w:r w:rsidRPr="00E54959">
              <w:rPr>
                <w:rFonts w:eastAsia="Open Sans" w:cs="Open Sans"/>
                <w:b w:val="0"/>
                <w:bCs w:val="0"/>
                <w:color w:val="000000" w:themeColor="text1"/>
                <w:sz w:val="18"/>
                <w:szCs w:val="18"/>
              </w:rPr>
              <w:t>(</w:t>
            </w:r>
            <w:r w:rsidR="00AD7BE2">
              <w:rPr>
                <w:rFonts w:eastAsia="Open Sans" w:cs="Open Sans"/>
                <w:b w:val="0"/>
                <w:bCs w:val="0"/>
                <w:color w:val="000000" w:themeColor="text1"/>
                <w:sz w:val="18"/>
                <w:szCs w:val="18"/>
              </w:rPr>
              <w:t>T</w:t>
            </w:r>
            <w:r w:rsidRPr="00E54959">
              <w:rPr>
                <w:rFonts w:eastAsia="Open Sans" w:cs="Open Sans"/>
                <w:b w:val="0"/>
                <w:bCs w:val="0"/>
                <w:color w:val="000000" w:themeColor="text1"/>
                <w:sz w:val="18"/>
                <w:szCs w:val="18"/>
              </w:rPr>
              <w:t xml:space="preserve">riple </w:t>
            </w:r>
            <w:r w:rsidR="00AD7BE2">
              <w:rPr>
                <w:rFonts w:eastAsia="Open Sans" w:cs="Open Sans"/>
                <w:b w:val="0"/>
                <w:bCs w:val="0"/>
                <w:color w:val="000000" w:themeColor="text1"/>
                <w:sz w:val="18"/>
                <w:szCs w:val="18"/>
              </w:rPr>
              <w:t>L</w:t>
            </w:r>
            <w:r w:rsidRPr="00E54959">
              <w:rPr>
                <w:rFonts w:eastAsia="Open Sans" w:cs="Open Sans"/>
                <w:b w:val="0"/>
                <w:bCs w:val="0"/>
                <w:color w:val="000000" w:themeColor="text1"/>
                <w:sz w:val="18"/>
                <w:szCs w:val="18"/>
              </w:rPr>
              <w:t>esson)</w:t>
            </w:r>
          </w:p>
          <w:p w14:paraId="6434D538" w14:textId="77777777" w:rsidR="00C72D8B" w:rsidRPr="00E54959" w:rsidRDefault="00C72D8B" w:rsidP="00C72D8B">
            <w:pPr>
              <w:pStyle w:val="TableText"/>
              <w:rPr>
                <w:rFonts w:asciiTheme="minorHAnsi" w:hAnsiTheme="minorHAnsi"/>
                <w:noProof w:val="0"/>
                <w:sz w:val="18"/>
                <w:szCs w:val="18"/>
                <w:lang w:val="en-GB"/>
              </w:rPr>
            </w:pPr>
          </w:p>
        </w:tc>
        <w:tc>
          <w:tcPr>
            <w:tcW w:w="2551" w:type="dxa"/>
          </w:tcPr>
          <w:p w14:paraId="379654B0" w14:textId="1B767702" w:rsidR="00C72D8B" w:rsidRPr="00E54959" w:rsidRDefault="003C1507" w:rsidP="00C72D8B">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3C1507">
              <w:rPr>
                <w:rFonts w:eastAsia="Open Sans" w:cs="Open Sans"/>
                <w:sz w:val="18"/>
                <w:szCs w:val="18"/>
              </w:rPr>
              <w:t>Students will be able to:</w:t>
            </w:r>
          </w:p>
          <w:p w14:paraId="1D3BAF3E" w14:textId="77777777" w:rsidR="00C72D8B" w:rsidRPr="00E54959" w:rsidRDefault="00C72D8B" w:rsidP="00C72D8B">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E54959">
              <w:rPr>
                <w:rFonts w:eastAsia="Open Sans" w:cs="Open Sans"/>
                <w:color w:val="000000" w:themeColor="text1"/>
                <w:sz w:val="18"/>
                <w:szCs w:val="18"/>
              </w:rPr>
              <w:t>Select and use appropriate methods to produce correct outcomes to complex problems</w:t>
            </w:r>
          </w:p>
          <w:p w14:paraId="4DF53A55" w14:textId="77777777" w:rsidR="00C72D8B" w:rsidRPr="00E54959" w:rsidRDefault="00C72D8B" w:rsidP="00C72D8B">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E54959">
              <w:rPr>
                <w:rFonts w:eastAsia="Open Sans" w:cs="Open Sans"/>
                <w:color w:val="000000" w:themeColor="text1"/>
                <w:sz w:val="18"/>
                <w:szCs w:val="18"/>
              </w:rPr>
              <w:t>Select and use appropriate methods to design effective code.</w:t>
            </w:r>
          </w:p>
          <w:p w14:paraId="45F21994" w14:textId="77777777" w:rsidR="00C72D8B" w:rsidRPr="00E54959" w:rsidRDefault="00C72D8B" w:rsidP="00C72D8B">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E54959">
              <w:rPr>
                <w:rFonts w:eastAsia="Open Sans" w:cs="Open Sans"/>
                <w:color w:val="000000" w:themeColor="text1"/>
                <w:sz w:val="18"/>
                <w:szCs w:val="18"/>
              </w:rPr>
              <w:t>Select and use appropriate methods to produce modular code.</w:t>
            </w:r>
          </w:p>
          <w:p w14:paraId="73CC1662" w14:textId="77777777" w:rsidR="00C72D8B" w:rsidRPr="00E54959" w:rsidRDefault="00C72D8B" w:rsidP="00C72D8B">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p>
          <w:p w14:paraId="7783A2B6" w14:textId="77777777" w:rsidR="00C72D8B" w:rsidRPr="00E54959" w:rsidRDefault="00C72D8B" w:rsidP="00C72D8B">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E54959">
              <w:rPr>
                <w:rFonts w:eastAsia="Open Sans" w:cs="Open Sans"/>
                <w:color w:val="000000" w:themeColor="text1"/>
                <w:sz w:val="18"/>
                <w:szCs w:val="18"/>
              </w:rPr>
              <w:t>Select and use appropriate methods to promote code consistency.</w:t>
            </w:r>
          </w:p>
          <w:p w14:paraId="10061CBA" w14:textId="77777777" w:rsidR="00C72D8B" w:rsidRPr="00E54959" w:rsidRDefault="00C72D8B" w:rsidP="00C72D8B">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p>
          <w:p w14:paraId="5588C1BE" w14:textId="77777777" w:rsidR="00C72D8B" w:rsidRPr="00E54959" w:rsidRDefault="00C72D8B" w:rsidP="00C72D8B">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E54959">
              <w:rPr>
                <w:rFonts w:eastAsia="Open Sans" w:cs="Open Sans"/>
                <w:color w:val="000000" w:themeColor="text1"/>
                <w:sz w:val="18"/>
                <w:szCs w:val="18"/>
              </w:rPr>
              <w:t>Use appropriate methods to promote readability of program code.</w:t>
            </w:r>
          </w:p>
          <w:p w14:paraId="7A7D7C5F" w14:textId="77777777" w:rsidR="00C72D8B" w:rsidRPr="00E54959" w:rsidRDefault="00C72D8B" w:rsidP="00C72D8B">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p>
          <w:p w14:paraId="3B194D5C" w14:textId="77777777" w:rsidR="00C72D8B" w:rsidRPr="00E54959" w:rsidRDefault="00C72D8B" w:rsidP="00C72D8B">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E54959">
              <w:rPr>
                <w:rFonts w:eastAsia="Open Sans" w:cs="Open Sans"/>
                <w:color w:val="000000" w:themeColor="text1"/>
                <w:sz w:val="18"/>
                <w:szCs w:val="18"/>
              </w:rPr>
              <w:t>Select and use appropriate methods to control behaviour of code.</w:t>
            </w:r>
          </w:p>
          <w:p w14:paraId="54B99E35" w14:textId="77777777" w:rsidR="00C72D8B" w:rsidRPr="00E54959" w:rsidRDefault="00C72D8B" w:rsidP="00C72D8B">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p>
          <w:p w14:paraId="6FF744A6" w14:textId="77777777" w:rsidR="00C72D8B" w:rsidRPr="00E54959" w:rsidRDefault="00C72D8B" w:rsidP="00C72D8B">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E54959">
              <w:rPr>
                <w:rFonts w:eastAsia="Open Sans" w:cs="Open Sans"/>
                <w:color w:val="000000" w:themeColor="text1"/>
                <w:sz w:val="18"/>
                <w:szCs w:val="18"/>
              </w:rPr>
              <w:t>Identify errors in program code</w:t>
            </w:r>
          </w:p>
          <w:p w14:paraId="7C1175A2" w14:textId="77777777" w:rsidR="00C72D8B" w:rsidRPr="00E54959" w:rsidRDefault="00C72D8B" w:rsidP="00C72D8B">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E54959">
              <w:rPr>
                <w:rFonts w:eastAsia="Open Sans" w:cs="Open Sans"/>
                <w:color w:val="000000" w:themeColor="text1"/>
                <w:sz w:val="18"/>
                <w:szCs w:val="18"/>
              </w:rPr>
              <w:t>correct errors in program code</w:t>
            </w:r>
          </w:p>
          <w:p w14:paraId="44DAC641" w14:textId="77777777" w:rsidR="00C72D8B" w:rsidRPr="00E54959" w:rsidRDefault="00C72D8B" w:rsidP="00C72D8B">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E54959">
              <w:rPr>
                <w:rFonts w:eastAsia="Open Sans" w:cs="Open Sans"/>
                <w:color w:val="000000" w:themeColor="text1"/>
                <w:sz w:val="18"/>
                <w:szCs w:val="18"/>
              </w:rPr>
              <w:t>produce accurate outcomes</w:t>
            </w:r>
          </w:p>
          <w:p w14:paraId="59E49F08" w14:textId="17F495F0" w:rsidR="00C72D8B" w:rsidRPr="00E54959" w:rsidRDefault="00C72D8B" w:rsidP="00C72D8B">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r w:rsidRPr="00E54959">
              <w:rPr>
                <w:rFonts w:asciiTheme="minorHAnsi" w:eastAsia="Open Sans" w:hAnsiTheme="minorHAnsi" w:cs="Open Sans"/>
                <w:sz w:val="18"/>
                <w:szCs w:val="18"/>
              </w:rPr>
              <w:t>refine solutions to meet requirements</w:t>
            </w:r>
          </w:p>
        </w:tc>
        <w:tc>
          <w:tcPr>
            <w:tcW w:w="4820" w:type="dxa"/>
          </w:tcPr>
          <w:p w14:paraId="1D28E85D" w14:textId="11D82205" w:rsidR="00C72D8B" w:rsidRPr="00E54959" w:rsidRDefault="002D2D1D" w:rsidP="00C72D8B">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Activities:</w:t>
            </w:r>
          </w:p>
          <w:p w14:paraId="4566F8E6" w14:textId="77777777" w:rsidR="00C72D8B" w:rsidRPr="00E54959" w:rsidRDefault="00C72D8B" w:rsidP="00C72D8B">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p>
          <w:p w14:paraId="1A67637A" w14:textId="77777777" w:rsidR="00C72D8B" w:rsidRPr="00E54959" w:rsidRDefault="00C72D8B" w:rsidP="00277C48">
            <w:pPr>
              <w:pStyle w:val="NoSpacing"/>
              <w:numPr>
                <w:ilvl w:val="0"/>
                <w:numId w:val="115"/>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E54959">
              <w:rPr>
                <w:rFonts w:asciiTheme="minorHAnsi" w:eastAsia="Open Sans" w:hAnsiTheme="minorHAnsi" w:cs="Open Sans"/>
                <w:color w:val="000000" w:themeColor="text1"/>
                <w:sz w:val="18"/>
                <w:szCs w:val="18"/>
              </w:rPr>
              <w:t>Teacher introduces the lesson and explains about the project(s) to be completed</w:t>
            </w:r>
          </w:p>
          <w:p w14:paraId="0B600395" w14:textId="77777777" w:rsidR="00C72D8B" w:rsidRPr="00E54959" w:rsidRDefault="00C72D8B" w:rsidP="00277C48">
            <w:pPr>
              <w:pStyle w:val="NoSpacing"/>
              <w:numPr>
                <w:ilvl w:val="0"/>
                <w:numId w:val="115"/>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E54959">
              <w:rPr>
                <w:rFonts w:asciiTheme="minorHAnsi" w:eastAsia="Open Sans" w:hAnsiTheme="minorHAnsi" w:cs="Open Sans"/>
                <w:color w:val="000000" w:themeColor="text1"/>
                <w:sz w:val="18"/>
                <w:szCs w:val="18"/>
              </w:rPr>
              <w:t>Class practical activity with students given one or more application descriptions which they then need to:</w:t>
            </w:r>
          </w:p>
          <w:p w14:paraId="7D7630CF" w14:textId="77777777" w:rsidR="00C72D8B" w:rsidRPr="00E54959" w:rsidRDefault="00C72D8B" w:rsidP="00277C48">
            <w:pPr>
              <w:pStyle w:val="NoSpacing"/>
              <w:numPr>
                <w:ilvl w:val="0"/>
                <w:numId w:val="123"/>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E54959">
              <w:rPr>
                <w:rFonts w:asciiTheme="minorHAnsi" w:eastAsia="Open Sans" w:hAnsiTheme="minorHAnsi" w:cs="Open Sans"/>
                <w:color w:val="000000" w:themeColor="text1"/>
                <w:sz w:val="18"/>
                <w:szCs w:val="18"/>
              </w:rPr>
              <w:t xml:space="preserve">Decompose the application description </w:t>
            </w:r>
          </w:p>
          <w:p w14:paraId="3A3B728E" w14:textId="77777777" w:rsidR="00C72D8B" w:rsidRPr="00E54959" w:rsidRDefault="00C72D8B" w:rsidP="00277C48">
            <w:pPr>
              <w:pStyle w:val="NoSpacing"/>
              <w:numPr>
                <w:ilvl w:val="0"/>
                <w:numId w:val="123"/>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E54959">
              <w:rPr>
                <w:rFonts w:asciiTheme="minorHAnsi" w:eastAsia="Open Sans" w:hAnsiTheme="minorHAnsi" w:cs="Open Sans"/>
                <w:color w:val="000000" w:themeColor="text1"/>
                <w:sz w:val="18"/>
                <w:szCs w:val="18"/>
              </w:rPr>
              <w:t>Create a design, using flowcharts (or other method) for each module applying good practice principles</w:t>
            </w:r>
          </w:p>
          <w:p w14:paraId="15A68715" w14:textId="77777777" w:rsidR="00C72D8B" w:rsidRPr="00E54959" w:rsidRDefault="00C72D8B" w:rsidP="00277C48">
            <w:pPr>
              <w:pStyle w:val="NoSpacing"/>
              <w:numPr>
                <w:ilvl w:val="0"/>
                <w:numId w:val="123"/>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E54959">
              <w:rPr>
                <w:rFonts w:asciiTheme="minorHAnsi" w:eastAsia="Open Sans" w:hAnsiTheme="minorHAnsi" w:cs="Open Sans"/>
                <w:color w:val="000000" w:themeColor="text1"/>
                <w:sz w:val="18"/>
                <w:szCs w:val="18"/>
              </w:rPr>
              <w:t>Write the code to implement the design, applying principles of readability and consistency and using appropriate methods to control the program behaviour.</w:t>
            </w:r>
          </w:p>
          <w:p w14:paraId="3098EDC6" w14:textId="77777777" w:rsidR="00C72D8B" w:rsidRPr="00E54959" w:rsidRDefault="00C72D8B" w:rsidP="00277C48">
            <w:pPr>
              <w:pStyle w:val="NoSpacing"/>
              <w:numPr>
                <w:ilvl w:val="0"/>
                <w:numId w:val="123"/>
              </w:numPr>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E54959">
              <w:rPr>
                <w:rFonts w:asciiTheme="minorHAnsi" w:eastAsia="Open Sans" w:hAnsiTheme="minorHAnsi" w:cs="Open Sans"/>
                <w:color w:val="000000" w:themeColor="text1"/>
                <w:sz w:val="18"/>
                <w:szCs w:val="18"/>
              </w:rPr>
              <w:t>Debug and test the program to ensure it is fully functional.</w:t>
            </w:r>
          </w:p>
          <w:p w14:paraId="75E680CB" w14:textId="77777777" w:rsidR="00C72D8B" w:rsidRPr="00E54959" w:rsidRDefault="00C72D8B" w:rsidP="00277C48">
            <w:pPr>
              <w:pStyle w:val="NoSpacing"/>
              <w:numPr>
                <w:ilvl w:val="0"/>
                <w:numId w:val="115"/>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E54959">
              <w:rPr>
                <w:rFonts w:asciiTheme="minorHAnsi" w:eastAsia="Open Sans" w:hAnsiTheme="minorHAnsi" w:cs="Open Sans"/>
                <w:color w:val="000000" w:themeColor="text1"/>
                <w:sz w:val="18"/>
                <w:szCs w:val="18"/>
              </w:rPr>
              <w:t>Working in pairs students review the designs created and the programs they have written and consider the how well they comply with the principles of good practice and clean code, the strengths and weaknesses of them and possible improvements that could be made.</w:t>
            </w:r>
          </w:p>
          <w:p w14:paraId="26E7F0F8" w14:textId="77777777" w:rsidR="00C72D8B" w:rsidRPr="00E54959" w:rsidRDefault="00C72D8B" w:rsidP="00C72D8B">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p>
          <w:p w14:paraId="2B143270" w14:textId="3641F250" w:rsidR="00C72D8B" w:rsidRDefault="002D2D1D" w:rsidP="00C72D8B">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3A152235" w14:textId="77777777" w:rsidR="00E54959" w:rsidRPr="00E54959" w:rsidRDefault="00E54959" w:rsidP="00C72D8B">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40DFAC15" w14:textId="77777777" w:rsidR="00C72D8B" w:rsidRPr="00E54959" w:rsidRDefault="00C72D8B" w:rsidP="00C72D8B">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E54959">
              <w:rPr>
                <w:rFonts w:asciiTheme="minorHAnsi" w:eastAsia="Open Sans" w:hAnsiTheme="minorHAnsi" w:cs="Open Sans"/>
                <w:color w:val="000000" w:themeColor="text1"/>
                <w:sz w:val="18"/>
                <w:szCs w:val="18"/>
              </w:rPr>
              <w:t>Ask students to research the topic of Object Orientated programming, what is it? How does it differ from the way programs have been written so far?</w:t>
            </w:r>
          </w:p>
          <w:p w14:paraId="32B5E001" w14:textId="77777777" w:rsidR="00C72D8B" w:rsidRPr="00E54959" w:rsidRDefault="00C72D8B" w:rsidP="00C72D8B">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5FD980B6" w14:textId="12E57653" w:rsidR="00C72D8B" w:rsidRPr="00E54959" w:rsidRDefault="002D2D1D" w:rsidP="00C72D8B">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C72D8B" w:rsidRPr="00E54959">
              <w:rPr>
                <w:rFonts w:eastAsia="Open Sans" w:cs="Open Sans"/>
                <w:color w:val="000000" w:themeColor="text1"/>
                <w:sz w:val="18"/>
                <w:szCs w:val="18"/>
              </w:rPr>
              <w:t>pp. 270-281</w:t>
            </w:r>
          </w:p>
          <w:p w14:paraId="065F6800" w14:textId="77777777" w:rsidR="00C72D8B" w:rsidRPr="00E54959" w:rsidRDefault="00C72D8B" w:rsidP="00C72D8B">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tcPr>
          <w:p w14:paraId="362BB337" w14:textId="77777777" w:rsidR="00C72D8B" w:rsidRPr="00E54959" w:rsidRDefault="00C72D8B" w:rsidP="00C72D8B">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E54959">
              <w:rPr>
                <w:rFonts w:asciiTheme="minorHAnsi" w:eastAsia="Open Sans" w:hAnsiTheme="minorHAnsi" w:cs="Open Sans"/>
                <w:color w:val="000000" w:themeColor="text1"/>
                <w:sz w:val="18"/>
                <w:szCs w:val="18"/>
              </w:rPr>
              <w:t>Critical thinking</w:t>
            </w:r>
          </w:p>
          <w:p w14:paraId="45870A70" w14:textId="77777777" w:rsidR="00C72D8B" w:rsidRPr="00E54959" w:rsidRDefault="00C72D8B" w:rsidP="00C72D8B">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E54959">
              <w:rPr>
                <w:rFonts w:eastAsia="Open Sans" w:cs="Open Sans"/>
                <w:color w:val="000000" w:themeColor="text1"/>
                <w:sz w:val="18"/>
                <w:szCs w:val="18"/>
              </w:rPr>
              <w:t>Problem solving</w:t>
            </w:r>
          </w:p>
          <w:p w14:paraId="68A85323" w14:textId="77777777" w:rsidR="00C72D8B" w:rsidRPr="00E54959" w:rsidRDefault="00C72D8B" w:rsidP="00C72D8B">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E54959">
              <w:rPr>
                <w:rFonts w:eastAsia="Open Sans" w:cs="Open Sans"/>
                <w:color w:val="000000" w:themeColor="text1"/>
                <w:sz w:val="18"/>
                <w:szCs w:val="18"/>
              </w:rPr>
              <w:t>Analysis</w:t>
            </w:r>
          </w:p>
          <w:p w14:paraId="15256F1E" w14:textId="77777777" w:rsidR="00C72D8B" w:rsidRPr="00E54959" w:rsidRDefault="00C72D8B" w:rsidP="00C72D8B">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tcPr>
          <w:p w14:paraId="1C8A4780" w14:textId="77777777" w:rsidR="00C72D8B" w:rsidRPr="00E54959" w:rsidRDefault="00C72D8B" w:rsidP="00C72D8B">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E54959">
              <w:rPr>
                <w:rFonts w:asciiTheme="minorHAnsi" w:eastAsia="Open Sans" w:hAnsiTheme="minorHAnsi" w:cs="Open Sans"/>
                <w:color w:val="000000" w:themeColor="text1"/>
                <w:sz w:val="18"/>
                <w:szCs w:val="18"/>
              </w:rPr>
              <w:t>Critical thinking</w:t>
            </w:r>
          </w:p>
          <w:p w14:paraId="7FE5AE8C" w14:textId="77777777" w:rsidR="00C72D8B" w:rsidRPr="00E54959" w:rsidRDefault="00C72D8B" w:rsidP="00C72D8B">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E54959">
              <w:rPr>
                <w:rFonts w:eastAsia="Open Sans" w:cs="Open Sans"/>
                <w:color w:val="000000" w:themeColor="text1"/>
                <w:sz w:val="18"/>
                <w:szCs w:val="18"/>
              </w:rPr>
              <w:t>Problem solving</w:t>
            </w:r>
          </w:p>
          <w:p w14:paraId="58247E54" w14:textId="77777777" w:rsidR="00C72D8B" w:rsidRPr="00E54959" w:rsidRDefault="00C72D8B" w:rsidP="00C72D8B">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r>
    </w:tbl>
    <w:p w14:paraId="7A412724" w14:textId="77777777" w:rsidR="00E9542B" w:rsidRDefault="00E9542B">
      <w: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E460F8" w:rsidRPr="003A19A2" w14:paraId="350AA0BF" w14:textId="77777777" w:rsidTr="00E9542B">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0FD5C6D7" w14:textId="1CFEE919" w:rsidR="00E460F8" w:rsidRPr="00E9542B" w:rsidRDefault="00E460F8">
            <w:pPr>
              <w:pStyle w:val="TableHeading"/>
              <w:jc w:val="center"/>
              <w:rPr>
                <w:b/>
                <w:bCs/>
                <w:noProof w:val="0"/>
                <w:color w:val="FFFFFF" w:themeColor="background1"/>
                <w:sz w:val="20"/>
                <w:szCs w:val="20"/>
                <w:lang w:val="en-GB"/>
              </w:rPr>
            </w:pPr>
            <w:r w:rsidRPr="00E9542B">
              <w:rPr>
                <w:b/>
                <w:bCs/>
                <w:noProof w:val="0"/>
                <w:color w:val="FFFFFF" w:themeColor="background1"/>
                <w:sz w:val="20"/>
                <w:szCs w:val="20"/>
                <w:lang w:val="en-GB"/>
              </w:rPr>
              <w:t>Topic</w:t>
            </w:r>
            <w:r w:rsidRPr="00E9542B">
              <w:rPr>
                <w:b/>
                <w:bCs/>
                <w:noProof w:val="0"/>
                <w:color w:val="FFFFFF" w:themeColor="background1"/>
                <w:sz w:val="20"/>
                <w:szCs w:val="20"/>
                <w:lang w:val="en-GB"/>
              </w:rPr>
              <w:br/>
              <w:t>Sub topic</w:t>
            </w:r>
            <w:r w:rsidRPr="00E9542B">
              <w:rPr>
                <w:b/>
                <w:bCs/>
                <w:noProof w:val="0"/>
                <w:color w:val="FFFFFF" w:themeColor="background1"/>
                <w:sz w:val="20"/>
                <w:szCs w:val="20"/>
                <w:lang w:val="en-GB"/>
              </w:rPr>
              <w:br/>
              <w:t>Lesson title</w:t>
            </w:r>
          </w:p>
        </w:tc>
        <w:tc>
          <w:tcPr>
            <w:tcW w:w="2551" w:type="dxa"/>
            <w:shd w:val="clear" w:color="auto" w:fill="341583" w:themeFill="accent2" w:themeFillShade="80"/>
            <w:vAlign w:val="center"/>
          </w:tcPr>
          <w:p w14:paraId="1739EC2B" w14:textId="77777777" w:rsidR="00E460F8" w:rsidRPr="00E9542B"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0"/>
                <w:lang w:val="en-GB"/>
              </w:rPr>
            </w:pPr>
            <w:r w:rsidRPr="00E9542B">
              <w:rPr>
                <w:b/>
                <w:bCs/>
                <w:noProof w:val="0"/>
                <w:color w:val="FFFFFF" w:themeColor="background1"/>
                <w:sz w:val="20"/>
                <w:szCs w:val="20"/>
                <w:lang w:val="en-GB"/>
              </w:rPr>
              <w:t>Specification reference</w:t>
            </w:r>
          </w:p>
        </w:tc>
        <w:tc>
          <w:tcPr>
            <w:tcW w:w="4820" w:type="dxa"/>
            <w:shd w:val="clear" w:color="auto" w:fill="341583" w:themeFill="accent2" w:themeFillShade="80"/>
            <w:vAlign w:val="center"/>
          </w:tcPr>
          <w:p w14:paraId="2425DABB" w14:textId="77777777" w:rsidR="00E460F8" w:rsidRPr="00E9542B"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0"/>
                <w:lang w:val="en-GB"/>
              </w:rPr>
            </w:pPr>
            <w:r w:rsidRPr="00E9542B">
              <w:rPr>
                <w:b/>
                <w:bCs/>
                <w:noProof w:val="0"/>
                <w:color w:val="FFFFFF" w:themeColor="background1"/>
                <w:sz w:val="20"/>
                <w:szCs w:val="20"/>
                <w:lang w:val="en-GB"/>
              </w:rPr>
              <w:t>Suggested activities</w:t>
            </w:r>
          </w:p>
        </w:tc>
        <w:tc>
          <w:tcPr>
            <w:tcW w:w="2268" w:type="dxa"/>
            <w:shd w:val="clear" w:color="auto" w:fill="341583" w:themeFill="accent2" w:themeFillShade="80"/>
            <w:vAlign w:val="center"/>
          </w:tcPr>
          <w:p w14:paraId="5B44F8BF" w14:textId="77777777" w:rsidR="00E460F8" w:rsidRPr="00E9542B"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0"/>
                <w:lang w:val="en-GB"/>
              </w:rPr>
            </w:pPr>
            <w:r w:rsidRPr="00E9542B">
              <w:rPr>
                <w:b/>
                <w:bCs/>
                <w:noProof w:val="0"/>
                <w:color w:val="FFFFFF" w:themeColor="background1"/>
                <w:sz w:val="20"/>
                <w:szCs w:val="20"/>
                <w:lang w:val="en-GB"/>
              </w:rPr>
              <w:t>Suggested resources</w:t>
            </w:r>
          </w:p>
        </w:tc>
        <w:tc>
          <w:tcPr>
            <w:tcW w:w="1984" w:type="dxa"/>
            <w:shd w:val="clear" w:color="auto" w:fill="341583" w:themeFill="accent2" w:themeFillShade="80"/>
            <w:vAlign w:val="center"/>
          </w:tcPr>
          <w:p w14:paraId="000795CD" w14:textId="77777777" w:rsidR="00E460F8" w:rsidRPr="00E9542B"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0"/>
                <w:lang w:val="en-GB"/>
              </w:rPr>
            </w:pPr>
            <w:r w:rsidRPr="00E9542B">
              <w:rPr>
                <w:b/>
                <w:bCs/>
                <w:noProof w:val="0"/>
                <w:color w:val="FFFFFF" w:themeColor="background1"/>
                <w:sz w:val="20"/>
                <w:szCs w:val="20"/>
                <w:lang w:val="en-GB"/>
              </w:rPr>
              <w:t>Which skills acquired in this lesson are explicitly assessed through examination?</w:t>
            </w:r>
          </w:p>
        </w:tc>
        <w:tc>
          <w:tcPr>
            <w:tcW w:w="1985" w:type="dxa"/>
            <w:shd w:val="clear" w:color="auto" w:fill="341583" w:themeFill="accent2" w:themeFillShade="80"/>
            <w:vAlign w:val="center"/>
          </w:tcPr>
          <w:p w14:paraId="3E0A87DB" w14:textId="77777777" w:rsidR="00E460F8" w:rsidRPr="00E9542B"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0"/>
                <w:lang w:val="en-GB"/>
              </w:rPr>
            </w:pPr>
            <w:r w:rsidRPr="00E9542B">
              <w:rPr>
                <w:b/>
                <w:bCs/>
                <w:noProof w:val="0"/>
                <w:color w:val="FFFFFF" w:themeColor="background1"/>
                <w:sz w:val="20"/>
                <w:szCs w:val="20"/>
                <w:lang w:val="en-GB"/>
              </w:rPr>
              <w:t>Which skills could be acquired through teaching and delivery in this lesson?</w:t>
            </w:r>
          </w:p>
        </w:tc>
      </w:tr>
      <w:tr w:rsidR="00E460F8" w:rsidRPr="003A19A2" w14:paraId="7C8EAF04"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73C58BBC" w14:textId="77777777" w:rsidR="00E460F8" w:rsidRPr="003A19A2" w:rsidRDefault="00E460F8">
            <w:pPr>
              <w:pStyle w:val="TableHeading"/>
              <w:rPr>
                <w:noProof w:val="0"/>
                <w:color w:val="FFFFFF" w:themeColor="background1"/>
                <w:lang w:val="en-GB"/>
              </w:rPr>
            </w:pPr>
            <w:r w:rsidRPr="003A19A2">
              <w:rPr>
                <w:b/>
                <w:bCs/>
                <w:noProof w:val="0"/>
                <w:color w:val="000000" w:themeColor="text1"/>
                <w:lang w:val="en-GB"/>
              </w:rPr>
              <w:t>Week 19</w:t>
            </w:r>
            <w:r w:rsidRPr="003A19A2">
              <w:rPr>
                <w:b/>
                <w:bCs/>
                <w:noProof w:val="0"/>
                <w:color w:val="000000" w:themeColor="text1"/>
                <w:lang w:val="en-GB"/>
              </w:rPr>
              <w:br/>
              <w:t>Lesson 1</w:t>
            </w:r>
          </w:p>
        </w:tc>
      </w:tr>
      <w:tr w:rsidR="00E460F8" w:rsidRPr="003A19A2" w14:paraId="5F014181" w14:textId="77777777" w:rsidTr="00E9542B">
        <w:trPr>
          <w:trHeight w:val="702"/>
        </w:trPr>
        <w:tc>
          <w:tcPr>
            <w:cnfStyle w:val="001000000000" w:firstRow="0" w:lastRow="0" w:firstColumn="1" w:lastColumn="0" w:oddVBand="0" w:evenVBand="0" w:oddHBand="0" w:evenHBand="0" w:firstRowFirstColumn="0" w:firstRowLastColumn="0" w:lastRowFirstColumn="0" w:lastRowLastColumn="0"/>
            <w:tcW w:w="1555" w:type="dxa"/>
          </w:tcPr>
          <w:p w14:paraId="08DD393F" w14:textId="05C1C227" w:rsidR="00E460F8" w:rsidRPr="00E9542B" w:rsidRDefault="007E7E5D">
            <w:pPr>
              <w:pStyle w:val="TableText"/>
              <w:rPr>
                <w:noProof w:val="0"/>
                <w:sz w:val="18"/>
                <w:szCs w:val="18"/>
                <w:lang w:val="en-GB"/>
              </w:rPr>
            </w:pPr>
            <w:r w:rsidRPr="00E9542B">
              <w:rPr>
                <w:noProof w:val="0"/>
                <w:sz w:val="18"/>
                <w:szCs w:val="18"/>
                <w:lang w:val="en-GB"/>
              </w:rPr>
              <w:t>Triple lesson continued from WK 18</w:t>
            </w:r>
          </w:p>
        </w:tc>
        <w:tc>
          <w:tcPr>
            <w:tcW w:w="2551" w:type="dxa"/>
          </w:tcPr>
          <w:p w14:paraId="29E9E50E" w14:textId="77777777" w:rsidR="00E460F8" w:rsidRPr="00E9542B" w:rsidRDefault="00E460F8">
            <w:pPr>
              <w:pStyle w:val="TableText"/>
              <w:cnfStyle w:val="000000000000" w:firstRow="0" w:lastRow="0" w:firstColumn="0" w:lastColumn="0" w:oddVBand="0" w:evenVBand="0" w:oddHBand="0" w:evenHBand="0" w:firstRowFirstColumn="0" w:firstRowLastColumn="0" w:lastRowFirstColumn="0" w:lastRowLastColumn="0"/>
              <w:rPr>
                <w:noProof w:val="0"/>
                <w:sz w:val="18"/>
                <w:szCs w:val="18"/>
                <w:lang w:val="en-GB"/>
              </w:rPr>
            </w:pPr>
          </w:p>
        </w:tc>
        <w:tc>
          <w:tcPr>
            <w:tcW w:w="4820" w:type="dxa"/>
          </w:tcPr>
          <w:p w14:paraId="0D050249" w14:textId="77777777" w:rsidR="00E460F8" w:rsidRPr="00E9542B" w:rsidRDefault="00E460F8">
            <w:pPr>
              <w:pStyle w:val="TableText"/>
              <w:cnfStyle w:val="000000000000" w:firstRow="0" w:lastRow="0" w:firstColumn="0" w:lastColumn="0" w:oddVBand="0" w:evenVBand="0" w:oddHBand="0" w:evenHBand="0" w:firstRowFirstColumn="0" w:firstRowLastColumn="0" w:lastRowFirstColumn="0" w:lastRowLastColumn="0"/>
              <w:rPr>
                <w:noProof w:val="0"/>
                <w:sz w:val="18"/>
                <w:szCs w:val="18"/>
                <w:lang w:val="en-GB"/>
              </w:rPr>
            </w:pPr>
          </w:p>
        </w:tc>
        <w:tc>
          <w:tcPr>
            <w:tcW w:w="2268" w:type="dxa"/>
          </w:tcPr>
          <w:p w14:paraId="143566D7" w14:textId="77777777" w:rsidR="00E460F8" w:rsidRPr="00E9542B" w:rsidRDefault="00E460F8">
            <w:pPr>
              <w:pStyle w:val="TableHeading"/>
              <w:cnfStyle w:val="000000000000" w:firstRow="0" w:lastRow="0" w:firstColumn="0" w:lastColumn="0" w:oddVBand="0" w:evenVBand="0" w:oddHBand="0" w:evenHBand="0" w:firstRowFirstColumn="0" w:firstRowLastColumn="0" w:lastRowFirstColumn="0" w:lastRowLastColumn="0"/>
              <w:rPr>
                <w:noProof w:val="0"/>
                <w:sz w:val="18"/>
                <w:szCs w:val="18"/>
                <w:lang w:val="en-GB"/>
              </w:rPr>
            </w:pPr>
          </w:p>
        </w:tc>
        <w:tc>
          <w:tcPr>
            <w:tcW w:w="1984" w:type="dxa"/>
          </w:tcPr>
          <w:p w14:paraId="5FB7020C" w14:textId="77777777" w:rsidR="00E460F8" w:rsidRPr="00E9542B" w:rsidRDefault="00E460F8">
            <w:pPr>
              <w:pStyle w:val="TableHeading"/>
              <w:cnfStyle w:val="000000000000" w:firstRow="0" w:lastRow="0" w:firstColumn="0" w:lastColumn="0" w:oddVBand="0" w:evenVBand="0" w:oddHBand="0" w:evenHBand="0" w:firstRowFirstColumn="0" w:firstRowLastColumn="0" w:lastRowFirstColumn="0" w:lastRowLastColumn="0"/>
              <w:rPr>
                <w:noProof w:val="0"/>
                <w:sz w:val="18"/>
                <w:szCs w:val="18"/>
                <w:lang w:val="en-GB"/>
              </w:rPr>
            </w:pPr>
          </w:p>
        </w:tc>
        <w:tc>
          <w:tcPr>
            <w:tcW w:w="1985" w:type="dxa"/>
          </w:tcPr>
          <w:p w14:paraId="0AD66C31" w14:textId="77777777" w:rsidR="00E460F8" w:rsidRPr="00E9542B" w:rsidRDefault="00E460F8">
            <w:pPr>
              <w:pStyle w:val="TableHeading"/>
              <w:cnfStyle w:val="000000000000" w:firstRow="0" w:lastRow="0" w:firstColumn="0" w:lastColumn="0" w:oddVBand="0" w:evenVBand="0" w:oddHBand="0" w:evenHBand="0" w:firstRowFirstColumn="0" w:firstRowLastColumn="0" w:lastRowFirstColumn="0" w:lastRowLastColumn="0"/>
              <w:rPr>
                <w:noProof w:val="0"/>
                <w:sz w:val="18"/>
                <w:szCs w:val="18"/>
                <w:lang w:val="en-GB"/>
              </w:rPr>
            </w:pPr>
          </w:p>
        </w:tc>
      </w:tr>
      <w:tr w:rsidR="00E460F8" w:rsidRPr="003A19A2" w14:paraId="4540150A" w14:textId="77777777" w:rsidTr="002845D5">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4E3AEA6C" w14:textId="5467216F" w:rsidR="00E460F8" w:rsidRPr="003A19A2" w:rsidRDefault="00E460F8">
            <w:pPr>
              <w:pStyle w:val="TableHeading"/>
              <w:rPr>
                <w:noProof w:val="0"/>
                <w:lang w:val="en-GB"/>
              </w:rPr>
            </w:pPr>
            <w:r w:rsidRPr="003A19A2">
              <w:rPr>
                <w:b/>
                <w:bCs/>
                <w:noProof w:val="0"/>
                <w:color w:val="000000" w:themeColor="text1"/>
                <w:lang w:val="en-GB"/>
              </w:rPr>
              <w:t>Week 19</w:t>
            </w:r>
            <w:r w:rsidRPr="003A19A2">
              <w:rPr>
                <w:b/>
                <w:bCs/>
                <w:noProof w:val="0"/>
                <w:color w:val="000000" w:themeColor="text1"/>
                <w:lang w:val="en-GB"/>
              </w:rPr>
              <w:br/>
              <w:t>Lesson 2</w:t>
            </w:r>
          </w:p>
        </w:tc>
      </w:tr>
      <w:tr w:rsidR="006D3045" w:rsidRPr="003A19A2" w14:paraId="5F40C9E3" w14:textId="77777777" w:rsidTr="00493A36">
        <w:trPr>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14:paraId="758A241D" w14:textId="77777777" w:rsidR="006D3045" w:rsidRPr="00493A36" w:rsidRDefault="006D3045" w:rsidP="006D3045">
            <w:pPr>
              <w:rPr>
                <w:rFonts w:eastAsia="Open Sans" w:cs="Open Sans"/>
                <w:color w:val="000000" w:themeColor="text1"/>
                <w:sz w:val="18"/>
                <w:szCs w:val="18"/>
              </w:rPr>
            </w:pPr>
            <w:r w:rsidRPr="00493A36">
              <w:rPr>
                <w:rFonts w:eastAsia="Open Sans" w:cs="Open Sans"/>
                <w:color w:val="000000" w:themeColor="text1"/>
                <w:sz w:val="18"/>
                <w:szCs w:val="18"/>
              </w:rPr>
              <w:t>Topic: 20.1.1 Methods for object-oriented programming (OOP)</w:t>
            </w:r>
          </w:p>
          <w:p w14:paraId="4F9852A9" w14:textId="77777777" w:rsidR="006D3045" w:rsidRPr="00493A36" w:rsidRDefault="006D3045" w:rsidP="006D3045">
            <w:pPr>
              <w:rPr>
                <w:rFonts w:eastAsia="Open Sans" w:cs="Open Sans"/>
                <w:color w:val="000000" w:themeColor="text1"/>
                <w:sz w:val="18"/>
                <w:szCs w:val="18"/>
              </w:rPr>
            </w:pPr>
          </w:p>
          <w:p w14:paraId="21A80D6A" w14:textId="69006C86" w:rsidR="006D3045" w:rsidRPr="00493A36" w:rsidRDefault="003C1507" w:rsidP="006D3045">
            <w:pPr>
              <w:rPr>
                <w:rFonts w:eastAsia="Open Sans" w:cs="Open Sans"/>
                <w:color w:val="000000" w:themeColor="text1"/>
                <w:sz w:val="18"/>
                <w:szCs w:val="18"/>
              </w:rPr>
            </w:pPr>
            <w:r w:rsidRPr="003C1507">
              <w:rPr>
                <w:rFonts w:eastAsia="Open Sans" w:cs="Open Sans"/>
                <w:sz w:val="18"/>
                <w:szCs w:val="18"/>
              </w:rPr>
              <w:t>Lesson title:</w:t>
            </w:r>
          </w:p>
          <w:p w14:paraId="47176430" w14:textId="77777777" w:rsidR="006D3045" w:rsidRPr="00493A36" w:rsidRDefault="006D3045" w:rsidP="006D3045">
            <w:pPr>
              <w:rPr>
                <w:rFonts w:eastAsia="Open Sans" w:cs="Open Sans"/>
                <w:b w:val="0"/>
                <w:bCs w:val="0"/>
                <w:color w:val="000000" w:themeColor="text1"/>
                <w:sz w:val="18"/>
                <w:szCs w:val="18"/>
              </w:rPr>
            </w:pPr>
            <w:r w:rsidRPr="00493A36">
              <w:rPr>
                <w:rFonts w:eastAsia="Open Sans" w:cs="Open Sans"/>
                <w:b w:val="0"/>
                <w:bCs w:val="0"/>
                <w:color w:val="000000" w:themeColor="text1"/>
                <w:sz w:val="18"/>
                <w:szCs w:val="18"/>
              </w:rPr>
              <w:t>UML diagrams and OOP theory</w:t>
            </w:r>
          </w:p>
          <w:p w14:paraId="4673F860" w14:textId="77777777" w:rsidR="006D3045" w:rsidRPr="00493A36" w:rsidRDefault="006D3045" w:rsidP="006D3045">
            <w:pPr>
              <w:pStyle w:val="TableText"/>
              <w:rPr>
                <w:rFonts w:asciiTheme="minorHAnsi" w:hAnsiTheme="minorHAnsi"/>
                <w:noProof w:val="0"/>
                <w:sz w:val="18"/>
                <w:szCs w:val="18"/>
                <w:lang w:val="en-GB"/>
              </w:rPr>
            </w:pPr>
          </w:p>
        </w:tc>
        <w:tc>
          <w:tcPr>
            <w:tcW w:w="2551" w:type="dxa"/>
            <w:shd w:val="clear" w:color="auto" w:fill="FFFFFF" w:themeFill="background1"/>
          </w:tcPr>
          <w:p w14:paraId="676B669E" w14:textId="2C30459D" w:rsidR="006D3045" w:rsidRPr="00493A36" w:rsidRDefault="003C1507" w:rsidP="006D3045">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3C1507">
              <w:rPr>
                <w:rFonts w:eastAsia="Open Sans" w:cs="Open Sans"/>
                <w:sz w:val="18"/>
                <w:szCs w:val="18"/>
              </w:rPr>
              <w:t>Students will be able to:</w:t>
            </w:r>
          </w:p>
          <w:p w14:paraId="1E4CABCB" w14:textId="77777777" w:rsidR="006D3045" w:rsidRPr="00493A36" w:rsidRDefault="006D3045" w:rsidP="006D3045">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493A36">
              <w:rPr>
                <w:rFonts w:eastAsia="Open Sans" w:cs="Open Sans"/>
                <w:color w:val="000000" w:themeColor="text1"/>
                <w:sz w:val="18"/>
                <w:szCs w:val="18"/>
              </w:rPr>
              <w:t>convert Unified Modelling Language (UML) class diagrams into code</w:t>
            </w:r>
          </w:p>
          <w:p w14:paraId="7E674FE7" w14:textId="77777777" w:rsidR="006D3045" w:rsidRPr="00493A36" w:rsidRDefault="006D3045" w:rsidP="006D3045">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493A36">
              <w:rPr>
                <w:rFonts w:eastAsia="Open Sans" w:cs="Open Sans"/>
                <w:color w:val="000000" w:themeColor="text1"/>
                <w:sz w:val="18"/>
                <w:szCs w:val="18"/>
              </w:rPr>
              <w:t>select appropriate methods for object oriented</w:t>
            </w:r>
          </w:p>
          <w:p w14:paraId="5C7143DB" w14:textId="77777777" w:rsidR="006D3045" w:rsidRPr="00493A36" w:rsidRDefault="006D3045" w:rsidP="006D3045">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493A36">
              <w:rPr>
                <w:rFonts w:eastAsia="Open Sans" w:cs="Open Sans"/>
                <w:color w:val="000000" w:themeColor="text1"/>
                <w:sz w:val="18"/>
                <w:szCs w:val="18"/>
              </w:rPr>
              <w:t>programming</w:t>
            </w:r>
          </w:p>
          <w:p w14:paraId="6A0C493F" w14:textId="00451AFA" w:rsidR="006D3045" w:rsidRPr="00493A36" w:rsidRDefault="006D3045" w:rsidP="006D3045">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r w:rsidRPr="00493A36">
              <w:rPr>
                <w:rFonts w:asciiTheme="minorHAnsi" w:eastAsia="Open Sans" w:hAnsiTheme="minorHAnsi" w:cs="Open Sans"/>
                <w:sz w:val="18"/>
                <w:szCs w:val="18"/>
              </w:rPr>
              <w:t>use appropriate methods for object-oriented programming.</w:t>
            </w:r>
          </w:p>
        </w:tc>
        <w:tc>
          <w:tcPr>
            <w:tcW w:w="4820" w:type="dxa"/>
            <w:shd w:val="clear" w:color="auto" w:fill="FFFFFF" w:themeFill="background1"/>
          </w:tcPr>
          <w:p w14:paraId="7628AA4E" w14:textId="5E63D8BB" w:rsidR="006D3045" w:rsidRPr="00493A36" w:rsidRDefault="002D2D1D" w:rsidP="006D3045">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2D2D1D">
              <w:rPr>
                <w:rFonts w:asciiTheme="minorHAnsi" w:eastAsia="Open Sans" w:hAnsiTheme="minorHAnsi" w:cs="Open Sans"/>
                <w:sz w:val="18"/>
                <w:szCs w:val="18"/>
              </w:rPr>
              <w:t>Activities:</w:t>
            </w:r>
          </w:p>
          <w:p w14:paraId="111A691A" w14:textId="77777777" w:rsidR="006D3045" w:rsidRPr="00493A36" w:rsidRDefault="006D3045" w:rsidP="006D3045">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3D3EC890" w14:textId="77777777" w:rsidR="006D3045" w:rsidRPr="00493A36" w:rsidRDefault="006D3045" w:rsidP="00277C48">
            <w:pPr>
              <w:pStyle w:val="NoSpacing"/>
              <w:numPr>
                <w:ilvl w:val="0"/>
                <w:numId w:val="116"/>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493A36">
              <w:rPr>
                <w:rFonts w:asciiTheme="minorHAnsi" w:eastAsia="Open Sans" w:hAnsiTheme="minorHAnsi" w:cs="Open Sans"/>
                <w:color w:val="000000" w:themeColor="text1"/>
                <w:sz w:val="18"/>
                <w:szCs w:val="18"/>
              </w:rPr>
              <w:t>Teacher introduces the topic of alternative programming paradigms.</w:t>
            </w:r>
          </w:p>
          <w:p w14:paraId="2CA1060B" w14:textId="77777777" w:rsidR="006D3045" w:rsidRPr="00493A36" w:rsidRDefault="006D3045" w:rsidP="00277C48">
            <w:pPr>
              <w:pStyle w:val="NoSpacing"/>
              <w:numPr>
                <w:ilvl w:val="0"/>
                <w:numId w:val="116"/>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493A36">
              <w:rPr>
                <w:rFonts w:asciiTheme="minorHAnsi" w:eastAsia="Open Sans" w:hAnsiTheme="minorHAnsi" w:cs="Open Sans"/>
                <w:color w:val="000000" w:themeColor="text1"/>
                <w:sz w:val="18"/>
                <w:szCs w:val="18"/>
              </w:rPr>
              <w:t>Teacher explains the basic principles of OOP and UML class diagrams. Also explains about variable object scope.</w:t>
            </w:r>
          </w:p>
          <w:p w14:paraId="3871A3A5" w14:textId="77777777" w:rsidR="006D3045" w:rsidRPr="00493A36" w:rsidRDefault="006D3045" w:rsidP="00277C48">
            <w:pPr>
              <w:pStyle w:val="NoSpacing"/>
              <w:numPr>
                <w:ilvl w:val="0"/>
                <w:numId w:val="116"/>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493A36">
              <w:rPr>
                <w:rFonts w:asciiTheme="minorHAnsi" w:eastAsia="Open Sans" w:hAnsiTheme="minorHAnsi" w:cs="Open Sans"/>
                <w:color w:val="000000" w:themeColor="text1"/>
                <w:sz w:val="18"/>
                <w:szCs w:val="18"/>
              </w:rPr>
              <w:t>Teacher reminds students of UML diagrams, originally covered in Unit 3, topic 13.1.1</w:t>
            </w:r>
          </w:p>
          <w:p w14:paraId="7A9FCE00" w14:textId="77777777" w:rsidR="006D3045" w:rsidRPr="00493A36" w:rsidRDefault="006D3045" w:rsidP="00277C48">
            <w:pPr>
              <w:pStyle w:val="NoSpacing"/>
              <w:numPr>
                <w:ilvl w:val="0"/>
                <w:numId w:val="116"/>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493A36">
              <w:rPr>
                <w:rFonts w:asciiTheme="minorHAnsi" w:eastAsia="Open Sans" w:hAnsiTheme="minorHAnsi" w:cs="Open Sans"/>
                <w:color w:val="000000" w:themeColor="text1"/>
                <w:sz w:val="18"/>
                <w:szCs w:val="18"/>
              </w:rPr>
              <w:t>Class practical activity with students creating UML diagrams and writing constructor methods</w:t>
            </w:r>
          </w:p>
          <w:p w14:paraId="5FAEC6C4" w14:textId="77777777" w:rsidR="006D3045" w:rsidRPr="00493A36" w:rsidRDefault="006D3045" w:rsidP="00277C48">
            <w:pPr>
              <w:pStyle w:val="NoSpacing"/>
              <w:numPr>
                <w:ilvl w:val="0"/>
                <w:numId w:val="116"/>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493A36">
              <w:rPr>
                <w:rFonts w:asciiTheme="minorHAnsi" w:eastAsia="Open Sans" w:hAnsiTheme="minorHAnsi" w:cs="Open Sans"/>
                <w:color w:val="000000" w:themeColor="text1"/>
                <w:sz w:val="18"/>
                <w:szCs w:val="18"/>
              </w:rPr>
              <w:t>Class activity with students creating UML diagrams for some given real life and abstract scenarios</w:t>
            </w:r>
          </w:p>
          <w:p w14:paraId="4F0C3547" w14:textId="77777777" w:rsidR="006D3045" w:rsidRPr="00493A36" w:rsidRDefault="006D3045" w:rsidP="006D3045">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p>
          <w:p w14:paraId="2264CA19" w14:textId="7795D02D" w:rsidR="006D3045" w:rsidRDefault="002D2D1D" w:rsidP="006D3045">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5BD6EE81" w14:textId="77777777" w:rsidR="00493A36" w:rsidRPr="00493A36" w:rsidRDefault="00493A36" w:rsidP="006D3045">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7462F5F0" w14:textId="0FA9EABD" w:rsidR="006D3045" w:rsidRPr="00493A36" w:rsidRDefault="006D3045" w:rsidP="006D3045">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r w:rsidRPr="00493A36">
              <w:rPr>
                <w:rFonts w:asciiTheme="minorHAnsi" w:eastAsia="Open Sans" w:hAnsiTheme="minorHAnsi" w:cs="Open Sans"/>
                <w:sz w:val="18"/>
                <w:szCs w:val="18"/>
              </w:rPr>
              <w:t>Ask students to read the article from the Geek for Geeks site about OOP in Python</w:t>
            </w:r>
          </w:p>
        </w:tc>
        <w:tc>
          <w:tcPr>
            <w:tcW w:w="2268" w:type="dxa"/>
            <w:shd w:val="clear" w:color="auto" w:fill="FFFFFF" w:themeFill="background1"/>
          </w:tcPr>
          <w:p w14:paraId="049F1D58" w14:textId="787AFB3E" w:rsidR="006D3045" w:rsidRPr="00493A36" w:rsidRDefault="002D2D1D" w:rsidP="006D3045">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6D3045" w:rsidRPr="00493A36">
              <w:rPr>
                <w:rFonts w:eastAsia="Open Sans" w:cs="Open Sans"/>
                <w:color w:val="000000" w:themeColor="text1"/>
                <w:sz w:val="18"/>
                <w:szCs w:val="18"/>
              </w:rPr>
              <w:t>pp. 286-288</w:t>
            </w:r>
          </w:p>
          <w:p w14:paraId="08A7D66A" w14:textId="77777777" w:rsidR="006D3045" w:rsidRPr="00493A36" w:rsidRDefault="006D3045" w:rsidP="006D3045">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493A36">
              <w:rPr>
                <w:rFonts w:eastAsia="Open Sans" w:cs="Open Sans"/>
                <w:color w:val="000000" w:themeColor="text1"/>
                <w:sz w:val="18"/>
                <w:szCs w:val="18"/>
              </w:rPr>
              <w:t>Video covering creating classes in Python:</w:t>
            </w:r>
          </w:p>
          <w:p w14:paraId="29D965AB" w14:textId="77777777" w:rsidR="006D3045" w:rsidRPr="00493A36" w:rsidRDefault="006D3045" w:rsidP="006D3045">
            <w:pPr>
              <w:cnfStyle w:val="000000000000" w:firstRow="0" w:lastRow="0" w:firstColumn="0" w:lastColumn="0" w:oddVBand="0" w:evenVBand="0" w:oddHBand="0" w:evenHBand="0" w:firstRowFirstColumn="0" w:firstRowLastColumn="0" w:lastRowFirstColumn="0" w:lastRowLastColumn="0"/>
              <w:rPr>
                <w:rStyle w:val="Hyperlink"/>
                <w:color w:val="000000" w:themeColor="text1"/>
                <w:sz w:val="18"/>
                <w:szCs w:val="18"/>
              </w:rPr>
            </w:pPr>
            <w:hyperlink r:id="rId146">
              <w:r w:rsidRPr="00493A36">
                <w:rPr>
                  <w:rStyle w:val="Hyperlink"/>
                  <w:color w:val="000000" w:themeColor="text1"/>
                  <w:sz w:val="18"/>
                  <w:szCs w:val="18"/>
                </w:rPr>
                <w:t>https://www.youtube.com/watch?v=ZDa-Z5JzLYM</w:t>
              </w:r>
            </w:hyperlink>
          </w:p>
          <w:p w14:paraId="626627EE" w14:textId="77777777" w:rsidR="006D3045" w:rsidRPr="00493A36" w:rsidRDefault="006D3045" w:rsidP="006D3045">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493A36">
              <w:rPr>
                <w:rFonts w:eastAsia="Open Sans" w:cs="Open Sans"/>
                <w:color w:val="000000" w:themeColor="text1"/>
                <w:sz w:val="18"/>
                <w:szCs w:val="18"/>
              </w:rPr>
              <w:t>Web page on the Geek for Geeks web site covering OOP in Python:</w:t>
            </w:r>
          </w:p>
          <w:p w14:paraId="0416AF61" w14:textId="77777777" w:rsidR="006D3045" w:rsidRPr="00493A36" w:rsidRDefault="006D3045" w:rsidP="006D3045">
            <w:pPr>
              <w:pStyle w:val="NoSpacing"/>
              <w:cnfStyle w:val="000000000000" w:firstRow="0" w:lastRow="0" w:firstColumn="0" w:lastColumn="0" w:oddVBand="0" w:evenVBand="0" w:oddHBand="0" w:evenHBand="0" w:firstRowFirstColumn="0" w:firstRowLastColumn="0" w:lastRowFirstColumn="0" w:lastRowLastColumn="0"/>
              <w:rPr>
                <w:rStyle w:val="Hyperlink"/>
                <w:color w:val="000000" w:themeColor="text1"/>
                <w:sz w:val="18"/>
                <w:szCs w:val="18"/>
              </w:rPr>
            </w:pPr>
            <w:hyperlink r:id="rId147">
              <w:r w:rsidRPr="00493A36">
                <w:rPr>
                  <w:rStyle w:val="Hyperlink"/>
                  <w:color w:val="000000" w:themeColor="text1"/>
                  <w:sz w:val="18"/>
                  <w:szCs w:val="18"/>
                </w:rPr>
                <w:t>https://www.geeksforgeeks.org/python/python-oops-concepts/</w:t>
              </w:r>
            </w:hyperlink>
          </w:p>
          <w:p w14:paraId="1381E24A" w14:textId="77777777" w:rsidR="006D3045" w:rsidRPr="00493A36" w:rsidRDefault="006D3045" w:rsidP="006D3045">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shd w:val="clear" w:color="auto" w:fill="FFFFFF" w:themeFill="background1"/>
          </w:tcPr>
          <w:p w14:paraId="7552CE83" w14:textId="77777777" w:rsidR="006D3045" w:rsidRPr="00493A36" w:rsidRDefault="006D3045" w:rsidP="006D304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493A36">
              <w:rPr>
                <w:rFonts w:asciiTheme="minorHAnsi" w:eastAsia="Open Sans" w:hAnsiTheme="minorHAnsi" w:cs="Open Sans"/>
                <w:color w:val="000000" w:themeColor="text1"/>
                <w:sz w:val="18"/>
                <w:szCs w:val="18"/>
              </w:rPr>
              <w:t>Critical thinking</w:t>
            </w:r>
          </w:p>
          <w:p w14:paraId="04C9733A" w14:textId="77777777" w:rsidR="006D3045" w:rsidRPr="00493A36" w:rsidRDefault="006D3045" w:rsidP="006D3045">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493A36">
              <w:rPr>
                <w:rFonts w:eastAsia="Open Sans" w:cs="Open Sans"/>
                <w:color w:val="000000" w:themeColor="text1"/>
                <w:sz w:val="18"/>
                <w:szCs w:val="18"/>
              </w:rPr>
              <w:t>Problem solving</w:t>
            </w:r>
          </w:p>
          <w:p w14:paraId="3F562075" w14:textId="77777777" w:rsidR="006D3045" w:rsidRPr="00493A36" w:rsidRDefault="006D3045" w:rsidP="006D3045">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493A36">
              <w:rPr>
                <w:rFonts w:eastAsia="Open Sans" w:cs="Open Sans"/>
                <w:color w:val="000000" w:themeColor="text1"/>
                <w:sz w:val="18"/>
                <w:szCs w:val="18"/>
              </w:rPr>
              <w:t>Analysis</w:t>
            </w:r>
          </w:p>
          <w:p w14:paraId="78D2EC26" w14:textId="77777777" w:rsidR="006D3045" w:rsidRPr="00493A36" w:rsidRDefault="006D3045" w:rsidP="006D3045">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shd w:val="clear" w:color="auto" w:fill="FFFFFF" w:themeFill="background1"/>
          </w:tcPr>
          <w:p w14:paraId="6627FEAB" w14:textId="77777777" w:rsidR="006D3045" w:rsidRPr="00493A36" w:rsidRDefault="006D3045" w:rsidP="006D304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493A36">
              <w:rPr>
                <w:rFonts w:asciiTheme="minorHAnsi" w:eastAsia="Open Sans" w:hAnsiTheme="minorHAnsi" w:cs="Open Sans"/>
                <w:color w:val="000000" w:themeColor="text1"/>
                <w:sz w:val="18"/>
                <w:szCs w:val="18"/>
              </w:rPr>
              <w:t>Critical thinking</w:t>
            </w:r>
          </w:p>
          <w:p w14:paraId="2761E1FB" w14:textId="77777777" w:rsidR="006D3045" w:rsidRPr="00493A36" w:rsidRDefault="006D3045" w:rsidP="006D3045">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493A36">
              <w:rPr>
                <w:rFonts w:eastAsia="Open Sans" w:cs="Open Sans"/>
                <w:color w:val="000000" w:themeColor="text1"/>
                <w:sz w:val="18"/>
                <w:szCs w:val="18"/>
              </w:rPr>
              <w:t>Problem solving</w:t>
            </w:r>
          </w:p>
          <w:p w14:paraId="4EBA61A5" w14:textId="77777777" w:rsidR="006D3045" w:rsidRPr="00493A36" w:rsidRDefault="006D3045" w:rsidP="006D3045">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r>
    </w:tbl>
    <w:p w14:paraId="1C3526EB" w14:textId="77777777" w:rsidR="002845D5" w:rsidRDefault="002845D5">
      <w: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6D3045" w:rsidRPr="003A19A2" w14:paraId="05C613F8" w14:textId="77777777" w:rsidTr="002845D5">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538DE63A" w14:textId="3634A1EF" w:rsidR="006D3045" w:rsidRPr="003A19A2" w:rsidRDefault="006D3045" w:rsidP="006D3045">
            <w:pPr>
              <w:pStyle w:val="TableHeading"/>
              <w:rPr>
                <w:noProof w:val="0"/>
                <w:lang w:val="en-GB"/>
              </w:rPr>
            </w:pPr>
            <w:r w:rsidRPr="003A19A2">
              <w:rPr>
                <w:b/>
                <w:bCs/>
                <w:noProof w:val="0"/>
                <w:color w:val="000000" w:themeColor="text1"/>
                <w:lang w:val="en-GB"/>
              </w:rPr>
              <w:t>Week 19</w:t>
            </w:r>
            <w:r w:rsidRPr="003A19A2">
              <w:rPr>
                <w:b/>
                <w:bCs/>
                <w:noProof w:val="0"/>
                <w:color w:val="000000" w:themeColor="text1"/>
                <w:lang w:val="en-GB"/>
              </w:rPr>
              <w:br/>
              <w:t>Lesson 3</w:t>
            </w:r>
          </w:p>
        </w:tc>
      </w:tr>
      <w:tr w:rsidR="002845D5" w:rsidRPr="003A19A2" w14:paraId="60558A98" w14:textId="77777777" w:rsidTr="00493A36">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2"/>
          </w:tcPr>
          <w:p w14:paraId="6E06CED3" w14:textId="77777777" w:rsidR="002845D5" w:rsidRPr="002F5239" w:rsidRDefault="002845D5" w:rsidP="002845D5">
            <w:pPr>
              <w:rPr>
                <w:rFonts w:eastAsia="Open Sans" w:cs="Open Sans"/>
                <w:color w:val="000000" w:themeColor="text1"/>
                <w:sz w:val="18"/>
                <w:szCs w:val="18"/>
              </w:rPr>
            </w:pPr>
            <w:r w:rsidRPr="002F5239">
              <w:rPr>
                <w:rFonts w:eastAsia="Open Sans" w:cs="Open Sans"/>
                <w:color w:val="000000" w:themeColor="text1"/>
                <w:sz w:val="18"/>
                <w:szCs w:val="18"/>
              </w:rPr>
              <w:t>Topic: 20.1.1 Methods for object-oriented programming (OOP)</w:t>
            </w:r>
          </w:p>
          <w:p w14:paraId="16396DF7" w14:textId="77777777" w:rsidR="002845D5" w:rsidRPr="002F5239" w:rsidRDefault="002845D5" w:rsidP="002845D5">
            <w:pPr>
              <w:rPr>
                <w:rFonts w:eastAsia="Open Sans" w:cs="Open Sans"/>
                <w:color w:val="000000" w:themeColor="text1"/>
                <w:sz w:val="18"/>
                <w:szCs w:val="18"/>
              </w:rPr>
            </w:pPr>
          </w:p>
          <w:p w14:paraId="343C5334" w14:textId="2F1CFABF" w:rsidR="002845D5" w:rsidRPr="002F5239" w:rsidRDefault="003C1507" w:rsidP="002845D5">
            <w:pPr>
              <w:rPr>
                <w:rFonts w:eastAsia="Open Sans" w:cs="Open Sans"/>
                <w:color w:val="000000" w:themeColor="text1"/>
                <w:sz w:val="18"/>
                <w:szCs w:val="18"/>
              </w:rPr>
            </w:pPr>
            <w:r w:rsidRPr="003C1507">
              <w:rPr>
                <w:rFonts w:eastAsia="Open Sans" w:cs="Open Sans"/>
                <w:sz w:val="18"/>
                <w:szCs w:val="18"/>
              </w:rPr>
              <w:t>Lesson title:</w:t>
            </w:r>
          </w:p>
          <w:p w14:paraId="0950CDC2" w14:textId="77777777" w:rsidR="002845D5" w:rsidRPr="002F5239" w:rsidRDefault="002845D5" w:rsidP="002845D5">
            <w:pPr>
              <w:rPr>
                <w:color w:val="000000" w:themeColor="text1"/>
              </w:rPr>
            </w:pPr>
            <w:r w:rsidRPr="002F5239">
              <w:rPr>
                <w:rFonts w:eastAsia="Open Sans" w:cs="Open Sans"/>
                <w:b w:val="0"/>
                <w:bCs w:val="0"/>
                <w:color w:val="000000" w:themeColor="text1"/>
                <w:sz w:val="18"/>
                <w:szCs w:val="18"/>
              </w:rPr>
              <w:t>Encapsulation</w:t>
            </w:r>
          </w:p>
          <w:p w14:paraId="1AF8BCDB" w14:textId="77777777" w:rsidR="002845D5" w:rsidRPr="002F5239" w:rsidRDefault="002845D5" w:rsidP="002845D5">
            <w:pPr>
              <w:pStyle w:val="TableHeading"/>
              <w:rPr>
                <w:rFonts w:asciiTheme="minorHAnsi" w:hAnsiTheme="minorHAnsi"/>
                <w:noProof w:val="0"/>
                <w:color w:val="000000" w:themeColor="text1"/>
                <w:lang w:val="en-GB"/>
              </w:rPr>
            </w:pPr>
          </w:p>
        </w:tc>
        <w:tc>
          <w:tcPr>
            <w:tcW w:w="2551" w:type="dxa"/>
            <w:shd w:val="clear" w:color="auto" w:fill="FFFFFF" w:themeFill="background2"/>
          </w:tcPr>
          <w:p w14:paraId="7BF2331C" w14:textId="2DC16CF2" w:rsidR="002845D5" w:rsidRPr="002F5239" w:rsidRDefault="003C1507" w:rsidP="002845D5">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3C1507">
              <w:rPr>
                <w:rFonts w:eastAsia="Open Sans" w:cs="Open Sans"/>
                <w:sz w:val="18"/>
                <w:szCs w:val="18"/>
              </w:rPr>
              <w:t>Students will be able to:</w:t>
            </w:r>
          </w:p>
          <w:p w14:paraId="159FBCC0" w14:textId="77777777" w:rsidR="002845D5" w:rsidRPr="002F5239" w:rsidRDefault="002845D5" w:rsidP="002845D5">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2F5239">
              <w:rPr>
                <w:rFonts w:eastAsia="Open Sans" w:cs="Open Sans"/>
                <w:color w:val="000000" w:themeColor="text1"/>
                <w:sz w:val="18"/>
                <w:szCs w:val="18"/>
              </w:rPr>
              <w:t>Convert Unified Modelling Language (UML) class diagrams into code</w:t>
            </w:r>
          </w:p>
          <w:p w14:paraId="4D199654" w14:textId="34F19251" w:rsidR="002845D5" w:rsidRPr="002F5239" w:rsidRDefault="002845D5" w:rsidP="002845D5">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2F5239">
              <w:rPr>
                <w:rFonts w:eastAsia="Open Sans" w:cs="Open Sans"/>
                <w:color w:val="000000" w:themeColor="text1"/>
                <w:sz w:val="18"/>
                <w:szCs w:val="18"/>
              </w:rPr>
              <w:t xml:space="preserve">select appropriate methods for </w:t>
            </w:r>
            <w:r w:rsidR="001F51B4" w:rsidRPr="002F5239">
              <w:rPr>
                <w:rFonts w:eastAsia="Open Sans" w:cs="Open Sans"/>
                <w:color w:val="000000" w:themeColor="text1"/>
                <w:sz w:val="18"/>
                <w:szCs w:val="18"/>
              </w:rPr>
              <w:t>object-oriented</w:t>
            </w:r>
            <w:r w:rsidR="002F5239">
              <w:rPr>
                <w:rFonts w:eastAsia="Open Sans" w:cs="Open Sans"/>
                <w:color w:val="000000" w:themeColor="text1"/>
                <w:sz w:val="18"/>
                <w:szCs w:val="18"/>
              </w:rPr>
              <w:t xml:space="preserve"> </w:t>
            </w:r>
            <w:r w:rsidRPr="002F5239">
              <w:rPr>
                <w:rFonts w:eastAsia="Open Sans" w:cs="Open Sans"/>
                <w:color w:val="000000" w:themeColor="text1"/>
                <w:sz w:val="18"/>
                <w:szCs w:val="18"/>
              </w:rPr>
              <w:t>programming</w:t>
            </w:r>
          </w:p>
          <w:p w14:paraId="69A8F399" w14:textId="77777777" w:rsidR="002845D5" w:rsidRPr="002F5239" w:rsidRDefault="002845D5" w:rsidP="002845D5">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2F5239">
              <w:rPr>
                <w:rFonts w:eastAsia="Open Sans" w:cs="Open Sans"/>
                <w:color w:val="000000" w:themeColor="text1"/>
                <w:sz w:val="18"/>
                <w:szCs w:val="18"/>
              </w:rPr>
              <w:t>Use appropriate methods for object-oriented programming.</w:t>
            </w:r>
          </w:p>
          <w:p w14:paraId="5371D408" w14:textId="77777777" w:rsidR="002845D5" w:rsidRPr="002F5239" w:rsidRDefault="002845D5" w:rsidP="002845D5">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lang w:val="en-GB"/>
              </w:rPr>
            </w:pPr>
          </w:p>
        </w:tc>
        <w:tc>
          <w:tcPr>
            <w:tcW w:w="4820" w:type="dxa"/>
            <w:shd w:val="clear" w:color="auto" w:fill="FFFFFF" w:themeFill="background2"/>
          </w:tcPr>
          <w:p w14:paraId="119621AE" w14:textId="04B51BB6" w:rsidR="002845D5" w:rsidRPr="002F5239" w:rsidRDefault="002D2D1D" w:rsidP="002845D5">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2D2D1D">
              <w:rPr>
                <w:rFonts w:asciiTheme="minorHAnsi" w:eastAsia="Open Sans" w:hAnsiTheme="minorHAnsi" w:cs="Open Sans"/>
                <w:sz w:val="18"/>
                <w:szCs w:val="18"/>
              </w:rPr>
              <w:t>Activities:</w:t>
            </w:r>
          </w:p>
          <w:p w14:paraId="4796D5AB" w14:textId="77777777" w:rsidR="002845D5" w:rsidRPr="002F5239" w:rsidRDefault="002845D5" w:rsidP="002845D5">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008FE993" w14:textId="77777777" w:rsidR="002845D5" w:rsidRPr="002F5239" w:rsidRDefault="002845D5" w:rsidP="00277C48">
            <w:pPr>
              <w:pStyle w:val="NoSpacing"/>
              <w:numPr>
                <w:ilvl w:val="0"/>
                <w:numId w:val="116"/>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2F5239">
              <w:rPr>
                <w:rFonts w:asciiTheme="minorHAnsi" w:eastAsia="Open Sans" w:hAnsiTheme="minorHAnsi" w:cs="Open Sans"/>
                <w:color w:val="000000" w:themeColor="text1"/>
                <w:sz w:val="18"/>
                <w:szCs w:val="18"/>
              </w:rPr>
              <w:t>Teacher explains the concept of encapsulation in OOP, getter and setter methods and public/private attributes.</w:t>
            </w:r>
          </w:p>
          <w:p w14:paraId="2C0067D2" w14:textId="77777777" w:rsidR="002845D5" w:rsidRPr="002F5239" w:rsidRDefault="002845D5" w:rsidP="00277C48">
            <w:pPr>
              <w:pStyle w:val="NoSpacing"/>
              <w:numPr>
                <w:ilvl w:val="0"/>
                <w:numId w:val="116"/>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2F5239">
              <w:rPr>
                <w:rFonts w:asciiTheme="minorHAnsi" w:eastAsia="Open Sans" w:hAnsiTheme="minorHAnsi" w:cs="Open Sans"/>
                <w:color w:val="000000" w:themeColor="text1"/>
                <w:sz w:val="18"/>
                <w:szCs w:val="18"/>
              </w:rPr>
              <w:t>Class practical activity with students creating program which demonstrates encapsulation using getter and setter methods (Student book 2 Activity 1 page 290 provides an example)</w:t>
            </w:r>
          </w:p>
          <w:p w14:paraId="269BBEB4" w14:textId="77777777" w:rsidR="002845D5" w:rsidRPr="002F5239" w:rsidRDefault="002845D5" w:rsidP="00277C48">
            <w:pPr>
              <w:pStyle w:val="NoSpacing"/>
              <w:numPr>
                <w:ilvl w:val="0"/>
                <w:numId w:val="116"/>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2F5239">
              <w:rPr>
                <w:rFonts w:asciiTheme="minorHAnsi" w:eastAsia="Open Sans" w:hAnsiTheme="minorHAnsi" w:cs="Open Sans"/>
                <w:color w:val="000000" w:themeColor="text1"/>
                <w:sz w:val="18"/>
                <w:szCs w:val="18"/>
              </w:rPr>
              <w:t>Class activity with questions about classes, terminology and syntax</w:t>
            </w:r>
          </w:p>
          <w:p w14:paraId="3FEFD572" w14:textId="77777777" w:rsidR="002845D5" w:rsidRPr="002F5239" w:rsidRDefault="002845D5" w:rsidP="002845D5">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60A44FBA" w14:textId="0F088518" w:rsidR="002845D5" w:rsidRPr="002F5239" w:rsidRDefault="002D2D1D" w:rsidP="002845D5">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775C8C29" w14:textId="77777777" w:rsidR="00493A36" w:rsidRPr="002F5239" w:rsidRDefault="00493A36" w:rsidP="002845D5">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1A937388" w14:textId="77777777" w:rsidR="002845D5" w:rsidRPr="002F5239" w:rsidRDefault="002845D5" w:rsidP="002845D5">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2F5239">
              <w:rPr>
                <w:rFonts w:asciiTheme="minorHAnsi" w:eastAsia="Open Sans" w:hAnsiTheme="minorHAnsi" w:cs="Open Sans"/>
                <w:color w:val="000000" w:themeColor="text1"/>
                <w:sz w:val="18"/>
                <w:szCs w:val="18"/>
              </w:rPr>
              <w:t>Ask students to read the web page article on encapsulation</w:t>
            </w:r>
          </w:p>
          <w:p w14:paraId="50E012C5" w14:textId="77777777" w:rsidR="002845D5" w:rsidRPr="002F5239" w:rsidRDefault="002845D5" w:rsidP="002845D5">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lang w:val="en-GB"/>
              </w:rPr>
            </w:pPr>
          </w:p>
        </w:tc>
        <w:tc>
          <w:tcPr>
            <w:tcW w:w="2268" w:type="dxa"/>
            <w:shd w:val="clear" w:color="auto" w:fill="FFFFFF" w:themeFill="background2"/>
          </w:tcPr>
          <w:p w14:paraId="25C3DD88" w14:textId="66EB4B0B" w:rsidR="002845D5" w:rsidRPr="002F5239" w:rsidRDefault="002D2D1D" w:rsidP="002845D5">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2845D5" w:rsidRPr="002F5239">
              <w:rPr>
                <w:rFonts w:eastAsia="Open Sans" w:cs="Open Sans"/>
                <w:color w:val="000000" w:themeColor="text1"/>
                <w:sz w:val="18"/>
                <w:szCs w:val="18"/>
              </w:rPr>
              <w:t>pp. 288-290</w:t>
            </w:r>
          </w:p>
          <w:p w14:paraId="66167BED" w14:textId="77777777" w:rsidR="002845D5" w:rsidRPr="002F5239" w:rsidRDefault="002845D5" w:rsidP="002845D5">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p>
          <w:p w14:paraId="079D24EB" w14:textId="77777777" w:rsidR="002845D5" w:rsidRPr="002F5239" w:rsidRDefault="002845D5" w:rsidP="002845D5">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2F5239">
              <w:rPr>
                <w:rFonts w:eastAsia="Open Sans" w:cs="Open Sans"/>
                <w:color w:val="000000" w:themeColor="text1"/>
                <w:sz w:val="18"/>
                <w:szCs w:val="18"/>
              </w:rPr>
              <w:t>Video explaining the use of class variables:</w:t>
            </w:r>
          </w:p>
          <w:p w14:paraId="329DFB7A" w14:textId="77777777" w:rsidR="002845D5" w:rsidRPr="002F5239" w:rsidRDefault="002845D5" w:rsidP="002845D5">
            <w:pPr>
              <w:cnfStyle w:val="000000100000" w:firstRow="0" w:lastRow="0" w:firstColumn="0" w:lastColumn="0" w:oddVBand="0" w:evenVBand="0" w:oddHBand="1" w:evenHBand="0" w:firstRowFirstColumn="0" w:firstRowLastColumn="0" w:lastRowFirstColumn="0" w:lastRowLastColumn="0"/>
              <w:rPr>
                <w:rStyle w:val="Hyperlink"/>
                <w:color w:val="000000" w:themeColor="text1"/>
                <w:sz w:val="18"/>
                <w:szCs w:val="18"/>
              </w:rPr>
            </w:pPr>
            <w:hyperlink r:id="rId148">
              <w:r w:rsidRPr="002F5239">
                <w:rPr>
                  <w:rStyle w:val="Hyperlink"/>
                  <w:color w:val="000000" w:themeColor="text1"/>
                  <w:sz w:val="18"/>
                  <w:szCs w:val="18"/>
                </w:rPr>
                <w:t>https://www.youtube.com/watch?v=BJ-VvGyQxho</w:t>
              </w:r>
            </w:hyperlink>
          </w:p>
          <w:p w14:paraId="71C54252" w14:textId="77777777" w:rsidR="002845D5" w:rsidRPr="002F5239" w:rsidRDefault="002845D5" w:rsidP="002845D5">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p>
          <w:p w14:paraId="378E3D2C" w14:textId="77777777" w:rsidR="002845D5" w:rsidRPr="002F5239" w:rsidRDefault="002845D5" w:rsidP="002845D5">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2F5239">
              <w:rPr>
                <w:rFonts w:eastAsia="Open Sans" w:cs="Open Sans"/>
                <w:color w:val="000000" w:themeColor="text1"/>
                <w:sz w:val="18"/>
                <w:szCs w:val="18"/>
              </w:rPr>
              <w:t>Video explaining encapsulation:</w:t>
            </w:r>
          </w:p>
          <w:p w14:paraId="66CDA4B6" w14:textId="77777777" w:rsidR="002845D5" w:rsidRPr="002F5239" w:rsidRDefault="002845D5" w:rsidP="002845D5">
            <w:pPr>
              <w:cnfStyle w:val="000000100000" w:firstRow="0" w:lastRow="0" w:firstColumn="0" w:lastColumn="0" w:oddVBand="0" w:evenVBand="0" w:oddHBand="1" w:evenHBand="0" w:firstRowFirstColumn="0" w:firstRowLastColumn="0" w:lastRowFirstColumn="0" w:lastRowLastColumn="0"/>
              <w:rPr>
                <w:rStyle w:val="Hyperlink"/>
                <w:color w:val="000000" w:themeColor="text1"/>
                <w:sz w:val="18"/>
                <w:szCs w:val="18"/>
              </w:rPr>
            </w:pPr>
            <w:hyperlink r:id="rId149">
              <w:r w:rsidRPr="002F5239">
                <w:rPr>
                  <w:rStyle w:val="Hyperlink"/>
                  <w:color w:val="000000" w:themeColor="text1"/>
                  <w:sz w:val="18"/>
                  <w:szCs w:val="18"/>
                </w:rPr>
                <w:t>https://www.youtube.com/watch?v=GN1LR0UoFI4</w:t>
              </w:r>
            </w:hyperlink>
          </w:p>
          <w:p w14:paraId="7A34D140" w14:textId="77777777" w:rsidR="002845D5" w:rsidRPr="002F5239" w:rsidRDefault="002845D5" w:rsidP="002845D5">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p>
          <w:p w14:paraId="574C7D1C" w14:textId="59FAB9CC" w:rsidR="002845D5" w:rsidRPr="002F5239" w:rsidRDefault="002845D5" w:rsidP="002845D5">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lang w:val="fr-FR"/>
              </w:rPr>
            </w:pPr>
            <w:r w:rsidRPr="002F5239">
              <w:rPr>
                <w:rFonts w:eastAsia="Open Sans" w:cs="Open Sans"/>
                <w:color w:val="000000" w:themeColor="text1"/>
                <w:sz w:val="18"/>
                <w:szCs w:val="18"/>
                <w:lang w:val="fr-FR"/>
              </w:rPr>
              <w:t xml:space="preserve">Web page </w:t>
            </w:r>
            <w:proofErr w:type="spellStart"/>
            <w:r w:rsidRPr="002F5239">
              <w:rPr>
                <w:rFonts w:eastAsia="Open Sans" w:cs="Open Sans"/>
                <w:color w:val="000000" w:themeColor="text1"/>
                <w:sz w:val="18"/>
                <w:szCs w:val="18"/>
                <w:lang w:val="fr-FR"/>
              </w:rPr>
              <w:t>describing</w:t>
            </w:r>
            <w:proofErr w:type="spellEnd"/>
            <w:r w:rsidRPr="002F5239">
              <w:rPr>
                <w:rFonts w:eastAsia="Open Sans" w:cs="Open Sans"/>
                <w:color w:val="000000" w:themeColor="text1"/>
                <w:sz w:val="18"/>
                <w:szCs w:val="18"/>
                <w:lang w:val="fr-FR"/>
              </w:rPr>
              <w:t xml:space="preserve"> </w:t>
            </w:r>
            <w:r w:rsidR="00493A36" w:rsidRPr="002F5239">
              <w:rPr>
                <w:rFonts w:eastAsia="Open Sans" w:cs="Open Sans"/>
                <w:color w:val="000000" w:themeColor="text1"/>
                <w:sz w:val="18"/>
                <w:szCs w:val="18"/>
                <w:lang w:val="fr-FR"/>
              </w:rPr>
              <w:t>encapsulation :</w:t>
            </w:r>
          </w:p>
          <w:p w14:paraId="2C687490" w14:textId="77777777" w:rsidR="002845D5" w:rsidRPr="00EB4F86" w:rsidRDefault="002845D5" w:rsidP="002845D5">
            <w:pPr>
              <w:pStyle w:val="NoSpacing"/>
              <w:cnfStyle w:val="000000100000" w:firstRow="0" w:lastRow="0" w:firstColumn="0" w:lastColumn="0" w:oddVBand="0" w:evenVBand="0" w:oddHBand="1" w:evenHBand="0" w:firstRowFirstColumn="0" w:firstRowLastColumn="0" w:lastRowFirstColumn="0" w:lastRowLastColumn="0"/>
              <w:rPr>
                <w:rStyle w:val="Hyperlink"/>
                <w:color w:val="000000" w:themeColor="text1"/>
                <w:sz w:val="18"/>
                <w:szCs w:val="18"/>
                <w:lang w:val="fr-FR"/>
              </w:rPr>
            </w:pPr>
            <w:hyperlink r:id="rId150">
              <w:r w:rsidRPr="00EB4F86">
                <w:rPr>
                  <w:rStyle w:val="Hyperlink"/>
                  <w:color w:val="000000" w:themeColor="text1"/>
                  <w:sz w:val="18"/>
                  <w:szCs w:val="18"/>
                  <w:lang w:val="fr-FR"/>
                </w:rPr>
                <w:t>https://www.datacamp.com/tutorial/encapsulation-in-python-object-oriented-programming</w:t>
              </w:r>
            </w:hyperlink>
          </w:p>
          <w:p w14:paraId="3F3CDD91" w14:textId="77777777" w:rsidR="002845D5" w:rsidRPr="002F5239" w:rsidRDefault="002845D5" w:rsidP="002845D5">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lang w:val="fr-FR"/>
              </w:rPr>
            </w:pPr>
          </w:p>
        </w:tc>
        <w:tc>
          <w:tcPr>
            <w:tcW w:w="1984" w:type="dxa"/>
            <w:shd w:val="clear" w:color="auto" w:fill="FFFFFF" w:themeFill="background2"/>
          </w:tcPr>
          <w:p w14:paraId="3E4C868A" w14:textId="77777777" w:rsidR="002845D5" w:rsidRPr="002F5239" w:rsidRDefault="002845D5" w:rsidP="002845D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rPr>
            </w:pPr>
            <w:r w:rsidRPr="002F5239">
              <w:rPr>
                <w:rFonts w:asciiTheme="minorHAnsi" w:eastAsia="Open Sans" w:hAnsiTheme="minorHAnsi" w:cs="Open Sans"/>
                <w:color w:val="000000" w:themeColor="text1"/>
                <w:sz w:val="18"/>
                <w:szCs w:val="18"/>
              </w:rPr>
              <w:t>Critical thinking</w:t>
            </w:r>
          </w:p>
          <w:p w14:paraId="18D227E3" w14:textId="77777777" w:rsidR="002845D5" w:rsidRPr="002F5239" w:rsidRDefault="002845D5" w:rsidP="002845D5">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2F5239">
              <w:rPr>
                <w:rFonts w:eastAsia="Open Sans" w:cs="Open Sans"/>
                <w:color w:val="000000" w:themeColor="text1"/>
                <w:sz w:val="18"/>
                <w:szCs w:val="18"/>
              </w:rPr>
              <w:t>Problem solving</w:t>
            </w:r>
          </w:p>
          <w:p w14:paraId="5150FB71" w14:textId="77777777" w:rsidR="002845D5" w:rsidRPr="002F5239" w:rsidRDefault="002845D5" w:rsidP="002845D5">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2F5239">
              <w:rPr>
                <w:rFonts w:eastAsia="Open Sans" w:cs="Open Sans"/>
                <w:color w:val="000000" w:themeColor="text1"/>
                <w:sz w:val="18"/>
                <w:szCs w:val="18"/>
              </w:rPr>
              <w:t>Analysis</w:t>
            </w:r>
          </w:p>
          <w:p w14:paraId="1D0CE0E4" w14:textId="77777777" w:rsidR="002845D5" w:rsidRPr="002F5239" w:rsidRDefault="002845D5" w:rsidP="002845D5">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lang w:val="en-GB"/>
              </w:rPr>
            </w:pPr>
          </w:p>
        </w:tc>
        <w:tc>
          <w:tcPr>
            <w:tcW w:w="1985" w:type="dxa"/>
            <w:shd w:val="clear" w:color="auto" w:fill="FFFFFF" w:themeFill="background2"/>
          </w:tcPr>
          <w:p w14:paraId="2ACAFEEF" w14:textId="77777777" w:rsidR="002845D5" w:rsidRPr="002F5239" w:rsidRDefault="002845D5" w:rsidP="002845D5">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rPr>
            </w:pPr>
            <w:r w:rsidRPr="002F5239">
              <w:rPr>
                <w:rFonts w:asciiTheme="minorHAnsi" w:eastAsia="Open Sans" w:hAnsiTheme="minorHAnsi" w:cs="Open Sans"/>
                <w:color w:val="000000" w:themeColor="text1"/>
                <w:sz w:val="18"/>
                <w:szCs w:val="18"/>
              </w:rPr>
              <w:t>Critical thinking</w:t>
            </w:r>
          </w:p>
          <w:p w14:paraId="48A2EB58" w14:textId="77777777" w:rsidR="002845D5" w:rsidRPr="002F5239" w:rsidRDefault="002845D5" w:rsidP="002845D5">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2F5239">
              <w:rPr>
                <w:rFonts w:eastAsia="Open Sans" w:cs="Open Sans"/>
                <w:color w:val="000000" w:themeColor="text1"/>
                <w:sz w:val="18"/>
                <w:szCs w:val="18"/>
              </w:rPr>
              <w:t>Problem solving</w:t>
            </w:r>
          </w:p>
          <w:p w14:paraId="121C3CCF" w14:textId="77777777" w:rsidR="002845D5" w:rsidRPr="002F5239" w:rsidRDefault="002845D5" w:rsidP="002845D5">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b w:val="0"/>
                <w:bCs w:val="0"/>
                <w:noProof w:val="0"/>
                <w:color w:val="000000" w:themeColor="text1"/>
                <w:lang w:val="en-GB"/>
              </w:rPr>
            </w:pPr>
          </w:p>
        </w:tc>
      </w:tr>
    </w:tbl>
    <w:p w14:paraId="4CB2C84D" w14:textId="77777777" w:rsidR="00E460F8" w:rsidRPr="003A19A2" w:rsidRDefault="00E460F8" w:rsidP="00E460F8">
      <w:pPr>
        <w:rPr>
          <w:rStyle w:val="Strong"/>
          <w:b w:val="0"/>
          <w:bCs w:val="0"/>
        </w:rPr>
      </w:pP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E460F8" w:rsidRPr="003A19A2" w14:paraId="5383D87D" w14:textId="77777777" w:rsidTr="002F5239">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02A3BB00" w14:textId="77777777" w:rsidR="00E460F8" w:rsidRPr="002F5239" w:rsidRDefault="00E460F8">
            <w:pPr>
              <w:pStyle w:val="TableHeading"/>
              <w:jc w:val="center"/>
              <w:rPr>
                <w:b/>
                <w:bCs/>
                <w:noProof w:val="0"/>
                <w:color w:val="FFFFFF" w:themeColor="background1"/>
                <w:sz w:val="20"/>
                <w:szCs w:val="24"/>
                <w:lang w:val="en-GB"/>
              </w:rPr>
            </w:pPr>
            <w:r w:rsidRPr="002F5239">
              <w:rPr>
                <w:b/>
                <w:bCs/>
                <w:noProof w:val="0"/>
                <w:color w:val="FFFFFF" w:themeColor="background1"/>
                <w:sz w:val="20"/>
                <w:szCs w:val="24"/>
                <w:lang w:val="en-GB"/>
              </w:rPr>
              <w:t>Topic</w:t>
            </w:r>
            <w:r w:rsidRPr="002F5239">
              <w:rPr>
                <w:b/>
                <w:bCs/>
                <w:noProof w:val="0"/>
                <w:color w:val="FFFFFF" w:themeColor="background1"/>
                <w:sz w:val="20"/>
                <w:szCs w:val="24"/>
                <w:lang w:val="en-GB"/>
              </w:rPr>
              <w:br/>
              <w:t>Sub topic</w:t>
            </w:r>
            <w:r w:rsidRPr="002F5239">
              <w:rPr>
                <w:b/>
                <w:bCs/>
                <w:noProof w:val="0"/>
                <w:color w:val="FFFFFF" w:themeColor="background1"/>
                <w:sz w:val="20"/>
                <w:szCs w:val="24"/>
                <w:lang w:val="en-GB"/>
              </w:rPr>
              <w:br/>
              <w:t>Lesson title</w:t>
            </w:r>
          </w:p>
        </w:tc>
        <w:tc>
          <w:tcPr>
            <w:tcW w:w="2551" w:type="dxa"/>
            <w:shd w:val="clear" w:color="auto" w:fill="341583" w:themeFill="accent2" w:themeFillShade="80"/>
            <w:vAlign w:val="center"/>
          </w:tcPr>
          <w:p w14:paraId="5E49B116" w14:textId="77777777" w:rsidR="00E460F8" w:rsidRPr="002F5239"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2F5239">
              <w:rPr>
                <w:b/>
                <w:bCs/>
                <w:noProof w:val="0"/>
                <w:color w:val="FFFFFF" w:themeColor="background1"/>
                <w:sz w:val="20"/>
                <w:szCs w:val="24"/>
                <w:lang w:val="en-GB"/>
              </w:rPr>
              <w:t>Specification reference</w:t>
            </w:r>
          </w:p>
        </w:tc>
        <w:tc>
          <w:tcPr>
            <w:tcW w:w="4820" w:type="dxa"/>
            <w:shd w:val="clear" w:color="auto" w:fill="341583" w:themeFill="accent2" w:themeFillShade="80"/>
            <w:vAlign w:val="center"/>
          </w:tcPr>
          <w:p w14:paraId="4C1B91C6" w14:textId="77777777" w:rsidR="00E460F8" w:rsidRPr="002F5239"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2F5239">
              <w:rPr>
                <w:b/>
                <w:bCs/>
                <w:noProof w:val="0"/>
                <w:color w:val="FFFFFF" w:themeColor="background1"/>
                <w:sz w:val="20"/>
                <w:szCs w:val="24"/>
                <w:lang w:val="en-GB"/>
              </w:rPr>
              <w:t>Suggested activities</w:t>
            </w:r>
          </w:p>
        </w:tc>
        <w:tc>
          <w:tcPr>
            <w:tcW w:w="2268" w:type="dxa"/>
            <w:shd w:val="clear" w:color="auto" w:fill="341583" w:themeFill="accent2" w:themeFillShade="80"/>
            <w:vAlign w:val="center"/>
          </w:tcPr>
          <w:p w14:paraId="58B423A2" w14:textId="77777777" w:rsidR="00E460F8" w:rsidRPr="002F5239"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2F5239">
              <w:rPr>
                <w:b/>
                <w:bCs/>
                <w:noProof w:val="0"/>
                <w:color w:val="FFFFFF" w:themeColor="background1"/>
                <w:sz w:val="20"/>
                <w:szCs w:val="24"/>
                <w:lang w:val="en-GB"/>
              </w:rPr>
              <w:t>Suggested resources</w:t>
            </w:r>
          </w:p>
        </w:tc>
        <w:tc>
          <w:tcPr>
            <w:tcW w:w="1984" w:type="dxa"/>
            <w:shd w:val="clear" w:color="auto" w:fill="341583" w:themeFill="accent2" w:themeFillShade="80"/>
            <w:vAlign w:val="center"/>
          </w:tcPr>
          <w:p w14:paraId="11C7DB5D" w14:textId="77777777" w:rsidR="00E460F8" w:rsidRPr="002F5239"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2F5239">
              <w:rPr>
                <w:b/>
                <w:bCs/>
                <w:noProof w:val="0"/>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3B374CA3" w14:textId="77777777" w:rsidR="00E460F8" w:rsidRPr="002F5239"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2F5239">
              <w:rPr>
                <w:b/>
                <w:bCs/>
                <w:noProof w:val="0"/>
                <w:color w:val="FFFFFF" w:themeColor="background1"/>
                <w:sz w:val="20"/>
                <w:szCs w:val="24"/>
                <w:lang w:val="en-GB"/>
              </w:rPr>
              <w:t>Which skills could be acquired through teaching and delivery in this lesson?</w:t>
            </w:r>
          </w:p>
        </w:tc>
      </w:tr>
      <w:tr w:rsidR="00E460F8" w:rsidRPr="003A19A2" w14:paraId="37ACD649"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041513FF" w14:textId="77777777" w:rsidR="00E460F8" w:rsidRPr="003A19A2" w:rsidRDefault="00E460F8">
            <w:pPr>
              <w:pStyle w:val="TableHeading"/>
              <w:rPr>
                <w:noProof w:val="0"/>
                <w:color w:val="FFFFFF" w:themeColor="background1"/>
                <w:lang w:val="en-GB"/>
              </w:rPr>
            </w:pPr>
            <w:r w:rsidRPr="003A19A2">
              <w:rPr>
                <w:b/>
                <w:bCs/>
                <w:noProof w:val="0"/>
                <w:color w:val="000000" w:themeColor="text1"/>
                <w:lang w:val="en-GB"/>
              </w:rPr>
              <w:t>Week 20</w:t>
            </w:r>
            <w:r w:rsidRPr="003A19A2">
              <w:rPr>
                <w:b/>
                <w:bCs/>
                <w:noProof w:val="0"/>
                <w:color w:val="000000" w:themeColor="text1"/>
                <w:lang w:val="en-GB"/>
              </w:rPr>
              <w:br/>
              <w:t>Lesson 1</w:t>
            </w:r>
          </w:p>
        </w:tc>
      </w:tr>
      <w:tr w:rsidR="0010404C" w:rsidRPr="003A19A2" w14:paraId="3EECE26C" w14:textId="77777777" w:rsidTr="002F5239">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2AE3EDC0" w14:textId="77777777" w:rsidR="0010404C" w:rsidRPr="002F5239" w:rsidRDefault="0010404C" w:rsidP="0010404C">
            <w:pPr>
              <w:rPr>
                <w:rFonts w:eastAsia="Open Sans" w:cs="Open Sans"/>
                <w:color w:val="000000" w:themeColor="text1"/>
                <w:sz w:val="18"/>
                <w:szCs w:val="18"/>
              </w:rPr>
            </w:pPr>
            <w:r w:rsidRPr="002F5239">
              <w:rPr>
                <w:rFonts w:eastAsia="Open Sans" w:cs="Open Sans"/>
                <w:color w:val="000000" w:themeColor="text1"/>
                <w:sz w:val="18"/>
                <w:szCs w:val="18"/>
              </w:rPr>
              <w:t>Topic: 20.1.1 Methods for object-oriented programming (OOP)</w:t>
            </w:r>
          </w:p>
          <w:p w14:paraId="0524A45D" w14:textId="77777777" w:rsidR="0010404C" w:rsidRPr="002F5239" w:rsidRDefault="0010404C" w:rsidP="0010404C">
            <w:pPr>
              <w:rPr>
                <w:rFonts w:eastAsia="Open Sans" w:cs="Open Sans"/>
                <w:color w:val="000000" w:themeColor="text1"/>
                <w:sz w:val="18"/>
                <w:szCs w:val="18"/>
              </w:rPr>
            </w:pPr>
          </w:p>
          <w:p w14:paraId="69C22D71" w14:textId="0946838E" w:rsidR="0010404C" w:rsidRPr="002F5239" w:rsidRDefault="003C1507" w:rsidP="0010404C">
            <w:pPr>
              <w:rPr>
                <w:rFonts w:eastAsia="Open Sans" w:cs="Open Sans"/>
                <w:color w:val="000000" w:themeColor="text1"/>
                <w:sz w:val="18"/>
                <w:szCs w:val="18"/>
              </w:rPr>
            </w:pPr>
            <w:r w:rsidRPr="003C1507">
              <w:rPr>
                <w:rFonts w:eastAsia="Open Sans" w:cs="Open Sans"/>
                <w:sz w:val="18"/>
                <w:szCs w:val="18"/>
              </w:rPr>
              <w:t>Lesson title:</w:t>
            </w:r>
          </w:p>
          <w:p w14:paraId="5E1337CD" w14:textId="77777777" w:rsidR="0010404C" w:rsidRPr="002F5239" w:rsidRDefault="0010404C" w:rsidP="0010404C">
            <w:pPr>
              <w:rPr>
                <w:color w:val="000000" w:themeColor="text1"/>
                <w:sz w:val="18"/>
                <w:szCs w:val="18"/>
              </w:rPr>
            </w:pPr>
            <w:r w:rsidRPr="002F5239">
              <w:rPr>
                <w:rFonts w:eastAsia="Open Sans" w:cs="Open Sans"/>
                <w:b w:val="0"/>
                <w:bCs w:val="0"/>
                <w:color w:val="000000" w:themeColor="text1"/>
                <w:sz w:val="18"/>
                <w:szCs w:val="18"/>
              </w:rPr>
              <w:t>Inheritance</w:t>
            </w:r>
          </w:p>
          <w:p w14:paraId="7CA56E48" w14:textId="77777777" w:rsidR="0010404C" w:rsidRPr="002F5239" w:rsidRDefault="0010404C" w:rsidP="0010404C">
            <w:pPr>
              <w:pStyle w:val="TableText"/>
              <w:rPr>
                <w:rFonts w:asciiTheme="minorHAnsi" w:hAnsiTheme="minorHAnsi"/>
                <w:noProof w:val="0"/>
                <w:sz w:val="18"/>
                <w:szCs w:val="18"/>
                <w:lang w:val="en-GB"/>
              </w:rPr>
            </w:pPr>
          </w:p>
        </w:tc>
        <w:tc>
          <w:tcPr>
            <w:tcW w:w="2551" w:type="dxa"/>
          </w:tcPr>
          <w:p w14:paraId="22509D59" w14:textId="1084F9D8" w:rsidR="0010404C" w:rsidRPr="002F5239" w:rsidRDefault="003C1507" w:rsidP="0010404C">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3C1507">
              <w:rPr>
                <w:rFonts w:eastAsia="Open Sans" w:cs="Open Sans"/>
                <w:sz w:val="18"/>
                <w:szCs w:val="18"/>
              </w:rPr>
              <w:t>Students will be able to:</w:t>
            </w:r>
          </w:p>
          <w:p w14:paraId="09B12C10" w14:textId="77777777" w:rsidR="0010404C" w:rsidRPr="002F5239" w:rsidRDefault="0010404C" w:rsidP="0010404C">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2F5239">
              <w:rPr>
                <w:rFonts w:eastAsia="Open Sans" w:cs="Open Sans"/>
                <w:color w:val="000000" w:themeColor="text1"/>
                <w:sz w:val="18"/>
                <w:szCs w:val="18"/>
              </w:rPr>
              <w:t>Convert Unified Modelling Language (UML) class diagrams into code</w:t>
            </w:r>
          </w:p>
          <w:p w14:paraId="6AE1898D" w14:textId="124D7278" w:rsidR="0010404C" w:rsidRPr="002F5239" w:rsidRDefault="002F0421" w:rsidP="0010404C">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Pr>
                <w:rFonts w:eastAsia="Open Sans" w:cs="Open Sans"/>
                <w:color w:val="000000" w:themeColor="text1"/>
                <w:sz w:val="18"/>
                <w:szCs w:val="18"/>
              </w:rPr>
              <w:t>S</w:t>
            </w:r>
            <w:r w:rsidR="0010404C" w:rsidRPr="002F5239">
              <w:rPr>
                <w:rFonts w:eastAsia="Open Sans" w:cs="Open Sans"/>
                <w:color w:val="000000" w:themeColor="text1"/>
                <w:sz w:val="18"/>
                <w:szCs w:val="18"/>
              </w:rPr>
              <w:t xml:space="preserve">elect appropriate methods for </w:t>
            </w:r>
            <w:r w:rsidRPr="002F5239">
              <w:rPr>
                <w:rFonts w:eastAsia="Open Sans" w:cs="Open Sans"/>
                <w:color w:val="000000" w:themeColor="text1"/>
                <w:sz w:val="18"/>
                <w:szCs w:val="18"/>
              </w:rPr>
              <w:t>object-oriented</w:t>
            </w:r>
            <w:r w:rsidR="002F5239" w:rsidRPr="002F5239">
              <w:rPr>
                <w:rFonts w:eastAsia="Open Sans" w:cs="Open Sans"/>
                <w:color w:val="000000" w:themeColor="text1"/>
                <w:sz w:val="18"/>
                <w:szCs w:val="18"/>
              </w:rPr>
              <w:t xml:space="preserve"> </w:t>
            </w:r>
            <w:r w:rsidR="0010404C" w:rsidRPr="002F5239">
              <w:rPr>
                <w:rFonts w:eastAsia="Open Sans" w:cs="Open Sans"/>
                <w:color w:val="000000" w:themeColor="text1"/>
                <w:sz w:val="18"/>
                <w:szCs w:val="18"/>
              </w:rPr>
              <w:t>programming</w:t>
            </w:r>
          </w:p>
          <w:p w14:paraId="7184B019" w14:textId="6966E620" w:rsidR="0010404C" w:rsidRPr="002F5239" w:rsidRDefault="0010404C" w:rsidP="0010404C">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r w:rsidRPr="002F5239">
              <w:rPr>
                <w:rFonts w:asciiTheme="minorHAnsi" w:eastAsia="Open Sans" w:hAnsiTheme="minorHAnsi" w:cs="Open Sans"/>
                <w:sz w:val="18"/>
                <w:szCs w:val="18"/>
              </w:rPr>
              <w:t>Use appropriate methods for object oriented programming</w:t>
            </w:r>
          </w:p>
        </w:tc>
        <w:tc>
          <w:tcPr>
            <w:tcW w:w="4820" w:type="dxa"/>
          </w:tcPr>
          <w:p w14:paraId="2B9735DD" w14:textId="71421D99" w:rsidR="0010404C" w:rsidRPr="002F5239" w:rsidRDefault="002D2D1D" w:rsidP="0010404C">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Activities:</w:t>
            </w:r>
          </w:p>
          <w:p w14:paraId="62FA29C3" w14:textId="77777777" w:rsidR="0010404C" w:rsidRPr="002F5239" w:rsidRDefault="0010404C" w:rsidP="0010404C">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p>
          <w:p w14:paraId="32210CCF" w14:textId="77777777" w:rsidR="0010404C" w:rsidRPr="002F5239" w:rsidRDefault="0010404C" w:rsidP="00277C48">
            <w:pPr>
              <w:pStyle w:val="NoSpacing"/>
              <w:numPr>
                <w:ilvl w:val="0"/>
                <w:numId w:val="116"/>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2F5239">
              <w:rPr>
                <w:rFonts w:asciiTheme="minorHAnsi" w:eastAsia="Open Sans" w:hAnsiTheme="minorHAnsi" w:cs="Open Sans"/>
                <w:color w:val="000000" w:themeColor="text1"/>
                <w:sz w:val="18"/>
                <w:szCs w:val="18"/>
              </w:rPr>
              <w:t xml:space="preserve">Teacher explains the concept of inheritance in OOP, how this is represented in UML diagrams and in code. </w:t>
            </w:r>
          </w:p>
          <w:p w14:paraId="38F53B6A" w14:textId="77777777" w:rsidR="0010404C" w:rsidRPr="002F5239" w:rsidRDefault="0010404C" w:rsidP="00277C48">
            <w:pPr>
              <w:pStyle w:val="NoSpacing"/>
              <w:numPr>
                <w:ilvl w:val="0"/>
                <w:numId w:val="116"/>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2F5239">
              <w:rPr>
                <w:rFonts w:asciiTheme="minorHAnsi" w:eastAsia="Open Sans" w:hAnsiTheme="minorHAnsi" w:cs="Open Sans"/>
                <w:color w:val="000000" w:themeColor="text1"/>
                <w:sz w:val="18"/>
                <w:szCs w:val="18"/>
              </w:rPr>
              <w:t>Class practical activity with students creating program which demonstrates inheritance using super, parent and sub classes (Student book 2 Activity 2 page 292 provides an example)</w:t>
            </w:r>
          </w:p>
          <w:p w14:paraId="32F51FA9" w14:textId="77777777" w:rsidR="0010404C" w:rsidRPr="002F5239" w:rsidRDefault="0010404C" w:rsidP="00277C48">
            <w:pPr>
              <w:pStyle w:val="NoSpacing"/>
              <w:numPr>
                <w:ilvl w:val="0"/>
                <w:numId w:val="116"/>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2F5239">
              <w:rPr>
                <w:rFonts w:asciiTheme="minorHAnsi" w:eastAsia="Open Sans" w:hAnsiTheme="minorHAnsi" w:cs="Open Sans"/>
                <w:color w:val="000000" w:themeColor="text1"/>
                <w:sz w:val="18"/>
                <w:szCs w:val="18"/>
              </w:rPr>
              <w:t>Class activity with students provided with code snippets which contain syntax or logic errors that they have to correct.</w:t>
            </w:r>
          </w:p>
          <w:p w14:paraId="00CC5B2F" w14:textId="77777777" w:rsidR="0010404C" w:rsidRPr="002F5239" w:rsidRDefault="0010404C" w:rsidP="0010404C">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p>
          <w:p w14:paraId="3AD2C3CF" w14:textId="2DDBBC54" w:rsidR="0010404C" w:rsidRPr="002F5239" w:rsidRDefault="002D2D1D" w:rsidP="0010404C">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7F95C5CA" w14:textId="77777777" w:rsidR="002F5239" w:rsidRPr="002F5239" w:rsidRDefault="002F5239" w:rsidP="0010404C">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42AEBCB5" w14:textId="77777777" w:rsidR="0010404C" w:rsidRPr="002F5239" w:rsidRDefault="0010404C" w:rsidP="0010404C">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2F5239">
              <w:rPr>
                <w:rFonts w:asciiTheme="minorHAnsi" w:eastAsia="Open Sans" w:hAnsiTheme="minorHAnsi" w:cs="Open Sans"/>
                <w:color w:val="000000" w:themeColor="text1"/>
                <w:sz w:val="18"/>
                <w:szCs w:val="18"/>
              </w:rPr>
              <w:t>Ask students to complete a programming challenge writing a program using OOP principles</w:t>
            </w:r>
          </w:p>
          <w:p w14:paraId="0A649750" w14:textId="77777777" w:rsidR="0010404C" w:rsidRPr="002F5239" w:rsidRDefault="0010404C" w:rsidP="0010404C">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448A4F42" w14:textId="144D5C8A" w:rsidR="0010404C" w:rsidRPr="002F5239" w:rsidRDefault="002D2D1D" w:rsidP="0010404C">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10404C" w:rsidRPr="002F5239">
              <w:rPr>
                <w:rFonts w:eastAsia="Open Sans" w:cs="Open Sans"/>
                <w:color w:val="000000" w:themeColor="text1"/>
                <w:sz w:val="18"/>
                <w:szCs w:val="18"/>
              </w:rPr>
              <w:t>pp. 290-293</w:t>
            </w:r>
          </w:p>
          <w:p w14:paraId="090F7936" w14:textId="77777777" w:rsidR="0010404C" w:rsidRPr="002F5239" w:rsidRDefault="0010404C" w:rsidP="0010404C">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p>
          <w:p w14:paraId="31A9C51D" w14:textId="77777777" w:rsidR="0010404C" w:rsidRPr="002F5239" w:rsidRDefault="0010404C" w:rsidP="0010404C">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2F5239">
              <w:rPr>
                <w:rFonts w:eastAsia="Open Sans" w:cs="Open Sans"/>
                <w:color w:val="000000" w:themeColor="text1"/>
                <w:sz w:val="18"/>
                <w:szCs w:val="18"/>
              </w:rPr>
              <w:t>Video explaining about class inheritance:</w:t>
            </w:r>
          </w:p>
          <w:p w14:paraId="500D7EA6" w14:textId="58FBC1B9" w:rsidR="0010404C" w:rsidRPr="001F51B4" w:rsidRDefault="0010404C" w:rsidP="0010404C">
            <w:pPr>
              <w:pStyle w:val="TableHeading"/>
              <w:cnfStyle w:val="000000000000" w:firstRow="0" w:lastRow="0" w:firstColumn="0" w:lastColumn="0" w:oddVBand="0" w:evenVBand="0" w:oddHBand="0" w:evenHBand="0" w:firstRowFirstColumn="0" w:firstRowLastColumn="0" w:lastRowFirstColumn="0" w:lastRowLastColumn="0"/>
              <w:rPr>
                <w:rStyle w:val="Hyperlink"/>
                <w:b w:val="0"/>
                <w:bCs w:val="0"/>
                <w:color w:val="000000" w:themeColor="text1"/>
                <w:sz w:val="18"/>
                <w:szCs w:val="18"/>
              </w:rPr>
            </w:pPr>
            <w:hyperlink r:id="rId151" w:history="1">
              <w:r w:rsidRPr="001F51B4">
                <w:rPr>
                  <w:rStyle w:val="Hyperlink"/>
                  <w:b w:val="0"/>
                  <w:bCs w:val="0"/>
                  <w:color w:val="000000" w:themeColor="text1"/>
                  <w:sz w:val="18"/>
                  <w:szCs w:val="18"/>
                </w:rPr>
                <w:t>https://www.youtube.com/watch?v=RSl87lqOXDE</w:t>
              </w:r>
            </w:hyperlink>
          </w:p>
        </w:tc>
        <w:tc>
          <w:tcPr>
            <w:tcW w:w="1984" w:type="dxa"/>
          </w:tcPr>
          <w:p w14:paraId="4D43CE64" w14:textId="77777777" w:rsidR="0010404C" w:rsidRPr="002F5239" w:rsidRDefault="0010404C" w:rsidP="0010404C">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2F5239">
              <w:rPr>
                <w:rFonts w:asciiTheme="minorHAnsi" w:eastAsia="Open Sans" w:hAnsiTheme="minorHAnsi" w:cs="Open Sans"/>
                <w:color w:val="000000" w:themeColor="text1"/>
                <w:sz w:val="18"/>
                <w:szCs w:val="18"/>
              </w:rPr>
              <w:t>Critical thinking</w:t>
            </w:r>
          </w:p>
          <w:p w14:paraId="3D51B9A8" w14:textId="77777777" w:rsidR="0010404C" w:rsidRPr="002F5239" w:rsidRDefault="0010404C" w:rsidP="0010404C">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2F5239">
              <w:rPr>
                <w:rFonts w:eastAsia="Open Sans" w:cs="Open Sans"/>
                <w:color w:val="000000" w:themeColor="text1"/>
                <w:sz w:val="18"/>
                <w:szCs w:val="18"/>
              </w:rPr>
              <w:t>Problem solving</w:t>
            </w:r>
          </w:p>
          <w:p w14:paraId="034C2805" w14:textId="77777777" w:rsidR="0010404C" w:rsidRPr="002F5239" w:rsidRDefault="0010404C" w:rsidP="0010404C">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2F5239">
              <w:rPr>
                <w:rFonts w:eastAsia="Open Sans" w:cs="Open Sans"/>
                <w:color w:val="000000" w:themeColor="text1"/>
                <w:sz w:val="18"/>
                <w:szCs w:val="18"/>
              </w:rPr>
              <w:t>Analysis</w:t>
            </w:r>
          </w:p>
          <w:p w14:paraId="30C0950D" w14:textId="77777777" w:rsidR="0010404C" w:rsidRPr="002F5239" w:rsidRDefault="0010404C" w:rsidP="0010404C">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tcPr>
          <w:p w14:paraId="1BA7EDF5" w14:textId="77777777" w:rsidR="0010404C" w:rsidRPr="002F5239" w:rsidRDefault="0010404C" w:rsidP="0010404C">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2F5239">
              <w:rPr>
                <w:rFonts w:asciiTheme="minorHAnsi" w:eastAsia="Open Sans" w:hAnsiTheme="minorHAnsi" w:cs="Open Sans"/>
                <w:color w:val="000000" w:themeColor="text1"/>
                <w:sz w:val="18"/>
                <w:szCs w:val="18"/>
              </w:rPr>
              <w:t>Critical thinking</w:t>
            </w:r>
          </w:p>
          <w:p w14:paraId="146094F1" w14:textId="77777777" w:rsidR="0010404C" w:rsidRPr="002F5239" w:rsidRDefault="0010404C" w:rsidP="0010404C">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2F5239">
              <w:rPr>
                <w:rFonts w:eastAsia="Open Sans" w:cs="Open Sans"/>
                <w:color w:val="000000" w:themeColor="text1"/>
                <w:sz w:val="18"/>
                <w:szCs w:val="18"/>
              </w:rPr>
              <w:t>Problem solving</w:t>
            </w:r>
          </w:p>
          <w:p w14:paraId="6722D907" w14:textId="77777777" w:rsidR="0010404C" w:rsidRPr="002F5239" w:rsidRDefault="0010404C" w:rsidP="0010404C">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r>
      <w:tr w:rsidR="0010404C" w:rsidRPr="003A19A2" w14:paraId="297687DB"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tcPr>
          <w:p w14:paraId="20B70CE6" w14:textId="77777777" w:rsidR="0010404C" w:rsidRPr="003A19A2" w:rsidRDefault="0010404C" w:rsidP="0010404C">
            <w:pPr>
              <w:pStyle w:val="TableHeading"/>
              <w:rPr>
                <w:noProof w:val="0"/>
                <w:lang w:val="en-GB"/>
              </w:rPr>
            </w:pPr>
            <w:r w:rsidRPr="003A19A2">
              <w:rPr>
                <w:b/>
                <w:bCs/>
                <w:noProof w:val="0"/>
                <w:color w:val="000000" w:themeColor="text1"/>
                <w:lang w:val="en-GB"/>
              </w:rPr>
              <w:t>Week 20</w:t>
            </w:r>
            <w:r w:rsidRPr="003A19A2">
              <w:rPr>
                <w:b/>
                <w:bCs/>
                <w:noProof w:val="0"/>
                <w:color w:val="000000" w:themeColor="text1"/>
                <w:lang w:val="en-GB"/>
              </w:rPr>
              <w:br/>
              <w:t>Lesson 2</w:t>
            </w:r>
          </w:p>
        </w:tc>
      </w:tr>
      <w:tr w:rsidR="00B60A85" w:rsidRPr="003A19A2" w14:paraId="5A012737" w14:textId="77777777" w:rsidTr="002F5239">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508D009F" w14:textId="77777777" w:rsidR="00B60A85" w:rsidRPr="002F0421" w:rsidRDefault="00B60A85" w:rsidP="00B60A85">
            <w:pPr>
              <w:rPr>
                <w:rFonts w:eastAsia="Open Sans" w:cs="Open Sans"/>
                <w:color w:val="000000" w:themeColor="text1"/>
                <w:sz w:val="18"/>
                <w:szCs w:val="18"/>
              </w:rPr>
            </w:pPr>
            <w:r w:rsidRPr="002F0421">
              <w:rPr>
                <w:rFonts w:eastAsia="Open Sans" w:cs="Open Sans"/>
                <w:color w:val="000000" w:themeColor="text1"/>
                <w:sz w:val="18"/>
                <w:szCs w:val="18"/>
              </w:rPr>
              <w:t>Topic: 20.1.1 Methods for object-oriented programming (OOP)</w:t>
            </w:r>
          </w:p>
          <w:p w14:paraId="4C5DA73B" w14:textId="77777777" w:rsidR="00B60A85" w:rsidRDefault="00B60A85" w:rsidP="00B60A85">
            <w:pPr>
              <w:rPr>
                <w:rFonts w:eastAsia="Open Sans" w:cs="Open Sans"/>
                <w:b w:val="0"/>
                <w:bCs w:val="0"/>
                <w:color w:val="000000" w:themeColor="text1"/>
                <w:sz w:val="18"/>
                <w:szCs w:val="18"/>
              </w:rPr>
            </w:pPr>
          </w:p>
          <w:p w14:paraId="227DB29E" w14:textId="77777777" w:rsidR="0077665F" w:rsidRPr="002F0421" w:rsidRDefault="0077665F" w:rsidP="00B60A85">
            <w:pPr>
              <w:rPr>
                <w:rFonts w:eastAsia="Open Sans" w:cs="Open Sans"/>
                <w:color w:val="000000" w:themeColor="text1"/>
                <w:sz w:val="18"/>
                <w:szCs w:val="18"/>
              </w:rPr>
            </w:pPr>
          </w:p>
          <w:p w14:paraId="3FE5699C" w14:textId="1891A0E6" w:rsidR="00B60A85" w:rsidRPr="002F0421" w:rsidRDefault="003C1507" w:rsidP="00B60A85">
            <w:pPr>
              <w:rPr>
                <w:rFonts w:eastAsia="Open Sans" w:cs="Open Sans"/>
                <w:color w:val="000000" w:themeColor="text1"/>
                <w:sz w:val="18"/>
                <w:szCs w:val="18"/>
              </w:rPr>
            </w:pPr>
            <w:r w:rsidRPr="003C1507">
              <w:rPr>
                <w:rFonts w:eastAsia="Open Sans" w:cs="Open Sans"/>
                <w:sz w:val="18"/>
                <w:szCs w:val="18"/>
              </w:rPr>
              <w:t>Lesson title:</w:t>
            </w:r>
          </w:p>
          <w:p w14:paraId="5F116414" w14:textId="77777777" w:rsidR="00B60A85" w:rsidRPr="002F0421" w:rsidRDefault="00B60A85" w:rsidP="00B60A85">
            <w:pPr>
              <w:rPr>
                <w:rFonts w:eastAsia="Open Sans" w:cs="Open Sans"/>
                <w:b w:val="0"/>
                <w:bCs w:val="0"/>
                <w:color w:val="000000" w:themeColor="text1"/>
                <w:sz w:val="18"/>
                <w:szCs w:val="18"/>
              </w:rPr>
            </w:pPr>
            <w:r w:rsidRPr="002F0421">
              <w:rPr>
                <w:rFonts w:eastAsia="Open Sans" w:cs="Open Sans"/>
                <w:b w:val="0"/>
                <w:bCs w:val="0"/>
                <w:color w:val="000000" w:themeColor="text1"/>
                <w:sz w:val="18"/>
                <w:szCs w:val="18"/>
              </w:rPr>
              <w:t>Composition</w:t>
            </w:r>
          </w:p>
          <w:p w14:paraId="4346AE28" w14:textId="77777777" w:rsidR="00B60A85" w:rsidRPr="002F0421" w:rsidRDefault="00B60A85" w:rsidP="00B60A85">
            <w:pPr>
              <w:pStyle w:val="TableText"/>
              <w:rPr>
                <w:rFonts w:asciiTheme="minorHAnsi" w:hAnsiTheme="minorHAnsi"/>
                <w:noProof w:val="0"/>
                <w:sz w:val="18"/>
                <w:szCs w:val="18"/>
                <w:lang w:val="en-GB"/>
              </w:rPr>
            </w:pPr>
          </w:p>
        </w:tc>
        <w:tc>
          <w:tcPr>
            <w:tcW w:w="2551" w:type="dxa"/>
          </w:tcPr>
          <w:p w14:paraId="39394E60" w14:textId="18CB2723" w:rsidR="00B60A85" w:rsidRPr="002F0421" w:rsidRDefault="003C1507" w:rsidP="00B60A85">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3C1507">
              <w:rPr>
                <w:rFonts w:eastAsia="Open Sans" w:cs="Open Sans"/>
                <w:sz w:val="18"/>
                <w:szCs w:val="18"/>
              </w:rPr>
              <w:t>Students will be able to:</w:t>
            </w:r>
          </w:p>
          <w:p w14:paraId="66807D0F" w14:textId="77777777" w:rsidR="00B60A85" w:rsidRPr="002F0421" w:rsidRDefault="00B60A85" w:rsidP="00B60A85">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2F0421">
              <w:rPr>
                <w:rFonts w:eastAsia="Open Sans" w:cs="Open Sans"/>
                <w:color w:val="000000" w:themeColor="text1"/>
                <w:sz w:val="18"/>
                <w:szCs w:val="18"/>
              </w:rPr>
              <w:t>Convert Unified Modelling Language (UML) class diagrams into code</w:t>
            </w:r>
          </w:p>
          <w:p w14:paraId="49244F28" w14:textId="3E877B47" w:rsidR="00B60A85" w:rsidRPr="002F0421" w:rsidRDefault="002F0421" w:rsidP="00B60A85">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2F0421">
              <w:rPr>
                <w:rFonts w:eastAsia="Open Sans" w:cs="Open Sans"/>
                <w:color w:val="000000" w:themeColor="text1"/>
                <w:sz w:val="18"/>
                <w:szCs w:val="18"/>
              </w:rPr>
              <w:t>S</w:t>
            </w:r>
            <w:r w:rsidR="00B60A85" w:rsidRPr="002F0421">
              <w:rPr>
                <w:rFonts w:eastAsia="Open Sans" w:cs="Open Sans"/>
                <w:color w:val="000000" w:themeColor="text1"/>
                <w:sz w:val="18"/>
                <w:szCs w:val="18"/>
              </w:rPr>
              <w:t xml:space="preserve">elect appropriate methods for </w:t>
            </w:r>
            <w:r w:rsidRPr="002F0421">
              <w:rPr>
                <w:rFonts w:eastAsia="Open Sans" w:cs="Open Sans"/>
                <w:color w:val="000000" w:themeColor="text1"/>
                <w:sz w:val="18"/>
                <w:szCs w:val="18"/>
              </w:rPr>
              <w:t xml:space="preserve">object-oriented </w:t>
            </w:r>
            <w:r w:rsidR="00B60A85" w:rsidRPr="002F0421">
              <w:rPr>
                <w:rFonts w:eastAsia="Open Sans" w:cs="Open Sans"/>
                <w:color w:val="000000" w:themeColor="text1"/>
                <w:sz w:val="18"/>
                <w:szCs w:val="18"/>
              </w:rPr>
              <w:t>programming</w:t>
            </w:r>
          </w:p>
          <w:p w14:paraId="10FD8694" w14:textId="77777777" w:rsidR="00B60A85" w:rsidRPr="002F0421" w:rsidRDefault="00B60A85" w:rsidP="00B60A85">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2F0421">
              <w:rPr>
                <w:rFonts w:eastAsia="Open Sans" w:cs="Open Sans"/>
                <w:color w:val="000000" w:themeColor="text1"/>
                <w:sz w:val="18"/>
                <w:szCs w:val="18"/>
              </w:rPr>
              <w:t>Use appropriate methods for object-oriented programming.</w:t>
            </w:r>
          </w:p>
          <w:p w14:paraId="099406F5" w14:textId="77777777" w:rsidR="00B60A85" w:rsidRPr="002F0421" w:rsidRDefault="00B60A85" w:rsidP="00B60A85">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4820" w:type="dxa"/>
          </w:tcPr>
          <w:p w14:paraId="69209575" w14:textId="2AC659A2" w:rsidR="00B60A85" w:rsidRPr="002F0421" w:rsidRDefault="002D2D1D" w:rsidP="00B60A85">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2D2D1D">
              <w:rPr>
                <w:rFonts w:asciiTheme="minorHAnsi" w:eastAsia="Open Sans" w:hAnsiTheme="minorHAnsi" w:cs="Open Sans"/>
                <w:sz w:val="18"/>
                <w:szCs w:val="18"/>
              </w:rPr>
              <w:t>Activities:</w:t>
            </w:r>
          </w:p>
          <w:p w14:paraId="2212A477" w14:textId="77777777" w:rsidR="00B60A85" w:rsidRPr="002F0421" w:rsidRDefault="00B60A85" w:rsidP="00B60A85">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403C1F7B" w14:textId="77777777" w:rsidR="00B60A85" w:rsidRPr="002F0421" w:rsidRDefault="00B60A85" w:rsidP="00277C48">
            <w:pPr>
              <w:pStyle w:val="NoSpacing"/>
              <w:numPr>
                <w:ilvl w:val="0"/>
                <w:numId w:val="116"/>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2F0421">
              <w:rPr>
                <w:rFonts w:asciiTheme="minorHAnsi" w:eastAsia="Open Sans" w:hAnsiTheme="minorHAnsi" w:cs="Open Sans"/>
                <w:color w:val="000000" w:themeColor="text1"/>
                <w:sz w:val="18"/>
                <w:szCs w:val="18"/>
              </w:rPr>
              <w:t xml:space="preserve">Teacher explains the concept of composition and how it differs from inheritance. </w:t>
            </w:r>
          </w:p>
          <w:p w14:paraId="5D9078A4" w14:textId="77777777" w:rsidR="00B60A85" w:rsidRPr="002F0421" w:rsidRDefault="00B60A85" w:rsidP="00277C48">
            <w:pPr>
              <w:pStyle w:val="NoSpacing"/>
              <w:numPr>
                <w:ilvl w:val="0"/>
                <w:numId w:val="116"/>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2F0421">
              <w:rPr>
                <w:rFonts w:asciiTheme="minorHAnsi" w:eastAsia="Open Sans" w:hAnsiTheme="minorHAnsi" w:cs="Open Sans"/>
                <w:color w:val="000000" w:themeColor="text1"/>
                <w:sz w:val="18"/>
                <w:szCs w:val="18"/>
              </w:rPr>
              <w:t>Class practical activity with students creating a program which demonstrates composition.</w:t>
            </w:r>
          </w:p>
          <w:p w14:paraId="0A7105F2" w14:textId="77777777" w:rsidR="00B60A85" w:rsidRPr="002F0421" w:rsidRDefault="00B60A85" w:rsidP="00277C48">
            <w:pPr>
              <w:pStyle w:val="NoSpacing"/>
              <w:numPr>
                <w:ilvl w:val="0"/>
                <w:numId w:val="116"/>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2F0421">
              <w:rPr>
                <w:rFonts w:asciiTheme="minorHAnsi" w:eastAsia="Open Sans" w:hAnsiTheme="minorHAnsi" w:cs="Open Sans"/>
                <w:color w:val="000000" w:themeColor="text1"/>
                <w:sz w:val="18"/>
                <w:szCs w:val="18"/>
              </w:rPr>
              <w:t>Class activity, quiz covering OOP concepts and terminology</w:t>
            </w:r>
          </w:p>
          <w:p w14:paraId="2CFDCAA4" w14:textId="77777777" w:rsidR="00B60A85" w:rsidRPr="002F0421" w:rsidRDefault="00B60A85" w:rsidP="00B60A85">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p>
          <w:p w14:paraId="1F53B21F" w14:textId="38A6E81A" w:rsidR="00B60A85" w:rsidRPr="002F0421" w:rsidRDefault="002D2D1D" w:rsidP="00B60A85">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3A794DDE" w14:textId="77777777" w:rsidR="002F0421" w:rsidRPr="002F0421" w:rsidRDefault="002F0421" w:rsidP="00B60A85">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68E5201B" w14:textId="77777777" w:rsidR="00B60A85" w:rsidRPr="002F0421" w:rsidRDefault="00B60A85" w:rsidP="00B60A85">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2F0421">
              <w:rPr>
                <w:rFonts w:asciiTheme="minorHAnsi" w:eastAsia="Open Sans" w:hAnsiTheme="minorHAnsi" w:cs="Open Sans"/>
                <w:color w:val="000000" w:themeColor="text1"/>
                <w:sz w:val="18"/>
                <w:szCs w:val="18"/>
              </w:rPr>
              <w:t>Ask students to read the web page article on inheritance and composition:</w:t>
            </w:r>
          </w:p>
          <w:p w14:paraId="0EDB90FD" w14:textId="77777777" w:rsidR="00B60A85" w:rsidRPr="002F0421" w:rsidRDefault="00B60A85" w:rsidP="00B60A85">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390DABA3" w14:textId="206FBC03" w:rsidR="00B60A85" w:rsidRPr="002F0421" w:rsidRDefault="002D2D1D" w:rsidP="00B60A85">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B60A85" w:rsidRPr="002F0421">
              <w:rPr>
                <w:rFonts w:eastAsia="Open Sans" w:cs="Open Sans"/>
                <w:color w:val="000000" w:themeColor="text1"/>
                <w:sz w:val="18"/>
                <w:szCs w:val="18"/>
              </w:rPr>
              <w:t>pp. 293-294</w:t>
            </w:r>
          </w:p>
          <w:p w14:paraId="776BC0C6" w14:textId="33981EF7" w:rsidR="00B60A85" w:rsidRPr="002F0421" w:rsidRDefault="00B60A85" w:rsidP="00B60A85">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2F0421">
              <w:rPr>
                <w:rFonts w:eastAsia="Open Sans" w:cs="Open Sans"/>
                <w:color w:val="000000" w:themeColor="text1"/>
                <w:sz w:val="18"/>
                <w:szCs w:val="18"/>
              </w:rPr>
              <w:t xml:space="preserve">Web page on the Geek for Geeks web site </w:t>
            </w:r>
            <w:r w:rsidR="0077665F">
              <w:rPr>
                <w:rFonts w:eastAsia="Open Sans" w:cs="Open Sans"/>
                <w:color w:val="000000" w:themeColor="text1"/>
                <w:sz w:val="18"/>
                <w:szCs w:val="18"/>
              </w:rPr>
              <w:t>c</w:t>
            </w:r>
            <w:r w:rsidRPr="002F0421">
              <w:rPr>
                <w:rFonts w:eastAsia="Open Sans" w:cs="Open Sans"/>
                <w:color w:val="000000" w:themeColor="text1"/>
                <w:sz w:val="18"/>
                <w:szCs w:val="18"/>
              </w:rPr>
              <w:t>overing inheritance and composition:</w:t>
            </w:r>
          </w:p>
          <w:p w14:paraId="7BCF5EA4" w14:textId="77777777" w:rsidR="00B60A85" w:rsidRPr="002F0421" w:rsidRDefault="00B60A85" w:rsidP="00B60A85">
            <w:pPr>
              <w:pStyle w:val="NoSpacing"/>
              <w:cnfStyle w:val="000000000000" w:firstRow="0" w:lastRow="0" w:firstColumn="0" w:lastColumn="0" w:oddVBand="0" w:evenVBand="0" w:oddHBand="0" w:evenHBand="0" w:firstRowFirstColumn="0" w:firstRowLastColumn="0" w:lastRowFirstColumn="0" w:lastRowLastColumn="0"/>
              <w:rPr>
                <w:rStyle w:val="Hyperlink"/>
                <w:color w:val="000000" w:themeColor="text1"/>
                <w:sz w:val="18"/>
                <w:szCs w:val="18"/>
              </w:rPr>
            </w:pPr>
            <w:hyperlink r:id="rId152">
              <w:r w:rsidRPr="002F0421">
                <w:rPr>
                  <w:rStyle w:val="Hyperlink"/>
                  <w:color w:val="000000" w:themeColor="text1"/>
                  <w:sz w:val="18"/>
                  <w:szCs w:val="18"/>
                </w:rPr>
                <w:t>https://www.geeksforgeeks.org/python/inheritance-and-composition-in-python/</w:t>
              </w:r>
            </w:hyperlink>
          </w:p>
          <w:p w14:paraId="1856054A" w14:textId="77777777" w:rsidR="00B60A85" w:rsidRPr="002F0421" w:rsidRDefault="00B60A85" w:rsidP="00B60A85">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tcPr>
          <w:p w14:paraId="5D6EBD60" w14:textId="77777777" w:rsidR="00B60A85" w:rsidRPr="002F0421" w:rsidRDefault="00B60A85" w:rsidP="00B60A8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2F0421">
              <w:rPr>
                <w:rFonts w:asciiTheme="minorHAnsi" w:eastAsia="Open Sans" w:hAnsiTheme="minorHAnsi" w:cs="Open Sans"/>
                <w:color w:val="000000" w:themeColor="text1"/>
                <w:sz w:val="18"/>
                <w:szCs w:val="18"/>
              </w:rPr>
              <w:t>Critical thinking</w:t>
            </w:r>
          </w:p>
          <w:p w14:paraId="7C63F931" w14:textId="77777777" w:rsidR="00B60A85" w:rsidRPr="002F0421" w:rsidRDefault="00B60A85" w:rsidP="00B60A85">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2F0421">
              <w:rPr>
                <w:rFonts w:eastAsia="Open Sans" w:cs="Open Sans"/>
                <w:color w:val="000000" w:themeColor="text1"/>
                <w:sz w:val="18"/>
                <w:szCs w:val="18"/>
              </w:rPr>
              <w:t>Problem solving</w:t>
            </w:r>
          </w:p>
          <w:p w14:paraId="225BCD88" w14:textId="77777777" w:rsidR="00B60A85" w:rsidRPr="002F0421" w:rsidRDefault="00B60A85" w:rsidP="00B60A85">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2F0421">
              <w:rPr>
                <w:rFonts w:eastAsia="Open Sans" w:cs="Open Sans"/>
                <w:color w:val="000000" w:themeColor="text1"/>
                <w:sz w:val="18"/>
                <w:szCs w:val="18"/>
              </w:rPr>
              <w:t>Analysis</w:t>
            </w:r>
          </w:p>
          <w:p w14:paraId="3715B762" w14:textId="77777777" w:rsidR="00B60A85" w:rsidRPr="002F0421" w:rsidRDefault="00B60A85" w:rsidP="00B60A85">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tcPr>
          <w:p w14:paraId="36E89048" w14:textId="77777777" w:rsidR="00B60A85" w:rsidRPr="002F0421" w:rsidRDefault="00B60A85" w:rsidP="00B60A85">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2F0421">
              <w:rPr>
                <w:rFonts w:asciiTheme="minorHAnsi" w:eastAsia="Open Sans" w:hAnsiTheme="minorHAnsi" w:cs="Open Sans"/>
                <w:color w:val="000000" w:themeColor="text1"/>
                <w:sz w:val="18"/>
                <w:szCs w:val="18"/>
              </w:rPr>
              <w:t>Critical thinking</w:t>
            </w:r>
          </w:p>
          <w:p w14:paraId="12F3E4A3" w14:textId="77777777" w:rsidR="00B60A85" w:rsidRPr="002F0421" w:rsidRDefault="00B60A85" w:rsidP="00B60A85">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2F0421">
              <w:rPr>
                <w:rFonts w:eastAsia="Open Sans" w:cs="Open Sans"/>
                <w:color w:val="000000" w:themeColor="text1"/>
                <w:sz w:val="18"/>
                <w:szCs w:val="18"/>
              </w:rPr>
              <w:t>Problem solving</w:t>
            </w:r>
          </w:p>
          <w:p w14:paraId="5728F9BA" w14:textId="77777777" w:rsidR="00B60A85" w:rsidRPr="002F0421" w:rsidRDefault="00B60A85" w:rsidP="00B60A85">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r>
      <w:tr w:rsidR="00B60A85" w:rsidRPr="003A19A2" w14:paraId="32F4CCD0" w14:textId="77777777">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tcPr>
          <w:p w14:paraId="794A503A" w14:textId="77777777" w:rsidR="00B60A85" w:rsidRPr="003A19A2" w:rsidRDefault="00B60A85" w:rsidP="00B60A85">
            <w:pPr>
              <w:pStyle w:val="TableHeading"/>
              <w:rPr>
                <w:noProof w:val="0"/>
                <w:lang w:val="en-GB"/>
              </w:rPr>
            </w:pPr>
            <w:r w:rsidRPr="003A19A2">
              <w:rPr>
                <w:b/>
                <w:bCs/>
                <w:noProof w:val="0"/>
                <w:color w:val="000000" w:themeColor="text1"/>
                <w:lang w:val="en-GB"/>
              </w:rPr>
              <w:t>Week 20</w:t>
            </w:r>
            <w:r w:rsidRPr="003A19A2">
              <w:rPr>
                <w:b/>
                <w:bCs/>
                <w:noProof w:val="0"/>
                <w:color w:val="000000" w:themeColor="text1"/>
                <w:lang w:val="en-GB"/>
              </w:rPr>
              <w:br/>
              <w:t>Lesson 3</w:t>
            </w:r>
          </w:p>
        </w:tc>
      </w:tr>
      <w:tr w:rsidR="005B786A" w:rsidRPr="003A19A2" w14:paraId="0E77B8BE" w14:textId="77777777" w:rsidTr="002F5239">
        <w:trPr>
          <w:trHeight w:val="444"/>
        </w:trPr>
        <w:tc>
          <w:tcPr>
            <w:cnfStyle w:val="001000000000" w:firstRow="0" w:lastRow="0" w:firstColumn="1" w:lastColumn="0" w:oddVBand="0" w:evenVBand="0" w:oddHBand="0" w:evenHBand="0" w:firstRowFirstColumn="0" w:firstRowLastColumn="0" w:lastRowFirstColumn="0" w:lastRowLastColumn="0"/>
            <w:tcW w:w="1555" w:type="dxa"/>
          </w:tcPr>
          <w:p w14:paraId="03A0066E" w14:textId="77777777" w:rsidR="005B786A" w:rsidRPr="002F0421" w:rsidRDefault="005B786A" w:rsidP="005B786A">
            <w:pPr>
              <w:rPr>
                <w:rFonts w:eastAsia="Open Sans" w:cs="Open Sans"/>
                <w:color w:val="000000" w:themeColor="text1"/>
                <w:sz w:val="18"/>
                <w:szCs w:val="18"/>
              </w:rPr>
            </w:pPr>
            <w:r w:rsidRPr="002F0421">
              <w:rPr>
                <w:rFonts w:eastAsia="Open Sans" w:cs="Open Sans"/>
                <w:color w:val="000000" w:themeColor="text1"/>
                <w:sz w:val="18"/>
                <w:szCs w:val="18"/>
              </w:rPr>
              <w:t>Topic: 20.1.1 Methods for object-oriented programming (OOP)</w:t>
            </w:r>
          </w:p>
          <w:p w14:paraId="2D2361EF" w14:textId="77777777" w:rsidR="005B786A" w:rsidRPr="002F0421" w:rsidRDefault="005B786A" w:rsidP="005B786A">
            <w:pPr>
              <w:rPr>
                <w:rFonts w:eastAsia="Open Sans" w:cs="Open Sans"/>
                <w:color w:val="000000" w:themeColor="text1"/>
                <w:sz w:val="18"/>
                <w:szCs w:val="18"/>
              </w:rPr>
            </w:pPr>
          </w:p>
          <w:p w14:paraId="4170DB9A" w14:textId="289648C1" w:rsidR="005B786A" w:rsidRPr="002F0421" w:rsidRDefault="003C1507" w:rsidP="005B786A">
            <w:pPr>
              <w:rPr>
                <w:rFonts w:eastAsia="Open Sans" w:cs="Open Sans"/>
                <w:color w:val="000000" w:themeColor="text1"/>
                <w:sz w:val="18"/>
                <w:szCs w:val="18"/>
              </w:rPr>
            </w:pPr>
            <w:r w:rsidRPr="003C1507">
              <w:rPr>
                <w:rFonts w:eastAsia="Open Sans" w:cs="Open Sans"/>
                <w:sz w:val="18"/>
                <w:szCs w:val="18"/>
              </w:rPr>
              <w:t>Lesson title:</w:t>
            </w:r>
          </w:p>
          <w:p w14:paraId="21A56B41" w14:textId="77777777" w:rsidR="005B786A" w:rsidRPr="002F0421" w:rsidRDefault="005B786A" w:rsidP="005B786A">
            <w:pPr>
              <w:rPr>
                <w:color w:val="000000" w:themeColor="text1"/>
                <w:sz w:val="18"/>
                <w:szCs w:val="18"/>
              </w:rPr>
            </w:pPr>
            <w:r w:rsidRPr="002F0421">
              <w:rPr>
                <w:rFonts w:eastAsia="Open Sans" w:cs="Open Sans"/>
                <w:b w:val="0"/>
                <w:bCs w:val="0"/>
                <w:color w:val="000000" w:themeColor="text1"/>
                <w:sz w:val="18"/>
                <w:szCs w:val="18"/>
              </w:rPr>
              <w:t>Aggregation</w:t>
            </w:r>
          </w:p>
          <w:p w14:paraId="74621842" w14:textId="77777777" w:rsidR="005B786A" w:rsidRPr="002F0421" w:rsidRDefault="005B786A" w:rsidP="005B786A">
            <w:pPr>
              <w:pStyle w:val="TableHeading"/>
              <w:jc w:val="center"/>
              <w:rPr>
                <w:rFonts w:asciiTheme="minorHAnsi" w:hAnsiTheme="minorHAnsi"/>
                <w:noProof w:val="0"/>
                <w:color w:val="000000" w:themeColor="text1"/>
                <w:sz w:val="18"/>
                <w:szCs w:val="18"/>
                <w:lang w:val="en-GB"/>
              </w:rPr>
            </w:pPr>
          </w:p>
        </w:tc>
        <w:tc>
          <w:tcPr>
            <w:tcW w:w="2551" w:type="dxa"/>
          </w:tcPr>
          <w:p w14:paraId="62105AF4" w14:textId="28DCDAF0" w:rsidR="005B786A" w:rsidRPr="002F0421" w:rsidRDefault="003C1507" w:rsidP="005B786A">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3C1507">
              <w:rPr>
                <w:rFonts w:eastAsia="Open Sans" w:cs="Open Sans"/>
                <w:sz w:val="18"/>
                <w:szCs w:val="18"/>
              </w:rPr>
              <w:t>Students will be able to:</w:t>
            </w:r>
          </w:p>
          <w:p w14:paraId="287E2147" w14:textId="77777777" w:rsidR="005B786A" w:rsidRPr="002F0421" w:rsidRDefault="005B786A" w:rsidP="005B786A">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2F0421">
              <w:rPr>
                <w:rFonts w:eastAsia="Open Sans" w:cs="Open Sans"/>
                <w:color w:val="000000" w:themeColor="text1"/>
                <w:sz w:val="18"/>
                <w:szCs w:val="18"/>
              </w:rPr>
              <w:t>convert Unified Modelling Language (UML) class diagrams into code</w:t>
            </w:r>
          </w:p>
          <w:p w14:paraId="09CF6415" w14:textId="77777777" w:rsidR="005B786A" w:rsidRPr="002F0421" w:rsidRDefault="005B786A" w:rsidP="005B786A">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2F0421">
              <w:rPr>
                <w:rFonts w:eastAsia="Open Sans" w:cs="Open Sans"/>
                <w:color w:val="000000" w:themeColor="text1"/>
                <w:sz w:val="18"/>
                <w:szCs w:val="18"/>
              </w:rPr>
              <w:t>select appropriate methods for object oriented</w:t>
            </w:r>
          </w:p>
          <w:p w14:paraId="743F3173" w14:textId="77777777" w:rsidR="005B786A" w:rsidRPr="002F0421" w:rsidRDefault="005B786A" w:rsidP="005B786A">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2F0421">
              <w:rPr>
                <w:rFonts w:eastAsia="Open Sans" w:cs="Open Sans"/>
                <w:color w:val="000000" w:themeColor="text1"/>
                <w:sz w:val="18"/>
                <w:szCs w:val="18"/>
              </w:rPr>
              <w:t>programming</w:t>
            </w:r>
          </w:p>
          <w:p w14:paraId="3758EEFB" w14:textId="77777777" w:rsidR="005B786A" w:rsidRPr="002F0421" w:rsidRDefault="005B786A" w:rsidP="005B786A">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2F0421">
              <w:rPr>
                <w:rFonts w:eastAsia="Open Sans" w:cs="Open Sans"/>
                <w:color w:val="000000" w:themeColor="text1"/>
                <w:sz w:val="18"/>
                <w:szCs w:val="18"/>
              </w:rPr>
              <w:t>use appropriate methods for object-oriented programming.</w:t>
            </w:r>
          </w:p>
          <w:p w14:paraId="72498DDD" w14:textId="77777777" w:rsidR="005B786A" w:rsidRPr="002F0421" w:rsidRDefault="005B786A" w:rsidP="005B786A">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4820" w:type="dxa"/>
          </w:tcPr>
          <w:p w14:paraId="69D4E3BB" w14:textId="6231AE62" w:rsidR="005B786A" w:rsidRPr="002F0421" w:rsidRDefault="002D2D1D" w:rsidP="005B786A">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Activities:</w:t>
            </w:r>
          </w:p>
          <w:p w14:paraId="273160E4" w14:textId="77777777" w:rsidR="005B786A" w:rsidRPr="002F0421" w:rsidRDefault="005B786A" w:rsidP="005B786A">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p>
          <w:p w14:paraId="2C5ECA25" w14:textId="77777777" w:rsidR="005B786A" w:rsidRPr="002F0421" w:rsidRDefault="005B786A" w:rsidP="00277C48">
            <w:pPr>
              <w:pStyle w:val="NoSpacing"/>
              <w:numPr>
                <w:ilvl w:val="0"/>
                <w:numId w:val="116"/>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2F0421">
              <w:rPr>
                <w:rFonts w:asciiTheme="minorHAnsi" w:eastAsia="Open Sans" w:hAnsiTheme="minorHAnsi" w:cs="Open Sans"/>
                <w:color w:val="000000" w:themeColor="text1"/>
                <w:sz w:val="18"/>
                <w:szCs w:val="18"/>
              </w:rPr>
              <w:t xml:space="preserve">Teacher explains the concept of aggregation and how it differs from composition. </w:t>
            </w:r>
          </w:p>
          <w:p w14:paraId="4B7DB393" w14:textId="77777777" w:rsidR="005B786A" w:rsidRPr="002F0421" w:rsidRDefault="005B786A" w:rsidP="00277C48">
            <w:pPr>
              <w:pStyle w:val="NoSpacing"/>
              <w:numPr>
                <w:ilvl w:val="0"/>
                <w:numId w:val="116"/>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2F0421">
              <w:rPr>
                <w:rFonts w:asciiTheme="minorHAnsi" w:eastAsia="Open Sans" w:hAnsiTheme="minorHAnsi" w:cs="Open Sans"/>
                <w:color w:val="000000" w:themeColor="text1"/>
                <w:sz w:val="18"/>
                <w:szCs w:val="18"/>
              </w:rPr>
              <w:t>Class practical activity with students creating program which demonstrates aggregation (Student book 2 Activity 3 page 297 provides an example)</w:t>
            </w:r>
          </w:p>
          <w:p w14:paraId="305EE8D8" w14:textId="77777777" w:rsidR="005B786A" w:rsidRPr="002F0421" w:rsidRDefault="005B786A" w:rsidP="00277C48">
            <w:pPr>
              <w:pStyle w:val="NoSpacing"/>
              <w:numPr>
                <w:ilvl w:val="0"/>
                <w:numId w:val="116"/>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F0421">
              <w:rPr>
                <w:rFonts w:asciiTheme="minorHAnsi" w:eastAsia="Open Sans" w:hAnsiTheme="minorHAnsi" w:cs="Open Sans"/>
                <w:color w:val="000000" w:themeColor="text1"/>
                <w:sz w:val="18"/>
                <w:szCs w:val="18"/>
              </w:rPr>
              <w:t>A quick fun game of ‘aggregation or composition?’. Provide students with various application examples and they have to decide if the relationship between classes is aggregation or composition (See student book 2 page 294 for an example)</w:t>
            </w:r>
          </w:p>
          <w:p w14:paraId="44176329" w14:textId="77777777" w:rsidR="005B786A" w:rsidRPr="002F0421" w:rsidRDefault="005B786A" w:rsidP="005B786A">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p>
          <w:p w14:paraId="5043FAAE" w14:textId="397F25D2" w:rsidR="005B786A" w:rsidRPr="002F0421" w:rsidRDefault="002D2D1D" w:rsidP="005B786A">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15BDB758" w14:textId="77777777" w:rsidR="002F5239" w:rsidRPr="002F0421" w:rsidRDefault="002F5239" w:rsidP="005B786A">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5AF4B66F" w14:textId="77777777" w:rsidR="005B786A" w:rsidRPr="002F0421" w:rsidRDefault="005B786A" w:rsidP="005B786A">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2F0421">
              <w:rPr>
                <w:rFonts w:asciiTheme="minorHAnsi" w:eastAsia="Open Sans" w:hAnsiTheme="minorHAnsi" w:cs="Open Sans"/>
                <w:color w:val="000000" w:themeColor="text1"/>
                <w:sz w:val="18"/>
                <w:szCs w:val="18"/>
              </w:rPr>
              <w:t>Ask students to write revisions notes covering the main OOP concepts of objects, classes, encapsulation and inheritance</w:t>
            </w:r>
          </w:p>
          <w:p w14:paraId="0AD45B16" w14:textId="77777777" w:rsidR="005B786A" w:rsidRPr="002F0421" w:rsidRDefault="005B786A" w:rsidP="005B786A">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2268" w:type="dxa"/>
          </w:tcPr>
          <w:p w14:paraId="79079644" w14:textId="1FF0C9DD" w:rsidR="005B786A" w:rsidRPr="002F0421" w:rsidRDefault="002D2D1D" w:rsidP="005B786A">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5B786A" w:rsidRPr="002F0421">
              <w:rPr>
                <w:rFonts w:eastAsia="Open Sans" w:cs="Open Sans"/>
                <w:color w:val="000000" w:themeColor="text1"/>
                <w:sz w:val="18"/>
                <w:szCs w:val="18"/>
              </w:rPr>
              <w:t>pp. 294-297</w:t>
            </w:r>
          </w:p>
          <w:p w14:paraId="6AA617AF" w14:textId="77777777" w:rsidR="005B786A" w:rsidRPr="002F0421" w:rsidRDefault="005B786A" w:rsidP="005B786A">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2F0421">
              <w:rPr>
                <w:rFonts w:eastAsia="Open Sans" w:cs="Open Sans"/>
                <w:color w:val="000000" w:themeColor="text1"/>
                <w:sz w:val="18"/>
                <w:szCs w:val="18"/>
              </w:rPr>
              <w:t>Video explaining composition and aggregation:</w:t>
            </w:r>
          </w:p>
          <w:p w14:paraId="0FB721F4" w14:textId="00E7839F" w:rsidR="005B786A" w:rsidRPr="002F0421" w:rsidRDefault="005B786A" w:rsidP="005B786A">
            <w:pPr>
              <w:pStyle w:val="TableHeading"/>
              <w:cnfStyle w:val="000000000000" w:firstRow="0" w:lastRow="0" w:firstColumn="0" w:lastColumn="0" w:oddVBand="0" w:evenVBand="0" w:oddHBand="0" w:evenHBand="0" w:firstRowFirstColumn="0" w:firstRowLastColumn="0" w:lastRowFirstColumn="0" w:lastRowLastColumn="0"/>
              <w:rPr>
                <w:rStyle w:val="Hyperlink"/>
                <w:b w:val="0"/>
                <w:bCs w:val="0"/>
                <w:color w:val="000000" w:themeColor="text1"/>
                <w:sz w:val="18"/>
                <w:szCs w:val="18"/>
              </w:rPr>
            </w:pPr>
            <w:hyperlink r:id="rId153" w:history="1">
              <w:r w:rsidRPr="002F0421">
                <w:rPr>
                  <w:rStyle w:val="Hyperlink"/>
                  <w:b w:val="0"/>
                  <w:bCs w:val="0"/>
                  <w:color w:val="000000" w:themeColor="text1"/>
                  <w:sz w:val="18"/>
                  <w:szCs w:val="18"/>
                </w:rPr>
                <w:t>https://www.youtube.com/watch?v=mPFc3JHLnz8</w:t>
              </w:r>
            </w:hyperlink>
          </w:p>
        </w:tc>
        <w:tc>
          <w:tcPr>
            <w:tcW w:w="1984" w:type="dxa"/>
          </w:tcPr>
          <w:p w14:paraId="4CB12594" w14:textId="77777777" w:rsidR="005B786A" w:rsidRPr="002F0421" w:rsidRDefault="005B786A" w:rsidP="005B786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2F0421">
              <w:rPr>
                <w:rFonts w:asciiTheme="minorHAnsi" w:eastAsia="Open Sans" w:hAnsiTheme="minorHAnsi" w:cs="Open Sans"/>
                <w:color w:val="000000" w:themeColor="text1"/>
                <w:sz w:val="18"/>
                <w:szCs w:val="18"/>
              </w:rPr>
              <w:t>Critical thinking</w:t>
            </w:r>
          </w:p>
          <w:p w14:paraId="42FB8F29" w14:textId="77777777" w:rsidR="005B786A" w:rsidRPr="002F0421" w:rsidRDefault="005B786A" w:rsidP="005B786A">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2F0421">
              <w:rPr>
                <w:rFonts w:eastAsia="Open Sans" w:cs="Open Sans"/>
                <w:color w:val="000000" w:themeColor="text1"/>
                <w:sz w:val="18"/>
                <w:szCs w:val="18"/>
              </w:rPr>
              <w:t>Problem solving</w:t>
            </w:r>
          </w:p>
          <w:p w14:paraId="47AFE884" w14:textId="77777777" w:rsidR="005B786A" w:rsidRPr="002F0421" w:rsidRDefault="005B786A" w:rsidP="005B786A">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2F0421">
              <w:rPr>
                <w:rFonts w:eastAsia="Open Sans" w:cs="Open Sans"/>
                <w:color w:val="000000" w:themeColor="text1"/>
                <w:sz w:val="18"/>
                <w:szCs w:val="18"/>
              </w:rPr>
              <w:t>Analysis</w:t>
            </w:r>
          </w:p>
          <w:p w14:paraId="7F9E41A3" w14:textId="77777777" w:rsidR="005B786A" w:rsidRPr="002F0421" w:rsidRDefault="005B786A" w:rsidP="005B786A">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tcPr>
          <w:p w14:paraId="4277FAE0" w14:textId="77777777" w:rsidR="005B786A" w:rsidRPr="002F0421" w:rsidRDefault="005B786A" w:rsidP="005B786A">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2F0421">
              <w:rPr>
                <w:rFonts w:asciiTheme="minorHAnsi" w:eastAsia="Open Sans" w:hAnsiTheme="minorHAnsi" w:cs="Open Sans"/>
                <w:color w:val="000000" w:themeColor="text1"/>
                <w:sz w:val="18"/>
                <w:szCs w:val="18"/>
              </w:rPr>
              <w:t>Critical thinking</w:t>
            </w:r>
          </w:p>
          <w:p w14:paraId="0FE044EF" w14:textId="77777777" w:rsidR="005B786A" w:rsidRPr="002F0421" w:rsidRDefault="005B786A" w:rsidP="005B786A">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2F0421">
              <w:rPr>
                <w:rFonts w:eastAsia="Open Sans" w:cs="Open Sans"/>
                <w:color w:val="000000" w:themeColor="text1"/>
                <w:sz w:val="18"/>
                <w:szCs w:val="18"/>
              </w:rPr>
              <w:t>Problem solving</w:t>
            </w:r>
          </w:p>
          <w:p w14:paraId="75490CA9" w14:textId="77777777" w:rsidR="005B786A" w:rsidRPr="002F0421" w:rsidRDefault="005B786A" w:rsidP="005B786A">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b w:val="0"/>
                <w:bCs w:val="0"/>
                <w:noProof w:val="0"/>
                <w:color w:val="000000" w:themeColor="text1"/>
                <w:sz w:val="18"/>
                <w:szCs w:val="18"/>
                <w:lang w:val="en-GB"/>
              </w:rPr>
            </w:pPr>
          </w:p>
        </w:tc>
      </w:tr>
    </w:tbl>
    <w:p w14:paraId="21F7028E" w14:textId="77777777" w:rsidR="00E460F8" w:rsidRPr="003A19A2" w:rsidRDefault="00E460F8" w:rsidP="00E460F8">
      <w:pPr>
        <w:rPr>
          <w:rStyle w:val="Strong"/>
          <w:b w:val="0"/>
          <w:bCs w:val="0"/>
        </w:rPr>
      </w:pPr>
    </w:p>
    <w:p w14:paraId="1C29B789" w14:textId="77777777" w:rsidR="00E460F8" w:rsidRPr="003A19A2" w:rsidRDefault="00E460F8" w:rsidP="00E460F8">
      <w:pPr>
        <w:rPr>
          <w:rStyle w:val="Strong"/>
          <w:rFonts w:ascii="Plus Jakarta Sans" w:hAnsi="Plus Jakarta Sans"/>
          <w:sz w:val="36"/>
          <w:szCs w:val="26"/>
        </w:rPr>
      </w:pPr>
      <w:r w:rsidRPr="003A19A2">
        <w:rPr>
          <w:rStyle w:val="Strong"/>
          <w:b w:val="0"/>
          <w:bCs w:val="0"/>
        </w:rP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E460F8" w:rsidRPr="003A19A2" w14:paraId="4D44220D" w14:textId="77777777" w:rsidTr="00C56739">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0772D438" w14:textId="77777777" w:rsidR="00E460F8" w:rsidRPr="002F0421" w:rsidRDefault="00E460F8">
            <w:pPr>
              <w:pStyle w:val="TableHeading"/>
              <w:jc w:val="center"/>
              <w:rPr>
                <w:rFonts w:asciiTheme="minorHAnsi" w:hAnsiTheme="minorHAnsi"/>
                <w:b/>
                <w:bCs/>
                <w:noProof w:val="0"/>
                <w:color w:val="FFFFFF" w:themeColor="background1"/>
                <w:sz w:val="20"/>
                <w:szCs w:val="20"/>
                <w:lang w:val="en-GB"/>
              </w:rPr>
            </w:pPr>
            <w:r w:rsidRPr="002F0421">
              <w:rPr>
                <w:rFonts w:asciiTheme="minorHAnsi" w:hAnsiTheme="minorHAnsi"/>
                <w:b/>
                <w:bCs/>
                <w:noProof w:val="0"/>
                <w:color w:val="FFFFFF" w:themeColor="background1"/>
                <w:sz w:val="20"/>
                <w:szCs w:val="20"/>
                <w:lang w:val="en-GB"/>
              </w:rPr>
              <w:t>Topic</w:t>
            </w:r>
            <w:r w:rsidRPr="002F0421">
              <w:rPr>
                <w:rFonts w:asciiTheme="minorHAnsi" w:hAnsiTheme="minorHAnsi"/>
                <w:b/>
                <w:bCs/>
                <w:noProof w:val="0"/>
                <w:color w:val="FFFFFF" w:themeColor="background1"/>
                <w:sz w:val="20"/>
                <w:szCs w:val="20"/>
                <w:lang w:val="en-GB"/>
              </w:rPr>
              <w:br/>
              <w:t>Sub topic</w:t>
            </w:r>
            <w:r w:rsidRPr="002F0421">
              <w:rPr>
                <w:rFonts w:asciiTheme="minorHAnsi" w:hAnsiTheme="minorHAnsi"/>
                <w:b/>
                <w:bCs/>
                <w:noProof w:val="0"/>
                <w:color w:val="FFFFFF" w:themeColor="background1"/>
                <w:sz w:val="20"/>
                <w:szCs w:val="20"/>
                <w:lang w:val="en-GB"/>
              </w:rPr>
              <w:br/>
              <w:t>Lesson title</w:t>
            </w:r>
          </w:p>
        </w:tc>
        <w:tc>
          <w:tcPr>
            <w:tcW w:w="2551" w:type="dxa"/>
            <w:shd w:val="clear" w:color="auto" w:fill="341583" w:themeFill="accent2" w:themeFillShade="80"/>
            <w:vAlign w:val="center"/>
          </w:tcPr>
          <w:p w14:paraId="5B442CD4" w14:textId="77777777" w:rsidR="00E460F8" w:rsidRPr="002F0421" w:rsidRDefault="00E460F8">
            <w:pPr>
              <w:pStyle w:val="TableHead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bCs/>
                <w:noProof w:val="0"/>
                <w:color w:val="FFFFFF" w:themeColor="background1"/>
                <w:sz w:val="20"/>
                <w:szCs w:val="20"/>
                <w:lang w:val="en-GB"/>
              </w:rPr>
            </w:pPr>
            <w:r w:rsidRPr="002F0421">
              <w:rPr>
                <w:rFonts w:asciiTheme="minorHAnsi" w:hAnsiTheme="minorHAnsi"/>
                <w:b/>
                <w:bCs/>
                <w:noProof w:val="0"/>
                <w:color w:val="FFFFFF" w:themeColor="background1"/>
                <w:sz w:val="20"/>
                <w:szCs w:val="20"/>
                <w:lang w:val="en-GB"/>
              </w:rPr>
              <w:t>Specification reference</w:t>
            </w:r>
          </w:p>
        </w:tc>
        <w:tc>
          <w:tcPr>
            <w:tcW w:w="4820" w:type="dxa"/>
            <w:shd w:val="clear" w:color="auto" w:fill="341583" w:themeFill="accent2" w:themeFillShade="80"/>
            <w:vAlign w:val="center"/>
          </w:tcPr>
          <w:p w14:paraId="61789B9A" w14:textId="77777777" w:rsidR="00E460F8" w:rsidRPr="002F0421" w:rsidRDefault="00E460F8">
            <w:pPr>
              <w:pStyle w:val="TableHead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bCs/>
                <w:noProof w:val="0"/>
                <w:color w:val="FFFFFF" w:themeColor="background1"/>
                <w:sz w:val="20"/>
                <w:szCs w:val="20"/>
                <w:lang w:val="en-GB"/>
              </w:rPr>
            </w:pPr>
            <w:r w:rsidRPr="002F0421">
              <w:rPr>
                <w:rFonts w:asciiTheme="minorHAnsi" w:hAnsiTheme="minorHAnsi"/>
                <w:b/>
                <w:bCs/>
                <w:noProof w:val="0"/>
                <w:color w:val="FFFFFF" w:themeColor="background1"/>
                <w:sz w:val="20"/>
                <w:szCs w:val="20"/>
                <w:lang w:val="en-GB"/>
              </w:rPr>
              <w:t>Suggested activities</w:t>
            </w:r>
          </w:p>
        </w:tc>
        <w:tc>
          <w:tcPr>
            <w:tcW w:w="2268" w:type="dxa"/>
            <w:shd w:val="clear" w:color="auto" w:fill="341583" w:themeFill="accent2" w:themeFillShade="80"/>
            <w:vAlign w:val="center"/>
          </w:tcPr>
          <w:p w14:paraId="6AF653EF" w14:textId="77777777" w:rsidR="00E460F8" w:rsidRPr="002F0421" w:rsidRDefault="00E460F8">
            <w:pPr>
              <w:pStyle w:val="TableHead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bCs/>
                <w:noProof w:val="0"/>
                <w:color w:val="FFFFFF" w:themeColor="background1"/>
                <w:sz w:val="20"/>
                <w:szCs w:val="20"/>
                <w:lang w:val="en-GB"/>
              </w:rPr>
            </w:pPr>
            <w:r w:rsidRPr="002F0421">
              <w:rPr>
                <w:rFonts w:asciiTheme="minorHAnsi" w:hAnsiTheme="minorHAnsi"/>
                <w:b/>
                <w:bCs/>
                <w:noProof w:val="0"/>
                <w:color w:val="FFFFFF" w:themeColor="background1"/>
                <w:sz w:val="20"/>
                <w:szCs w:val="20"/>
                <w:lang w:val="en-GB"/>
              </w:rPr>
              <w:t>Suggested resources</w:t>
            </w:r>
          </w:p>
        </w:tc>
        <w:tc>
          <w:tcPr>
            <w:tcW w:w="1984" w:type="dxa"/>
            <w:shd w:val="clear" w:color="auto" w:fill="341583" w:themeFill="accent2" w:themeFillShade="80"/>
            <w:vAlign w:val="center"/>
          </w:tcPr>
          <w:p w14:paraId="06FEF4BC" w14:textId="77777777" w:rsidR="00E460F8" w:rsidRPr="002F0421" w:rsidRDefault="00E460F8">
            <w:pPr>
              <w:pStyle w:val="TableHeading"/>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bCs/>
                <w:noProof w:val="0"/>
                <w:color w:val="FFFFFF" w:themeColor="background1"/>
                <w:sz w:val="20"/>
                <w:szCs w:val="20"/>
                <w:lang w:val="en-GB"/>
              </w:rPr>
            </w:pPr>
            <w:r w:rsidRPr="002F0421">
              <w:rPr>
                <w:rFonts w:asciiTheme="minorHAnsi" w:hAnsiTheme="minorHAnsi"/>
                <w:b/>
                <w:bCs/>
                <w:noProof w:val="0"/>
                <w:color w:val="FFFFFF" w:themeColor="background1"/>
                <w:sz w:val="20"/>
                <w:szCs w:val="20"/>
                <w:lang w:val="en-GB"/>
              </w:rPr>
              <w:t>Which skills acquired in this lesson are explicitly assessed through examination?</w:t>
            </w:r>
          </w:p>
        </w:tc>
        <w:tc>
          <w:tcPr>
            <w:tcW w:w="1985" w:type="dxa"/>
            <w:shd w:val="clear" w:color="auto" w:fill="341583" w:themeFill="accent2" w:themeFillShade="80"/>
            <w:vAlign w:val="center"/>
          </w:tcPr>
          <w:p w14:paraId="7DFF7BFA" w14:textId="77777777" w:rsidR="00E460F8" w:rsidRPr="002F0421"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bCs/>
                <w:noProof w:val="0"/>
                <w:color w:val="FFFFFF" w:themeColor="background1"/>
                <w:sz w:val="20"/>
                <w:szCs w:val="20"/>
                <w:lang w:val="en-GB"/>
              </w:rPr>
            </w:pPr>
            <w:r w:rsidRPr="002F0421">
              <w:rPr>
                <w:rFonts w:asciiTheme="minorHAnsi" w:hAnsiTheme="minorHAnsi"/>
                <w:b/>
                <w:bCs/>
                <w:noProof w:val="0"/>
                <w:color w:val="FFFFFF" w:themeColor="background1"/>
                <w:sz w:val="20"/>
                <w:szCs w:val="20"/>
                <w:lang w:val="en-GB"/>
              </w:rPr>
              <w:t>Which skills could be acquired through teaching and delivery in this lesson?</w:t>
            </w:r>
          </w:p>
        </w:tc>
      </w:tr>
      <w:tr w:rsidR="00E460F8" w:rsidRPr="003A19A2" w14:paraId="7854A91E"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49DB2CDB" w14:textId="77777777" w:rsidR="00E460F8" w:rsidRPr="003A19A2" w:rsidRDefault="00E460F8">
            <w:pPr>
              <w:pStyle w:val="TableHeading"/>
              <w:rPr>
                <w:noProof w:val="0"/>
                <w:color w:val="FFFFFF" w:themeColor="background1"/>
                <w:lang w:val="en-GB"/>
              </w:rPr>
            </w:pPr>
            <w:r w:rsidRPr="003A19A2">
              <w:rPr>
                <w:b/>
                <w:bCs/>
                <w:noProof w:val="0"/>
                <w:color w:val="000000" w:themeColor="text1"/>
                <w:lang w:val="en-GB"/>
              </w:rPr>
              <w:t>Week 21</w:t>
            </w:r>
            <w:r w:rsidRPr="003A19A2">
              <w:rPr>
                <w:b/>
                <w:bCs/>
                <w:noProof w:val="0"/>
                <w:color w:val="000000" w:themeColor="text1"/>
                <w:lang w:val="en-GB"/>
              </w:rPr>
              <w:br/>
              <w:t>Lesson 1</w:t>
            </w:r>
          </w:p>
        </w:tc>
      </w:tr>
      <w:tr w:rsidR="00541916" w:rsidRPr="003A19A2" w14:paraId="68592EE9" w14:textId="77777777" w:rsidTr="00C56739">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2E1D2B39" w14:textId="77777777" w:rsidR="00541916" w:rsidRPr="002F0421" w:rsidRDefault="00541916" w:rsidP="00541916">
            <w:pPr>
              <w:rPr>
                <w:rFonts w:eastAsia="Open Sans" w:cs="Open Sans"/>
                <w:color w:val="000000" w:themeColor="text1"/>
                <w:sz w:val="18"/>
                <w:szCs w:val="18"/>
              </w:rPr>
            </w:pPr>
            <w:r w:rsidRPr="002F0421">
              <w:rPr>
                <w:rFonts w:eastAsia="Open Sans" w:cs="Open Sans"/>
                <w:color w:val="000000" w:themeColor="text1"/>
                <w:sz w:val="18"/>
                <w:szCs w:val="18"/>
              </w:rPr>
              <w:t>Topic: 20.1.1 Methods for object-oriented programming (OOP)</w:t>
            </w:r>
          </w:p>
          <w:p w14:paraId="300FEB45" w14:textId="77777777" w:rsidR="00541916" w:rsidRPr="002F0421" w:rsidRDefault="00541916" w:rsidP="00541916">
            <w:pPr>
              <w:rPr>
                <w:rFonts w:eastAsia="Open Sans" w:cs="Open Sans"/>
                <w:color w:val="000000" w:themeColor="text1"/>
                <w:sz w:val="18"/>
                <w:szCs w:val="18"/>
              </w:rPr>
            </w:pPr>
          </w:p>
          <w:p w14:paraId="6DC18D6E" w14:textId="31A66AA6" w:rsidR="00541916" w:rsidRPr="002F0421" w:rsidRDefault="003C1507" w:rsidP="00541916">
            <w:pPr>
              <w:rPr>
                <w:rFonts w:eastAsia="Open Sans" w:cs="Open Sans"/>
                <w:color w:val="000000" w:themeColor="text1"/>
                <w:sz w:val="18"/>
                <w:szCs w:val="18"/>
              </w:rPr>
            </w:pPr>
            <w:r w:rsidRPr="003C1507">
              <w:rPr>
                <w:rFonts w:eastAsia="Open Sans" w:cs="Open Sans"/>
                <w:sz w:val="18"/>
                <w:szCs w:val="18"/>
              </w:rPr>
              <w:t>Lesson title:</w:t>
            </w:r>
          </w:p>
          <w:p w14:paraId="355BAD39" w14:textId="77777777" w:rsidR="00541916" w:rsidRPr="002F0421" w:rsidRDefault="00541916" w:rsidP="00541916">
            <w:pPr>
              <w:rPr>
                <w:color w:val="000000" w:themeColor="text1"/>
                <w:sz w:val="18"/>
                <w:szCs w:val="18"/>
              </w:rPr>
            </w:pPr>
            <w:r w:rsidRPr="002F0421">
              <w:rPr>
                <w:rFonts w:eastAsia="Open Sans" w:cs="Open Sans"/>
                <w:b w:val="0"/>
                <w:bCs w:val="0"/>
                <w:color w:val="000000" w:themeColor="text1"/>
                <w:sz w:val="18"/>
                <w:szCs w:val="18"/>
              </w:rPr>
              <w:t>Polymorphism</w:t>
            </w:r>
          </w:p>
          <w:p w14:paraId="62E8E2C0" w14:textId="77777777" w:rsidR="00541916" w:rsidRPr="002F0421" w:rsidRDefault="00541916" w:rsidP="00541916">
            <w:pPr>
              <w:pStyle w:val="TableText"/>
              <w:rPr>
                <w:rFonts w:asciiTheme="minorHAnsi" w:hAnsiTheme="minorHAnsi"/>
                <w:noProof w:val="0"/>
                <w:sz w:val="18"/>
                <w:szCs w:val="18"/>
                <w:lang w:val="en-GB"/>
              </w:rPr>
            </w:pPr>
          </w:p>
        </w:tc>
        <w:tc>
          <w:tcPr>
            <w:tcW w:w="2551" w:type="dxa"/>
          </w:tcPr>
          <w:p w14:paraId="19112BB7" w14:textId="7FED1A75" w:rsidR="00541916" w:rsidRPr="002F0421" w:rsidRDefault="003C1507" w:rsidP="00541916">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3C1507">
              <w:rPr>
                <w:rFonts w:eastAsia="Open Sans" w:cs="Open Sans"/>
                <w:sz w:val="18"/>
                <w:szCs w:val="18"/>
              </w:rPr>
              <w:t>Students will be able to:</w:t>
            </w:r>
          </w:p>
          <w:p w14:paraId="42C6D450" w14:textId="3D44279F" w:rsidR="00541916" w:rsidRPr="002F0421" w:rsidRDefault="002F0421" w:rsidP="00541916">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2F0421">
              <w:rPr>
                <w:rFonts w:eastAsia="Open Sans" w:cs="Open Sans"/>
                <w:color w:val="000000" w:themeColor="text1"/>
                <w:sz w:val="18"/>
                <w:szCs w:val="18"/>
              </w:rPr>
              <w:t>C</w:t>
            </w:r>
            <w:r w:rsidR="00541916" w:rsidRPr="002F0421">
              <w:rPr>
                <w:rFonts w:eastAsia="Open Sans" w:cs="Open Sans"/>
                <w:color w:val="000000" w:themeColor="text1"/>
                <w:sz w:val="18"/>
                <w:szCs w:val="18"/>
              </w:rPr>
              <w:t>onvert Unified Modelling Language (UML) class diagrams into code</w:t>
            </w:r>
          </w:p>
          <w:p w14:paraId="050A3F14" w14:textId="0FFB90BD" w:rsidR="00541916" w:rsidRPr="002F0421" w:rsidRDefault="002F0421" w:rsidP="00541916">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2F0421">
              <w:rPr>
                <w:rFonts w:eastAsia="Open Sans" w:cs="Open Sans"/>
                <w:color w:val="000000" w:themeColor="text1"/>
                <w:sz w:val="18"/>
                <w:szCs w:val="18"/>
              </w:rPr>
              <w:t>S</w:t>
            </w:r>
            <w:r w:rsidR="00541916" w:rsidRPr="002F0421">
              <w:rPr>
                <w:rFonts w:eastAsia="Open Sans" w:cs="Open Sans"/>
                <w:color w:val="000000" w:themeColor="text1"/>
                <w:sz w:val="18"/>
                <w:szCs w:val="18"/>
              </w:rPr>
              <w:t xml:space="preserve">elect appropriate methods for </w:t>
            </w:r>
            <w:r w:rsidRPr="002F0421">
              <w:rPr>
                <w:rFonts w:eastAsia="Open Sans" w:cs="Open Sans"/>
                <w:color w:val="000000" w:themeColor="text1"/>
                <w:sz w:val="18"/>
                <w:szCs w:val="18"/>
              </w:rPr>
              <w:t xml:space="preserve">object-oriented </w:t>
            </w:r>
            <w:r w:rsidR="00541916" w:rsidRPr="002F0421">
              <w:rPr>
                <w:rFonts w:eastAsia="Open Sans" w:cs="Open Sans"/>
                <w:color w:val="000000" w:themeColor="text1"/>
                <w:sz w:val="18"/>
                <w:szCs w:val="18"/>
              </w:rPr>
              <w:t>programming</w:t>
            </w:r>
          </w:p>
          <w:p w14:paraId="7522A82C" w14:textId="098F91B5" w:rsidR="00541916" w:rsidRPr="002F0421" w:rsidRDefault="002F0421" w:rsidP="00541916">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2F0421">
              <w:rPr>
                <w:rFonts w:eastAsia="Open Sans" w:cs="Open Sans"/>
                <w:color w:val="000000" w:themeColor="text1"/>
                <w:sz w:val="18"/>
                <w:szCs w:val="18"/>
              </w:rPr>
              <w:t>U</w:t>
            </w:r>
            <w:r w:rsidR="00541916" w:rsidRPr="002F0421">
              <w:rPr>
                <w:rFonts w:eastAsia="Open Sans" w:cs="Open Sans"/>
                <w:color w:val="000000" w:themeColor="text1"/>
                <w:sz w:val="18"/>
                <w:szCs w:val="18"/>
              </w:rPr>
              <w:t>se appropriate methods for object-oriented programming.</w:t>
            </w:r>
          </w:p>
          <w:p w14:paraId="1B4FCD86" w14:textId="77777777" w:rsidR="00541916" w:rsidRPr="002F0421" w:rsidRDefault="00541916" w:rsidP="00541916">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4820" w:type="dxa"/>
          </w:tcPr>
          <w:p w14:paraId="4D9A8BE1" w14:textId="24F46C51" w:rsidR="00541916" w:rsidRPr="002F0421" w:rsidRDefault="002D2D1D" w:rsidP="00541916">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2D2D1D">
              <w:rPr>
                <w:rFonts w:asciiTheme="minorHAnsi" w:eastAsia="Open Sans" w:hAnsiTheme="minorHAnsi" w:cs="Open Sans"/>
                <w:sz w:val="18"/>
                <w:szCs w:val="18"/>
              </w:rPr>
              <w:t>Activities:</w:t>
            </w:r>
          </w:p>
          <w:p w14:paraId="3CF52628" w14:textId="77777777" w:rsidR="00541916" w:rsidRPr="002F0421" w:rsidRDefault="00541916" w:rsidP="00541916">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23C5AA32" w14:textId="77777777" w:rsidR="00541916" w:rsidRPr="002F0421" w:rsidRDefault="00541916" w:rsidP="00277C48">
            <w:pPr>
              <w:pStyle w:val="NoSpacing"/>
              <w:numPr>
                <w:ilvl w:val="0"/>
                <w:numId w:val="116"/>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2F0421">
              <w:rPr>
                <w:rFonts w:asciiTheme="minorHAnsi" w:eastAsia="Open Sans" w:hAnsiTheme="minorHAnsi" w:cs="Open Sans"/>
                <w:color w:val="000000" w:themeColor="text1"/>
                <w:sz w:val="18"/>
                <w:szCs w:val="18"/>
              </w:rPr>
              <w:t xml:space="preserve">Teacher explains the concept of polymorphism. </w:t>
            </w:r>
          </w:p>
          <w:p w14:paraId="711EF596" w14:textId="77777777" w:rsidR="00541916" w:rsidRPr="002F0421" w:rsidRDefault="00541916" w:rsidP="00277C48">
            <w:pPr>
              <w:pStyle w:val="NoSpacing"/>
              <w:numPr>
                <w:ilvl w:val="0"/>
                <w:numId w:val="116"/>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2F0421">
              <w:rPr>
                <w:rFonts w:asciiTheme="minorHAnsi" w:eastAsia="Open Sans" w:hAnsiTheme="minorHAnsi" w:cs="Open Sans"/>
                <w:color w:val="000000" w:themeColor="text1"/>
                <w:sz w:val="18"/>
                <w:szCs w:val="18"/>
              </w:rPr>
              <w:t>Class practical activity with students creating program which demonstrates polymorphism (Student book 2 Activity 4 page 298 provides an example)</w:t>
            </w:r>
          </w:p>
          <w:p w14:paraId="4BC068E3" w14:textId="77777777" w:rsidR="00541916" w:rsidRPr="002F0421" w:rsidRDefault="00541916" w:rsidP="00277C48">
            <w:pPr>
              <w:pStyle w:val="NoSpacing"/>
              <w:numPr>
                <w:ilvl w:val="0"/>
                <w:numId w:val="116"/>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2F0421">
              <w:rPr>
                <w:rFonts w:asciiTheme="minorHAnsi" w:eastAsia="Open Sans" w:hAnsiTheme="minorHAnsi" w:cs="Open Sans"/>
                <w:color w:val="000000" w:themeColor="text1"/>
                <w:sz w:val="18"/>
                <w:szCs w:val="18"/>
              </w:rPr>
              <w:t>Class activity: quiz on OOP Python code syntax</w:t>
            </w:r>
          </w:p>
          <w:p w14:paraId="2F84ADCC" w14:textId="77777777" w:rsidR="00541916" w:rsidRPr="002F0421" w:rsidRDefault="00541916" w:rsidP="00541916">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p>
          <w:p w14:paraId="100C4314" w14:textId="2BB92375" w:rsidR="00541916" w:rsidRPr="002F0421" w:rsidRDefault="002D2D1D" w:rsidP="00541916">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479158CA" w14:textId="77777777" w:rsidR="002F0421" w:rsidRPr="002F0421" w:rsidRDefault="002F0421" w:rsidP="00541916">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4176132F" w14:textId="77777777" w:rsidR="00541916" w:rsidRPr="002F0421" w:rsidRDefault="00541916" w:rsidP="00541916">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2F0421">
              <w:rPr>
                <w:rFonts w:asciiTheme="minorHAnsi" w:eastAsia="Open Sans" w:hAnsiTheme="minorHAnsi" w:cs="Open Sans"/>
                <w:color w:val="000000" w:themeColor="text1"/>
                <w:sz w:val="18"/>
                <w:szCs w:val="18"/>
              </w:rPr>
              <w:t>Ask students to revise linked lists by reading the section in the student book (book 2, pages 249-252) in preparation for the next lesson. Also read the theory of linked lists form Unit 3 topic 14.1.1 page 96</w:t>
            </w:r>
          </w:p>
          <w:p w14:paraId="69CABF66" w14:textId="77777777" w:rsidR="00541916" w:rsidRPr="002F0421" w:rsidRDefault="00541916" w:rsidP="00541916">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p>
          <w:p w14:paraId="5F8C4520" w14:textId="77777777" w:rsidR="00541916" w:rsidRPr="002F0421" w:rsidRDefault="00541916" w:rsidP="00541916">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221D9747" w14:textId="178145EE" w:rsidR="00541916" w:rsidRPr="0077665F" w:rsidRDefault="002D2D1D" w:rsidP="00541916">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77665F">
              <w:rPr>
                <w:rFonts w:eastAsia="Open Sans" w:cs="Open Sans"/>
                <w:b/>
                <w:color w:val="000000" w:themeColor="text1"/>
                <w:sz w:val="18"/>
                <w:szCs w:val="18"/>
              </w:rPr>
              <w:t xml:space="preserve">Pearson Edexcel International A-level Computer Science Student Book 2: </w:t>
            </w:r>
            <w:r w:rsidR="00541916" w:rsidRPr="0077665F">
              <w:rPr>
                <w:rFonts w:eastAsia="Open Sans" w:cs="Open Sans"/>
                <w:color w:val="000000" w:themeColor="text1"/>
                <w:sz w:val="18"/>
                <w:szCs w:val="18"/>
              </w:rPr>
              <w:t>pp. 297-299</w:t>
            </w:r>
          </w:p>
          <w:p w14:paraId="3987B54F" w14:textId="77777777" w:rsidR="00541916" w:rsidRPr="0077665F" w:rsidRDefault="00541916" w:rsidP="00541916">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77665F">
              <w:rPr>
                <w:rFonts w:eastAsia="Open Sans" w:cs="Open Sans"/>
                <w:color w:val="000000" w:themeColor="text1"/>
                <w:sz w:val="18"/>
                <w:szCs w:val="18"/>
              </w:rPr>
              <w:t>Video explaining polymorphism:</w:t>
            </w:r>
          </w:p>
          <w:p w14:paraId="2344C65A" w14:textId="2643701E" w:rsidR="00541916" w:rsidRPr="0077665F" w:rsidRDefault="00541916" w:rsidP="00541916">
            <w:pPr>
              <w:pStyle w:val="TableHeading"/>
              <w:cnfStyle w:val="000000000000" w:firstRow="0" w:lastRow="0" w:firstColumn="0" w:lastColumn="0" w:oddVBand="0" w:evenVBand="0" w:oddHBand="0" w:evenHBand="0" w:firstRowFirstColumn="0" w:firstRowLastColumn="0" w:lastRowFirstColumn="0" w:lastRowLastColumn="0"/>
              <w:rPr>
                <w:rStyle w:val="Hyperlink"/>
                <w:b w:val="0"/>
                <w:bCs w:val="0"/>
                <w:color w:val="000000" w:themeColor="text1"/>
                <w:sz w:val="18"/>
                <w:szCs w:val="18"/>
              </w:rPr>
            </w:pPr>
            <w:hyperlink r:id="rId154" w:history="1">
              <w:r w:rsidRPr="0077665F">
                <w:rPr>
                  <w:rStyle w:val="Hyperlink"/>
                  <w:b w:val="0"/>
                  <w:bCs w:val="0"/>
                  <w:color w:val="000000" w:themeColor="text1"/>
                  <w:sz w:val="18"/>
                  <w:szCs w:val="18"/>
                </w:rPr>
                <w:t>https://www.youtube.com/watch?v=tHN8I_4FIt8</w:t>
              </w:r>
            </w:hyperlink>
          </w:p>
        </w:tc>
        <w:tc>
          <w:tcPr>
            <w:tcW w:w="1984" w:type="dxa"/>
          </w:tcPr>
          <w:p w14:paraId="0430EF44" w14:textId="77777777" w:rsidR="00541916" w:rsidRPr="002F0421" w:rsidRDefault="00541916" w:rsidP="00541916">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2F0421">
              <w:rPr>
                <w:rFonts w:asciiTheme="minorHAnsi" w:eastAsia="Open Sans" w:hAnsiTheme="minorHAnsi" w:cs="Open Sans"/>
                <w:color w:val="000000" w:themeColor="text1"/>
                <w:sz w:val="18"/>
                <w:szCs w:val="18"/>
              </w:rPr>
              <w:t>Critical thinking</w:t>
            </w:r>
          </w:p>
          <w:p w14:paraId="6457B84D" w14:textId="77777777" w:rsidR="00541916" w:rsidRPr="002F0421" w:rsidRDefault="00541916" w:rsidP="00541916">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2F0421">
              <w:rPr>
                <w:rFonts w:eastAsia="Open Sans" w:cs="Open Sans"/>
                <w:color w:val="000000" w:themeColor="text1"/>
                <w:sz w:val="18"/>
                <w:szCs w:val="18"/>
              </w:rPr>
              <w:t>Problem solving</w:t>
            </w:r>
          </w:p>
          <w:p w14:paraId="14464F72" w14:textId="77777777" w:rsidR="00541916" w:rsidRPr="002F0421" w:rsidRDefault="00541916" w:rsidP="00541916">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2F0421">
              <w:rPr>
                <w:rFonts w:eastAsia="Open Sans" w:cs="Open Sans"/>
                <w:color w:val="000000" w:themeColor="text1"/>
                <w:sz w:val="18"/>
                <w:szCs w:val="18"/>
              </w:rPr>
              <w:t>Analysis</w:t>
            </w:r>
          </w:p>
          <w:p w14:paraId="207A297D" w14:textId="77777777" w:rsidR="00541916" w:rsidRPr="002F0421" w:rsidRDefault="00541916" w:rsidP="00541916">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tcPr>
          <w:p w14:paraId="68628A59" w14:textId="77777777" w:rsidR="00541916" w:rsidRPr="002F0421" w:rsidRDefault="00541916" w:rsidP="00541916">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2F0421">
              <w:rPr>
                <w:rFonts w:asciiTheme="minorHAnsi" w:eastAsia="Open Sans" w:hAnsiTheme="minorHAnsi" w:cs="Open Sans"/>
                <w:color w:val="000000" w:themeColor="text1"/>
                <w:sz w:val="18"/>
                <w:szCs w:val="18"/>
              </w:rPr>
              <w:t>Critical thinking</w:t>
            </w:r>
          </w:p>
          <w:p w14:paraId="2762728B" w14:textId="77777777" w:rsidR="00541916" w:rsidRPr="002F0421" w:rsidRDefault="00541916" w:rsidP="00541916">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2F0421">
              <w:rPr>
                <w:rFonts w:eastAsia="Open Sans" w:cs="Open Sans"/>
                <w:color w:val="000000" w:themeColor="text1"/>
                <w:sz w:val="18"/>
                <w:szCs w:val="18"/>
              </w:rPr>
              <w:t>Problem solving</w:t>
            </w:r>
          </w:p>
          <w:p w14:paraId="09965C22" w14:textId="77777777" w:rsidR="00541916" w:rsidRPr="002F0421" w:rsidRDefault="00541916" w:rsidP="00541916">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r>
      <w:tr w:rsidR="00541916" w:rsidRPr="003A19A2" w14:paraId="2A89AD57"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tcPr>
          <w:p w14:paraId="40698114" w14:textId="77777777" w:rsidR="00541916" w:rsidRPr="003A19A2" w:rsidRDefault="00541916" w:rsidP="00541916">
            <w:pPr>
              <w:pStyle w:val="TableHeading"/>
              <w:rPr>
                <w:noProof w:val="0"/>
                <w:lang w:val="en-GB"/>
              </w:rPr>
            </w:pPr>
            <w:r w:rsidRPr="003A19A2">
              <w:rPr>
                <w:b/>
                <w:bCs/>
                <w:noProof w:val="0"/>
                <w:color w:val="000000" w:themeColor="text1"/>
                <w:lang w:val="en-GB"/>
              </w:rPr>
              <w:t>Week 21</w:t>
            </w:r>
            <w:r w:rsidRPr="003A19A2">
              <w:rPr>
                <w:b/>
                <w:bCs/>
                <w:noProof w:val="0"/>
                <w:color w:val="000000" w:themeColor="text1"/>
                <w:lang w:val="en-GB"/>
              </w:rPr>
              <w:br/>
              <w:t>Lesson 2</w:t>
            </w:r>
          </w:p>
        </w:tc>
      </w:tr>
      <w:tr w:rsidR="00B3568C" w:rsidRPr="003A19A2" w14:paraId="68C46A9E" w14:textId="77777777" w:rsidTr="00C56739">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281F4E6D" w14:textId="77777777" w:rsidR="00B3568C" w:rsidRPr="002F0421" w:rsidRDefault="00B3568C" w:rsidP="00B3568C">
            <w:pPr>
              <w:rPr>
                <w:rFonts w:eastAsia="Open Sans" w:cs="Open Sans"/>
                <w:color w:val="000000" w:themeColor="text1"/>
                <w:sz w:val="18"/>
                <w:szCs w:val="18"/>
              </w:rPr>
            </w:pPr>
            <w:r w:rsidRPr="002F0421">
              <w:rPr>
                <w:rFonts w:eastAsia="Open Sans" w:cs="Open Sans"/>
                <w:color w:val="000000" w:themeColor="text1"/>
                <w:sz w:val="18"/>
                <w:szCs w:val="18"/>
              </w:rPr>
              <w:t>Topic: 18.2.2 Methods to represent and handle a linked list</w:t>
            </w:r>
          </w:p>
          <w:p w14:paraId="135E4A9A" w14:textId="77777777" w:rsidR="00B3568C" w:rsidRPr="002F0421" w:rsidRDefault="00B3568C" w:rsidP="00B3568C">
            <w:pPr>
              <w:rPr>
                <w:rFonts w:eastAsia="Open Sans" w:cs="Open Sans"/>
                <w:color w:val="000000" w:themeColor="text1"/>
                <w:sz w:val="18"/>
                <w:szCs w:val="18"/>
              </w:rPr>
            </w:pPr>
          </w:p>
          <w:p w14:paraId="2360BD47" w14:textId="7B4ED726" w:rsidR="00B3568C" w:rsidRPr="002F0421" w:rsidRDefault="003C1507" w:rsidP="00B3568C">
            <w:pPr>
              <w:rPr>
                <w:rFonts w:eastAsia="Open Sans" w:cs="Open Sans"/>
                <w:color w:val="000000" w:themeColor="text1"/>
                <w:sz w:val="18"/>
                <w:szCs w:val="18"/>
              </w:rPr>
            </w:pPr>
            <w:r w:rsidRPr="003C1507">
              <w:rPr>
                <w:rFonts w:eastAsia="Open Sans" w:cs="Open Sans"/>
                <w:sz w:val="18"/>
                <w:szCs w:val="18"/>
              </w:rPr>
              <w:t>Lesson title:</w:t>
            </w:r>
          </w:p>
          <w:p w14:paraId="514A23A2" w14:textId="77777777" w:rsidR="00B3568C" w:rsidRPr="002F0421" w:rsidRDefault="00B3568C" w:rsidP="00B3568C">
            <w:pPr>
              <w:rPr>
                <w:color w:val="000000" w:themeColor="text1"/>
                <w:sz w:val="18"/>
                <w:szCs w:val="18"/>
              </w:rPr>
            </w:pPr>
            <w:r w:rsidRPr="002F0421">
              <w:rPr>
                <w:rFonts w:eastAsia="Open Sans" w:cs="Open Sans"/>
                <w:b w:val="0"/>
                <w:bCs w:val="0"/>
                <w:color w:val="000000" w:themeColor="text1"/>
                <w:sz w:val="18"/>
                <w:szCs w:val="18"/>
              </w:rPr>
              <w:t>Linked lists</w:t>
            </w:r>
          </w:p>
          <w:p w14:paraId="7ECBAA9C" w14:textId="77777777" w:rsidR="00B3568C" w:rsidRPr="002F0421" w:rsidRDefault="00B3568C" w:rsidP="00B3568C">
            <w:pPr>
              <w:pStyle w:val="TableText"/>
              <w:rPr>
                <w:rFonts w:asciiTheme="minorHAnsi" w:hAnsiTheme="minorHAnsi"/>
                <w:noProof w:val="0"/>
                <w:sz w:val="18"/>
                <w:szCs w:val="18"/>
                <w:lang w:val="en-GB"/>
              </w:rPr>
            </w:pPr>
          </w:p>
        </w:tc>
        <w:tc>
          <w:tcPr>
            <w:tcW w:w="2551" w:type="dxa"/>
          </w:tcPr>
          <w:p w14:paraId="2445EBB3" w14:textId="605D886A" w:rsidR="00B3568C" w:rsidRPr="002F0421" w:rsidRDefault="003C1507" w:rsidP="00B3568C">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3C1507">
              <w:rPr>
                <w:rFonts w:eastAsia="Open Sans" w:cs="Open Sans"/>
                <w:sz w:val="18"/>
                <w:szCs w:val="18"/>
              </w:rPr>
              <w:t>Students will be able to:</w:t>
            </w:r>
          </w:p>
          <w:p w14:paraId="296FF072" w14:textId="77777777" w:rsidR="00B3568C" w:rsidRPr="002F0421" w:rsidRDefault="00B3568C" w:rsidP="00B3568C">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2F0421">
              <w:rPr>
                <w:rFonts w:eastAsia="Open Sans" w:cs="Open Sans"/>
                <w:color w:val="000000" w:themeColor="text1"/>
                <w:sz w:val="18"/>
                <w:szCs w:val="18"/>
              </w:rPr>
              <w:t>Select and use appropriate methods to represent a linked list</w:t>
            </w:r>
          </w:p>
          <w:p w14:paraId="665D11DD" w14:textId="466804A7" w:rsidR="00B3568C" w:rsidRPr="002F0421" w:rsidRDefault="00B3568C" w:rsidP="00B3568C">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r w:rsidRPr="002F0421">
              <w:rPr>
                <w:rFonts w:asciiTheme="minorHAnsi" w:eastAsia="Open Sans" w:hAnsiTheme="minorHAnsi" w:cs="Open Sans"/>
                <w:sz w:val="18"/>
                <w:szCs w:val="18"/>
              </w:rPr>
              <w:t>Select and use appropriate methods to handle a linked list.</w:t>
            </w:r>
          </w:p>
        </w:tc>
        <w:tc>
          <w:tcPr>
            <w:tcW w:w="4820" w:type="dxa"/>
          </w:tcPr>
          <w:p w14:paraId="1F876033" w14:textId="31BFF582" w:rsidR="00B3568C" w:rsidRPr="002F0421" w:rsidRDefault="002D2D1D" w:rsidP="00B3568C">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2D2D1D">
              <w:rPr>
                <w:rFonts w:asciiTheme="minorHAnsi" w:eastAsia="Open Sans" w:hAnsiTheme="minorHAnsi" w:cs="Open Sans"/>
                <w:sz w:val="18"/>
                <w:szCs w:val="18"/>
              </w:rPr>
              <w:t>Activities:</w:t>
            </w:r>
          </w:p>
          <w:p w14:paraId="27823CBA" w14:textId="77777777" w:rsidR="00B3568C" w:rsidRPr="002F0421" w:rsidRDefault="00B3568C" w:rsidP="00B3568C">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4A6067E3" w14:textId="77777777" w:rsidR="00B3568C" w:rsidRPr="002F0421" w:rsidRDefault="00B3568C" w:rsidP="00277C48">
            <w:pPr>
              <w:pStyle w:val="NoSpacing"/>
              <w:numPr>
                <w:ilvl w:val="0"/>
                <w:numId w:val="117"/>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2F0421">
              <w:rPr>
                <w:rFonts w:asciiTheme="minorHAnsi" w:eastAsia="Open Sans" w:hAnsiTheme="minorHAnsi" w:cs="Open Sans"/>
                <w:color w:val="000000" w:themeColor="text1"/>
                <w:sz w:val="18"/>
                <w:szCs w:val="18"/>
              </w:rPr>
              <w:t>Teacher recap on linked lists (theory covered in Unit 3, 14.1.1) and explaining that they are a type of ADT that is typically implemented using OOP (which is why they are covered in this section rather than with the other ADTs)</w:t>
            </w:r>
          </w:p>
          <w:p w14:paraId="6F7E51C5" w14:textId="77777777" w:rsidR="00B3568C" w:rsidRPr="002F0421" w:rsidRDefault="00B3568C" w:rsidP="00277C48">
            <w:pPr>
              <w:pStyle w:val="NoSpacing"/>
              <w:numPr>
                <w:ilvl w:val="0"/>
                <w:numId w:val="117"/>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2F0421">
              <w:rPr>
                <w:rFonts w:asciiTheme="minorHAnsi" w:eastAsia="Open Sans" w:hAnsiTheme="minorHAnsi" w:cs="Open Sans"/>
                <w:color w:val="000000" w:themeColor="text1"/>
                <w:sz w:val="18"/>
                <w:szCs w:val="18"/>
              </w:rPr>
              <w:t xml:space="preserve">Class practical activity with students writing a program to implement a linked list using OOP </w:t>
            </w:r>
          </w:p>
          <w:p w14:paraId="5C13D864" w14:textId="77777777" w:rsidR="00B3568C" w:rsidRPr="002F0421" w:rsidRDefault="00B3568C" w:rsidP="00277C48">
            <w:pPr>
              <w:pStyle w:val="NoSpacing"/>
              <w:numPr>
                <w:ilvl w:val="0"/>
                <w:numId w:val="117"/>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2F0421">
              <w:rPr>
                <w:rFonts w:asciiTheme="minorHAnsi" w:eastAsia="Open Sans" w:hAnsiTheme="minorHAnsi" w:cs="Open Sans"/>
                <w:color w:val="000000" w:themeColor="text1"/>
                <w:sz w:val="18"/>
                <w:szCs w:val="18"/>
              </w:rPr>
              <w:t>Class activity with students provided with code snippets which contain syntax or logic errors that they have to correct.</w:t>
            </w:r>
          </w:p>
          <w:p w14:paraId="00616ED7" w14:textId="77777777" w:rsidR="00B3568C" w:rsidRPr="002F0421" w:rsidRDefault="00B3568C" w:rsidP="00B3568C">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p>
          <w:p w14:paraId="34E5E0E8" w14:textId="13D28576" w:rsidR="00B3568C" w:rsidRDefault="002D2D1D" w:rsidP="00B3568C">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284E1515" w14:textId="77777777" w:rsidR="00C56739" w:rsidRPr="002F0421" w:rsidRDefault="00C56739" w:rsidP="00B3568C">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71F203F7" w14:textId="77777777" w:rsidR="00B3568C" w:rsidRPr="002F0421" w:rsidRDefault="00B3568C" w:rsidP="00B3568C">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2F0421">
              <w:rPr>
                <w:rFonts w:asciiTheme="minorHAnsi" w:eastAsia="Open Sans" w:hAnsiTheme="minorHAnsi" w:cs="Open Sans"/>
                <w:color w:val="000000" w:themeColor="text1"/>
                <w:sz w:val="18"/>
                <w:szCs w:val="18"/>
              </w:rPr>
              <w:t>Ask students to revise hash tables using class notes (weeks 13-14) and reading the section in the student book (book 2, pages 253-260) in preparation for the next lesson</w:t>
            </w:r>
          </w:p>
          <w:p w14:paraId="1B833A68" w14:textId="77777777" w:rsidR="00B3568C" w:rsidRPr="002F0421" w:rsidRDefault="00B3568C" w:rsidP="00B3568C">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6C8F013B" w14:textId="081AC936" w:rsidR="00B3568C" w:rsidRPr="002F0421" w:rsidRDefault="002D2D1D" w:rsidP="00B3568C">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B3568C" w:rsidRPr="002F0421">
              <w:rPr>
                <w:rFonts w:eastAsia="Open Sans" w:cs="Open Sans"/>
                <w:color w:val="000000" w:themeColor="text1"/>
                <w:sz w:val="18"/>
                <w:szCs w:val="18"/>
              </w:rPr>
              <w:t>pp. 248-253</w:t>
            </w:r>
          </w:p>
          <w:p w14:paraId="452F20DB" w14:textId="77777777" w:rsidR="00B3568C" w:rsidRPr="002F0421" w:rsidRDefault="00B3568C" w:rsidP="00B3568C">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p>
          <w:p w14:paraId="3C0C451B" w14:textId="77777777" w:rsidR="00B3568C" w:rsidRPr="002F0421" w:rsidRDefault="00B3568C" w:rsidP="00B3568C">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2F0421">
              <w:rPr>
                <w:rFonts w:eastAsia="Open Sans" w:cs="Open Sans"/>
                <w:color w:val="000000" w:themeColor="text1"/>
                <w:sz w:val="18"/>
                <w:szCs w:val="18"/>
              </w:rPr>
              <w:t>Video explaining Python code for linked lists:</w:t>
            </w:r>
          </w:p>
          <w:p w14:paraId="14646992" w14:textId="3DC3E497" w:rsidR="00B3568C" w:rsidRPr="00C56739" w:rsidRDefault="00B3568C" w:rsidP="00B3568C">
            <w:pPr>
              <w:pStyle w:val="TableHeading"/>
              <w:cnfStyle w:val="000000000000" w:firstRow="0" w:lastRow="0" w:firstColumn="0" w:lastColumn="0" w:oddVBand="0" w:evenVBand="0" w:oddHBand="0" w:evenHBand="0" w:firstRowFirstColumn="0" w:firstRowLastColumn="0" w:lastRowFirstColumn="0" w:lastRowLastColumn="0"/>
              <w:rPr>
                <w:rStyle w:val="Hyperlink"/>
                <w:b w:val="0"/>
                <w:bCs w:val="0"/>
                <w:color w:val="000000" w:themeColor="text1"/>
                <w:sz w:val="18"/>
                <w:szCs w:val="18"/>
              </w:rPr>
            </w:pPr>
            <w:hyperlink r:id="rId155" w:history="1">
              <w:r w:rsidRPr="00C56739">
                <w:rPr>
                  <w:rStyle w:val="Hyperlink"/>
                  <w:b w:val="0"/>
                  <w:bCs w:val="0"/>
                  <w:color w:val="000000" w:themeColor="text1"/>
                  <w:sz w:val="18"/>
                  <w:szCs w:val="18"/>
                </w:rPr>
                <w:t>https://www.youtube.com/watch?v=6sBsF13n5ig</w:t>
              </w:r>
            </w:hyperlink>
          </w:p>
        </w:tc>
        <w:tc>
          <w:tcPr>
            <w:tcW w:w="1984" w:type="dxa"/>
          </w:tcPr>
          <w:p w14:paraId="1F254F25" w14:textId="77777777" w:rsidR="00B3568C" w:rsidRPr="002F0421" w:rsidRDefault="00B3568C" w:rsidP="00B3568C">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2F0421">
              <w:rPr>
                <w:rFonts w:asciiTheme="minorHAnsi" w:eastAsia="Open Sans" w:hAnsiTheme="minorHAnsi" w:cs="Open Sans"/>
                <w:color w:val="000000" w:themeColor="text1"/>
                <w:sz w:val="18"/>
                <w:szCs w:val="18"/>
              </w:rPr>
              <w:t>Critical thinking</w:t>
            </w:r>
          </w:p>
          <w:p w14:paraId="755A138F" w14:textId="77777777" w:rsidR="00B3568C" w:rsidRPr="002F0421" w:rsidRDefault="00B3568C" w:rsidP="00B3568C">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2F0421">
              <w:rPr>
                <w:rFonts w:eastAsia="Open Sans" w:cs="Open Sans"/>
                <w:color w:val="000000" w:themeColor="text1"/>
                <w:sz w:val="18"/>
                <w:szCs w:val="18"/>
              </w:rPr>
              <w:t>Problem solving</w:t>
            </w:r>
          </w:p>
          <w:p w14:paraId="1BAD3BFA" w14:textId="77777777" w:rsidR="00B3568C" w:rsidRPr="002F0421" w:rsidRDefault="00B3568C" w:rsidP="00B3568C">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2F0421">
              <w:rPr>
                <w:rFonts w:eastAsia="Open Sans" w:cs="Open Sans"/>
                <w:color w:val="000000" w:themeColor="text1"/>
                <w:sz w:val="18"/>
                <w:szCs w:val="18"/>
              </w:rPr>
              <w:t>Analysis</w:t>
            </w:r>
          </w:p>
          <w:p w14:paraId="6B32CBF2" w14:textId="77777777" w:rsidR="00B3568C" w:rsidRPr="002F0421" w:rsidRDefault="00B3568C" w:rsidP="00B3568C">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tcPr>
          <w:p w14:paraId="5FE2B65E" w14:textId="77777777" w:rsidR="00B3568C" w:rsidRPr="002F0421" w:rsidRDefault="00B3568C" w:rsidP="00B3568C">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2F0421">
              <w:rPr>
                <w:rFonts w:asciiTheme="minorHAnsi" w:eastAsia="Open Sans" w:hAnsiTheme="minorHAnsi" w:cs="Open Sans"/>
                <w:color w:val="000000" w:themeColor="text1"/>
                <w:sz w:val="18"/>
                <w:szCs w:val="18"/>
              </w:rPr>
              <w:t>Critical thinking</w:t>
            </w:r>
          </w:p>
          <w:p w14:paraId="177B181B" w14:textId="77777777" w:rsidR="00B3568C" w:rsidRPr="002F0421" w:rsidRDefault="00B3568C" w:rsidP="00B3568C">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2F0421">
              <w:rPr>
                <w:rFonts w:eastAsia="Open Sans" w:cs="Open Sans"/>
                <w:color w:val="000000" w:themeColor="text1"/>
                <w:sz w:val="18"/>
                <w:szCs w:val="18"/>
              </w:rPr>
              <w:t>Problem solving</w:t>
            </w:r>
          </w:p>
          <w:p w14:paraId="16C6EED0" w14:textId="77777777" w:rsidR="00B3568C" w:rsidRPr="002F0421" w:rsidRDefault="00B3568C" w:rsidP="00B3568C">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r>
      <w:tr w:rsidR="00B3568C" w:rsidRPr="003A19A2" w14:paraId="3E70D43D" w14:textId="77777777">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tcPr>
          <w:p w14:paraId="523B0D0F" w14:textId="77777777" w:rsidR="00B3568C" w:rsidRPr="003A19A2" w:rsidRDefault="00B3568C" w:rsidP="00B3568C">
            <w:pPr>
              <w:pStyle w:val="TableHeading"/>
              <w:rPr>
                <w:noProof w:val="0"/>
                <w:lang w:val="en-GB"/>
              </w:rPr>
            </w:pPr>
            <w:r w:rsidRPr="003A19A2">
              <w:rPr>
                <w:b/>
                <w:bCs/>
                <w:noProof w:val="0"/>
                <w:color w:val="000000" w:themeColor="text1"/>
                <w:lang w:val="en-GB"/>
              </w:rPr>
              <w:t>Week 21</w:t>
            </w:r>
            <w:r w:rsidRPr="003A19A2">
              <w:rPr>
                <w:b/>
                <w:bCs/>
                <w:noProof w:val="0"/>
                <w:color w:val="000000" w:themeColor="text1"/>
                <w:lang w:val="en-GB"/>
              </w:rPr>
              <w:br/>
              <w:t>Lesson 3</w:t>
            </w:r>
          </w:p>
        </w:tc>
      </w:tr>
      <w:tr w:rsidR="00B94D36" w:rsidRPr="003A19A2" w14:paraId="68ADD37A" w14:textId="77777777" w:rsidTr="00C56739">
        <w:trPr>
          <w:trHeight w:val="444"/>
        </w:trPr>
        <w:tc>
          <w:tcPr>
            <w:cnfStyle w:val="001000000000" w:firstRow="0" w:lastRow="0" w:firstColumn="1" w:lastColumn="0" w:oddVBand="0" w:evenVBand="0" w:oddHBand="0" w:evenHBand="0" w:firstRowFirstColumn="0" w:firstRowLastColumn="0" w:lastRowFirstColumn="0" w:lastRowLastColumn="0"/>
            <w:tcW w:w="1555" w:type="dxa"/>
          </w:tcPr>
          <w:p w14:paraId="6A6ADD45" w14:textId="77777777" w:rsidR="00B94D36" w:rsidRPr="00C56739" w:rsidRDefault="00B94D36" w:rsidP="00B94D36">
            <w:pPr>
              <w:rPr>
                <w:rFonts w:eastAsia="Open Sans" w:cs="Open Sans"/>
                <w:color w:val="000000" w:themeColor="text1"/>
                <w:sz w:val="18"/>
                <w:szCs w:val="18"/>
              </w:rPr>
            </w:pPr>
            <w:r w:rsidRPr="00C56739">
              <w:rPr>
                <w:rFonts w:eastAsia="Open Sans" w:cs="Open Sans"/>
                <w:color w:val="000000" w:themeColor="text1"/>
                <w:sz w:val="18"/>
                <w:szCs w:val="18"/>
              </w:rPr>
              <w:t xml:space="preserve">Topic: </w:t>
            </w:r>
          </w:p>
          <w:p w14:paraId="20B7811A" w14:textId="77777777" w:rsidR="00B94D36" w:rsidRPr="00C56739" w:rsidRDefault="00B94D36" w:rsidP="00B94D36">
            <w:pPr>
              <w:rPr>
                <w:rFonts w:eastAsia="Open Sans" w:cs="Open Sans"/>
                <w:color w:val="000000" w:themeColor="text1"/>
                <w:sz w:val="18"/>
                <w:szCs w:val="18"/>
              </w:rPr>
            </w:pPr>
            <w:r w:rsidRPr="00C56739">
              <w:rPr>
                <w:rFonts w:eastAsia="Open Sans" w:cs="Open Sans"/>
                <w:color w:val="000000" w:themeColor="text1"/>
                <w:sz w:val="18"/>
                <w:szCs w:val="18"/>
              </w:rPr>
              <w:t>18.2.3 Methods to represent and handle a hash table:</w:t>
            </w:r>
          </w:p>
          <w:p w14:paraId="71129605" w14:textId="77777777" w:rsidR="00C56739" w:rsidRPr="00C56739" w:rsidRDefault="00C56739" w:rsidP="00B94D36">
            <w:pPr>
              <w:rPr>
                <w:rFonts w:eastAsia="Open Sans" w:cs="Open Sans"/>
                <w:b w:val="0"/>
                <w:bCs w:val="0"/>
                <w:color w:val="000000" w:themeColor="text1"/>
                <w:sz w:val="18"/>
                <w:szCs w:val="18"/>
              </w:rPr>
            </w:pPr>
          </w:p>
          <w:p w14:paraId="157BF088" w14:textId="2738C837" w:rsidR="00B94D36" w:rsidRPr="00C56739" w:rsidRDefault="003C1507" w:rsidP="00B94D36">
            <w:pPr>
              <w:rPr>
                <w:rFonts w:eastAsia="Open Sans" w:cs="Open Sans"/>
                <w:color w:val="000000" w:themeColor="text1"/>
                <w:sz w:val="18"/>
                <w:szCs w:val="18"/>
              </w:rPr>
            </w:pPr>
            <w:r w:rsidRPr="003C1507">
              <w:rPr>
                <w:rFonts w:eastAsia="Open Sans" w:cs="Open Sans"/>
                <w:sz w:val="18"/>
                <w:szCs w:val="18"/>
              </w:rPr>
              <w:t>Lesson title:</w:t>
            </w:r>
          </w:p>
          <w:p w14:paraId="4EC747CE" w14:textId="77777777" w:rsidR="00B94D36" w:rsidRPr="00C56739" w:rsidRDefault="00B94D36" w:rsidP="00B94D36">
            <w:pPr>
              <w:rPr>
                <w:color w:val="000000" w:themeColor="text1"/>
                <w:sz w:val="18"/>
                <w:szCs w:val="18"/>
              </w:rPr>
            </w:pPr>
            <w:r w:rsidRPr="00C56739">
              <w:rPr>
                <w:rFonts w:eastAsia="Open Sans" w:cs="Open Sans"/>
                <w:b w:val="0"/>
                <w:bCs w:val="0"/>
                <w:color w:val="000000" w:themeColor="text1"/>
                <w:sz w:val="18"/>
                <w:szCs w:val="18"/>
              </w:rPr>
              <w:t>Hash tables using OOP</w:t>
            </w:r>
          </w:p>
          <w:p w14:paraId="098AEF32" w14:textId="77777777" w:rsidR="00B94D36" w:rsidRPr="00C56739" w:rsidRDefault="00B94D36" w:rsidP="00B94D36">
            <w:pPr>
              <w:pStyle w:val="TableHeading"/>
              <w:rPr>
                <w:rFonts w:asciiTheme="minorHAnsi" w:hAnsiTheme="minorHAnsi"/>
                <w:noProof w:val="0"/>
                <w:color w:val="000000" w:themeColor="text1"/>
                <w:sz w:val="18"/>
                <w:szCs w:val="18"/>
                <w:lang w:val="en-GB"/>
              </w:rPr>
            </w:pPr>
          </w:p>
        </w:tc>
        <w:tc>
          <w:tcPr>
            <w:tcW w:w="2551" w:type="dxa"/>
          </w:tcPr>
          <w:p w14:paraId="4E1A7EBB" w14:textId="68BD0B52" w:rsidR="00B94D36" w:rsidRPr="00C56739" w:rsidRDefault="003C1507" w:rsidP="00B94D36">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3C1507">
              <w:rPr>
                <w:rFonts w:eastAsia="Open Sans" w:cs="Open Sans"/>
                <w:sz w:val="18"/>
                <w:szCs w:val="18"/>
              </w:rPr>
              <w:t>Students will be able to:</w:t>
            </w:r>
          </w:p>
          <w:p w14:paraId="697C9E0E" w14:textId="77777777" w:rsidR="00B94D36" w:rsidRPr="00C56739" w:rsidRDefault="00B94D36" w:rsidP="00B94D36">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C56739">
              <w:rPr>
                <w:rFonts w:eastAsia="Open Sans" w:cs="Open Sans"/>
                <w:color w:val="000000" w:themeColor="text1"/>
                <w:sz w:val="18"/>
                <w:szCs w:val="18"/>
              </w:rPr>
              <w:t>Select and use appropriate methods to represent a hash table</w:t>
            </w:r>
          </w:p>
          <w:p w14:paraId="32070C22" w14:textId="6CC85BEB" w:rsidR="00B94D36" w:rsidRPr="00C56739" w:rsidRDefault="00B94D36" w:rsidP="00B94D36">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r w:rsidRPr="00C56739">
              <w:rPr>
                <w:rFonts w:asciiTheme="minorHAnsi" w:eastAsia="Open Sans" w:hAnsiTheme="minorHAnsi" w:cs="Open Sans"/>
                <w:b w:val="0"/>
                <w:bCs w:val="0"/>
                <w:color w:val="000000" w:themeColor="text1"/>
                <w:sz w:val="18"/>
                <w:szCs w:val="18"/>
              </w:rPr>
              <w:t>Select and use appropriate methods to handle a hash table.</w:t>
            </w:r>
          </w:p>
        </w:tc>
        <w:tc>
          <w:tcPr>
            <w:tcW w:w="4820" w:type="dxa"/>
          </w:tcPr>
          <w:p w14:paraId="5D7B4898" w14:textId="551E7AAF" w:rsidR="00B94D36" w:rsidRPr="00C56739" w:rsidRDefault="002D2D1D" w:rsidP="00B94D36">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2D2D1D">
              <w:rPr>
                <w:rFonts w:asciiTheme="minorHAnsi" w:eastAsia="Open Sans" w:hAnsiTheme="minorHAnsi" w:cs="Open Sans"/>
                <w:sz w:val="18"/>
                <w:szCs w:val="18"/>
              </w:rPr>
              <w:t>Activities:</w:t>
            </w:r>
          </w:p>
          <w:p w14:paraId="5D9CE3BB" w14:textId="77777777" w:rsidR="00B94D36" w:rsidRPr="00C56739" w:rsidRDefault="00B94D36" w:rsidP="00B94D36">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66D96814" w14:textId="77777777" w:rsidR="00B94D36" w:rsidRPr="00C56739" w:rsidRDefault="00B94D36" w:rsidP="00277C48">
            <w:pPr>
              <w:pStyle w:val="NoSpacing"/>
              <w:numPr>
                <w:ilvl w:val="0"/>
                <w:numId w:val="118"/>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C56739">
              <w:rPr>
                <w:rFonts w:asciiTheme="minorHAnsi" w:eastAsia="Open Sans" w:hAnsiTheme="minorHAnsi" w:cs="Open Sans"/>
                <w:color w:val="000000" w:themeColor="text1"/>
                <w:sz w:val="18"/>
                <w:szCs w:val="18"/>
              </w:rPr>
              <w:t>Teacher recap on hash tables (covered in week 13-14) and explains how they can be implemented using OOP.</w:t>
            </w:r>
          </w:p>
          <w:p w14:paraId="3D7ABDBA" w14:textId="77777777" w:rsidR="00B94D36" w:rsidRPr="00C56739" w:rsidRDefault="00B94D36" w:rsidP="00277C48">
            <w:pPr>
              <w:pStyle w:val="NoSpacing"/>
              <w:numPr>
                <w:ilvl w:val="0"/>
                <w:numId w:val="118"/>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C56739">
              <w:rPr>
                <w:rFonts w:asciiTheme="minorHAnsi" w:eastAsia="Open Sans" w:hAnsiTheme="minorHAnsi" w:cs="Open Sans"/>
                <w:color w:val="000000" w:themeColor="text1"/>
                <w:sz w:val="18"/>
                <w:szCs w:val="18"/>
              </w:rPr>
              <w:t>Class practical activity creating code which demonstrates hash tables using OOP</w:t>
            </w:r>
          </w:p>
          <w:p w14:paraId="28CD6914" w14:textId="77777777" w:rsidR="00B94D36" w:rsidRPr="00C56739" w:rsidRDefault="00B94D36" w:rsidP="00277C48">
            <w:pPr>
              <w:pStyle w:val="NoSpacing"/>
              <w:numPr>
                <w:ilvl w:val="0"/>
                <w:numId w:val="118"/>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C56739">
              <w:rPr>
                <w:rFonts w:asciiTheme="minorHAnsi" w:eastAsia="Open Sans" w:hAnsiTheme="minorHAnsi" w:cs="Open Sans"/>
                <w:color w:val="000000" w:themeColor="text1"/>
                <w:sz w:val="18"/>
                <w:szCs w:val="18"/>
              </w:rPr>
              <w:t>Class discussion about the benefits and drawbacks of using OOP to implement a hash table (and other ADTs) compared to a procedural approach used previously</w:t>
            </w:r>
          </w:p>
          <w:p w14:paraId="6B44FC4E" w14:textId="77777777" w:rsidR="00B94D36" w:rsidRPr="00C56739" w:rsidRDefault="00B94D36" w:rsidP="00B94D36">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C56739">
              <w:rPr>
                <w:rFonts w:asciiTheme="minorHAnsi" w:eastAsia="Open Sans" w:hAnsiTheme="minorHAnsi" w:cs="Open Sans"/>
                <w:color w:val="000000" w:themeColor="text1"/>
                <w:sz w:val="18"/>
                <w:szCs w:val="18"/>
              </w:rPr>
              <w:t xml:space="preserve"> </w:t>
            </w:r>
          </w:p>
          <w:p w14:paraId="50902695" w14:textId="2E7310EB" w:rsidR="00B94D36" w:rsidRPr="00C56739" w:rsidRDefault="002D2D1D" w:rsidP="00B94D36">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41989B4E" w14:textId="77777777" w:rsidR="00C56739" w:rsidRPr="00C56739" w:rsidRDefault="00C56739" w:rsidP="00B94D36">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452511D9" w14:textId="77777777" w:rsidR="00B94D36" w:rsidRPr="00C56739" w:rsidRDefault="00B94D36" w:rsidP="00B94D36">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C56739">
              <w:rPr>
                <w:rFonts w:asciiTheme="minorHAnsi" w:eastAsia="Open Sans" w:hAnsiTheme="minorHAnsi" w:cs="Open Sans"/>
                <w:color w:val="000000" w:themeColor="text1"/>
                <w:sz w:val="18"/>
                <w:szCs w:val="18"/>
              </w:rPr>
              <w:t>Ask students to revise binary search trees by reading the section in the student book (book 2, pages 263-267 in preparation for the next lesson</w:t>
            </w:r>
          </w:p>
          <w:p w14:paraId="53694C51" w14:textId="77777777" w:rsidR="00B94D36" w:rsidRPr="00C56739" w:rsidRDefault="00B94D36" w:rsidP="00B94D36">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2268" w:type="dxa"/>
          </w:tcPr>
          <w:p w14:paraId="09A1A2B6" w14:textId="1FC5D612" w:rsidR="00B94D36" w:rsidRPr="00C56739" w:rsidRDefault="002D2D1D" w:rsidP="00B94D36">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r w:rsidRPr="002D2D1D">
              <w:rPr>
                <w:rFonts w:asciiTheme="minorHAnsi" w:eastAsia="Open Sans" w:hAnsiTheme="minorHAnsi" w:cs="Open Sans"/>
                <w:bCs w:val="0"/>
                <w:color w:val="000000" w:themeColor="text1"/>
                <w:sz w:val="18"/>
                <w:szCs w:val="18"/>
              </w:rPr>
              <w:t xml:space="preserve">Pearson Edexcel International A-level Computer Science Student Book 2: </w:t>
            </w:r>
            <w:r w:rsidR="00B94D36" w:rsidRPr="00C56739">
              <w:rPr>
                <w:rFonts w:asciiTheme="minorHAnsi" w:eastAsia="Open Sans" w:hAnsiTheme="minorHAnsi" w:cs="Open Sans"/>
                <w:b w:val="0"/>
                <w:bCs w:val="0"/>
                <w:color w:val="000000" w:themeColor="text1"/>
                <w:sz w:val="18"/>
                <w:szCs w:val="18"/>
              </w:rPr>
              <w:t>pp. 253-256</w:t>
            </w:r>
          </w:p>
        </w:tc>
        <w:tc>
          <w:tcPr>
            <w:tcW w:w="1984" w:type="dxa"/>
          </w:tcPr>
          <w:p w14:paraId="0C3D42AB" w14:textId="77777777" w:rsidR="00B94D36" w:rsidRPr="00C56739" w:rsidRDefault="00B94D36" w:rsidP="00B94D36">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C56739">
              <w:rPr>
                <w:rFonts w:asciiTheme="minorHAnsi" w:eastAsia="Open Sans" w:hAnsiTheme="minorHAnsi" w:cs="Open Sans"/>
                <w:color w:val="000000" w:themeColor="text1"/>
                <w:sz w:val="18"/>
                <w:szCs w:val="18"/>
              </w:rPr>
              <w:t>Critical thinking</w:t>
            </w:r>
          </w:p>
          <w:p w14:paraId="253362A7" w14:textId="77777777" w:rsidR="00B94D36" w:rsidRPr="00C56739" w:rsidRDefault="00B94D36" w:rsidP="00B94D36">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C56739">
              <w:rPr>
                <w:rFonts w:eastAsia="Open Sans" w:cs="Open Sans"/>
                <w:color w:val="000000" w:themeColor="text1"/>
                <w:sz w:val="18"/>
                <w:szCs w:val="18"/>
              </w:rPr>
              <w:t>Problem solving</w:t>
            </w:r>
          </w:p>
          <w:p w14:paraId="3F5C73EA" w14:textId="77777777" w:rsidR="00B94D36" w:rsidRPr="00C56739" w:rsidRDefault="00B94D36" w:rsidP="00B94D36">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C56739">
              <w:rPr>
                <w:rFonts w:eastAsia="Open Sans" w:cs="Open Sans"/>
                <w:color w:val="000000" w:themeColor="text1"/>
                <w:sz w:val="18"/>
                <w:szCs w:val="18"/>
              </w:rPr>
              <w:t>Analysis</w:t>
            </w:r>
          </w:p>
          <w:p w14:paraId="18EBC715" w14:textId="77777777" w:rsidR="00B94D36" w:rsidRPr="00C56739" w:rsidRDefault="00B94D36" w:rsidP="00B94D36">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tcPr>
          <w:p w14:paraId="58D7AA47" w14:textId="77777777" w:rsidR="00B94D36" w:rsidRPr="00C56739" w:rsidRDefault="00B94D36" w:rsidP="00B94D36">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C56739">
              <w:rPr>
                <w:rFonts w:asciiTheme="minorHAnsi" w:eastAsia="Open Sans" w:hAnsiTheme="minorHAnsi" w:cs="Open Sans"/>
                <w:color w:val="000000" w:themeColor="text1"/>
                <w:sz w:val="18"/>
                <w:szCs w:val="18"/>
              </w:rPr>
              <w:t>Critical thinking</w:t>
            </w:r>
          </w:p>
          <w:p w14:paraId="64AC5090" w14:textId="77777777" w:rsidR="00B94D36" w:rsidRPr="00C56739" w:rsidRDefault="00B94D36" w:rsidP="00B94D36">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C56739">
              <w:rPr>
                <w:rFonts w:eastAsia="Open Sans" w:cs="Open Sans"/>
                <w:color w:val="000000" w:themeColor="text1"/>
                <w:sz w:val="18"/>
                <w:szCs w:val="18"/>
              </w:rPr>
              <w:t>Problem solving</w:t>
            </w:r>
          </w:p>
          <w:p w14:paraId="2841357D" w14:textId="77777777" w:rsidR="00B94D36" w:rsidRPr="00C56739" w:rsidRDefault="00B94D36" w:rsidP="00B94D36">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b w:val="0"/>
                <w:bCs w:val="0"/>
                <w:noProof w:val="0"/>
                <w:color w:val="000000" w:themeColor="text1"/>
                <w:sz w:val="18"/>
                <w:szCs w:val="18"/>
                <w:lang w:val="en-GB"/>
              </w:rPr>
            </w:pPr>
          </w:p>
        </w:tc>
      </w:tr>
    </w:tbl>
    <w:p w14:paraId="6F96CBB4" w14:textId="77777777" w:rsidR="00E460F8" w:rsidRPr="003A19A2" w:rsidRDefault="00E460F8" w:rsidP="00E460F8">
      <w:pPr>
        <w:rPr>
          <w:rStyle w:val="Strong"/>
          <w:b w:val="0"/>
          <w:bCs w:val="0"/>
        </w:rPr>
      </w:pPr>
    </w:p>
    <w:p w14:paraId="0711B72C" w14:textId="77777777" w:rsidR="00E460F8" w:rsidRPr="003A19A2" w:rsidRDefault="00E460F8" w:rsidP="00E460F8">
      <w:pPr>
        <w:rPr>
          <w:rStyle w:val="Strong"/>
          <w:rFonts w:ascii="Plus Jakarta Sans" w:hAnsi="Plus Jakarta Sans"/>
          <w:sz w:val="36"/>
          <w:szCs w:val="26"/>
        </w:rPr>
      </w:pPr>
      <w:r w:rsidRPr="003A19A2">
        <w:rPr>
          <w:rStyle w:val="Strong"/>
          <w:b w:val="0"/>
          <w:bCs w:val="0"/>
        </w:rP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E460F8" w:rsidRPr="003A19A2" w14:paraId="7B7DB489" w14:textId="77777777" w:rsidTr="007D5A88">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4DACD359" w14:textId="77777777" w:rsidR="00E460F8" w:rsidRPr="003A19A2" w:rsidRDefault="00E460F8">
            <w:pPr>
              <w:pStyle w:val="TableHeading"/>
              <w:jc w:val="center"/>
              <w:rPr>
                <w:b/>
                <w:bCs/>
                <w:noProof w:val="0"/>
                <w:color w:val="FFFFFF" w:themeColor="background1"/>
                <w:lang w:val="en-GB"/>
              </w:rPr>
            </w:pPr>
            <w:r w:rsidRPr="003A19A2">
              <w:rPr>
                <w:b/>
                <w:bCs/>
                <w:noProof w:val="0"/>
                <w:color w:val="FFFFFF" w:themeColor="background1"/>
                <w:lang w:val="en-GB"/>
              </w:rPr>
              <w:t>Topic</w:t>
            </w:r>
            <w:r w:rsidRPr="003A19A2">
              <w:rPr>
                <w:b/>
                <w:bCs/>
                <w:noProof w:val="0"/>
                <w:color w:val="FFFFFF" w:themeColor="background1"/>
                <w:lang w:val="en-GB"/>
              </w:rPr>
              <w:br/>
              <w:t>Sub topic</w:t>
            </w:r>
            <w:r w:rsidRPr="003A19A2">
              <w:rPr>
                <w:b/>
                <w:bCs/>
                <w:noProof w:val="0"/>
                <w:color w:val="FFFFFF" w:themeColor="background1"/>
                <w:lang w:val="en-GB"/>
              </w:rPr>
              <w:br/>
              <w:t>Lesson title</w:t>
            </w:r>
          </w:p>
        </w:tc>
        <w:tc>
          <w:tcPr>
            <w:tcW w:w="2551" w:type="dxa"/>
            <w:shd w:val="clear" w:color="auto" w:fill="341583" w:themeFill="accent2" w:themeFillShade="80"/>
            <w:vAlign w:val="center"/>
          </w:tcPr>
          <w:p w14:paraId="7A34D84B" w14:textId="77777777" w:rsidR="00E460F8" w:rsidRPr="003A19A2"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lang w:val="en-GB"/>
              </w:rPr>
            </w:pPr>
            <w:r w:rsidRPr="003A19A2">
              <w:rPr>
                <w:b/>
                <w:bCs/>
                <w:noProof w:val="0"/>
                <w:color w:val="FFFFFF" w:themeColor="background1"/>
                <w:lang w:val="en-GB"/>
              </w:rPr>
              <w:t>Specification reference</w:t>
            </w:r>
          </w:p>
        </w:tc>
        <w:tc>
          <w:tcPr>
            <w:tcW w:w="4820" w:type="dxa"/>
            <w:shd w:val="clear" w:color="auto" w:fill="341583" w:themeFill="accent2" w:themeFillShade="80"/>
            <w:vAlign w:val="center"/>
          </w:tcPr>
          <w:p w14:paraId="585AA2B7" w14:textId="77777777" w:rsidR="00E460F8" w:rsidRPr="003A19A2"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lang w:val="en-GB"/>
              </w:rPr>
            </w:pPr>
            <w:r w:rsidRPr="003A19A2">
              <w:rPr>
                <w:b/>
                <w:bCs/>
                <w:noProof w:val="0"/>
                <w:color w:val="FFFFFF" w:themeColor="background1"/>
                <w:lang w:val="en-GB"/>
              </w:rPr>
              <w:t>Suggested activities</w:t>
            </w:r>
          </w:p>
        </w:tc>
        <w:tc>
          <w:tcPr>
            <w:tcW w:w="2268" w:type="dxa"/>
            <w:shd w:val="clear" w:color="auto" w:fill="341583" w:themeFill="accent2" w:themeFillShade="80"/>
            <w:vAlign w:val="center"/>
          </w:tcPr>
          <w:p w14:paraId="28212EDB" w14:textId="77777777" w:rsidR="00E460F8" w:rsidRPr="003A19A2"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lang w:val="en-GB"/>
              </w:rPr>
            </w:pPr>
            <w:r w:rsidRPr="003A19A2">
              <w:rPr>
                <w:b/>
                <w:bCs/>
                <w:noProof w:val="0"/>
                <w:color w:val="FFFFFF" w:themeColor="background1"/>
                <w:lang w:val="en-GB"/>
              </w:rPr>
              <w:t>Suggested resources</w:t>
            </w:r>
          </w:p>
        </w:tc>
        <w:tc>
          <w:tcPr>
            <w:tcW w:w="1984" w:type="dxa"/>
            <w:shd w:val="clear" w:color="auto" w:fill="341583" w:themeFill="accent2" w:themeFillShade="80"/>
            <w:vAlign w:val="center"/>
          </w:tcPr>
          <w:p w14:paraId="1C0F6260" w14:textId="77777777" w:rsidR="00E460F8" w:rsidRPr="003A19A2"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lang w:val="en-GB"/>
              </w:rPr>
            </w:pPr>
            <w:r w:rsidRPr="003A19A2">
              <w:rPr>
                <w:b/>
                <w:bCs/>
                <w:noProof w:val="0"/>
                <w:color w:val="FFFFFF" w:themeColor="background1"/>
                <w:lang w:val="en-GB"/>
              </w:rPr>
              <w:t>Which skills acquired in this lesson are explicitly assessed through examination?</w:t>
            </w:r>
          </w:p>
        </w:tc>
        <w:tc>
          <w:tcPr>
            <w:tcW w:w="1985" w:type="dxa"/>
            <w:shd w:val="clear" w:color="auto" w:fill="341583" w:themeFill="accent2" w:themeFillShade="80"/>
            <w:vAlign w:val="center"/>
          </w:tcPr>
          <w:p w14:paraId="153DB60C" w14:textId="77777777" w:rsidR="00E460F8" w:rsidRPr="003A19A2"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lang w:val="en-GB"/>
              </w:rPr>
            </w:pPr>
            <w:r w:rsidRPr="003A19A2">
              <w:rPr>
                <w:b/>
                <w:bCs/>
                <w:noProof w:val="0"/>
                <w:color w:val="FFFFFF" w:themeColor="background1"/>
                <w:lang w:val="en-GB"/>
              </w:rPr>
              <w:t>Which skills could be acquired through teaching and delivery in this lesson?</w:t>
            </w:r>
          </w:p>
        </w:tc>
      </w:tr>
      <w:tr w:rsidR="00E460F8" w:rsidRPr="003A19A2" w14:paraId="7EFDCCD7"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2083E53B" w14:textId="77777777" w:rsidR="00E460F8" w:rsidRPr="003A19A2" w:rsidRDefault="00E460F8">
            <w:pPr>
              <w:pStyle w:val="TableHeading"/>
              <w:rPr>
                <w:noProof w:val="0"/>
                <w:color w:val="FFFFFF" w:themeColor="background1"/>
                <w:lang w:val="en-GB"/>
              </w:rPr>
            </w:pPr>
            <w:r w:rsidRPr="003A19A2">
              <w:rPr>
                <w:b/>
                <w:bCs/>
                <w:noProof w:val="0"/>
                <w:color w:val="000000" w:themeColor="text1"/>
                <w:lang w:val="en-GB"/>
              </w:rPr>
              <w:t>Week 22</w:t>
            </w:r>
            <w:r w:rsidRPr="003A19A2">
              <w:rPr>
                <w:b/>
                <w:bCs/>
                <w:noProof w:val="0"/>
                <w:color w:val="000000" w:themeColor="text1"/>
                <w:lang w:val="en-GB"/>
              </w:rPr>
              <w:br/>
              <w:t>Lesson 1</w:t>
            </w:r>
          </w:p>
        </w:tc>
      </w:tr>
      <w:tr w:rsidR="001C2D1C" w:rsidRPr="003A19A2" w14:paraId="21ACC78C" w14:textId="77777777" w:rsidTr="007D5A88">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5D0AF29C" w14:textId="77777777" w:rsidR="001C2D1C" w:rsidRPr="007D5A88" w:rsidRDefault="001C2D1C" w:rsidP="001C2D1C">
            <w:pPr>
              <w:rPr>
                <w:rFonts w:eastAsia="Open Sans" w:cs="Open Sans"/>
                <w:color w:val="000000" w:themeColor="text1"/>
                <w:sz w:val="18"/>
                <w:szCs w:val="18"/>
              </w:rPr>
            </w:pPr>
            <w:r w:rsidRPr="007D5A88">
              <w:rPr>
                <w:rFonts w:eastAsia="Open Sans" w:cs="Open Sans"/>
                <w:color w:val="000000" w:themeColor="text1"/>
                <w:sz w:val="18"/>
                <w:szCs w:val="18"/>
              </w:rPr>
              <w:t>Topic: 18.2.7 Methods to represent and handle a binary search tree</w:t>
            </w:r>
          </w:p>
          <w:p w14:paraId="273654B8" w14:textId="77777777" w:rsidR="007D5A88" w:rsidRDefault="007D5A88" w:rsidP="001C2D1C">
            <w:pPr>
              <w:rPr>
                <w:rFonts w:eastAsia="Open Sans" w:cs="Open Sans"/>
                <w:b w:val="0"/>
                <w:bCs w:val="0"/>
                <w:color w:val="000000" w:themeColor="text1"/>
                <w:sz w:val="18"/>
                <w:szCs w:val="18"/>
              </w:rPr>
            </w:pPr>
          </w:p>
          <w:p w14:paraId="1479A7B2" w14:textId="7F942E74" w:rsidR="001C2D1C" w:rsidRPr="007D5A88" w:rsidRDefault="003C1507" w:rsidP="001C2D1C">
            <w:pPr>
              <w:rPr>
                <w:rFonts w:eastAsia="Open Sans" w:cs="Open Sans"/>
                <w:color w:val="000000" w:themeColor="text1"/>
                <w:sz w:val="18"/>
                <w:szCs w:val="18"/>
              </w:rPr>
            </w:pPr>
            <w:r w:rsidRPr="003C1507">
              <w:rPr>
                <w:rFonts w:eastAsia="Open Sans" w:cs="Open Sans"/>
                <w:sz w:val="18"/>
                <w:szCs w:val="18"/>
              </w:rPr>
              <w:t>Lesson title:</w:t>
            </w:r>
          </w:p>
          <w:p w14:paraId="1A230898" w14:textId="77777777" w:rsidR="001C2D1C" w:rsidRPr="007D5A88" w:rsidRDefault="001C2D1C" w:rsidP="001C2D1C">
            <w:pPr>
              <w:rPr>
                <w:color w:val="000000" w:themeColor="text1"/>
                <w:sz w:val="18"/>
                <w:szCs w:val="18"/>
              </w:rPr>
            </w:pPr>
            <w:r w:rsidRPr="007D5A88">
              <w:rPr>
                <w:rFonts w:eastAsia="Open Sans" w:cs="Open Sans"/>
                <w:b w:val="0"/>
                <w:bCs w:val="0"/>
                <w:color w:val="000000" w:themeColor="text1"/>
                <w:sz w:val="18"/>
                <w:szCs w:val="18"/>
              </w:rPr>
              <w:t>Binary search trees</w:t>
            </w:r>
          </w:p>
          <w:p w14:paraId="69A84E16" w14:textId="77777777" w:rsidR="001C2D1C" w:rsidRPr="007D5A88" w:rsidRDefault="001C2D1C" w:rsidP="001C2D1C">
            <w:pPr>
              <w:pStyle w:val="TableText"/>
              <w:rPr>
                <w:rFonts w:asciiTheme="minorHAnsi" w:hAnsiTheme="minorHAnsi"/>
                <w:noProof w:val="0"/>
                <w:sz w:val="18"/>
                <w:szCs w:val="18"/>
                <w:lang w:val="en-GB"/>
              </w:rPr>
            </w:pPr>
          </w:p>
        </w:tc>
        <w:tc>
          <w:tcPr>
            <w:tcW w:w="2551" w:type="dxa"/>
          </w:tcPr>
          <w:p w14:paraId="4D0D7A26" w14:textId="31C8C35E" w:rsidR="001C2D1C" w:rsidRPr="007D5A88" w:rsidRDefault="003C1507" w:rsidP="001C2D1C">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3C1507">
              <w:rPr>
                <w:rFonts w:eastAsia="Open Sans" w:cs="Open Sans"/>
                <w:sz w:val="18"/>
                <w:szCs w:val="18"/>
              </w:rPr>
              <w:t>Students will be able to:</w:t>
            </w:r>
          </w:p>
          <w:p w14:paraId="1913CFDC" w14:textId="77777777" w:rsidR="001C2D1C" w:rsidRPr="007D5A88" w:rsidRDefault="001C2D1C" w:rsidP="001C2D1C">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7D5A88">
              <w:rPr>
                <w:rFonts w:eastAsia="Open Sans" w:cs="Open Sans"/>
                <w:color w:val="000000" w:themeColor="text1"/>
                <w:sz w:val="18"/>
                <w:szCs w:val="18"/>
              </w:rPr>
              <w:t>Select and use appropriate methods to represent a binary search tree</w:t>
            </w:r>
          </w:p>
          <w:p w14:paraId="2819EC69" w14:textId="77777777" w:rsidR="001C2D1C" w:rsidRPr="007D5A88" w:rsidRDefault="001C2D1C" w:rsidP="001C2D1C">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7D5A88">
              <w:rPr>
                <w:rFonts w:eastAsia="Open Sans" w:cs="Open Sans"/>
                <w:color w:val="000000" w:themeColor="text1"/>
                <w:sz w:val="18"/>
                <w:szCs w:val="18"/>
              </w:rPr>
              <w:t>Select and use appropriate methods to handle a binary search tree.</w:t>
            </w:r>
          </w:p>
          <w:p w14:paraId="78C8971A" w14:textId="77777777" w:rsidR="001C2D1C" w:rsidRPr="007D5A88" w:rsidRDefault="001C2D1C" w:rsidP="001C2D1C">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4820" w:type="dxa"/>
          </w:tcPr>
          <w:p w14:paraId="058F488C" w14:textId="204003C2" w:rsidR="001C2D1C" w:rsidRPr="007D5A88" w:rsidRDefault="002D2D1D" w:rsidP="001C2D1C">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Activities:</w:t>
            </w:r>
          </w:p>
          <w:p w14:paraId="64DED283" w14:textId="77777777" w:rsidR="001C2D1C" w:rsidRPr="007D5A88" w:rsidRDefault="001C2D1C" w:rsidP="001C2D1C">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p>
          <w:p w14:paraId="533ED982" w14:textId="77777777" w:rsidR="001C2D1C" w:rsidRPr="007D5A88" w:rsidRDefault="001C2D1C" w:rsidP="00277C48">
            <w:pPr>
              <w:pStyle w:val="NoSpacing"/>
              <w:numPr>
                <w:ilvl w:val="0"/>
                <w:numId w:val="119"/>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7D5A88">
              <w:rPr>
                <w:rFonts w:asciiTheme="minorHAnsi" w:eastAsia="Open Sans" w:hAnsiTheme="minorHAnsi" w:cs="Open Sans"/>
                <w:color w:val="000000" w:themeColor="text1"/>
                <w:sz w:val="18"/>
                <w:szCs w:val="18"/>
              </w:rPr>
              <w:t>Teacher explains how the binary search tree ADT works.</w:t>
            </w:r>
          </w:p>
          <w:p w14:paraId="2D2B3BFA" w14:textId="77777777" w:rsidR="001C2D1C" w:rsidRPr="007D5A88" w:rsidRDefault="001C2D1C" w:rsidP="00277C48">
            <w:pPr>
              <w:pStyle w:val="NoSpacing"/>
              <w:numPr>
                <w:ilvl w:val="0"/>
                <w:numId w:val="119"/>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7D5A88">
              <w:rPr>
                <w:rFonts w:asciiTheme="minorHAnsi" w:eastAsia="Open Sans" w:hAnsiTheme="minorHAnsi" w:cs="Open Sans"/>
                <w:color w:val="000000" w:themeColor="text1"/>
                <w:sz w:val="18"/>
                <w:szCs w:val="18"/>
              </w:rPr>
              <w:t>Class practical activity writing code to demonstrate how a binary search tree can be implemented using OOP.</w:t>
            </w:r>
          </w:p>
          <w:p w14:paraId="6EA8A0F0" w14:textId="77777777" w:rsidR="001C2D1C" w:rsidRPr="007D5A88" w:rsidRDefault="001C2D1C" w:rsidP="00277C48">
            <w:pPr>
              <w:pStyle w:val="NoSpacing"/>
              <w:numPr>
                <w:ilvl w:val="0"/>
                <w:numId w:val="119"/>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7D5A88">
              <w:rPr>
                <w:rFonts w:asciiTheme="minorHAnsi" w:eastAsia="Open Sans" w:hAnsiTheme="minorHAnsi" w:cs="Open Sans"/>
                <w:color w:val="000000" w:themeColor="text1"/>
                <w:sz w:val="18"/>
                <w:szCs w:val="18"/>
              </w:rPr>
              <w:t>Class activity with students provided with code snippets which contain syntax or logic errors that they have to correct.</w:t>
            </w:r>
          </w:p>
          <w:p w14:paraId="5632FD17" w14:textId="77777777" w:rsidR="001C2D1C" w:rsidRPr="007D5A88" w:rsidRDefault="001C2D1C" w:rsidP="001C2D1C">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p>
          <w:p w14:paraId="7D243664" w14:textId="786F6F57" w:rsidR="001C2D1C" w:rsidRDefault="002D2D1D" w:rsidP="001C2D1C">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135210C4" w14:textId="77777777" w:rsidR="007D5A88" w:rsidRPr="007D5A88" w:rsidRDefault="007D5A88" w:rsidP="001C2D1C">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4259BCFA" w14:textId="71478EC4" w:rsidR="001C2D1C" w:rsidRPr="007D5A88" w:rsidRDefault="001C2D1C" w:rsidP="001C2D1C">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r w:rsidRPr="007D5A88">
              <w:rPr>
                <w:rFonts w:asciiTheme="minorHAnsi" w:eastAsia="Open Sans" w:hAnsiTheme="minorHAnsi" w:cs="Open Sans"/>
                <w:sz w:val="18"/>
                <w:szCs w:val="18"/>
              </w:rPr>
              <w:t xml:space="preserve">Ask students to revise the use of recursion, covered in Unit 1 topic 10.4.1, student book 1 pages 294 - 295 </w:t>
            </w:r>
          </w:p>
        </w:tc>
        <w:tc>
          <w:tcPr>
            <w:tcW w:w="2268" w:type="dxa"/>
          </w:tcPr>
          <w:p w14:paraId="613CD988" w14:textId="63FA00AD" w:rsidR="001C2D1C" w:rsidRPr="007D5A88" w:rsidRDefault="002D2D1D" w:rsidP="001C2D1C">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1C2D1C" w:rsidRPr="007D5A88">
              <w:rPr>
                <w:rFonts w:eastAsia="Open Sans" w:cs="Open Sans"/>
                <w:color w:val="000000" w:themeColor="text1"/>
                <w:sz w:val="18"/>
                <w:szCs w:val="18"/>
              </w:rPr>
              <w:t>pp. 263-264</w:t>
            </w:r>
          </w:p>
          <w:p w14:paraId="07B39878" w14:textId="77777777" w:rsidR="001C2D1C" w:rsidRPr="007D5A88" w:rsidRDefault="001C2D1C" w:rsidP="001C2D1C">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tcPr>
          <w:p w14:paraId="767218A2" w14:textId="77777777" w:rsidR="001C2D1C" w:rsidRPr="007D5A88" w:rsidRDefault="001C2D1C" w:rsidP="001C2D1C">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7D5A88">
              <w:rPr>
                <w:rFonts w:asciiTheme="minorHAnsi" w:eastAsia="Open Sans" w:hAnsiTheme="minorHAnsi" w:cs="Open Sans"/>
                <w:color w:val="000000" w:themeColor="text1"/>
                <w:sz w:val="18"/>
                <w:szCs w:val="18"/>
              </w:rPr>
              <w:t>Critical thinking</w:t>
            </w:r>
          </w:p>
          <w:p w14:paraId="12280414" w14:textId="77777777" w:rsidR="001C2D1C" w:rsidRPr="007D5A88" w:rsidRDefault="001C2D1C" w:rsidP="001C2D1C">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7D5A88">
              <w:rPr>
                <w:rFonts w:eastAsia="Open Sans" w:cs="Open Sans"/>
                <w:color w:val="000000" w:themeColor="text1"/>
                <w:sz w:val="18"/>
                <w:szCs w:val="18"/>
              </w:rPr>
              <w:t>Problem solving</w:t>
            </w:r>
          </w:p>
          <w:p w14:paraId="2431253F" w14:textId="77777777" w:rsidR="001C2D1C" w:rsidRPr="007D5A88" w:rsidRDefault="001C2D1C" w:rsidP="001C2D1C">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7D5A88">
              <w:rPr>
                <w:rFonts w:eastAsia="Open Sans" w:cs="Open Sans"/>
                <w:color w:val="000000" w:themeColor="text1"/>
                <w:sz w:val="18"/>
                <w:szCs w:val="18"/>
              </w:rPr>
              <w:t>Analysis</w:t>
            </w:r>
          </w:p>
          <w:p w14:paraId="0FECD850" w14:textId="77777777" w:rsidR="001C2D1C" w:rsidRPr="007D5A88" w:rsidRDefault="001C2D1C" w:rsidP="001C2D1C">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tcPr>
          <w:p w14:paraId="0C6E9B49" w14:textId="77777777" w:rsidR="001C2D1C" w:rsidRPr="007D5A88" w:rsidRDefault="001C2D1C" w:rsidP="001C2D1C">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7D5A88">
              <w:rPr>
                <w:rFonts w:asciiTheme="minorHAnsi" w:eastAsia="Open Sans" w:hAnsiTheme="minorHAnsi" w:cs="Open Sans"/>
                <w:color w:val="000000" w:themeColor="text1"/>
                <w:sz w:val="18"/>
                <w:szCs w:val="18"/>
              </w:rPr>
              <w:t>Critical thinking</w:t>
            </w:r>
          </w:p>
          <w:p w14:paraId="0A47F83E" w14:textId="77777777" w:rsidR="001C2D1C" w:rsidRPr="007D5A88" w:rsidRDefault="001C2D1C" w:rsidP="001C2D1C">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7D5A88">
              <w:rPr>
                <w:rFonts w:eastAsia="Open Sans" w:cs="Open Sans"/>
                <w:color w:val="000000" w:themeColor="text1"/>
                <w:sz w:val="18"/>
                <w:szCs w:val="18"/>
              </w:rPr>
              <w:t>Problem solving</w:t>
            </w:r>
          </w:p>
          <w:p w14:paraId="0C3328B1" w14:textId="77777777" w:rsidR="001C2D1C" w:rsidRPr="007D5A88" w:rsidRDefault="001C2D1C" w:rsidP="001C2D1C">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r>
      <w:tr w:rsidR="001C2D1C" w:rsidRPr="003A19A2" w14:paraId="732F76B3"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tcPr>
          <w:p w14:paraId="7C701701" w14:textId="77777777" w:rsidR="001C2D1C" w:rsidRPr="003A19A2" w:rsidRDefault="001C2D1C" w:rsidP="001C2D1C">
            <w:pPr>
              <w:pStyle w:val="TableHeading"/>
              <w:rPr>
                <w:noProof w:val="0"/>
                <w:lang w:val="en-GB"/>
              </w:rPr>
            </w:pPr>
            <w:r w:rsidRPr="003A19A2">
              <w:rPr>
                <w:b/>
                <w:bCs/>
                <w:noProof w:val="0"/>
                <w:color w:val="000000" w:themeColor="text1"/>
                <w:lang w:val="en-GB"/>
              </w:rPr>
              <w:t>Week 22</w:t>
            </w:r>
            <w:r w:rsidRPr="003A19A2">
              <w:rPr>
                <w:b/>
                <w:bCs/>
                <w:noProof w:val="0"/>
                <w:color w:val="000000" w:themeColor="text1"/>
                <w:lang w:val="en-GB"/>
              </w:rPr>
              <w:br/>
              <w:t>Lesson 2</w:t>
            </w:r>
          </w:p>
        </w:tc>
      </w:tr>
      <w:tr w:rsidR="002C653F" w:rsidRPr="003A19A2" w14:paraId="38A13609" w14:textId="77777777" w:rsidTr="007D5A88">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04AED18C" w14:textId="77777777" w:rsidR="002C653F" w:rsidRPr="007D5A88" w:rsidRDefault="002C653F" w:rsidP="002C653F">
            <w:pPr>
              <w:rPr>
                <w:rFonts w:eastAsia="Open Sans" w:cs="Open Sans"/>
                <w:color w:val="000000" w:themeColor="text1"/>
                <w:sz w:val="18"/>
                <w:szCs w:val="18"/>
              </w:rPr>
            </w:pPr>
            <w:r w:rsidRPr="007D5A88">
              <w:rPr>
                <w:rFonts w:eastAsia="Open Sans" w:cs="Open Sans"/>
                <w:color w:val="000000" w:themeColor="text1"/>
                <w:sz w:val="18"/>
                <w:szCs w:val="18"/>
              </w:rPr>
              <w:t>Topic: 18.2.8 Recursive tree traversal algorithms</w:t>
            </w:r>
          </w:p>
          <w:p w14:paraId="4FF7C5BA" w14:textId="77777777" w:rsidR="00E66027" w:rsidRDefault="00E66027" w:rsidP="002C653F">
            <w:pPr>
              <w:rPr>
                <w:rFonts w:eastAsia="Open Sans" w:cs="Open Sans"/>
                <w:color w:val="000000" w:themeColor="text1"/>
                <w:sz w:val="18"/>
                <w:szCs w:val="18"/>
              </w:rPr>
            </w:pPr>
          </w:p>
          <w:p w14:paraId="648F273E" w14:textId="77777777" w:rsidR="004D0FFF" w:rsidRDefault="004D0FFF" w:rsidP="002C653F">
            <w:pPr>
              <w:rPr>
                <w:rFonts w:eastAsia="Open Sans" w:cs="Open Sans"/>
                <w:color w:val="000000" w:themeColor="text1"/>
                <w:sz w:val="18"/>
                <w:szCs w:val="18"/>
              </w:rPr>
            </w:pPr>
          </w:p>
          <w:p w14:paraId="79F345D7" w14:textId="77777777" w:rsidR="004D0FFF" w:rsidRDefault="004D0FFF" w:rsidP="002C653F">
            <w:pPr>
              <w:rPr>
                <w:rFonts w:eastAsia="Open Sans" w:cs="Open Sans"/>
                <w:b w:val="0"/>
                <w:bCs w:val="0"/>
                <w:color w:val="000000" w:themeColor="text1"/>
                <w:sz w:val="18"/>
                <w:szCs w:val="18"/>
              </w:rPr>
            </w:pPr>
          </w:p>
          <w:p w14:paraId="275B8E40" w14:textId="59E6E655" w:rsidR="002C653F" w:rsidRPr="007D5A88" w:rsidRDefault="003C1507" w:rsidP="002C653F">
            <w:pPr>
              <w:rPr>
                <w:rFonts w:eastAsia="Open Sans" w:cs="Open Sans"/>
                <w:color w:val="000000" w:themeColor="text1"/>
                <w:sz w:val="18"/>
                <w:szCs w:val="18"/>
              </w:rPr>
            </w:pPr>
            <w:r w:rsidRPr="003C1507">
              <w:rPr>
                <w:rFonts w:eastAsia="Open Sans" w:cs="Open Sans"/>
                <w:sz w:val="18"/>
                <w:szCs w:val="18"/>
              </w:rPr>
              <w:t>Lesson title:</w:t>
            </w:r>
          </w:p>
          <w:p w14:paraId="7EE99C3F" w14:textId="7E6CF9E6" w:rsidR="002C653F" w:rsidRPr="007D5A88" w:rsidRDefault="002C653F" w:rsidP="002C653F">
            <w:pPr>
              <w:pStyle w:val="TableText"/>
              <w:rPr>
                <w:rFonts w:asciiTheme="minorHAnsi" w:hAnsiTheme="minorHAnsi"/>
                <w:noProof w:val="0"/>
                <w:sz w:val="18"/>
                <w:szCs w:val="18"/>
                <w:lang w:val="en-GB"/>
              </w:rPr>
            </w:pPr>
            <w:r w:rsidRPr="007D5A88">
              <w:rPr>
                <w:rFonts w:asciiTheme="minorHAnsi" w:eastAsia="Open Sans" w:hAnsiTheme="minorHAnsi" w:cs="Open Sans"/>
                <w:b w:val="0"/>
                <w:bCs w:val="0"/>
                <w:sz w:val="18"/>
                <w:szCs w:val="18"/>
              </w:rPr>
              <w:t>Recursive search tree traversal</w:t>
            </w:r>
          </w:p>
        </w:tc>
        <w:tc>
          <w:tcPr>
            <w:tcW w:w="2551" w:type="dxa"/>
          </w:tcPr>
          <w:p w14:paraId="35BBE5CA" w14:textId="3D3BFE89" w:rsidR="002C653F" w:rsidRPr="007D5A88" w:rsidRDefault="003C1507" w:rsidP="002C653F">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3C1507">
              <w:rPr>
                <w:rFonts w:eastAsia="Open Sans" w:cs="Open Sans"/>
                <w:sz w:val="18"/>
                <w:szCs w:val="18"/>
              </w:rPr>
              <w:t>Students will be able to:</w:t>
            </w:r>
          </w:p>
          <w:p w14:paraId="046B4C54" w14:textId="77777777" w:rsidR="002C653F" w:rsidRPr="007D5A88" w:rsidRDefault="002C653F" w:rsidP="002C653F">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7D5A88">
              <w:rPr>
                <w:rFonts w:eastAsia="Open Sans" w:cs="Open Sans"/>
                <w:color w:val="000000" w:themeColor="text1"/>
                <w:sz w:val="18"/>
                <w:szCs w:val="18"/>
              </w:rPr>
              <w:t>Select and use appropriate methods to represent a binary search tree</w:t>
            </w:r>
          </w:p>
          <w:p w14:paraId="235BF31B" w14:textId="77777777" w:rsidR="002C653F" w:rsidRPr="007D5A88" w:rsidRDefault="002C653F" w:rsidP="002C653F">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7D5A88">
              <w:rPr>
                <w:rFonts w:eastAsia="Open Sans" w:cs="Open Sans"/>
                <w:color w:val="000000" w:themeColor="text1"/>
                <w:sz w:val="18"/>
                <w:szCs w:val="18"/>
              </w:rPr>
              <w:t>Select and use appropriate methods to handle a binary search tree.</w:t>
            </w:r>
          </w:p>
          <w:p w14:paraId="631C1A64" w14:textId="77777777" w:rsidR="002C653F" w:rsidRPr="007D5A88" w:rsidRDefault="002C653F" w:rsidP="002C653F">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4820" w:type="dxa"/>
          </w:tcPr>
          <w:p w14:paraId="198A1C51" w14:textId="02B878E8" w:rsidR="002C653F" w:rsidRPr="007D5A88" w:rsidRDefault="002D2D1D" w:rsidP="002C653F">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2D2D1D">
              <w:rPr>
                <w:rFonts w:asciiTheme="minorHAnsi" w:eastAsia="Open Sans" w:hAnsiTheme="minorHAnsi" w:cs="Open Sans"/>
                <w:sz w:val="18"/>
                <w:szCs w:val="18"/>
              </w:rPr>
              <w:t>Activities:</w:t>
            </w:r>
          </w:p>
          <w:p w14:paraId="626D0A2B" w14:textId="77777777" w:rsidR="002C653F" w:rsidRPr="007D5A88" w:rsidRDefault="002C653F" w:rsidP="002C653F">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0C2BFD0C" w14:textId="77777777" w:rsidR="002C653F" w:rsidRPr="007D5A88" w:rsidRDefault="002C653F" w:rsidP="00277C48">
            <w:pPr>
              <w:pStyle w:val="NoSpacing"/>
              <w:numPr>
                <w:ilvl w:val="0"/>
                <w:numId w:val="120"/>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7D5A88">
              <w:rPr>
                <w:rFonts w:asciiTheme="minorHAnsi" w:eastAsia="Open Sans" w:hAnsiTheme="minorHAnsi" w:cs="Open Sans"/>
                <w:color w:val="000000" w:themeColor="text1"/>
                <w:sz w:val="18"/>
                <w:szCs w:val="18"/>
              </w:rPr>
              <w:t>Teacher explains what a recursive tree traversal is and how it can be implemented.</w:t>
            </w:r>
          </w:p>
          <w:p w14:paraId="0E977EA5" w14:textId="77777777" w:rsidR="002C653F" w:rsidRPr="007D5A88" w:rsidRDefault="002C653F" w:rsidP="00277C48">
            <w:pPr>
              <w:pStyle w:val="NoSpacing"/>
              <w:numPr>
                <w:ilvl w:val="0"/>
                <w:numId w:val="120"/>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7D5A88">
              <w:rPr>
                <w:rFonts w:asciiTheme="minorHAnsi" w:eastAsia="Open Sans" w:hAnsiTheme="minorHAnsi" w:cs="Open Sans"/>
                <w:color w:val="000000" w:themeColor="text1"/>
                <w:sz w:val="18"/>
                <w:szCs w:val="18"/>
              </w:rPr>
              <w:t>Class practical activity writing code to demonstrate different types of tree traversal using OOP</w:t>
            </w:r>
          </w:p>
          <w:p w14:paraId="64E225C7" w14:textId="77777777" w:rsidR="002C653F" w:rsidRPr="007D5A88" w:rsidRDefault="002C653F" w:rsidP="00277C48">
            <w:pPr>
              <w:pStyle w:val="NoSpacing"/>
              <w:numPr>
                <w:ilvl w:val="0"/>
                <w:numId w:val="120"/>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7D5A88">
              <w:rPr>
                <w:rFonts w:asciiTheme="minorHAnsi" w:eastAsia="Open Sans" w:hAnsiTheme="minorHAnsi" w:cs="Open Sans"/>
                <w:color w:val="000000" w:themeColor="text1"/>
                <w:sz w:val="18"/>
                <w:szCs w:val="18"/>
              </w:rPr>
              <w:t>Class activity with a quiz on ADTs including linked lists, binary trees and hash tables</w:t>
            </w:r>
          </w:p>
          <w:p w14:paraId="52D03914" w14:textId="77777777" w:rsidR="002C653F" w:rsidRPr="007D5A88" w:rsidRDefault="002C653F" w:rsidP="002C653F">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p>
          <w:p w14:paraId="192AA2CA" w14:textId="7393E389" w:rsidR="002C653F" w:rsidRDefault="002D2D1D" w:rsidP="002C653F">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52E4AEDC" w14:textId="77777777" w:rsidR="00E66027" w:rsidRPr="007D5A88" w:rsidRDefault="00E66027" w:rsidP="002C653F">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482D51C2" w14:textId="13B3CFCA" w:rsidR="002C653F" w:rsidRPr="007D5A88" w:rsidRDefault="002C653F" w:rsidP="002C653F">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r w:rsidRPr="007D5A88">
              <w:rPr>
                <w:rFonts w:asciiTheme="minorHAnsi" w:eastAsia="Open Sans" w:hAnsiTheme="minorHAnsi" w:cs="Open Sans"/>
                <w:sz w:val="18"/>
                <w:szCs w:val="18"/>
              </w:rPr>
              <w:t>Ask students to write revision notes describing the main principles of OOP (objects, classes, encapsulation, inheritance etc) including code snippets to demonstrate each principle.</w:t>
            </w:r>
          </w:p>
        </w:tc>
        <w:tc>
          <w:tcPr>
            <w:tcW w:w="2268" w:type="dxa"/>
          </w:tcPr>
          <w:p w14:paraId="743738E5" w14:textId="4C834D3F" w:rsidR="002C653F" w:rsidRPr="007D5A88" w:rsidRDefault="002D2D1D" w:rsidP="002C653F">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2C653F" w:rsidRPr="007D5A88">
              <w:rPr>
                <w:rFonts w:eastAsia="Open Sans" w:cs="Open Sans"/>
                <w:color w:val="000000" w:themeColor="text1"/>
                <w:sz w:val="18"/>
                <w:szCs w:val="18"/>
              </w:rPr>
              <w:t>pp. 265-267</w:t>
            </w:r>
          </w:p>
          <w:p w14:paraId="0DA65ABE" w14:textId="77777777" w:rsidR="002C653F" w:rsidRPr="007D5A88" w:rsidRDefault="002C653F" w:rsidP="002C653F">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tcPr>
          <w:p w14:paraId="058E9218" w14:textId="77777777" w:rsidR="002C653F" w:rsidRPr="007D5A88" w:rsidRDefault="002C653F" w:rsidP="002C653F">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7D5A88">
              <w:rPr>
                <w:rFonts w:asciiTheme="minorHAnsi" w:eastAsia="Open Sans" w:hAnsiTheme="minorHAnsi" w:cs="Open Sans"/>
                <w:color w:val="000000" w:themeColor="text1"/>
                <w:sz w:val="18"/>
                <w:szCs w:val="18"/>
              </w:rPr>
              <w:t>Critical thinking</w:t>
            </w:r>
          </w:p>
          <w:p w14:paraId="49876195" w14:textId="77777777" w:rsidR="002C653F" w:rsidRPr="007D5A88" w:rsidRDefault="002C653F" w:rsidP="002C653F">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7D5A88">
              <w:rPr>
                <w:rFonts w:eastAsia="Open Sans" w:cs="Open Sans"/>
                <w:color w:val="000000" w:themeColor="text1"/>
                <w:sz w:val="18"/>
                <w:szCs w:val="18"/>
              </w:rPr>
              <w:t>Problem solving</w:t>
            </w:r>
          </w:p>
          <w:p w14:paraId="69B77A2D" w14:textId="77777777" w:rsidR="002C653F" w:rsidRPr="007D5A88" w:rsidRDefault="002C653F" w:rsidP="002C653F">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7D5A88">
              <w:rPr>
                <w:rFonts w:eastAsia="Open Sans" w:cs="Open Sans"/>
                <w:color w:val="000000" w:themeColor="text1"/>
                <w:sz w:val="18"/>
                <w:szCs w:val="18"/>
              </w:rPr>
              <w:t>Analysis</w:t>
            </w:r>
          </w:p>
          <w:p w14:paraId="41F3E7A4" w14:textId="77777777" w:rsidR="002C653F" w:rsidRPr="007D5A88" w:rsidRDefault="002C653F" w:rsidP="002C653F">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tcPr>
          <w:p w14:paraId="3ED70383" w14:textId="77777777" w:rsidR="002C653F" w:rsidRPr="007D5A88" w:rsidRDefault="002C653F" w:rsidP="002C653F">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7D5A88">
              <w:rPr>
                <w:rFonts w:asciiTheme="minorHAnsi" w:eastAsia="Open Sans" w:hAnsiTheme="minorHAnsi" w:cs="Open Sans"/>
                <w:color w:val="000000" w:themeColor="text1"/>
                <w:sz w:val="18"/>
                <w:szCs w:val="18"/>
              </w:rPr>
              <w:t>Critical thinking</w:t>
            </w:r>
          </w:p>
          <w:p w14:paraId="59AE9965" w14:textId="77777777" w:rsidR="002C653F" w:rsidRPr="007D5A88" w:rsidRDefault="002C653F" w:rsidP="002C653F">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7D5A88">
              <w:rPr>
                <w:rFonts w:eastAsia="Open Sans" w:cs="Open Sans"/>
                <w:color w:val="000000" w:themeColor="text1"/>
                <w:sz w:val="18"/>
                <w:szCs w:val="18"/>
              </w:rPr>
              <w:t>Problem solving</w:t>
            </w:r>
          </w:p>
          <w:p w14:paraId="450A5665" w14:textId="77777777" w:rsidR="002C653F" w:rsidRPr="007D5A88" w:rsidRDefault="002C653F" w:rsidP="002C653F">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r>
      <w:tr w:rsidR="002C653F" w:rsidRPr="003A19A2" w14:paraId="4F991837" w14:textId="77777777">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tcPr>
          <w:p w14:paraId="1BA2CCD7" w14:textId="77777777" w:rsidR="002C653F" w:rsidRPr="003A19A2" w:rsidRDefault="002C653F" w:rsidP="002C653F">
            <w:pPr>
              <w:pStyle w:val="TableHeading"/>
              <w:rPr>
                <w:noProof w:val="0"/>
                <w:lang w:val="en-GB"/>
              </w:rPr>
            </w:pPr>
            <w:r w:rsidRPr="003A19A2">
              <w:rPr>
                <w:b/>
                <w:bCs/>
                <w:noProof w:val="0"/>
                <w:color w:val="000000" w:themeColor="text1"/>
                <w:lang w:val="en-GB"/>
              </w:rPr>
              <w:t>Week 22</w:t>
            </w:r>
            <w:r w:rsidRPr="003A19A2">
              <w:rPr>
                <w:b/>
                <w:bCs/>
                <w:noProof w:val="0"/>
                <w:color w:val="000000" w:themeColor="text1"/>
                <w:lang w:val="en-GB"/>
              </w:rPr>
              <w:br/>
              <w:t>Lesson 3</w:t>
            </w:r>
          </w:p>
        </w:tc>
      </w:tr>
      <w:tr w:rsidR="003376A6" w:rsidRPr="003A19A2" w14:paraId="0A9547BE" w14:textId="77777777" w:rsidTr="007D5A88">
        <w:trPr>
          <w:trHeight w:val="444"/>
        </w:trPr>
        <w:tc>
          <w:tcPr>
            <w:cnfStyle w:val="001000000000" w:firstRow="0" w:lastRow="0" w:firstColumn="1" w:lastColumn="0" w:oddVBand="0" w:evenVBand="0" w:oddHBand="0" w:evenHBand="0" w:firstRowFirstColumn="0" w:firstRowLastColumn="0" w:lastRowFirstColumn="0" w:lastRowLastColumn="0"/>
            <w:tcW w:w="1555" w:type="dxa"/>
          </w:tcPr>
          <w:p w14:paraId="18685FEF" w14:textId="77777777" w:rsidR="003376A6" w:rsidRPr="00E66027" w:rsidRDefault="003376A6" w:rsidP="003376A6">
            <w:pPr>
              <w:rPr>
                <w:rFonts w:eastAsia="Open Sans" w:cs="Open Sans"/>
                <w:color w:val="000000" w:themeColor="text1"/>
                <w:sz w:val="18"/>
                <w:szCs w:val="18"/>
              </w:rPr>
            </w:pPr>
            <w:r w:rsidRPr="00E66027">
              <w:rPr>
                <w:rFonts w:eastAsia="Open Sans" w:cs="Open Sans"/>
                <w:color w:val="000000" w:themeColor="text1"/>
                <w:sz w:val="18"/>
                <w:szCs w:val="18"/>
              </w:rPr>
              <w:t>Topic: 20.1.1 Methods for object-oriented programming (OOP)</w:t>
            </w:r>
          </w:p>
          <w:p w14:paraId="77351875" w14:textId="77777777" w:rsidR="003376A6" w:rsidRPr="00E66027" w:rsidRDefault="003376A6" w:rsidP="003376A6">
            <w:pPr>
              <w:rPr>
                <w:rFonts w:eastAsia="Open Sans" w:cs="Open Sans"/>
                <w:color w:val="000000" w:themeColor="text1"/>
                <w:sz w:val="18"/>
                <w:szCs w:val="18"/>
              </w:rPr>
            </w:pPr>
          </w:p>
          <w:p w14:paraId="4AF82907" w14:textId="6C42C54D" w:rsidR="003376A6" w:rsidRPr="00E66027" w:rsidRDefault="003C1507" w:rsidP="003376A6">
            <w:pPr>
              <w:rPr>
                <w:rFonts w:eastAsia="Open Sans" w:cs="Open Sans"/>
                <w:color w:val="000000" w:themeColor="text1"/>
                <w:sz w:val="18"/>
                <w:szCs w:val="18"/>
              </w:rPr>
            </w:pPr>
            <w:r w:rsidRPr="003C1507">
              <w:rPr>
                <w:rFonts w:eastAsia="Open Sans" w:cs="Open Sans"/>
                <w:sz w:val="18"/>
                <w:szCs w:val="18"/>
              </w:rPr>
              <w:t>Lesson title:</w:t>
            </w:r>
          </w:p>
          <w:p w14:paraId="2D4ADA5E" w14:textId="77777777" w:rsidR="003376A6" w:rsidRPr="00E66027" w:rsidRDefault="003376A6" w:rsidP="003376A6">
            <w:pPr>
              <w:rPr>
                <w:rFonts w:eastAsia="Open Sans" w:cs="Open Sans"/>
                <w:b w:val="0"/>
                <w:bCs w:val="0"/>
                <w:color w:val="000000" w:themeColor="text1"/>
                <w:sz w:val="18"/>
                <w:szCs w:val="18"/>
              </w:rPr>
            </w:pPr>
            <w:r w:rsidRPr="00E66027">
              <w:rPr>
                <w:rFonts w:eastAsia="Open Sans" w:cs="Open Sans"/>
                <w:b w:val="0"/>
                <w:bCs w:val="0"/>
                <w:color w:val="000000" w:themeColor="text1"/>
                <w:sz w:val="18"/>
                <w:szCs w:val="18"/>
              </w:rPr>
              <w:t>OOP project</w:t>
            </w:r>
          </w:p>
          <w:p w14:paraId="6CD650F3" w14:textId="43C9B356" w:rsidR="003376A6" w:rsidRPr="00E66027" w:rsidRDefault="003376A6" w:rsidP="003376A6">
            <w:pPr>
              <w:rPr>
                <w:rFonts w:eastAsia="Open Sans" w:cs="Open Sans"/>
                <w:b w:val="0"/>
                <w:bCs w:val="0"/>
                <w:color w:val="000000" w:themeColor="text1"/>
                <w:sz w:val="18"/>
                <w:szCs w:val="18"/>
              </w:rPr>
            </w:pPr>
            <w:r w:rsidRPr="00E66027">
              <w:rPr>
                <w:rFonts w:eastAsia="Open Sans" w:cs="Open Sans"/>
                <w:b w:val="0"/>
                <w:bCs w:val="0"/>
                <w:color w:val="000000" w:themeColor="text1"/>
                <w:sz w:val="18"/>
                <w:szCs w:val="18"/>
              </w:rPr>
              <w:t xml:space="preserve">(Double </w:t>
            </w:r>
            <w:r w:rsidR="00263A40">
              <w:rPr>
                <w:rFonts w:eastAsia="Open Sans" w:cs="Open Sans"/>
                <w:b w:val="0"/>
                <w:bCs w:val="0"/>
                <w:color w:val="000000" w:themeColor="text1"/>
                <w:sz w:val="18"/>
                <w:szCs w:val="18"/>
              </w:rPr>
              <w:t>L</w:t>
            </w:r>
            <w:r w:rsidRPr="00E66027">
              <w:rPr>
                <w:rFonts w:eastAsia="Open Sans" w:cs="Open Sans"/>
                <w:b w:val="0"/>
                <w:bCs w:val="0"/>
                <w:color w:val="000000" w:themeColor="text1"/>
                <w:sz w:val="18"/>
                <w:szCs w:val="18"/>
              </w:rPr>
              <w:t>esson)</w:t>
            </w:r>
          </w:p>
          <w:p w14:paraId="3F42D417" w14:textId="77777777" w:rsidR="003376A6" w:rsidRPr="00E66027" w:rsidRDefault="003376A6" w:rsidP="003376A6">
            <w:pPr>
              <w:pStyle w:val="TableHeading"/>
              <w:rPr>
                <w:rFonts w:asciiTheme="minorHAnsi" w:hAnsiTheme="minorHAnsi"/>
                <w:noProof w:val="0"/>
                <w:color w:val="000000" w:themeColor="text1"/>
                <w:sz w:val="18"/>
                <w:szCs w:val="18"/>
                <w:lang w:val="en-GB"/>
              </w:rPr>
            </w:pPr>
          </w:p>
        </w:tc>
        <w:tc>
          <w:tcPr>
            <w:tcW w:w="2551" w:type="dxa"/>
          </w:tcPr>
          <w:p w14:paraId="74EC6D11" w14:textId="47CA05B1" w:rsidR="003376A6" w:rsidRPr="00E66027" w:rsidRDefault="003C1507" w:rsidP="003376A6">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3C1507">
              <w:rPr>
                <w:rFonts w:eastAsia="Open Sans" w:cs="Open Sans"/>
                <w:sz w:val="18"/>
                <w:szCs w:val="18"/>
              </w:rPr>
              <w:t>Students will be able to:</w:t>
            </w:r>
          </w:p>
          <w:p w14:paraId="2D210982" w14:textId="77777777" w:rsidR="003376A6" w:rsidRPr="00E66027" w:rsidRDefault="003376A6" w:rsidP="003376A6">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E66027">
              <w:rPr>
                <w:rFonts w:eastAsia="Open Sans" w:cs="Open Sans"/>
                <w:color w:val="000000" w:themeColor="text1"/>
                <w:sz w:val="18"/>
                <w:szCs w:val="18"/>
              </w:rPr>
              <w:t>Convert Unified Modelling Language (UML) class diagrams into code</w:t>
            </w:r>
          </w:p>
          <w:p w14:paraId="47838394" w14:textId="3EC6BE64" w:rsidR="003376A6" w:rsidRPr="00E66027" w:rsidRDefault="003376A6" w:rsidP="003376A6">
            <w:pP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E66027">
              <w:rPr>
                <w:rFonts w:eastAsia="Open Sans" w:cs="Open Sans"/>
                <w:color w:val="000000" w:themeColor="text1"/>
                <w:sz w:val="18"/>
                <w:szCs w:val="18"/>
              </w:rPr>
              <w:t xml:space="preserve">Select appropriate methods for </w:t>
            </w:r>
            <w:r w:rsidR="00E66027" w:rsidRPr="00E66027">
              <w:rPr>
                <w:rFonts w:eastAsia="Open Sans" w:cs="Open Sans"/>
                <w:color w:val="000000" w:themeColor="text1"/>
                <w:sz w:val="18"/>
                <w:szCs w:val="18"/>
              </w:rPr>
              <w:t xml:space="preserve">object-oriented </w:t>
            </w:r>
            <w:r w:rsidRPr="00E66027">
              <w:rPr>
                <w:rFonts w:eastAsia="Open Sans" w:cs="Open Sans"/>
                <w:color w:val="000000" w:themeColor="text1"/>
                <w:sz w:val="18"/>
                <w:szCs w:val="18"/>
              </w:rPr>
              <w:t>programming</w:t>
            </w:r>
          </w:p>
          <w:p w14:paraId="01CF5598" w14:textId="1DC9F920" w:rsidR="003376A6" w:rsidRPr="00E66027" w:rsidRDefault="003376A6" w:rsidP="003376A6">
            <w:pP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E66027">
              <w:rPr>
                <w:rFonts w:eastAsia="Open Sans" w:cs="Open Sans"/>
                <w:color w:val="000000" w:themeColor="text1"/>
                <w:sz w:val="18"/>
                <w:szCs w:val="18"/>
              </w:rPr>
              <w:t>Use appropriate methods for object-oriented programming.</w:t>
            </w:r>
          </w:p>
        </w:tc>
        <w:tc>
          <w:tcPr>
            <w:tcW w:w="4820" w:type="dxa"/>
          </w:tcPr>
          <w:p w14:paraId="24A134D4" w14:textId="6055901C" w:rsidR="003376A6" w:rsidRPr="00E66027" w:rsidRDefault="002D2D1D" w:rsidP="003376A6">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2D2D1D">
              <w:rPr>
                <w:rFonts w:asciiTheme="minorHAnsi" w:eastAsia="Open Sans" w:hAnsiTheme="minorHAnsi" w:cs="Open Sans"/>
                <w:sz w:val="18"/>
                <w:szCs w:val="18"/>
              </w:rPr>
              <w:t>Activities:</w:t>
            </w:r>
          </w:p>
          <w:p w14:paraId="577469FA" w14:textId="77777777" w:rsidR="003376A6" w:rsidRPr="00E66027" w:rsidRDefault="003376A6" w:rsidP="003376A6">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2812882B" w14:textId="77777777" w:rsidR="003376A6" w:rsidRPr="00E66027" w:rsidRDefault="003376A6" w:rsidP="00277C48">
            <w:pPr>
              <w:pStyle w:val="NoSpacing"/>
              <w:numPr>
                <w:ilvl w:val="0"/>
                <w:numId w:val="121"/>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E66027">
              <w:rPr>
                <w:rFonts w:asciiTheme="minorHAnsi" w:eastAsia="Open Sans" w:hAnsiTheme="minorHAnsi" w:cs="Open Sans"/>
                <w:color w:val="000000" w:themeColor="text1"/>
                <w:sz w:val="18"/>
                <w:szCs w:val="18"/>
              </w:rPr>
              <w:t>Teacher introduces the lesson, recaps on the topic of OOP and describes the project(s) to be completed.</w:t>
            </w:r>
          </w:p>
          <w:p w14:paraId="69FEA61F" w14:textId="77777777" w:rsidR="003376A6" w:rsidRPr="00E66027" w:rsidRDefault="003376A6" w:rsidP="00277C48">
            <w:pPr>
              <w:pStyle w:val="NoSpacing"/>
              <w:numPr>
                <w:ilvl w:val="0"/>
                <w:numId w:val="121"/>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E66027">
              <w:rPr>
                <w:rFonts w:asciiTheme="minorHAnsi" w:eastAsia="Open Sans" w:hAnsiTheme="minorHAnsi" w:cs="Open Sans"/>
                <w:color w:val="000000" w:themeColor="text1"/>
                <w:sz w:val="18"/>
                <w:szCs w:val="18"/>
              </w:rPr>
              <w:t>Class practical activity with students given an application description and creating a program to implement the application using OOP.</w:t>
            </w:r>
          </w:p>
          <w:p w14:paraId="6937DE8F" w14:textId="77777777" w:rsidR="003376A6" w:rsidRPr="00E66027" w:rsidRDefault="003376A6" w:rsidP="00277C48">
            <w:pPr>
              <w:pStyle w:val="NoSpacing"/>
              <w:numPr>
                <w:ilvl w:val="0"/>
                <w:numId w:val="121"/>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E66027">
              <w:rPr>
                <w:rFonts w:asciiTheme="minorHAnsi" w:eastAsia="Open Sans" w:hAnsiTheme="minorHAnsi" w:cs="Open Sans"/>
                <w:color w:val="000000" w:themeColor="text1"/>
                <w:sz w:val="18"/>
                <w:szCs w:val="18"/>
              </w:rPr>
              <w:t>Working in pairs ask students to review the programs they have written and consider the strengths and weaknesses of them and possible improvements that could be made.</w:t>
            </w:r>
          </w:p>
          <w:p w14:paraId="1F61F1FD" w14:textId="77777777" w:rsidR="003376A6" w:rsidRPr="00E66027" w:rsidRDefault="003376A6" w:rsidP="003376A6">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p>
          <w:p w14:paraId="0B8D28D1" w14:textId="36C03A96" w:rsidR="003376A6" w:rsidRDefault="002D2D1D" w:rsidP="003376A6">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2EBF6BFD" w14:textId="77777777" w:rsidR="00E66027" w:rsidRPr="00E66027" w:rsidRDefault="00E66027" w:rsidP="003376A6">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0A135687" w14:textId="2B41F1BF" w:rsidR="003376A6" w:rsidRPr="00E66027" w:rsidRDefault="003376A6" w:rsidP="003376A6">
            <w:pPr>
              <w:pStyle w:val="NoSpacing"/>
              <w:spacing w:after="160" w:line="259"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E66027">
              <w:rPr>
                <w:rFonts w:asciiTheme="minorHAnsi" w:eastAsia="Open Sans" w:hAnsiTheme="minorHAnsi" w:cs="Open Sans"/>
                <w:color w:val="000000" w:themeColor="text1"/>
                <w:sz w:val="18"/>
                <w:szCs w:val="18"/>
              </w:rPr>
              <w:t>Ask learners to revise the topic of functional programming, covered in in Unit 3, topic 13.1.2, student book 2 pages 80 - 83</w:t>
            </w:r>
          </w:p>
        </w:tc>
        <w:tc>
          <w:tcPr>
            <w:tcW w:w="2268" w:type="dxa"/>
          </w:tcPr>
          <w:p w14:paraId="230C3BE7" w14:textId="35A719D5" w:rsidR="003376A6" w:rsidRPr="00E66027" w:rsidRDefault="002D2D1D" w:rsidP="003376A6">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3376A6" w:rsidRPr="00E66027">
              <w:rPr>
                <w:rFonts w:eastAsia="Open Sans" w:cs="Open Sans"/>
                <w:color w:val="000000" w:themeColor="text1"/>
                <w:sz w:val="18"/>
                <w:szCs w:val="18"/>
              </w:rPr>
              <w:t>pp. 286-299</w:t>
            </w:r>
          </w:p>
          <w:p w14:paraId="22EB3644" w14:textId="77777777" w:rsidR="003376A6" w:rsidRPr="00E66027" w:rsidRDefault="003376A6" w:rsidP="003376A6">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tcPr>
          <w:p w14:paraId="2762D347" w14:textId="77777777" w:rsidR="003376A6" w:rsidRPr="00E66027" w:rsidRDefault="003376A6" w:rsidP="003376A6">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E66027">
              <w:rPr>
                <w:rFonts w:asciiTheme="minorHAnsi" w:eastAsia="Open Sans" w:hAnsiTheme="minorHAnsi" w:cs="Open Sans"/>
                <w:color w:val="000000" w:themeColor="text1"/>
                <w:sz w:val="18"/>
                <w:szCs w:val="18"/>
              </w:rPr>
              <w:t>Critical thinking</w:t>
            </w:r>
          </w:p>
          <w:p w14:paraId="155013C7" w14:textId="77777777" w:rsidR="003376A6" w:rsidRPr="00E66027" w:rsidRDefault="003376A6" w:rsidP="003376A6">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E66027">
              <w:rPr>
                <w:rFonts w:eastAsia="Open Sans" w:cs="Open Sans"/>
                <w:color w:val="000000" w:themeColor="text1"/>
                <w:sz w:val="18"/>
                <w:szCs w:val="18"/>
              </w:rPr>
              <w:t>Problem solving</w:t>
            </w:r>
          </w:p>
          <w:p w14:paraId="3C13699F" w14:textId="77777777" w:rsidR="003376A6" w:rsidRPr="00E66027" w:rsidRDefault="003376A6" w:rsidP="003376A6">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E66027">
              <w:rPr>
                <w:rFonts w:eastAsia="Open Sans" w:cs="Open Sans"/>
                <w:color w:val="000000" w:themeColor="text1"/>
                <w:sz w:val="18"/>
                <w:szCs w:val="18"/>
              </w:rPr>
              <w:t>Analysis</w:t>
            </w:r>
          </w:p>
          <w:p w14:paraId="348D822C" w14:textId="77777777" w:rsidR="003376A6" w:rsidRPr="00E66027" w:rsidRDefault="003376A6" w:rsidP="003376A6">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tcPr>
          <w:p w14:paraId="4FC7D8AB" w14:textId="77777777" w:rsidR="003376A6" w:rsidRPr="00E66027" w:rsidRDefault="003376A6" w:rsidP="003376A6">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E66027">
              <w:rPr>
                <w:rFonts w:asciiTheme="minorHAnsi" w:eastAsia="Open Sans" w:hAnsiTheme="minorHAnsi" w:cs="Open Sans"/>
                <w:color w:val="000000" w:themeColor="text1"/>
                <w:sz w:val="18"/>
                <w:szCs w:val="18"/>
              </w:rPr>
              <w:t>Critical thinking</w:t>
            </w:r>
          </w:p>
          <w:p w14:paraId="40D00524" w14:textId="77777777" w:rsidR="003376A6" w:rsidRPr="00E66027" w:rsidRDefault="003376A6" w:rsidP="003376A6">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E66027">
              <w:rPr>
                <w:rFonts w:eastAsia="Open Sans" w:cs="Open Sans"/>
                <w:color w:val="000000" w:themeColor="text1"/>
                <w:sz w:val="18"/>
                <w:szCs w:val="18"/>
              </w:rPr>
              <w:t>Problem solving</w:t>
            </w:r>
          </w:p>
          <w:p w14:paraId="33C79469" w14:textId="77777777" w:rsidR="003376A6" w:rsidRPr="00E66027" w:rsidRDefault="003376A6" w:rsidP="003376A6">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b w:val="0"/>
                <w:bCs w:val="0"/>
                <w:noProof w:val="0"/>
                <w:color w:val="000000" w:themeColor="text1"/>
                <w:sz w:val="18"/>
                <w:szCs w:val="18"/>
                <w:lang w:val="en-GB"/>
              </w:rPr>
            </w:pPr>
          </w:p>
        </w:tc>
      </w:tr>
    </w:tbl>
    <w:p w14:paraId="1BEDF9B6" w14:textId="4E04218C" w:rsidR="00E66027" w:rsidRDefault="00E66027" w:rsidP="00E460F8">
      <w:pPr>
        <w:rPr>
          <w:rStyle w:val="Strong"/>
          <w:b w:val="0"/>
          <w:bCs w:val="0"/>
        </w:rPr>
      </w:pPr>
    </w:p>
    <w:p w14:paraId="0F87E063" w14:textId="77777777" w:rsidR="00E66027" w:rsidRDefault="00E66027">
      <w:pPr>
        <w:spacing w:after="0" w:line="240" w:lineRule="auto"/>
        <w:rPr>
          <w:rStyle w:val="Strong"/>
          <w:b w:val="0"/>
          <w:bCs w:val="0"/>
        </w:rPr>
      </w:pPr>
      <w:r>
        <w:rPr>
          <w:rStyle w:val="Strong"/>
          <w:b w:val="0"/>
          <w:bCs w:val="0"/>
        </w:rPr>
        <w:br w:type="page"/>
      </w:r>
    </w:p>
    <w:p w14:paraId="599BEDF1" w14:textId="77777777" w:rsidR="00E460F8" w:rsidRPr="003A19A2" w:rsidRDefault="00E460F8" w:rsidP="00E460F8">
      <w:pPr>
        <w:rPr>
          <w:rStyle w:val="Strong"/>
          <w:b w:val="0"/>
          <w:bCs w:val="0"/>
        </w:rPr>
      </w:pP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E460F8" w:rsidRPr="003A19A2" w14:paraId="1E6B7B47" w14:textId="77777777" w:rsidTr="004B6E96">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51029426" w14:textId="77777777" w:rsidR="00E460F8" w:rsidRPr="00E66027" w:rsidRDefault="00E460F8">
            <w:pPr>
              <w:pStyle w:val="TableHeading"/>
              <w:jc w:val="center"/>
              <w:rPr>
                <w:b/>
                <w:bCs/>
                <w:noProof w:val="0"/>
                <w:color w:val="FFFFFF" w:themeColor="background1"/>
                <w:sz w:val="20"/>
                <w:szCs w:val="20"/>
                <w:lang w:val="en-GB"/>
              </w:rPr>
            </w:pPr>
            <w:r w:rsidRPr="00E66027">
              <w:rPr>
                <w:b/>
                <w:bCs/>
                <w:noProof w:val="0"/>
                <w:color w:val="FFFFFF" w:themeColor="background1"/>
                <w:sz w:val="20"/>
                <w:szCs w:val="20"/>
                <w:lang w:val="en-GB"/>
              </w:rPr>
              <w:t>Topic</w:t>
            </w:r>
            <w:r w:rsidRPr="00E66027">
              <w:rPr>
                <w:b/>
                <w:bCs/>
                <w:noProof w:val="0"/>
                <w:color w:val="FFFFFF" w:themeColor="background1"/>
                <w:sz w:val="20"/>
                <w:szCs w:val="20"/>
                <w:lang w:val="en-GB"/>
              </w:rPr>
              <w:br/>
              <w:t>Sub topic</w:t>
            </w:r>
            <w:r w:rsidRPr="00E66027">
              <w:rPr>
                <w:b/>
                <w:bCs/>
                <w:noProof w:val="0"/>
                <w:color w:val="FFFFFF" w:themeColor="background1"/>
                <w:sz w:val="20"/>
                <w:szCs w:val="20"/>
                <w:lang w:val="en-GB"/>
              </w:rPr>
              <w:br/>
              <w:t>Lesson title</w:t>
            </w:r>
          </w:p>
        </w:tc>
        <w:tc>
          <w:tcPr>
            <w:tcW w:w="2551" w:type="dxa"/>
            <w:shd w:val="clear" w:color="auto" w:fill="341583" w:themeFill="accent2" w:themeFillShade="80"/>
            <w:vAlign w:val="center"/>
          </w:tcPr>
          <w:p w14:paraId="6AFA4F14" w14:textId="77777777" w:rsidR="00E460F8" w:rsidRPr="00E66027"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0"/>
                <w:lang w:val="en-GB"/>
              </w:rPr>
            </w:pPr>
            <w:r w:rsidRPr="00E66027">
              <w:rPr>
                <w:b/>
                <w:bCs/>
                <w:noProof w:val="0"/>
                <w:color w:val="FFFFFF" w:themeColor="background1"/>
                <w:sz w:val="20"/>
                <w:szCs w:val="20"/>
                <w:lang w:val="en-GB"/>
              </w:rPr>
              <w:t>Specification reference</w:t>
            </w:r>
          </w:p>
        </w:tc>
        <w:tc>
          <w:tcPr>
            <w:tcW w:w="4820" w:type="dxa"/>
            <w:shd w:val="clear" w:color="auto" w:fill="341583" w:themeFill="accent2" w:themeFillShade="80"/>
            <w:vAlign w:val="center"/>
          </w:tcPr>
          <w:p w14:paraId="1FB8AF8C" w14:textId="77777777" w:rsidR="00E460F8" w:rsidRPr="00E66027"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0"/>
                <w:lang w:val="en-GB"/>
              </w:rPr>
            </w:pPr>
            <w:r w:rsidRPr="00E66027">
              <w:rPr>
                <w:b/>
                <w:bCs/>
                <w:noProof w:val="0"/>
                <w:color w:val="FFFFFF" w:themeColor="background1"/>
                <w:sz w:val="20"/>
                <w:szCs w:val="20"/>
                <w:lang w:val="en-GB"/>
              </w:rPr>
              <w:t>Suggested activities</w:t>
            </w:r>
          </w:p>
        </w:tc>
        <w:tc>
          <w:tcPr>
            <w:tcW w:w="2268" w:type="dxa"/>
            <w:shd w:val="clear" w:color="auto" w:fill="341583" w:themeFill="accent2" w:themeFillShade="80"/>
            <w:vAlign w:val="center"/>
          </w:tcPr>
          <w:p w14:paraId="0B335C50" w14:textId="77777777" w:rsidR="00E460F8" w:rsidRPr="00E66027"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0"/>
                <w:lang w:val="en-GB"/>
              </w:rPr>
            </w:pPr>
            <w:r w:rsidRPr="00E66027">
              <w:rPr>
                <w:b/>
                <w:bCs/>
                <w:noProof w:val="0"/>
                <w:color w:val="FFFFFF" w:themeColor="background1"/>
                <w:sz w:val="20"/>
                <w:szCs w:val="20"/>
                <w:lang w:val="en-GB"/>
              </w:rPr>
              <w:t>Suggested resources</w:t>
            </w:r>
          </w:p>
        </w:tc>
        <w:tc>
          <w:tcPr>
            <w:tcW w:w="1984" w:type="dxa"/>
            <w:shd w:val="clear" w:color="auto" w:fill="341583" w:themeFill="accent2" w:themeFillShade="80"/>
            <w:vAlign w:val="center"/>
          </w:tcPr>
          <w:p w14:paraId="4C69235B" w14:textId="77777777" w:rsidR="00E460F8" w:rsidRPr="00E66027"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0"/>
                <w:lang w:val="en-GB"/>
              </w:rPr>
            </w:pPr>
            <w:r w:rsidRPr="00E66027">
              <w:rPr>
                <w:b/>
                <w:bCs/>
                <w:noProof w:val="0"/>
                <w:color w:val="FFFFFF" w:themeColor="background1"/>
                <w:sz w:val="20"/>
                <w:szCs w:val="20"/>
                <w:lang w:val="en-GB"/>
              </w:rPr>
              <w:t>Which skills acquired in this lesson are explicitly assessed through examination?</w:t>
            </w:r>
          </w:p>
        </w:tc>
        <w:tc>
          <w:tcPr>
            <w:tcW w:w="1985" w:type="dxa"/>
            <w:shd w:val="clear" w:color="auto" w:fill="341583" w:themeFill="accent2" w:themeFillShade="80"/>
            <w:vAlign w:val="center"/>
          </w:tcPr>
          <w:p w14:paraId="787E4008" w14:textId="77777777" w:rsidR="00E460F8" w:rsidRPr="00E66027"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0"/>
                <w:lang w:val="en-GB"/>
              </w:rPr>
            </w:pPr>
            <w:r w:rsidRPr="00E66027">
              <w:rPr>
                <w:b/>
                <w:bCs/>
                <w:noProof w:val="0"/>
                <w:color w:val="FFFFFF" w:themeColor="background1"/>
                <w:sz w:val="20"/>
                <w:szCs w:val="20"/>
                <w:lang w:val="en-GB"/>
              </w:rPr>
              <w:t>Which skills could be acquired through teaching and delivery in this lesson?</w:t>
            </w:r>
          </w:p>
        </w:tc>
      </w:tr>
      <w:tr w:rsidR="00E460F8" w:rsidRPr="003A19A2" w14:paraId="6E0CAFF0"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1C651CC0" w14:textId="77777777" w:rsidR="00E460F8" w:rsidRPr="003A19A2" w:rsidRDefault="00E460F8">
            <w:pPr>
              <w:pStyle w:val="TableHeading"/>
              <w:rPr>
                <w:noProof w:val="0"/>
                <w:color w:val="FFFFFF" w:themeColor="background1"/>
                <w:lang w:val="en-GB"/>
              </w:rPr>
            </w:pPr>
            <w:r w:rsidRPr="003A19A2">
              <w:rPr>
                <w:b/>
                <w:bCs/>
                <w:noProof w:val="0"/>
                <w:color w:val="000000" w:themeColor="text1"/>
                <w:lang w:val="en-GB"/>
              </w:rPr>
              <w:t>Week 23</w:t>
            </w:r>
            <w:r w:rsidRPr="003A19A2">
              <w:rPr>
                <w:b/>
                <w:bCs/>
                <w:noProof w:val="0"/>
                <w:color w:val="000000" w:themeColor="text1"/>
                <w:lang w:val="en-GB"/>
              </w:rPr>
              <w:br/>
              <w:t>Lesson 1</w:t>
            </w:r>
          </w:p>
        </w:tc>
      </w:tr>
      <w:tr w:rsidR="00E460F8" w:rsidRPr="003A19A2" w14:paraId="6BBF5397" w14:textId="77777777" w:rsidTr="004B6E96">
        <w:trPr>
          <w:trHeight w:val="871"/>
        </w:trPr>
        <w:tc>
          <w:tcPr>
            <w:cnfStyle w:val="001000000000" w:firstRow="0" w:lastRow="0" w:firstColumn="1" w:lastColumn="0" w:oddVBand="0" w:evenVBand="0" w:oddHBand="0" w:evenHBand="0" w:firstRowFirstColumn="0" w:firstRowLastColumn="0" w:lastRowFirstColumn="0" w:lastRowLastColumn="0"/>
            <w:tcW w:w="1555" w:type="dxa"/>
          </w:tcPr>
          <w:p w14:paraId="77C6813F" w14:textId="224632B1" w:rsidR="00E460F8" w:rsidRPr="00E66027" w:rsidRDefault="003376A6">
            <w:pPr>
              <w:pStyle w:val="TableText"/>
              <w:rPr>
                <w:rFonts w:asciiTheme="minorHAnsi" w:hAnsiTheme="minorHAnsi"/>
                <w:noProof w:val="0"/>
                <w:sz w:val="18"/>
                <w:szCs w:val="18"/>
                <w:lang w:val="en-GB"/>
              </w:rPr>
            </w:pPr>
            <w:r w:rsidRPr="00E66027">
              <w:rPr>
                <w:rFonts w:asciiTheme="minorHAnsi" w:hAnsiTheme="minorHAnsi"/>
                <w:noProof w:val="0"/>
                <w:sz w:val="18"/>
                <w:szCs w:val="18"/>
                <w:lang w:val="en-GB"/>
              </w:rPr>
              <w:t>Double lesson continued from WK 22</w:t>
            </w:r>
          </w:p>
        </w:tc>
        <w:tc>
          <w:tcPr>
            <w:tcW w:w="2551" w:type="dxa"/>
          </w:tcPr>
          <w:p w14:paraId="15593FDB" w14:textId="77777777" w:rsidR="00E460F8" w:rsidRPr="00E66027" w:rsidRDefault="00E460F8">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4820" w:type="dxa"/>
          </w:tcPr>
          <w:p w14:paraId="1BF372AD" w14:textId="77777777" w:rsidR="00E460F8" w:rsidRPr="00E66027" w:rsidRDefault="00E460F8">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65832093" w14:textId="77777777" w:rsidR="00E460F8" w:rsidRPr="00E66027"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1984" w:type="dxa"/>
          </w:tcPr>
          <w:p w14:paraId="72859D69" w14:textId="77777777" w:rsidR="00E460F8" w:rsidRPr="00E66027"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1985" w:type="dxa"/>
          </w:tcPr>
          <w:p w14:paraId="0AF4C893" w14:textId="77777777" w:rsidR="00E460F8" w:rsidRPr="00E66027"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r>
      <w:tr w:rsidR="00E460F8" w:rsidRPr="003A19A2" w14:paraId="05DBEAFE"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tcPr>
          <w:p w14:paraId="25F6BDCB" w14:textId="77777777" w:rsidR="00E460F8" w:rsidRPr="003A19A2" w:rsidRDefault="00E460F8">
            <w:pPr>
              <w:pStyle w:val="TableHeading"/>
              <w:rPr>
                <w:noProof w:val="0"/>
                <w:lang w:val="en-GB"/>
              </w:rPr>
            </w:pPr>
            <w:r w:rsidRPr="003A19A2">
              <w:rPr>
                <w:b/>
                <w:bCs/>
                <w:noProof w:val="0"/>
                <w:color w:val="000000" w:themeColor="text1"/>
                <w:lang w:val="en-GB"/>
              </w:rPr>
              <w:t>Week 23</w:t>
            </w:r>
            <w:r w:rsidRPr="003A19A2">
              <w:rPr>
                <w:b/>
                <w:bCs/>
                <w:noProof w:val="0"/>
                <w:color w:val="000000" w:themeColor="text1"/>
                <w:lang w:val="en-GB"/>
              </w:rPr>
              <w:br/>
              <w:t>Lesson 2</w:t>
            </w:r>
          </w:p>
        </w:tc>
      </w:tr>
      <w:tr w:rsidR="00307037" w:rsidRPr="003A19A2" w14:paraId="71AA9D79" w14:textId="77777777" w:rsidTr="004B6E96">
        <w:trPr>
          <w:trHeight w:val="986"/>
        </w:trPr>
        <w:tc>
          <w:tcPr>
            <w:cnfStyle w:val="001000000000" w:firstRow="0" w:lastRow="0" w:firstColumn="1" w:lastColumn="0" w:oddVBand="0" w:evenVBand="0" w:oddHBand="0" w:evenHBand="0" w:firstRowFirstColumn="0" w:firstRowLastColumn="0" w:lastRowFirstColumn="0" w:lastRowLastColumn="0"/>
            <w:tcW w:w="1555" w:type="dxa"/>
          </w:tcPr>
          <w:p w14:paraId="3D4EE33B" w14:textId="77777777" w:rsidR="00307037" w:rsidRPr="00E66027" w:rsidRDefault="00307037" w:rsidP="00307037">
            <w:pPr>
              <w:rPr>
                <w:rFonts w:eastAsia="Open Sans" w:cs="Open Sans"/>
                <w:color w:val="000000" w:themeColor="text1"/>
                <w:sz w:val="18"/>
                <w:szCs w:val="18"/>
              </w:rPr>
            </w:pPr>
            <w:r w:rsidRPr="00E66027">
              <w:rPr>
                <w:rFonts w:eastAsia="Open Sans" w:cs="Open Sans"/>
                <w:color w:val="000000" w:themeColor="text1"/>
                <w:sz w:val="18"/>
                <w:szCs w:val="18"/>
              </w:rPr>
              <w:t>Topic: 20.1.2 Methods for functional programming</w:t>
            </w:r>
          </w:p>
          <w:p w14:paraId="167033E4" w14:textId="77777777" w:rsidR="00307037" w:rsidRPr="00E66027" w:rsidRDefault="00307037" w:rsidP="00307037">
            <w:pPr>
              <w:rPr>
                <w:rFonts w:eastAsia="Open Sans" w:cs="Open Sans"/>
                <w:color w:val="000000" w:themeColor="text1"/>
                <w:sz w:val="18"/>
                <w:szCs w:val="18"/>
              </w:rPr>
            </w:pPr>
          </w:p>
          <w:p w14:paraId="6983630E" w14:textId="2F718BE2" w:rsidR="00307037" w:rsidRPr="00E66027" w:rsidRDefault="003C1507" w:rsidP="00307037">
            <w:pPr>
              <w:rPr>
                <w:rFonts w:eastAsia="Open Sans" w:cs="Open Sans"/>
                <w:color w:val="000000" w:themeColor="text1"/>
                <w:sz w:val="18"/>
                <w:szCs w:val="18"/>
              </w:rPr>
            </w:pPr>
            <w:r w:rsidRPr="003C1507">
              <w:rPr>
                <w:rFonts w:eastAsia="Open Sans" w:cs="Open Sans"/>
                <w:sz w:val="18"/>
                <w:szCs w:val="18"/>
              </w:rPr>
              <w:t>Lesson title:</w:t>
            </w:r>
          </w:p>
          <w:p w14:paraId="707BF6E3" w14:textId="77777777" w:rsidR="00307037" w:rsidRPr="00E66027" w:rsidRDefault="00307037" w:rsidP="00307037">
            <w:pPr>
              <w:rPr>
                <w:rFonts w:eastAsia="Open Sans" w:cs="Open Sans"/>
                <w:b w:val="0"/>
                <w:bCs w:val="0"/>
                <w:color w:val="000000" w:themeColor="text1"/>
                <w:sz w:val="18"/>
                <w:szCs w:val="18"/>
              </w:rPr>
            </w:pPr>
            <w:r w:rsidRPr="00E66027">
              <w:rPr>
                <w:rFonts w:eastAsia="Open Sans" w:cs="Open Sans"/>
                <w:b w:val="0"/>
                <w:bCs w:val="0"/>
                <w:color w:val="000000" w:themeColor="text1"/>
                <w:sz w:val="18"/>
                <w:szCs w:val="18"/>
              </w:rPr>
              <w:t>Functional programming introduction</w:t>
            </w:r>
          </w:p>
          <w:p w14:paraId="5EBB4465" w14:textId="77777777" w:rsidR="00307037" w:rsidRPr="00E66027" w:rsidRDefault="00307037" w:rsidP="00307037">
            <w:pPr>
              <w:rPr>
                <w:rFonts w:eastAsia="Open Sans" w:cs="Open Sans"/>
                <w:color w:val="000000" w:themeColor="text1"/>
                <w:sz w:val="18"/>
                <w:szCs w:val="18"/>
              </w:rPr>
            </w:pPr>
          </w:p>
          <w:p w14:paraId="60D2C85F" w14:textId="77777777" w:rsidR="00307037" w:rsidRPr="00E66027" w:rsidRDefault="00307037" w:rsidP="00307037">
            <w:pPr>
              <w:pStyle w:val="TableText"/>
              <w:rPr>
                <w:rFonts w:asciiTheme="minorHAnsi" w:hAnsiTheme="minorHAnsi"/>
                <w:noProof w:val="0"/>
                <w:sz w:val="18"/>
                <w:szCs w:val="18"/>
                <w:lang w:val="en-GB"/>
              </w:rPr>
            </w:pPr>
          </w:p>
        </w:tc>
        <w:tc>
          <w:tcPr>
            <w:tcW w:w="2551" w:type="dxa"/>
          </w:tcPr>
          <w:p w14:paraId="513BC01D" w14:textId="11D4A263" w:rsidR="00307037" w:rsidRPr="00E66027" w:rsidRDefault="003C1507" w:rsidP="00307037">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3C1507">
              <w:rPr>
                <w:rFonts w:eastAsia="Open Sans" w:cs="Open Sans"/>
                <w:sz w:val="18"/>
                <w:szCs w:val="18"/>
              </w:rPr>
              <w:t>Students will be able to:</w:t>
            </w:r>
          </w:p>
          <w:p w14:paraId="7C46082D" w14:textId="77777777" w:rsidR="00307037" w:rsidRPr="00E66027" w:rsidRDefault="00307037" w:rsidP="00307037">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E66027">
              <w:rPr>
                <w:rFonts w:eastAsia="Open Sans" w:cs="Open Sans"/>
                <w:color w:val="000000" w:themeColor="text1"/>
                <w:sz w:val="18"/>
                <w:szCs w:val="18"/>
              </w:rPr>
              <w:t>Select appropriate methods for functional programming.</w:t>
            </w:r>
          </w:p>
          <w:p w14:paraId="25B498EA" w14:textId="77777777" w:rsidR="00307037" w:rsidRPr="00E66027" w:rsidRDefault="00307037" w:rsidP="00307037">
            <w:pP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E66027">
              <w:rPr>
                <w:rFonts w:eastAsia="Open Sans" w:cs="Open Sans"/>
                <w:color w:val="000000" w:themeColor="text1"/>
                <w:sz w:val="18"/>
                <w:szCs w:val="18"/>
              </w:rPr>
              <w:t>Use appropriate methods for functional programming.</w:t>
            </w:r>
          </w:p>
          <w:p w14:paraId="1C5B1882" w14:textId="77777777" w:rsidR="00307037" w:rsidRPr="00E66027" w:rsidRDefault="00307037" w:rsidP="00307037">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70E60570" w14:textId="589C6C9B" w:rsidR="00E66027" w:rsidRDefault="003C1507" w:rsidP="00307037">
            <w:pPr>
              <w:pStyle w:val="TableTex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r w:rsidRPr="003C1507">
              <w:rPr>
                <w:rFonts w:asciiTheme="minorHAnsi" w:eastAsia="Open Sans" w:hAnsiTheme="minorHAnsi" w:cs="Open Sans"/>
                <w:color w:val="6D35FD" w:themeColor="accent1" w:themeShade="BF"/>
                <w:sz w:val="18"/>
                <w:szCs w:val="18"/>
              </w:rPr>
              <w:t>Maths skills:</w:t>
            </w:r>
            <w:r w:rsidR="00307037" w:rsidRPr="00E66027">
              <w:rPr>
                <w:rFonts w:asciiTheme="minorHAnsi" w:eastAsia="Open Sans" w:hAnsiTheme="minorHAnsi" w:cs="Open Sans"/>
                <w:sz w:val="18"/>
                <w:szCs w:val="18"/>
              </w:rPr>
              <w:t xml:space="preserve"> </w:t>
            </w:r>
          </w:p>
          <w:p w14:paraId="10B10060" w14:textId="77777777" w:rsidR="00E66027" w:rsidRDefault="00E66027" w:rsidP="00307037">
            <w:pPr>
              <w:pStyle w:val="TableText"/>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sz w:val="18"/>
                <w:szCs w:val="18"/>
              </w:rPr>
            </w:pPr>
          </w:p>
          <w:p w14:paraId="115DC3E6" w14:textId="436B9146" w:rsidR="00307037" w:rsidRPr="00E66027" w:rsidRDefault="00307037" w:rsidP="00307037">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r w:rsidRPr="00E66027">
              <w:rPr>
                <w:rFonts w:asciiTheme="minorHAnsi" w:eastAsia="Open Sans" w:hAnsiTheme="minorHAnsi" w:cs="Open Sans"/>
                <w:sz w:val="18"/>
                <w:szCs w:val="18"/>
              </w:rPr>
              <w:t>Functional programming</w:t>
            </w:r>
          </w:p>
        </w:tc>
        <w:tc>
          <w:tcPr>
            <w:tcW w:w="4820" w:type="dxa"/>
          </w:tcPr>
          <w:p w14:paraId="2D0F0958" w14:textId="385C1B8E" w:rsidR="00307037" w:rsidRPr="00E66027" w:rsidRDefault="002D2D1D" w:rsidP="00307037">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2D2D1D">
              <w:rPr>
                <w:rFonts w:asciiTheme="minorHAnsi" w:eastAsia="Open Sans" w:hAnsiTheme="minorHAnsi" w:cs="Open Sans"/>
                <w:sz w:val="18"/>
                <w:szCs w:val="18"/>
              </w:rPr>
              <w:t>Activities:</w:t>
            </w:r>
          </w:p>
          <w:p w14:paraId="34E635EF" w14:textId="77777777" w:rsidR="00307037" w:rsidRPr="00E66027" w:rsidRDefault="00307037" w:rsidP="00307037">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7EAFD7CE" w14:textId="77777777" w:rsidR="00307037" w:rsidRPr="00E66027" w:rsidRDefault="00307037" w:rsidP="00277C48">
            <w:pPr>
              <w:pStyle w:val="NoSpacing"/>
              <w:numPr>
                <w:ilvl w:val="0"/>
                <w:numId w:val="122"/>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E66027">
              <w:rPr>
                <w:rFonts w:asciiTheme="minorHAnsi" w:eastAsia="Open Sans" w:hAnsiTheme="minorHAnsi" w:cs="Open Sans"/>
                <w:color w:val="000000" w:themeColor="text1"/>
                <w:sz w:val="18"/>
                <w:szCs w:val="18"/>
              </w:rPr>
              <w:t>Teacher explains the basic principles of the functional programming paradigm and describes how a pure function can be implemented.</w:t>
            </w:r>
          </w:p>
          <w:p w14:paraId="3AF6ECB4" w14:textId="77777777" w:rsidR="00307037" w:rsidRPr="00E66027" w:rsidRDefault="00307037" w:rsidP="00277C48">
            <w:pPr>
              <w:pStyle w:val="NoSpacing"/>
              <w:numPr>
                <w:ilvl w:val="0"/>
                <w:numId w:val="122"/>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E66027">
              <w:rPr>
                <w:rFonts w:asciiTheme="minorHAnsi" w:eastAsia="Open Sans" w:hAnsiTheme="minorHAnsi" w:cs="Open Sans"/>
                <w:color w:val="000000" w:themeColor="text1"/>
                <w:sz w:val="18"/>
                <w:szCs w:val="18"/>
              </w:rPr>
              <w:t>Class practical activity with learners provided with code that they need to refactor to create pure functions.</w:t>
            </w:r>
          </w:p>
          <w:p w14:paraId="2DE37A67" w14:textId="77777777" w:rsidR="00307037" w:rsidRPr="00E66027" w:rsidRDefault="00307037" w:rsidP="00277C48">
            <w:pPr>
              <w:pStyle w:val="NoSpacing"/>
              <w:numPr>
                <w:ilvl w:val="0"/>
                <w:numId w:val="122"/>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E66027">
              <w:rPr>
                <w:rFonts w:asciiTheme="minorHAnsi" w:eastAsia="Open Sans" w:hAnsiTheme="minorHAnsi" w:cs="Open Sans"/>
                <w:color w:val="000000" w:themeColor="text1"/>
                <w:sz w:val="18"/>
                <w:szCs w:val="18"/>
              </w:rPr>
              <w:t xml:space="preserve">Class discussion on programming paradigms, advantages and disadvantage of different paradigms (procedural, OOP, functional), when they their use is most appropriate. </w:t>
            </w:r>
          </w:p>
          <w:p w14:paraId="0ADB8010" w14:textId="77777777" w:rsidR="00307037" w:rsidRPr="00E66027" w:rsidRDefault="00307037" w:rsidP="00307037">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p>
          <w:p w14:paraId="21CC9399" w14:textId="63F2B35E" w:rsidR="00307037" w:rsidRDefault="002D2D1D" w:rsidP="00307037">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4A4BD5E8" w14:textId="77777777" w:rsidR="00E66027" w:rsidRPr="00E66027" w:rsidRDefault="00E66027" w:rsidP="00307037">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55310ACC" w14:textId="51E33EDD" w:rsidR="00307037" w:rsidRPr="00E66027" w:rsidRDefault="00307037" w:rsidP="00263A40">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E66027">
              <w:rPr>
                <w:rFonts w:asciiTheme="minorHAnsi" w:eastAsia="Open Sans" w:hAnsiTheme="minorHAnsi" w:cs="Open Sans"/>
                <w:color w:val="000000" w:themeColor="text1"/>
                <w:sz w:val="18"/>
                <w:szCs w:val="18"/>
              </w:rPr>
              <w:t>Ask students to read the web page article on pure functions.</w:t>
            </w:r>
          </w:p>
        </w:tc>
        <w:tc>
          <w:tcPr>
            <w:tcW w:w="2268" w:type="dxa"/>
          </w:tcPr>
          <w:p w14:paraId="7FF31A48" w14:textId="41EE42A8" w:rsidR="00307037" w:rsidRPr="00E66027" w:rsidRDefault="002D2D1D" w:rsidP="00307037">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307037" w:rsidRPr="00E66027">
              <w:rPr>
                <w:rFonts w:eastAsia="Open Sans" w:cs="Open Sans"/>
                <w:color w:val="000000" w:themeColor="text1"/>
                <w:sz w:val="18"/>
                <w:szCs w:val="18"/>
              </w:rPr>
              <w:t>pp. 300-301</w:t>
            </w:r>
          </w:p>
          <w:p w14:paraId="508A4A11" w14:textId="77777777" w:rsidR="00307037" w:rsidRPr="00E66027" w:rsidRDefault="00307037" w:rsidP="00307037">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E66027">
              <w:rPr>
                <w:rFonts w:eastAsia="Open Sans" w:cs="Open Sans"/>
                <w:color w:val="000000" w:themeColor="text1"/>
                <w:sz w:val="18"/>
                <w:szCs w:val="18"/>
              </w:rPr>
              <w:t>Video explaining the nature of a pure function:</w:t>
            </w:r>
          </w:p>
          <w:p w14:paraId="6448599F" w14:textId="77777777" w:rsidR="00307037" w:rsidRPr="00E66027" w:rsidRDefault="00307037" w:rsidP="00307037">
            <w:pPr>
              <w:cnfStyle w:val="000000000000" w:firstRow="0" w:lastRow="0" w:firstColumn="0" w:lastColumn="0" w:oddVBand="0" w:evenVBand="0" w:oddHBand="0" w:evenHBand="0" w:firstRowFirstColumn="0" w:firstRowLastColumn="0" w:lastRowFirstColumn="0" w:lastRowLastColumn="0"/>
              <w:rPr>
                <w:rStyle w:val="Hyperlink"/>
                <w:color w:val="000000" w:themeColor="text1"/>
                <w:sz w:val="18"/>
                <w:szCs w:val="18"/>
              </w:rPr>
            </w:pPr>
            <w:hyperlink r:id="rId156">
              <w:r w:rsidRPr="00E66027">
                <w:rPr>
                  <w:rStyle w:val="Hyperlink"/>
                  <w:color w:val="000000" w:themeColor="text1"/>
                  <w:sz w:val="18"/>
                  <w:szCs w:val="18"/>
                </w:rPr>
                <w:t>https://www.youtube.com/watch?v=M6k6q88wYCY</w:t>
              </w:r>
            </w:hyperlink>
          </w:p>
          <w:p w14:paraId="795F4051" w14:textId="77777777" w:rsidR="00307037" w:rsidRPr="00E66027" w:rsidRDefault="00307037" w:rsidP="00307037">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E66027">
              <w:rPr>
                <w:rFonts w:eastAsia="Open Sans" w:cs="Open Sans"/>
                <w:color w:val="000000" w:themeColor="text1"/>
                <w:sz w:val="18"/>
                <w:szCs w:val="18"/>
              </w:rPr>
              <w:t>Web page on the Geek for Geeks web site covering pure functions:</w:t>
            </w:r>
          </w:p>
          <w:p w14:paraId="55780F72" w14:textId="2E82AF58" w:rsidR="00307037" w:rsidRPr="00E66027" w:rsidRDefault="00307037" w:rsidP="00263A40">
            <w:pP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hyperlink r:id="rId157">
              <w:r w:rsidRPr="00E66027">
                <w:rPr>
                  <w:rStyle w:val="Hyperlink"/>
                  <w:color w:val="000000" w:themeColor="text1"/>
                  <w:sz w:val="18"/>
                  <w:szCs w:val="18"/>
                </w:rPr>
                <w:t>https://www.geeksforgeeks.org/c/pure-functions/</w:t>
              </w:r>
            </w:hyperlink>
          </w:p>
        </w:tc>
        <w:tc>
          <w:tcPr>
            <w:tcW w:w="1984" w:type="dxa"/>
          </w:tcPr>
          <w:p w14:paraId="0C7669C1" w14:textId="77777777" w:rsidR="00307037" w:rsidRPr="00E66027" w:rsidRDefault="00307037" w:rsidP="00307037">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E66027">
              <w:rPr>
                <w:rFonts w:asciiTheme="minorHAnsi" w:eastAsia="Open Sans" w:hAnsiTheme="minorHAnsi" w:cs="Open Sans"/>
                <w:color w:val="000000" w:themeColor="text1"/>
                <w:sz w:val="18"/>
                <w:szCs w:val="18"/>
              </w:rPr>
              <w:t>Critical thinking</w:t>
            </w:r>
          </w:p>
          <w:p w14:paraId="35C3DB98" w14:textId="77777777" w:rsidR="00307037" w:rsidRPr="00E66027" w:rsidRDefault="00307037" w:rsidP="00307037">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E66027">
              <w:rPr>
                <w:rFonts w:eastAsia="Open Sans" w:cs="Open Sans"/>
                <w:color w:val="000000" w:themeColor="text1"/>
                <w:sz w:val="18"/>
                <w:szCs w:val="18"/>
              </w:rPr>
              <w:t>Problem solving</w:t>
            </w:r>
          </w:p>
          <w:p w14:paraId="35CC1ED3" w14:textId="77777777" w:rsidR="00307037" w:rsidRPr="00E66027" w:rsidRDefault="00307037" w:rsidP="00307037">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E66027">
              <w:rPr>
                <w:rFonts w:eastAsia="Open Sans" w:cs="Open Sans"/>
                <w:color w:val="000000" w:themeColor="text1"/>
                <w:sz w:val="18"/>
                <w:szCs w:val="18"/>
              </w:rPr>
              <w:t>Analysis</w:t>
            </w:r>
          </w:p>
          <w:p w14:paraId="79F5725C" w14:textId="77777777" w:rsidR="00307037" w:rsidRPr="00E66027" w:rsidRDefault="00307037" w:rsidP="00307037">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tcPr>
          <w:p w14:paraId="72C75EDD" w14:textId="77777777" w:rsidR="00307037" w:rsidRPr="00E66027" w:rsidRDefault="00307037" w:rsidP="00307037">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E66027">
              <w:rPr>
                <w:rFonts w:asciiTheme="minorHAnsi" w:eastAsia="Open Sans" w:hAnsiTheme="minorHAnsi" w:cs="Open Sans"/>
                <w:color w:val="000000" w:themeColor="text1"/>
                <w:sz w:val="18"/>
                <w:szCs w:val="18"/>
              </w:rPr>
              <w:t>Critical thinking</w:t>
            </w:r>
          </w:p>
          <w:p w14:paraId="658F38CC" w14:textId="77777777" w:rsidR="00307037" w:rsidRPr="00E66027" w:rsidRDefault="00307037" w:rsidP="00307037">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E66027">
              <w:rPr>
                <w:rFonts w:eastAsia="Open Sans" w:cs="Open Sans"/>
                <w:color w:val="000000" w:themeColor="text1"/>
                <w:sz w:val="18"/>
                <w:szCs w:val="18"/>
              </w:rPr>
              <w:t>Problem solving</w:t>
            </w:r>
          </w:p>
          <w:p w14:paraId="58312D7B" w14:textId="77777777" w:rsidR="00307037" w:rsidRPr="00E66027" w:rsidRDefault="00307037" w:rsidP="00307037">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r>
      <w:tr w:rsidR="00307037" w:rsidRPr="003A19A2" w14:paraId="6C2CF6FD" w14:textId="77777777">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tcPr>
          <w:p w14:paraId="39682A56" w14:textId="77777777" w:rsidR="00307037" w:rsidRPr="003A19A2" w:rsidRDefault="00307037" w:rsidP="00307037">
            <w:pPr>
              <w:pStyle w:val="TableHeading"/>
              <w:rPr>
                <w:noProof w:val="0"/>
                <w:lang w:val="en-GB"/>
              </w:rPr>
            </w:pPr>
            <w:r w:rsidRPr="003A19A2">
              <w:rPr>
                <w:b/>
                <w:bCs/>
                <w:noProof w:val="0"/>
                <w:color w:val="000000" w:themeColor="text1"/>
                <w:lang w:val="en-GB"/>
              </w:rPr>
              <w:t>Week 23</w:t>
            </w:r>
            <w:r w:rsidRPr="003A19A2">
              <w:rPr>
                <w:b/>
                <w:bCs/>
                <w:noProof w:val="0"/>
                <w:color w:val="000000" w:themeColor="text1"/>
                <w:lang w:val="en-GB"/>
              </w:rPr>
              <w:br/>
              <w:t>Lesson 3</w:t>
            </w:r>
          </w:p>
        </w:tc>
      </w:tr>
      <w:tr w:rsidR="009C4087" w:rsidRPr="003A19A2" w14:paraId="584E9C9A" w14:textId="77777777" w:rsidTr="004B6E96">
        <w:trPr>
          <w:trHeight w:val="444"/>
        </w:trPr>
        <w:tc>
          <w:tcPr>
            <w:cnfStyle w:val="001000000000" w:firstRow="0" w:lastRow="0" w:firstColumn="1" w:lastColumn="0" w:oddVBand="0" w:evenVBand="0" w:oddHBand="0" w:evenHBand="0" w:firstRowFirstColumn="0" w:firstRowLastColumn="0" w:lastRowFirstColumn="0" w:lastRowLastColumn="0"/>
            <w:tcW w:w="1555" w:type="dxa"/>
          </w:tcPr>
          <w:p w14:paraId="7CB8414C" w14:textId="77777777" w:rsidR="009C4087" w:rsidRPr="00E66027" w:rsidRDefault="009C4087" w:rsidP="009C4087">
            <w:pPr>
              <w:rPr>
                <w:rFonts w:eastAsia="Open Sans" w:cs="Open Sans"/>
                <w:color w:val="000000" w:themeColor="text1"/>
                <w:sz w:val="18"/>
                <w:szCs w:val="18"/>
              </w:rPr>
            </w:pPr>
            <w:r w:rsidRPr="00E66027">
              <w:rPr>
                <w:rFonts w:eastAsia="Open Sans" w:cs="Open Sans"/>
                <w:color w:val="000000" w:themeColor="text1"/>
                <w:sz w:val="18"/>
                <w:szCs w:val="18"/>
              </w:rPr>
              <w:t>Topic: 20.1.2 Methods for functional programming</w:t>
            </w:r>
          </w:p>
          <w:p w14:paraId="43AE0E99" w14:textId="77777777" w:rsidR="009C4087" w:rsidRPr="00E66027" w:rsidRDefault="009C4087" w:rsidP="009C4087">
            <w:pPr>
              <w:rPr>
                <w:rFonts w:eastAsia="Open Sans" w:cs="Open Sans"/>
                <w:color w:val="000000" w:themeColor="text1"/>
                <w:sz w:val="18"/>
                <w:szCs w:val="18"/>
              </w:rPr>
            </w:pPr>
          </w:p>
          <w:p w14:paraId="0772E584" w14:textId="2F725741" w:rsidR="009C4087" w:rsidRPr="00E66027" w:rsidRDefault="003C1507" w:rsidP="009C4087">
            <w:pPr>
              <w:rPr>
                <w:rFonts w:eastAsia="Open Sans" w:cs="Open Sans"/>
                <w:color w:val="000000" w:themeColor="text1"/>
                <w:sz w:val="18"/>
                <w:szCs w:val="18"/>
              </w:rPr>
            </w:pPr>
            <w:r w:rsidRPr="003C1507">
              <w:rPr>
                <w:rFonts w:eastAsia="Open Sans" w:cs="Open Sans"/>
                <w:sz w:val="18"/>
                <w:szCs w:val="18"/>
              </w:rPr>
              <w:t>Lesson title:</w:t>
            </w:r>
          </w:p>
          <w:p w14:paraId="5DDBBBF0" w14:textId="77777777" w:rsidR="009C4087" w:rsidRPr="00E66027" w:rsidRDefault="009C4087" w:rsidP="009C4087">
            <w:pPr>
              <w:rPr>
                <w:rFonts w:eastAsia="Open Sans" w:cs="Open Sans"/>
                <w:b w:val="0"/>
                <w:bCs w:val="0"/>
                <w:color w:val="000000" w:themeColor="text1"/>
                <w:sz w:val="18"/>
                <w:szCs w:val="18"/>
              </w:rPr>
            </w:pPr>
            <w:r w:rsidRPr="00E66027">
              <w:rPr>
                <w:rFonts w:eastAsia="Open Sans" w:cs="Open Sans"/>
                <w:b w:val="0"/>
                <w:bCs w:val="0"/>
                <w:color w:val="000000" w:themeColor="text1"/>
                <w:sz w:val="18"/>
                <w:szCs w:val="18"/>
              </w:rPr>
              <w:t>1</w:t>
            </w:r>
            <w:r w:rsidRPr="00E66027">
              <w:rPr>
                <w:rFonts w:eastAsia="Open Sans" w:cs="Open Sans"/>
                <w:b w:val="0"/>
                <w:bCs w:val="0"/>
                <w:color w:val="000000" w:themeColor="text1"/>
                <w:sz w:val="18"/>
                <w:szCs w:val="18"/>
                <w:vertAlign w:val="superscript"/>
              </w:rPr>
              <w:t>st</w:t>
            </w:r>
            <w:r w:rsidRPr="00E66027">
              <w:rPr>
                <w:rFonts w:eastAsia="Open Sans" w:cs="Open Sans"/>
                <w:b w:val="0"/>
                <w:bCs w:val="0"/>
                <w:color w:val="000000" w:themeColor="text1"/>
                <w:sz w:val="18"/>
                <w:szCs w:val="18"/>
              </w:rPr>
              <w:t xml:space="preserve"> class and higher order functions</w:t>
            </w:r>
          </w:p>
          <w:p w14:paraId="140C2845" w14:textId="77777777" w:rsidR="009C4087" w:rsidRPr="00E66027" w:rsidRDefault="009C4087" w:rsidP="009C4087">
            <w:pPr>
              <w:pStyle w:val="TableHeading"/>
              <w:rPr>
                <w:rFonts w:asciiTheme="minorHAnsi" w:hAnsiTheme="minorHAnsi"/>
                <w:noProof w:val="0"/>
                <w:color w:val="000000" w:themeColor="text1"/>
                <w:sz w:val="18"/>
                <w:szCs w:val="18"/>
                <w:lang w:val="en-GB"/>
              </w:rPr>
            </w:pPr>
          </w:p>
        </w:tc>
        <w:tc>
          <w:tcPr>
            <w:tcW w:w="2551" w:type="dxa"/>
          </w:tcPr>
          <w:p w14:paraId="51C5CEDD" w14:textId="6594259D" w:rsidR="009C4087" w:rsidRPr="00E66027" w:rsidRDefault="003C1507" w:rsidP="009C4087">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3C1507">
              <w:rPr>
                <w:rFonts w:eastAsia="Open Sans" w:cs="Open Sans"/>
                <w:sz w:val="18"/>
                <w:szCs w:val="18"/>
              </w:rPr>
              <w:t>Students will be able to:</w:t>
            </w:r>
          </w:p>
          <w:p w14:paraId="2C9DC49C" w14:textId="77777777" w:rsidR="009C4087" w:rsidRPr="00E66027" w:rsidRDefault="009C4087" w:rsidP="009C4087">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E66027">
              <w:rPr>
                <w:rFonts w:eastAsia="Open Sans" w:cs="Open Sans"/>
                <w:color w:val="000000" w:themeColor="text1"/>
                <w:sz w:val="18"/>
                <w:szCs w:val="18"/>
              </w:rPr>
              <w:t>Select appropriate methods for functional programming.</w:t>
            </w:r>
          </w:p>
          <w:p w14:paraId="3B8C63B9" w14:textId="77777777" w:rsidR="009C4087" w:rsidRPr="00E66027" w:rsidRDefault="009C4087" w:rsidP="009C4087">
            <w:pP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E66027">
              <w:rPr>
                <w:rFonts w:eastAsia="Open Sans" w:cs="Open Sans"/>
                <w:color w:val="000000" w:themeColor="text1"/>
                <w:sz w:val="18"/>
                <w:szCs w:val="18"/>
              </w:rPr>
              <w:t>Use appropriate methods for functional programming.</w:t>
            </w:r>
          </w:p>
          <w:p w14:paraId="13DA7BE3" w14:textId="77777777" w:rsidR="009C4087" w:rsidRPr="00E66027" w:rsidRDefault="009C4087" w:rsidP="009C4087">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2BAFC303" w14:textId="74119AB7" w:rsidR="00E66027" w:rsidRDefault="003C1507" w:rsidP="009C4087">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3C1507">
              <w:rPr>
                <w:rFonts w:eastAsia="Open Sans" w:cs="Open Sans"/>
                <w:sz w:val="18"/>
                <w:szCs w:val="18"/>
              </w:rPr>
              <w:t>Maths skills:</w:t>
            </w:r>
            <w:r w:rsidR="009C4087" w:rsidRPr="00E66027">
              <w:rPr>
                <w:rFonts w:eastAsia="Open Sans" w:cs="Open Sans"/>
                <w:color w:val="000000" w:themeColor="text1"/>
                <w:sz w:val="18"/>
                <w:szCs w:val="18"/>
              </w:rPr>
              <w:t xml:space="preserve"> </w:t>
            </w:r>
          </w:p>
          <w:p w14:paraId="3FCF7879" w14:textId="4D009DBA" w:rsidR="009C4087" w:rsidRPr="00E66027" w:rsidRDefault="009C4087" w:rsidP="009C4087">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E66027">
              <w:rPr>
                <w:rFonts w:eastAsia="Open Sans" w:cs="Open Sans"/>
                <w:color w:val="000000" w:themeColor="text1"/>
                <w:sz w:val="18"/>
                <w:szCs w:val="18"/>
              </w:rPr>
              <w:t>Functional programming</w:t>
            </w:r>
          </w:p>
          <w:p w14:paraId="3171A952" w14:textId="77777777" w:rsidR="009C4087" w:rsidRPr="00E66027" w:rsidRDefault="009C4087" w:rsidP="009C4087">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4820" w:type="dxa"/>
          </w:tcPr>
          <w:p w14:paraId="154D9EF7" w14:textId="690BC0E9" w:rsidR="009C4087" w:rsidRDefault="002D2D1D" w:rsidP="009C4087">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Activities:</w:t>
            </w:r>
          </w:p>
          <w:p w14:paraId="14138C78" w14:textId="77777777" w:rsidR="00E66027" w:rsidRPr="00E66027" w:rsidRDefault="00E66027" w:rsidP="009C4087">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5DD81783" w14:textId="77777777" w:rsidR="009C4087" w:rsidRPr="00E66027" w:rsidRDefault="009C4087" w:rsidP="00277C48">
            <w:pPr>
              <w:pStyle w:val="NoSpacing"/>
              <w:numPr>
                <w:ilvl w:val="0"/>
                <w:numId w:val="122"/>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E66027">
              <w:rPr>
                <w:rFonts w:asciiTheme="minorHAnsi" w:eastAsia="Open Sans" w:hAnsiTheme="minorHAnsi" w:cs="Open Sans"/>
                <w:color w:val="000000" w:themeColor="text1"/>
                <w:sz w:val="18"/>
                <w:szCs w:val="18"/>
              </w:rPr>
              <w:t>Teacher explains what 1</w:t>
            </w:r>
            <w:r w:rsidRPr="00E66027">
              <w:rPr>
                <w:rFonts w:asciiTheme="minorHAnsi" w:eastAsia="Open Sans" w:hAnsiTheme="minorHAnsi" w:cs="Open Sans"/>
                <w:color w:val="000000" w:themeColor="text1"/>
                <w:sz w:val="18"/>
                <w:szCs w:val="18"/>
                <w:vertAlign w:val="superscript"/>
              </w:rPr>
              <w:t>st</w:t>
            </w:r>
            <w:r w:rsidRPr="00E66027">
              <w:rPr>
                <w:rFonts w:asciiTheme="minorHAnsi" w:eastAsia="Open Sans" w:hAnsiTheme="minorHAnsi" w:cs="Open Sans"/>
                <w:color w:val="000000" w:themeColor="text1"/>
                <w:sz w:val="18"/>
                <w:szCs w:val="18"/>
              </w:rPr>
              <w:t xml:space="preserve"> class and higher order functions are and how they can be implemented.</w:t>
            </w:r>
          </w:p>
          <w:p w14:paraId="460AD5C1" w14:textId="77777777" w:rsidR="009C4087" w:rsidRPr="00E66027" w:rsidRDefault="009C4087" w:rsidP="00277C48">
            <w:pPr>
              <w:pStyle w:val="NoSpacing"/>
              <w:numPr>
                <w:ilvl w:val="0"/>
                <w:numId w:val="122"/>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E66027">
              <w:rPr>
                <w:rFonts w:asciiTheme="minorHAnsi" w:eastAsia="Open Sans" w:hAnsiTheme="minorHAnsi" w:cs="Open Sans"/>
                <w:color w:val="000000" w:themeColor="text1"/>
                <w:sz w:val="18"/>
                <w:szCs w:val="18"/>
              </w:rPr>
              <w:t>Class practical activity with learners writing code to create 1</w:t>
            </w:r>
            <w:r w:rsidRPr="00E66027">
              <w:rPr>
                <w:rFonts w:asciiTheme="minorHAnsi" w:eastAsia="Open Sans" w:hAnsiTheme="minorHAnsi" w:cs="Open Sans"/>
                <w:color w:val="000000" w:themeColor="text1"/>
                <w:sz w:val="18"/>
                <w:szCs w:val="18"/>
                <w:vertAlign w:val="superscript"/>
              </w:rPr>
              <w:t>st</w:t>
            </w:r>
            <w:r w:rsidRPr="00E66027">
              <w:rPr>
                <w:rFonts w:asciiTheme="minorHAnsi" w:eastAsia="Open Sans" w:hAnsiTheme="minorHAnsi" w:cs="Open Sans"/>
                <w:color w:val="000000" w:themeColor="text1"/>
                <w:sz w:val="18"/>
                <w:szCs w:val="18"/>
              </w:rPr>
              <w:t xml:space="preserve"> class and higher order functions (Student book 2 Activity 5 on page 303 provides an example).</w:t>
            </w:r>
          </w:p>
          <w:p w14:paraId="28B72CCC" w14:textId="30811219" w:rsidR="009C4087" w:rsidRPr="00E66027" w:rsidRDefault="009C4087" w:rsidP="00277C48">
            <w:pPr>
              <w:pStyle w:val="NoSpacing"/>
              <w:numPr>
                <w:ilvl w:val="0"/>
                <w:numId w:val="122"/>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E66027">
              <w:rPr>
                <w:rFonts w:asciiTheme="minorHAnsi" w:eastAsia="Open Sans" w:hAnsiTheme="minorHAnsi" w:cs="Open Sans"/>
                <w:color w:val="000000" w:themeColor="text1"/>
                <w:sz w:val="18"/>
                <w:szCs w:val="18"/>
              </w:rPr>
              <w:t xml:space="preserve">Class activity with students provided with code snippets which contain syntax or logic errors that they </w:t>
            </w:r>
            <w:r w:rsidR="004B6E96" w:rsidRPr="00E66027">
              <w:rPr>
                <w:rFonts w:asciiTheme="minorHAnsi" w:eastAsia="Open Sans" w:hAnsiTheme="minorHAnsi" w:cs="Open Sans"/>
                <w:color w:val="000000" w:themeColor="text1"/>
                <w:sz w:val="18"/>
                <w:szCs w:val="18"/>
              </w:rPr>
              <w:t>must</w:t>
            </w:r>
            <w:r w:rsidRPr="00E66027">
              <w:rPr>
                <w:rFonts w:asciiTheme="minorHAnsi" w:eastAsia="Open Sans" w:hAnsiTheme="minorHAnsi" w:cs="Open Sans"/>
                <w:color w:val="000000" w:themeColor="text1"/>
                <w:sz w:val="18"/>
                <w:szCs w:val="18"/>
              </w:rPr>
              <w:t xml:space="preserve"> correct.</w:t>
            </w:r>
          </w:p>
          <w:p w14:paraId="163E663A" w14:textId="77777777" w:rsidR="009C4087" w:rsidRPr="00E66027" w:rsidRDefault="009C4087" w:rsidP="009C4087">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p>
          <w:p w14:paraId="72E489EC" w14:textId="2A3EE1A9" w:rsidR="009C4087" w:rsidRDefault="002D2D1D" w:rsidP="009C4087">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52D740F6" w14:textId="77777777" w:rsidR="00E66027" w:rsidRPr="00E66027" w:rsidRDefault="00E66027" w:rsidP="009C4087">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448C0E2E" w14:textId="77777777" w:rsidR="009C4087" w:rsidRPr="00E66027" w:rsidRDefault="009C4087" w:rsidP="009C4087">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E66027">
              <w:rPr>
                <w:rFonts w:asciiTheme="minorHAnsi" w:eastAsia="Open Sans" w:hAnsiTheme="minorHAnsi" w:cs="Open Sans"/>
                <w:color w:val="000000" w:themeColor="text1"/>
                <w:sz w:val="18"/>
                <w:szCs w:val="18"/>
              </w:rPr>
              <w:t>Ask students to read the web on which has some examples of higher order functions.</w:t>
            </w:r>
          </w:p>
          <w:p w14:paraId="707988DA" w14:textId="77777777" w:rsidR="009C4087" w:rsidRPr="00E66027" w:rsidRDefault="009C4087" w:rsidP="009C4087">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2268" w:type="dxa"/>
          </w:tcPr>
          <w:p w14:paraId="4C08E6D5" w14:textId="065AB4EE" w:rsidR="009C4087" w:rsidRPr="00E66027" w:rsidRDefault="002D2D1D" w:rsidP="009C4087">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9C4087" w:rsidRPr="00E66027">
              <w:rPr>
                <w:rFonts w:eastAsia="Open Sans" w:cs="Open Sans"/>
                <w:color w:val="000000" w:themeColor="text1"/>
                <w:sz w:val="18"/>
                <w:szCs w:val="18"/>
              </w:rPr>
              <w:t>pp. 301-303</w:t>
            </w:r>
          </w:p>
          <w:p w14:paraId="7EFF75E6" w14:textId="77777777" w:rsidR="009C4087" w:rsidRPr="00E66027" w:rsidRDefault="009C4087" w:rsidP="009C4087">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E66027">
              <w:rPr>
                <w:rFonts w:eastAsia="Open Sans" w:cs="Open Sans"/>
                <w:color w:val="000000" w:themeColor="text1"/>
                <w:sz w:val="18"/>
                <w:szCs w:val="18"/>
              </w:rPr>
              <w:t>Video explaining higher order functions:</w:t>
            </w:r>
          </w:p>
          <w:p w14:paraId="295AFBD5" w14:textId="77777777" w:rsidR="009C4087" w:rsidRPr="00E66027" w:rsidRDefault="009C4087" w:rsidP="009C4087">
            <w:pPr>
              <w:cnfStyle w:val="000000000000" w:firstRow="0" w:lastRow="0" w:firstColumn="0" w:lastColumn="0" w:oddVBand="0" w:evenVBand="0" w:oddHBand="0" w:evenHBand="0" w:firstRowFirstColumn="0" w:firstRowLastColumn="0" w:lastRowFirstColumn="0" w:lastRowLastColumn="0"/>
              <w:rPr>
                <w:rStyle w:val="Hyperlink"/>
                <w:color w:val="000000" w:themeColor="text1"/>
                <w:sz w:val="18"/>
                <w:szCs w:val="18"/>
              </w:rPr>
            </w:pPr>
            <w:hyperlink r:id="rId158">
              <w:r w:rsidRPr="00E66027">
                <w:rPr>
                  <w:rStyle w:val="Hyperlink"/>
                  <w:color w:val="000000" w:themeColor="text1"/>
                  <w:sz w:val="18"/>
                  <w:szCs w:val="18"/>
                </w:rPr>
                <w:t>https://www.youtube.com/watch?v=xZtTIm3fpfA</w:t>
              </w:r>
            </w:hyperlink>
          </w:p>
          <w:p w14:paraId="03EE0CB7" w14:textId="77777777" w:rsidR="009C4087" w:rsidRPr="00E66027" w:rsidRDefault="009C4087" w:rsidP="009C4087">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E66027">
              <w:rPr>
                <w:rFonts w:eastAsia="Open Sans" w:cs="Open Sans"/>
                <w:color w:val="000000" w:themeColor="text1"/>
                <w:sz w:val="18"/>
                <w:szCs w:val="18"/>
              </w:rPr>
              <w:t>Web page on the Geek for Geeks web site covering higher order function with examples:</w:t>
            </w:r>
          </w:p>
          <w:p w14:paraId="5E6A7FB3" w14:textId="77777777" w:rsidR="009C4087" w:rsidRPr="00E66027" w:rsidRDefault="009C4087" w:rsidP="009C4087">
            <w:pPr>
              <w:pStyle w:val="NoSpacing"/>
              <w:cnfStyle w:val="000000000000" w:firstRow="0" w:lastRow="0" w:firstColumn="0" w:lastColumn="0" w:oddVBand="0" w:evenVBand="0" w:oddHBand="0" w:evenHBand="0" w:firstRowFirstColumn="0" w:firstRowLastColumn="0" w:lastRowFirstColumn="0" w:lastRowLastColumn="0"/>
              <w:rPr>
                <w:rStyle w:val="Hyperlink"/>
                <w:color w:val="000000" w:themeColor="text1"/>
                <w:sz w:val="18"/>
                <w:szCs w:val="18"/>
              </w:rPr>
            </w:pPr>
            <w:hyperlink r:id="rId159">
              <w:r w:rsidRPr="00E66027">
                <w:rPr>
                  <w:rStyle w:val="Hyperlink"/>
                  <w:color w:val="000000" w:themeColor="text1"/>
                  <w:sz w:val="18"/>
                  <w:szCs w:val="18"/>
                </w:rPr>
                <w:t>https://www.geeksforgeeks.org/python/higher-order-functions-in-python/</w:t>
              </w:r>
            </w:hyperlink>
          </w:p>
          <w:p w14:paraId="0183F9C7" w14:textId="77777777" w:rsidR="009C4087" w:rsidRPr="00E66027" w:rsidRDefault="009C4087" w:rsidP="009C4087">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tcPr>
          <w:p w14:paraId="36B1F136" w14:textId="77777777" w:rsidR="009C4087" w:rsidRPr="00E66027" w:rsidRDefault="009C4087" w:rsidP="009C4087">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E66027">
              <w:rPr>
                <w:rFonts w:asciiTheme="minorHAnsi" w:eastAsia="Open Sans" w:hAnsiTheme="minorHAnsi" w:cs="Open Sans"/>
                <w:color w:val="000000" w:themeColor="text1"/>
                <w:sz w:val="18"/>
                <w:szCs w:val="18"/>
              </w:rPr>
              <w:t>Critical thinking</w:t>
            </w:r>
          </w:p>
          <w:p w14:paraId="637F6FC5" w14:textId="77777777" w:rsidR="009C4087" w:rsidRPr="00E66027" w:rsidRDefault="009C4087" w:rsidP="009C4087">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E66027">
              <w:rPr>
                <w:rFonts w:eastAsia="Open Sans" w:cs="Open Sans"/>
                <w:color w:val="000000" w:themeColor="text1"/>
                <w:sz w:val="18"/>
                <w:szCs w:val="18"/>
              </w:rPr>
              <w:t>Problem solving</w:t>
            </w:r>
          </w:p>
          <w:p w14:paraId="2AEFB986" w14:textId="77777777" w:rsidR="009C4087" w:rsidRPr="00E66027" w:rsidRDefault="009C4087" w:rsidP="009C4087">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E66027">
              <w:rPr>
                <w:rFonts w:eastAsia="Open Sans" w:cs="Open Sans"/>
                <w:color w:val="000000" w:themeColor="text1"/>
                <w:sz w:val="18"/>
                <w:szCs w:val="18"/>
              </w:rPr>
              <w:t>Analysis</w:t>
            </w:r>
          </w:p>
          <w:p w14:paraId="3F11EE08" w14:textId="77777777" w:rsidR="009C4087" w:rsidRPr="00E66027" w:rsidRDefault="009C4087" w:rsidP="009C4087">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tcPr>
          <w:p w14:paraId="49AD252B" w14:textId="77777777" w:rsidR="009C4087" w:rsidRPr="00E66027" w:rsidRDefault="009C4087" w:rsidP="009C4087">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E66027">
              <w:rPr>
                <w:rFonts w:asciiTheme="minorHAnsi" w:eastAsia="Open Sans" w:hAnsiTheme="minorHAnsi" w:cs="Open Sans"/>
                <w:color w:val="000000" w:themeColor="text1"/>
                <w:sz w:val="18"/>
                <w:szCs w:val="18"/>
              </w:rPr>
              <w:t>Critical thinking</w:t>
            </w:r>
          </w:p>
          <w:p w14:paraId="1277B425" w14:textId="77777777" w:rsidR="009C4087" w:rsidRPr="00E66027" w:rsidRDefault="009C4087" w:rsidP="009C4087">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E66027">
              <w:rPr>
                <w:rFonts w:eastAsia="Open Sans" w:cs="Open Sans"/>
                <w:color w:val="000000" w:themeColor="text1"/>
                <w:sz w:val="18"/>
                <w:szCs w:val="18"/>
              </w:rPr>
              <w:t>Problem solving</w:t>
            </w:r>
          </w:p>
          <w:p w14:paraId="2DE57F3A" w14:textId="77777777" w:rsidR="009C4087" w:rsidRPr="00E66027" w:rsidRDefault="009C4087" w:rsidP="009C4087">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b w:val="0"/>
                <w:bCs w:val="0"/>
                <w:noProof w:val="0"/>
                <w:color w:val="000000" w:themeColor="text1"/>
                <w:sz w:val="18"/>
                <w:szCs w:val="18"/>
                <w:lang w:val="en-GB"/>
              </w:rPr>
            </w:pPr>
          </w:p>
        </w:tc>
      </w:tr>
    </w:tbl>
    <w:p w14:paraId="5ADA9330" w14:textId="77777777" w:rsidR="00E460F8" w:rsidRPr="003A19A2" w:rsidRDefault="00E460F8" w:rsidP="00E460F8">
      <w:pPr>
        <w:rPr>
          <w:rStyle w:val="Strong"/>
          <w:b w:val="0"/>
          <w:bCs w:val="0"/>
        </w:rPr>
      </w:pPr>
    </w:p>
    <w:p w14:paraId="0E4D9113" w14:textId="77777777" w:rsidR="00E460F8" w:rsidRPr="003A19A2" w:rsidRDefault="00E460F8" w:rsidP="00E460F8">
      <w:pPr>
        <w:rPr>
          <w:rStyle w:val="Strong"/>
          <w:rFonts w:ascii="Plus Jakarta Sans" w:hAnsi="Plus Jakarta Sans"/>
          <w:sz w:val="36"/>
          <w:szCs w:val="26"/>
        </w:rPr>
      </w:pPr>
      <w:r w:rsidRPr="003A19A2">
        <w:rPr>
          <w:rStyle w:val="Strong"/>
          <w:b w:val="0"/>
          <w:bCs w:val="0"/>
        </w:rP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E460F8" w:rsidRPr="003A19A2" w14:paraId="62CBCFB8" w14:textId="77777777" w:rsidTr="004B6E96">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50C34A50" w14:textId="77777777" w:rsidR="00E460F8" w:rsidRPr="004B6E96" w:rsidRDefault="00E460F8">
            <w:pPr>
              <w:pStyle w:val="TableHeading"/>
              <w:jc w:val="center"/>
              <w:rPr>
                <w:b/>
                <w:bCs/>
                <w:noProof w:val="0"/>
                <w:color w:val="FFFFFF" w:themeColor="background1"/>
                <w:sz w:val="20"/>
                <w:szCs w:val="20"/>
                <w:lang w:val="en-GB"/>
              </w:rPr>
            </w:pPr>
            <w:r w:rsidRPr="004B6E96">
              <w:rPr>
                <w:b/>
                <w:bCs/>
                <w:noProof w:val="0"/>
                <w:color w:val="FFFFFF" w:themeColor="background1"/>
                <w:sz w:val="20"/>
                <w:szCs w:val="20"/>
                <w:lang w:val="en-GB"/>
              </w:rPr>
              <w:t>Topic</w:t>
            </w:r>
            <w:r w:rsidRPr="004B6E96">
              <w:rPr>
                <w:b/>
                <w:bCs/>
                <w:noProof w:val="0"/>
                <w:color w:val="FFFFFF" w:themeColor="background1"/>
                <w:sz w:val="20"/>
                <w:szCs w:val="20"/>
                <w:lang w:val="en-GB"/>
              </w:rPr>
              <w:br/>
              <w:t>Sub topic</w:t>
            </w:r>
            <w:r w:rsidRPr="004B6E96">
              <w:rPr>
                <w:b/>
                <w:bCs/>
                <w:noProof w:val="0"/>
                <w:color w:val="FFFFFF" w:themeColor="background1"/>
                <w:sz w:val="20"/>
                <w:szCs w:val="20"/>
                <w:lang w:val="en-GB"/>
              </w:rPr>
              <w:br/>
              <w:t>Lesson title</w:t>
            </w:r>
          </w:p>
        </w:tc>
        <w:tc>
          <w:tcPr>
            <w:tcW w:w="2551" w:type="dxa"/>
            <w:shd w:val="clear" w:color="auto" w:fill="341583" w:themeFill="accent2" w:themeFillShade="80"/>
            <w:vAlign w:val="center"/>
          </w:tcPr>
          <w:p w14:paraId="6F06B2AE" w14:textId="77777777" w:rsidR="00E460F8" w:rsidRPr="004B6E96"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0"/>
                <w:lang w:val="en-GB"/>
              </w:rPr>
            </w:pPr>
            <w:r w:rsidRPr="004B6E96">
              <w:rPr>
                <w:b/>
                <w:bCs/>
                <w:noProof w:val="0"/>
                <w:color w:val="FFFFFF" w:themeColor="background1"/>
                <w:sz w:val="20"/>
                <w:szCs w:val="20"/>
                <w:lang w:val="en-GB"/>
              </w:rPr>
              <w:t>Specification reference</w:t>
            </w:r>
          </w:p>
        </w:tc>
        <w:tc>
          <w:tcPr>
            <w:tcW w:w="4820" w:type="dxa"/>
            <w:shd w:val="clear" w:color="auto" w:fill="341583" w:themeFill="accent2" w:themeFillShade="80"/>
            <w:vAlign w:val="center"/>
          </w:tcPr>
          <w:p w14:paraId="6F01B252" w14:textId="77777777" w:rsidR="00E460F8" w:rsidRPr="004B6E96"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0"/>
                <w:lang w:val="en-GB"/>
              </w:rPr>
            </w:pPr>
            <w:r w:rsidRPr="004B6E96">
              <w:rPr>
                <w:b/>
                <w:bCs/>
                <w:noProof w:val="0"/>
                <w:color w:val="FFFFFF" w:themeColor="background1"/>
                <w:sz w:val="20"/>
                <w:szCs w:val="20"/>
                <w:lang w:val="en-GB"/>
              </w:rPr>
              <w:t>Suggested activities</w:t>
            </w:r>
          </w:p>
        </w:tc>
        <w:tc>
          <w:tcPr>
            <w:tcW w:w="2268" w:type="dxa"/>
            <w:shd w:val="clear" w:color="auto" w:fill="341583" w:themeFill="accent2" w:themeFillShade="80"/>
            <w:vAlign w:val="center"/>
          </w:tcPr>
          <w:p w14:paraId="2F22F065" w14:textId="77777777" w:rsidR="00E460F8" w:rsidRPr="004B6E96"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0"/>
                <w:lang w:val="en-GB"/>
              </w:rPr>
            </w:pPr>
            <w:r w:rsidRPr="004B6E96">
              <w:rPr>
                <w:b/>
                <w:bCs/>
                <w:noProof w:val="0"/>
                <w:color w:val="FFFFFF" w:themeColor="background1"/>
                <w:sz w:val="20"/>
                <w:szCs w:val="20"/>
                <w:lang w:val="en-GB"/>
              </w:rPr>
              <w:t>Suggested resources</w:t>
            </w:r>
          </w:p>
        </w:tc>
        <w:tc>
          <w:tcPr>
            <w:tcW w:w="1984" w:type="dxa"/>
            <w:shd w:val="clear" w:color="auto" w:fill="341583" w:themeFill="accent2" w:themeFillShade="80"/>
            <w:vAlign w:val="center"/>
          </w:tcPr>
          <w:p w14:paraId="6A6D2F3A" w14:textId="77777777" w:rsidR="00E460F8" w:rsidRPr="004B6E96"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0"/>
                <w:lang w:val="en-GB"/>
              </w:rPr>
            </w:pPr>
            <w:r w:rsidRPr="004B6E96">
              <w:rPr>
                <w:b/>
                <w:bCs/>
                <w:noProof w:val="0"/>
                <w:color w:val="FFFFFF" w:themeColor="background1"/>
                <w:sz w:val="20"/>
                <w:szCs w:val="20"/>
                <w:lang w:val="en-GB"/>
              </w:rPr>
              <w:t>Which skills acquired in this lesson are explicitly assessed through examination?</w:t>
            </w:r>
          </w:p>
        </w:tc>
        <w:tc>
          <w:tcPr>
            <w:tcW w:w="1985" w:type="dxa"/>
            <w:shd w:val="clear" w:color="auto" w:fill="341583" w:themeFill="accent2" w:themeFillShade="80"/>
            <w:vAlign w:val="center"/>
          </w:tcPr>
          <w:p w14:paraId="79B9AA6B" w14:textId="77777777" w:rsidR="00E460F8" w:rsidRPr="004B6E96"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0"/>
                <w:lang w:val="en-GB"/>
              </w:rPr>
            </w:pPr>
            <w:r w:rsidRPr="004B6E96">
              <w:rPr>
                <w:b/>
                <w:bCs/>
                <w:noProof w:val="0"/>
                <w:color w:val="FFFFFF" w:themeColor="background1"/>
                <w:sz w:val="20"/>
                <w:szCs w:val="20"/>
                <w:lang w:val="en-GB"/>
              </w:rPr>
              <w:t>Which skills could be acquired through teaching and delivery in this lesson?</w:t>
            </w:r>
          </w:p>
        </w:tc>
      </w:tr>
      <w:tr w:rsidR="00E460F8" w:rsidRPr="003A19A2" w14:paraId="74018AE1"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3FECA1A2" w14:textId="77777777" w:rsidR="00E460F8" w:rsidRPr="003A19A2" w:rsidRDefault="00E460F8">
            <w:pPr>
              <w:pStyle w:val="TableHeading"/>
              <w:rPr>
                <w:noProof w:val="0"/>
                <w:color w:val="FFFFFF" w:themeColor="background1"/>
                <w:lang w:val="en-GB"/>
              </w:rPr>
            </w:pPr>
            <w:r w:rsidRPr="003A19A2">
              <w:rPr>
                <w:b/>
                <w:bCs/>
                <w:noProof w:val="0"/>
                <w:color w:val="000000" w:themeColor="text1"/>
                <w:lang w:val="en-GB"/>
              </w:rPr>
              <w:t>Week 24</w:t>
            </w:r>
            <w:r w:rsidRPr="003A19A2">
              <w:rPr>
                <w:b/>
                <w:bCs/>
                <w:noProof w:val="0"/>
                <w:color w:val="000000" w:themeColor="text1"/>
                <w:lang w:val="en-GB"/>
              </w:rPr>
              <w:br/>
              <w:t>Lesson 1</w:t>
            </w:r>
          </w:p>
        </w:tc>
      </w:tr>
      <w:tr w:rsidR="00875189" w:rsidRPr="003A19A2" w14:paraId="45E44A80" w14:textId="77777777" w:rsidTr="004B6E96">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0E2CB34D" w14:textId="77777777" w:rsidR="00875189" w:rsidRPr="004B6E96" w:rsidRDefault="00875189" w:rsidP="00875189">
            <w:pPr>
              <w:rPr>
                <w:rFonts w:eastAsia="Open Sans" w:cs="Open Sans"/>
                <w:color w:val="000000" w:themeColor="text1"/>
                <w:sz w:val="18"/>
                <w:szCs w:val="18"/>
              </w:rPr>
            </w:pPr>
            <w:r w:rsidRPr="004B6E96">
              <w:rPr>
                <w:rFonts w:eastAsia="Open Sans" w:cs="Open Sans"/>
                <w:color w:val="000000" w:themeColor="text1"/>
                <w:sz w:val="18"/>
                <w:szCs w:val="18"/>
              </w:rPr>
              <w:t>Topic: 20.1.2 Methods for functional programming</w:t>
            </w:r>
          </w:p>
          <w:p w14:paraId="63E74FC3" w14:textId="77777777" w:rsidR="00875189" w:rsidRPr="004B6E96" w:rsidRDefault="00875189" w:rsidP="00875189">
            <w:pPr>
              <w:rPr>
                <w:rFonts w:eastAsia="Open Sans" w:cs="Open Sans"/>
                <w:color w:val="000000" w:themeColor="text1"/>
                <w:sz w:val="18"/>
                <w:szCs w:val="18"/>
              </w:rPr>
            </w:pPr>
          </w:p>
          <w:p w14:paraId="3BEBCDEC" w14:textId="602BC468" w:rsidR="00875189" w:rsidRPr="004B6E96" w:rsidRDefault="003C1507" w:rsidP="00875189">
            <w:pPr>
              <w:rPr>
                <w:rFonts w:eastAsia="Open Sans" w:cs="Open Sans"/>
                <w:color w:val="000000" w:themeColor="text1"/>
                <w:sz w:val="18"/>
                <w:szCs w:val="18"/>
              </w:rPr>
            </w:pPr>
            <w:r w:rsidRPr="003C1507">
              <w:rPr>
                <w:rFonts w:eastAsia="Open Sans" w:cs="Open Sans"/>
                <w:sz w:val="18"/>
                <w:szCs w:val="18"/>
              </w:rPr>
              <w:t>Lesson title:</w:t>
            </w:r>
          </w:p>
          <w:p w14:paraId="6047A7A8" w14:textId="77777777" w:rsidR="00875189" w:rsidRPr="004B6E96" w:rsidRDefault="00875189" w:rsidP="00875189">
            <w:pPr>
              <w:rPr>
                <w:color w:val="000000" w:themeColor="text1"/>
                <w:sz w:val="18"/>
                <w:szCs w:val="18"/>
              </w:rPr>
            </w:pPr>
            <w:r w:rsidRPr="004B6E96">
              <w:rPr>
                <w:rFonts w:eastAsia="Open Sans" w:cs="Open Sans"/>
                <w:b w:val="0"/>
                <w:bCs w:val="0"/>
                <w:color w:val="000000" w:themeColor="text1"/>
                <w:sz w:val="18"/>
                <w:szCs w:val="18"/>
              </w:rPr>
              <w:t>Immutable variables and side effects</w:t>
            </w:r>
          </w:p>
          <w:p w14:paraId="7A39E16E" w14:textId="77777777" w:rsidR="00875189" w:rsidRPr="004B6E96" w:rsidRDefault="00875189" w:rsidP="00875189">
            <w:pPr>
              <w:pStyle w:val="TableText"/>
              <w:rPr>
                <w:rFonts w:asciiTheme="minorHAnsi" w:hAnsiTheme="minorHAnsi"/>
                <w:noProof w:val="0"/>
                <w:sz w:val="18"/>
                <w:szCs w:val="18"/>
                <w:lang w:val="en-GB"/>
              </w:rPr>
            </w:pPr>
          </w:p>
        </w:tc>
        <w:tc>
          <w:tcPr>
            <w:tcW w:w="2551" w:type="dxa"/>
          </w:tcPr>
          <w:p w14:paraId="37F7B877" w14:textId="1EBC5132" w:rsidR="00875189" w:rsidRPr="004B6E96" w:rsidRDefault="003C1507" w:rsidP="00875189">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3C1507">
              <w:rPr>
                <w:rFonts w:eastAsia="Open Sans" w:cs="Open Sans"/>
                <w:sz w:val="18"/>
                <w:szCs w:val="18"/>
              </w:rPr>
              <w:t>Students will be able to:</w:t>
            </w:r>
          </w:p>
          <w:p w14:paraId="356C7E4E" w14:textId="77777777" w:rsidR="00875189" w:rsidRPr="004B6E96" w:rsidRDefault="00875189" w:rsidP="00875189">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4B6E96">
              <w:rPr>
                <w:rFonts w:eastAsia="Open Sans" w:cs="Open Sans"/>
                <w:color w:val="000000" w:themeColor="text1"/>
                <w:sz w:val="18"/>
                <w:szCs w:val="18"/>
              </w:rPr>
              <w:t>Select appropriate methods for functional programming.</w:t>
            </w:r>
          </w:p>
          <w:p w14:paraId="1E363E58" w14:textId="77777777" w:rsidR="00875189" w:rsidRPr="004B6E96" w:rsidRDefault="00875189" w:rsidP="00875189">
            <w:pP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4B6E96">
              <w:rPr>
                <w:rFonts w:eastAsia="Open Sans" w:cs="Open Sans"/>
                <w:color w:val="000000" w:themeColor="text1"/>
                <w:sz w:val="18"/>
                <w:szCs w:val="18"/>
              </w:rPr>
              <w:t>Use appropriate methods for functional programming.</w:t>
            </w:r>
          </w:p>
          <w:p w14:paraId="22027ECD" w14:textId="77777777" w:rsidR="00875189" w:rsidRPr="004B6E96" w:rsidRDefault="00875189" w:rsidP="00875189">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1A1CA834" w14:textId="7F67F10F" w:rsidR="00A21946" w:rsidRDefault="003C1507" w:rsidP="00875189">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3C1507">
              <w:rPr>
                <w:rFonts w:eastAsia="Open Sans" w:cs="Open Sans"/>
                <w:sz w:val="18"/>
                <w:szCs w:val="18"/>
              </w:rPr>
              <w:t>Maths skills:</w:t>
            </w:r>
            <w:r w:rsidR="00875189" w:rsidRPr="004B6E96">
              <w:rPr>
                <w:rFonts w:eastAsia="Open Sans" w:cs="Open Sans"/>
                <w:color w:val="000000" w:themeColor="text1"/>
                <w:sz w:val="18"/>
                <w:szCs w:val="18"/>
              </w:rPr>
              <w:t xml:space="preserve"> </w:t>
            </w:r>
          </w:p>
          <w:p w14:paraId="54C7473A" w14:textId="6D6D6DDD" w:rsidR="00875189" w:rsidRPr="004B6E96" w:rsidRDefault="00875189" w:rsidP="00875189">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4B6E96">
              <w:rPr>
                <w:rFonts w:eastAsia="Open Sans" w:cs="Open Sans"/>
                <w:color w:val="000000" w:themeColor="text1"/>
                <w:sz w:val="18"/>
                <w:szCs w:val="18"/>
              </w:rPr>
              <w:t>Functional programming</w:t>
            </w:r>
          </w:p>
          <w:p w14:paraId="198A375E" w14:textId="77777777" w:rsidR="00875189" w:rsidRPr="004B6E96" w:rsidRDefault="00875189" w:rsidP="00875189">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4820" w:type="dxa"/>
          </w:tcPr>
          <w:p w14:paraId="7C046438" w14:textId="7CDE346F" w:rsidR="00875189" w:rsidRPr="004B6E96" w:rsidRDefault="002D2D1D" w:rsidP="00875189">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2D2D1D">
              <w:rPr>
                <w:rFonts w:asciiTheme="minorHAnsi" w:eastAsia="Open Sans" w:hAnsiTheme="minorHAnsi" w:cs="Open Sans"/>
                <w:sz w:val="18"/>
                <w:szCs w:val="18"/>
              </w:rPr>
              <w:t>Activities:</w:t>
            </w:r>
          </w:p>
          <w:p w14:paraId="4F85A49D" w14:textId="77777777" w:rsidR="00875189" w:rsidRPr="004B6E96" w:rsidRDefault="00875189" w:rsidP="00875189">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55090702" w14:textId="77777777" w:rsidR="00875189" w:rsidRPr="004B6E96" w:rsidRDefault="00875189" w:rsidP="00277C48">
            <w:pPr>
              <w:pStyle w:val="NoSpacing"/>
              <w:numPr>
                <w:ilvl w:val="0"/>
                <w:numId w:val="122"/>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4B6E96">
              <w:rPr>
                <w:rFonts w:asciiTheme="minorHAnsi" w:eastAsia="Open Sans" w:hAnsiTheme="minorHAnsi" w:cs="Open Sans"/>
                <w:color w:val="000000" w:themeColor="text1"/>
                <w:sz w:val="18"/>
                <w:szCs w:val="18"/>
              </w:rPr>
              <w:t xml:space="preserve">Teacher explains what immutable variable and side effects are. </w:t>
            </w:r>
          </w:p>
          <w:p w14:paraId="565EA7C0" w14:textId="77777777" w:rsidR="00875189" w:rsidRPr="004B6E96" w:rsidRDefault="00875189" w:rsidP="00277C48">
            <w:pPr>
              <w:pStyle w:val="NoSpacing"/>
              <w:numPr>
                <w:ilvl w:val="0"/>
                <w:numId w:val="122"/>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4B6E96">
              <w:rPr>
                <w:rFonts w:asciiTheme="minorHAnsi" w:eastAsia="Open Sans" w:hAnsiTheme="minorHAnsi" w:cs="Open Sans"/>
                <w:color w:val="000000" w:themeColor="text1"/>
                <w:sz w:val="18"/>
                <w:szCs w:val="18"/>
              </w:rPr>
              <w:t>Class practical activity with learners writing code to demonstrate that variables can be immutable.</w:t>
            </w:r>
          </w:p>
          <w:p w14:paraId="08564A4B" w14:textId="77777777" w:rsidR="00875189" w:rsidRPr="004B6E96" w:rsidRDefault="00875189" w:rsidP="00277C48">
            <w:pPr>
              <w:pStyle w:val="NoSpacing"/>
              <w:numPr>
                <w:ilvl w:val="0"/>
                <w:numId w:val="122"/>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4B6E96">
              <w:rPr>
                <w:rFonts w:asciiTheme="minorHAnsi" w:eastAsia="Open Sans" w:hAnsiTheme="minorHAnsi" w:cs="Open Sans"/>
                <w:color w:val="000000" w:themeColor="text1"/>
                <w:sz w:val="18"/>
                <w:szCs w:val="18"/>
              </w:rPr>
              <w:t>Ask students to make a list of 3 things they learnt in this week's lessons and a list of anything they are not sure of or don't understand. Discuss in class, identify any common issues and recap as required</w:t>
            </w:r>
          </w:p>
          <w:p w14:paraId="716CD50B" w14:textId="77777777" w:rsidR="00875189" w:rsidRPr="004B6E96" w:rsidRDefault="00875189" w:rsidP="00875189">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p>
          <w:p w14:paraId="7735F0DE" w14:textId="140A8BED" w:rsidR="00875189" w:rsidRDefault="002D2D1D" w:rsidP="00875189">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08CE4D05" w14:textId="77777777" w:rsidR="00A21946" w:rsidRPr="004B6E96" w:rsidRDefault="00A21946" w:rsidP="00875189">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6B6667D0" w14:textId="77777777" w:rsidR="00875189" w:rsidRPr="004B6E96" w:rsidRDefault="00875189" w:rsidP="00875189">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4B6E96">
              <w:rPr>
                <w:rFonts w:asciiTheme="minorHAnsi" w:eastAsia="Open Sans" w:hAnsiTheme="minorHAnsi" w:cs="Open Sans"/>
                <w:color w:val="000000" w:themeColor="text1"/>
                <w:sz w:val="18"/>
                <w:szCs w:val="18"/>
              </w:rPr>
              <w:t>Ask students to do some research into lazy evaluation to find out what is it and how it can be used, in preparation for the next lesson</w:t>
            </w:r>
          </w:p>
          <w:p w14:paraId="667AD51B" w14:textId="77777777" w:rsidR="00875189" w:rsidRPr="004B6E96" w:rsidRDefault="00875189" w:rsidP="00875189">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52A97772" w14:textId="671103DC" w:rsidR="00875189" w:rsidRPr="004B6E96" w:rsidRDefault="002D2D1D" w:rsidP="00875189">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875189" w:rsidRPr="004B6E96">
              <w:rPr>
                <w:rFonts w:eastAsia="Open Sans" w:cs="Open Sans"/>
                <w:color w:val="000000" w:themeColor="text1"/>
                <w:sz w:val="18"/>
                <w:szCs w:val="18"/>
              </w:rPr>
              <w:t>pp. 303-304</w:t>
            </w:r>
          </w:p>
          <w:p w14:paraId="4A582502" w14:textId="77777777" w:rsidR="00875189" w:rsidRPr="004B6E96" w:rsidRDefault="00875189" w:rsidP="00875189">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p>
          <w:p w14:paraId="32909A57" w14:textId="77777777" w:rsidR="00875189" w:rsidRPr="004B6E96" w:rsidRDefault="00875189" w:rsidP="00875189">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4B6E96">
              <w:rPr>
                <w:rFonts w:eastAsia="Open Sans" w:cs="Open Sans"/>
                <w:color w:val="000000" w:themeColor="text1"/>
                <w:sz w:val="18"/>
                <w:szCs w:val="18"/>
              </w:rPr>
              <w:t>Video explaining mutable and immutable variables:</w:t>
            </w:r>
          </w:p>
          <w:p w14:paraId="114E6359" w14:textId="707DC28F" w:rsidR="00875189" w:rsidRPr="00A21946" w:rsidRDefault="00875189" w:rsidP="00875189">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u w:val="single"/>
                <w:lang w:val="en-GB"/>
              </w:rPr>
            </w:pPr>
            <w:r w:rsidRPr="00A21946">
              <w:rPr>
                <w:rFonts w:asciiTheme="minorHAnsi" w:eastAsia="Open Sans" w:hAnsiTheme="minorHAnsi" w:cs="Open Sans"/>
                <w:b w:val="0"/>
                <w:bCs w:val="0"/>
                <w:color w:val="000000" w:themeColor="text1"/>
                <w:sz w:val="18"/>
                <w:szCs w:val="18"/>
                <w:u w:val="single"/>
              </w:rPr>
              <w:t>https://www.youtube.com/watch?v=8EOdCDy_fcs</w:t>
            </w:r>
          </w:p>
        </w:tc>
        <w:tc>
          <w:tcPr>
            <w:tcW w:w="1984" w:type="dxa"/>
          </w:tcPr>
          <w:p w14:paraId="239DE8AE" w14:textId="77777777" w:rsidR="00875189" w:rsidRPr="004B6E96" w:rsidRDefault="00875189" w:rsidP="008751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4B6E96">
              <w:rPr>
                <w:rFonts w:asciiTheme="minorHAnsi" w:eastAsia="Open Sans" w:hAnsiTheme="minorHAnsi" w:cs="Open Sans"/>
                <w:color w:val="000000" w:themeColor="text1"/>
                <w:sz w:val="18"/>
                <w:szCs w:val="18"/>
              </w:rPr>
              <w:t>Critical thinking</w:t>
            </w:r>
          </w:p>
          <w:p w14:paraId="7BF41115" w14:textId="77777777" w:rsidR="00875189" w:rsidRPr="004B6E96" w:rsidRDefault="00875189" w:rsidP="00875189">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4B6E96">
              <w:rPr>
                <w:rFonts w:eastAsia="Open Sans" w:cs="Open Sans"/>
                <w:color w:val="000000" w:themeColor="text1"/>
                <w:sz w:val="18"/>
                <w:szCs w:val="18"/>
              </w:rPr>
              <w:t>Problem solving</w:t>
            </w:r>
          </w:p>
          <w:p w14:paraId="5D404378" w14:textId="77777777" w:rsidR="00875189" w:rsidRPr="004B6E96" w:rsidRDefault="00875189" w:rsidP="00875189">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4B6E96">
              <w:rPr>
                <w:rFonts w:eastAsia="Open Sans" w:cs="Open Sans"/>
                <w:color w:val="000000" w:themeColor="text1"/>
                <w:sz w:val="18"/>
                <w:szCs w:val="18"/>
              </w:rPr>
              <w:t>Analysis</w:t>
            </w:r>
          </w:p>
          <w:p w14:paraId="07460E73" w14:textId="77777777" w:rsidR="00875189" w:rsidRPr="004B6E96" w:rsidRDefault="00875189" w:rsidP="00875189">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tcPr>
          <w:p w14:paraId="056941B7" w14:textId="77777777" w:rsidR="00875189" w:rsidRPr="004B6E96" w:rsidRDefault="00875189" w:rsidP="00875189">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4B6E96">
              <w:rPr>
                <w:rFonts w:asciiTheme="minorHAnsi" w:eastAsia="Open Sans" w:hAnsiTheme="minorHAnsi" w:cs="Open Sans"/>
                <w:color w:val="000000" w:themeColor="text1"/>
                <w:sz w:val="18"/>
                <w:szCs w:val="18"/>
              </w:rPr>
              <w:t>Critical thinking</w:t>
            </w:r>
          </w:p>
          <w:p w14:paraId="320ACB45" w14:textId="77777777" w:rsidR="00875189" w:rsidRPr="004B6E96" w:rsidRDefault="00875189" w:rsidP="00875189">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4B6E96">
              <w:rPr>
                <w:rFonts w:eastAsia="Open Sans" w:cs="Open Sans"/>
                <w:color w:val="000000" w:themeColor="text1"/>
                <w:sz w:val="18"/>
                <w:szCs w:val="18"/>
              </w:rPr>
              <w:t>Problem solving</w:t>
            </w:r>
          </w:p>
          <w:p w14:paraId="25A4FF56" w14:textId="77777777" w:rsidR="00875189" w:rsidRPr="004B6E96" w:rsidRDefault="00875189" w:rsidP="00875189">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r>
      <w:tr w:rsidR="00875189" w:rsidRPr="003A19A2" w14:paraId="5A875DDA"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tcPr>
          <w:p w14:paraId="620AFC8B" w14:textId="77777777" w:rsidR="00875189" w:rsidRPr="003A19A2" w:rsidRDefault="00875189" w:rsidP="00875189">
            <w:pPr>
              <w:pStyle w:val="TableHeading"/>
              <w:rPr>
                <w:noProof w:val="0"/>
                <w:lang w:val="en-GB"/>
              </w:rPr>
            </w:pPr>
            <w:r w:rsidRPr="003A19A2">
              <w:rPr>
                <w:b/>
                <w:bCs/>
                <w:noProof w:val="0"/>
                <w:color w:val="000000" w:themeColor="text1"/>
                <w:lang w:val="en-GB"/>
              </w:rPr>
              <w:t>Week 24</w:t>
            </w:r>
            <w:r w:rsidRPr="003A19A2">
              <w:rPr>
                <w:b/>
                <w:bCs/>
                <w:noProof w:val="0"/>
                <w:color w:val="000000" w:themeColor="text1"/>
                <w:lang w:val="en-GB"/>
              </w:rPr>
              <w:br/>
              <w:t>Lesson 2</w:t>
            </w:r>
          </w:p>
        </w:tc>
      </w:tr>
      <w:tr w:rsidR="008926A8" w:rsidRPr="003A19A2" w14:paraId="5C5517E7" w14:textId="77777777" w:rsidTr="004B6E96">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63147876" w14:textId="77777777" w:rsidR="008926A8" w:rsidRPr="00A21946" w:rsidRDefault="008926A8" w:rsidP="008926A8">
            <w:pPr>
              <w:rPr>
                <w:rFonts w:eastAsia="Open Sans" w:cs="Open Sans"/>
                <w:color w:val="000000" w:themeColor="text1"/>
                <w:sz w:val="18"/>
                <w:szCs w:val="18"/>
              </w:rPr>
            </w:pPr>
            <w:r w:rsidRPr="00A21946">
              <w:rPr>
                <w:rFonts w:eastAsia="Open Sans" w:cs="Open Sans"/>
                <w:color w:val="000000" w:themeColor="text1"/>
                <w:sz w:val="18"/>
                <w:szCs w:val="18"/>
              </w:rPr>
              <w:t>Topic: 20.1.2 Methods for functional programming</w:t>
            </w:r>
          </w:p>
          <w:p w14:paraId="235E4439" w14:textId="77777777" w:rsidR="008926A8" w:rsidRPr="00A21946" w:rsidRDefault="008926A8" w:rsidP="008926A8">
            <w:pPr>
              <w:rPr>
                <w:rFonts w:eastAsia="Open Sans" w:cs="Open Sans"/>
                <w:color w:val="000000" w:themeColor="text1"/>
                <w:sz w:val="18"/>
                <w:szCs w:val="18"/>
              </w:rPr>
            </w:pPr>
          </w:p>
          <w:p w14:paraId="726C141F" w14:textId="3DB2DD86" w:rsidR="008926A8" w:rsidRPr="00A21946" w:rsidRDefault="003C1507" w:rsidP="008926A8">
            <w:pPr>
              <w:rPr>
                <w:rFonts w:eastAsia="Open Sans" w:cs="Open Sans"/>
                <w:color w:val="000000" w:themeColor="text1"/>
                <w:sz w:val="18"/>
                <w:szCs w:val="18"/>
              </w:rPr>
            </w:pPr>
            <w:r w:rsidRPr="003C1507">
              <w:rPr>
                <w:rFonts w:eastAsia="Open Sans" w:cs="Open Sans"/>
                <w:sz w:val="18"/>
                <w:szCs w:val="18"/>
              </w:rPr>
              <w:t>Lesson title:</w:t>
            </w:r>
          </w:p>
          <w:p w14:paraId="374CEC2A" w14:textId="77777777" w:rsidR="008926A8" w:rsidRPr="00A21946" w:rsidRDefault="008926A8" w:rsidP="008926A8">
            <w:pPr>
              <w:rPr>
                <w:color w:val="000000" w:themeColor="text1"/>
                <w:sz w:val="18"/>
                <w:szCs w:val="18"/>
              </w:rPr>
            </w:pPr>
            <w:r w:rsidRPr="00A21946">
              <w:rPr>
                <w:rFonts w:eastAsia="Open Sans" w:cs="Open Sans"/>
                <w:b w:val="0"/>
                <w:bCs w:val="0"/>
                <w:color w:val="000000" w:themeColor="text1"/>
                <w:sz w:val="18"/>
                <w:szCs w:val="18"/>
              </w:rPr>
              <w:t>Lazy evaluation</w:t>
            </w:r>
          </w:p>
          <w:p w14:paraId="1628499E" w14:textId="77777777" w:rsidR="008926A8" w:rsidRPr="00A21946" w:rsidRDefault="008926A8" w:rsidP="008926A8">
            <w:pPr>
              <w:pStyle w:val="TableText"/>
              <w:rPr>
                <w:rFonts w:asciiTheme="minorHAnsi" w:hAnsiTheme="minorHAnsi"/>
                <w:noProof w:val="0"/>
                <w:sz w:val="18"/>
                <w:szCs w:val="18"/>
                <w:lang w:val="en-GB"/>
              </w:rPr>
            </w:pPr>
          </w:p>
        </w:tc>
        <w:tc>
          <w:tcPr>
            <w:tcW w:w="2551" w:type="dxa"/>
          </w:tcPr>
          <w:p w14:paraId="1D0CC753" w14:textId="03F53172" w:rsidR="008926A8" w:rsidRPr="00A21946" w:rsidRDefault="003C1507" w:rsidP="008926A8">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3C1507">
              <w:rPr>
                <w:rFonts w:eastAsia="Open Sans" w:cs="Open Sans"/>
                <w:sz w:val="18"/>
                <w:szCs w:val="18"/>
              </w:rPr>
              <w:t>Students will be able to:</w:t>
            </w:r>
          </w:p>
          <w:p w14:paraId="0E477A3F" w14:textId="77777777" w:rsidR="008926A8" w:rsidRPr="00A21946" w:rsidRDefault="008926A8" w:rsidP="008926A8">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A21946">
              <w:rPr>
                <w:rFonts w:eastAsia="Open Sans" w:cs="Open Sans"/>
                <w:color w:val="000000" w:themeColor="text1"/>
                <w:sz w:val="18"/>
                <w:szCs w:val="18"/>
              </w:rPr>
              <w:t>Select appropriate methods for functional programming.</w:t>
            </w:r>
          </w:p>
          <w:p w14:paraId="6729741D" w14:textId="77777777" w:rsidR="008926A8" w:rsidRPr="00A21946" w:rsidRDefault="008926A8" w:rsidP="008926A8">
            <w:pP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A21946">
              <w:rPr>
                <w:rFonts w:eastAsia="Open Sans" w:cs="Open Sans"/>
                <w:color w:val="000000" w:themeColor="text1"/>
                <w:sz w:val="18"/>
                <w:szCs w:val="18"/>
              </w:rPr>
              <w:t>Use appropriate methods for functional programming.</w:t>
            </w:r>
          </w:p>
          <w:p w14:paraId="3E95709D" w14:textId="0DE79786" w:rsidR="00A21946" w:rsidRDefault="003C1507" w:rsidP="008926A8">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3C1507">
              <w:rPr>
                <w:rFonts w:eastAsia="Open Sans" w:cs="Open Sans"/>
                <w:sz w:val="18"/>
                <w:szCs w:val="18"/>
              </w:rPr>
              <w:t>Maths skills:</w:t>
            </w:r>
            <w:r w:rsidR="008926A8" w:rsidRPr="00A21946">
              <w:rPr>
                <w:rFonts w:eastAsia="Open Sans" w:cs="Open Sans"/>
                <w:color w:val="000000" w:themeColor="text1"/>
                <w:sz w:val="18"/>
                <w:szCs w:val="18"/>
              </w:rPr>
              <w:t xml:space="preserve"> </w:t>
            </w:r>
          </w:p>
          <w:p w14:paraId="25E7BC2D" w14:textId="425B2B35" w:rsidR="008926A8" w:rsidRPr="00A21946" w:rsidRDefault="008926A8" w:rsidP="008926A8">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A21946">
              <w:rPr>
                <w:rFonts w:eastAsia="Open Sans" w:cs="Open Sans"/>
                <w:color w:val="000000" w:themeColor="text1"/>
                <w:sz w:val="18"/>
                <w:szCs w:val="18"/>
              </w:rPr>
              <w:t>Functional programming</w:t>
            </w:r>
          </w:p>
          <w:p w14:paraId="229CE893" w14:textId="77777777" w:rsidR="008926A8" w:rsidRPr="00A21946" w:rsidRDefault="008926A8" w:rsidP="008926A8">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4820" w:type="dxa"/>
          </w:tcPr>
          <w:p w14:paraId="462ACD55" w14:textId="3EE5850B" w:rsidR="008926A8" w:rsidRPr="00A21946" w:rsidRDefault="002D2D1D" w:rsidP="008926A8">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2D2D1D">
              <w:rPr>
                <w:rFonts w:asciiTheme="minorHAnsi" w:eastAsia="Open Sans" w:hAnsiTheme="minorHAnsi" w:cs="Open Sans"/>
                <w:sz w:val="18"/>
                <w:szCs w:val="18"/>
              </w:rPr>
              <w:t>Activities:</w:t>
            </w:r>
          </w:p>
          <w:p w14:paraId="73141E8D" w14:textId="77777777" w:rsidR="008926A8" w:rsidRPr="00A21946" w:rsidRDefault="008926A8" w:rsidP="008926A8">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65E4FDE8" w14:textId="77777777" w:rsidR="008926A8" w:rsidRPr="00A21946" w:rsidRDefault="008926A8" w:rsidP="00277C48">
            <w:pPr>
              <w:pStyle w:val="NoSpacing"/>
              <w:numPr>
                <w:ilvl w:val="0"/>
                <w:numId w:val="122"/>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A21946">
              <w:rPr>
                <w:rFonts w:asciiTheme="minorHAnsi" w:eastAsia="Open Sans" w:hAnsiTheme="minorHAnsi" w:cs="Open Sans"/>
                <w:color w:val="000000" w:themeColor="text1"/>
                <w:sz w:val="18"/>
                <w:szCs w:val="18"/>
              </w:rPr>
              <w:t xml:space="preserve">Teacher explains what lazy evaluation is and how it can be demonstrated </w:t>
            </w:r>
          </w:p>
          <w:p w14:paraId="1CEDA2B2" w14:textId="77777777" w:rsidR="008926A8" w:rsidRPr="00A21946" w:rsidRDefault="008926A8" w:rsidP="00277C48">
            <w:pPr>
              <w:pStyle w:val="NoSpacing"/>
              <w:numPr>
                <w:ilvl w:val="0"/>
                <w:numId w:val="122"/>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A21946">
              <w:rPr>
                <w:rFonts w:asciiTheme="minorHAnsi" w:eastAsia="Open Sans" w:hAnsiTheme="minorHAnsi" w:cs="Open Sans"/>
                <w:color w:val="000000" w:themeColor="text1"/>
                <w:sz w:val="18"/>
                <w:szCs w:val="18"/>
              </w:rPr>
              <w:t>Class practical activity with learners writing code to demonstrate how lazy evaluation can be implemented</w:t>
            </w:r>
          </w:p>
          <w:p w14:paraId="63875257" w14:textId="77777777" w:rsidR="008926A8" w:rsidRPr="00A21946" w:rsidRDefault="008926A8" w:rsidP="00277C48">
            <w:pPr>
              <w:pStyle w:val="NoSpacing"/>
              <w:numPr>
                <w:ilvl w:val="0"/>
                <w:numId w:val="122"/>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A21946">
              <w:rPr>
                <w:rFonts w:asciiTheme="minorHAnsi" w:eastAsia="Open Sans" w:hAnsiTheme="minorHAnsi" w:cs="Open Sans"/>
                <w:color w:val="000000" w:themeColor="text1"/>
                <w:sz w:val="18"/>
                <w:szCs w:val="18"/>
              </w:rPr>
              <w:t>Class discussion on lazy and eager evaluation, the differences between them and advantages/disadvantages of them.</w:t>
            </w:r>
          </w:p>
          <w:p w14:paraId="596EBEFA" w14:textId="77777777" w:rsidR="008926A8" w:rsidRPr="00A21946" w:rsidRDefault="008926A8" w:rsidP="008926A8">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p>
          <w:p w14:paraId="08A161D4" w14:textId="60D6131F" w:rsidR="008926A8" w:rsidRDefault="002D2D1D" w:rsidP="008926A8">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25A8C565" w14:textId="77777777" w:rsidR="00A21946" w:rsidRPr="00A21946" w:rsidRDefault="00A21946" w:rsidP="008926A8">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3232AFCC" w14:textId="77777777" w:rsidR="008926A8" w:rsidRPr="00A21946" w:rsidRDefault="008926A8" w:rsidP="008926A8">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A21946">
              <w:rPr>
                <w:rFonts w:asciiTheme="minorHAnsi" w:eastAsia="Open Sans" w:hAnsiTheme="minorHAnsi" w:cs="Open Sans"/>
                <w:color w:val="000000" w:themeColor="text1"/>
                <w:sz w:val="18"/>
                <w:szCs w:val="18"/>
              </w:rPr>
              <w:t>Ask students to read the web page article on Lazy evaluation</w:t>
            </w:r>
          </w:p>
          <w:p w14:paraId="78930F63" w14:textId="77777777" w:rsidR="008926A8" w:rsidRPr="00A21946" w:rsidRDefault="008926A8" w:rsidP="008926A8">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5D8EFE46" w14:textId="05A2D640" w:rsidR="008926A8" w:rsidRPr="00A21946" w:rsidRDefault="002D2D1D" w:rsidP="008926A8">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8926A8" w:rsidRPr="00A21946">
              <w:rPr>
                <w:rFonts w:eastAsia="Open Sans" w:cs="Open Sans"/>
                <w:color w:val="000000" w:themeColor="text1"/>
                <w:sz w:val="18"/>
                <w:szCs w:val="18"/>
              </w:rPr>
              <w:t>pp. 304-305</w:t>
            </w:r>
          </w:p>
          <w:p w14:paraId="51BDA31D" w14:textId="77777777" w:rsidR="008926A8" w:rsidRPr="00A21946" w:rsidRDefault="008926A8" w:rsidP="008926A8">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p>
          <w:p w14:paraId="732767A6" w14:textId="77777777" w:rsidR="008926A8" w:rsidRPr="00A21946" w:rsidRDefault="008926A8" w:rsidP="008926A8">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A21946">
              <w:rPr>
                <w:rFonts w:eastAsia="Open Sans" w:cs="Open Sans"/>
                <w:color w:val="000000" w:themeColor="text1"/>
                <w:sz w:val="18"/>
                <w:szCs w:val="18"/>
              </w:rPr>
              <w:t>Web page covering lazy evaluation:</w:t>
            </w:r>
          </w:p>
          <w:p w14:paraId="49C03C85" w14:textId="77777777" w:rsidR="008926A8" w:rsidRPr="00A21946" w:rsidRDefault="008926A8" w:rsidP="008926A8">
            <w:pPr>
              <w:pStyle w:val="NoSpacing"/>
              <w:cnfStyle w:val="000000000000" w:firstRow="0" w:lastRow="0" w:firstColumn="0" w:lastColumn="0" w:oddVBand="0" w:evenVBand="0" w:oddHBand="0" w:evenHBand="0" w:firstRowFirstColumn="0" w:firstRowLastColumn="0" w:lastRowFirstColumn="0" w:lastRowLastColumn="0"/>
              <w:rPr>
                <w:rStyle w:val="Hyperlink"/>
                <w:color w:val="000000" w:themeColor="text1"/>
                <w:sz w:val="18"/>
                <w:szCs w:val="18"/>
              </w:rPr>
            </w:pPr>
            <w:hyperlink r:id="rId160">
              <w:r w:rsidRPr="00A21946">
                <w:rPr>
                  <w:rStyle w:val="Hyperlink"/>
                  <w:color w:val="000000" w:themeColor="text1"/>
                  <w:sz w:val="18"/>
                  <w:szCs w:val="18"/>
                </w:rPr>
                <w:t>https://realpython.com/python-lazy-evaluation/</w:t>
              </w:r>
            </w:hyperlink>
          </w:p>
          <w:p w14:paraId="6EDEA5D6" w14:textId="77777777" w:rsidR="008926A8" w:rsidRPr="00A21946" w:rsidRDefault="008926A8" w:rsidP="008926A8">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p>
          <w:p w14:paraId="3CC24DD0" w14:textId="77777777" w:rsidR="008926A8" w:rsidRPr="00A21946" w:rsidRDefault="008926A8" w:rsidP="008926A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tcPr>
          <w:p w14:paraId="6E8CF5AE" w14:textId="77777777" w:rsidR="008926A8" w:rsidRPr="00A21946" w:rsidRDefault="008926A8" w:rsidP="008926A8">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A21946">
              <w:rPr>
                <w:rFonts w:asciiTheme="minorHAnsi" w:eastAsia="Open Sans" w:hAnsiTheme="minorHAnsi" w:cs="Open Sans"/>
                <w:color w:val="000000" w:themeColor="text1"/>
                <w:sz w:val="18"/>
                <w:szCs w:val="18"/>
              </w:rPr>
              <w:t>Critical thinking</w:t>
            </w:r>
          </w:p>
          <w:p w14:paraId="30BA06A1" w14:textId="77777777" w:rsidR="008926A8" w:rsidRPr="00A21946" w:rsidRDefault="008926A8" w:rsidP="008926A8">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A21946">
              <w:rPr>
                <w:rFonts w:eastAsia="Open Sans" w:cs="Open Sans"/>
                <w:color w:val="000000" w:themeColor="text1"/>
                <w:sz w:val="18"/>
                <w:szCs w:val="18"/>
              </w:rPr>
              <w:t>Problem solving</w:t>
            </w:r>
          </w:p>
          <w:p w14:paraId="6B9D100C" w14:textId="77777777" w:rsidR="008926A8" w:rsidRPr="00A21946" w:rsidRDefault="008926A8" w:rsidP="008926A8">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A21946">
              <w:rPr>
                <w:rFonts w:eastAsia="Open Sans" w:cs="Open Sans"/>
                <w:color w:val="000000" w:themeColor="text1"/>
                <w:sz w:val="18"/>
                <w:szCs w:val="18"/>
              </w:rPr>
              <w:t>Analysis</w:t>
            </w:r>
          </w:p>
          <w:p w14:paraId="0530005B" w14:textId="77777777" w:rsidR="008926A8" w:rsidRPr="00A21946" w:rsidRDefault="008926A8" w:rsidP="008926A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tcPr>
          <w:p w14:paraId="037D9A18" w14:textId="77777777" w:rsidR="008926A8" w:rsidRPr="00A21946" w:rsidRDefault="008926A8" w:rsidP="008926A8">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A21946">
              <w:rPr>
                <w:rFonts w:asciiTheme="minorHAnsi" w:eastAsia="Open Sans" w:hAnsiTheme="minorHAnsi" w:cs="Open Sans"/>
                <w:color w:val="000000" w:themeColor="text1"/>
                <w:sz w:val="18"/>
                <w:szCs w:val="18"/>
              </w:rPr>
              <w:t>Critical thinking</w:t>
            </w:r>
          </w:p>
          <w:p w14:paraId="048D3668" w14:textId="77777777" w:rsidR="008926A8" w:rsidRPr="00A21946" w:rsidRDefault="008926A8" w:rsidP="008926A8">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A21946">
              <w:rPr>
                <w:rFonts w:eastAsia="Open Sans" w:cs="Open Sans"/>
                <w:color w:val="000000" w:themeColor="text1"/>
                <w:sz w:val="18"/>
                <w:szCs w:val="18"/>
              </w:rPr>
              <w:t>Problem solving</w:t>
            </w:r>
          </w:p>
          <w:p w14:paraId="1D8A43BB" w14:textId="77777777" w:rsidR="008926A8" w:rsidRPr="00A21946" w:rsidRDefault="008926A8" w:rsidP="008926A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r>
      <w:tr w:rsidR="008926A8" w:rsidRPr="003A19A2" w14:paraId="00945163" w14:textId="77777777">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tcPr>
          <w:p w14:paraId="4782D0E2" w14:textId="77777777" w:rsidR="008926A8" w:rsidRPr="003A19A2" w:rsidRDefault="008926A8" w:rsidP="008926A8">
            <w:pPr>
              <w:pStyle w:val="TableHeading"/>
              <w:rPr>
                <w:noProof w:val="0"/>
                <w:lang w:val="en-GB"/>
              </w:rPr>
            </w:pPr>
            <w:r w:rsidRPr="003A19A2">
              <w:rPr>
                <w:b/>
                <w:bCs/>
                <w:noProof w:val="0"/>
                <w:color w:val="000000" w:themeColor="text1"/>
                <w:lang w:val="en-GB"/>
              </w:rPr>
              <w:t>Week 24</w:t>
            </w:r>
            <w:r w:rsidRPr="003A19A2">
              <w:rPr>
                <w:b/>
                <w:bCs/>
                <w:noProof w:val="0"/>
                <w:color w:val="000000" w:themeColor="text1"/>
                <w:lang w:val="en-GB"/>
              </w:rPr>
              <w:br/>
              <w:t>Lesson 3</w:t>
            </w:r>
          </w:p>
        </w:tc>
      </w:tr>
      <w:tr w:rsidR="003E0B18" w:rsidRPr="003A19A2" w14:paraId="24F19739" w14:textId="77777777" w:rsidTr="004B6E96">
        <w:trPr>
          <w:trHeight w:val="444"/>
        </w:trPr>
        <w:tc>
          <w:tcPr>
            <w:cnfStyle w:val="001000000000" w:firstRow="0" w:lastRow="0" w:firstColumn="1" w:lastColumn="0" w:oddVBand="0" w:evenVBand="0" w:oddHBand="0" w:evenHBand="0" w:firstRowFirstColumn="0" w:firstRowLastColumn="0" w:lastRowFirstColumn="0" w:lastRowLastColumn="0"/>
            <w:tcW w:w="1555" w:type="dxa"/>
          </w:tcPr>
          <w:p w14:paraId="1F08071B" w14:textId="77777777" w:rsidR="003E0B18" w:rsidRPr="00C34F12" w:rsidRDefault="003E0B18" w:rsidP="003E0B18">
            <w:pPr>
              <w:rPr>
                <w:rFonts w:eastAsia="Open Sans" w:cs="Open Sans"/>
                <w:color w:val="000000" w:themeColor="text1"/>
                <w:sz w:val="18"/>
                <w:szCs w:val="18"/>
              </w:rPr>
            </w:pPr>
            <w:r w:rsidRPr="00C34F12">
              <w:rPr>
                <w:rFonts w:eastAsia="Open Sans" w:cs="Open Sans"/>
                <w:color w:val="000000" w:themeColor="text1"/>
                <w:sz w:val="18"/>
                <w:szCs w:val="18"/>
              </w:rPr>
              <w:t>Topic: 20.1.2 Methods for functional programming</w:t>
            </w:r>
          </w:p>
          <w:p w14:paraId="1205577A" w14:textId="77777777" w:rsidR="003E0B18" w:rsidRPr="00C34F12" w:rsidRDefault="003E0B18" w:rsidP="003E0B18">
            <w:pPr>
              <w:rPr>
                <w:rFonts w:eastAsia="Open Sans" w:cs="Open Sans"/>
                <w:color w:val="000000" w:themeColor="text1"/>
                <w:sz w:val="18"/>
                <w:szCs w:val="18"/>
              </w:rPr>
            </w:pPr>
          </w:p>
          <w:p w14:paraId="71F98D6D" w14:textId="3CD2862B" w:rsidR="003E0B18" w:rsidRPr="00C34F12" w:rsidRDefault="003C1507" w:rsidP="003E0B18">
            <w:pPr>
              <w:rPr>
                <w:rFonts w:eastAsia="Open Sans" w:cs="Open Sans"/>
                <w:color w:val="000000" w:themeColor="text1"/>
                <w:sz w:val="18"/>
                <w:szCs w:val="18"/>
              </w:rPr>
            </w:pPr>
            <w:r w:rsidRPr="003C1507">
              <w:rPr>
                <w:rFonts w:eastAsia="Open Sans" w:cs="Open Sans"/>
                <w:sz w:val="18"/>
                <w:szCs w:val="18"/>
              </w:rPr>
              <w:t>Lesson title:</w:t>
            </w:r>
          </w:p>
          <w:p w14:paraId="0DB391F3" w14:textId="77777777" w:rsidR="003E0B18" w:rsidRPr="00C34F12" w:rsidRDefault="003E0B18" w:rsidP="003E0B18">
            <w:pPr>
              <w:rPr>
                <w:color w:val="000000" w:themeColor="text1"/>
                <w:sz w:val="18"/>
                <w:szCs w:val="18"/>
              </w:rPr>
            </w:pPr>
            <w:r w:rsidRPr="00C34F12">
              <w:rPr>
                <w:rFonts w:eastAsia="Open Sans" w:cs="Open Sans"/>
                <w:b w:val="0"/>
                <w:bCs w:val="0"/>
                <w:color w:val="000000" w:themeColor="text1"/>
                <w:sz w:val="18"/>
                <w:szCs w:val="18"/>
              </w:rPr>
              <w:t xml:space="preserve">Lambda functions </w:t>
            </w:r>
          </w:p>
          <w:p w14:paraId="5502E9ED" w14:textId="77777777" w:rsidR="003E0B18" w:rsidRPr="00C34F12" w:rsidRDefault="003E0B18" w:rsidP="003E0B18">
            <w:pPr>
              <w:pStyle w:val="TableHeading"/>
              <w:rPr>
                <w:rFonts w:asciiTheme="minorHAnsi" w:hAnsiTheme="minorHAnsi"/>
                <w:noProof w:val="0"/>
                <w:color w:val="000000" w:themeColor="text1"/>
                <w:sz w:val="18"/>
                <w:szCs w:val="18"/>
                <w:lang w:val="en-GB"/>
              </w:rPr>
            </w:pPr>
          </w:p>
        </w:tc>
        <w:tc>
          <w:tcPr>
            <w:tcW w:w="2551" w:type="dxa"/>
          </w:tcPr>
          <w:p w14:paraId="3CF2DACA" w14:textId="12DC60EC" w:rsidR="003E0B18" w:rsidRPr="00C34F12" w:rsidRDefault="003C1507" w:rsidP="003E0B18">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3C1507">
              <w:rPr>
                <w:rFonts w:eastAsia="Open Sans" w:cs="Open Sans"/>
                <w:sz w:val="18"/>
                <w:szCs w:val="18"/>
              </w:rPr>
              <w:t>Students will be able to:</w:t>
            </w:r>
          </w:p>
          <w:p w14:paraId="4BC0441C" w14:textId="77777777" w:rsidR="003E0B18" w:rsidRPr="00C34F12" w:rsidRDefault="003E0B18" w:rsidP="003E0B18">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C34F12">
              <w:rPr>
                <w:rFonts w:eastAsia="Open Sans" w:cs="Open Sans"/>
                <w:color w:val="000000" w:themeColor="text1"/>
                <w:sz w:val="18"/>
                <w:szCs w:val="18"/>
              </w:rPr>
              <w:t>Select appropriate methods for functional programming.</w:t>
            </w:r>
          </w:p>
          <w:p w14:paraId="2A01C003" w14:textId="77777777" w:rsidR="003E0B18" w:rsidRPr="00C34F12" w:rsidRDefault="003E0B18" w:rsidP="003E0B18">
            <w:pP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C34F12">
              <w:rPr>
                <w:rFonts w:eastAsia="Open Sans" w:cs="Open Sans"/>
                <w:color w:val="000000" w:themeColor="text1"/>
                <w:sz w:val="18"/>
                <w:szCs w:val="18"/>
              </w:rPr>
              <w:t>Use appropriate methods for functional programming.</w:t>
            </w:r>
          </w:p>
          <w:p w14:paraId="65205C1A" w14:textId="77777777" w:rsidR="00A21946" w:rsidRPr="00C34F12" w:rsidRDefault="00A21946" w:rsidP="00A21946">
            <w:pPr>
              <w:spacing w:after="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5C1A72D6" w14:textId="6218C5E8" w:rsidR="00A21946" w:rsidRPr="00C34F12" w:rsidRDefault="003C1507" w:rsidP="003E0B18">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3C1507">
              <w:rPr>
                <w:rFonts w:eastAsia="Open Sans" w:cs="Open Sans"/>
                <w:sz w:val="18"/>
                <w:szCs w:val="18"/>
              </w:rPr>
              <w:t>Maths skills:</w:t>
            </w:r>
            <w:r w:rsidR="003E0B18" w:rsidRPr="00C34F12">
              <w:rPr>
                <w:rFonts w:eastAsia="Open Sans" w:cs="Open Sans"/>
                <w:color w:val="000000" w:themeColor="text1"/>
                <w:sz w:val="18"/>
                <w:szCs w:val="18"/>
              </w:rPr>
              <w:t xml:space="preserve"> </w:t>
            </w:r>
          </w:p>
          <w:p w14:paraId="6D33863A" w14:textId="257A339A" w:rsidR="003E0B18" w:rsidRPr="00C34F12" w:rsidRDefault="003E0B18" w:rsidP="003E0B18">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C34F12">
              <w:rPr>
                <w:rFonts w:eastAsia="Open Sans" w:cs="Open Sans"/>
                <w:color w:val="000000" w:themeColor="text1"/>
                <w:sz w:val="18"/>
                <w:szCs w:val="18"/>
              </w:rPr>
              <w:t>Functional programming</w:t>
            </w:r>
          </w:p>
          <w:p w14:paraId="6BD51452" w14:textId="77777777" w:rsidR="003E0B18" w:rsidRPr="00C34F12" w:rsidRDefault="003E0B18" w:rsidP="003E0B1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4820" w:type="dxa"/>
          </w:tcPr>
          <w:p w14:paraId="6CB153A8" w14:textId="02B0437E" w:rsidR="003E0B18" w:rsidRPr="00C34F12" w:rsidRDefault="002D2D1D" w:rsidP="003E0B18">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2D2D1D">
              <w:rPr>
                <w:rFonts w:asciiTheme="minorHAnsi" w:eastAsia="Open Sans" w:hAnsiTheme="minorHAnsi" w:cs="Open Sans"/>
                <w:sz w:val="18"/>
                <w:szCs w:val="18"/>
              </w:rPr>
              <w:t>Activities:</w:t>
            </w:r>
          </w:p>
          <w:p w14:paraId="69E34625" w14:textId="77777777" w:rsidR="003E0B18" w:rsidRPr="00C34F12" w:rsidRDefault="003E0B18" w:rsidP="003E0B18">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4F06EBDB" w14:textId="77777777" w:rsidR="003E0B18" w:rsidRPr="00C34F12" w:rsidRDefault="003E0B18" w:rsidP="00277C48">
            <w:pPr>
              <w:pStyle w:val="NoSpacing"/>
              <w:numPr>
                <w:ilvl w:val="0"/>
                <w:numId w:val="122"/>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C34F12">
              <w:rPr>
                <w:rFonts w:asciiTheme="minorHAnsi" w:eastAsia="Open Sans" w:hAnsiTheme="minorHAnsi" w:cs="Open Sans"/>
                <w:color w:val="000000" w:themeColor="text1"/>
                <w:sz w:val="18"/>
                <w:szCs w:val="18"/>
              </w:rPr>
              <w:t>Teacher explains what a lambda function is and how they can be implemented</w:t>
            </w:r>
          </w:p>
          <w:p w14:paraId="57931868" w14:textId="77777777" w:rsidR="003E0B18" w:rsidRPr="00C34F12" w:rsidRDefault="003E0B18" w:rsidP="00277C48">
            <w:pPr>
              <w:pStyle w:val="NoSpacing"/>
              <w:numPr>
                <w:ilvl w:val="0"/>
                <w:numId w:val="122"/>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C34F12">
              <w:rPr>
                <w:rFonts w:asciiTheme="minorHAnsi" w:eastAsia="Open Sans" w:hAnsiTheme="minorHAnsi" w:cs="Open Sans"/>
                <w:color w:val="000000" w:themeColor="text1"/>
                <w:sz w:val="18"/>
                <w:szCs w:val="18"/>
              </w:rPr>
              <w:t>Class practical activity with learners writing code to demonstrate how lambda functions can be implemented</w:t>
            </w:r>
          </w:p>
          <w:p w14:paraId="411C448B" w14:textId="77777777" w:rsidR="003E0B18" w:rsidRPr="00C34F12" w:rsidRDefault="003E0B18" w:rsidP="00277C48">
            <w:pPr>
              <w:pStyle w:val="NoSpacing"/>
              <w:numPr>
                <w:ilvl w:val="0"/>
                <w:numId w:val="122"/>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C34F12">
              <w:rPr>
                <w:rFonts w:asciiTheme="minorHAnsi" w:eastAsia="Open Sans" w:hAnsiTheme="minorHAnsi" w:cs="Open Sans"/>
                <w:color w:val="000000" w:themeColor="text1"/>
                <w:sz w:val="18"/>
                <w:szCs w:val="18"/>
              </w:rPr>
              <w:t>Class activity, ask students to write definitions for key functional programming term, such as pure function, 1</w:t>
            </w:r>
            <w:r w:rsidRPr="00C34F12">
              <w:rPr>
                <w:rFonts w:asciiTheme="minorHAnsi" w:eastAsia="Open Sans" w:hAnsiTheme="minorHAnsi" w:cs="Open Sans"/>
                <w:color w:val="000000" w:themeColor="text1"/>
                <w:sz w:val="18"/>
                <w:szCs w:val="18"/>
                <w:vertAlign w:val="superscript"/>
              </w:rPr>
              <w:t>st</w:t>
            </w:r>
            <w:r w:rsidRPr="00C34F12">
              <w:rPr>
                <w:rFonts w:asciiTheme="minorHAnsi" w:eastAsia="Open Sans" w:hAnsiTheme="minorHAnsi" w:cs="Open Sans"/>
                <w:color w:val="000000" w:themeColor="text1"/>
                <w:sz w:val="18"/>
                <w:szCs w:val="18"/>
              </w:rPr>
              <w:t xml:space="preserve"> class function, immutable variables, side effects, lambda functions, lazy evaluation etc. Ask several students to read out their definition and have the class decide on which is the most appropriate</w:t>
            </w:r>
          </w:p>
          <w:p w14:paraId="747E5E83" w14:textId="77777777" w:rsidR="003E0B18" w:rsidRPr="00C34F12" w:rsidRDefault="003E0B18" w:rsidP="003E0B18">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p>
          <w:p w14:paraId="2EFCB583" w14:textId="62E01D5E" w:rsidR="003E0B18" w:rsidRPr="00C34F12" w:rsidRDefault="002D2D1D" w:rsidP="003E0B18">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4128F1C5" w14:textId="77777777" w:rsidR="00A21946" w:rsidRPr="00C34F12" w:rsidRDefault="00A21946" w:rsidP="003E0B18">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2FCC280D" w14:textId="77777777" w:rsidR="003E0B18" w:rsidRPr="00C34F12" w:rsidRDefault="003E0B18" w:rsidP="003E0B18">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C34F12">
              <w:rPr>
                <w:rFonts w:asciiTheme="minorHAnsi" w:eastAsia="Open Sans" w:hAnsiTheme="minorHAnsi" w:cs="Open Sans"/>
                <w:color w:val="000000" w:themeColor="text1"/>
                <w:sz w:val="18"/>
                <w:szCs w:val="18"/>
              </w:rPr>
              <w:t>Ask learners to read at least the first few sections of the web page article on lambda functions.</w:t>
            </w:r>
          </w:p>
          <w:p w14:paraId="68797051" w14:textId="77777777" w:rsidR="003E0B18" w:rsidRPr="00C34F12" w:rsidRDefault="003E0B18" w:rsidP="003E0B1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2268" w:type="dxa"/>
          </w:tcPr>
          <w:p w14:paraId="46293CCF" w14:textId="0FAE1DE7" w:rsidR="003E0B18" w:rsidRPr="00C34F12" w:rsidRDefault="002D2D1D" w:rsidP="003E0B18">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3E0B18" w:rsidRPr="00C34F12">
              <w:rPr>
                <w:rFonts w:eastAsia="Open Sans" w:cs="Open Sans"/>
                <w:color w:val="000000" w:themeColor="text1"/>
                <w:sz w:val="18"/>
                <w:szCs w:val="18"/>
              </w:rPr>
              <w:t>pp. 305-306</w:t>
            </w:r>
          </w:p>
          <w:p w14:paraId="370EB2FB" w14:textId="77777777" w:rsidR="003E0B18" w:rsidRPr="00C34F12" w:rsidRDefault="003E0B18" w:rsidP="003E0B18">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p>
          <w:p w14:paraId="49F52299" w14:textId="77777777" w:rsidR="003E0B18" w:rsidRPr="00C34F12" w:rsidRDefault="003E0B18" w:rsidP="003E0B18">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C34F12">
              <w:rPr>
                <w:rFonts w:eastAsia="Open Sans" w:cs="Open Sans"/>
                <w:color w:val="000000" w:themeColor="text1"/>
                <w:sz w:val="18"/>
                <w:szCs w:val="18"/>
              </w:rPr>
              <w:t>Video explaining Lambda functions:</w:t>
            </w:r>
          </w:p>
          <w:p w14:paraId="5C3D1222" w14:textId="77777777" w:rsidR="003E0B18" w:rsidRPr="00C34F12" w:rsidRDefault="003E0B18" w:rsidP="003E0B18">
            <w:pPr>
              <w:cnfStyle w:val="000000000000" w:firstRow="0" w:lastRow="0" w:firstColumn="0" w:lastColumn="0" w:oddVBand="0" w:evenVBand="0" w:oddHBand="0" w:evenHBand="0" w:firstRowFirstColumn="0" w:firstRowLastColumn="0" w:lastRowFirstColumn="0" w:lastRowLastColumn="0"/>
              <w:rPr>
                <w:rStyle w:val="Hyperlink"/>
                <w:color w:val="000000" w:themeColor="text1"/>
                <w:sz w:val="18"/>
                <w:szCs w:val="18"/>
              </w:rPr>
            </w:pPr>
            <w:hyperlink r:id="rId161">
              <w:r w:rsidRPr="00C34F12">
                <w:rPr>
                  <w:rStyle w:val="Hyperlink"/>
                  <w:color w:val="000000" w:themeColor="text1"/>
                  <w:sz w:val="18"/>
                  <w:szCs w:val="18"/>
                </w:rPr>
                <w:t>https://www.youtube.com/watch?v=HQNiSfb795A</w:t>
              </w:r>
            </w:hyperlink>
          </w:p>
          <w:p w14:paraId="2DED984A" w14:textId="77777777" w:rsidR="003E0B18" w:rsidRPr="00C34F12" w:rsidRDefault="003E0B18" w:rsidP="003E0B18">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p>
          <w:p w14:paraId="0EF824FB" w14:textId="77777777" w:rsidR="003E0B18" w:rsidRPr="00C34F12" w:rsidRDefault="003E0B18" w:rsidP="003E0B18">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C34F12">
              <w:rPr>
                <w:rFonts w:eastAsia="Open Sans" w:cs="Open Sans"/>
                <w:color w:val="000000" w:themeColor="text1"/>
                <w:sz w:val="18"/>
                <w:szCs w:val="18"/>
              </w:rPr>
              <w:t>Web page covering lambda functions:</w:t>
            </w:r>
          </w:p>
          <w:p w14:paraId="60AF5958" w14:textId="77777777" w:rsidR="003E0B18" w:rsidRPr="00C34F12" w:rsidRDefault="003E0B18" w:rsidP="003E0B18">
            <w:pPr>
              <w:pStyle w:val="NoSpacing"/>
              <w:cnfStyle w:val="000000000000" w:firstRow="0" w:lastRow="0" w:firstColumn="0" w:lastColumn="0" w:oddVBand="0" w:evenVBand="0" w:oddHBand="0" w:evenHBand="0" w:firstRowFirstColumn="0" w:firstRowLastColumn="0" w:lastRowFirstColumn="0" w:lastRowLastColumn="0"/>
              <w:rPr>
                <w:rStyle w:val="Hyperlink"/>
                <w:color w:val="000000" w:themeColor="text1"/>
                <w:sz w:val="18"/>
                <w:szCs w:val="18"/>
              </w:rPr>
            </w:pPr>
            <w:hyperlink r:id="rId162">
              <w:r w:rsidRPr="00C34F12">
                <w:rPr>
                  <w:rStyle w:val="Hyperlink"/>
                  <w:color w:val="000000" w:themeColor="text1"/>
                  <w:sz w:val="18"/>
                  <w:szCs w:val="18"/>
                </w:rPr>
                <w:t>https://realpython.com/python-lambda/</w:t>
              </w:r>
            </w:hyperlink>
          </w:p>
          <w:p w14:paraId="42036C98" w14:textId="77777777" w:rsidR="003E0B18" w:rsidRPr="00C34F12" w:rsidRDefault="003E0B18" w:rsidP="003E0B18">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p>
          <w:p w14:paraId="15D6CE3C" w14:textId="77777777" w:rsidR="003E0B18" w:rsidRPr="00C34F12" w:rsidRDefault="003E0B18" w:rsidP="003E0B1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tcPr>
          <w:p w14:paraId="1869E514" w14:textId="77777777" w:rsidR="003E0B18" w:rsidRPr="00C34F12" w:rsidRDefault="003E0B18" w:rsidP="003E0B18">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C34F12">
              <w:rPr>
                <w:rFonts w:asciiTheme="minorHAnsi" w:eastAsia="Open Sans" w:hAnsiTheme="minorHAnsi" w:cs="Open Sans"/>
                <w:color w:val="000000" w:themeColor="text1"/>
                <w:sz w:val="18"/>
                <w:szCs w:val="18"/>
              </w:rPr>
              <w:t>Critical thinking</w:t>
            </w:r>
          </w:p>
          <w:p w14:paraId="3185EC49" w14:textId="77777777" w:rsidR="003E0B18" w:rsidRPr="00C34F12" w:rsidRDefault="003E0B18" w:rsidP="003E0B18">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C34F12">
              <w:rPr>
                <w:rFonts w:eastAsia="Open Sans" w:cs="Open Sans"/>
                <w:color w:val="000000" w:themeColor="text1"/>
                <w:sz w:val="18"/>
                <w:szCs w:val="18"/>
              </w:rPr>
              <w:t>Problem solving</w:t>
            </w:r>
          </w:p>
          <w:p w14:paraId="79C672F3" w14:textId="77777777" w:rsidR="003E0B18" w:rsidRPr="00C34F12" w:rsidRDefault="003E0B18" w:rsidP="003E0B18">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C34F12">
              <w:rPr>
                <w:rFonts w:eastAsia="Open Sans" w:cs="Open Sans"/>
                <w:color w:val="000000" w:themeColor="text1"/>
                <w:sz w:val="18"/>
                <w:szCs w:val="18"/>
              </w:rPr>
              <w:t>Analysis</w:t>
            </w:r>
          </w:p>
          <w:p w14:paraId="6CB2A278" w14:textId="77777777" w:rsidR="003E0B18" w:rsidRPr="00C34F12" w:rsidRDefault="003E0B18" w:rsidP="003E0B1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tcPr>
          <w:p w14:paraId="4D34CA97" w14:textId="77777777" w:rsidR="003E0B18" w:rsidRPr="00C34F12" w:rsidRDefault="003E0B18" w:rsidP="003E0B18">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C34F12">
              <w:rPr>
                <w:rFonts w:asciiTheme="minorHAnsi" w:eastAsia="Open Sans" w:hAnsiTheme="minorHAnsi" w:cs="Open Sans"/>
                <w:color w:val="000000" w:themeColor="text1"/>
                <w:sz w:val="18"/>
                <w:szCs w:val="18"/>
              </w:rPr>
              <w:t>Critical thinking</w:t>
            </w:r>
          </w:p>
          <w:p w14:paraId="7D4CD57F" w14:textId="77777777" w:rsidR="003E0B18" w:rsidRPr="00C34F12" w:rsidRDefault="003E0B18" w:rsidP="003E0B18">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C34F12">
              <w:rPr>
                <w:rFonts w:eastAsia="Open Sans" w:cs="Open Sans"/>
                <w:color w:val="000000" w:themeColor="text1"/>
                <w:sz w:val="18"/>
                <w:szCs w:val="18"/>
              </w:rPr>
              <w:t>Problem solving</w:t>
            </w:r>
          </w:p>
          <w:p w14:paraId="1C0FCB29" w14:textId="77777777" w:rsidR="003E0B18" w:rsidRPr="00C34F12" w:rsidRDefault="003E0B18" w:rsidP="003E0B1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b w:val="0"/>
                <w:bCs w:val="0"/>
                <w:noProof w:val="0"/>
                <w:color w:val="000000" w:themeColor="text1"/>
                <w:sz w:val="18"/>
                <w:szCs w:val="18"/>
                <w:lang w:val="en-GB"/>
              </w:rPr>
            </w:pPr>
          </w:p>
        </w:tc>
      </w:tr>
    </w:tbl>
    <w:p w14:paraId="63432971" w14:textId="77777777" w:rsidR="00E460F8" w:rsidRPr="003A19A2" w:rsidRDefault="00E460F8" w:rsidP="00E460F8">
      <w:pPr>
        <w:rPr>
          <w:rStyle w:val="Strong"/>
          <w:b w:val="0"/>
          <w:bCs w:val="0"/>
        </w:rPr>
      </w:pPr>
    </w:p>
    <w:p w14:paraId="2299B5AF" w14:textId="77777777" w:rsidR="00E460F8" w:rsidRPr="003A19A2" w:rsidRDefault="00E460F8" w:rsidP="00E460F8">
      <w:pPr>
        <w:rPr>
          <w:rStyle w:val="Strong"/>
          <w:rFonts w:ascii="Plus Jakarta Sans" w:hAnsi="Plus Jakarta Sans"/>
          <w:sz w:val="36"/>
          <w:szCs w:val="26"/>
        </w:rPr>
      </w:pPr>
      <w:r w:rsidRPr="003A19A2">
        <w:rPr>
          <w:rStyle w:val="Strong"/>
          <w:b w:val="0"/>
          <w:bCs w:val="0"/>
        </w:rP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E460F8" w:rsidRPr="003A19A2" w14:paraId="09C97E73" w14:textId="77777777" w:rsidTr="00C36269">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7DDBC80C" w14:textId="77777777" w:rsidR="00E460F8" w:rsidRPr="00C34F12" w:rsidRDefault="00E460F8">
            <w:pPr>
              <w:pStyle w:val="TableHeading"/>
              <w:jc w:val="center"/>
              <w:rPr>
                <w:b/>
                <w:bCs/>
                <w:noProof w:val="0"/>
                <w:color w:val="FFFFFF" w:themeColor="background1"/>
                <w:sz w:val="20"/>
                <w:szCs w:val="20"/>
                <w:lang w:val="en-GB"/>
              </w:rPr>
            </w:pPr>
            <w:r w:rsidRPr="00C34F12">
              <w:rPr>
                <w:b/>
                <w:bCs/>
                <w:noProof w:val="0"/>
                <w:color w:val="FFFFFF" w:themeColor="background1"/>
                <w:sz w:val="20"/>
                <w:szCs w:val="20"/>
                <w:lang w:val="en-GB"/>
              </w:rPr>
              <w:t>Topic</w:t>
            </w:r>
            <w:r w:rsidRPr="00C34F12">
              <w:rPr>
                <w:b/>
                <w:bCs/>
                <w:noProof w:val="0"/>
                <w:color w:val="FFFFFF" w:themeColor="background1"/>
                <w:sz w:val="20"/>
                <w:szCs w:val="20"/>
                <w:lang w:val="en-GB"/>
              </w:rPr>
              <w:br/>
              <w:t>Sub topic</w:t>
            </w:r>
            <w:r w:rsidRPr="00C34F12">
              <w:rPr>
                <w:b/>
                <w:bCs/>
                <w:noProof w:val="0"/>
                <w:color w:val="FFFFFF" w:themeColor="background1"/>
                <w:sz w:val="20"/>
                <w:szCs w:val="20"/>
                <w:lang w:val="en-GB"/>
              </w:rPr>
              <w:br/>
              <w:t>Lesson title</w:t>
            </w:r>
          </w:p>
        </w:tc>
        <w:tc>
          <w:tcPr>
            <w:tcW w:w="2551" w:type="dxa"/>
            <w:shd w:val="clear" w:color="auto" w:fill="341583" w:themeFill="accent2" w:themeFillShade="80"/>
            <w:vAlign w:val="center"/>
          </w:tcPr>
          <w:p w14:paraId="73966D84" w14:textId="77777777" w:rsidR="00E460F8" w:rsidRPr="00C34F12"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0"/>
                <w:lang w:val="en-GB"/>
              </w:rPr>
            </w:pPr>
            <w:r w:rsidRPr="00C34F12">
              <w:rPr>
                <w:b/>
                <w:bCs/>
                <w:noProof w:val="0"/>
                <w:color w:val="FFFFFF" w:themeColor="background1"/>
                <w:sz w:val="20"/>
                <w:szCs w:val="20"/>
                <w:lang w:val="en-GB"/>
              </w:rPr>
              <w:t>Specification reference</w:t>
            </w:r>
          </w:p>
        </w:tc>
        <w:tc>
          <w:tcPr>
            <w:tcW w:w="4820" w:type="dxa"/>
            <w:shd w:val="clear" w:color="auto" w:fill="341583" w:themeFill="accent2" w:themeFillShade="80"/>
            <w:vAlign w:val="center"/>
          </w:tcPr>
          <w:p w14:paraId="6CF45637" w14:textId="77777777" w:rsidR="00E460F8" w:rsidRPr="00C34F12"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0"/>
                <w:lang w:val="en-GB"/>
              </w:rPr>
            </w:pPr>
            <w:r w:rsidRPr="00C34F12">
              <w:rPr>
                <w:b/>
                <w:bCs/>
                <w:noProof w:val="0"/>
                <w:color w:val="FFFFFF" w:themeColor="background1"/>
                <w:sz w:val="20"/>
                <w:szCs w:val="20"/>
                <w:lang w:val="en-GB"/>
              </w:rPr>
              <w:t>Suggested activities</w:t>
            </w:r>
          </w:p>
        </w:tc>
        <w:tc>
          <w:tcPr>
            <w:tcW w:w="2268" w:type="dxa"/>
            <w:shd w:val="clear" w:color="auto" w:fill="341583" w:themeFill="accent2" w:themeFillShade="80"/>
            <w:vAlign w:val="center"/>
          </w:tcPr>
          <w:p w14:paraId="749C6028" w14:textId="77777777" w:rsidR="00E460F8" w:rsidRPr="00C34F12"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0"/>
                <w:lang w:val="en-GB"/>
              </w:rPr>
            </w:pPr>
            <w:r w:rsidRPr="00C34F12">
              <w:rPr>
                <w:b/>
                <w:bCs/>
                <w:noProof w:val="0"/>
                <w:color w:val="FFFFFF" w:themeColor="background1"/>
                <w:sz w:val="20"/>
                <w:szCs w:val="20"/>
                <w:lang w:val="en-GB"/>
              </w:rPr>
              <w:t>Suggested resources</w:t>
            </w:r>
          </w:p>
        </w:tc>
        <w:tc>
          <w:tcPr>
            <w:tcW w:w="1984" w:type="dxa"/>
            <w:shd w:val="clear" w:color="auto" w:fill="341583" w:themeFill="accent2" w:themeFillShade="80"/>
            <w:vAlign w:val="center"/>
          </w:tcPr>
          <w:p w14:paraId="2E21D931" w14:textId="77777777" w:rsidR="00E460F8" w:rsidRPr="00C34F12"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0"/>
                <w:lang w:val="en-GB"/>
              </w:rPr>
            </w:pPr>
            <w:r w:rsidRPr="00C34F12">
              <w:rPr>
                <w:b/>
                <w:bCs/>
                <w:noProof w:val="0"/>
                <w:color w:val="FFFFFF" w:themeColor="background1"/>
                <w:sz w:val="20"/>
                <w:szCs w:val="20"/>
                <w:lang w:val="en-GB"/>
              </w:rPr>
              <w:t>Which skills acquired in this lesson are explicitly assessed through examination?</w:t>
            </w:r>
          </w:p>
        </w:tc>
        <w:tc>
          <w:tcPr>
            <w:tcW w:w="1985" w:type="dxa"/>
            <w:shd w:val="clear" w:color="auto" w:fill="341583" w:themeFill="accent2" w:themeFillShade="80"/>
            <w:vAlign w:val="center"/>
          </w:tcPr>
          <w:p w14:paraId="6395ED9D" w14:textId="77777777" w:rsidR="00E460F8" w:rsidRPr="00C34F12"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0"/>
                <w:lang w:val="en-GB"/>
              </w:rPr>
            </w:pPr>
            <w:r w:rsidRPr="00C34F12">
              <w:rPr>
                <w:b/>
                <w:bCs/>
                <w:noProof w:val="0"/>
                <w:color w:val="FFFFFF" w:themeColor="background1"/>
                <w:sz w:val="20"/>
                <w:szCs w:val="20"/>
                <w:lang w:val="en-GB"/>
              </w:rPr>
              <w:t>Which skills could be acquired through teaching and delivery in this lesson?</w:t>
            </w:r>
          </w:p>
        </w:tc>
      </w:tr>
      <w:tr w:rsidR="00E460F8" w:rsidRPr="003A19A2" w14:paraId="58E6D914"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1204B029" w14:textId="77777777" w:rsidR="00E460F8" w:rsidRPr="003A19A2" w:rsidRDefault="00E460F8">
            <w:pPr>
              <w:pStyle w:val="TableHeading"/>
              <w:rPr>
                <w:noProof w:val="0"/>
                <w:color w:val="FFFFFF" w:themeColor="background1"/>
                <w:lang w:val="en-GB"/>
              </w:rPr>
            </w:pPr>
            <w:r w:rsidRPr="003A19A2">
              <w:rPr>
                <w:b/>
                <w:bCs/>
                <w:noProof w:val="0"/>
                <w:color w:val="000000" w:themeColor="text1"/>
                <w:lang w:val="en-GB"/>
              </w:rPr>
              <w:t>Week 25</w:t>
            </w:r>
            <w:r w:rsidRPr="003A19A2">
              <w:rPr>
                <w:b/>
                <w:bCs/>
                <w:noProof w:val="0"/>
                <w:color w:val="000000" w:themeColor="text1"/>
                <w:lang w:val="en-GB"/>
              </w:rPr>
              <w:br/>
              <w:t>Lesson 1</w:t>
            </w:r>
          </w:p>
        </w:tc>
      </w:tr>
      <w:tr w:rsidR="00F125EC" w:rsidRPr="003A19A2" w14:paraId="292D9FFF" w14:textId="77777777" w:rsidTr="00C36269">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3E1048FF" w14:textId="77777777" w:rsidR="00F125EC" w:rsidRPr="00C36269" w:rsidRDefault="00F125EC" w:rsidP="00F125EC">
            <w:pPr>
              <w:rPr>
                <w:rFonts w:eastAsia="Open Sans" w:cs="Open Sans"/>
                <w:color w:val="000000" w:themeColor="text1"/>
                <w:sz w:val="18"/>
                <w:szCs w:val="18"/>
              </w:rPr>
            </w:pPr>
            <w:r w:rsidRPr="00C36269">
              <w:rPr>
                <w:rFonts w:eastAsia="Open Sans" w:cs="Open Sans"/>
                <w:color w:val="000000" w:themeColor="text1"/>
                <w:sz w:val="18"/>
                <w:szCs w:val="18"/>
              </w:rPr>
              <w:t>Topic: 20.1.2 Methods for functional programming</w:t>
            </w:r>
          </w:p>
          <w:p w14:paraId="11CD45AB" w14:textId="77777777" w:rsidR="00F125EC" w:rsidRPr="00C36269" w:rsidRDefault="00F125EC" w:rsidP="00F125EC">
            <w:pPr>
              <w:rPr>
                <w:rFonts w:eastAsia="Open Sans" w:cs="Open Sans"/>
                <w:color w:val="000000" w:themeColor="text1"/>
                <w:sz w:val="18"/>
                <w:szCs w:val="18"/>
              </w:rPr>
            </w:pPr>
          </w:p>
          <w:p w14:paraId="0AF65B3C" w14:textId="74B8A9D7" w:rsidR="00F125EC" w:rsidRPr="00C36269" w:rsidRDefault="003C1507" w:rsidP="00F125EC">
            <w:pPr>
              <w:rPr>
                <w:rFonts w:eastAsia="Open Sans" w:cs="Open Sans"/>
                <w:color w:val="000000" w:themeColor="text1"/>
                <w:sz w:val="18"/>
                <w:szCs w:val="18"/>
              </w:rPr>
            </w:pPr>
            <w:r w:rsidRPr="003C1507">
              <w:rPr>
                <w:rFonts w:eastAsia="Open Sans" w:cs="Open Sans"/>
                <w:sz w:val="18"/>
                <w:szCs w:val="18"/>
              </w:rPr>
              <w:t>Lesson title:</w:t>
            </w:r>
          </w:p>
          <w:p w14:paraId="2816C36C" w14:textId="77777777" w:rsidR="00F125EC" w:rsidRPr="00C36269" w:rsidRDefault="00F125EC" w:rsidP="00F125EC">
            <w:pPr>
              <w:rPr>
                <w:color w:val="000000" w:themeColor="text1"/>
                <w:sz w:val="18"/>
                <w:szCs w:val="18"/>
              </w:rPr>
            </w:pPr>
            <w:r w:rsidRPr="00C36269">
              <w:rPr>
                <w:rFonts w:eastAsia="Open Sans" w:cs="Open Sans"/>
                <w:b w:val="0"/>
                <w:bCs w:val="0"/>
                <w:color w:val="000000" w:themeColor="text1"/>
                <w:sz w:val="18"/>
                <w:szCs w:val="18"/>
              </w:rPr>
              <w:t>Map and Reduce</w:t>
            </w:r>
          </w:p>
          <w:p w14:paraId="2B22B958" w14:textId="77777777" w:rsidR="00F125EC" w:rsidRPr="00C36269" w:rsidRDefault="00F125EC" w:rsidP="00F125EC">
            <w:pPr>
              <w:pStyle w:val="TableText"/>
              <w:rPr>
                <w:rFonts w:asciiTheme="minorHAnsi" w:hAnsiTheme="minorHAnsi"/>
                <w:noProof w:val="0"/>
                <w:sz w:val="18"/>
                <w:szCs w:val="18"/>
                <w:lang w:val="en-GB"/>
              </w:rPr>
            </w:pPr>
          </w:p>
        </w:tc>
        <w:tc>
          <w:tcPr>
            <w:tcW w:w="2551" w:type="dxa"/>
          </w:tcPr>
          <w:p w14:paraId="0C53C9AC" w14:textId="416865BC" w:rsidR="00F125EC" w:rsidRPr="00C36269" w:rsidRDefault="003C1507" w:rsidP="00F125EC">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3C1507">
              <w:rPr>
                <w:rFonts w:eastAsia="Open Sans" w:cs="Open Sans"/>
                <w:sz w:val="18"/>
                <w:szCs w:val="18"/>
              </w:rPr>
              <w:t>Students will be able to:</w:t>
            </w:r>
          </w:p>
          <w:p w14:paraId="056C913F" w14:textId="77777777" w:rsidR="00F125EC" w:rsidRPr="00C36269" w:rsidRDefault="00F125EC" w:rsidP="00F125EC">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C36269">
              <w:rPr>
                <w:rFonts w:eastAsia="Open Sans" w:cs="Open Sans"/>
                <w:color w:val="000000" w:themeColor="text1"/>
                <w:sz w:val="18"/>
                <w:szCs w:val="18"/>
              </w:rPr>
              <w:t>Select appropriate methods for functional programming.</w:t>
            </w:r>
          </w:p>
          <w:p w14:paraId="310CD57C" w14:textId="77777777" w:rsidR="00F125EC" w:rsidRPr="00C36269" w:rsidRDefault="00F125EC" w:rsidP="00F125EC">
            <w:pPr>
              <w:cnfStyle w:val="000000000000" w:firstRow="0" w:lastRow="0" w:firstColumn="0" w:lastColumn="0" w:oddVBand="0" w:evenVBand="0" w:oddHBand="0" w:evenHBand="0" w:firstRowFirstColumn="0" w:firstRowLastColumn="0" w:lastRowFirstColumn="0" w:lastRowLastColumn="0"/>
              <w:rPr>
                <w:color w:val="000000" w:themeColor="text1"/>
                <w:sz w:val="18"/>
                <w:szCs w:val="18"/>
              </w:rPr>
            </w:pPr>
            <w:r w:rsidRPr="00C36269">
              <w:rPr>
                <w:rFonts w:eastAsia="Open Sans" w:cs="Open Sans"/>
                <w:color w:val="000000" w:themeColor="text1"/>
                <w:sz w:val="18"/>
                <w:szCs w:val="18"/>
              </w:rPr>
              <w:t>Use appropriate methods for functional programming.</w:t>
            </w:r>
          </w:p>
          <w:p w14:paraId="21BA7BB3" w14:textId="77777777" w:rsidR="00C36269" w:rsidRDefault="00C36269" w:rsidP="00C36269">
            <w:pPr>
              <w:spacing w:after="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7D1A33BC" w14:textId="5BF6CD68" w:rsidR="00C36269" w:rsidRDefault="003C1507" w:rsidP="00C36269">
            <w:pPr>
              <w:spacing w:after="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3C1507">
              <w:rPr>
                <w:rFonts w:eastAsia="Open Sans" w:cs="Open Sans"/>
                <w:sz w:val="18"/>
                <w:szCs w:val="18"/>
              </w:rPr>
              <w:t>Maths skills:</w:t>
            </w:r>
            <w:r w:rsidR="00F125EC" w:rsidRPr="00C36269">
              <w:rPr>
                <w:rFonts w:eastAsia="Open Sans" w:cs="Open Sans"/>
                <w:color w:val="000000" w:themeColor="text1"/>
                <w:sz w:val="18"/>
                <w:szCs w:val="18"/>
              </w:rPr>
              <w:t xml:space="preserve"> </w:t>
            </w:r>
          </w:p>
          <w:p w14:paraId="41216480" w14:textId="77777777" w:rsidR="00A162F4" w:rsidRDefault="00A162F4" w:rsidP="00C36269">
            <w:pPr>
              <w:spacing w:after="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p>
          <w:p w14:paraId="05FA57E2" w14:textId="0A947A08" w:rsidR="00F125EC" w:rsidRPr="00C36269" w:rsidRDefault="00F125EC" w:rsidP="00F125EC">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C36269">
              <w:rPr>
                <w:rFonts w:eastAsia="Open Sans" w:cs="Open Sans"/>
                <w:color w:val="000000" w:themeColor="text1"/>
                <w:sz w:val="18"/>
                <w:szCs w:val="18"/>
              </w:rPr>
              <w:t>Functional programming</w:t>
            </w:r>
          </w:p>
          <w:p w14:paraId="6E2D4014" w14:textId="77777777" w:rsidR="00F125EC" w:rsidRPr="00C36269" w:rsidRDefault="00F125EC" w:rsidP="00F125EC">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4820" w:type="dxa"/>
          </w:tcPr>
          <w:p w14:paraId="700A3591" w14:textId="60442807" w:rsidR="00F125EC" w:rsidRPr="00C36269" w:rsidRDefault="002D2D1D" w:rsidP="00F125EC">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2D2D1D">
              <w:rPr>
                <w:rFonts w:asciiTheme="minorHAnsi" w:eastAsia="Open Sans" w:hAnsiTheme="minorHAnsi" w:cs="Open Sans"/>
                <w:sz w:val="18"/>
                <w:szCs w:val="18"/>
              </w:rPr>
              <w:t>Activities:</w:t>
            </w:r>
          </w:p>
          <w:p w14:paraId="52B5EBEB" w14:textId="77777777" w:rsidR="00F125EC" w:rsidRPr="00C36269" w:rsidRDefault="00F125EC" w:rsidP="00F125EC">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2828741C" w14:textId="77777777" w:rsidR="00F125EC" w:rsidRPr="00C36269" w:rsidRDefault="00F125EC" w:rsidP="00277C48">
            <w:pPr>
              <w:pStyle w:val="NoSpacing"/>
              <w:numPr>
                <w:ilvl w:val="0"/>
                <w:numId w:val="122"/>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C36269">
              <w:rPr>
                <w:rFonts w:asciiTheme="minorHAnsi" w:eastAsia="Open Sans" w:hAnsiTheme="minorHAnsi" w:cs="Open Sans"/>
                <w:color w:val="000000" w:themeColor="text1"/>
                <w:sz w:val="18"/>
                <w:szCs w:val="18"/>
              </w:rPr>
              <w:t>Teacher explains what the map(), filter() and reduce() functions are and how they can be used</w:t>
            </w:r>
          </w:p>
          <w:p w14:paraId="32FB1291" w14:textId="77777777" w:rsidR="00F125EC" w:rsidRPr="00C36269" w:rsidRDefault="00F125EC" w:rsidP="00277C48">
            <w:pPr>
              <w:pStyle w:val="NoSpacing"/>
              <w:numPr>
                <w:ilvl w:val="0"/>
                <w:numId w:val="122"/>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C36269">
              <w:rPr>
                <w:rFonts w:asciiTheme="minorHAnsi" w:eastAsia="Open Sans" w:hAnsiTheme="minorHAnsi" w:cs="Open Sans"/>
                <w:color w:val="000000" w:themeColor="text1"/>
                <w:sz w:val="18"/>
                <w:szCs w:val="18"/>
              </w:rPr>
              <w:t>Class practical activity with learners writing code to demonstrate the use of the map(), filter() and reduce() functions (Activity 6 on page 307 of Student Book 2 provides an example)</w:t>
            </w:r>
          </w:p>
          <w:p w14:paraId="65040796" w14:textId="77777777" w:rsidR="00F125EC" w:rsidRPr="00C36269" w:rsidRDefault="00F125EC" w:rsidP="00277C48">
            <w:pPr>
              <w:pStyle w:val="NoSpacing"/>
              <w:numPr>
                <w:ilvl w:val="0"/>
                <w:numId w:val="122"/>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C36269">
              <w:rPr>
                <w:rFonts w:asciiTheme="minorHAnsi" w:eastAsia="Open Sans" w:hAnsiTheme="minorHAnsi" w:cs="Open Sans"/>
                <w:color w:val="000000" w:themeColor="text1"/>
                <w:sz w:val="18"/>
                <w:szCs w:val="18"/>
              </w:rPr>
              <w:t>Class activity, a ‘backwords’ quiz, students are given the answers, and they need to work out what the questions should be</w:t>
            </w:r>
          </w:p>
          <w:p w14:paraId="66A3E732" w14:textId="77777777" w:rsidR="00F125EC" w:rsidRPr="00C36269" w:rsidRDefault="00F125EC" w:rsidP="00F125EC">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4736E58D" w14:textId="32366125" w:rsidR="00F125EC" w:rsidRDefault="002D2D1D" w:rsidP="00F125EC">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20F8F9D1" w14:textId="77777777" w:rsidR="00C36269" w:rsidRPr="00C36269" w:rsidRDefault="00C36269" w:rsidP="00F125EC">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20112BEA" w14:textId="77777777" w:rsidR="00F125EC" w:rsidRPr="00C36269" w:rsidRDefault="00F125EC" w:rsidP="00F125EC">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C36269">
              <w:rPr>
                <w:rFonts w:asciiTheme="minorHAnsi" w:eastAsia="Open Sans" w:hAnsiTheme="minorHAnsi" w:cs="Open Sans"/>
                <w:color w:val="000000" w:themeColor="text1"/>
                <w:sz w:val="18"/>
                <w:szCs w:val="18"/>
              </w:rPr>
              <w:t>Ask students to read the section in the official Python documentation on map():</w:t>
            </w:r>
          </w:p>
          <w:p w14:paraId="4DCE73BE" w14:textId="77777777" w:rsidR="00F125EC" w:rsidRPr="00C36269" w:rsidRDefault="00F125EC" w:rsidP="00F125EC">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p>
          <w:p w14:paraId="043B21A9" w14:textId="77777777" w:rsidR="00F125EC" w:rsidRPr="00C36269" w:rsidRDefault="00F125EC" w:rsidP="00F125EC">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p>
          <w:p w14:paraId="59003AAC" w14:textId="77777777" w:rsidR="00F125EC" w:rsidRPr="00C36269" w:rsidRDefault="00F125EC" w:rsidP="00F125EC">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6B86F781" w14:textId="7E9B6FEE" w:rsidR="00F125EC" w:rsidRPr="00C36269" w:rsidRDefault="002D2D1D" w:rsidP="00F125EC">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F125EC" w:rsidRPr="00C36269">
              <w:rPr>
                <w:rFonts w:eastAsia="Open Sans" w:cs="Open Sans"/>
                <w:color w:val="000000" w:themeColor="text1"/>
                <w:sz w:val="18"/>
                <w:szCs w:val="18"/>
              </w:rPr>
              <w:t>pp. 306-307</w:t>
            </w:r>
          </w:p>
          <w:p w14:paraId="33D20906" w14:textId="77777777" w:rsidR="00F125EC" w:rsidRPr="00C36269" w:rsidRDefault="00F125EC" w:rsidP="00F125EC">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p>
          <w:p w14:paraId="1BB0FA15" w14:textId="77777777" w:rsidR="00F125EC" w:rsidRPr="00C36269" w:rsidRDefault="00F125EC" w:rsidP="00F125EC">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C36269">
              <w:rPr>
                <w:rFonts w:eastAsia="Open Sans" w:cs="Open Sans"/>
                <w:color w:val="000000" w:themeColor="text1"/>
                <w:sz w:val="18"/>
                <w:szCs w:val="18"/>
              </w:rPr>
              <w:t>Video explaining map(), filter()( and reduce():</w:t>
            </w:r>
          </w:p>
          <w:p w14:paraId="6F76B55E" w14:textId="77777777" w:rsidR="00F125EC" w:rsidRPr="00C36269" w:rsidRDefault="00F125EC" w:rsidP="00F125EC">
            <w:pPr>
              <w:cnfStyle w:val="000000000000" w:firstRow="0" w:lastRow="0" w:firstColumn="0" w:lastColumn="0" w:oddVBand="0" w:evenVBand="0" w:oddHBand="0" w:evenHBand="0" w:firstRowFirstColumn="0" w:firstRowLastColumn="0" w:lastRowFirstColumn="0" w:lastRowLastColumn="0"/>
              <w:rPr>
                <w:rStyle w:val="Hyperlink"/>
                <w:color w:val="000000" w:themeColor="text1"/>
                <w:sz w:val="18"/>
                <w:szCs w:val="18"/>
              </w:rPr>
            </w:pPr>
            <w:hyperlink r:id="rId163">
              <w:r w:rsidRPr="00C36269">
                <w:rPr>
                  <w:rStyle w:val="Hyperlink"/>
                  <w:color w:val="000000" w:themeColor="text1"/>
                  <w:sz w:val="18"/>
                  <w:szCs w:val="18"/>
                </w:rPr>
                <w:t>https://www.youtube.com/watch?v=kj850Y8y8FI</w:t>
              </w:r>
            </w:hyperlink>
          </w:p>
          <w:p w14:paraId="3818CAC3" w14:textId="77777777" w:rsidR="00F125EC" w:rsidRPr="00C36269" w:rsidRDefault="00F125EC" w:rsidP="00F125EC">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p>
          <w:p w14:paraId="2A277F2C" w14:textId="77777777" w:rsidR="00F125EC" w:rsidRPr="00C36269" w:rsidRDefault="00F125EC" w:rsidP="00F125EC">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C36269">
              <w:rPr>
                <w:rFonts w:eastAsia="Open Sans" w:cs="Open Sans"/>
                <w:color w:val="000000" w:themeColor="text1"/>
                <w:sz w:val="18"/>
                <w:szCs w:val="18"/>
              </w:rPr>
              <w:t>Python documentation on the map() function:</w:t>
            </w:r>
          </w:p>
          <w:p w14:paraId="484676C7" w14:textId="77777777" w:rsidR="00F125EC" w:rsidRPr="00C36269" w:rsidRDefault="00F125EC" w:rsidP="00F125EC">
            <w:pPr>
              <w:pStyle w:val="NoSpacing"/>
              <w:cnfStyle w:val="000000000000" w:firstRow="0" w:lastRow="0" w:firstColumn="0" w:lastColumn="0" w:oddVBand="0" w:evenVBand="0" w:oddHBand="0" w:evenHBand="0" w:firstRowFirstColumn="0" w:firstRowLastColumn="0" w:lastRowFirstColumn="0" w:lastRowLastColumn="0"/>
              <w:rPr>
                <w:rStyle w:val="Hyperlink"/>
                <w:color w:val="000000" w:themeColor="text1"/>
                <w:sz w:val="18"/>
                <w:szCs w:val="18"/>
              </w:rPr>
            </w:pPr>
            <w:hyperlink r:id="rId164" w:anchor="map">
              <w:r w:rsidRPr="00C36269">
                <w:rPr>
                  <w:rStyle w:val="Hyperlink"/>
                  <w:color w:val="000000" w:themeColor="text1"/>
                  <w:sz w:val="18"/>
                  <w:szCs w:val="18"/>
                </w:rPr>
                <w:t>https://docs.python.org/3/library/functions.html#map</w:t>
              </w:r>
            </w:hyperlink>
          </w:p>
          <w:p w14:paraId="78D7B89D" w14:textId="77777777" w:rsidR="00F125EC" w:rsidRPr="00C36269" w:rsidRDefault="00F125EC" w:rsidP="00F125EC">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tcPr>
          <w:p w14:paraId="5247882F" w14:textId="77777777" w:rsidR="00F125EC" w:rsidRPr="00C36269" w:rsidRDefault="00F125EC" w:rsidP="00F125EC">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C36269">
              <w:rPr>
                <w:rFonts w:asciiTheme="minorHAnsi" w:eastAsia="Open Sans" w:hAnsiTheme="minorHAnsi" w:cs="Open Sans"/>
                <w:color w:val="000000" w:themeColor="text1"/>
                <w:sz w:val="18"/>
                <w:szCs w:val="18"/>
              </w:rPr>
              <w:t>Critical thinking</w:t>
            </w:r>
          </w:p>
          <w:p w14:paraId="1D404F63" w14:textId="77777777" w:rsidR="00F125EC" w:rsidRPr="00C36269" w:rsidRDefault="00F125EC" w:rsidP="00F125EC">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C36269">
              <w:rPr>
                <w:rFonts w:eastAsia="Open Sans" w:cs="Open Sans"/>
                <w:color w:val="000000" w:themeColor="text1"/>
                <w:sz w:val="18"/>
                <w:szCs w:val="18"/>
              </w:rPr>
              <w:t>Problem solving</w:t>
            </w:r>
          </w:p>
          <w:p w14:paraId="47325A69" w14:textId="77777777" w:rsidR="00F125EC" w:rsidRPr="00C36269" w:rsidRDefault="00F125EC" w:rsidP="00F125EC">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C36269">
              <w:rPr>
                <w:rFonts w:eastAsia="Open Sans" w:cs="Open Sans"/>
                <w:color w:val="000000" w:themeColor="text1"/>
                <w:sz w:val="18"/>
                <w:szCs w:val="18"/>
              </w:rPr>
              <w:t>Analysis</w:t>
            </w:r>
          </w:p>
          <w:p w14:paraId="06D260F7" w14:textId="77777777" w:rsidR="00F125EC" w:rsidRPr="00C36269" w:rsidRDefault="00F125EC" w:rsidP="00F125EC">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tcPr>
          <w:p w14:paraId="71C358FD" w14:textId="77777777" w:rsidR="00F125EC" w:rsidRPr="00C36269" w:rsidRDefault="00F125EC" w:rsidP="00F125EC">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C36269">
              <w:rPr>
                <w:rFonts w:asciiTheme="minorHAnsi" w:eastAsia="Open Sans" w:hAnsiTheme="minorHAnsi" w:cs="Open Sans"/>
                <w:color w:val="000000" w:themeColor="text1"/>
                <w:sz w:val="18"/>
                <w:szCs w:val="18"/>
              </w:rPr>
              <w:t>Critical thinking</w:t>
            </w:r>
          </w:p>
          <w:p w14:paraId="6E39E2DC" w14:textId="77777777" w:rsidR="00F125EC" w:rsidRPr="00C36269" w:rsidRDefault="00F125EC" w:rsidP="00F125EC">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C36269">
              <w:rPr>
                <w:rFonts w:eastAsia="Open Sans" w:cs="Open Sans"/>
                <w:color w:val="000000" w:themeColor="text1"/>
                <w:sz w:val="18"/>
                <w:szCs w:val="18"/>
              </w:rPr>
              <w:t>Problem solving</w:t>
            </w:r>
          </w:p>
          <w:p w14:paraId="4FDE9602" w14:textId="77777777" w:rsidR="00F125EC" w:rsidRPr="00C36269" w:rsidRDefault="00F125EC" w:rsidP="00F125EC">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r>
    </w:tbl>
    <w:p w14:paraId="33C8BE1B" w14:textId="77777777" w:rsidR="00D64B67" w:rsidRDefault="00D64B67">
      <w:r>
        <w:br w:type="page"/>
      </w:r>
    </w:p>
    <w:tbl>
      <w:tblPr>
        <w:tblStyle w:val="GridTable6ColourfulAccent1"/>
        <w:tblW w:w="15163" w:type="dxa"/>
        <w:tblLayout w:type="fixed"/>
        <w:tblLook w:val="04A0" w:firstRow="1" w:lastRow="0" w:firstColumn="1" w:lastColumn="0" w:noHBand="0" w:noVBand="1"/>
      </w:tblPr>
      <w:tblGrid>
        <w:gridCol w:w="1696"/>
        <w:gridCol w:w="2410"/>
        <w:gridCol w:w="4820"/>
        <w:gridCol w:w="2268"/>
        <w:gridCol w:w="1984"/>
        <w:gridCol w:w="1985"/>
      </w:tblGrid>
      <w:tr w:rsidR="00F125EC" w:rsidRPr="003A19A2" w14:paraId="33919464" w14:textId="77777777" w:rsidTr="00D83063">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565FC83C" w14:textId="659582D3" w:rsidR="00F125EC" w:rsidRPr="003A19A2" w:rsidRDefault="00F125EC" w:rsidP="00F125EC">
            <w:pPr>
              <w:pStyle w:val="TableHeading"/>
              <w:rPr>
                <w:noProof w:val="0"/>
                <w:lang w:val="en-GB"/>
              </w:rPr>
            </w:pPr>
            <w:r w:rsidRPr="003A19A2">
              <w:rPr>
                <w:b/>
                <w:bCs/>
                <w:noProof w:val="0"/>
                <w:color w:val="000000" w:themeColor="text1"/>
                <w:lang w:val="en-GB"/>
              </w:rPr>
              <w:t>Week 25</w:t>
            </w:r>
            <w:r w:rsidRPr="003A19A2">
              <w:rPr>
                <w:b/>
                <w:bCs/>
                <w:noProof w:val="0"/>
                <w:color w:val="000000" w:themeColor="text1"/>
                <w:lang w:val="en-GB"/>
              </w:rPr>
              <w:br/>
              <w:t>Lesson 2</w:t>
            </w:r>
          </w:p>
        </w:tc>
      </w:tr>
      <w:tr w:rsidR="00904D10" w:rsidRPr="003A19A2" w14:paraId="1E90572E" w14:textId="77777777" w:rsidTr="00D83063">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696" w:type="dxa"/>
            <w:shd w:val="clear" w:color="auto" w:fill="auto"/>
          </w:tcPr>
          <w:p w14:paraId="184AE307" w14:textId="77777777" w:rsidR="00904D10" w:rsidRPr="00D83063" w:rsidRDefault="00904D10" w:rsidP="00904D10">
            <w:pPr>
              <w:rPr>
                <w:rFonts w:eastAsia="Open Sans" w:cs="Open Sans"/>
                <w:color w:val="000000" w:themeColor="text1"/>
                <w:sz w:val="18"/>
                <w:szCs w:val="18"/>
              </w:rPr>
            </w:pPr>
            <w:r w:rsidRPr="00D83063">
              <w:rPr>
                <w:rFonts w:eastAsia="Open Sans" w:cs="Open Sans"/>
                <w:color w:val="000000" w:themeColor="text1"/>
                <w:sz w:val="18"/>
                <w:szCs w:val="18"/>
              </w:rPr>
              <w:t>Topic: 20.1.2 Methods for functional programming</w:t>
            </w:r>
          </w:p>
          <w:p w14:paraId="0BF443AF" w14:textId="77777777" w:rsidR="00904D10" w:rsidRPr="00D83063" w:rsidRDefault="00904D10" w:rsidP="00904D10">
            <w:pPr>
              <w:rPr>
                <w:rFonts w:eastAsia="Open Sans" w:cs="Open Sans"/>
                <w:color w:val="000000" w:themeColor="text1"/>
                <w:sz w:val="18"/>
                <w:szCs w:val="18"/>
              </w:rPr>
            </w:pPr>
          </w:p>
          <w:p w14:paraId="34D556A2" w14:textId="40C2FB04" w:rsidR="00904D10" w:rsidRPr="00D83063" w:rsidRDefault="003C1507" w:rsidP="00904D10">
            <w:pPr>
              <w:rPr>
                <w:rFonts w:eastAsia="Open Sans" w:cs="Open Sans"/>
                <w:color w:val="000000" w:themeColor="text1"/>
                <w:sz w:val="18"/>
                <w:szCs w:val="18"/>
              </w:rPr>
            </w:pPr>
            <w:r w:rsidRPr="003C1507">
              <w:rPr>
                <w:rFonts w:eastAsia="Open Sans" w:cs="Open Sans"/>
                <w:sz w:val="18"/>
                <w:szCs w:val="18"/>
              </w:rPr>
              <w:t>Lesson title:</w:t>
            </w:r>
          </w:p>
          <w:p w14:paraId="77695852" w14:textId="77777777" w:rsidR="00904D10" w:rsidRPr="00D83063" w:rsidRDefault="00904D10" w:rsidP="00904D10">
            <w:pPr>
              <w:rPr>
                <w:color w:val="000000" w:themeColor="text1"/>
                <w:sz w:val="18"/>
                <w:szCs w:val="18"/>
              </w:rPr>
            </w:pPr>
            <w:r w:rsidRPr="00D83063">
              <w:rPr>
                <w:rFonts w:eastAsia="Open Sans" w:cs="Open Sans"/>
                <w:b w:val="0"/>
                <w:bCs w:val="0"/>
                <w:color w:val="000000" w:themeColor="text1"/>
                <w:sz w:val="18"/>
                <w:szCs w:val="18"/>
              </w:rPr>
              <w:t>Comprehension and zip</w:t>
            </w:r>
          </w:p>
          <w:p w14:paraId="72F69E10" w14:textId="77777777" w:rsidR="00904D10" w:rsidRPr="00D83063" w:rsidRDefault="00904D10" w:rsidP="00904D10">
            <w:pPr>
              <w:pStyle w:val="TableText"/>
              <w:rPr>
                <w:rFonts w:asciiTheme="minorHAnsi" w:hAnsiTheme="minorHAnsi"/>
                <w:noProof w:val="0"/>
                <w:sz w:val="18"/>
                <w:szCs w:val="18"/>
                <w:lang w:val="en-GB"/>
              </w:rPr>
            </w:pPr>
          </w:p>
        </w:tc>
        <w:tc>
          <w:tcPr>
            <w:tcW w:w="2410" w:type="dxa"/>
            <w:shd w:val="clear" w:color="auto" w:fill="auto"/>
          </w:tcPr>
          <w:p w14:paraId="1F6E28F8" w14:textId="59C43B9C" w:rsidR="00904D10" w:rsidRPr="00D83063" w:rsidRDefault="003C1507" w:rsidP="00904D10">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3C1507">
              <w:rPr>
                <w:rFonts w:eastAsia="Open Sans" w:cs="Open Sans"/>
                <w:sz w:val="18"/>
                <w:szCs w:val="18"/>
              </w:rPr>
              <w:t>Students will be able to:</w:t>
            </w:r>
          </w:p>
          <w:p w14:paraId="60266A37" w14:textId="77777777" w:rsidR="00904D10" w:rsidRPr="00D83063" w:rsidRDefault="00904D10" w:rsidP="00904D10">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D83063">
              <w:rPr>
                <w:rFonts w:eastAsia="Open Sans" w:cs="Open Sans"/>
                <w:color w:val="000000" w:themeColor="text1"/>
                <w:sz w:val="18"/>
                <w:szCs w:val="18"/>
              </w:rPr>
              <w:t>Select appropriate methods for functional programming.</w:t>
            </w:r>
          </w:p>
          <w:p w14:paraId="3CC59BB1" w14:textId="77777777" w:rsidR="00904D10" w:rsidRPr="00D83063" w:rsidRDefault="00904D10" w:rsidP="00D64B67">
            <w:pPr>
              <w:spacing w:after="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D83063">
              <w:rPr>
                <w:rFonts w:eastAsia="Open Sans" w:cs="Open Sans"/>
                <w:color w:val="000000" w:themeColor="text1"/>
                <w:sz w:val="18"/>
                <w:szCs w:val="18"/>
              </w:rPr>
              <w:t>Use appropriate methods for functional programming.</w:t>
            </w:r>
          </w:p>
          <w:p w14:paraId="2C9D0710" w14:textId="77777777" w:rsidR="00D64B67" w:rsidRPr="00D83063" w:rsidRDefault="00D64B67" w:rsidP="00D64B67">
            <w:pPr>
              <w:spacing w:after="0"/>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p>
          <w:p w14:paraId="65EA7867" w14:textId="0E34BDD8" w:rsidR="00D64B67" w:rsidRDefault="003C1507" w:rsidP="00D64B67">
            <w:pPr>
              <w:spacing w:after="0"/>
              <w:cnfStyle w:val="000000100000" w:firstRow="0" w:lastRow="0" w:firstColumn="0" w:lastColumn="0" w:oddVBand="0" w:evenVBand="0" w:oddHBand="1" w:evenHBand="0" w:firstRowFirstColumn="0" w:firstRowLastColumn="0" w:lastRowFirstColumn="0" w:lastRowLastColumn="0"/>
              <w:rPr>
                <w:rFonts w:eastAsia="Open Sans" w:cs="Open Sans"/>
                <w:sz w:val="18"/>
                <w:szCs w:val="18"/>
              </w:rPr>
            </w:pPr>
            <w:r w:rsidRPr="003C1507">
              <w:rPr>
                <w:rFonts w:eastAsia="Open Sans" w:cs="Open Sans"/>
                <w:sz w:val="18"/>
                <w:szCs w:val="18"/>
              </w:rPr>
              <w:t>Maths skills:</w:t>
            </w:r>
          </w:p>
          <w:p w14:paraId="1EA773E1" w14:textId="77777777" w:rsidR="00A162F4" w:rsidRPr="00D83063" w:rsidRDefault="00A162F4" w:rsidP="00D64B67">
            <w:pPr>
              <w:spacing w:after="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1218B407" w14:textId="090A0A9C" w:rsidR="00904D10" w:rsidRPr="00D83063" w:rsidRDefault="00904D10" w:rsidP="00904D10">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D83063">
              <w:rPr>
                <w:rFonts w:eastAsia="Open Sans" w:cs="Open Sans"/>
                <w:color w:val="000000" w:themeColor="text1"/>
                <w:sz w:val="18"/>
                <w:szCs w:val="18"/>
              </w:rPr>
              <w:t>Functional programming</w:t>
            </w:r>
          </w:p>
          <w:p w14:paraId="7A1AAE91" w14:textId="77777777" w:rsidR="00904D10" w:rsidRPr="00D83063" w:rsidRDefault="00904D10" w:rsidP="00904D10">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4820" w:type="dxa"/>
            <w:shd w:val="clear" w:color="auto" w:fill="auto"/>
          </w:tcPr>
          <w:p w14:paraId="58BF21C5" w14:textId="3F4BCC48" w:rsidR="00904D10" w:rsidRPr="00D83063" w:rsidRDefault="002D2D1D" w:rsidP="00904D10">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Activities:</w:t>
            </w:r>
          </w:p>
          <w:p w14:paraId="09211FC3" w14:textId="77777777" w:rsidR="00D64B67" w:rsidRPr="00D83063" w:rsidRDefault="00D64B67" w:rsidP="00904D10">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377F695E" w14:textId="77777777" w:rsidR="00904D10" w:rsidRPr="00D83063" w:rsidRDefault="00904D10" w:rsidP="00277C48">
            <w:pPr>
              <w:pStyle w:val="NoSpacing"/>
              <w:numPr>
                <w:ilvl w:val="0"/>
                <w:numId w:val="122"/>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D83063">
              <w:rPr>
                <w:rFonts w:asciiTheme="minorHAnsi" w:eastAsia="Open Sans" w:hAnsiTheme="minorHAnsi" w:cs="Open Sans"/>
                <w:color w:val="000000" w:themeColor="text1"/>
                <w:sz w:val="18"/>
                <w:szCs w:val="18"/>
              </w:rPr>
              <w:t>Teacher explains how comprehension and the zip() can be used</w:t>
            </w:r>
          </w:p>
          <w:p w14:paraId="2DFA1D15" w14:textId="77777777" w:rsidR="00904D10" w:rsidRPr="00D83063" w:rsidRDefault="00904D10" w:rsidP="00277C48">
            <w:pPr>
              <w:pStyle w:val="NoSpacing"/>
              <w:numPr>
                <w:ilvl w:val="0"/>
                <w:numId w:val="122"/>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D83063">
              <w:rPr>
                <w:rFonts w:asciiTheme="minorHAnsi" w:eastAsia="Open Sans" w:hAnsiTheme="minorHAnsi" w:cs="Open Sans"/>
                <w:color w:val="000000" w:themeColor="text1"/>
                <w:sz w:val="18"/>
                <w:szCs w:val="18"/>
              </w:rPr>
              <w:t>Class practical activity with learners writing code to demonstrate the use of the comprehension and the zip() function.</w:t>
            </w:r>
          </w:p>
          <w:p w14:paraId="6F3A719D" w14:textId="77777777" w:rsidR="00904D10" w:rsidRPr="00D83063" w:rsidRDefault="00904D10" w:rsidP="00277C48">
            <w:pPr>
              <w:pStyle w:val="NoSpacing"/>
              <w:numPr>
                <w:ilvl w:val="0"/>
                <w:numId w:val="122"/>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D83063">
              <w:rPr>
                <w:rFonts w:asciiTheme="minorHAnsi" w:eastAsia="Open Sans" w:hAnsiTheme="minorHAnsi" w:cs="Open Sans"/>
                <w:color w:val="000000" w:themeColor="text1"/>
                <w:sz w:val="18"/>
                <w:szCs w:val="18"/>
              </w:rPr>
              <w:t>Class activity – quiz on functional programming features, syntax and code implementation</w:t>
            </w:r>
          </w:p>
          <w:p w14:paraId="30257CB6" w14:textId="77777777" w:rsidR="00904D10" w:rsidRPr="00D83063" w:rsidRDefault="00904D10" w:rsidP="00904D10">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p>
          <w:p w14:paraId="292E2284" w14:textId="1D9D6F9F" w:rsidR="00904D10" w:rsidRPr="00D83063" w:rsidRDefault="002D2D1D" w:rsidP="00904D10">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10D3D4DC" w14:textId="77777777" w:rsidR="00D64B67" w:rsidRPr="00D83063" w:rsidRDefault="00D64B67" w:rsidP="00904D10">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69EEF7F8" w14:textId="77777777" w:rsidR="00904D10" w:rsidRPr="00D83063" w:rsidRDefault="00904D10" w:rsidP="00904D10">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D83063">
              <w:rPr>
                <w:rFonts w:asciiTheme="minorHAnsi" w:eastAsia="Open Sans" w:hAnsiTheme="minorHAnsi" w:cs="Open Sans"/>
                <w:color w:val="000000" w:themeColor="text1"/>
                <w:sz w:val="18"/>
                <w:szCs w:val="18"/>
              </w:rPr>
              <w:t>Ask students to read the official Python documentation on list comprehension:</w:t>
            </w:r>
          </w:p>
          <w:p w14:paraId="6CA7DA19" w14:textId="77777777" w:rsidR="00904D10" w:rsidRPr="00D83063" w:rsidRDefault="00904D10" w:rsidP="00904D10">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p>
        </w:tc>
        <w:tc>
          <w:tcPr>
            <w:tcW w:w="2268" w:type="dxa"/>
            <w:shd w:val="clear" w:color="auto" w:fill="auto"/>
          </w:tcPr>
          <w:p w14:paraId="0FABD304" w14:textId="2EB138A5" w:rsidR="00904D10" w:rsidRPr="00D83063" w:rsidRDefault="002D2D1D" w:rsidP="00904D10">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904D10" w:rsidRPr="00D83063">
              <w:rPr>
                <w:rFonts w:eastAsia="Open Sans" w:cs="Open Sans"/>
                <w:color w:val="000000" w:themeColor="text1"/>
                <w:sz w:val="18"/>
                <w:szCs w:val="18"/>
              </w:rPr>
              <w:t>pp. 307-310</w:t>
            </w:r>
          </w:p>
          <w:p w14:paraId="4DCB05D6" w14:textId="77777777" w:rsidR="00904D10" w:rsidRPr="00D83063" w:rsidRDefault="00904D10" w:rsidP="00904D10">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p>
          <w:p w14:paraId="00ABC43A" w14:textId="77777777" w:rsidR="00904D10" w:rsidRPr="00D83063" w:rsidRDefault="00904D10" w:rsidP="00904D10">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D83063">
              <w:rPr>
                <w:rFonts w:eastAsia="Open Sans" w:cs="Open Sans"/>
                <w:color w:val="000000" w:themeColor="text1"/>
                <w:sz w:val="18"/>
                <w:szCs w:val="18"/>
              </w:rPr>
              <w:t>Video explaining list comprehension:</w:t>
            </w:r>
          </w:p>
          <w:p w14:paraId="5893A49C" w14:textId="77777777" w:rsidR="00904D10" w:rsidRPr="00D83063" w:rsidRDefault="00904D10" w:rsidP="00904D10">
            <w:pPr>
              <w:cnfStyle w:val="000000100000" w:firstRow="0" w:lastRow="0" w:firstColumn="0" w:lastColumn="0" w:oddVBand="0" w:evenVBand="0" w:oddHBand="1" w:evenHBand="0" w:firstRowFirstColumn="0" w:firstRowLastColumn="0" w:lastRowFirstColumn="0" w:lastRowLastColumn="0"/>
              <w:rPr>
                <w:rStyle w:val="Hyperlink"/>
                <w:color w:val="000000" w:themeColor="text1"/>
                <w:sz w:val="18"/>
                <w:szCs w:val="18"/>
              </w:rPr>
            </w:pPr>
            <w:hyperlink r:id="rId165">
              <w:r w:rsidRPr="00D83063">
                <w:rPr>
                  <w:rStyle w:val="Hyperlink"/>
                  <w:color w:val="000000" w:themeColor="text1"/>
                  <w:sz w:val="18"/>
                  <w:szCs w:val="18"/>
                </w:rPr>
                <w:t>https://www.youtube.com/watch?v=YlY2g2xrl6Q</w:t>
              </w:r>
            </w:hyperlink>
          </w:p>
          <w:p w14:paraId="331ECFB6" w14:textId="77777777" w:rsidR="00904D10" w:rsidRPr="00D83063" w:rsidRDefault="00904D10" w:rsidP="00904D10">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p>
          <w:p w14:paraId="401352A8" w14:textId="77777777" w:rsidR="00904D10" w:rsidRPr="00D83063" w:rsidRDefault="00904D10" w:rsidP="00904D10">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D83063">
              <w:rPr>
                <w:rFonts w:eastAsia="Open Sans" w:cs="Open Sans"/>
                <w:color w:val="000000" w:themeColor="text1"/>
                <w:sz w:val="18"/>
                <w:szCs w:val="18"/>
              </w:rPr>
              <w:t>Video explaining zip:</w:t>
            </w:r>
          </w:p>
          <w:p w14:paraId="4056D331" w14:textId="77777777" w:rsidR="00904D10" w:rsidRPr="00D83063" w:rsidRDefault="00904D10" w:rsidP="00904D10">
            <w:pPr>
              <w:cnfStyle w:val="000000100000" w:firstRow="0" w:lastRow="0" w:firstColumn="0" w:lastColumn="0" w:oddVBand="0" w:evenVBand="0" w:oddHBand="1" w:evenHBand="0" w:firstRowFirstColumn="0" w:firstRowLastColumn="0" w:lastRowFirstColumn="0" w:lastRowLastColumn="0"/>
              <w:rPr>
                <w:rStyle w:val="Hyperlink"/>
                <w:color w:val="000000" w:themeColor="text1"/>
                <w:sz w:val="18"/>
                <w:szCs w:val="18"/>
              </w:rPr>
            </w:pPr>
            <w:hyperlink r:id="rId166">
              <w:r w:rsidRPr="00D83063">
                <w:rPr>
                  <w:rStyle w:val="Hyperlink"/>
                  <w:color w:val="000000" w:themeColor="text1"/>
                  <w:sz w:val="18"/>
                  <w:szCs w:val="18"/>
                </w:rPr>
                <w:t>https://www.youtube.com/watch?v=qj-V2Ep4coY</w:t>
              </w:r>
            </w:hyperlink>
          </w:p>
          <w:p w14:paraId="5DF0E8AC" w14:textId="77777777" w:rsidR="00904D10" w:rsidRPr="00D83063" w:rsidRDefault="00904D10" w:rsidP="00904D10">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p>
          <w:p w14:paraId="7E1B0192" w14:textId="32CDE413" w:rsidR="00904D10" w:rsidRDefault="00904D10" w:rsidP="00904D10">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lang w:val="fr-FR"/>
              </w:rPr>
            </w:pPr>
            <w:r w:rsidRPr="00D83063">
              <w:rPr>
                <w:rFonts w:asciiTheme="minorHAnsi" w:eastAsia="Open Sans" w:hAnsiTheme="minorHAnsi" w:cs="Open Sans"/>
                <w:color w:val="000000" w:themeColor="text1"/>
                <w:sz w:val="18"/>
                <w:szCs w:val="18"/>
                <w:lang w:val="fr-FR"/>
              </w:rPr>
              <w:t xml:space="preserve">Python documentation on </w:t>
            </w:r>
            <w:proofErr w:type="spellStart"/>
            <w:r w:rsidRPr="00D83063">
              <w:rPr>
                <w:rFonts w:asciiTheme="minorHAnsi" w:eastAsia="Open Sans" w:hAnsiTheme="minorHAnsi" w:cs="Open Sans"/>
                <w:color w:val="000000" w:themeColor="text1"/>
                <w:sz w:val="18"/>
                <w:szCs w:val="18"/>
                <w:lang w:val="fr-FR"/>
              </w:rPr>
              <w:t>list</w:t>
            </w:r>
            <w:proofErr w:type="spellEnd"/>
            <w:r w:rsidRPr="00D83063">
              <w:rPr>
                <w:rFonts w:asciiTheme="minorHAnsi" w:eastAsia="Open Sans" w:hAnsiTheme="minorHAnsi" w:cs="Open Sans"/>
                <w:color w:val="000000" w:themeColor="text1"/>
                <w:sz w:val="18"/>
                <w:szCs w:val="18"/>
                <w:lang w:val="fr-FR"/>
              </w:rPr>
              <w:t xml:space="preserve"> </w:t>
            </w:r>
            <w:proofErr w:type="spellStart"/>
            <w:r w:rsidRPr="00D83063">
              <w:rPr>
                <w:rFonts w:asciiTheme="minorHAnsi" w:eastAsia="Open Sans" w:hAnsiTheme="minorHAnsi" w:cs="Open Sans"/>
                <w:color w:val="000000" w:themeColor="text1"/>
                <w:sz w:val="18"/>
                <w:szCs w:val="18"/>
                <w:lang w:val="fr-FR"/>
              </w:rPr>
              <w:t>comprehension</w:t>
            </w:r>
            <w:proofErr w:type="spellEnd"/>
            <w:r w:rsidR="00A162F4">
              <w:rPr>
                <w:rFonts w:asciiTheme="minorHAnsi" w:eastAsia="Open Sans" w:hAnsiTheme="minorHAnsi" w:cs="Open Sans"/>
                <w:color w:val="000000" w:themeColor="text1"/>
                <w:sz w:val="18"/>
                <w:szCs w:val="18"/>
                <w:lang w:val="fr-FR"/>
              </w:rPr>
              <w:t xml:space="preserve"> </w:t>
            </w:r>
            <w:r w:rsidRPr="00D83063">
              <w:rPr>
                <w:rFonts w:asciiTheme="minorHAnsi" w:eastAsia="Open Sans" w:hAnsiTheme="minorHAnsi" w:cs="Open Sans"/>
                <w:color w:val="000000" w:themeColor="text1"/>
                <w:sz w:val="18"/>
                <w:szCs w:val="18"/>
                <w:lang w:val="fr-FR"/>
              </w:rPr>
              <w:t>:</w:t>
            </w:r>
          </w:p>
          <w:p w14:paraId="623BFFB6" w14:textId="77777777" w:rsidR="00A162F4" w:rsidRPr="00D83063" w:rsidRDefault="00A162F4" w:rsidP="00904D10">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lang w:val="fr-FR"/>
              </w:rPr>
            </w:pPr>
          </w:p>
          <w:p w14:paraId="6D183E3D" w14:textId="77777777" w:rsidR="00904D10" w:rsidRPr="000520BD" w:rsidRDefault="00904D10" w:rsidP="00904D10">
            <w:pPr>
              <w:pStyle w:val="NoSpacing"/>
              <w:cnfStyle w:val="000000100000" w:firstRow="0" w:lastRow="0" w:firstColumn="0" w:lastColumn="0" w:oddVBand="0" w:evenVBand="0" w:oddHBand="1" w:evenHBand="0" w:firstRowFirstColumn="0" w:firstRowLastColumn="0" w:lastRowFirstColumn="0" w:lastRowLastColumn="0"/>
              <w:rPr>
                <w:rStyle w:val="Hyperlink"/>
                <w:color w:val="000000" w:themeColor="text1"/>
                <w:sz w:val="18"/>
                <w:szCs w:val="18"/>
                <w:lang w:val="fr-FR"/>
              </w:rPr>
            </w:pPr>
            <w:hyperlink r:id="rId167">
              <w:r w:rsidRPr="000520BD">
                <w:rPr>
                  <w:rStyle w:val="Hyperlink"/>
                  <w:color w:val="000000" w:themeColor="text1"/>
                  <w:sz w:val="18"/>
                  <w:szCs w:val="18"/>
                  <w:lang w:val="fr-FR"/>
                </w:rPr>
                <w:t>https://docs.python.org/3/tutorial/datastructures.html#list-comprehensions</w:t>
              </w:r>
            </w:hyperlink>
          </w:p>
          <w:p w14:paraId="7E66E0CC" w14:textId="77777777" w:rsidR="00904D10" w:rsidRPr="00D83063" w:rsidRDefault="00904D10" w:rsidP="00904D10">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fr-FR"/>
              </w:rPr>
            </w:pPr>
          </w:p>
        </w:tc>
        <w:tc>
          <w:tcPr>
            <w:tcW w:w="1984" w:type="dxa"/>
            <w:shd w:val="clear" w:color="auto" w:fill="auto"/>
          </w:tcPr>
          <w:p w14:paraId="5618A245" w14:textId="77777777" w:rsidR="00904D10" w:rsidRPr="00D83063" w:rsidRDefault="00904D10" w:rsidP="00904D10">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rPr>
            </w:pPr>
            <w:r w:rsidRPr="00D83063">
              <w:rPr>
                <w:rFonts w:asciiTheme="minorHAnsi" w:eastAsia="Open Sans" w:hAnsiTheme="minorHAnsi" w:cs="Open Sans"/>
                <w:color w:val="000000" w:themeColor="text1"/>
                <w:sz w:val="18"/>
                <w:szCs w:val="18"/>
              </w:rPr>
              <w:t>Critical thinking</w:t>
            </w:r>
          </w:p>
          <w:p w14:paraId="0A161181" w14:textId="77777777" w:rsidR="00904D10" w:rsidRPr="00D83063" w:rsidRDefault="00904D10" w:rsidP="00904D10">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D83063">
              <w:rPr>
                <w:rFonts w:eastAsia="Open Sans" w:cs="Open Sans"/>
                <w:color w:val="000000" w:themeColor="text1"/>
                <w:sz w:val="18"/>
                <w:szCs w:val="18"/>
              </w:rPr>
              <w:t>Problem solving</w:t>
            </w:r>
          </w:p>
          <w:p w14:paraId="0BAA2C93" w14:textId="77777777" w:rsidR="00904D10" w:rsidRPr="00D83063" w:rsidRDefault="00904D10" w:rsidP="00904D10">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D83063">
              <w:rPr>
                <w:rFonts w:eastAsia="Open Sans" w:cs="Open Sans"/>
                <w:color w:val="000000" w:themeColor="text1"/>
                <w:sz w:val="18"/>
                <w:szCs w:val="18"/>
              </w:rPr>
              <w:t>Analysis</w:t>
            </w:r>
          </w:p>
          <w:p w14:paraId="4BCAEBB8" w14:textId="77777777" w:rsidR="00904D10" w:rsidRPr="00D83063" w:rsidRDefault="00904D10" w:rsidP="00904D10">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shd w:val="clear" w:color="auto" w:fill="auto"/>
          </w:tcPr>
          <w:p w14:paraId="1A7CCB69" w14:textId="77777777" w:rsidR="00904D10" w:rsidRPr="00D83063" w:rsidRDefault="00904D10" w:rsidP="00904D10">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rPr>
            </w:pPr>
            <w:r w:rsidRPr="00D83063">
              <w:rPr>
                <w:rFonts w:asciiTheme="minorHAnsi" w:eastAsia="Open Sans" w:hAnsiTheme="minorHAnsi" w:cs="Open Sans"/>
                <w:color w:val="000000" w:themeColor="text1"/>
                <w:sz w:val="18"/>
                <w:szCs w:val="18"/>
              </w:rPr>
              <w:t>Critical thinking</w:t>
            </w:r>
          </w:p>
          <w:p w14:paraId="409443FA" w14:textId="77777777" w:rsidR="00904D10" w:rsidRPr="00D83063" w:rsidRDefault="00904D10" w:rsidP="00904D10">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D83063">
              <w:rPr>
                <w:rFonts w:eastAsia="Open Sans" w:cs="Open Sans"/>
                <w:color w:val="000000" w:themeColor="text1"/>
                <w:sz w:val="18"/>
                <w:szCs w:val="18"/>
              </w:rPr>
              <w:t>Problem solving</w:t>
            </w:r>
          </w:p>
          <w:p w14:paraId="42C1C431" w14:textId="77777777" w:rsidR="00904D10" w:rsidRPr="00D83063" w:rsidRDefault="00904D10" w:rsidP="00904D10">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r>
    </w:tbl>
    <w:p w14:paraId="096D0269" w14:textId="77777777" w:rsidR="00D83063" w:rsidRDefault="00D83063">
      <w:r>
        <w:br w:type="page"/>
      </w:r>
    </w:p>
    <w:tbl>
      <w:tblPr>
        <w:tblStyle w:val="GridTable6ColourfulAccent1"/>
        <w:tblW w:w="15163" w:type="dxa"/>
        <w:tblLayout w:type="fixed"/>
        <w:tblLook w:val="04A0" w:firstRow="1" w:lastRow="0" w:firstColumn="1" w:lastColumn="0" w:noHBand="0" w:noVBand="1"/>
      </w:tblPr>
      <w:tblGrid>
        <w:gridCol w:w="1696"/>
        <w:gridCol w:w="2410"/>
        <w:gridCol w:w="4820"/>
        <w:gridCol w:w="2268"/>
        <w:gridCol w:w="1984"/>
        <w:gridCol w:w="1985"/>
      </w:tblGrid>
      <w:tr w:rsidR="00904D10" w:rsidRPr="003A19A2" w14:paraId="568499BE" w14:textId="77777777" w:rsidTr="00D83063">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226D4F36" w14:textId="1CC695C9" w:rsidR="00904D10" w:rsidRPr="003A19A2" w:rsidRDefault="00904D10" w:rsidP="00904D10">
            <w:pPr>
              <w:pStyle w:val="TableHeading"/>
              <w:rPr>
                <w:noProof w:val="0"/>
                <w:lang w:val="en-GB"/>
              </w:rPr>
            </w:pPr>
            <w:r w:rsidRPr="003A19A2">
              <w:rPr>
                <w:b/>
                <w:bCs/>
                <w:noProof w:val="0"/>
                <w:color w:val="000000" w:themeColor="text1"/>
                <w:lang w:val="en-GB"/>
              </w:rPr>
              <w:t>Week 25</w:t>
            </w:r>
            <w:r w:rsidRPr="003A19A2">
              <w:rPr>
                <w:b/>
                <w:bCs/>
                <w:noProof w:val="0"/>
                <w:color w:val="000000" w:themeColor="text1"/>
                <w:lang w:val="en-GB"/>
              </w:rPr>
              <w:br/>
              <w:t>Lesson 3</w:t>
            </w:r>
          </w:p>
        </w:tc>
      </w:tr>
      <w:tr w:rsidR="00E62416" w:rsidRPr="003A19A2" w14:paraId="6B502DFF" w14:textId="77777777" w:rsidTr="00D83063">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tcPr>
          <w:p w14:paraId="6D9241A3" w14:textId="77777777" w:rsidR="00E62416" w:rsidRPr="00D83063" w:rsidRDefault="00E62416" w:rsidP="00E62416">
            <w:pPr>
              <w:rPr>
                <w:rFonts w:eastAsia="Open Sans" w:cs="Open Sans"/>
                <w:color w:val="000000" w:themeColor="text1"/>
                <w:sz w:val="18"/>
                <w:szCs w:val="18"/>
              </w:rPr>
            </w:pPr>
            <w:r w:rsidRPr="00D83063">
              <w:rPr>
                <w:rFonts w:eastAsia="Open Sans" w:cs="Open Sans"/>
                <w:color w:val="000000" w:themeColor="text1"/>
                <w:sz w:val="18"/>
                <w:szCs w:val="18"/>
              </w:rPr>
              <w:t>Topic: 20.1.2 Methods for functional programming</w:t>
            </w:r>
          </w:p>
          <w:p w14:paraId="1EECF1D8" w14:textId="77777777" w:rsidR="00E62416" w:rsidRPr="00D83063" w:rsidRDefault="00E62416" w:rsidP="00E62416">
            <w:pPr>
              <w:rPr>
                <w:rFonts w:eastAsia="Open Sans" w:cs="Open Sans"/>
                <w:color w:val="000000" w:themeColor="text1"/>
                <w:sz w:val="18"/>
                <w:szCs w:val="18"/>
              </w:rPr>
            </w:pPr>
          </w:p>
          <w:p w14:paraId="0306A70A" w14:textId="002520E7" w:rsidR="00E62416" w:rsidRPr="00D83063" w:rsidRDefault="003C1507" w:rsidP="00E62416">
            <w:pPr>
              <w:rPr>
                <w:rFonts w:eastAsia="Open Sans" w:cs="Open Sans"/>
                <w:color w:val="000000" w:themeColor="text1"/>
                <w:sz w:val="18"/>
                <w:szCs w:val="18"/>
              </w:rPr>
            </w:pPr>
            <w:r w:rsidRPr="003C1507">
              <w:rPr>
                <w:rFonts w:eastAsia="Open Sans" w:cs="Open Sans"/>
                <w:sz w:val="18"/>
                <w:szCs w:val="18"/>
              </w:rPr>
              <w:t>Lesson title:</w:t>
            </w:r>
          </w:p>
          <w:p w14:paraId="3142ED9F" w14:textId="77777777" w:rsidR="00E62416" w:rsidRPr="00D83063" w:rsidRDefault="00E62416" w:rsidP="00E62416">
            <w:pPr>
              <w:rPr>
                <w:rFonts w:eastAsia="Open Sans" w:cs="Open Sans"/>
                <w:b w:val="0"/>
                <w:bCs w:val="0"/>
                <w:color w:val="000000" w:themeColor="text1"/>
                <w:sz w:val="18"/>
                <w:szCs w:val="18"/>
              </w:rPr>
            </w:pPr>
            <w:r w:rsidRPr="00D83063">
              <w:rPr>
                <w:rFonts w:eastAsia="Open Sans" w:cs="Open Sans"/>
                <w:b w:val="0"/>
                <w:bCs w:val="0"/>
                <w:color w:val="000000" w:themeColor="text1"/>
                <w:sz w:val="18"/>
                <w:szCs w:val="18"/>
              </w:rPr>
              <w:t>Functional programming project</w:t>
            </w:r>
          </w:p>
          <w:p w14:paraId="4F23533A" w14:textId="77777777" w:rsidR="00E62416" w:rsidRPr="00D83063" w:rsidRDefault="00E62416" w:rsidP="00E62416">
            <w:pPr>
              <w:rPr>
                <w:rFonts w:eastAsia="Open Sans" w:cs="Open Sans"/>
                <w:b w:val="0"/>
                <w:bCs w:val="0"/>
                <w:color w:val="000000" w:themeColor="text1"/>
                <w:sz w:val="18"/>
                <w:szCs w:val="18"/>
              </w:rPr>
            </w:pPr>
            <w:r w:rsidRPr="00D83063">
              <w:rPr>
                <w:rFonts w:eastAsia="Open Sans" w:cs="Open Sans"/>
                <w:b w:val="0"/>
                <w:bCs w:val="0"/>
                <w:color w:val="000000" w:themeColor="text1"/>
                <w:sz w:val="18"/>
                <w:szCs w:val="18"/>
              </w:rPr>
              <w:t>(double lesson)</w:t>
            </w:r>
          </w:p>
          <w:p w14:paraId="380AE0AC" w14:textId="77777777" w:rsidR="00E62416" w:rsidRPr="00D83063" w:rsidRDefault="00E62416" w:rsidP="00E62416">
            <w:pPr>
              <w:pStyle w:val="TableHeading"/>
              <w:rPr>
                <w:rFonts w:asciiTheme="minorHAnsi" w:hAnsiTheme="minorHAnsi"/>
                <w:noProof w:val="0"/>
                <w:color w:val="000000" w:themeColor="text1"/>
                <w:lang w:val="en-GB"/>
              </w:rPr>
            </w:pPr>
          </w:p>
        </w:tc>
        <w:tc>
          <w:tcPr>
            <w:tcW w:w="2410" w:type="dxa"/>
            <w:shd w:val="clear" w:color="auto" w:fill="FFFFFF" w:themeFill="background1"/>
          </w:tcPr>
          <w:p w14:paraId="193CC47F" w14:textId="36DA6006" w:rsidR="00E62416" w:rsidRPr="00D83063" w:rsidRDefault="003C1507" w:rsidP="00E62416">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3C1507">
              <w:rPr>
                <w:rFonts w:eastAsia="Open Sans" w:cs="Open Sans"/>
                <w:sz w:val="18"/>
                <w:szCs w:val="18"/>
              </w:rPr>
              <w:t>Students will be able to:</w:t>
            </w:r>
          </w:p>
          <w:p w14:paraId="4B4AE93E" w14:textId="77777777" w:rsidR="00E62416" w:rsidRPr="00D83063" w:rsidRDefault="00E62416" w:rsidP="00E62416">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D83063">
              <w:rPr>
                <w:rFonts w:eastAsia="Open Sans" w:cs="Open Sans"/>
                <w:color w:val="000000" w:themeColor="text1"/>
                <w:sz w:val="18"/>
                <w:szCs w:val="18"/>
              </w:rPr>
              <w:t>Select appropriate methods for functional programming.</w:t>
            </w:r>
          </w:p>
          <w:p w14:paraId="13E2D6B4" w14:textId="77777777" w:rsidR="00E62416" w:rsidRPr="00D83063" w:rsidRDefault="00E62416" w:rsidP="00E62416">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D83063">
              <w:rPr>
                <w:rFonts w:eastAsia="Open Sans" w:cs="Open Sans"/>
                <w:color w:val="000000" w:themeColor="text1"/>
                <w:sz w:val="18"/>
                <w:szCs w:val="18"/>
              </w:rPr>
              <w:t>Use appropriate methods for functional programming.</w:t>
            </w:r>
          </w:p>
          <w:p w14:paraId="00536F71" w14:textId="77777777" w:rsidR="00E62416" w:rsidRPr="00D83063" w:rsidRDefault="00E62416" w:rsidP="00D83063">
            <w:pPr>
              <w:spacing w:after="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4ADEC0C1" w14:textId="47A84953" w:rsidR="00D83063" w:rsidRDefault="003C1507" w:rsidP="00D83063">
            <w:pPr>
              <w:spacing w:after="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3C1507">
              <w:rPr>
                <w:rFonts w:eastAsia="Open Sans" w:cs="Open Sans"/>
                <w:sz w:val="18"/>
                <w:szCs w:val="18"/>
              </w:rPr>
              <w:t>Maths skills:</w:t>
            </w:r>
            <w:r w:rsidR="00E62416" w:rsidRPr="00D83063">
              <w:rPr>
                <w:rFonts w:eastAsia="Open Sans" w:cs="Open Sans"/>
                <w:color w:val="000000" w:themeColor="text1"/>
                <w:sz w:val="18"/>
                <w:szCs w:val="18"/>
              </w:rPr>
              <w:t xml:space="preserve"> </w:t>
            </w:r>
          </w:p>
          <w:p w14:paraId="59EF592F" w14:textId="77777777" w:rsidR="00A20589" w:rsidRDefault="00A20589" w:rsidP="00D83063">
            <w:pPr>
              <w:spacing w:after="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p>
          <w:p w14:paraId="1BE6F06F" w14:textId="10092BB7" w:rsidR="00E62416" w:rsidRPr="00D83063" w:rsidRDefault="00E62416" w:rsidP="00E62416">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D83063">
              <w:rPr>
                <w:rFonts w:eastAsia="Open Sans" w:cs="Open Sans"/>
                <w:color w:val="000000" w:themeColor="text1"/>
                <w:sz w:val="18"/>
                <w:szCs w:val="18"/>
              </w:rPr>
              <w:t>Functional programming</w:t>
            </w:r>
          </w:p>
          <w:p w14:paraId="1459E760" w14:textId="77777777" w:rsidR="00E62416" w:rsidRPr="00D83063" w:rsidRDefault="00E62416" w:rsidP="00E62416">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lang w:val="en-GB"/>
              </w:rPr>
            </w:pPr>
          </w:p>
        </w:tc>
        <w:tc>
          <w:tcPr>
            <w:tcW w:w="4820" w:type="dxa"/>
            <w:shd w:val="clear" w:color="auto" w:fill="FFFFFF" w:themeFill="background1"/>
          </w:tcPr>
          <w:p w14:paraId="05A29684" w14:textId="504894C0" w:rsidR="00E62416" w:rsidRPr="00D83063" w:rsidRDefault="002D2D1D" w:rsidP="00E62416">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2D2D1D">
              <w:rPr>
                <w:rFonts w:asciiTheme="minorHAnsi" w:eastAsia="Open Sans" w:hAnsiTheme="minorHAnsi" w:cs="Open Sans"/>
                <w:sz w:val="18"/>
                <w:szCs w:val="18"/>
              </w:rPr>
              <w:t>Activities:</w:t>
            </w:r>
          </w:p>
          <w:p w14:paraId="4974ECB1" w14:textId="77777777" w:rsidR="00E62416" w:rsidRPr="00D83063" w:rsidRDefault="00E62416" w:rsidP="00E62416">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25A9189F" w14:textId="77777777" w:rsidR="00E62416" w:rsidRPr="00D83063" w:rsidRDefault="00E62416" w:rsidP="00277C48">
            <w:pPr>
              <w:pStyle w:val="NoSpacing"/>
              <w:numPr>
                <w:ilvl w:val="0"/>
                <w:numId w:val="121"/>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D83063">
              <w:rPr>
                <w:rFonts w:asciiTheme="minorHAnsi" w:eastAsia="Open Sans" w:hAnsiTheme="minorHAnsi" w:cs="Open Sans"/>
                <w:color w:val="000000" w:themeColor="text1"/>
                <w:sz w:val="18"/>
                <w:szCs w:val="18"/>
              </w:rPr>
              <w:t>Teacher introduces the lesson, recaps on the topic of functional programming and describes the project(s) to be completed.</w:t>
            </w:r>
          </w:p>
          <w:p w14:paraId="632248D4" w14:textId="77777777" w:rsidR="00E62416" w:rsidRPr="00D83063" w:rsidRDefault="00E62416" w:rsidP="00277C48">
            <w:pPr>
              <w:pStyle w:val="NoSpacing"/>
              <w:numPr>
                <w:ilvl w:val="0"/>
                <w:numId w:val="121"/>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D83063">
              <w:rPr>
                <w:rFonts w:asciiTheme="minorHAnsi" w:eastAsia="Open Sans" w:hAnsiTheme="minorHAnsi" w:cs="Open Sans"/>
                <w:color w:val="000000" w:themeColor="text1"/>
                <w:sz w:val="18"/>
                <w:szCs w:val="18"/>
              </w:rPr>
              <w:t>Class practical activity with students given an application description suitable for implementation using functional programming and they write code to implement the application.</w:t>
            </w:r>
          </w:p>
          <w:p w14:paraId="3550C847" w14:textId="77777777" w:rsidR="00E62416" w:rsidRPr="00D83063" w:rsidRDefault="00E62416" w:rsidP="00277C48">
            <w:pPr>
              <w:pStyle w:val="NoSpacing"/>
              <w:numPr>
                <w:ilvl w:val="0"/>
                <w:numId w:val="121"/>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D83063">
              <w:rPr>
                <w:rFonts w:asciiTheme="minorHAnsi" w:eastAsia="Open Sans" w:hAnsiTheme="minorHAnsi" w:cs="Open Sans"/>
                <w:color w:val="000000" w:themeColor="text1"/>
                <w:sz w:val="18"/>
                <w:szCs w:val="18"/>
              </w:rPr>
              <w:t>Working in pairs ask students to review the programs they have written and consider the strengths and weaknesses of them and possible improvements that could be made.</w:t>
            </w:r>
          </w:p>
          <w:p w14:paraId="77202EC5" w14:textId="77777777" w:rsidR="00E62416" w:rsidRPr="00D83063" w:rsidRDefault="00E62416" w:rsidP="00E62416">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p>
          <w:p w14:paraId="28AF39BF" w14:textId="34C2707B" w:rsidR="00E62416" w:rsidRDefault="002D2D1D" w:rsidP="00E62416">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4EF10993" w14:textId="77777777" w:rsidR="00D83063" w:rsidRPr="00D83063" w:rsidRDefault="00D83063" w:rsidP="00E62416">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654729BA" w14:textId="77777777" w:rsidR="00E62416" w:rsidRPr="00D83063" w:rsidRDefault="00E62416" w:rsidP="00E62416">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D83063">
              <w:rPr>
                <w:rFonts w:asciiTheme="minorHAnsi" w:eastAsia="Open Sans" w:hAnsiTheme="minorHAnsi" w:cs="Open Sans"/>
                <w:color w:val="000000" w:themeColor="text1"/>
                <w:sz w:val="18"/>
                <w:szCs w:val="18"/>
              </w:rPr>
              <w:t>Ask students to review class notes on merge sort from Unit 3 topic 15.2.1, and read pages 145-147 in Student book 2</w:t>
            </w:r>
          </w:p>
          <w:p w14:paraId="580E0CE3" w14:textId="77777777" w:rsidR="00E62416" w:rsidRPr="00D83063" w:rsidRDefault="00E62416" w:rsidP="00E62416">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lang w:val="en-GB"/>
              </w:rPr>
            </w:pPr>
          </w:p>
        </w:tc>
        <w:tc>
          <w:tcPr>
            <w:tcW w:w="2268" w:type="dxa"/>
            <w:shd w:val="clear" w:color="auto" w:fill="FFFFFF" w:themeFill="background1"/>
          </w:tcPr>
          <w:p w14:paraId="7618C080" w14:textId="50DE6352" w:rsidR="00E62416" w:rsidRPr="00D83063" w:rsidRDefault="002D2D1D" w:rsidP="00E62416">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E62416" w:rsidRPr="00D83063">
              <w:rPr>
                <w:rFonts w:eastAsia="Open Sans" w:cs="Open Sans"/>
                <w:color w:val="000000" w:themeColor="text1"/>
                <w:sz w:val="18"/>
                <w:szCs w:val="18"/>
              </w:rPr>
              <w:t>pp. 300-310</w:t>
            </w:r>
          </w:p>
          <w:p w14:paraId="2E115774" w14:textId="77777777" w:rsidR="00E62416" w:rsidRPr="00D83063" w:rsidRDefault="00E62416" w:rsidP="00E62416">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lang w:val="en-GB"/>
              </w:rPr>
            </w:pPr>
          </w:p>
        </w:tc>
        <w:tc>
          <w:tcPr>
            <w:tcW w:w="1984" w:type="dxa"/>
            <w:shd w:val="clear" w:color="auto" w:fill="FFFFFF" w:themeFill="background1"/>
          </w:tcPr>
          <w:p w14:paraId="2E9DD8F9" w14:textId="77777777" w:rsidR="00E62416" w:rsidRPr="00D83063" w:rsidRDefault="00E62416" w:rsidP="00E62416">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rPr>
            </w:pPr>
            <w:r w:rsidRPr="00D83063">
              <w:rPr>
                <w:rFonts w:asciiTheme="minorHAnsi" w:eastAsia="Open Sans" w:hAnsiTheme="minorHAnsi" w:cs="Open Sans"/>
                <w:color w:val="000000" w:themeColor="text1"/>
                <w:sz w:val="18"/>
                <w:szCs w:val="18"/>
              </w:rPr>
              <w:t>Critical thinking</w:t>
            </w:r>
          </w:p>
          <w:p w14:paraId="7899A6A4" w14:textId="77777777" w:rsidR="00E62416" w:rsidRPr="00D83063" w:rsidRDefault="00E62416" w:rsidP="00E62416">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D83063">
              <w:rPr>
                <w:rFonts w:eastAsia="Open Sans" w:cs="Open Sans"/>
                <w:color w:val="000000" w:themeColor="text1"/>
                <w:sz w:val="18"/>
                <w:szCs w:val="18"/>
              </w:rPr>
              <w:t>Problem solving</w:t>
            </w:r>
          </w:p>
          <w:p w14:paraId="399AC7C8" w14:textId="77777777" w:rsidR="00E62416" w:rsidRPr="00D83063" w:rsidRDefault="00E62416" w:rsidP="00E62416">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D83063">
              <w:rPr>
                <w:rFonts w:eastAsia="Open Sans" w:cs="Open Sans"/>
                <w:color w:val="000000" w:themeColor="text1"/>
                <w:sz w:val="18"/>
                <w:szCs w:val="18"/>
              </w:rPr>
              <w:t>Analysis</w:t>
            </w:r>
          </w:p>
          <w:p w14:paraId="6A54C1B3" w14:textId="77777777" w:rsidR="00E62416" w:rsidRPr="00D83063" w:rsidRDefault="00E62416" w:rsidP="00E62416">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lang w:val="en-GB"/>
              </w:rPr>
            </w:pPr>
          </w:p>
        </w:tc>
        <w:tc>
          <w:tcPr>
            <w:tcW w:w="1985" w:type="dxa"/>
            <w:shd w:val="clear" w:color="auto" w:fill="FFFFFF" w:themeFill="background1"/>
          </w:tcPr>
          <w:p w14:paraId="01EF1435" w14:textId="77777777" w:rsidR="00E62416" w:rsidRPr="00D83063" w:rsidRDefault="00E62416" w:rsidP="00E62416">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rPr>
            </w:pPr>
            <w:r w:rsidRPr="00D83063">
              <w:rPr>
                <w:rFonts w:asciiTheme="minorHAnsi" w:eastAsia="Open Sans" w:hAnsiTheme="minorHAnsi" w:cs="Open Sans"/>
                <w:color w:val="000000" w:themeColor="text1"/>
                <w:sz w:val="18"/>
                <w:szCs w:val="18"/>
              </w:rPr>
              <w:t>Critical thinking</w:t>
            </w:r>
          </w:p>
          <w:p w14:paraId="4BE6F2D8" w14:textId="77777777" w:rsidR="00E62416" w:rsidRPr="00D83063" w:rsidRDefault="00E62416" w:rsidP="00E62416">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D83063">
              <w:rPr>
                <w:rFonts w:eastAsia="Open Sans" w:cs="Open Sans"/>
                <w:color w:val="000000" w:themeColor="text1"/>
                <w:sz w:val="18"/>
                <w:szCs w:val="18"/>
              </w:rPr>
              <w:t>Problem solving</w:t>
            </w:r>
          </w:p>
          <w:p w14:paraId="5097D195" w14:textId="77777777" w:rsidR="00E62416" w:rsidRPr="00D83063" w:rsidRDefault="00E62416" w:rsidP="00E62416">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b w:val="0"/>
                <w:bCs w:val="0"/>
                <w:noProof w:val="0"/>
                <w:color w:val="000000" w:themeColor="text1"/>
                <w:lang w:val="en-GB"/>
              </w:rPr>
            </w:pPr>
          </w:p>
        </w:tc>
      </w:tr>
    </w:tbl>
    <w:p w14:paraId="7E018CEA" w14:textId="77777777" w:rsidR="00E460F8" w:rsidRPr="003A19A2" w:rsidRDefault="00E460F8" w:rsidP="00E460F8">
      <w:pPr>
        <w:rPr>
          <w:rStyle w:val="Strong"/>
          <w:b w:val="0"/>
          <w:bCs w:val="0"/>
        </w:rPr>
      </w:pPr>
    </w:p>
    <w:p w14:paraId="1C87E1D3" w14:textId="77777777" w:rsidR="00E460F8" w:rsidRPr="003A19A2" w:rsidRDefault="00E460F8" w:rsidP="00E460F8">
      <w:pPr>
        <w:rPr>
          <w:rStyle w:val="Strong"/>
          <w:rFonts w:ascii="Plus Jakarta Sans" w:hAnsi="Plus Jakarta Sans"/>
          <w:sz w:val="36"/>
          <w:szCs w:val="26"/>
        </w:rPr>
      </w:pPr>
      <w:r w:rsidRPr="003A19A2">
        <w:rPr>
          <w:rStyle w:val="Strong"/>
          <w:b w:val="0"/>
          <w:bCs w:val="0"/>
        </w:rP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E460F8" w:rsidRPr="003A19A2" w14:paraId="4E106C2E" w14:textId="77777777" w:rsidTr="00D83063">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23EF1606" w14:textId="77777777" w:rsidR="00E460F8" w:rsidRPr="00D83063" w:rsidRDefault="00E460F8">
            <w:pPr>
              <w:pStyle w:val="TableHeading"/>
              <w:jc w:val="center"/>
              <w:rPr>
                <w:b/>
                <w:bCs/>
                <w:noProof w:val="0"/>
                <w:color w:val="FFFFFF" w:themeColor="background1"/>
                <w:sz w:val="20"/>
                <w:szCs w:val="20"/>
                <w:lang w:val="en-GB"/>
              </w:rPr>
            </w:pPr>
            <w:r w:rsidRPr="00D83063">
              <w:rPr>
                <w:b/>
                <w:bCs/>
                <w:noProof w:val="0"/>
                <w:color w:val="FFFFFF" w:themeColor="background1"/>
                <w:sz w:val="20"/>
                <w:szCs w:val="20"/>
                <w:lang w:val="en-GB"/>
              </w:rPr>
              <w:t>Topic</w:t>
            </w:r>
            <w:r w:rsidRPr="00D83063">
              <w:rPr>
                <w:b/>
                <w:bCs/>
                <w:noProof w:val="0"/>
                <w:color w:val="FFFFFF" w:themeColor="background1"/>
                <w:sz w:val="20"/>
                <w:szCs w:val="20"/>
                <w:lang w:val="en-GB"/>
              </w:rPr>
              <w:br/>
              <w:t>Sub topic</w:t>
            </w:r>
            <w:r w:rsidRPr="00D83063">
              <w:rPr>
                <w:b/>
                <w:bCs/>
                <w:noProof w:val="0"/>
                <w:color w:val="FFFFFF" w:themeColor="background1"/>
                <w:sz w:val="20"/>
                <w:szCs w:val="20"/>
                <w:lang w:val="en-GB"/>
              </w:rPr>
              <w:br/>
              <w:t>Lesson title</w:t>
            </w:r>
          </w:p>
        </w:tc>
        <w:tc>
          <w:tcPr>
            <w:tcW w:w="2551" w:type="dxa"/>
            <w:shd w:val="clear" w:color="auto" w:fill="341583" w:themeFill="accent2" w:themeFillShade="80"/>
            <w:vAlign w:val="center"/>
          </w:tcPr>
          <w:p w14:paraId="262CAAC4" w14:textId="77777777" w:rsidR="00E460F8" w:rsidRPr="00D83063"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0"/>
                <w:lang w:val="en-GB"/>
              </w:rPr>
            </w:pPr>
            <w:r w:rsidRPr="00D83063">
              <w:rPr>
                <w:b/>
                <w:bCs/>
                <w:noProof w:val="0"/>
                <w:color w:val="FFFFFF" w:themeColor="background1"/>
                <w:sz w:val="20"/>
                <w:szCs w:val="20"/>
                <w:lang w:val="en-GB"/>
              </w:rPr>
              <w:t>Specification reference</w:t>
            </w:r>
          </w:p>
        </w:tc>
        <w:tc>
          <w:tcPr>
            <w:tcW w:w="4820" w:type="dxa"/>
            <w:shd w:val="clear" w:color="auto" w:fill="341583" w:themeFill="accent2" w:themeFillShade="80"/>
            <w:vAlign w:val="center"/>
          </w:tcPr>
          <w:p w14:paraId="1A9FD8BA" w14:textId="77777777" w:rsidR="00E460F8" w:rsidRPr="00D83063"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0"/>
                <w:lang w:val="en-GB"/>
              </w:rPr>
            </w:pPr>
            <w:r w:rsidRPr="00D83063">
              <w:rPr>
                <w:b/>
                <w:bCs/>
                <w:noProof w:val="0"/>
                <w:color w:val="FFFFFF" w:themeColor="background1"/>
                <w:sz w:val="20"/>
                <w:szCs w:val="20"/>
                <w:lang w:val="en-GB"/>
              </w:rPr>
              <w:t>Suggested activities</w:t>
            </w:r>
          </w:p>
        </w:tc>
        <w:tc>
          <w:tcPr>
            <w:tcW w:w="2268" w:type="dxa"/>
            <w:shd w:val="clear" w:color="auto" w:fill="341583" w:themeFill="accent2" w:themeFillShade="80"/>
            <w:vAlign w:val="center"/>
          </w:tcPr>
          <w:p w14:paraId="014A21E7" w14:textId="77777777" w:rsidR="00E460F8" w:rsidRPr="00D83063"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0"/>
                <w:lang w:val="en-GB"/>
              </w:rPr>
            </w:pPr>
            <w:r w:rsidRPr="00D83063">
              <w:rPr>
                <w:b/>
                <w:bCs/>
                <w:noProof w:val="0"/>
                <w:color w:val="FFFFFF" w:themeColor="background1"/>
                <w:sz w:val="20"/>
                <w:szCs w:val="20"/>
                <w:lang w:val="en-GB"/>
              </w:rPr>
              <w:t>Suggested resources</w:t>
            </w:r>
          </w:p>
        </w:tc>
        <w:tc>
          <w:tcPr>
            <w:tcW w:w="1984" w:type="dxa"/>
            <w:shd w:val="clear" w:color="auto" w:fill="341583" w:themeFill="accent2" w:themeFillShade="80"/>
            <w:vAlign w:val="center"/>
          </w:tcPr>
          <w:p w14:paraId="14035597" w14:textId="77777777" w:rsidR="00E460F8" w:rsidRPr="00D83063"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0"/>
                <w:lang w:val="en-GB"/>
              </w:rPr>
            </w:pPr>
            <w:r w:rsidRPr="00D83063">
              <w:rPr>
                <w:b/>
                <w:bCs/>
                <w:noProof w:val="0"/>
                <w:color w:val="FFFFFF" w:themeColor="background1"/>
                <w:sz w:val="20"/>
                <w:szCs w:val="20"/>
                <w:lang w:val="en-GB"/>
              </w:rPr>
              <w:t>Which skills acquired in this lesson are explicitly assessed through examination?</w:t>
            </w:r>
          </w:p>
        </w:tc>
        <w:tc>
          <w:tcPr>
            <w:tcW w:w="1985" w:type="dxa"/>
            <w:shd w:val="clear" w:color="auto" w:fill="341583" w:themeFill="accent2" w:themeFillShade="80"/>
            <w:vAlign w:val="center"/>
          </w:tcPr>
          <w:p w14:paraId="5EF73DF3" w14:textId="77777777" w:rsidR="00E460F8" w:rsidRPr="00D83063"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0"/>
                <w:lang w:val="en-GB"/>
              </w:rPr>
            </w:pPr>
            <w:r w:rsidRPr="00D83063">
              <w:rPr>
                <w:b/>
                <w:bCs/>
                <w:noProof w:val="0"/>
                <w:color w:val="FFFFFF" w:themeColor="background1"/>
                <w:sz w:val="20"/>
                <w:szCs w:val="20"/>
                <w:lang w:val="en-GB"/>
              </w:rPr>
              <w:t>Which skills could be acquired through teaching and delivery in this lesson?</w:t>
            </w:r>
          </w:p>
        </w:tc>
      </w:tr>
      <w:tr w:rsidR="00E460F8" w:rsidRPr="003A19A2" w14:paraId="5E3CA3BB"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6712FB39" w14:textId="77777777" w:rsidR="00E460F8" w:rsidRPr="003A19A2" w:rsidRDefault="00E460F8">
            <w:pPr>
              <w:pStyle w:val="TableHeading"/>
              <w:rPr>
                <w:noProof w:val="0"/>
                <w:color w:val="FFFFFF" w:themeColor="background1"/>
                <w:lang w:val="en-GB"/>
              </w:rPr>
            </w:pPr>
            <w:r w:rsidRPr="003A19A2">
              <w:rPr>
                <w:b/>
                <w:bCs/>
                <w:noProof w:val="0"/>
                <w:color w:val="000000" w:themeColor="text1"/>
                <w:lang w:val="en-GB"/>
              </w:rPr>
              <w:t>Week 26</w:t>
            </w:r>
            <w:r w:rsidRPr="003A19A2">
              <w:rPr>
                <w:b/>
                <w:bCs/>
                <w:noProof w:val="0"/>
                <w:color w:val="000000" w:themeColor="text1"/>
                <w:lang w:val="en-GB"/>
              </w:rPr>
              <w:br/>
              <w:t>Lesson 1</w:t>
            </w:r>
          </w:p>
        </w:tc>
      </w:tr>
      <w:tr w:rsidR="00E460F8" w:rsidRPr="003A19A2" w14:paraId="3BF0CD2D" w14:textId="77777777" w:rsidTr="00D83063">
        <w:trPr>
          <w:trHeight w:val="1062"/>
        </w:trPr>
        <w:tc>
          <w:tcPr>
            <w:cnfStyle w:val="001000000000" w:firstRow="0" w:lastRow="0" w:firstColumn="1" w:lastColumn="0" w:oddVBand="0" w:evenVBand="0" w:oddHBand="0" w:evenHBand="0" w:firstRowFirstColumn="0" w:firstRowLastColumn="0" w:lastRowFirstColumn="0" w:lastRowLastColumn="0"/>
            <w:tcW w:w="1555" w:type="dxa"/>
          </w:tcPr>
          <w:p w14:paraId="57621799" w14:textId="156A1ED0" w:rsidR="00E460F8" w:rsidRPr="00D83063" w:rsidRDefault="0051388C">
            <w:pPr>
              <w:pStyle w:val="TableText"/>
              <w:rPr>
                <w:rFonts w:asciiTheme="minorHAnsi" w:hAnsiTheme="minorHAnsi"/>
                <w:noProof w:val="0"/>
                <w:sz w:val="18"/>
                <w:szCs w:val="18"/>
                <w:lang w:val="en-GB"/>
              </w:rPr>
            </w:pPr>
            <w:r w:rsidRPr="00D83063">
              <w:rPr>
                <w:rFonts w:asciiTheme="minorHAnsi" w:hAnsiTheme="minorHAnsi"/>
                <w:noProof w:val="0"/>
                <w:sz w:val="18"/>
                <w:szCs w:val="18"/>
                <w:lang w:val="en-GB"/>
              </w:rPr>
              <w:t>Double lesson continued from WK 25</w:t>
            </w:r>
          </w:p>
        </w:tc>
        <w:tc>
          <w:tcPr>
            <w:tcW w:w="2551" w:type="dxa"/>
          </w:tcPr>
          <w:p w14:paraId="69301A2D" w14:textId="77777777" w:rsidR="00E460F8" w:rsidRPr="00D83063" w:rsidRDefault="00E460F8">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4820" w:type="dxa"/>
          </w:tcPr>
          <w:p w14:paraId="75692921" w14:textId="77777777" w:rsidR="00E460F8" w:rsidRPr="00D83063" w:rsidRDefault="00E460F8">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5E5BCFB2" w14:textId="77777777" w:rsidR="00E460F8" w:rsidRPr="00D83063"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1984" w:type="dxa"/>
          </w:tcPr>
          <w:p w14:paraId="033BD17C" w14:textId="77777777" w:rsidR="00E460F8" w:rsidRPr="00D83063"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1985" w:type="dxa"/>
          </w:tcPr>
          <w:p w14:paraId="28E03227" w14:textId="77777777" w:rsidR="00E460F8" w:rsidRPr="00D83063" w:rsidRDefault="00E460F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r>
      <w:tr w:rsidR="00E460F8" w:rsidRPr="003A19A2" w14:paraId="20D95664"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tcPr>
          <w:p w14:paraId="1FFBFB03" w14:textId="77777777" w:rsidR="00E460F8" w:rsidRPr="003A19A2" w:rsidRDefault="00E460F8">
            <w:pPr>
              <w:pStyle w:val="TableHeading"/>
              <w:rPr>
                <w:noProof w:val="0"/>
                <w:lang w:val="en-GB"/>
              </w:rPr>
            </w:pPr>
            <w:r w:rsidRPr="003A19A2">
              <w:rPr>
                <w:b/>
                <w:bCs/>
                <w:noProof w:val="0"/>
                <w:color w:val="000000" w:themeColor="text1"/>
                <w:lang w:val="en-GB"/>
              </w:rPr>
              <w:t>Week 26</w:t>
            </w:r>
            <w:r w:rsidRPr="003A19A2">
              <w:rPr>
                <w:b/>
                <w:bCs/>
                <w:noProof w:val="0"/>
                <w:color w:val="000000" w:themeColor="text1"/>
                <w:lang w:val="en-GB"/>
              </w:rPr>
              <w:br/>
              <w:t>Lesson 2</w:t>
            </w:r>
          </w:p>
        </w:tc>
      </w:tr>
      <w:tr w:rsidR="00F163E0" w:rsidRPr="003A19A2" w14:paraId="5BA4AFBB" w14:textId="77777777" w:rsidTr="00D83063">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370BE817" w14:textId="77777777" w:rsidR="00F163E0" w:rsidRPr="00D83063" w:rsidRDefault="00F163E0" w:rsidP="00F163E0">
            <w:pPr>
              <w:rPr>
                <w:rFonts w:eastAsia="Open Sans" w:cs="Open Sans"/>
                <w:color w:val="000000" w:themeColor="text1"/>
                <w:sz w:val="18"/>
                <w:szCs w:val="18"/>
              </w:rPr>
            </w:pPr>
            <w:r w:rsidRPr="00D83063">
              <w:rPr>
                <w:rFonts w:eastAsia="Open Sans" w:cs="Open Sans"/>
                <w:color w:val="000000" w:themeColor="text1"/>
                <w:sz w:val="18"/>
                <w:szCs w:val="18"/>
              </w:rPr>
              <w:t>Topic: 21.1.1 Recursive merge sort algorithm</w:t>
            </w:r>
          </w:p>
          <w:p w14:paraId="5ED381E9" w14:textId="77777777" w:rsidR="00F163E0" w:rsidRPr="00D83063" w:rsidRDefault="00F163E0" w:rsidP="00F163E0">
            <w:pPr>
              <w:rPr>
                <w:rFonts w:eastAsia="Open Sans" w:cs="Open Sans"/>
                <w:color w:val="000000" w:themeColor="text1"/>
                <w:sz w:val="18"/>
                <w:szCs w:val="18"/>
              </w:rPr>
            </w:pPr>
          </w:p>
          <w:p w14:paraId="732BB363" w14:textId="68FB6BA3" w:rsidR="00F163E0" w:rsidRPr="00D83063" w:rsidRDefault="003C1507" w:rsidP="00F163E0">
            <w:pPr>
              <w:rPr>
                <w:rFonts w:eastAsia="Open Sans" w:cs="Open Sans"/>
                <w:color w:val="000000" w:themeColor="text1"/>
                <w:sz w:val="18"/>
                <w:szCs w:val="18"/>
              </w:rPr>
            </w:pPr>
            <w:r w:rsidRPr="003C1507">
              <w:rPr>
                <w:rFonts w:eastAsia="Open Sans" w:cs="Open Sans"/>
                <w:sz w:val="18"/>
                <w:szCs w:val="18"/>
              </w:rPr>
              <w:t>Lesson title:</w:t>
            </w:r>
          </w:p>
          <w:p w14:paraId="6E8DE4CF" w14:textId="77777777" w:rsidR="00F163E0" w:rsidRPr="00D83063" w:rsidRDefault="00F163E0" w:rsidP="00F163E0">
            <w:pPr>
              <w:rPr>
                <w:color w:val="000000" w:themeColor="text1"/>
                <w:sz w:val="18"/>
                <w:szCs w:val="18"/>
              </w:rPr>
            </w:pPr>
            <w:r w:rsidRPr="00D83063">
              <w:rPr>
                <w:rFonts w:eastAsia="Open Sans" w:cs="Open Sans"/>
                <w:b w:val="0"/>
                <w:bCs w:val="0"/>
                <w:color w:val="000000" w:themeColor="text1"/>
                <w:sz w:val="18"/>
                <w:szCs w:val="18"/>
              </w:rPr>
              <w:t>Recursive merge sort</w:t>
            </w:r>
          </w:p>
          <w:p w14:paraId="4CD40BED" w14:textId="77777777" w:rsidR="00F163E0" w:rsidRPr="00D83063" w:rsidRDefault="00F163E0" w:rsidP="00F163E0">
            <w:pPr>
              <w:pStyle w:val="TableText"/>
              <w:rPr>
                <w:rFonts w:asciiTheme="minorHAnsi" w:hAnsiTheme="minorHAnsi"/>
                <w:noProof w:val="0"/>
                <w:sz w:val="18"/>
                <w:szCs w:val="18"/>
                <w:lang w:val="en-GB"/>
              </w:rPr>
            </w:pPr>
          </w:p>
        </w:tc>
        <w:tc>
          <w:tcPr>
            <w:tcW w:w="2551" w:type="dxa"/>
          </w:tcPr>
          <w:p w14:paraId="548FBF2D" w14:textId="60A016FE" w:rsidR="00F163E0" w:rsidRPr="00D83063" w:rsidRDefault="003C1507" w:rsidP="00F163E0">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3C1507">
              <w:rPr>
                <w:rFonts w:eastAsia="Open Sans" w:cs="Open Sans"/>
                <w:sz w:val="18"/>
                <w:szCs w:val="18"/>
              </w:rPr>
              <w:t>Students will be able to:</w:t>
            </w:r>
          </w:p>
          <w:p w14:paraId="7DDA5584" w14:textId="29A6036E" w:rsidR="00F163E0" w:rsidRPr="00D83063" w:rsidRDefault="00F163E0" w:rsidP="00F163E0">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r w:rsidRPr="00D83063">
              <w:rPr>
                <w:rFonts w:asciiTheme="minorHAnsi" w:eastAsia="Open Sans" w:hAnsiTheme="minorHAnsi" w:cs="Open Sans"/>
                <w:sz w:val="18"/>
                <w:szCs w:val="18"/>
              </w:rPr>
              <w:t>use a recursive merge sort algorithm.</w:t>
            </w:r>
          </w:p>
        </w:tc>
        <w:tc>
          <w:tcPr>
            <w:tcW w:w="4820" w:type="dxa"/>
          </w:tcPr>
          <w:p w14:paraId="60DE63E2" w14:textId="302254C8" w:rsidR="00F163E0" w:rsidRPr="00D83063" w:rsidRDefault="002D2D1D" w:rsidP="00F163E0">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2D2D1D">
              <w:rPr>
                <w:rFonts w:asciiTheme="minorHAnsi" w:eastAsia="Open Sans" w:hAnsiTheme="minorHAnsi" w:cs="Open Sans"/>
                <w:sz w:val="18"/>
                <w:szCs w:val="18"/>
              </w:rPr>
              <w:t>Activities:</w:t>
            </w:r>
          </w:p>
          <w:p w14:paraId="4EAAB589" w14:textId="77777777" w:rsidR="00F163E0" w:rsidRPr="00D83063" w:rsidRDefault="00F163E0" w:rsidP="00F163E0">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060319D9" w14:textId="77777777" w:rsidR="00F163E0" w:rsidRPr="00D83063" w:rsidRDefault="00F163E0" w:rsidP="00277C48">
            <w:pPr>
              <w:pStyle w:val="NoSpacing"/>
              <w:numPr>
                <w:ilvl w:val="0"/>
                <w:numId w:val="122"/>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D83063">
              <w:rPr>
                <w:rFonts w:asciiTheme="minorHAnsi" w:eastAsia="Open Sans" w:hAnsiTheme="minorHAnsi" w:cs="Open Sans"/>
                <w:color w:val="000000" w:themeColor="text1"/>
                <w:sz w:val="18"/>
                <w:szCs w:val="18"/>
              </w:rPr>
              <w:t>Teacher explains how the recursive merge sort works and how it can be implemented</w:t>
            </w:r>
          </w:p>
          <w:p w14:paraId="40033B7A" w14:textId="77777777" w:rsidR="00F163E0" w:rsidRPr="00D83063" w:rsidRDefault="00F163E0" w:rsidP="00277C48">
            <w:pPr>
              <w:pStyle w:val="NoSpacing"/>
              <w:numPr>
                <w:ilvl w:val="0"/>
                <w:numId w:val="122"/>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D83063">
              <w:rPr>
                <w:rFonts w:asciiTheme="minorHAnsi" w:eastAsia="Open Sans" w:hAnsiTheme="minorHAnsi" w:cs="Open Sans"/>
                <w:color w:val="000000" w:themeColor="text1"/>
                <w:sz w:val="18"/>
                <w:szCs w:val="18"/>
              </w:rPr>
              <w:t>Class practical activity with learners provided with partially complete code for a recursive merge sort that they need to complete</w:t>
            </w:r>
          </w:p>
          <w:p w14:paraId="570D8026" w14:textId="77777777" w:rsidR="00F163E0" w:rsidRPr="00D83063" w:rsidRDefault="00F163E0" w:rsidP="00277C48">
            <w:pPr>
              <w:pStyle w:val="NoSpacing"/>
              <w:numPr>
                <w:ilvl w:val="0"/>
                <w:numId w:val="122"/>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D83063">
              <w:rPr>
                <w:rFonts w:asciiTheme="minorHAnsi" w:eastAsia="Open Sans" w:hAnsiTheme="minorHAnsi" w:cs="Open Sans"/>
                <w:color w:val="000000" w:themeColor="text1"/>
                <w:sz w:val="18"/>
                <w:szCs w:val="18"/>
              </w:rPr>
              <w:t>Class activity, learners create a flowchart for the merge sort algorithm</w:t>
            </w:r>
          </w:p>
          <w:p w14:paraId="3BFA20ED" w14:textId="77777777" w:rsidR="00F163E0" w:rsidRPr="00D83063" w:rsidRDefault="00F163E0" w:rsidP="00F163E0">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p>
          <w:p w14:paraId="05CDE5E3" w14:textId="23993D94" w:rsidR="00F163E0" w:rsidRDefault="002D2D1D" w:rsidP="00F163E0">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6E9C65F7" w14:textId="77777777" w:rsidR="00D83063" w:rsidRPr="00D83063" w:rsidRDefault="00D83063" w:rsidP="00F163E0">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3C0FA1AA" w14:textId="46F8FB5F" w:rsidR="00F163E0" w:rsidRPr="00D83063" w:rsidRDefault="00F163E0" w:rsidP="00F163E0">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r w:rsidRPr="00D83063">
              <w:rPr>
                <w:rFonts w:asciiTheme="minorHAnsi" w:eastAsia="Open Sans" w:hAnsiTheme="minorHAnsi" w:cs="Open Sans"/>
                <w:sz w:val="18"/>
                <w:szCs w:val="18"/>
              </w:rPr>
              <w:t>Ask students to review class notes on quick sort from Unit 3 topic 15.2.2, and read page 147-149 in Student book 2</w:t>
            </w:r>
          </w:p>
        </w:tc>
        <w:tc>
          <w:tcPr>
            <w:tcW w:w="2268" w:type="dxa"/>
          </w:tcPr>
          <w:p w14:paraId="58D05768" w14:textId="0EEC2AAC" w:rsidR="00F163E0" w:rsidRPr="00D83063" w:rsidRDefault="002D2D1D" w:rsidP="00F163E0">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F163E0" w:rsidRPr="00D83063">
              <w:rPr>
                <w:rFonts w:eastAsia="Open Sans" w:cs="Open Sans"/>
                <w:color w:val="000000" w:themeColor="text1"/>
                <w:sz w:val="18"/>
                <w:szCs w:val="18"/>
              </w:rPr>
              <w:t>pp. 145-147 (theory) and 313 – 315 (practical)</w:t>
            </w:r>
          </w:p>
          <w:p w14:paraId="4BB62033" w14:textId="77777777" w:rsidR="00F163E0" w:rsidRPr="00D83063" w:rsidRDefault="00F163E0" w:rsidP="00F163E0">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p>
          <w:p w14:paraId="24FE2231" w14:textId="77777777" w:rsidR="00F163E0" w:rsidRPr="00D83063" w:rsidRDefault="00F163E0" w:rsidP="00F163E0">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D83063">
              <w:rPr>
                <w:rFonts w:eastAsia="Open Sans" w:cs="Open Sans"/>
                <w:color w:val="000000" w:themeColor="text1"/>
                <w:sz w:val="18"/>
                <w:szCs w:val="18"/>
              </w:rPr>
              <w:t>Video explaining merge sort:</w:t>
            </w:r>
          </w:p>
          <w:p w14:paraId="3EB9C236" w14:textId="4472673A" w:rsidR="00F163E0" w:rsidRPr="00D83063" w:rsidRDefault="00F163E0" w:rsidP="00F163E0">
            <w:pPr>
              <w:pStyle w:val="TableHeading"/>
              <w:cnfStyle w:val="000000000000" w:firstRow="0" w:lastRow="0" w:firstColumn="0" w:lastColumn="0" w:oddVBand="0" w:evenVBand="0" w:oddHBand="0" w:evenHBand="0" w:firstRowFirstColumn="0" w:firstRowLastColumn="0" w:lastRowFirstColumn="0" w:lastRowLastColumn="0"/>
              <w:rPr>
                <w:rStyle w:val="Hyperlink"/>
                <w:b w:val="0"/>
                <w:bCs w:val="0"/>
                <w:color w:val="000000" w:themeColor="text1"/>
                <w:sz w:val="18"/>
                <w:szCs w:val="18"/>
              </w:rPr>
            </w:pPr>
            <w:hyperlink r:id="rId168" w:history="1">
              <w:r w:rsidRPr="00D83063">
                <w:rPr>
                  <w:rStyle w:val="Hyperlink"/>
                  <w:b w:val="0"/>
                  <w:bCs w:val="0"/>
                  <w:color w:val="000000" w:themeColor="text1"/>
                  <w:sz w:val="18"/>
                  <w:szCs w:val="18"/>
                </w:rPr>
                <w:t>https://www.youtube.com/watch?v=LGiEYu6SkgE</w:t>
              </w:r>
            </w:hyperlink>
          </w:p>
        </w:tc>
        <w:tc>
          <w:tcPr>
            <w:tcW w:w="1984" w:type="dxa"/>
          </w:tcPr>
          <w:p w14:paraId="73EEE319" w14:textId="77777777" w:rsidR="00F163E0" w:rsidRPr="00D83063" w:rsidRDefault="00F163E0" w:rsidP="00F163E0">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D83063">
              <w:rPr>
                <w:rFonts w:asciiTheme="minorHAnsi" w:eastAsia="Open Sans" w:hAnsiTheme="minorHAnsi" w:cs="Open Sans"/>
                <w:color w:val="000000" w:themeColor="text1"/>
                <w:sz w:val="18"/>
                <w:szCs w:val="18"/>
              </w:rPr>
              <w:t>Critical thinking</w:t>
            </w:r>
          </w:p>
          <w:p w14:paraId="2E8B3DC7" w14:textId="77777777" w:rsidR="00F163E0" w:rsidRPr="00D83063" w:rsidRDefault="00F163E0" w:rsidP="00F163E0">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D83063">
              <w:rPr>
                <w:rFonts w:eastAsia="Open Sans" w:cs="Open Sans"/>
                <w:color w:val="000000" w:themeColor="text1"/>
                <w:sz w:val="18"/>
                <w:szCs w:val="18"/>
              </w:rPr>
              <w:t>Problem solving</w:t>
            </w:r>
          </w:p>
          <w:p w14:paraId="2ECDD356" w14:textId="77777777" w:rsidR="00F163E0" w:rsidRPr="00D83063" w:rsidRDefault="00F163E0" w:rsidP="00F163E0">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D83063">
              <w:rPr>
                <w:rFonts w:eastAsia="Open Sans" w:cs="Open Sans"/>
                <w:color w:val="000000" w:themeColor="text1"/>
                <w:sz w:val="18"/>
                <w:szCs w:val="18"/>
              </w:rPr>
              <w:t>Analysis</w:t>
            </w:r>
          </w:p>
          <w:p w14:paraId="775C6815" w14:textId="77777777" w:rsidR="00F163E0" w:rsidRPr="00D83063" w:rsidRDefault="00F163E0" w:rsidP="00F163E0">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tcPr>
          <w:p w14:paraId="29314E21" w14:textId="77777777" w:rsidR="00F163E0" w:rsidRPr="00D83063" w:rsidRDefault="00F163E0" w:rsidP="00F163E0">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D83063">
              <w:rPr>
                <w:rFonts w:asciiTheme="minorHAnsi" w:eastAsia="Open Sans" w:hAnsiTheme="minorHAnsi" w:cs="Open Sans"/>
                <w:color w:val="000000" w:themeColor="text1"/>
                <w:sz w:val="18"/>
                <w:szCs w:val="18"/>
              </w:rPr>
              <w:t>Critical thinking</w:t>
            </w:r>
          </w:p>
          <w:p w14:paraId="638F1131" w14:textId="77777777" w:rsidR="00F163E0" w:rsidRPr="00D83063" w:rsidRDefault="00F163E0" w:rsidP="00F163E0">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D83063">
              <w:rPr>
                <w:rFonts w:eastAsia="Open Sans" w:cs="Open Sans"/>
                <w:color w:val="000000" w:themeColor="text1"/>
                <w:sz w:val="18"/>
                <w:szCs w:val="18"/>
              </w:rPr>
              <w:t>Problem solving</w:t>
            </w:r>
          </w:p>
          <w:p w14:paraId="2F11DEFF" w14:textId="77777777" w:rsidR="00F163E0" w:rsidRPr="00D83063" w:rsidRDefault="00F163E0" w:rsidP="00F163E0">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r>
    </w:tbl>
    <w:p w14:paraId="131E8717" w14:textId="77777777" w:rsidR="00D83063" w:rsidRDefault="00D83063">
      <w: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F163E0" w:rsidRPr="003A19A2" w14:paraId="2724AA81" w14:textId="77777777" w:rsidTr="00D83063">
        <w:trPr>
          <w:cnfStyle w:val="100000000000" w:firstRow="1" w:lastRow="0" w:firstColumn="0" w:lastColumn="0" w:oddVBand="0" w:evenVBand="0" w:oddHBand="0"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57F683A1" w14:textId="0100B4A3" w:rsidR="00F163E0" w:rsidRPr="003A19A2" w:rsidRDefault="00F163E0" w:rsidP="00F163E0">
            <w:pPr>
              <w:pStyle w:val="TableHeading"/>
              <w:rPr>
                <w:noProof w:val="0"/>
                <w:lang w:val="en-GB"/>
              </w:rPr>
            </w:pPr>
            <w:r w:rsidRPr="003A19A2">
              <w:rPr>
                <w:b/>
                <w:bCs/>
                <w:noProof w:val="0"/>
                <w:color w:val="000000" w:themeColor="text1"/>
                <w:lang w:val="en-GB"/>
              </w:rPr>
              <w:t>Week 26</w:t>
            </w:r>
            <w:r w:rsidRPr="003A19A2">
              <w:rPr>
                <w:b/>
                <w:bCs/>
                <w:noProof w:val="0"/>
                <w:color w:val="000000" w:themeColor="text1"/>
                <w:lang w:val="en-GB"/>
              </w:rPr>
              <w:br/>
              <w:t>Lesson 3</w:t>
            </w:r>
          </w:p>
        </w:tc>
      </w:tr>
      <w:tr w:rsidR="00FF4A30" w:rsidRPr="003A19A2" w14:paraId="7B5BFB75" w14:textId="77777777" w:rsidTr="00D83063">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14:paraId="5373F3F1" w14:textId="77777777" w:rsidR="00FF4A30" w:rsidRPr="00D83063" w:rsidRDefault="00FF4A30" w:rsidP="00FF4A30">
            <w:pPr>
              <w:rPr>
                <w:rFonts w:eastAsia="Open Sans" w:cs="Open Sans"/>
                <w:color w:val="000000" w:themeColor="text1"/>
                <w:sz w:val="18"/>
                <w:szCs w:val="18"/>
              </w:rPr>
            </w:pPr>
            <w:r w:rsidRPr="00D83063">
              <w:rPr>
                <w:rFonts w:eastAsia="Open Sans" w:cs="Open Sans"/>
                <w:color w:val="000000" w:themeColor="text1"/>
                <w:sz w:val="18"/>
                <w:szCs w:val="18"/>
              </w:rPr>
              <w:t>Topic: 21.1.2 Recursive quick sort</w:t>
            </w:r>
          </w:p>
          <w:p w14:paraId="226254CC" w14:textId="77777777" w:rsidR="00FF4A30" w:rsidRPr="00D83063" w:rsidRDefault="00FF4A30" w:rsidP="00FF4A30">
            <w:pPr>
              <w:rPr>
                <w:color w:val="000000" w:themeColor="text1"/>
                <w:sz w:val="18"/>
                <w:szCs w:val="18"/>
              </w:rPr>
            </w:pPr>
            <w:r w:rsidRPr="00D83063">
              <w:rPr>
                <w:rFonts w:eastAsia="Open Sans" w:cs="Open Sans"/>
                <w:color w:val="000000" w:themeColor="text1"/>
                <w:sz w:val="18"/>
                <w:szCs w:val="18"/>
              </w:rPr>
              <w:t>Algorithm</w:t>
            </w:r>
          </w:p>
          <w:p w14:paraId="315BCD55" w14:textId="77777777" w:rsidR="00FF4A30" w:rsidRPr="00D83063" w:rsidRDefault="00FF4A30" w:rsidP="00D83063">
            <w:pPr>
              <w:spacing w:after="0"/>
              <w:rPr>
                <w:rFonts w:eastAsia="Open Sans" w:cs="Open Sans"/>
                <w:color w:val="000000" w:themeColor="text1"/>
                <w:sz w:val="18"/>
                <w:szCs w:val="18"/>
              </w:rPr>
            </w:pPr>
          </w:p>
          <w:p w14:paraId="29E10AB3" w14:textId="625B63CE" w:rsidR="00FF4A30" w:rsidRPr="00D83063" w:rsidRDefault="003C1507" w:rsidP="00D83063">
            <w:pPr>
              <w:spacing w:after="0"/>
              <w:rPr>
                <w:rFonts w:eastAsia="Open Sans" w:cs="Open Sans"/>
                <w:color w:val="000000" w:themeColor="text1"/>
                <w:sz w:val="18"/>
                <w:szCs w:val="18"/>
              </w:rPr>
            </w:pPr>
            <w:r w:rsidRPr="003C1507">
              <w:rPr>
                <w:rFonts w:eastAsia="Open Sans" w:cs="Open Sans"/>
                <w:sz w:val="18"/>
                <w:szCs w:val="18"/>
              </w:rPr>
              <w:t>Lesson title:</w:t>
            </w:r>
          </w:p>
          <w:p w14:paraId="3964402E" w14:textId="77777777" w:rsidR="00FF4A30" w:rsidRPr="00D83063" w:rsidRDefault="00FF4A30" w:rsidP="00D83063">
            <w:pPr>
              <w:spacing w:after="0"/>
              <w:rPr>
                <w:color w:val="000000" w:themeColor="text1"/>
                <w:sz w:val="18"/>
                <w:szCs w:val="18"/>
              </w:rPr>
            </w:pPr>
            <w:r w:rsidRPr="00D83063">
              <w:rPr>
                <w:rFonts w:eastAsia="Open Sans" w:cs="Open Sans"/>
                <w:b w:val="0"/>
                <w:bCs w:val="0"/>
                <w:color w:val="000000" w:themeColor="text1"/>
                <w:sz w:val="18"/>
                <w:szCs w:val="18"/>
              </w:rPr>
              <w:t>Quick sort</w:t>
            </w:r>
          </w:p>
          <w:p w14:paraId="44ADE9BC" w14:textId="77777777" w:rsidR="00FF4A30" w:rsidRPr="00D83063" w:rsidRDefault="00FF4A30" w:rsidP="00FF4A30">
            <w:pPr>
              <w:pStyle w:val="TableHeading"/>
              <w:rPr>
                <w:rFonts w:asciiTheme="minorHAnsi" w:hAnsiTheme="minorHAnsi"/>
                <w:noProof w:val="0"/>
                <w:color w:val="000000" w:themeColor="text1"/>
                <w:sz w:val="18"/>
                <w:szCs w:val="18"/>
                <w:lang w:val="en-GB"/>
              </w:rPr>
            </w:pPr>
          </w:p>
        </w:tc>
        <w:tc>
          <w:tcPr>
            <w:tcW w:w="2551" w:type="dxa"/>
            <w:shd w:val="clear" w:color="auto" w:fill="FFFFFF" w:themeFill="background1"/>
          </w:tcPr>
          <w:p w14:paraId="55FF05AB" w14:textId="040A68E6" w:rsidR="00FF4A30" w:rsidRPr="00D83063" w:rsidRDefault="003C1507" w:rsidP="00FF4A30">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3C1507">
              <w:rPr>
                <w:rFonts w:eastAsia="Open Sans" w:cs="Open Sans"/>
                <w:sz w:val="18"/>
                <w:szCs w:val="18"/>
              </w:rPr>
              <w:t>Students will be able to:</w:t>
            </w:r>
          </w:p>
          <w:p w14:paraId="5EECA717" w14:textId="33894C9C" w:rsidR="00FF4A30" w:rsidRPr="00D83063" w:rsidRDefault="00FF4A30" w:rsidP="00FF4A30">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r w:rsidRPr="00D83063">
              <w:rPr>
                <w:rFonts w:asciiTheme="minorHAnsi" w:eastAsia="Open Sans" w:hAnsiTheme="minorHAnsi" w:cs="Open Sans"/>
                <w:b w:val="0"/>
                <w:bCs w:val="0"/>
                <w:color w:val="000000" w:themeColor="text1"/>
                <w:sz w:val="18"/>
                <w:szCs w:val="18"/>
              </w:rPr>
              <w:t>Use a recursive quick sort algorithm.</w:t>
            </w:r>
          </w:p>
        </w:tc>
        <w:tc>
          <w:tcPr>
            <w:tcW w:w="4820" w:type="dxa"/>
            <w:shd w:val="clear" w:color="auto" w:fill="FFFFFF" w:themeFill="background1"/>
          </w:tcPr>
          <w:p w14:paraId="354CCE32" w14:textId="1FFDE3E9" w:rsidR="00FF4A30" w:rsidRPr="00D83063" w:rsidRDefault="002D2D1D" w:rsidP="00FF4A30">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2D2D1D">
              <w:rPr>
                <w:rFonts w:asciiTheme="minorHAnsi" w:eastAsia="Open Sans" w:hAnsiTheme="minorHAnsi" w:cs="Open Sans"/>
                <w:sz w:val="18"/>
                <w:szCs w:val="18"/>
              </w:rPr>
              <w:t>Activities:</w:t>
            </w:r>
          </w:p>
          <w:p w14:paraId="5E8F1F9E" w14:textId="77777777" w:rsidR="00FF4A30" w:rsidRPr="00D83063" w:rsidRDefault="00FF4A30" w:rsidP="00FF4A30">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33BCC6DE" w14:textId="77777777" w:rsidR="00FF4A30" w:rsidRPr="00D83063" w:rsidRDefault="00FF4A30" w:rsidP="00277C48">
            <w:pPr>
              <w:pStyle w:val="NoSpacing"/>
              <w:numPr>
                <w:ilvl w:val="0"/>
                <w:numId w:val="122"/>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D83063">
              <w:rPr>
                <w:rFonts w:asciiTheme="minorHAnsi" w:eastAsia="Open Sans" w:hAnsiTheme="minorHAnsi" w:cs="Open Sans"/>
                <w:color w:val="000000" w:themeColor="text1"/>
                <w:sz w:val="18"/>
                <w:szCs w:val="18"/>
              </w:rPr>
              <w:t>Teacher explains how the quick sort works and how it can be implemented</w:t>
            </w:r>
          </w:p>
          <w:p w14:paraId="6C25FDA6" w14:textId="77777777" w:rsidR="00FF4A30" w:rsidRPr="00D83063" w:rsidRDefault="00FF4A30" w:rsidP="00277C48">
            <w:pPr>
              <w:pStyle w:val="NoSpacing"/>
              <w:numPr>
                <w:ilvl w:val="0"/>
                <w:numId w:val="122"/>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D83063">
              <w:rPr>
                <w:rFonts w:asciiTheme="minorHAnsi" w:eastAsia="Open Sans" w:hAnsiTheme="minorHAnsi" w:cs="Open Sans"/>
                <w:color w:val="000000" w:themeColor="text1"/>
                <w:sz w:val="18"/>
                <w:szCs w:val="18"/>
              </w:rPr>
              <w:t>Class practical activity with learners provided with partially complete code for a quick sort that they need to complete</w:t>
            </w:r>
          </w:p>
          <w:p w14:paraId="0880C2B1" w14:textId="77777777" w:rsidR="00FF4A30" w:rsidRPr="00D83063" w:rsidRDefault="00FF4A30" w:rsidP="00277C48">
            <w:pPr>
              <w:pStyle w:val="NoSpacing"/>
              <w:numPr>
                <w:ilvl w:val="0"/>
                <w:numId w:val="122"/>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D83063">
              <w:rPr>
                <w:rFonts w:asciiTheme="minorHAnsi" w:eastAsia="Open Sans" w:hAnsiTheme="minorHAnsi" w:cs="Open Sans"/>
                <w:color w:val="000000" w:themeColor="text1"/>
                <w:sz w:val="18"/>
                <w:szCs w:val="18"/>
              </w:rPr>
              <w:t>Class discussion on all the sorting algorithms covered in Unit 2 and 4, identifying key features, benefits and applications of each algorithm.</w:t>
            </w:r>
          </w:p>
          <w:p w14:paraId="4EB9BDAB" w14:textId="77777777" w:rsidR="00FF4A30" w:rsidRPr="00D83063" w:rsidRDefault="00FF4A30" w:rsidP="00FF4A30">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p>
          <w:p w14:paraId="46AE19E5" w14:textId="3E7BA76F" w:rsidR="00FF4A30" w:rsidRDefault="002D2D1D" w:rsidP="00FF4A30">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780CF7A7" w14:textId="77777777" w:rsidR="00D83063" w:rsidRPr="00D83063" w:rsidRDefault="00D83063" w:rsidP="00FF4A30">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202438B1" w14:textId="77777777" w:rsidR="00FF4A30" w:rsidRPr="00D83063" w:rsidRDefault="00FF4A30" w:rsidP="00FF4A30">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D83063">
              <w:rPr>
                <w:rFonts w:asciiTheme="minorHAnsi" w:eastAsia="Open Sans" w:hAnsiTheme="minorHAnsi" w:cs="Open Sans"/>
                <w:color w:val="000000" w:themeColor="text1"/>
                <w:sz w:val="18"/>
                <w:szCs w:val="18"/>
              </w:rPr>
              <w:t>Ask students to review class notes on Dijkstra’s shortest path algorithm from Unit 3 topic 15.2.3, page 149-156 in Student book 2</w:t>
            </w:r>
          </w:p>
          <w:p w14:paraId="37D2F65F" w14:textId="77777777" w:rsidR="00FF4A30" w:rsidRPr="00D83063" w:rsidRDefault="00FF4A30" w:rsidP="00FF4A30">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2268" w:type="dxa"/>
            <w:shd w:val="clear" w:color="auto" w:fill="FFFFFF" w:themeFill="background1"/>
          </w:tcPr>
          <w:p w14:paraId="289F9141" w14:textId="195C5DD7" w:rsidR="00FF4A30" w:rsidRPr="00D83063" w:rsidRDefault="002D2D1D" w:rsidP="00FF4A30">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FF4A30" w:rsidRPr="00D83063">
              <w:rPr>
                <w:rFonts w:eastAsia="Open Sans" w:cs="Open Sans"/>
                <w:color w:val="000000" w:themeColor="text1"/>
                <w:sz w:val="18"/>
                <w:szCs w:val="18"/>
              </w:rPr>
              <w:t>pp. 147-149 (theory) and 315-319 (practical)</w:t>
            </w:r>
          </w:p>
          <w:p w14:paraId="0C9431E0" w14:textId="77777777" w:rsidR="00FF4A30" w:rsidRPr="00D83063" w:rsidRDefault="00FF4A30" w:rsidP="00FF4A30">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p>
          <w:p w14:paraId="2C4A07E3" w14:textId="77777777" w:rsidR="00FF4A30" w:rsidRPr="00D83063" w:rsidRDefault="00FF4A30" w:rsidP="00FF4A30">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D83063">
              <w:rPr>
                <w:rFonts w:eastAsia="Open Sans" w:cs="Open Sans"/>
                <w:color w:val="000000" w:themeColor="text1"/>
                <w:sz w:val="18"/>
                <w:szCs w:val="18"/>
              </w:rPr>
              <w:t>Video explaining the quick sort algorithm:</w:t>
            </w:r>
          </w:p>
          <w:p w14:paraId="33426C42" w14:textId="2F1D5B12" w:rsidR="00FF4A30" w:rsidRPr="00A20589" w:rsidRDefault="00FF4A30" w:rsidP="00FF4A30">
            <w:pPr>
              <w:pStyle w:val="TableHeading"/>
              <w:cnfStyle w:val="000000100000" w:firstRow="0" w:lastRow="0" w:firstColumn="0" w:lastColumn="0" w:oddVBand="0" w:evenVBand="0" w:oddHBand="1" w:evenHBand="0" w:firstRowFirstColumn="0" w:firstRowLastColumn="0" w:lastRowFirstColumn="0" w:lastRowLastColumn="0"/>
              <w:rPr>
                <w:rStyle w:val="Hyperlink"/>
                <w:b w:val="0"/>
                <w:bCs w:val="0"/>
                <w:color w:val="000000" w:themeColor="text1"/>
                <w:sz w:val="18"/>
                <w:szCs w:val="18"/>
              </w:rPr>
            </w:pPr>
            <w:hyperlink r:id="rId169" w:history="1">
              <w:r w:rsidRPr="00A20589">
                <w:rPr>
                  <w:rStyle w:val="Hyperlink"/>
                  <w:b w:val="0"/>
                  <w:bCs w:val="0"/>
                  <w:color w:val="000000" w:themeColor="text1"/>
                  <w:sz w:val="18"/>
                  <w:szCs w:val="18"/>
                </w:rPr>
                <w:t>https://www.youtube.com/watch?v=kFeXwkgnQ9U</w:t>
              </w:r>
            </w:hyperlink>
          </w:p>
        </w:tc>
        <w:tc>
          <w:tcPr>
            <w:tcW w:w="1984" w:type="dxa"/>
            <w:shd w:val="clear" w:color="auto" w:fill="FFFFFF" w:themeFill="background1"/>
          </w:tcPr>
          <w:p w14:paraId="143B7F95" w14:textId="77777777" w:rsidR="00FF4A30" w:rsidRPr="00D83063" w:rsidRDefault="00FF4A30" w:rsidP="00FF4A30">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rPr>
            </w:pPr>
            <w:r w:rsidRPr="00D83063">
              <w:rPr>
                <w:rFonts w:asciiTheme="minorHAnsi" w:eastAsia="Open Sans" w:hAnsiTheme="minorHAnsi" w:cs="Open Sans"/>
                <w:color w:val="000000" w:themeColor="text1"/>
                <w:sz w:val="18"/>
                <w:szCs w:val="18"/>
              </w:rPr>
              <w:t>Critical thinking</w:t>
            </w:r>
          </w:p>
          <w:p w14:paraId="499A39E4" w14:textId="77777777" w:rsidR="00FF4A30" w:rsidRPr="00D83063" w:rsidRDefault="00FF4A30" w:rsidP="00FF4A30">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D83063">
              <w:rPr>
                <w:rFonts w:eastAsia="Open Sans" w:cs="Open Sans"/>
                <w:color w:val="000000" w:themeColor="text1"/>
                <w:sz w:val="18"/>
                <w:szCs w:val="18"/>
              </w:rPr>
              <w:t>Problem solving</w:t>
            </w:r>
          </w:p>
          <w:p w14:paraId="3CABB399" w14:textId="77777777" w:rsidR="00FF4A30" w:rsidRPr="00D83063" w:rsidRDefault="00FF4A30" w:rsidP="00FF4A30">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D83063">
              <w:rPr>
                <w:rFonts w:eastAsia="Open Sans" w:cs="Open Sans"/>
                <w:color w:val="000000" w:themeColor="text1"/>
                <w:sz w:val="18"/>
                <w:szCs w:val="18"/>
              </w:rPr>
              <w:t>Analysis</w:t>
            </w:r>
          </w:p>
          <w:p w14:paraId="16400056" w14:textId="77777777" w:rsidR="00FF4A30" w:rsidRPr="00D83063" w:rsidRDefault="00FF4A30" w:rsidP="00FF4A30">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shd w:val="clear" w:color="auto" w:fill="FFFFFF" w:themeFill="background1"/>
          </w:tcPr>
          <w:p w14:paraId="2215D145" w14:textId="77777777" w:rsidR="00FF4A30" w:rsidRPr="00D83063" w:rsidRDefault="00FF4A30" w:rsidP="00FF4A30">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rPr>
            </w:pPr>
            <w:r w:rsidRPr="00D83063">
              <w:rPr>
                <w:rFonts w:asciiTheme="minorHAnsi" w:eastAsia="Open Sans" w:hAnsiTheme="minorHAnsi" w:cs="Open Sans"/>
                <w:color w:val="000000" w:themeColor="text1"/>
                <w:sz w:val="18"/>
                <w:szCs w:val="18"/>
              </w:rPr>
              <w:t>Critical thinking</w:t>
            </w:r>
          </w:p>
          <w:p w14:paraId="3A0A11FE" w14:textId="77777777" w:rsidR="00FF4A30" w:rsidRPr="00D83063" w:rsidRDefault="00FF4A30" w:rsidP="00FF4A30">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D83063">
              <w:rPr>
                <w:rFonts w:eastAsia="Open Sans" w:cs="Open Sans"/>
                <w:color w:val="000000" w:themeColor="text1"/>
                <w:sz w:val="18"/>
                <w:szCs w:val="18"/>
              </w:rPr>
              <w:t>Problem solving</w:t>
            </w:r>
          </w:p>
          <w:p w14:paraId="3059AD59" w14:textId="77777777" w:rsidR="00FF4A30" w:rsidRPr="00D83063" w:rsidRDefault="00FF4A30" w:rsidP="00FF4A30">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b w:val="0"/>
                <w:bCs w:val="0"/>
                <w:noProof w:val="0"/>
                <w:color w:val="000000" w:themeColor="text1"/>
                <w:sz w:val="18"/>
                <w:szCs w:val="18"/>
                <w:lang w:val="en-GB"/>
              </w:rPr>
            </w:pPr>
          </w:p>
        </w:tc>
      </w:tr>
    </w:tbl>
    <w:p w14:paraId="12CAA653" w14:textId="77777777" w:rsidR="00E460F8" w:rsidRPr="003A19A2" w:rsidRDefault="00E460F8" w:rsidP="00E460F8">
      <w:pPr>
        <w:rPr>
          <w:rStyle w:val="Strong"/>
          <w:b w:val="0"/>
          <w:bCs w:val="0"/>
        </w:rPr>
      </w:pPr>
    </w:p>
    <w:p w14:paraId="035B8A82" w14:textId="77777777" w:rsidR="00E460F8" w:rsidRPr="003A19A2" w:rsidRDefault="00E460F8" w:rsidP="00E460F8">
      <w:pPr>
        <w:rPr>
          <w:rStyle w:val="Strong"/>
          <w:rFonts w:ascii="Plus Jakarta Sans" w:hAnsi="Plus Jakarta Sans"/>
          <w:sz w:val="36"/>
          <w:szCs w:val="26"/>
        </w:rPr>
      </w:pPr>
      <w:r w:rsidRPr="003A19A2">
        <w:rPr>
          <w:rStyle w:val="Strong"/>
          <w:b w:val="0"/>
          <w:bCs w:val="0"/>
        </w:rP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E460F8" w:rsidRPr="003A19A2" w14:paraId="4A557115" w14:textId="77777777" w:rsidTr="00D83063">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69DD5439" w14:textId="77777777" w:rsidR="00E460F8" w:rsidRPr="00057BE4" w:rsidRDefault="00E460F8">
            <w:pPr>
              <w:pStyle w:val="TableHeading"/>
              <w:jc w:val="center"/>
              <w:rPr>
                <w:b/>
                <w:bCs/>
                <w:noProof w:val="0"/>
                <w:color w:val="FFFFFF" w:themeColor="background1"/>
                <w:sz w:val="20"/>
                <w:szCs w:val="20"/>
                <w:lang w:val="en-GB"/>
              </w:rPr>
            </w:pPr>
            <w:r w:rsidRPr="00057BE4">
              <w:rPr>
                <w:b/>
                <w:bCs/>
                <w:noProof w:val="0"/>
                <w:color w:val="FFFFFF" w:themeColor="background1"/>
                <w:sz w:val="20"/>
                <w:szCs w:val="20"/>
                <w:lang w:val="en-GB"/>
              </w:rPr>
              <w:t>Topic</w:t>
            </w:r>
            <w:r w:rsidRPr="00057BE4">
              <w:rPr>
                <w:b/>
                <w:bCs/>
                <w:noProof w:val="0"/>
                <w:color w:val="FFFFFF" w:themeColor="background1"/>
                <w:sz w:val="20"/>
                <w:szCs w:val="20"/>
                <w:lang w:val="en-GB"/>
              </w:rPr>
              <w:br/>
              <w:t>Sub topic</w:t>
            </w:r>
            <w:r w:rsidRPr="00057BE4">
              <w:rPr>
                <w:b/>
                <w:bCs/>
                <w:noProof w:val="0"/>
                <w:color w:val="FFFFFF" w:themeColor="background1"/>
                <w:sz w:val="20"/>
                <w:szCs w:val="20"/>
                <w:lang w:val="en-GB"/>
              </w:rPr>
              <w:br/>
              <w:t>Lesson title</w:t>
            </w:r>
          </w:p>
        </w:tc>
        <w:tc>
          <w:tcPr>
            <w:tcW w:w="2551" w:type="dxa"/>
            <w:shd w:val="clear" w:color="auto" w:fill="341583" w:themeFill="accent2" w:themeFillShade="80"/>
            <w:vAlign w:val="center"/>
          </w:tcPr>
          <w:p w14:paraId="6AF4F4FB" w14:textId="77777777" w:rsidR="00E460F8" w:rsidRPr="00057BE4"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0"/>
                <w:lang w:val="en-GB"/>
              </w:rPr>
            </w:pPr>
            <w:r w:rsidRPr="00057BE4">
              <w:rPr>
                <w:b/>
                <w:bCs/>
                <w:noProof w:val="0"/>
                <w:color w:val="FFFFFF" w:themeColor="background1"/>
                <w:sz w:val="20"/>
                <w:szCs w:val="20"/>
                <w:lang w:val="en-GB"/>
              </w:rPr>
              <w:t>Specification reference</w:t>
            </w:r>
          </w:p>
        </w:tc>
        <w:tc>
          <w:tcPr>
            <w:tcW w:w="4820" w:type="dxa"/>
            <w:shd w:val="clear" w:color="auto" w:fill="341583" w:themeFill="accent2" w:themeFillShade="80"/>
            <w:vAlign w:val="center"/>
          </w:tcPr>
          <w:p w14:paraId="52673F10" w14:textId="77777777" w:rsidR="00E460F8" w:rsidRPr="00057BE4"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0"/>
                <w:lang w:val="en-GB"/>
              </w:rPr>
            </w:pPr>
            <w:r w:rsidRPr="00057BE4">
              <w:rPr>
                <w:b/>
                <w:bCs/>
                <w:noProof w:val="0"/>
                <w:color w:val="FFFFFF" w:themeColor="background1"/>
                <w:sz w:val="20"/>
                <w:szCs w:val="20"/>
                <w:lang w:val="en-GB"/>
              </w:rPr>
              <w:t>Suggested activities</w:t>
            </w:r>
          </w:p>
        </w:tc>
        <w:tc>
          <w:tcPr>
            <w:tcW w:w="2268" w:type="dxa"/>
            <w:shd w:val="clear" w:color="auto" w:fill="341583" w:themeFill="accent2" w:themeFillShade="80"/>
            <w:vAlign w:val="center"/>
          </w:tcPr>
          <w:p w14:paraId="5DEB28A5" w14:textId="77777777" w:rsidR="00E460F8" w:rsidRPr="00057BE4"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0"/>
                <w:lang w:val="en-GB"/>
              </w:rPr>
            </w:pPr>
            <w:r w:rsidRPr="00057BE4">
              <w:rPr>
                <w:b/>
                <w:bCs/>
                <w:noProof w:val="0"/>
                <w:color w:val="FFFFFF" w:themeColor="background1"/>
                <w:sz w:val="20"/>
                <w:szCs w:val="20"/>
                <w:lang w:val="en-GB"/>
              </w:rPr>
              <w:t>Suggested resources</w:t>
            </w:r>
          </w:p>
        </w:tc>
        <w:tc>
          <w:tcPr>
            <w:tcW w:w="1984" w:type="dxa"/>
            <w:shd w:val="clear" w:color="auto" w:fill="341583" w:themeFill="accent2" w:themeFillShade="80"/>
            <w:vAlign w:val="center"/>
          </w:tcPr>
          <w:p w14:paraId="218327FF" w14:textId="77777777" w:rsidR="00E460F8" w:rsidRPr="00057BE4"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0"/>
                <w:lang w:val="en-GB"/>
              </w:rPr>
            </w:pPr>
            <w:r w:rsidRPr="00057BE4">
              <w:rPr>
                <w:b/>
                <w:bCs/>
                <w:noProof w:val="0"/>
                <w:color w:val="FFFFFF" w:themeColor="background1"/>
                <w:sz w:val="20"/>
                <w:szCs w:val="20"/>
                <w:lang w:val="en-GB"/>
              </w:rPr>
              <w:t>Which skills acquired in this lesson are explicitly assessed through examination?</w:t>
            </w:r>
          </w:p>
        </w:tc>
        <w:tc>
          <w:tcPr>
            <w:tcW w:w="1985" w:type="dxa"/>
            <w:shd w:val="clear" w:color="auto" w:fill="341583" w:themeFill="accent2" w:themeFillShade="80"/>
            <w:vAlign w:val="center"/>
          </w:tcPr>
          <w:p w14:paraId="3FA22440" w14:textId="77777777" w:rsidR="00E460F8" w:rsidRPr="00057BE4"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0"/>
                <w:lang w:val="en-GB"/>
              </w:rPr>
            </w:pPr>
            <w:r w:rsidRPr="00057BE4">
              <w:rPr>
                <w:b/>
                <w:bCs/>
                <w:noProof w:val="0"/>
                <w:color w:val="FFFFFF" w:themeColor="background1"/>
                <w:sz w:val="20"/>
                <w:szCs w:val="20"/>
                <w:lang w:val="en-GB"/>
              </w:rPr>
              <w:t>Which skills could be acquired through teaching and delivery in this lesson?</w:t>
            </w:r>
          </w:p>
        </w:tc>
      </w:tr>
      <w:tr w:rsidR="00E460F8" w:rsidRPr="003A19A2" w14:paraId="11F49621"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4AE0178F" w14:textId="77777777" w:rsidR="00E460F8" w:rsidRPr="003A19A2" w:rsidRDefault="00E460F8">
            <w:pPr>
              <w:pStyle w:val="TableHeading"/>
              <w:rPr>
                <w:noProof w:val="0"/>
                <w:color w:val="FFFFFF" w:themeColor="background1"/>
                <w:lang w:val="en-GB"/>
              </w:rPr>
            </w:pPr>
            <w:r w:rsidRPr="003A19A2">
              <w:rPr>
                <w:b/>
                <w:bCs/>
                <w:noProof w:val="0"/>
                <w:color w:val="000000" w:themeColor="text1"/>
                <w:lang w:val="en-GB"/>
              </w:rPr>
              <w:t>Week 27</w:t>
            </w:r>
            <w:r w:rsidRPr="003A19A2">
              <w:rPr>
                <w:b/>
                <w:bCs/>
                <w:noProof w:val="0"/>
                <w:color w:val="000000" w:themeColor="text1"/>
                <w:lang w:val="en-GB"/>
              </w:rPr>
              <w:br/>
              <w:t>Lesson 1</w:t>
            </w:r>
          </w:p>
        </w:tc>
      </w:tr>
      <w:tr w:rsidR="008903E8" w:rsidRPr="003A19A2" w14:paraId="02E4B5FA" w14:textId="77777777" w:rsidTr="00D83063">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7D3F8BB6" w14:textId="77777777" w:rsidR="008903E8" w:rsidRPr="00057BE4" w:rsidRDefault="008903E8" w:rsidP="008903E8">
            <w:pPr>
              <w:rPr>
                <w:rFonts w:eastAsia="Open Sans" w:cs="Open Sans"/>
                <w:color w:val="000000" w:themeColor="text1"/>
                <w:sz w:val="18"/>
                <w:szCs w:val="18"/>
              </w:rPr>
            </w:pPr>
            <w:r w:rsidRPr="00057BE4">
              <w:rPr>
                <w:rFonts w:eastAsia="Open Sans" w:cs="Open Sans"/>
                <w:color w:val="000000" w:themeColor="text1"/>
                <w:sz w:val="18"/>
                <w:szCs w:val="18"/>
              </w:rPr>
              <w:t>Topic: 21.2.1 Dijkstra’s shortest path algorithm</w:t>
            </w:r>
          </w:p>
          <w:p w14:paraId="09DFBF8E" w14:textId="77777777" w:rsidR="008903E8" w:rsidRPr="00057BE4" w:rsidRDefault="008903E8" w:rsidP="008903E8">
            <w:pPr>
              <w:rPr>
                <w:rFonts w:eastAsia="Open Sans" w:cs="Open Sans"/>
                <w:color w:val="000000" w:themeColor="text1"/>
                <w:sz w:val="18"/>
                <w:szCs w:val="18"/>
              </w:rPr>
            </w:pPr>
          </w:p>
          <w:p w14:paraId="67C45691" w14:textId="098EAABA" w:rsidR="008903E8" w:rsidRPr="00057BE4" w:rsidRDefault="003C1507" w:rsidP="008903E8">
            <w:pPr>
              <w:rPr>
                <w:rFonts w:eastAsia="Open Sans" w:cs="Open Sans"/>
                <w:color w:val="000000" w:themeColor="text1"/>
                <w:sz w:val="18"/>
                <w:szCs w:val="18"/>
              </w:rPr>
            </w:pPr>
            <w:r w:rsidRPr="003C1507">
              <w:rPr>
                <w:rFonts w:eastAsia="Open Sans" w:cs="Open Sans"/>
                <w:sz w:val="18"/>
                <w:szCs w:val="18"/>
              </w:rPr>
              <w:t>Lesson title:</w:t>
            </w:r>
          </w:p>
          <w:p w14:paraId="7239EA6A" w14:textId="77777777" w:rsidR="008903E8" w:rsidRPr="00057BE4" w:rsidRDefault="008903E8" w:rsidP="008903E8">
            <w:pPr>
              <w:rPr>
                <w:color w:val="000000" w:themeColor="text1"/>
                <w:sz w:val="18"/>
                <w:szCs w:val="18"/>
              </w:rPr>
            </w:pPr>
            <w:r w:rsidRPr="00057BE4">
              <w:rPr>
                <w:rFonts w:eastAsia="Open Sans" w:cs="Open Sans"/>
                <w:b w:val="0"/>
                <w:bCs w:val="0"/>
                <w:color w:val="000000" w:themeColor="text1"/>
                <w:sz w:val="18"/>
                <w:szCs w:val="18"/>
              </w:rPr>
              <w:t>Dijkstra’s shortest path</w:t>
            </w:r>
          </w:p>
          <w:p w14:paraId="6F3026E8" w14:textId="77777777" w:rsidR="008903E8" w:rsidRPr="00057BE4" w:rsidRDefault="008903E8" w:rsidP="008903E8">
            <w:pPr>
              <w:pStyle w:val="TableText"/>
              <w:rPr>
                <w:rFonts w:asciiTheme="minorHAnsi" w:hAnsiTheme="minorHAnsi"/>
                <w:noProof w:val="0"/>
                <w:sz w:val="18"/>
                <w:szCs w:val="18"/>
                <w:lang w:val="en-GB"/>
              </w:rPr>
            </w:pPr>
          </w:p>
        </w:tc>
        <w:tc>
          <w:tcPr>
            <w:tcW w:w="2551" w:type="dxa"/>
          </w:tcPr>
          <w:p w14:paraId="32E2DA5F" w14:textId="7001BA81" w:rsidR="008903E8" w:rsidRPr="00057BE4" w:rsidRDefault="003C1507" w:rsidP="008903E8">
            <w:pPr>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3C1507">
              <w:rPr>
                <w:rFonts w:eastAsia="Open Sans" w:cs="Open Sans"/>
                <w:sz w:val="18"/>
                <w:szCs w:val="18"/>
              </w:rPr>
              <w:t>Students will be able to:</w:t>
            </w:r>
            <w:r w:rsidR="008903E8" w:rsidRPr="00057BE4">
              <w:rPr>
                <w:rFonts w:eastAsia="Open Sans" w:cs="Open Sans"/>
                <w:color w:val="000000" w:themeColor="text1"/>
                <w:sz w:val="18"/>
                <w:szCs w:val="18"/>
              </w:rPr>
              <w:t xml:space="preserve">  </w:t>
            </w:r>
          </w:p>
          <w:p w14:paraId="255197F5" w14:textId="43E03DB6" w:rsidR="008903E8" w:rsidRPr="00057BE4" w:rsidRDefault="008903E8" w:rsidP="008903E8">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r w:rsidRPr="00057BE4">
              <w:rPr>
                <w:rFonts w:asciiTheme="minorHAnsi" w:eastAsia="Open Sans" w:hAnsiTheme="minorHAnsi" w:cs="Open Sans"/>
                <w:sz w:val="18"/>
                <w:szCs w:val="18"/>
              </w:rPr>
              <w:t>Use the Dijkstra's shortest path algorithm.</w:t>
            </w:r>
          </w:p>
        </w:tc>
        <w:tc>
          <w:tcPr>
            <w:tcW w:w="4820" w:type="dxa"/>
          </w:tcPr>
          <w:p w14:paraId="0CAC48BC" w14:textId="7C4F4EEF" w:rsidR="008903E8" w:rsidRPr="00057BE4" w:rsidRDefault="002D2D1D" w:rsidP="008903E8">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2D2D1D">
              <w:rPr>
                <w:rFonts w:asciiTheme="minorHAnsi" w:eastAsia="Open Sans" w:hAnsiTheme="minorHAnsi" w:cs="Open Sans"/>
                <w:sz w:val="18"/>
                <w:szCs w:val="18"/>
              </w:rPr>
              <w:t>Activities:</w:t>
            </w:r>
          </w:p>
          <w:p w14:paraId="486F1110" w14:textId="77777777" w:rsidR="008903E8" w:rsidRPr="00057BE4" w:rsidRDefault="008903E8" w:rsidP="008903E8">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67EE7890" w14:textId="77777777" w:rsidR="008903E8" w:rsidRPr="00057BE4" w:rsidRDefault="008903E8" w:rsidP="00277C48">
            <w:pPr>
              <w:pStyle w:val="NoSpacing"/>
              <w:numPr>
                <w:ilvl w:val="0"/>
                <w:numId w:val="122"/>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057BE4">
              <w:rPr>
                <w:rFonts w:asciiTheme="minorHAnsi" w:eastAsia="Open Sans" w:hAnsiTheme="minorHAnsi" w:cs="Open Sans"/>
                <w:color w:val="000000" w:themeColor="text1"/>
                <w:sz w:val="18"/>
                <w:szCs w:val="18"/>
              </w:rPr>
              <w:t>Teacher explains how Dijkstra’s shortest path algorithm works and how it can be implemented</w:t>
            </w:r>
          </w:p>
          <w:p w14:paraId="42941FC7" w14:textId="77777777" w:rsidR="008903E8" w:rsidRPr="00057BE4" w:rsidRDefault="008903E8" w:rsidP="00277C48">
            <w:pPr>
              <w:pStyle w:val="NoSpacing"/>
              <w:numPr>
                <w:ilvl w:val="0"/>
                <w:numId w:val="122"/>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057BE4">
              <w:rPr>
                <w:rFonts w:asciiTheme="minorHAnsi" w:eastAsia="Open Sans" w:hAnsiTheme="minorHAnsi" w:cs="Open Sans"/>
                <w:color w:val="000000" w:themeColor="text1"/>
                <w:sz w:val="18"/>
                <w:szCs w:val="18"/>
              </w:rPr>
              <w:t>Class practical activity with learners provided with partially complete code implementing the shortest path algorithm that they need to complete (see Activity 3 on page 323 of Student book 2 for an example)</w:t>
            </w:r>
          </w:p>
          <w:p w14:paraId="4793EB9C" w14:textId="77777777" w:rsidR="008903E8" w:rsidRPr="00057BE4" w:rsidRDefault="008903E8" w:rsidP="00277C48">
            <w:pPr>
              <w:pStyle w:val="NoSpacing"/>
              <w:numPr>
                <w:ilvl w:val="0"/>
                <w:numId w:val="122"/>
              </w:numPr>
              <w:ind w:left="360"/>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057BE4">
              <w:rPr>
                <w:rFonts w:asciiTheme="minorHAnsi" w:eastAsia="Open Sans" w:hAnsiTheme="minorHAnsi" w:cs="Open Sans"/>
                <w:color w:val="000000" w:themeColor="text1"/>
                <w:sz w:val="18"/>
                <w:szCs w:val="18"/>
              </w:rPr>
              <w:t>Class activity, a competition style activity with teams of learners rearranging algorithm steps into the correct order</w:t>
            </w:r>
          </w:p>
          <w:p w14:paraId="10C2A31B" w14:textId="77777777" w:rsidR="008903E8" w:rsidRPr="00057BE4" w:rsidRDefault="008903E8" w:rsidP="008903E8">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p>
          <w:p w14:paraId="0309AD1E" w14:textId="480B027F" w:rsidR="008903E8" w:rsidRDefault="002D2D1D" w:rsidP="008903E8">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442348F1" w14:textId="77777777" w:rsidR="00D83063" w:rsidRPr="00057BE4" w:rsidRDefault="00D83063" w:rsidP="008903E8">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color w:val="000000" w:themeColor="text1"/>
                <w:sz w:val="18"/>
                <w:szCs w:val="18"/>
              </w:rPr>
            </w:pPr>
          </w:p>
          <w:p w14:paraId="254306E1" w14:textId="77777777" w:rsidR="008903E8" w:rsidRPr="00057BE4" w:rsidRDefault="008903E8" w:rsidP="008903E8">
            <w:pPr>
              <w:pStyle w:val="NoSpacing"/>
              <w:cnfStyle w:val="000000000000" w:firstRow="0" w:lastRow="0" w:firstColumn="0" w:lastColumn="0" w:oddVBand="0" w:evenVBand="0" w:oddHBand="0" w:evenHBand="0" w:firstRowFirstColumn="0" w:firstRowLastColumn="0" w:lastRowFirstColumn="0" w:lastRowLastColumn="0"/>
              <w:rPr>
                <w:rFonts w:asciiTheme="minorHAnsi" w:eastAsia="Open Sans" w:hAnsiTheme="minorHAnsi" w:cs="Open Sans"/>
                <w:b/>
                <w:bCs/>
                <w:color w:val="000000" w:themeColor="text1"/>
                <w:sz w:val="18"/>
                <w:szCs w:val="18"/>
              </w:rPr>
            </w:pPr>
            <w:r w:rsidRPr="00057BE4">
              <w:rPr>
                <w:rFonts w:asciiTheme="minorHAnsi" w:eastAsia="Open Sans" w:hAnsiTheme="minorHAnsi" w:cs="Open Sans"/>
                <w:color w:val="000000" w:themeColor="text1"/>
                <w:sz w:val="18"/>
                <w:szCs w:val="18"/>
              </w:rPr>
              <w:t>Ask students to read the web page article on Dijkstra’s shortest path algorithm:</w:t>
            </w:r>
          </w:p>
          <w:p w14:paraId="463F4747" w14:textId="77777777" w:rsidR="008903E8" w:rsidRPr="00057BE4" w:rsidRDefault="008903E8" w:rsidP="008903E8">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noProof w:val="0"/>
                <w:sz w:val="18"/>
                <w:szCs w:val="18"/>
                <w:lang w:val="en-GB"/>
              </w:rPr>
            </w:pPr>
          </w:p>
        </w:tc>
        <w:tc>
          <w:tcPr>
            <w:tcW w:w="2268" w:type="dxa"/>
          </w:tcPr>
          <w:p w14:paraId="176BBB50" w14:textId="23E619E5" w:rsidR="008903E8" w:rsidRPr="00057BE4" w:rsidRDefault="002D2D1D" w:rsidP="008903E8">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8903E8" w:rsidRPr="00057BE4">
              <w:rPr>
                <w:rFonts w:eastAsia="Open Sans" w:cs="Open Sans"/>
                <w:color w:val="000000" w:themeColor="text1"/>
                <w:sz w:val="18"/>
                <w:szCs w:val="18"/>
              </w:rPr>
              <w:t>pp. 149-155 (theory) and 319 – 323 (practical)</w:t>
            </w:r>
          </w:p>
          <w:p w14:paraId="1AFDA0D1" w14:textId="77777777" w:rsidR="008903E8" w:rsidRPr="00057BE4" w:rsidRDefault="008903E8" w:rsidP="008903E8">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p>
          <w:p w14:paraId="0F0F209C" w14:textId="77777777" w:rsidR="008903E8" w:rsidRPr="00057BE4" w:rsidRDefault="008903E8" w:rsidP="008903E8">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057BE4">
              <w:rPr>
                <w:rFonts w:eastAsia="Open Sans" w:cs="Open Sans"/>
                <w:color w:val="000000" w:themeColor="text1"/>
                <w:sz w:val="18"/>
                <w:szCs w:val="18"/>
              </w:rPr>
              <w:t>Video explaining Dijkstra’s algorithm:</w:t>
            </w:r>
          </w:p>
          <w:p w14:paraId="5262BA5E" w14:textId="77777777" w:rsidR="008903E8" w:rsidRPr="00B94107" w:rsidRDefault="008903E8" w:rsidP="008903E8">
            <w:pPr>
              <w:cnfStyle w:val="000000000000" w:firstRow="0" w:lastRow="0" w:firstColumn="0" w:lastColumn="0" w:oddVBand="0" w:evenVBand="0" w:oddHBand="0" w:evenHBand="0" w:firstRowFirstColumn="0" w:firstRowLastColumn="0" w:lastRowFirstColumn="0" w:lastRowLastColumn="0"/>
              <w:rPr>
                <w:rStyle w:val="Hyperlink"/>
                <w:sz w:val="18"/>
                <w:szCs w:val="18"/>
              </w:rPr>
            </w:pPr>
            <w:hyperlink r:id="rId170">
              <w:r w:rsidRPr="00B94107">
                <w:rPr>
                  <w:rStyle w:val="Hyperlink"/>
                  <w:color w:val="000000" w:themeColor="text1"/>
                  <w:sz w:val="18"/>
                  <w:szCs w:val="18"/>
                </w:rPr>
                <w:t>https://www.youtube.com/watch?v=_B5cx-WD5EA+</w:t>
              </w:r>
            </w:hyperlink>
          </w:p>
          <w:p w14:paraId="30947CBE" w14:textId="77777777" w:rsidR="008903E8" w:rsidRPr="00057BE4" w:rsidRDefault="008903E8" w:rsidP="008903E8">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p>
          <w:p w14:paraId="4B8261A2" w14:textId="77777777" w:rsidR="008903E8" w:rsidRPr="00057BE4" w:rsidRDefault="008903E8" w:rsidP="008903E8">
            <w:pPr>
              <w:cnfStyle w:val="000000000000" w:firstRow="0" w:lastRow="0" w:firstColumn="0" w:lastColumn="0" w:oddVBand="0" w:evenVBand="0" w:oddHBand="0" w:evenHBand="0" w:firstRowFirstColumn="0" w:firstRowLastColumn="0" w:lastRowFirstColumn="0" w:lastRowLastColumn="0"/>
              <w:rPr>
                <w:rFonts w:eastAsia="Open Sans" w:cs="Open Sans"/>
                <w:b/>
                <w:bCs/>
                <w:color w:val="000000" w:themeColor="text1"/>
                <w:sz w:val="18"/>
                <w:szCs w:val="18"/>
              </w:rPr>
            </w:pPr>
            <w:r w:rsidRPr="00057BE4">
              <w:rPr>
                <w:rFonts w:eastAsia="Open Sans" w:cs="Open Sans"/>
                <w:color w:val="000000" w:themeColor="text1"/>
                <w:sz w:val="18"/>
                <w:szCs w:val="18"/>
              </w:rPr>
              <w:t>Web page covering Dijkstra’s algorithm:</w:t>
            </w:r>
          </w:p>
          <w:p w14:paraId="63E8712C" w14:textId="77777777" w:rsidR="008903E8" w:rsidRPr="00B94107" w:rsidRDefault="008903E8" w:rsidP="008903E8">
            <w:pPr>
              <w:pStyle w:val="NoSpacing"/>
              <w:cnfStyle w:val="000000000000" w:firstRow="0" w:lastRow="0" w:firstColumn="0" w:lastColumn="0" w:oddVBand="0" w:evenVBand="0" w:oddHBand="0" w:evenHBand="0" w:firstRowFirstColumn="0" w:firstRowLastColumn="0" w:lastRowFirstColumn="0" w:lastRowLastColumn="0"/>
              <w:rPr>
                <w:rStyle w:val="Hyperlink"/>
                <w:sz w:val="18"/>
                <w:szCs w:val="18"/>
              </w:rPr>
            </w:pPr>
            <w:hyperlink r:id="rId171">
              <w:r w:rsidRPr="00B94107">
                <w:rPr>
                  <w:rStyle w:val="Hyperlink"/>
                  <w:color w:val="000000" w:themeColor="text1"/>
                  <w:sz w:val="18"/>
                  <w:szCs w:val="18"/>
                </w:rPr>
                <w:t>https://www.codecademy.com/article/dijkstras-shortest-path-algorithm</w:t>
              </w:r>
            </w:hyperlink>
          </w:p>
          <w:p w14:paraId="049E4E41" w14:textId="77777777" w:rsidR="008903E8" w:rsidRPr="00057BE4" w:rsidRDefault="008903E8" w:rsidP="008903E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tcPr>
          <w:p w14:paraId="674A7F59" w14:textId="77777777" w:rsidR="008903E8" w:rsidRPr="00057BE4" w:rsidRDefault="008903E8" w:rsidP="008903E8">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057BE4">
              <w:rPr>
                <w:rFonts w:asciiTheme="minorHAnsi" w:eastAsia="Open Sans" w:hAnsiTheme="minorHAnsi" w:cs="Open Sans"/>
                <w:color w:val="000000" w:themeColor="text1"/>
                <w:sz w:val="18"/>
                <w:szCs w:val="18"/>
              </w:rPr>
              <w:t>Critical thinking</w:t>
            </w:r>
          </w:p>
          <w:p w14:paraId="3004556C" w14:textId="77777777" w:rsidR="008903E8" w:rsidRPr="00057BE4" w:rsidRDefault="008903E8" w:rsidP="008903E8">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057BE4">
              <w:rPr>
                <w:rFonts w:eastAsia="Open Sans" w:cs="Open Sans"/>
                <w:color w:val="000000" w:themeColor="text1"/>
                <w:sz w:val="18"/>
                <w:szCs w:val="18"/>
              </w:rPr>
              <w:t>Problem solving</w:t>
            </w:r>
          </w:p>
          <w:p w14:paraId="314DCCC7" w14:textId="77777777" w:rsidR="008903E8" w:rsidRPr="00057BE4" w:rsidRDefault="008903E8" w:rsidP="008903E8">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057BE4">
              <w:rPr>
                <w:rFonts w:eastAsia="Open Sans" w:cs="Open Sans"/>
                <w:color w:val="000000" w:themeColor="text1"/>
                <w:sz w:val="18"/>
                <w:szCs w:val="18"/>
              </w:rPr>
              <w:t>Analysis</w:t>
            </w:r>
          </w:p>
          <w:p w14:paraId="482CD6D3" w14:textId="77777777" w:rsidR="008903E8" w:rsidRPr="00057BE4" w:rsidRDefault="008903E8" w:rsidP="008903E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tcPr>
          <w:p w14:paraId="10B5BF25" w14:textId="77777777" w:rsidR="008903E8" w:rsidRPr="00057BE4" w:rsidRDefault="008903E8" w:rsidP="008903E8">
            <w:pPr>
              <w:pStyle w:val="NoSpacing"/>
              <w:spacing w:before="80" w:after="6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sz w:val="18"/>
                <w:szCs w:val="18"/>
              </w:rPr>
            </w:pPr>
            <w:r w:rsidRPr="00057BE4">
              <w:rPr>
                <w:rFonts w:asciiTheme="minorHAnsi" w:eastAsia="Open Sans" w:hAnsiTheme="minorHAnsi" w:cs="Open Sans"/>
                <w:color w:val="000000" w:themeColor="text1"/>
                <w:sz w:val="18"/>
                <w:szCs w:val="18"/>
              </w:rPr>
              <w:t>Critical thinking</w:t>
            </w:r>
          </w:p>
          <w:p w14:paraId="2772A18B" w14:textId="77777777" w:rsidR="008903E8" w:rsidRPr="00057BE4" w:rsidRDefault="008903E8" w:rsidP="008903E8">
            <w:pPr>
              <w:spacing w:before="80" w:after="60"/>
              <w:cnfStyle w:val="000000000000" w:firstRow="0" w:lastRow="0" w:firstColumn="0" w:lastColumn="0" w:oddVBand="0" w:evenVBand="0" w:oddHBand="0" w:evenHBand="0" w:firstRowFirstColumn="0" w:firstRowLastColumn="0" w:lastRowFirstColumn="0" w:lastRowLastColumn="0"/>
              <w:rPr>
                <w:rFonts w:eastAsia="Open Sans" w:cs="Open Sans"/>
                <w:color w:val="000000" w:themeColor="text1"/>
                <w:sz w:val="18"/>
                <w:szCs w:val="18"/>
              </w:rPr>
            </w:pPr>
            <w:r w:rsidRPr="00057BE4">
              <w:rPr>
                <w:rFonts w:eastAsia="Open Sans" w:cs="Open Sans"/>
                <w:color w:val="000000" w:themeColor="text1"/>
                <w:sz w:val="18"/>
                <w:szCs w:val="18"/>
              </w:rPr>
              <w:t>Problem solving</w:t>
            </w:r>
          </w:p>
          <w:p w14:paraId="7B3A33DE" w14:textId="77777777" w:rsidR="008903E8" w:rsidRPr="00057BE4" w:rsidRDefault="008903E8" w:rsidP="008903E8">
            <w:pPr>
              <w:pStyle w:val="TableHeading"/>
              <w:cnfStyle w:val="000000000000" w:firstRow="0" w:lastRow="0" w:firstColumn="0" w:lastColumn="0" w:oddVBand="0" w:evenVBand="0" w:oddHBand="0" w:evenHBand="0" w:firstRowFirstColumn="0" w:firstRowLastColumn="0" w:lastRowFirstColumn="0" w:lastRowLastColumn="0"/>
              <w:rPr>
                <w:rFonts w:asciiTheme="minorHAnsi" w:hAnsiTheme="minorHAnsi"/>
                <w:noProof w:val="0"/>
                <w:color w:val="000000" w:themeColor="text1"/>
                <w:sz w:val="18"/>
                <w:szCs w:val="18"/>
                <w:lang w:val="en-GB"/>
              </w:rPr>
            </w:pPr>
          </w:p>
        </w:tc>
      </w:tr>
    </w:tbl>
    <w:p w14:paraId="30B8BBBF" w14:textId="77777777" w:rsidR="00D83063" w:rsidRDefault="00D83063">
      <w:r>
        <w:br w:type="page"/>
      </w:r>
    </w:p>
    <w:tbl>
      <w:tblPr>
        <w:tblStyle w:val="GridTable6ColourfulAccent1"/>
        <w:tblW w:w="15163" w:type="dxa"/>
        <w:tblLayout w:type="fixed"/>
        <w:tblLook w:val="04A0" w:firstRow="1" w:lastRow="0" w:firstColumn="1" w:lastColumn="0" w:noHBand="0" w:noVBand="1"/>
      </w:tblPr>
      <w:tblGrid>
        <w:gridCol w:w="1555"/>
        <w:gridCol w:w="2551"/>
        <w:gridCol w:w="4820"/>
        <w:gridCol w:w="2268"/>
        <w:gridCol w:w="1984"/>
        <w:gridCol w:w="1985"/>
      </w:tblGrid>
      <w:tr w:rsidR="008903E8" w:rsidRPr="003A19A2" w14:paraId="1750A4D7" w14:textId="77777777" w:rsidTr="00D83063">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1B25E1B5" w14:textId="67AE9C8D" w:rsidR="008903E8" w:rsidRPr="003A19A2" w:rsidRDefault="008903E8" w:rsidP="008903E8">
            <w:pPr>
              <w:pStyle w:val="TableHeading"/>
              <w:rPr>
                <w:noProof w:val="0"/>
                <w:lang w:val="en-GB"/>
              </w:rPr>
            </w:pPr>
            <w:r w:rsidRPr="003A19A2">
              <w:rPr>
                <w:b/>
                <w:bCs/>
                <w:noProof w:val="0"/>
                <w:color w:val="000000" w:themeColor="text1"/>
                <w:lang w:val="en-GB"/>
              </w:rPr>
              <w:t>Week 27</w:t>
            </w:r>
            <w:r w:rsidRPr="003A19A2">
              <w:rPr>
                <w:b/>
                <w:bCs/>
                <w:noProof w:val="0"/>
                <w:color w:val="000000" w:themeColor="text1"/>
                <w:lang w:val="en-GB"/>
              </w:rPr>
              <w:br/>
              <w:t>Lesson 2</w:t>
            </w:r>
          </w:p>
        </w:tc>
      </w:tr>
      <w:tr w:rsidR="00AC3E6A" w:rsidRPr="003A19A2" w14:paraId="6C476884" w14:textId="77777777" w:rsidTr="00D83063">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tcPr>
          <w:p w14:paraId="3A579E4B" w14:textId="77777777" w:rsidR="00AC3E6A" w:rsidRPr="00D83063" w:rsidRDefault="00AC3E6A" w:rsidP="00AC3E6A">
            <w:pPr>
              <w:rPr>
                <w:rFonts w:eastAsia="Open Sans" w:cs="Open Sans"/>
                <w:color w:val="000000" w:themeColor="text1"/>
                <w:sz w:val="18"/>
                <w:szCs w:val="18"/>
              </w:rPr>
            </w:pPr>
            <w:r w:rsidRPr="00D83063">
              <w:rPr>
                <w:rFonts w:eastAsia="Open Sans" w:cs="Open Sans"/>
                <w:color w:val="000000" w:themeColor="text1"/>
                <w:sz w:val="18"/>
                <w:szCs w:val="18"/>
              </w:rPr>
              <w:t>Topic: 21.2.2 Run-length encoding</w:t>
            </w:r>
          </w:p>
          <w:p w14:paraId="4E60736B" w14:textId="77777777" w:rsidR="00AC3E6A" w:rsidRPr="00D83063" w:rsidRDefault="00AC3E6A" w:rsidP="00AC3E6A">
            <w:pPr>
              <w:rPr>
                <w:color w:val="000000" w:themeColor="text1"/>
                <w:sz w:val="18"/>
                <w:szCs w:val="18"/>
              </w:rPr>
            </w:pPr>
            <w:r w:rsidRPr="00D83063">
              <w:rPr>
                <w:rFonts w:eastAsia="Open Sans" w:cs="Open Sans"/>
                <w:color w:val="000000" w:themeColor="text1"/>
                <w:sz w:val="18"/>
                <w:szCs w:val="18"/>
              </w:rPr>
              <w:t>compression algorithm</w:t>
            </w:r>
          </w:p>
          <w:p w14:paraId="6538B758" w14:textId="77777777" w:rsidR="00AC3E6A" w:rsidRPr="00D83063" w:rsidRDefault="00AC3E6A" w:rsidP="00AC3E6A">
            <w:pPr>
              <w:rPr>
                <w:rFonts w:eastAsia="Open Sans" w:cs="Open Sans"/>
                <w:color w:val="000000" w:themeColor="text1"/>
                <w:sz w:val="18"/>
                <w:szCs w:val="18"/>
              </w:rPr>
            </w:pPr>
          </w:p>
          <w:p w14:paraId="4BDEA540" w14:textId="27C4CED0" w:rsidR="00AC3E6A" w:rsidRPr="00D83063" w:rsidRDefault="003C1507" w:rsidP="00AC3E6A">
            <w:pPr>
              <w:rPr>
                <w:rFonts w:eastAsia="Open Sans" w:cs="Open Sans"/>
                <w:color w:val="000000" w:themeColor="text1"/>
                <w:sz w:val="18"/>
                <w:szCs w:val="18"/>
              </w:rPr>
            </w:pPr>
            <w:r w:rsidRPr="003C1507">
              <w:rPr>
                <w:rFonts w:eastAsia="Open Sans" w:cs="Open Sans"/>
                <w:sz w:val="18"/>
                <w:szCs w:val="18"/>
              </w:rPr>
              <w:t>Lesson title:</w:t>
            </w:r>
          </w:p>
          <w:p w14:paraId="377672E0" w14:textId="77777777" w:rsidR="00AC3E6A" w:rsidRPr="00D83063" w:rsidRDefault="00AC3E6A" w:rsidP="00AC3E6A">
            <w:pPr>
              <w:rPr>
                <w:color w:val="000000" w:themeColor="text1"/>
                <w:sz w:val="18"/>
                <w:szCs w:val="18"/>
              </w:rPr>
            </w:pPr>
            <w:r w:rsidRPr="00D83063">
              <w:rPr>
                <w:rFonts w:eastAsia="Open Sans" w:cs="Open Sans"/>
                <w:b w:val="0"/>
                <w:bCs w:val="0"/>
                <w:color w:val="000000" w:themeColor="text1"/>
                <w:sz w:val="18"/>
                <w:szCs w:val="18"/>
              </w:rPr>
              <w:t>Run length encoding</w:t>
            </w:r>
          </w:p>
          <w:p w14:paraId="0BD08C8C" w14:textId="77777777" w:rsidR="00AC3E6A" w:rsidRPr="00D83063" w:rsidRDefault="00AC3E6A" w:rsidP="00AC3E6A">
            <w:pPr>
              <w:pStyle w:val="TableText"/>
              <w:rPr>
                <w:rFonts w:asciiTheme="minorHAnsi" w:hAnsiTheme="minorHAnsi"/>
                <w:noProof w:val="0"/>
                <w:sz w:val="18"/>
                <w:szCs w:val="18"/>
                <w:lang w:val="en-GB"/>
              </w:rPr>
            </w:pPr>
          </w:p>
        </w:tc>
        <w:tc>
          <w:tcPr>
            <w:tcW w:w="2551" w:type="dxa"/>
            <w:shd w:val="clear" w:color="auto" w:fill="FFFFFF" w:themeFill="background1"/>
          </w:tcPr>
          <w:p w14:paraId="5621C10F" w14:textId="3EFF9599" w:rsidR="00AC3E6A" w:rsidRPr="00D83063" w:rsidRDefault="003C1507" w:rsidP="00AC3E6A">
            <w:pPr>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3C1507">
              <w:rPr>
                <w:rFonts w:eastAsia="Open Sans" w:cs="Open Sans"/>
                <w:sz w:val="18"/>
                <w:szCs w:val="18"/>
              </w:rPr>
              <w:t>Students will be able to:</w:t>
            </w:r>
          </w:p>
          <w:p w14:paraId="5AAC926D" w14:textId="67F83370" w:rsidR="00AC3E6A" w:rsidRPr="00D83063" w:rsidRDefault="00AC3E6A" w:rsidP="00AC3E6A">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r w:rsidRPr="00D83063">
              <w:rPr>
                <w:rFonts w:asciiTheme="minorHAnsi" w:eastAsia="Open Sans" w:hAnsiTheme="minorHAnsi" w:cs="Open Sans"/>
                <w:sz w:val="18"/>
                <w:szCs w:val="18"/>
              </w:rPr>
              <w:t>Use a run-length encoding algorithm.</w:t>
            </w:r>
          </w:p>
        </w:tc>
        <w:tc>
          <w:tcPr>
            <w:tcW w:w="4820" w:type="dxa"/>
            <w:shd w:val="clear" w:color="auto" w:fill="FFFFFF" w:themeFill="background1"/>
          </w:tcPr>
          <w:p w14:paraId="37DA4B78" w14:textId="134B2DA3" w:rsidR="00AC3E6A" w:rsidRPr="00D83063" w:rsidRDefault="002D2D1D" w:rsidP="00AC3E6A">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2D2D1D">
              <w:rPr>
                <w:rFonts w:asciiTheme="minorHAnsi" w:eastAsia="Open Sans" w:hAnsiTheme="minorHAnsi" w:cs="Open Sans"/>
                <w:sz w:val="18"/>
                <w:szCs w:val="18"/>
              </w:rPr>
              <w:t>Activities:</w:t>
            </w:r>
          </w:p>
          <w:p w14:paraId="4C8E1721" w14:textId="77777777" w:rsidR="00AC3E6A" w:rsidRPr="00D83063" w:rsidRDefault="00AC3E6A" w:rsidP="00AC3E6A">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021A3358" w14:textId="77777777" w:rsidR="00AC3E6A" w:rsidRPr="00D83063" w:rsidRDefault="00AC3E6A" w:rsidP="00277C48">
            <w:pPr>
              <w:pStyle w:val="NoSpacing"/>
              <w:numPr>
                <w:ilvl w:val="0"/>
                <w:numId w:val="122"/>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D83063">
              <w:rPr>
                <w:rFonts w:asciiTheme="minorHAnsi" w:eastAsia="Open Sans" w:hAnsiTheme="minorHAnsi" w:cs="Open Sans"/>
                <w:color w:val="000000" w:themeColor="text1"/>
                <w:sz w:val="18"/>
                <w:szCs w:val="18"/>
              </w:rPr>
              <w:t>Teacher explains how the RLL algorithm works and how it can be implemented</w:t>
            </w:r>
          </w:p>
          <w:p w14:paraId="42306F17" w14:textId="77777777" w:rsidR="00AC3E6A" w:rsidRPr="00D83063" w:rsidRDefault="00AC3E6A" w:rsidP="00277C48">
            <w:pPr>
              <w:pStyle w:val="NoSpacing"/>
              <w:numPr>
                <w:ilvl w:val="0"/>
                <w:numId w:val="122"/>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D83063">
              <w:rPr>
                <w:rFonts w:asciiTheme="minorHAnsi" w:eastAsia="Open Sans" w:hAnsiTheme="minorHAnsi" w:cs="Open Sans"/>
                <w:color w:val="000000" w:themeColor="text1"/>
                <w:sz w:val="18"/>
                <w:szCs w:val="18"/>
              </w:rPr>
              <w:t>Class practical activity with learners writing code to demonstrate how the RLL algorithm can be implemented</w:t>
            </w:r>
          </w:p>
          <w:p w14:paraId="5722A112" w14:textId="77777777" w:rsidR="00AC3E6A" w:rsidRPr="00D83063" w:rsidRDefault="00AC3E6A" w:rsidP="00277C48">
            <w:pPr>
              <w:pStyle w:val="NoSpacing"/>
              <w:numPr>
                <w:ilvl w:val="0"/>
                <w:numId w:val="122"/>
              </w:numPr>
              <w:ind w:left="360"/>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r w:rsidRPr="00D83063">
              <w:rPr>
                <w:rFonts w:asciiTheme="minorHAnsi" w:eastAsia="Open Sans" w:hAnsiTheme="minorHAnsi" w:cs="Open Sans"/>
                <w:color w:val="000000" w:themeColor="text1"/>
                <w:sz w:val="18"/>
                <w:szCs w:val="18"/>
              </w:rPr>
              <w:t>Class quiz on the algorithms covered in this topic</w:t>
            </w:r>
          </w:p>
          <w:p w14:paraId="668A069B" w14:textId="77777777" w:rsidR="00AC3E6A" w:rsidRPr="00D83063" w:rsidRDefault="00AC3E6A" w:rsidP="00AC3E6A">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b/>
                <w:bCs/>
                <w:color w:val="000000" w:themeColor="text1"/>
                <w:sz w:val="18"/>
                <w:szCs w:val="18"/>
              </w:rPr>
            </w:pPr>
          </w:p>
          <w:p w14:paraId="582C44B2" w14:textId="6308F7EF" w:rsidR="00AC3E6A" w:rsidRDefault="002D2D1D" w:rsidP="00AC3E6A">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2D2D1D">
              <w:rPr>
                <w:rFonts w:asciiTheme="minorHAnsi" w:eastAsia="Open Sans" w:hAnsiTheme="minorHAnsi" w:cs="Open Sans"/>
                <w:sz w:val="18"/>
                <w:szCs w:val="18"/>
              </w:rPr>
              <w:t>Homework:</w:t>
            </w:r>
          </w:p>
          <w:p w14:paraId="75189669" w14:textId="77777777" w:rsidR="00D83063" w:rsidRPr="00D83063" w:rsidRDefault="00D83063" w:rsidP="00AC3E6A">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p>
          <w:p w14:paraId="297A48F3" w14:textId="35543915" w:rsidR="00AC3E6A" w:rsidRPr="00D83063" w:rsidRDefault="00AC3E6A" w:rsidP="00AC3E6A">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noProof w:val="0"/>
                <w:sz w:val="18"/>
                <w:szCs w:val="18"/>
                <w:lang w:val="en-GB"/>
              </w:rPr>
            </w:pPr>
            <w:r w:rsidRPr="00D83063">
              <w:rPr>
                <w:rFonts w:asciiTheme="minorHAnsi" w:eastAsia="Open Sans" w:hAnsiTheme="minorHAnsi" w:cs="Open Sans"/>
                <w:sz w:val="18"/>
                <w:szCs w:val="18"/>
              </w:rPr>
              <w:t>Ask students to read the web page article on run length encoding:</w:t>
            </w:r>
          </w:p>
        </w:tc>
        <w:tc>
          <w:tcPr>
            <w:tcW w:w="2268" w:type="dxa"/>
            <w:shd w:val="clear" w:color="auto" w:fill="FFFFFF" w:themeFill="background1"/>
          </w:tcPr>
          <w:p w14:paraId="7B1E9AFD" w14:textId="3166B374" w:rsidR="00AC3E6A" w:rsidRPr="00D83063" w:rsidRDefault="002D2D1D" w:rsidP="00AC3E6A">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2D2D1D">
              <w:rPr>
                <w:rFonts w:eastAsia="Open Sans" w:cs="Open Sans"/>
                <w:b/>
                <w:color w:val="000000" w:themeColor="text1"/>
                <w:sz w:val="18"/>
                <w:szCs w:val="18"/>
              </w:rPr>
              <w:t xml:space="preserve">Pearson Edexcel International A-level Computer Science Student Book 2: </w:t>
            </w:r>
            <w:r w:rsidR="00AC3E6A" w:rsidRPr="00D83063">
              <w:rPr>
                <w:rFonts w:eastAsia="Open Sans" w:cs="Open Sans"/>
                <w:color w:val="000000" w:themeColor="text1"/>
                <w:sz w:val="18"/>
                <w:szCs w:val="18"/>
              </w:rPr>
              <w:t>pp. 323-324</w:t>
            </w:r>
          </w:p>
          <w:p w14:paraId="602CDD3C" w14:textId="77777777" w:rsidR="00AC3E6A" w:rsidRPr="00D83063" w:rsidRDefault="00AC3E6A" w:rsidP="00AC3E6A">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p>
          <w:p w14:paraId="3430346B" w14:textId="77777777" w:rsidR="00AC3E6A" w:rsidRPr="00D83063" w:rsidRDefault="00AC3E6A" w:rsidP="00AC3E6A">
            <w:pPr>
              <w:cnfStyle w:val="000000100000" w:firstRow="0" w:lastRow="0" w:firstColumn="0" w:lastColumn="0" w:oddVBand="0" w:evenVBand="0" w:oddHBand="1" w:evenHBand="0" w:firstRowFirstColumn="0" w:firstRowLastColumn="0" w:lastRowFirstColumn="0" w:lastRowLastColumn="0"/>
              <w:rPr>
                <w:rFonts w:eastAsia="Open Sans" w:cs="Open Sans"/>
                <w:b/>
                <w:bCs/>
                <w:color w:val="000000" w:themeColor="text1"/>
                <w:sz w:val="18"/>
                <w:szCs w:val="18"/>
              </w:rPr>
            </w:pPr>
            <w:r w:rsidRPr="00D83063">
              <w:rPr>
                <w:rFonts w:eastAsia="Open Sans" w:cs="Open Sans"/>
                <w:color w:val="000000" w:themeColor="text1"/>
                <w:sz w:val="18"/>
                <w:szCs w:val="18"/>
              </w:rPr>
              <w:t>Web page on the Geek for Geeks web site covering run length encoding:</w:t>
            </w:r>
          </w:p>
          <w:p w14:paraId="3857BCBF" w14:textId="77777777" w:rsidR="00AC3E6A" w:rsidRPr="00D83063" w:rsidRDefault="00AC3E6A" w:rsidP="00AC3E6A">
            <w:pPr>
              <w:pStyle w:val="NoSpacing"/>
              <w:cnfStyle w:val="000000100000" w:firstRow="0" w:lastRow="0" w:firstColumn="0" w:lastColumn="0" w:oddVBand="0" w:evenVBand="0" w:oddHBand="1" w:evenHBand="0" w:firstRowFirstColumn="0" w:firstRowLastColumn="0" w:lastRowFirstColumn="0" w:lastRowLastColumn="0"/>
              <w:rPr>
                <w:rStyle w:val="Hyperlink"/>
                <w:color w:val="000000" w:themeColor="text1"/>
                <w:sz w:val="18"/>
                <w:szCs w:val="18"/>
              </w:rPr>
            </w:pPr>
            <w:hyperlink r:id="rId172">
              <w:r w:rsidRPr="00D83063">
                <w:rPr>
                  <w:rStyle w:val="Hyperlink"/>
                  <w:color w:val="000000" w:themeColor="text1"/>
                  <w:sz w:val="18"/>
                  <w:szCs w:val="18"/>
                </w:rPr>
                <w:t>https://www.geeksforgeeks.org/python/run-length-encoding-python/</w:t>
              </w:r>
            </w:hyperlink>
          </w:p>
          <w:p w14:paraId="534D5497" w14:textId="77777777" w:rsidR="00AC3E6A" w:rsidRPr="00D83063" w:rsidRDefault="00AC3E6A" w:rsidP="00AC3E6A">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4" w:type="dxa"/>
            <w:shd w:val="clear" w:color="auto" w:fill="FFFFFF" w:themeFill="background1"/>
          </w:tcPr>
          <w:p w14:paraId="18F0B6FE" w14:textId="77777777" w:rsidR="00AC3E6A" w:rsidRPr="00D83063" w:rsidRDefault="00AC3E6A" w:rsidP="00AC3E6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rPr>
            </w:pPr>
            <w:r w:rsidRPr="00D83063">
              <w:rPr>
                <w:rFonts w:asciiTheme="minorHAnsi" w:eastAsia="Open Sans" w:hAnsiTheme="minorHAnsi" w:cs="Open Sans"/>
                <w:color w:val="000000" w:themeColor="text1"/>
                <w:sz w:val="18"/>
                <w:szCs w:val="18"/>
              </w:rPr>
              <w:t>Critical thinking</w:t>
            </w:r>
          </w:p>
          <w:p w14:paraId="65A8EC50" w14:textId="77777777" w:rsidR="00AC3E6A" w:rsidRPr="00D83063" w:rsidRDefault="00AC3E6A" w:rsidP="00AC3E6A">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D83063">
              <w:rPr>
                <w:rFonts w:eastAsia="Open Sans" w:cs="Open Sans"/>
                <w:color w:val="000000" w:themeColor="text1"/>
                <w:sz w:val="18"/>
                <w:szCs w:val="18"/>
              </w:rPr>
              <w:t>Problem solving</w:t>
            </w:r>
          </w:p>
          <w:p w14:paraId="1C7EA230" w14:textId="77777777" w:rsidR="00AC3E6A" w:rsidRPr="00D83063" w:rsidRDefault="00AC3E6A" w:rsidP="00AC3E6A">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D83063">
              <w:rPr>
                <w:rFonts w:eastAsia="Open Sans" w:cs="Open Sans"/>
                <w:color w:val="000000" w:themeColor="text1"/>
                <w:sz w:val="18"/>
                <w:szCs w:val="18"/>
              </w:rPr>
              <w:t>Analysis</w:t>
            </w:r>
          </w:p>
          <w:p w14:paraId="58B2F52D" w14:textId="77777777" w:rsidR="00AC3E6A" w:rsidRPr="00D83063" w:rsidRDefault="00AC3E6A" w:rsidP="00AC3E6A">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c>
          <w:tcPr>
            <w:tcW w:w="1985" w:type="dxa"/>
            <w:shd w:val="clear" w:color="auto" w:fill="FFFFFF" w:themeFill="background1"/>
          </w:tcPr>
          <w:p w14:paraId="4120DF35" w14:textId="77777777" w:rsidR="00AC3E6A" w:rsidRPr="00D83063" w:rsidRDefault="00AC3E6A" w:rsidP="00AC3E6A">
            <w:pPr>
              <w:pStyle w:val="NoSpacing"/>
              <w:spacing w:before="8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18"/>
                <w:szCs w:val="18"/>
              </w:rPr>
            </w:pPr>
            <w:r w:rsidRPr="00D83063">
              <w:rPr>
                <w:rFonts w:asciiTheme="minorHAnsi" w:eastAsia="Open Sans" w:hAnsiTheme="minorHAnsi" w:cs="Open Sans"/>
                <w:color w:val="000000" w:themeColor="text1"/>
                <w:sz w:val="18"/>
                <w:szCs w:val="18"/>
              </w:rPr>
              <w:t>Critical thinking</w:t>
            </w:r>
          </w:p>
          <w:p w14:paraId="251FD0F1" w14:textId="77777777" w:rsidR="00AC3E6A" w:rsidRPr="00D83063" w:rsidRDefault="00AC3E6A" w:rsidP="00AC3E6A">
            <w:pPr>
              <w:spacing w:before="80" w:after="60"/>
              <w:cnfStyle w:val="000000100000" w:firstRow="0" w:lastRow="0" w:firstColumn="0" w:lastColumn="0" w:oddVBand="0" w:evenVBand="0" w:oddHBand="1" w:evenHBand="0" w:firstRowFirstColumn="0" w:firstRowLastColumn="0" w:lastRowFirstColumn="0" w:lastRowLastColumn="0"/>
              <w:rPr>
                <w:rFonts w:eastAsia="Open Sans" w:cs="Open Sans"/>
                <w:color w:val="000000" w:themeColor="text1"/>
                <w:sz w:val="18"/>
                <w:szCs w:val="18"/>
              </w:rPr>
            </w:pPr>
            <w:r w:rsidRPr="00D83063">
              <w:rPr>
                <w:rFonts w:eastAsia="Open Sans" w:cs="Open Sans"/>
                <w:color w:val="000000" w:themeColor="text1"/>
                <w:sz w:val="18"/>
                <w:szCs w:val="18"/>
              </w:rPr>
              <w:t>Problem solving</w:t>
            </w:r>
          </w:p>
          <w:p w14:paraId="6474B4C2" w14:textId="77777777" w:rsidR="00AC3E6A" w:rsidRPr="00D83063" w:rsidRDefault="00AC3E6A" w:rsidP="00AC3E6A">
            <w:pPr>
              <w:pStyle w:val="TableHeading"/>
              <w:cnfStyle w:val="000000100000" w:firstRow="0" w:lastRow="0" w:firstColumn="0" w:lastColumn="0" w:oddVBand="0" w:evenVBand="0" w:oddHBand="1" w:evenHBand="0" w:firstRowFirstColumn="0" w:firstRowLastColumn="0" w:lastRowFirstColumn="0" w:lastRowLastColumn="0"/>
              <w:rPr>
                <w:rFonts w:asciiTheme="minorHAnsi" w:hAnsiTheme="minorHAnsi"/>
                <w:noProof w:val="0"/>
                <w:color w:val="000000" w:themeColor="text1"/>
                <w:sz w:val="18"/>
                <w:szCs w:val="18"/>
                <w:lang w:val="en-GB"/>
              </w:rPr>
            </w:pPr>
          </w:p>
        </w:tc>
      </w:tr>
      <w:tr w:rsidR="00AC3E6A" w:rsidRPr="003A19A2" w14:paraId="2465043C" w14:textId="77777777" w:rsidTr="00D83063">
        <w:trPr>
          <w:trHeight w:val="444"/>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0A817B54" w14:textId="77777777" w:rsidR="00AC3E6A" w:rsidRPr="003A19A2" w:rsidRDefault="00AC3E6A" w:rsidP="00AC3E6A">
            <w:pPr>
              <w:pStyle w:val="TableHeading"/>
              <w:rPr>
                <w:noProof w:val="0"/>
                <w:lang w:val="en-GB"/>
              </w:rPr>
            </w:pPr>
            <w:r w:rsidRPr="003A19A2">
              <w:rPr>
                <w:b/>
                <w:bCs/>
                <w:noProof w:val="0"/>
                <w:color w:val="000000" w:themeColor="text1"/>
                <w:lang w:val="en-GB"/>
              </w:rPr>
              <w:t>Week 27</w:t>
            </w:r>
            <w:r w:rsidRPr="003A19A2">
              <w:rPr>
                <w:b/>
                <w:bCs/>
                <w:noProof w:val="0"/>
                <w:color w:val="000000" w:themeColor="text1"/>
                <w:lang w:val="en-GB"/>
              </w:rPr>
              <w:br/>
              <w:t>Lesson 3</w:t>
            </w:r>
          </w:p>
        </w:tc>
      </w:tr>
      <w:tr w:rsidR="00AC3E6A" w:rsidRPr="003A19A2" w14:paraId="1584B89A" w14:textId="77777777" w:rsidTr="00D83063">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5260268C" w14:textId="77777777" w:rsidR="00AC3E6A" w:rsidRPr="003A19A2" w:rsidRDefault="00AC3E6A" w:rsidP="00AC3E6A">
            <w:pPr>
              <w:pStyle w:val="TableHeading"/>
              <w:rPr>
                <w:noProof w:val="0"/>
                <w:color w:val="000000" w:themeColor="text1"/>
                <w:lang w:val="en-GB"/>
              </w:rPr>
            </w:pPr>
          </w:p>
        </w:tc>
        <w:tc>
          <w:tcPr>
            <w:tcW w:w="2551" w:type="dxa"/>
            <w:shd w:val="clear" w:color="auto" w:fill="auto"/>
          </w:tcPr>
          <w:p w14:paraId="4DB39DE7" w14:textId="77777777" w:rsidR="00AC3E6A" w:rsidRPr="003A19A2" w:rsidRDefault="00AC3E6A" w:rsidP="00AC3E6A">
            <w:pPr>
              <w:pStyle w:val="TableHeading"/>
              <w:cnfStyle w:val="000000100000" w:firstRow="0" w:lastRow="0" w:firstColumn="0" w:lastColumn="0" w:oddVBand="0" w:evenVBand="0" w:oddHBand="1" w:evenHBand="0" w:firstRowFirstColumn="0" w:firstRowLastColumn="0" w:lastRowFirstColumn="0" w:lastRowLastColumn="0"/>
              <w:rPr>
                <w:noProof w:val="0"/>
                <w:color w:val="000000" w:themeColor="text1"/>
                <w:lang w:val="en-GB"/>
              </w:rPr>
            </w:pPr>
          </w:p>
        </w:tc>
        <w:tc>
          <w:tcPr>
            <w:tcW w:w="4820" w:type="dxa"/>
            <w:shd w:val="clear" w:color="auto" w:fill="auto"/>
          </w:tcPr>
          <w:p w14:paraId="171C230F" w14:textId="77777777" w:rsidR="001D08D7" w:rsidRPr="004B514D" w:rsidRDefault="001D08D7" w:rsidP="004B514D">
            <w:pPr>
              <w:pStyle w:val="NoSpacing"/>
              <w:cnfStyle w:val="000000100000" w:firstRow="0" w:lastRow="0" w:firstColumn="0" w:lastColumn="0" w:oddVBand="0" w:evenVBand="0" w:oddHBand="1" w:evenHBand="0" w:firstRowFirstColumn="0" w:firstRowLastColumn="0" w:lastRowFirstColumn="0" w:lastRowLastColumn="0"/>
              <w:rPr>
                <w:rFonts w:asciiTheme="minorHAnsi" w:eastAsia="Open Sans" w:hAnsiTheme="minorHAnsi" w:cs="Open Sans"/>
                <w:color w:val="000000" w:themeColor="text1"/>
                <w:sz w:val="18"/>
                <w:szCs w:val="18"/>
              </w:rPr>
            </w:pPr>
            <w:r w:rsidRPr="004B514D">
              <w:rPr>
                <w:rFonts w:asciiTheme="minorHAnsi" w:hAnsiTheme="minorHAnsi" w:cs="Open Sans"/>
                <w:color w:val="000000" w:themeColor="text1"/>
                <w:sz w:val="18"/>
                <w:szCs w:val="18"/>
              </w:rPr>
              <w:t>These lessons are allocated for revision and exam time but can also be used flexibly if you want to spend more time on certain topics or embed more frequent assessments throughout the year.</w:t>
            </w:r>
          </w:p>
          <w:p w14:paraId="7EBD86F9" w14:textId="77777777" w:rsidR="00AC3E6A" w:rsidRPr="003A19A2" w:rsidRDefault="00AC3E6A" w:rsidP="00AC3E6A">
            <w:pPr>
              <w:pStyle w:val="TableHeading"/>
              <w:cnfStyle w:val="000000100000" w:firstRow="0" w:lastRow="0" w:firstColumn="0" w:lastColumn="0" w:oddVBand="0" w:evenVBand="0" w:oddHBand="1" w:evenHBand="0" w:firstRowFirstColumn="0" w:firstRowLastColumn="0" w:lastRowFirstColumn="0" w:lastRowLastColumn="0"/>
              <w:rPr>
                <w:noProof w:val="0"/>
                <w:color w:val="000000" w:themeColor="text1"/>
                <w:lang w:val="en-GB"/>
              </w:rPr>
            </w:pPr>
          </w:p>
        </w:tc>
        <w:tc>
          <w:tcPr>
            <w:tcW w:w="2268" w:type="dxa"/>
            <w:shd w:val="clear" w:color="auto" w:fill="auto"/>
          </w:tcPr>
          <w:p w14:paraId="47EFF96A" w14:textId="77777777" w:rsidR="00AC3E6A" w:rsidRPr="003A19A2" w:rsidRDefault="00AC3E6A" w:rsidP="00AC3E6A">
            <w:pPr>
              <w:pStyle w:val="TableHeading"/>
              <w:cnfStyle w:val="000000100000" w:firstRow="0" w:lastRow="0" w:firstColumn="0" w:lastColumn="0" w:oddVBand="0" w:evenVBand="0" w:oddHBand="1" w:evenHBand="0" w:firstRowFirstColumn="0" w:firstRowLastColumn="0" w:lastRowFirstColumn="0" w:lastRowLastColumn="0"/>
              <w:rPr>
                <w:noProof w:val="0"/>
                <w:color w:val="000000" w:themeColor="text1"/>
                <w:lang w:val="en-GB"/>
              </w:rPr>
            </w:pPr>
          </w:p>
        </w:tc>
        <w:tc>
          <w:tcPr>
            <w:tcW w:w="1984" w:type="dxa"/>
            <w:shd w:val="clear" w:color="auto" w:fill="auto"/>
          </w:tcPr>
          <w:p w14:paraId="5C403431" w14:textId="77777777" w:rsidR="00AC3E6A" w:rsidRPr="003A19A2" w:rsidRDefault="00AC3E6A" w:rsidP="00AC3E6A">
            <w:pPr>
              <w:pStyle w:val="TableHeading"/>
              <w:cnfStyle w:val="000000100000" w:firstRow="0" w:lastRow="0" w:firstColumn="0" w:lastColumn="0" w:oddVBand="0" w:evenVBand="0" w:oddHBand="1" w:evenHBand="0" w:firstRowFirstColumn="0" w:firstRowLastColumn="0" w:lastRowFirstColumn="0" w:lastRowLastColumn="0"/>
              <w:rPr>
                <w:noProof w:val="0"/>
                <w:color w:val="000000" w:themeColor="text1"/>
                <w:lang w:val="en-GB"/>
              </w:rPr>
            </w:pPr>
          </w:p>
        </w:tc>
        <w:tc>
          <w:tcPr>
            <w:tcW w:w="1985" w:type="dxa"/>
            <w:shd w:val="clear" w:color="auto" w:fill="auto"/>
          </w:tcPr>
          <w:p w14:paraId="261F3017" w14:textId="77777777" w:rsidR="00AC3E6A" w:rsidRPr="003A19A2" w:rsidRDefault="00AC3E6A" w:rsidP="00AC3E6A">
            <w:pPr>
              <w:pStyle w:val="TableHeading"/>
              <w:cnfStyle w:val="000000100000" w:firstRow="0" w:lastRow="0" w:firstColumn="0" w:lastColumn="0" w:oddVBand="0" w:evenVBand="0" w:oddHBand="1" w:evenHBand="0" w:firstRowFirstColumn="0" w:firstRowLastColumn="0" w:lastRowFirstColumn="0" w:lastRowLastColumn="0"/>
              <w:rPr>
                <w:b w:val="0"/>
                <w:bCs w:val="0"/>
                <w:noProof w:val="0"/>
                <w:color w:val="000000" w:themeColor="text1"/>
                <w:lang w:val="en-GB"/>
              </w:rPr>
            </w:pPr>
          </w:p>
        </w:tc>
      </w:tr>
    </w:tbl>
    <w:p w14:paraId="1FAAA20C" w14:textId="77777777" w:rsidR="00E460F8" w:rsidRPr="003A19A2" w:rsidRDefault="00E460F8" w:rsidP="00E460F8">
      <w:pPr>
        <w:rPr>
          <w:rStyle w:val="Strong"/>
          <w:b w:val="0"/>
          <w:bCs w:val="0"/>
        </w:rPr>
      </w:pPr>
    </w:p>
    <w:p w14:paraId="70175F61" w14:textId="77777777" w:rsidR="00E460F8" w:rsidRPr="003A19A2" w:rsidRDefault="00E460F8" w:rsidP="00E460F8">
      <w:pPr>
        <w:rPr>
          <w:rStyle w:val="Strong"/>
          <w:rFonts w:ascii="Plus Jakarta Sans" w:hAnsi="Plus Jakarta Sans"/>
          <w:sz w:val="36"/>
          <w:szCs w:val="26"/>
        </w:rPr>
      </w:pPr>
      <w:r w:rsidRPr="003A19A2">
        <w:rPr>
          <w:rStyle w:val="Strong"/>
          <w:b w:val="0"/>
          <w:bCs w:val="0"/>
        </w:rPr>
        <w:br w:type="page"/>
      </w:r>
    </w:p>
    <w:tbl>
      <w:tblPr>
        <w:tblStyle w:val="GridTable6ColourfulAccent1"/>
        <w:tblW w:w="15163" w:type="dxa"/>
        <w:tblLayout w:type="fixed"/>
        <w:tblLook w:val="04A0" w:firstRow="1" w:lastRow="0" w:firstColumn="1" w:lastColumn="0" w:noHBand="0" w:noVBand="1"/>
      </w:tblPr>
      <w:tblGrid>
        <w:gridCol w:w="1555"/>
        <w:gridCol w:w="2126"/>
        <w:gridCol w:w="5245"/>
        <w:gridCol w:w="2268"/>
        <w:gridCol w:w="1984"/>
        <w:gridCol w:w="1985"/>
      </w:tblGrid>
      <w:tr w:rsidR="00E460F8" w:rsidRPr="003A19A2" w14:paraId="241B9246" w14:textId="77777777">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4BB2EED8" w14:textId="77777777" w:rsidR="00E460F8" w:rsidRPr="00B4093C" w:rsidRDefault="00E460F8">
            <w:pPr>
              <w:pStyle w:val="TableHeading"/>
              <w:jc w:val="center"/>
              <w:rPr>
                <w:b/>
                <w:bCs/>
                <w:noProof w:val="0"/>
                <w:color w:val="FFFFFF" w:themeColor="background1"/>
                <w:sz w:val="20"/>
                <w:szCs w:val="24"/>
                <w:lang w:val="en-GB"/>
              </w:rPr>
            </w:pPr>
            <w:r w:rsidRPr="00B4093C">
              <w:rPr>
                <w:b/>
                <w:bCs/>
                <w:noProof w:val="0"/>
                <w:color w:val="FFFFFF" w:themeColor="background1"/>
                <w:sz w:val="20"/>
                <w:szCs w:val="24"/>
                <w:lang w:val="en-GB"/>
              </w:rPr>
              <w:t>Topic</w:t>
            </w:r>
            <w:r w:rsidRPr="00B4093C">
              <w:rPr>
                <w:b/>
                <w:bCs/>
                <w:noProof w:val="0"/>
                <w:color w:val="FFFFFF" w:themeColor="background1"/>
                <w:sz w:val="20"/>
                <w:szCs w:val="24"/>
                <w:lang w:val="en-GB"/>
              </w:rPr>
              <w:br/>
              <w:t>Sub topic</w:t>
            </w:r>
            <w:r w:rsidRPr="00B4093C">
              <w:rPr>
                <w:b/>
                <w:bCs/>
                <w:noProof w:val="0"/>
                <w:color w:val="FFFFFF" w:themeColor="background1"/>
                <w:sz w:val="20"/>
                <w:szCs w:val="24"/>
                <w:lang w:val="en-GB"/>
              </w:rPr>
              <w:br/>
              <w:t>Lesson title</w:t>
            </w:r>
          </w:p>
        </w:tc>
        <w:tc>
          <w:tcPr>
            <w:tcW w:w="2126" w:type="dxa"/>
            <w:shd w:val="clear" w:color="auto" w:fill="341583" w:themeFill="accent2" w:themeFillShade="80"/>
            <w:vAlign w:val="center"/>
          </w:tcPr>
          <w:p w14:paraId="2A81AFCF" w14:textId="77777777" w:rsidR="00E460F8" w:rsidRPr="00B4093C"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B4093C">
              <w:rPr>
                <w:b/>
                <w:bCs/>
                <w:noProof w:val="0"/>
                <w:color w:val="FFFFFF" w:themeColor="background1"/>
                <w:sz w:val="20"/>
                <w:szCs w:val="24"/>
                <w:lang w:val="en-GB"/>
              </w:rPr>
              <w:t>Specification reference</w:t>
            </w:r>
          </w:p>
        </w:tc>
        <w:tc>
          <w:tcPr>
            <w:tcW w:w="5245" w:type="dxa"/>
            <w:shd w:val="clear" w:color="auto" w:fill="341583" w:themeFill="accent2" w:themeFillShade="80"/>
            <w:vAlign w:val="center"/>
          </w:tcPr>
          <w:p w14:paraId="4C425BC9" w14:textId="77777777" w:rsidR="00E460F8" w:rsidRPr="00B4093C"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B4093C">
              <w:rPr>
                <w:b/>
                <w:bCs/>
                <w:noProof w:val="0"/>
                <w:color w:val="FFFFFF" w:themeColor="background1"/>
                <w:sz w:val="20"/>
                <w:szCs w:val="24"/>
                <w:lang w:val="en-GB"/>
              </w:rPr>
              <w:t>Suggested activities</w:t>
            </w:r>
          </w:p>
        </w:tc>
        <w:tc>
          <w:tcPr>
            <w:tcW w:w="2268" w:type="dxa"/>
            <w:shd w:val="clear" w:color="auto" w:fill="341583" w:themeFill="accent2" w:themeFillShade="80"/>
            <w:vAlign w:val="center"/>
          </w:tcPr>
          <w:p w14:paraId="28C801B7" w14:textId="77777777" w:rsidR="00E460F8" w:rsidRPr="00B4093C"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B4093C">
              <w:rPr>
                <w:b/>
                <w:bCs/>
                <w:noProof w:val="0"/>
                <w:color w:val="FFFFFF" w:themeColor="background1"/>
                <w:sz w:val="20"/>
                <w:szCs w:val="24"/>
                <w:lang w:val="en-GB"/>
              </w:rPr>
              <w:t>Suggested resources</w:t>
            </w:r>
          </w:p>
        </w:tc>
        <w:tc>
          <w:tcPr>
            <w:tcW w:w="1984" w:type="dxa"/>
            <w:shd w:val="clear" w:color="auto" w:fill="341583" w:themeFill="accent2" w:themeFillShade="80"/>
            <w:vAlign w:val="center"/>
          </w:tcPr>
          <w:p w14:paraId="1BF69F33" w14:textId="77777777" w:rsidR="00E460F8" w:rsidRPr="00B4093C"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B4093C">
              <w:rPr>
                <w:b/>
                <w:bCs/>
                <w:noProof w:val="0"/>
                <w:color w:val="FFFFFF" w:themeColor="background1"/>
                <w:sz w:val="20"/>
                <w:szCs w:val="24"/>
                <w:lang w:val="en-GB"/>
              </w:rPr>
              <w:t>Which skills acquired in this lesson are explicitly assessed through examination?</w:t>
            </w:r>
          </w:p>
        </w:tc>
        <w:tc>
          <w:tcPr>
            <w:tcW w:w="1985" w:type="dxa"/>
            <w:shd w:val="clear" w:color="auto" w:fill="341583" w:themeFill="accent2" w:themeFillShade="80"/>
            <w:vAlign w:val="center"/>
          </w:tcPr>
          <w:p w14:paraId="5F463992" w14:textId="77777777" w:rsidR="00E460F8" w:rsidRPr="00B4093C"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4"/>
                <w:lang w:val="en-GB"/>
              </w:rPr>
            </w:pPr>
            <w:r w:rsidRPr="00B4093C">
              <w:rPr>
                <w:b/>
                <w:bCs/>
                <w:noProof w:val="0"/>
                <w:color w:val="FFFFFF" w:themeColor="background1"/>
                <w:sz w:val="20"/>
                <w:szCs w:val="24"/>
                <w:lang w:val="en-GB"/>
              </w:rPr>
              <w:t>Which skills could be acquired through teaching and delivery in this lesson?</w:t>
            </w:r>
          </w:p>
        </w:tc>
      </w:tr>
      <w:tr w:rsidR="00E460F8" w:rsidRPr="003A19A2" w14:paraId="07175D5A"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50C7410D" w14:textId="77777777" w:rsidR="00E460F8" w:rsidRPr="003A19A2" w:rsidRDefault="00E460F8">
            <w:pPr>
              <w:pStyle w:val="TableHeading"/>
              <w:rPr>
                <w:noProof w:val="0"/>
                <w:color w:val="FFFFFF" w:themeColor="background1"/>
                <w:lang w:val="en-GB"/>
              </w:rPr>
            </w:pPr>
            <w:r w:rsidRPr="003A19A2">
              <w:rPr>
                <w:b/>
                <w:bCs/>
                <w:noProof w:val="0"/>
                <w:color w:val="000000" w:themeColor="text1"/>
                <w:lang w:val="en-GB"/>
              </w:rPr>
              <w:t>Week 28</w:t>
            </w:r>
            <w:r w:rsidRPr="003A19A2">
              <w:rPr>
                <w:b/>
                <w:bCs/>
                <w:noProof w:val="0"/>
                <w:color w:val="000000" w:themeColor="text1"/>
                <w:lang w:val="en-GB"/>
              </w:rPr>
              <w:br/>
              <w:t>Lesson 1</w:t>
            </w:r>
          </w:p>
        </w:tc>
      </w:tr>
      <w:tr w:rsidR="00E460F8" w:rsidRPr="003A19A2" w14:paraId="35742BC1" w14:textId="77777777">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26650011" w14:textId="77777777" w:rsidR="00E460F8" w:rsidRPr="00CB7F47" w:rsidRDefault="00E460F8" w:rsidP="00CB7F47">
            <w:pPr>
              <w:pStyle w:val="NoSpacing"/>
              <w:rPr>
                <w:rFonts w:asciiTheme="minorHAnsi" w:hAnsiTheme="minorHAnsi" w:cs="Open Sans"/>
                <w:color w:val="000000" w:themeColor="text1"/>
                <w:sz w:val="18"/>
                <w:szCs w:val="18"/>
              </w:rPr>
            </w:pPr>
          </w:p>
        </w:tc>
        <w:tc>
          <w:tcPr>
            <w:tcW w:w="2126" w:type="dxa"/>
          </w:tcPr>
          <w:p w14:paraId="0BC052C3" w14:textId="77777777" w:rsidR="00E460F8" w:rsidRPr="00CB7F47" w:rsidRDefault="00E460F8" w:rsidP="00CB7F47">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Open Sans"/>
                <w:color w:val="000000" w:themeColor="text1"/>
                <w:sz w:val="18"/>
                <w:szCs w:val="18"/>
              </w:rPr>
            </w:pPr>
          </w:p>
        </w:tc>
        <w:tc>
          <w:tcPr>
            <w:tcW w:w="5245" w:type="dxa"/>
          </w:tcPr>
          <w:p w14:paraId="4138841F" w14:textId="77777777" w:rsidR="004B514D" w:rsidRPr="00CB7F47" w:rsidRDefault="004B514D" w:rsidP="00CB7F47">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Open Sans"/>
                <w:color w:val="000000" w:themeColor="text1"/>
                <w:sz w:val="18"/>
                <w:szCs w:val="18"/>
              </w:rPr>
            </w:pPr>
            <w:r w:rsidRPr="00CB7F47">
              <w:rPr>
                <w:rFonts w:asciiTheme="minorHAnsi" w:hAnsiTheme="minorHAnsi" w:cs="Open Sans"/>
                <w:color w:val="000000" w:themeColor="text1"/>
                <w:sz w:val="18"/>
                <w:szCs w:val="18"/>
              </w:rPr>
              <w:t>These lessons are allocated for revision and exam time but can also be used flexibly if you want to spend more time on certain topics or embed more frequent assessments throughout the year.</w:t>
            </w:r>
          </w:p>
          <w:p w14:paraId="6C33BA5C" w14:textId="77777777" w:rsidR="00E460F8" w:rsidRPr="00CB7F47" w:rsidRDefault="00E460F8" w:rsidP="00CB7F47">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Open Sans"/>
                <w:color w:val="000000" w:themeColor="text1"/>
                <w:sz w:val="18"/>
                <w:szCs w:val="18"/>
              </w:rPr>
            </w:pPr>
          </w:p>
        </w:tc>
        <w:tc>
          <w:tcPr>
            <w:tcW w:w="2268" w:type="dxa"/>
          </w:tcPr>
          <w:p w14:paraId="17814C1E" w14:textId="77777777" w:rsidR="00E460F8" w:rsidRPr="00CB7F47" w:rsidRDefault="00E460F8" w:rsidP="00CB7F47">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Open Sans"/>
                <w:color w:val="000000" w:themeColor="text1"/>
                <w:sz w:val="18"/>
                <w:szCs w:val="18"/>
              </w:rPr>
            </w:pPr>
          </w:p>
        </w:tc>
        <w:tc>
          <w:tcPr>
            <w:tcW w:w="1984" w:type="dxa"/>
          </w:tcPr>
          <w:p w14:paraId="5651D591" w14:textId="77777777" w:rsidR="00E460F8" w:rsidRPr="00CB7F47" w:rsidRDefault="00E460F8" w:rsidP="00CB7F47">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Open Sans"/>
                <w:color w:val="000000" w:themeColor="text1"/>
                <w:sz w:val="18"/>
                <w:szCs w:val="18"/>
              </w:rPr>
            </w:pPr>
          </w:p>
        </w:tc>
        <w:tc>
          <w:tcPr>
            <w:tcW w:w="1985" w:type="dxa"/>
          </w:tcPr>
          <w:p w14:paraId="1C7AFE22" w14:textId="77777777" w:rsidR="00E460F8" w:rsidRPr="00CB7F47" w:rsidRDefault="00E460F8" w:rsidP="00CB7F47">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Open Sans"/>
                <w:color w:val="000000" w:themeColor="text1"/>
                <w:sz w:val="18"/>
                <w:szCs w:val="18"/>
              </w:rPr>
            </w:pPr>
          </w:p>
        </w:tc>
      </w:tr>
      <w:tr w:rsidR="00E460F8" w:rsidRPr="003A19A2" w14:paraId="7B772E7E"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tcPr>
          <w:p w14:paraId="44BF56F1" w14:textId="77777777" w:rsidR="00E460F8" w:rsidRPr="003A19A2" w:rsidRDefault="00E460F8">
            <w:pPr>
              <w:pStyle w:val="TableHeading"/>
              <w:rPr>
                <w:noProof w:val="0"/>
                <w:lang w:val="en-GB"/>
              </w:rPr>
            </w:pPr>
            <w:r w:rsidRPr="003A19A2">
              <w:rPr>
                <w:b/>
                <w:bCs/>
                <w:noProof w:val="0"/>
                <w:color w:val="000000" w:themeColor="text1"/>
                <w:lang w:val="en-GB"/>
              </w:rPr>
              <w:t>Week 28</w:t>
            </w:r>
            <w:r w:rsidRPr="003A19A2">
              <w:rPr>
                <w:b/>
                <w:bCs/>
                <w:noProof w:val="0"/>
                <w:color w:val="000000" w:themeColor="text1"/>
                <w:lang w:val="en-GB"/>
              </w:rPr>
              <w:br/>
              <w:t>Lesson 2</w:t>
            </w:r>
          </w:p>
        </w:tc>
      </w:tr>
      <w:tr w:rsidR="00E460F8" w:rsidRPr="003A19A2" w14:paraId="17F46BE8" w14:textId="77777777">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263F9AE6" w14:textId="77777777" w:rsidR="00E460F8" w:rsidRPr="00CB7F47" w:rsidRDefault="00E460F8" w:rsidP="00CB7F47">
            <w:pPr>
              <w:pStyle w:val="NoSpacing"/>
              <w:rPr>
                <w:rFonts w:asciiTheme="minorHAnsi" w:hAnsiTheme="minorHAnsi" w:cs="Open Sans"/>
                <w:color w:val="000000" w:themeColor="text1"/>
                <w:sz w:val="18"/>
                <w:szCs w:val="18"/>
              </w:rPr>
            </w:pPr>
          </w:p>
        </w:tc>
        <w:tc>
          <w:tcPr>
            <w:tcW w:w="2126" w:type="dxa"/>
          </w:tcPr>
          <w:p w14:paraId="71263E98" w14:textId="77777777" w:rsidR="00E460F8" w:rsidRPr="00CB7F47" w:rsidRDefault="00E460F8" w:rsidP="00CB7F47">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Open Sans"/>
                <w:color w:val="000000" w:themeColor="text1"/>
                <w:sz w:val="18"/>
                <w:szCs w:val="18"/>
              </w:rPr>
            </w:pPr>
          </w:p>
        </w:tc>
        <w:tc>
          <w:tcPr>
            <w:tcW w:w="5245" w:type="dxa"/>
          </w:tcPr>
          <w:p w14:paraId="3DF76DA4" w14:textId="77777777" w:rsidR="004B514D" w:rsidRPr="00CB7F47" w:rsidRDefault="004B514D" w:rsidP="00CB7F47">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Open Sans"/>
                <w:color w:val="000000" w:themeColor="text1"/>
                <w:sz w:val="18"/>
                <w:szCs w:val="18"/>
              </w:rPr>
            </w:pPr>
            <w:r w:rsidRPr="00CB7F47">
              <w:rPr>
                <w:rFonts w:asciiTheme="minorHAnsi" w:hAnsiTheme="minorHAnsi" w:cs="Open Sans"/>
                <w:color w:val="000000" w:themeColor="text1"/>
                <w:sz w:val="18"/>
                <w:szCs w:val="18"/>
              </w:rPr>
              <w:t>These lessons are allocated for revision and exam time but can also be used flexibly if you want to spend more time on certain topics or embed more frequent assessments throughout the year.</w:t>
            </w:r>
          </w:p>
          <w:p w14:paraId="633C53A3" w14:textId="77777777" w:rsidR="00E460F8" w:rsidRPr="00CB7F47" w:rsidRDefault="00E460F8" w:rsidP="00CB7F47">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Open Sans"/>
                <w:color w:val="000000" w:themeColor="text1"/>
                <w:sz w:val="18"/>
                <w:szCs w:val="18"/>
              </w:rPr>
            </w:pPr>
          </w:p>
        </w:tc>
        <w:tc>
          <w:tcPr>
            <w:tcW w:w="2268" w:type="dxa"/>
          </w:tcPr>
          <w:p w14:paraId="1C618F53" w14:textId="77777777" w:rsidR="00E460F8" w:rsidRPr="00CB7F47" w:rsidRDefault="00E460F8" w:rsidP="00CB7F47">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Open Sans"/>
                <w:color w:val="000000" w:themeColor="text1"/>
                <w:sz w:val="18"/>
                <w:szCs w:val="18"/>
              </w:rPr>
            </w:pPr>
          </w:p>
        </w:tc>
        <w:tc>
          <w:tcPr>
            <w:tcW w:w="1984" w:type="dxa"/>
          </w:tcPr>
          <w:p w14:paraId="65C42756" w14:textId="77777777" w:rsidR="00E460F8" w:rsidRPr="00CB7F47" w:rsidRDefault="00E460F8" w:rsidP="00CB7F47">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Open Sans"/>
                <w:color w:val="000000" w:themeColor="text1"/>
                <w:sz w:val="18"/>
                <w:szCs w:val="18"/>
              </w:rPr>
            </w:pPr>
          </w:p>
        </w:tc>
        <w:tc>
          <w:tcPr>
            <w:tcW w:w="1985" w:type="dxa"/>
          </w:tcPr>
          <w:p w14:paraId="3125F352" w14:textId="77777777" w:rsidR="00E460F8" w:rsidRPr="00CB7F47" w:rsidRDefault="00E460F8" w:rsidP="00CB7F47">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Open Sans"/>
                <w:color w:val="000000" w:themeColor="text1"/>
                <w:sz w:val="18"/>
                <w:szCs w:val="18"/>
              </w:rPr>
            </w:pPr>
          </w:p>
        </w:tc>
      </w:tr>
      <w:tr w:rsidR="00E460F8" w:rsidRPr="003A19A2" w14:paraId="1D412A6D" w14:textId="77777777">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tcPr>
          <w:p w14:paraId="16DC51F7" w14:textId="77777777" w:rsidR="00E460F8" w:rsidRPr="003A19A2" w:rsidRDefault="00E460F8">
            <w:pPr>
              <w:pStyle w:val="TableHeading"/>
              <w:rPr>
                <w:noProof w:val="0"/>
                <w:lang w:val="en-GB"/>
              </w:rPr>
            </w:pPr>
            <w:r w:rsidRPr="003A19A2">
              <w:rPr>
                <w:b/>
                <w:bCs/>
                <w:noProof w:val="0"/>
                <w:color w:val="000000" w:themeColor="text1"/>
                <w:lang w:val="en-GB"/>
              </w:rPr>
              <w:t>Week 28</w:t>
            </w:r>
            <w:r w:rsidRPr="003A19A2">
              <w:rPr>
                <w:b/>
                <w:bCs/>
                <w:noProof w:val="0"/>
                <w:color w:val="000000" w:themeColor="text1"/>
                <w:lang w:val="en-GB"/>
              </w:rPr>
              <w:br/>
              <w:t>Lesson 3</w:t>
            </w:r>
          </w:p>
        </w:tc>
      </w:tr>
      <w:tr w:rsidR="00E460F8" w:rsidRPr="003A19A2" w14:paraId="480C713E" w14:textId="77777777">
        <w:trPr>
          <w:trHeight w:val="444"/>
        </w:trPr>
        <w:tc>
          <w:tcPr>
            <w:cnfStyle w:val="001000000000" w:firstRow="0" w:lastRow="0" w:firstColumn="1" w:lastColumn="0" w:oddVBand="0" w:evenVBand="0" w:oddHBand="0" w:evenHBand="0" w:firstRowFirstColumn="0" w:firstRowLastColumn="0" w:lastRowFirstColumn="0" w:lastRowLastColumn="0"/>
            <w:tcW w:w="1555" w:type="dxa"/>
          </w:tcPr>
          <w:p w14:paraId="68056C31" w14:textId="77777777" w:rsidR="00E460F8" w:rsidRPr="00CB7F47" w:rsidRDefault="00E460F8" w:rsidP="00CB7F47">
            <w:pPr>
              <w:pStyle w:val="NoSpacing"/>
              <w:rPr>
                <w:rFonts w:asciiTheme="minorHAnsi" w:hAnsiTheme="minorHAnsi" w:cs="Open Sans"/>
                <w:color w:val="000000" w:themeColor="text1"/>
                <w:sz w:val="18"/>
                <w:szCs w:val="18"/>
              </w:rPr>
            </w:pPr>
          </w:p>
        </w:tc>
        <w:tc>
          <w:tcPr>
            <w:tcW w:w="2126" w:type="dxa"/>
          </w:tcPr>
          <w:p w14:paraId="3314706A" w14:textId="77777777" w:rsidR="00E460F8" w:rsidRPr="00CB7F47" w:rsidRDefault="00E460F8" w:rsidP="00CB7F47">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Open Sans"/>
                <w:color w:val="000000" w:themeColor="text1"/>
                <w:sz w:val="18"/>
                <w:szCs w:val="18"/>
              </w:rPr>
            </w:pPr>
          </w:p>
        </w:tc>
        <w:tc>
          <w:tcPr>
            <w:tcW w:w="5245" w:type="dxa"/>
          </w:tcPr>
          <w:p w14:paraId="7C9E6225" w14:textId="77777777" w:rsidR="00CB7F47" w:rsidRPr="00CB7F47" w:rsidRDefault="00CB7F47" w:rsidP="00CB7F47">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Open Sans"/>
                <w:color w:val="000000" w:themeColor="text1"/>
                <w:sz w:val="18"/>
                <w:szCs w:val="18"/>
              </w:rPr>
            </w:pPr>
            <w:r w:rsidRPr="00CB7F47">
              <w:rPr>
                <w:rFonts w:asciiTheme="minorHAnsi" w:hAnsiTheme="minorHAnsi" w:cs="Open Sans"/>
                <w:color w:val="000000" w:themeColor="text1"/>
                <w:sz w:val="18"/>
                <w:szCs w:val="18"/>
              </w:rPr>
              <w:t>These lessons are allocated for revision and exam time but can also be used flexibly if you want to spend more time on certain topics or embed more frequent assessments throughout the year.</w:t>
            </w:r>
          </w:p>
          <w:p w14:paraId="32295977" w14:textId="77777777" w:rsidR="00E460F8" w:rsidRPr="00CB7F47" w:rsidRDefault="00E460F8" w:rsidP="00CB7F47">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Open Sans"/>
                <w:color w:val="000000" w:themeColor="text1"/>
                <w:sz w:val="18"/>
                <w:szCs w:val="18"/>
              </w:rPr>
            </w:pPr>
          </w:p>
        </w:tc>
        <w:tc>
          <w:tcPr>
            <w:tcW w:w="2268" w:type="dxa"/>
          </w:tcPr>
          <w:p w14:paraId="775A0497" w14:textId="77777777" w:rsidR="00E460F8" w:rsidRPr="00CB7F47" w:rsidRDefault="00E460F8" w:rsidP="00CB7F47">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Open Sans"/>
                <w:color w:val="000000" w:themeColor="text1"/>
                <w:sz w:val="18"/>
                <w:szCs w:val="18"/>
              </w:rPr>
            </w:pPr>
          </w:p>
        </w:tc>
        <w:tc>
          <w:tcPr>
            <w:tcW w:w="1984" w:type="dxa"/>
          </w:tcPr>
          <w:p w14:paraId="536F174E" w14:textId="77777777" w:rsidR="00E460F8" w:rsidRPr="00CB7F47" w:rsidRDefault="00E460F8" w:rsidP="00CB7F47">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Open Sans"/>
                <w:color w:val="000000" w:themeColor="text1"/>
                <w:sz w:val="18"/>
                <w:szCs w:val="18"/>
              </w:rPr>
            </w:pPr>
          </w:p>
        </w:tc>
        <w:tc>
          <w:tcPr>
            <w:tcW w:w="1985" w:type="dxa"/>
          </w:tcPr>
          <w:p w14:paraId="67DDEE50" w14:textId="77777777" w:rsidR="00E460F8" w:rsidRPr="00CB7F47" w:rsidRDefault="00E460F8" w:rsidP="00CB7F47">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Open Sans"/>
                <w:color w:val="000000" w:themeColor="text1"/>
                <w:sz w:val="18"/>
                <w:szCs w:val="18"/>
              </w:rPr>
            </w:pPr>
          </w:p>
        </w:tc>
      </w:tr>
    </w:tbl>
    <w:p w14:paraId="20612CDE" w14:textId="2703D07F" w:rsidR="003C1507" w:rsidRDefault="003C1507" w:rsidP="00E460F8">
      <w:pPr>
        <w:rPr>
          <w:rStyle w:val="Strong"/>
          <w:b w:val="0"/>
          <w:bCs w:val="0"/>
        </w:rPr>
      </w:pPr>
    </w:p>
    <w:p w14:paraId="58626F6D" w14:textId="77777777" w:rsidR="003C1507" w:rsidRDefault="003C1507">
      <w:pPr>
        <w:spacing w:after="0" w:line="240" w:lineRule="auto"/>
        <w:rPr>
          <w:rStyle w:val="Strong"/>
          <w:b w:val="0"/>
          <w:bCs w:val="0"/>
        </w:rPr>
      </w:pPr>
      <w:r>
        <w:rPr>
          <w:rStyle w:val="Strong"/>
          <w:b w:val="0"/>
          <w:bCs w:val="0"/>
        </w:rPr>
        <w:br w:type="page"/>
      </w:r>
    </w:p>
    <w:p w14:paraId="353AACCC" w14:textId="77777777" w:rsidR="00E460F8" w:rsidRPr="003A19A2" w:rsidRDefault="00E460F8" w:rsidP="00E460F8">
      <w:pPr>
        <w:rPr>
          <w:rStyle w:val="Strong"/>
          <w:b w:val="0"/>
          <w:bCs w:val="0"/>
        </w:rPr>
      </w:pPr>
    </w:p>
    <w:tbl>
      <w:tblPr>
        <w:tblStyle w:val="GridTable6ColourfulAccent1"/>
        <w:tblW w:w="15163" w:type="dxa"/>
        <w:tblLayout w:type="fixed"/>
        <w:tblLook w:val="04A0" w:firstRow="1" w:lastRow="0" w:firstColumn="1" w:lastColumn="0" w:noHBand="0" w:noVBand="1"/>
      </w:tblPr>
      <w:tblGrid>
        <w:gridCol w:w="1555"/>
        <w:gridCol w:w="2126"/>
        <w:gridCol w:w="5245"/>
        <w:gridCol w:w="2268"/>
        <w:gridCol w:w="1984"/>
        <w:gridCol w:w="1985"/>
      </w:tblGrid>
      <w:tr w:rsidR="00E460F8" w:rsidRPr="003A19A2" w14:paraId="03606C0C" w14:textId="77777777">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50782674" w14:textId="77777777" w:rsidR="00E460F8" w:rsidRPr="00B4093C" w:rsidRDefault="00E460F8">
            <w:pPr>
              <w:pStyle w:val="TableHeading"/>
              <w:jc w:val="center"/>
              <w:rPr>
                <w:b/>
                <w:bCs/>
                <w:noProof w:val="0"/>
                <w:color w:val="FFFFFF" w:themeColor="background1"/>
                <w:sz w:val="20"/>
                <w:szCs w:val="20"/>
                <w:lang w:val="en-GB"/>
              </w:rPr>
            </w:pPr>
            <w:r w:rsidRPr="00B4093C">
              <w:rPr>
                <w:b/>
                <w:bCs/>
                <w:noProof w:val="0"/>
                <w:color w:val="FFFFFF" w:themeColor="background1"/>
                <w:sz w:val="20"/>
                <w:szCs w:val="20"/>
                <w:lang w:val="en-GB"/>
              </w:rPr>
              <w:t>Topic</w:t>
            </w:r>
            <w:r w:rsidRPr="00B4093C">
              <w:rPr>
                <w:b/>
                <w:bCs/>
                <w:noProof w:val="0"/>
                <w:color w:val="FFFFFF" w:themeColor="background1"/>
                <w:sz w:val="20"/>
                <w:szCs w:val="20"/>
                <w:lang w:val="en-GB"/>
              </w:rPr>
              <w:br/>
              <w:t>Sub topic</w:t>
            </w:r>
            <w:r w:rsidRPr="00B4093C">
              <w:rPr>
                <w:b/>
                <w:bCs/>
                <w:noProof w:val="0"/>
                <w:color w:val="FFFFFF" w:themeColor="background1"/>
                <w:sz w:val="20"/>
                <w:szCs w:val="20"/>
                <w:lang w:val="en-GB"/>
              </w:rPr>
              <w:br/>
              <w:t>Lesson title</w:t>
            </w:r>
          </w:p>
        </w:tc>
        <w:tc>
          <w:tcPr>
            <w:tcW w:w="2126" w:type="dxa"/>
            <w:shd w:val="clear" w:color="auto" w:fill="341583" w:themeFill="accent2" w:themeFillShade="80"/>
            <w:vAlign w:val="center"/>
          </w:tcPr>
          <w:p w14:paraId="2C680E41" w14:textId="77777777" w:rsidR="00E460F8" w:rsidRPr="00B4093C"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0"/>
                <w:lang w:val="en-GB"/>
              </w:rPr>
            </w:pPr>
            <w:r w:rsidRPr="00B4093C">
              <w:rPr>
                <w:b/>
                <w:bCs/>
                <w:noProof w:val="0"/>
                <w:color w:val="FFFFFF" w:themeColor="background1"/>
                <w:sz w:val="20"/>
                <w:szCs w:val="20"/>
                <w:lang w:val="en-GB"/>
              </w:rPr>
              <w:t>Specification reference</w:t>
            </w:r>
          </w:p>
        </w:tc>
        <w:tc>
          <w:tcPr>
            <w:tcW w:w="5245" w:type="dxa"/>
            <w:shd w:val="clear" w:color="auto" w:fill="341583" w:themeFill="accent2" w:themeFillShade="80"/>
            <w:vAlign w:val="center"/>
          </w:tcPr>
          <w:p w14:paraId="2EF78C7C" w14:textId="77777777" w:rsidR="00E460F8" w:rsidRPr="00B4093C"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0"/>
                <w:lang w:val="en-GB"/>
              </w:rPr>
            </w:pPr>
            <w:r w:rsidRPr="00B4093C">
              <w:rPr>
                <w:b/>
                <w:bCs/>
                <w:noProof w:val="0"/>
                <w:color w:val="FFFFFF" w:themeColor="background1"/>
                <w:sz w:val="20"/>
                <w:szCs w:val="20"/>
                <w:lang w:val="en-GB"/>
              </w:rPr>
              <w:t>Suggested activities</w:t>
            </w:r>
          </w:p>
        </w:tc>
        <w:tc>
          <w:tcPr>
            <w:tcW w:w="2268" w:type="dxa"/>
            <w:shd w:val="clear" w:color="auto" w:fill="341583" w:themeFill="accent2" w:themeFillShade="80"/>
            <w:vAlign w:val="center"/>
          </w:tcPr>
          <w:p w14:paraId="69D545B7" w14:textId="77777777" w:rsidR="00E460F8" w:rsidRPr="00B4093C"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0"/>
                <w:lang w:val="en-GB"/>
              </w:rPr>
            </w:pPr>
            <w:r w:rsidRPr="00B4093C">
              <w:rPr>
                <w:b/>
                <w:bCs/>
                <w:noProof w:val="0"/>
                <w:color w:val="FFFFFF" w:themeColor="background1"/>
                <w:sz w:val="20"/>
                <w:szCs w:val="20"/>
                <w:lang w:val="en-GB"/>
              </w:rPr>
              <w:t>Suggested resources</w:t>
            </w:r>
          </w:p>
        </w:tc>
        <w:tc>
          <w:tcPr>
            <w:tcW w:w="1984" w:type="dxa"/>
            <w:shd w:val="clear" w:color="auto" w:fill="341583" w:themeFill="accent2" w:themeFillShade="80"/>
            <w:vAlign w:val="center"/>
          </w:tcPr>
          <w:p w14:paraId="35E06110" w14:textId="77777777" w:rsidR="00E460F8" w:rsidRPr="00B4093C"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0"/>
                <w:lang w:val="en-GB"/>
              </w:rPr>
            </w:pPr>
            <w:r w:rsidRPr="00B4093C">
              <w:rPr>
                <w:b/>
                <w:bCs/>
                <w:noProof w:val="0"/>
                <w:color w:val="FFFFFF" w:themeColor="background1"/>
                <w:sz w:val="20"/>
                <w:szCs w:val="20"/>
                <w:lang w:val="en-GB"/>
              </w:rPr>
              <w:t>Which skills acquired in this lesson are explicitly assessed through examination?</w:t>
            </w:r>
          </w:p>
        </w:tc>
        <w:tc>
          <w:tcPr>
            <w:tcW w:w="1985" w:type="dxa"/>
            <w:shd w:val="clear" w:color="auto" w:fill="341583" w:themeFill="accent2" w:themeFillShade="80"/>
            <w:vAlign w:val="center"/>
          </w:tcPr>
          <w:p w14:paraId="7BF865A5" w14:textId="77777777" w:rsidR="00E460F8" w:rsidRPr="00B4093C"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0"/>
                <w:lang w:val="en-GB"/>
              </w:rPr>
            </w:pPr>
            <w:r w:rsidRPr="00B4093C">
              <w:rPr>
                <w:b/>
                <w:bCs/>
                <w:noProof w:val="0"/>
                <w:color w:val="FFFFFF" w:themeColor="background1"/>
                <w:sz w:val="20"/>
                <w:szCs w:val="20"/>
                <w:lang w:val="en-GB"/>
              </w:rPr>
              <w:t>Which skills could be acquired through teaching and delivery in this lesson?</w:t>
            </w:r>
          </w:p>
        </w:tc>
      </w:tr>
      <w:tr w:rsidR="00E460F8" w:rsidRPr="003A19A2" w14:paraId="008DD47D"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251DBAA3" w14:textId="77777777" w:rsidR="00E460F8" w:rsidRPr="003A19A2" w:rsidRDefault="00E460F8">
            <w:pPr>
              <w:pStyle w:val="TableHeading"/>
              <w:rPr>
                <w:noProof w:val="0"/>
                <w:color w:val="FFFFFF" w:themeColor="background1"/>
                <w:lang w:val="en-GB"/>
              </w:rPr>
            </w:pPr>
            <w:r w:rsidRPr="003A19A2">
              <w:rPr>
                <w:b/>
                <w:bCs/>
                <w:noProof w:val="0"/>
                <w:color w:val="000000" w:themeColor="text1"/>
                <w:lang w:val="en-GB"/>
              </w:rPr>
              <w:t>Week 29</w:t>
            </w:r>
            <w:r w:rsidRPr="003A19A2">
              <w:rPr>
                <w:b/>
                <w:bCs/>
                <w:noProof w:val="0"/>
                <w:color w:val="000000" w:themeColor="text1"/>
                <w:lang w:val="en-GB"/>
              </w:rPr>
              <w:br/>
              <w:t>Lesson 1</w:t>
            </w:r>
          </w:p>
        </w:tc>
      </w:tr>
      <w:tr w:rsidR="00E460F8" w:rsidRPr="003A19A2" w14:paraId="72393A97" w14:textId="77777777">
        <w:trPr>
          <w:trHeight w:val="1385"/>
        </w:trPr>
        <w:tc>
          <w:tcPr>
            <w:cnfStyle w:val="001000000000" w:firstRow="0" w:lastRow="0" w:firstColumn="1" w:lastColumn="0" w:oddVBand="0" w:evenVBand="0" w:oddHBand="0" w:evenHBand="0" w:firstRowFirstColumn="0" w:firstRowLastColumn="0" w:lastRowFirstColumn="0" w:lastRowLastColumn="0"/>
            <w:tcW w:w="1555" w:type="dxa"/>
          </w:tcPr>
          <w:p w14:paraId="5C1D67A5" w14:textId="77777777" w:rsidR="00E460F8" w:rsidRPr="00CB7F47" w:rsidRDefault="00E460F8" w:rsidP="00CB7F47">
            <w:pPr>
              <w:pStyle w:val="NoSpacing"/>
              <w:rPr>
                <w:rFonts w:asciiTheme="minorHAnsi" w:hAnsiTheme="minorHAnsi" w:cs="Open Sans"/>
                <w:color w:val="000000" w:themeColor="text1"/>
                <w:sz w:val="18"/>
                <w:szCs w:val="18"/>
              </w:rPr>
            </w:pPr>
          </w:p>
        </w:tc>
        <w:tc>
          <w:tcPr>
            <w:tcW w:w="2126" w:type="dxa"/>
          </w:tcPr>
          <w:p w14:paraId="6F1E1389" w14:textId="77777777" w:rsidR="00E460F8" w:rsidRPr="00CB7F47" w:rsidRDefault="00E460F8" w:rsidP="00CB7F47">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Open Sans"/>
                <w:color w:val="000000" w:themeColor="text1"/>
                <w:sz w:val="18"/>
                <w:szCs w:val="18"/>
              </w:rPr>
            </w:pPr>
          </w:p>
        </w:tc>
        <w:tc>
          <w:tcPr>
            <w:tcW w:w="5245" w:type="dxa"/>
          </w:tcPr>
          <w:p w14:paraId="50E1C782" w14:textId="77777777" w:rsidR="00EB0ADF" w:rsidRPr="00CB7F47" w:rsidRDefault="00EB0ADF" w:rsidP="00CB7F47">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Open Sans"/>
                <w:color w:val="000000" w:themeColor="text1"/>
                <w:sz w:val="18"/>
                <w:szCs w:val="18"/>
              </w:rPr>
            </w:pPr>
            <w:r w:rsidRPr="00CB7F47">
              <w:rPr>
                <w:rFonts w:asciiTheme="minorHAnsi" w:hAnsiTheme="minorHAnsi" w:cs="Open Sans"/>
                <w:color w:val="000000" w:themeColor="text1"/>
                <w:sz w:val="18"/>
                <w:szCs w:val="18"/>
              </w:rPr>
              <w:t>These lessons are allocated for revision and exam time but can also be used flexibly if you want to spend more time on certain topics or embed more frequent assessments throughout the year.</w:t>
            </w:r>
          </w:p>
          <w:p w14:paraId="6FE057F7" w14:textId="77777777" w:rsidR="00E460F8" w:rsidRPr="00CB7F47" w:rsidRDefault="00E460F8" w:rsidP="00CB7F47">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Open Sans"/>
                <w:color w:val="000000" w:themeColor="text1"/>
                <w:sz w:val="18"/>
                <w:szCs w:val="18"/>
              </w:rPr>
            </w:pPr>
          </w:p>
        </w:tc>
        <w:tc>
          <w:tcPr>
            <w:tcW w:w="2268" w:type="dxa"/>
          </w:tcPr>
          <w:p w14:paraId="0C9B9FD6" w14:textId="77777777" w:rsidR="00E460F8" w:rsidRPr="00CB7F47" w:rsidRDefault="00E460F8" w:rsidP="00CB7F47">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Open Sans"/>
                <w:color w:val="000000" w:themeColor="text1"/>
                <w:sz w:val="18"/>
                <w:szCs w:val="18"/>
              </w:rPr>
            </w:pPr>
          </w:p>
        </w:tc>
        <w:tc>
          <w:tcPr>
            <w:tcW w:w="1984" w:type="dxa"/>
          </w:tcPr>
          <w:p w14:paraId="494F8705" w14:textId="77777777" w:rsidR="00E460F8" w:rsidRPr="00CB7F47" w:rsidRDefault="00E460F8" w:rsidP="00CB7F47">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Open Sans"/>
                <w:color w:val="000000" w:themeColor="text1"/>
                <w:sz w:val="18"/>
                <w:szCs w:val="18"/>
              </w:rPr>
            </w:pPr>
          </w:p>
        </w:tc>
        <w:tc>
          <w:tcPr>
            <w:tcW w:w="1985" w:type="dxa"/>
          </w:tcPr>
          <w:p w14:paraId="0AFBA017" w14:textId="77777777" w:rsidR="00E460F8" w:rsidRPr="00CB7F47" w:rsidRDefault="00E460F8" w:rsidP="00CB7F47">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Open Sans"/>
                <w:color w:val="000000" w:themeColor="text1"/>
                <w:sz w:val="18"/>
                <w:szCs w:val="18"/>
              </w:rPr>
            </w:pPr>
          </w:p>
        </w:tc>
      </w:tr>
      <w:tr w:rsidR="00E460F8" w:rsidRPr="003A19A2" w14:paraId="73039683"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tcPr>
          <w:p w14:paraId="1889A174" w14:textId="77777777" w:rsidR="00E460F8" w:rsidRPr="003A19A2" w:rsidRDefault="00E460F8">
            <w:pPr>
              <w:pStyle w:val="TableHeading"/>
              <w:rPr>
                <w:noProof w:val="0"/>
                <w:lang w:val="en-GB"/>
              </w:rPr>
            </w:pPr>
            <w:r w:rsidRPr="003A19A2">
              <w:rPr>
                <w:b/>
                <w:bCs/>
                <w:noProof w:val="0"/>
                <w:color w:val="000000" w:themeColor="text1"/>
                <w:lang w:val="en-GB"/>
              </w:rPr>
              <w:t>Week 29</w:t>
            </w:r>
            <w:r w:rsidRPr="003A19A2">
              <w:rPr>
                <w:b/>
                <w:bCs/>
                <w:noProof w:val="0"/>
                <w:color w:val="000000" w:themeColor="text1"/>
                <w:lang w:val="en-GB"/>
              </w:rPr>
              <w:br/>
              <w:t>Lesson 2</w:t>
            </w:r>
          </w:p>
        </w:tc>
      </w:tr>
      <w:tr w:rsidR="00E460F8" w:rsidRPr="003A19A2" w14:paraId="5716738D" w14:textId="77777777" w:rsidTr="00CB7F47">
        <w:trPr>
          <w:trHeight w:val="1102"/>
        </w:trPr>
        <w:tc>
          <w:tcPr>
            <w:cnfStyle w:val="001000000000" w:firstRow="0" w:lastRow="0" w:firstColumn="1" w:lastColumn="0" w:oddVBand="0" w:evenVBand="0" w:oddHBand="0" w:evenHBand="0" w:firstRowFirstColumn="0" w:firstRowLastColumn="0" w:lastRowFirstColumn="0" w:lastRowLastColumn="0"/>
            <w:tcW w:w="1555" w:type="dxa"/>
          </w:tcPr>
          <w:p w14:paraId="6BB20258" w14:textId="77777777" w:rsidR="00E460F8" w:rsidRPr="00CB7F47" w:rsidRDefault="00E460F8" w:rsidP="00CB7F47">
            <w:pPr>
              <w:pStyle w:val="NoSpacing"/>
              <w:rPr>
                <w:rFonts w:asciiTheme="minorHAnsi" w:hAnsiTheme="minorHAnsi" w:cs="Open Sans"/>
                <w:color w:val="000000" w:themeColor="text1"/>
                <w:sz w:val="18"/>
                <w:szCs w:val="18"/>
              </w:rPr>
            </w:pPr>
          </w:p>
        </w:tc>
        <w:tc>
          <w:tcPr>
            <w:tcW w:w="2126" w:type="dxa"/>
          </w:tcPr>
          <w:p w14:paraId="2710D365" w14:textId="77777777" w:rsidR="00E460F8" w:rsidRPr="00CB7F47" w:rsidRDefault="00E460F8" w:rsidP="00CB7F47">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Open Sans"/>
                <w:color w:val="000000" w:themeColor="text1"/>
                <w:sz w:val="18"/>
                <w:szCs w:val="18"/>
              </w:rPr>
            </w:pPr>
          </w:p>
        </w:tc>
        <w:tc>
          <w:tcPr>
            <w:tcW w:w="5245" w:type="dxa"/>
          </w:tcPr>
          <w:p w14:paraId="1B977DE7" w14:textId="77777777" w:rsidR="00EB0ADF" w:rsidRPr="00CB7F47" w:rsidRDefault="00EB0ADF" w:rsidP="00CB7F47">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Open Sans"/>
                <w:color w:val="000000" w:themeColor="text1"/>
                <w:sz w:val="18"/>
                <w:szCs w:val="18"/>
              </w:rPr>
            </w:pPr>
            <w:r w:rsidRPr="00CB7F47">
              <w:rPr>
                <w:rFonts w:asciiTheme="minorHAnsi" w:hAnsiTheme="minorHAnsi" w:cs="Open Sans"/>
                <w:color w:val="000000" w:themeColor="text1"/>
                <w:sz w:val="18"/>
                <w:szCs w:val="18"/>
              </w:rPr>
              <w:t>These lessons are allocated for revision and exam time but can also be used flexibly if you want to spend more time on certain topics or embed more frequent assessments throughout the year.</w:t>
            </w:r>
          </w:p>
          <w:p w14:paraId="4B8A930C" w14:textId="77777777" w:rsidR="00E460F8" w:rsidRPr="00CB7F47" w:rsidRDefault="00E460F8" w:rsidP="00CB7F47">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Open Sans"/>
                <w:color w:val="000000" w:themeColor="text1"/>
                <w:sz w:val="18"/>
                <w:szCs w:val="18"/>
              </w:rPr>
            </w:pPr>
          </w:p>
        </w:tc>
        <w:tc>
          <w:tcPr>
            <w:tcW w:w="2268" w:type="dxa"/>
          </w:tcPr>
          <w:p w14:paraId="1E380688" w14:textId="77777777" w:rsidR="00E460F8" w:rsidRPr="00CB7F47" w:rsidRDefault="00E460F8" w:rsidP="00CB7F47">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Open Sans"/>
                <w:color w:val="000000" w:themeColor="text1"/>
                <w:sz w:val="18"/>
                <w:szCs w:val="18"/>
              </w:rPr>
            </w:pPr>
          </w:p>
        </w:tc>
        <w:tc>
          <w:tcPr>
            <w:tcW w:w="1984" w:type="dxa"/>
          </w:tcPr>
          <w:p w14:paraId="665F5AB5" w14:textId="77777777" w:rsidR="00E460F8" w:rsidRPr="00CB7F47" w:rsidRDefault="00E460F8" w:rsidP="00CB7F47">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Open Sans"/>
                <w:color w:val="000000" w:themeColor="text1"/>
                <w:sz w:val="18"/>
                <w:szCs w:val="18"/>
              </w:rPr>
            </w:pPr>
          </w:p>
        </w:tc>
        <w:tc>
          <w:tcPr>
            <w:tcW w:w="1985" w:type="dxa"/>
          </w:tcPr>
          <w:p w14:paraId="7327C0A5" w14:textId="77777777" w:rsidR="00E460F8" w:rsidRPr="00CB7F47" w:rsidRDefault="00E460F8" w:rsidP="00CB7F47">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Open Sans"/>
                <w:color w:val="000000" w:themeColor="text1"/>
                <w:sz w:val="18"/>
                <w:szCs w:val="18"/>
              </w:rPr>
            </w:pPr>
          </w:p>
        </w:tc>
      </w:tr>
      <w:tr w:rsidR="00E460F8" w:rsidRPr="003A19A2" w14:paraId="41113E6B" w14:textId="77777777">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tcPr>
          <w:p w14:paraId="135BBA92" w14:textId="77777777" w:rsidR="00E460F8" w:rsidRPr="003A19A2" w:rsidRDefault="00E460F8">
            <w:pPr>
              <w:pStyle w:val="TableHeading"/>
              <w:rPr>
                <w:noProof w:val="0"/>
                <w:lang w:val="en-GB"/>
              </w:rPr>
            </w:pPr>
            <w:r w:rsidRPr="003A19A2">
              <w:rPr>
                <w:b/>
                <w:bCs/>
                <w:noProof w:val="0"/>
                <w:color w:val="000000" w:themeColor="text1"/>
                <w:lang w:val="en-GB"/>
              </w:rPr>
              <w:t>Week 29</w:t>
            </w:r>
            <w:r w:rsidRPr="003A19A2">
              <w:rPr>
                <w:b/>
                <w:bCs/>
                <w:noProof w:val="0"/>
                <w:color w:val="000000" w:themeColor="text1"/>
                <w:lang w:val="en-GB"/>
              </w:rPr>
              <w:br/>
              <w:t>Lesson 3</w:t>
            </w:r>
          </w:p>
        </w:tc>
      </w:tr>
      <w:tr w:rsidR="00E460F8" w:rsidRPr="003A19A2" w14:paraId="69C38CB4" w14:textId="77777777">
        <w:trPr>
          <w:trHeight w:val="444"/>
        </w:trPr>
        <w:tc>
          <w:tcPr>
            <w:cnfStyle w:val="001000000000" w:firstRow="0" w:lastRow="0" w:firstColumn="1" w:lastColumn="0" w:oddVBand="0" w:evenVBand="0" w:oddHBand="0" w:evenHBand="0" w:firstRowFirstColumn="0" w:firstRowLastColumn="0" w:lastRowFirstColumn="0" w:lastRowLastColumn="0"/>
            <w:tcW w:w="1555" w:type="dxa"/>
          </w:tcPr>
          <w:p w14:paraId="4D945E5F" w14:textId="77777777" w:rsidR="00E460F8" w:rsidRPr="00CB7F47" w:rsidRDefault="00E460F8" w:rsidP="00CB7F47">
            <w:pPr>
              <w:pStyle w:val="NoSpacing"/>
              <w:rPr>
                <w:rFonts w:asciiTheme="minorHAnsi" w:hAnsiTheme="minorHAnsi" w:cs="Open Sans"/>
                <w:color w:val="000000" w:themeColor="text1"/>
                <w:sz w:val="18"/>
                <w:szCs w:val="18"/>
              </w:rPr>
            </w:pPr>
          </w:p>
        </w:tc>
        <w:tc>
          <w:tcPr>
            <w:tcW w:w="2126" w:type="dxa"/>
          </w:tcPr>
          <w:p w14:paraId="4FF531A3" w14:textId="77777777" w:rsidR="00E460F8" w:rsidRPr="00CB7F47" w:rsidRDefault="00E460F8" w:rsidP="00CB7F47">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Open Sans"/>
                <w:color w:val="000000" w:themeColor="text1"/>
                <w:sz w:val="18"/>
                <w:szCs w:val="18"/>
              </w:rPr>
            </w:pPr>
          </w:p>
        </w:tc>
        <w:tc>
          <w:tcPr>
            <w:tcW w:w="5245" w:type="dxa"/>
          </w:tcPr>
          <w:p w14:paraId="5C4DF321" w14:textId="77777777" w:rsidR="00EB0ADF" w:rsidRPr="00CB7F47" w:rsidRDefault="00EB0ADF" w:rsidP="00CB7F47">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Open Sans"/>
                <w:color w:val="000000" w:themeColor="text1"/>
                <w:sz w:val="18"/>
                <w:szCs w:val="18"/>
              </w:rPr>
            </w:pPr>
            <w:r w:rsidRPr="00CB7F47">
              <w:rPr>
                <w:rFonts w:asciiTheme="minorHAnsi" w:hAnsiTheme="minorHAnsi" w:cs="Open Sans"/>
                <w:color w:val="000000" w:themeColor="text1"/>
                <w:sz w:val="18"/>
                <w:szCs w:val="18"/>
              </w:rPr>
              <w:t>These lessons are allocated for revision and exam time but can also be used flexibly if you want to spend more time on certain topics or embed more frequent assessments throughout the year.</w:t>
            </w:r>
          </w:p>
          <w:p w14:paraId="0C7E0CDD" w14:textId="77777777" w:rsidR="00E460F8" w:rsidRPr="00CB7F47" w:rsidRDefault="00E460F8" w:rsidP="00CB7F47">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Open Sans"/>
                <w:color w:val="000000" w:themeColor="text1"/>
                <w:sz w:val="18"/>
                <w:szCs w:val="18"/>
              </w:rPr>
            </w:pPr>
          </w:p>
        </w:tc>
        <w:tc>
          <w:tcPr>
            <w:tcW w:w="2268" w:type="dxa"/>
          </w:tcPr>
          <w:p w14:paraId="5AC03B2C" w14:textId="77777777" w:rsidR="00E460F8" w:rsidRPr="00CB7F47" w:rsidRDefault="00E460F8" w:rsidP="00CB7F47">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Open Sans"/>
                <w:color w:val="000000" w:themeColor="text1"/>
                <w:sz w:val="18"/>
                <w:szCs w:val="18"/>
              </w:rPr>
            </w:pPr>
          </w:p>
        </w:tc>
        <w:tc>
          <w:tcPr>
            <w:tcW w:w="1984" w:type="dxa"/>
          </w:tcPr>
          <w:p w14:paraId="1BAAEC5D" w14:textId="77777777" w:rsidR="00E460F8" w:rsidRPr="00CB7F47" w:rsidRDefault="00E460F8" w:rsidP="00CB7F47">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Open Sans"/>
                <w:color w:val="000000" w:themeColor="text1"/>
                <w:sz w:val="18"/>
                <w:szCs w:val="18"/>
              </w:rPr>
            </w:pPr>
          </w:p>
        </w:tc>
        <w:tc>
          <w:tcPr>
            <w:tcW w:w="1985" w:type="dxa"/>
          </w:tcPr>
          <w:p w14:paraId="073A7C69" w14:textId="77777777" w:rsidR="00E460F8" w:rsidRPr="00CB7F47" w:rsidRDefault="00E460F8" w:rsidP="00CB7F47">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Open Sans"/>
                <w:color w:val="000000" w:themeColor="text1"/>
                <w:sz w:val="18"/>
                <w:szCs w:val="18"/>
              </w:rPr>
            </w:pPr>
          </w:p>
        </w:tc>
      </w:tr>
    </w:tbl>
    <w:p w14:paraId="0DF9B6F3" w14:textId="77777777" w:rsidR="00E460F8" w:rsidRPr="003A19A2" w:rsidRDefault="00E460F8" w:rsidP="00E460F8">
      <w:pPr>
        <w:rPr>
          <w:rStyle w:val="Strong"/>
          <w:b w:val="0"/>
          <w:bCs w:val="0"/>
        </w:rPr>
      </w:pPr>
    </w:p>
    <w:p w14:paraId="3FEC4EC9" w14:textId="7E00BC78" w:rsidR="00E460F8" w:rsidRPr="003A19A2" w:rsidRDefault="00E460F8" w:rsidP="00E460F8">
      <w:pPr>
        <w:rPr>
          <w:rStyle w:val="Strong"/>
          <w:rFonts w:ascii="Plus Jakarta Sans" w:hAnsi="Plus Jakarta Sans"/>
          <w:sz w:val="36"/>
          <w:szCs w:val="26"/>
        </w:rPr>
      </w:pPr>
    </w:p>
    <w:tbl>
      <w:tblPr>
        <w:tblStyle w:val="GridTable6ColourfulAccent1"/>
        <w:tblW w:w="15163" w:type="dxa"/>
        <w:tblLayout w:type="fixed"/>
        <w:tblLook w:val="04A0" w:firstRow="1" w:lastRow="0" w:firstColumn="1" w:lastColumn="0" w:noHBand="0" w:noVBand="1"/>
      </w:tblPr>
      <w:tblGrid>
        <w:gridCol w:w="1555"/>
        <w:gridCol w:w="2126"/>
        <w:gridCol w:w="5245"/>
        <w:gridCol w:w="2268"/>
        <w:gridCol w:w="1984"/>
        <w:gridCol w:w="1985"/>
      </w:tblGrid>
      <w:tr w:rsidR="00E460F8" w:rsidRPr="003A19A2" w14:paraId="41CF35C8" w14:textId="77777777">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55" w:type="dxa"/>
            <w:shd w:val="clear" w:color="auto" w:fill="341583" w:themeFill="accent2" w:themeFillShade="80"/>
            <w:vAlign w:val="center"/>
          </w:tcPr>
          <w:p w14:paraId="67974BEF" w14:textId="77777777" w:rsidR="00E460F8" w:rsidRPr="00B4093C" w:rsidRDefault="00E460F8">
            <w:pPr>
              <w:pStyle w:val="TableHeading"/>
              <w:jc w:val="center"/>
              <w:rPr>
                <w:b/>
                <w:bCs/>
                <w:noProof w:val="0"/>
                <w:color w:val="FFFFFF" w:themeColor="background1"/>
                <w:sz w:val="20"/>
                <w:szCs w:val="20"/>
                <w:lang w:val="en-GB"/>
              </w:rPr>
            </w:pPr>
            <w:r w:rsidRPr="00B4093C">
              <w:rPr>
                <w:b/>
                <w:bCs/>
                <w:noProof w:val="0"/>
                <w:color w:val="FFFFFF" w:themeColor="background1"/>
                <w:sz w:val="20"/>
                <w:szCs w:val="20"/>
                <w:lang w:val="en-GB"/>
              </w:rPr>
              <w:t>Topic</w:t>
            </w:r>
            <w:r w:rsidRPr="00B4093C">
              <w:rPr>
                <w:b/>
                <w:bCs/>
                <w:noProof w:val="0"/>
                <w:color w:val="FFFFFF" w:themeColor="background1"/>
                <w:sz w:val="20"/>
                <w:szCs w:val="20"/>
                <w:lang w:val="en-GB"/>
              </w:rPr>
              <w:br/>
              <w:t>Sub topic</w:t>
            </w:r>
            <w:r w:rsidRPr="00B4093C">
              <w:rPr>
                <w:b/>
                <w:bCs/>
                <w:noProof w:val="0"/>
                <w:color w:val="FFFFFF" w:themeColor="background1"/>
                <w:sz w:val="20"/>
                <w:szCs w:val="20"/>
                <w:lang w:val="en-GB"/>
              </w:rPr>
              <w:br/>
              <w:t>Lesson title</w:t>
            </w:r>
          </w:p>
        </w:tc>
        <w:tc>
          <w:tcPr>
            <w:tcW w:w="2126" w:type="dxa"/>
            <w:shd w:val="clear" w:color="auto" w:fill="341583" w:themeFill="accent2" w:themeFillShade="80"/>
            <w:vAlign w:val="center"/>
          </w:tcPr>
          <w:p w14:paraId="324904A3" w14:textId="77777777" w:rsidR="00E460F8" w:rsidRPr="00B4093C"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0"/>
                <w:lang w:val="en-GB"/>
              </w:rPr>
            </w:pPr>
            <w:r w:rsidRPr="00B4093C">
              <w:rPr>
                <w:b/>
                <w:bCs/>
                <w:noProof w:val="0"/>
                <w:color w:val="FFFFFF" w:themeColor="background1"/>
                <w:sz w:val="20"/>
                <w:szCs w:val="20"/>
                <w:lang w:val="en-GB"/>
              </w:rPr>
              <w:t>Specification reference</w:t>
            </w:r>
          </w:p>
        </w:tc>
        <w:tc>
          <w:tcPr>
            <w:tcW w:w="5245" w:type="dxa"/>
            <w:shd w:val="clear" w:color="auto" w:fill="341583" w:themeFill="accent2" w:themeFillShade="80"/>
            <w:vAlign w:val="center"/>
          </w:tcPr>
          <w:p w14:paraId="3643C1E0" w14:textId="77777777" w:rsidR="00E460F8" w:rsidRPr="00B4093C"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0"/>
                <w:lang w:val="en-GB"/>
              </w:rPr>
            </w:pPr>
            <w:r w:rsidRPr="00B4093C">
              <w:rPr>
                <w:b/>
                <w:bCs/>
                <w:noProof w:val="0"/>
                <w:color w:val="FFFFFF" w:themeColor="background1"/>
                <w:sz w:val="20"/>
                <w:szCs w:val="20"/>
                <w:lang w:val="en-GB"/>
              </w:rPr>
              <w:t>Suggested activities</w:t>
            </w:r>
          </w:p>
        </w:tc>
        <w:tc>
          <w:tcPr>
            <w:tcW w:w="2268" w:type="dxa"/>
            <w:shd w:val="clear" w:color="auto" w:fill="341583" w:themeFill="accent2" w:themeFillShade="80"/>
            <w:vAlign w:val="center"/>
          </w:tcPr>
          <w:p w14:paraId="60716DFD" w14:textId="77777777" w:rsidR="00E460F8" w:rsidRPr="00B4093C"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0"/>
                <w:lang w:val="en-GB"/>
              </w:rPr>
            </w:pPr>
            <w:r w:rsidRPr="00B4093C">
              <w:rPr>
                <w:b/>
                <w:bCs/>
                <w:noProof w:val="0"/>
                <w:color w:val="FFFFFF" w:themeColor="background1"/>
                <w:sz w:val="20"/>
                <w:szCs w:val="20"/>
                <w:lang w:val="en-GB"/>
              </w:rPr>
              <w:t>Suggested resources</w:t>
            </w:r>
          </w:p>
        </w:tc>
        <w:tc>
          <w:tcPr>
            <w:tcW w:w="1984" w:type="dxa"/>
            <w:shd w:val="clear" w:color="auto" w:fill="341583" w:themeFill="accent2" w:themeFillShade="80"/>
            <w:vAlign w:val="center"/>
          </w:tcPr>
          <w:p w14:paraId="7A9564EA" w14:textId="77777777" w:rsidR="00E460F8" w:rsidRPr="00B4093C" w:rsidRDefault="00E460F8">
            <w:pPr>
              <w:pStyle w:val="TableHeading"/>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0"/>
                <w:lang w:val="en-GB"/>
              </w:rPr>
            </w:pPr>
            <w:r w:rsidRPr="00B4093C">
              <w:rPr>
                <w:b/>
                <w:bCs/>
                <w:noProof w:val="0"/>
                <w:color w:val="FFFFFF" w:themeColor="background1"/>
                <w:sz w:val="20"/>
                <w:szCs w:val="20"/>
                <w:lang w:val="en-GB"/>
              </w:rPr>
              <w:t>Which skills acquired in this lesson are explicitly assessed through examination?</w:t>
            </w:r>
          </w:p>
        </w:tc>
        <w:tc>
          <w:tcPr>
            <w:tcW w:w="1985" w:type="dxa"/>
            <w:shd w:val="clear" w:color="auto" w:fill="341583" w:themeFill="accent2" w:themeFillShade="80"/>
            <w:vAlign w:val="center"/>
          </w:tcPr>
          <w:p w14:paraId="504D5553" w14:textId="77777777" w:rsidR="00E460F8" w:rsidRPr="00B4093C" w:rsidRDefault="00E460F8">
            <w:pPr>
              <w:pStyle w:val="TableHeading"/>
              <w:ind w:right="-113"/>
              <w:jc w:val="center"/>
              <w:cnfStyle w:val="100000000000" w:firstRow="1" w:lastRow="0" w:firstColumn="0" w:lastColumn="0" w:oddVBand="0" w:evenVBand="0" w:oddHBand="0" w:evenHBand="0" w:firstRowFirstColumn="0" w:firstRowLastColumn="0" w:lastRowFirstColumn="0" w:lastRowLastColumn="0"/>
              <w:rPr>
                <w:b/>
                <w:bCs/>
                <w:noProof w:val="0"/>
                <w:color w:val="FFFFFF" w:themeColor="background1"/>
                <w:sz w:val="20"/>
                <w:szCs w:val="20"/>
                <w:lang w:val="en-GB"/>
              </w:rPr>
            </w:pPr>
            <w:r w:rsidRPr="00B4093C">
              <w:rPr>
                <w:b/>
                <w:bCs/>
                <w:noProof w:val="0"/>
                <w:color w:val="FFFFFF" w:themeColor="background1"/>
                <w:sz w:val="20"/>
                <w:szCs w:val="20"/>
                <w:lang w:val="en-GB"/>
              </w:rPr>
              <w:t>Which skills could be acquired through teaching and delivery in this lesson?</w:t>
            </w:r>
          </w:p>
        </w:tc>
      </w:tr>
      <w:tr w:rsidR="00E460F8" w:rsidRPr="003A19A2" w14:paraId="05586490" w14:textId="77777777">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5163" w:type="dxa"/>
            <w:gridSpan w:val="6"/>
            <w:shd w:val="clear" w:color="auto" w:fill="E3DBF9" w:themeFill="accent2" w:themeFillTint="33"/>
          </w:tcPr>
          <w:p w14:paraId="454F1153" w14:textId="77777777" w:rsidR="00E460F8" w:rsidRPr="003A19A2" w:rsidRDefault="00E460F8">
            <w:pPr>
              <w:pStyle w:val="TableHeading"/>
              <w:rPr>
                <w:noProof w:val="0"/>
                <w:color w:val="FFFFFF" w:themeColor="background1"/>
                <w:lang w:val="en-GB"/>
              </w:rPr>
            </w:pPr>
            <w:r w:rsidRPr="003A19A2">
              <w:rPr>
                <w:b/>
                <w:bCs/>
                <w:noProof w:val="0"/>
                <w:color w:val="000000" w:themeColor="text1"/>
                <w:lang w:val="en-GB"/>
              </w:rPr>
              <w:t>Week 30</w:t>
            </w:r>
            <w:r w:rsidRPr="003A19A2">
              <w:rPr>
                <w:b/>
                <w:bCs/>
                <w:noProof w:val="0"/>
                <w:color w:val="000000" w:themeColor="text1"/>
                <w:lang w:val="en-GB"/>
              </w:rPr>
              <w:br/>
              <w:t>Lesson 1</w:t>
            </w:r>
          </w:p>
        </w:tc>
      </w:tr>
      <w:tr w:rsidR="00E460F8" w:rsidRPr="003A19A2" w14:paraId="22DA2729" w14:textId="77777777" w:rsidTr="00CB7F47">
        <w:trPr>
          <w:trHeight w:val="1125"/>
        </w:trPr>
        <w:tc>
          <w:tcPr>
            <w:cnfStyle w:val="001000000000" w:firstRow="0" w:lastRow="0" w:firstColumn="1" w:lastColumn="0" w:oddVBand="0" w:evenVBand="0" w:oddHBand="0" w:evenHBand="0" w:firstRowFirstColumn="0" w:firstRowLastColumn="0" w:lastRowFirstColumn="0" w:lastRowLastColumn="0"/>
            <w:tcW w:w="1555" w:type="dxa"/>
          </w:tcPr>
          <w:p w14:paraId="2B169FC3" w14:textId="77777777" w:rsidR="00E460F8" w:rsidRPr="003A19A2" w:rsidRDefault="00E460F8">
            <w:pPr>
              <w:pStyle w:val="TableText"/>
              <w:rPr>
                <w:noProof w:val="0"/>
                <w:lang w:val="en-GB"/>
              </w:rPr>
            </w:pPr>
          </w:p>
        </w:tc>
        <w:tc>
          <w:tcPr>
            <w:tcW w:w="2126" w:type="dxa"/>
          </w:tcPr>
          <w:p w14:paraId="1DFBBF34" w14:textId="77777777" w:rsidR="00E460F8" w:rsidRPr="003A19A2" w:rsidRDefault="00E460F8">
            <w:pPr>
              <w:pStyle w:val="TableText"/>
              <w:cnfStyle w:val="000000000000" w:firstRow="0" w:lastRow="0" w:firstColumn="0" w:lastColumn="0" w:oddVBand="0" w:evenVBand="0" w:oddHBand="0" w:evenHBand="0" w:firstRowFirstColumn="0" w:firstRowLastColumn="0" w:lastRowFirstColumn="0" w:lastRowLastColumn="0"/>
              <w:rPr>
                <w:noProof w:val="0"/>
                <w:lang w:val="en-GB"/>
              </w:rPr>
            </w:pPr>
          </w:p>
        </w:tc>
        <w:tc>
          <w:tcPr>
            <w:tcW w:w="5245" w:type="dxa"/>
          </w:tcPr>
          <w:p w14:paraId="441539B4" w14:textId="77777777" w:rsidR="00CB7F47" w:rsidRPr="00CB7F47" w:rsidRDefault="00CB7F47" w:rsidP="00CB7F47">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Open Sans"/>
                <w:color w:val="000000" w:themeColor="text1"/>
                <w:sz w:val="18"/>
                <w:szCs w:val="18"/>
              </w:rPr>
            </w:pPr>
            <w:r w:rsidRPr="00CB7F47">
              <w:rPr>
                <w:rFonts w:asciiTheme="minorHAnsi" w:hAnsiTheme="minorHAnsi" w:cs="Open Sans"/>
                <w:color w:val="000000" w:themeColor="text1"/>
                <w:sz w:val="18"/>
                <w:szCs w:val="18"/>
              </w:rPr>
              <w:t>These lessons are allocated for revision and exam time but can also be used flexibly if you want to spend more time on certain topics or embed more frequent assessments throughout the year.</w:t>
            </w:r>
          </w:p>
          <w:p w14:paraId="5DE2ECAE" w14:textId="77777777" w:rsidR="00E460F8" w:rsidRPr="003A19A2" w:rsidRDefault="00E460F8">
            <w:pPr>
              <w:pStyle w:val="TableText"/>
              <w:cnfStyle w:val="000000000000" w:firstRow="0" w:lastRow="0" w:firstColumn="0" w:lastColumn="0" w:oddVBand="0" w:evenVBand="0" w:oddHBand="0" w:evenHBand="0" w:firstRowFirstColumn="0" w:firstRowLastColumn="0" w:lastRowFirstColumn="0" w:lastRowLastColumn="0"/>
              <w:rPr>
                <w:noProof w:val="0"/>
                <w:lang w:val="en-GB"/>
              </w:rPr>
            </w:pPr>
          </w:p>
        </w:tc>
        <w:tc>
          <w:tcPr>
            <w:tcW w:w="2268" w:type="dxa"/>
          </w:tcPr>
          <w:p w14:paraId="659EB14A" w14:textId="77777777" w:rsidR="00E460F8" w:rsidRPr="003A19A2" w:rsidRDefault="00E460F8">
            <w:pPr>
              <w:pStyle w:val="TableHeading"/>
              <w:cnfStyle w:val="000000000000" w:firstRow="0" w:lastRow="0" w:firstColumn="0" w:lastColumn="0" w:oddVBand="0" w:evenVBand="0" w:oddHBand="0" w:evenHBand="0" w:firstRowFirstColumn="0" w:firstRowLastColumn="0" w:lastRowFirstColumn="0" w:lastRowLastColumn="0"/>
              <w:rPr>
                <w:noProof w:val="0"/>
                <w:lang w:val="en-GB"/>
              </w:rPr>
            </w:pPr>
          </w:p>
        </w:tc>
        <w:tc>
          <w:tcPr>
            <w:tcW w:w="1984" w:type="dxa"/>
          </w:tcPr>
          <w:p w14:paraId="14045B2C" w14:textId="77777777" w:rsidR="00E460F8" w:rsidRPr="003A19A2" w:rsidRDefault="00E460F8">
            <w:pPr>
              <w:pStyle w:val="TableHeading"/>
              <w:cnfStyle w:val="000000000000" w:firstRow="0" w:lastRow="0" w:firstColumn="0" w:lastColumn="0" w:oddVBand="0" w:evenVBand="0" w:oddHBand="0" w:evenHBand="0" w:firstRowFirstColumn="0" w:firstRowLastColumn="0" w:lastRowFirstColumn="0" w:lastRowLastColumn="0"/>
              <w:rPr>
                <w:noProof w:val="0"/>
                <w:lang w:val="en-GB"/>
              </w:rPr>
            </w:pPr>
          </w:p>
        </w:tc>
        <w:tc>
          <w:tcPr>
            <w:tcW w:w="1985" w:type="dxa"/>
          </w:tcPr>
          <w:p w14:paraId="062A610F" w14:textId="77777777" w:rsidR="00E460F8" w:rsidRPr="003A19A2" w:rsidRDefault="00E460F8">
            <w:pPr>
              <w:pStyle w:val="TableHeading"/>
              <w:cnfStyle w:val="000000000000" w:firstRow="0" w:lastRow="0" w:firstColumn="0" w:lastColumn="0" w:oddVBand="0" w:evenVBand="0" w:oddHBand="0" w:evenHBand="0" w:firstRowFirstColumn="0" w:firstRowLastColumn="0" w:lastRowFirstColumn="0" w:lastRowLastColumn="0"/>
              <w:rPr>
                <w:noProof w:val="0"/>
                <w:lang w:val="en-GB"/>
              </w:rPr>
            </w:pPr>
          </w:p>
        </w:tc>
      </w:tr>
      <w:tr w:rsidR="00E460F8" w:rsidRPr="003A19A2" w14:paraId="452AC1C0" w14:textId="77777777">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5163" w:type="dxa"/>
            <w:gridSpan w:val="6"/>
          </w:tcPr>
          <w:p w14:paraId="261D17E7" w14:textId="77777777" w:rsidR="00E460F8" w:rsidRPr="003A19A2" w:rsidRDefault="00E460F8">
            <w:pPr>
              <w:pStyle w:val="TableHeading"/>
              <w:rPr>
                <w:noProof w:val="0"/>
                <w:lang w:val="en-GB"/>
              </w:rPr>
            </w:pPr>
            <w:r w:rsidRPr="003A19A2">
              <w:rPr>
                <w:b/>
                <w:bCs/>
                <w:noProof w:val="0"/>
                <w:color w:val="000000" w:themeColor="text1"/>
                <w:lang w:val="en-GB"/>
              </w:rPr>
              <w:t>Week 30</w:t>
            </w:r>
            <w:r w:rsidRPr="003A19A2">
              <w:rPr>
                <w:b/>
                <w:bCs/>
                <w:noProof w:val="0"/>
                <w:color w:val="000000" w:themeColor="text1"/>
                <w:lang w:val="en-GB"/>
              </w:rPr>
              <w:br/>
              <w:t>Lesson 2</w:t>
            </w:r>
          </w:p>
        </w:tc>
      </w:tr>
      <w:tr w:rsidR="00E460F8" w:rsidRPr="003A19A2" w14:paraId="523E1B05" w14:textId="77777777" w:rsidTr="00CB7F47">
        <w:trPr>
          <w:trHeight w:val="1013"/>
        </w:trPr>
        <w:tc>
          <w:tcPr>
            <w:cnfStyle w:val="001000000000" w:firstRow="0" w:lastRow="0" w:firstColumn="1" w:lastColumn="0" w:oddVBand="0" w:evenVBand="0" w:oddHBand="0" w:evenHBand="0" w:firstRowFirstColumn="0" w:firstRowLastColumn="0" w:lastRowFirstColumn="0" w:lastRowLastColumn="0"/>
            <w:tcW w:w="1555" w:type="dxa"/>
          </w:tcPr>
          <w:p w14:paraId="1457AB82" w14:textId="77777777" w:rsidR="00E460F8" w:rsidRPr="003A19A2" w:rsidRDefault="00E460F8">
            <w:pPr>
              <w:pStyle w:val="TableText"/>
              <w:rPr>
                <w:noProof w:val="0"/>
                <w:lang w:val="en-GB"/>
              </w:rPr>
            </w:pPr>
          </w:p>
        </w:tc>
        <w:tc>
          <w:tcPr>
            <w:tcW w:w="2126" w:type="dxa"/>
          </w:tcPr>
          <w:p w14:paraId="025B5C05" w14:textId="77777777" w:rsidR="00E460F8" w:rsidRPr="003A19A2" w:rsidRDefault="00E460F8">
            <w:pPr>
              <w:pStyle w:val="TableText"/>
              <w:cnfStyle w:val="000000000000" w:firstRow="0" w:lastRow="0" w:firstColumn="0" w:lastColumn="0" w:oddVBand="0" w:evenVBand="0" w:oddHBand="0" w:evenHBand="0" w:firstRowFirstColumn="0" w:firstRowLastColumn="0" w:lastRowFirstColumn="0" w:lastRowLastColumn="0"/>
              <w:rPr>
                <w:noProof w:val="0"/>
                <w:lang w:val="en-GB"/>
              </w:rPr>
            </w:pPr>
          </w:p>
        </w:tc>
        <w:tc>
          <w:tcPr>
            <w:tcW w:w="5245" w:type="dxa"/>
          </w:tcPr>
          <w:p w14:paraId="6B906C0C" w14:textId="77777777" w:rsidR="00CB7F47" w:rsidRPr="00CB7F47" w:rsidRDefault="00CB7F47" w:rsidP="00CB7F47">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Open Sans"/>
                <w:color w:val="000000" w:themeColor="text1"/>
                <w:sz w:val="18"/>
                <w:szCs w:val="18"/>
              </w:rPr>
            </w:pPr>
            <w:r w:rsidRPr="00CB7F47">
              <w:rPr>
                <w:rFonts w:asciiTheme="minorHAnsi" w:hAnsiTheme="minorHAnsi" w:cs="Open Sans"/>
                <w:color w:val="000000" w:themeColor="text1"/>
                <w:sz w:val="18"/>
                <w:szCs w:val="18"/>
              </w:rPr>
              <w:t>These lessons are allocated for revision and exam time but can also be used flexibly if you want to spend more time on certain topics or embed more frequent assessments throughout the year.</w:t>
            </w:r>
          </w:p>
          <w:p w14:paraId="05E5CB5D" w14:textId="77777777" w:rsidR="00E460F8" w:rsidRPr="003A19A2" w:rsidRDefault="00E460F8">
            <w:pPr>
              <w:pStyle w:val="TableText"/>
              <w:cnfStyle w:val="000000000000" w:firstRow="0" w:lastRow="0" w:firstColumn="0" w:lastColumn="0" w:oddVBand="0" w:evenVBand="0" w:oddHBand="0" w:evenHBand="0" w:firstRowFirstColumn="0" w:firstRowLastColumn="0" w:lastRowFirstColumn="0" w:lastRowLastColumn="0"/>
              <w:rPr>
                <w:noProof w:val="0"/>
                <w:lang w:val="en-GB"/>
              </w:rPr>
            </w:pPr>
          </w:p>
        </w:tc>
        <w:tc>
          <w:tcPr>
            <w:tcW w:w="2268" w:type="dxa"/>
          </w:tcPr>
          <w:p w14:paraId="5BB77452" w14:textId="77777777" w:rsidR="00E460F8" w:rsidRPr="003A19A2" w:rsidRDefault="00E460F8">
            <w:pPr>
              <w:pStyle w:val="TableHeading"/>
              <w:cnfStyle w:val="000000000000" w:firstRow="0" w:lastRow="0" w:firstColumn="0" w:lastColumn="0" w:oddVBand="0" w:evenVBand="0" w:oddHBand="0" w:evenHBand="0" w:firstRowFirstColumn="0" w:firstRowLastColumn="0" w:lastRowFirstColumn="0" w:lastRowLastColumn="0"/>
              <w:rPr>
                <w:noProof w:val="0"/>
                <w:lang w:val="en-GB"/>
              </w:rPr>
            </w:pPr>
          </w:p>
        </w:tc>
        <w:tc>
          <w:tcPr>
            <w:tcW w:w="1984" w:type="dxa"/>
          </w:tcPr>
          <w:p w14:paraId="27F64DD7" w14:textId="77777777" w:rsidR="00E460F8" w:rsidRPr="003A19A2" w:rsidRDefault="00E460F8">
            <w:pPr>
              <w:pStyle w:val="TableHeading"/>
              <w:cnfStyle w:val="000000000000" w:firstRow="0" w:lastRow="0" w:firstColumn="0" w:lastColumn="0" w:oddVBand="0" w:evenVBand="0" w:oddHBand="0" w:evenHBand="0" w:firstRowFirstColumn="0" w:firstRowLastColumn="0" w:lastRowFirstColumn="0" w:lastRowLastColumn="0"/>
              <w:rPr>
                <w:noProof w:val="0"/>
                <w:lang w:val="en-GB"/>
              </w:rPr>
            </w:pPr>
          </w:p>
        </w:tc>
        <w:tc>
          <w:tcPr>
            <w:tcW w:w="1985" w:type="dxa"/>
          </w:tcPr>
          <w:p w14:paraId="2F14F66A" w14:textId="77777777" w:rsidR="00E460F8" w:rsidRPr="003A19A2" w:rsidRDefault="00E460F8">
            <w:pPr>
              <w:pStyle w:val="TableHeading"/>
              <w:cnfStyle w:val="000000000000" w:firstRow="0" w:lastRow="0" w:firstColumn="0" w:lastColumn="0" w:oddVBand="0" w:evenVBand="0" w:oddHBand="0" w:evenHBand="0" w:firstRowFirstColumn="0" w:firstRowLastColumn="0" w:lastRowFirstColumn="0" w:lastRowLastColumn="0"/>
              <w:rPr>
                <w:noProof w:val="0"/>
                <w:lang w:val="en-GB"/>
              </w:rPr>
            </w:pPr>
          </w:p>
        </w:tc>
      </w:tr>
      <w:tr w:rsidR="00E460F8" w:rsidRPr="003A19A2" w14:paraId="07EBAAC6" w14:textId="77777777">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5163" w:type="dxa"/>
            <w:gridSpan w:val="6"/>
          </w:tcPr>
          <w:p w14:paraId="339F78D7" w14:textId="77777777" w:rsidR="00E460F8" w:rsidRPr="003A19A2" w:rsidRDefault="00E460F8">
            <w:pPr>
              <w:pStyle w:val="TableHeading"/>
              <w:rPr>
                <w:noProof w:val="0"/>
                <w:lang w:val="en-GB"/>
              </w:rPr>
            </w:pPr>
            <w:r w:rsidRPr="003A19A2">
              <w:rPr>
                <w:b/>
                <w:bCs/>
                <w:noProof w:val="0"/>
                <w:color w:val="000000" w:themeColor="text1"/>
                <w:lang w:val="en-GB"/>
              </w:rPr>
              <w:t>Week 30</w:t>
            </w:r>
            <w:r w:rsidRPr="003A19A2">
              <w:rPr>
                <w:b/>
                <w:bCs/>
                <w:noProof w:val="0"/>
                <w:color w:val="000000" w:themeColor="text1"/>
                <w:lang w:val="en-GB"/>
              </w:rPr>
              <w:br/>
              <w:t>Lesson 3</w:t>
            </w:r>
          </w:p>
        </w:tc>
      </w:tr>
      <w:tr w:rsidR="00E460F8" w:rsidRPr="003A19A2" w14:paraId="2E633A6A" w14:textId="77777777">
        <w:trPr>
          <w:trHeight w:val="444"/>
        </w:trPr>
        <w:tc>
          <w:tcPr>
            <w:cnfStyle w:val="001000000000" w:firstRow="0" w:lastRow="0" w:firstColumn="1" w:lastColumn="0" w:oddVBand="0" w:evenVBand="0" w:oddHBand="0" w:evenHBand="0" w:firstRowFirstColumn="0" w:firstRowLastColumn="0" w:lastRowFirstColumn="0" w:lastRowLastColumn="0"/>
            <w:tcW w:w="1555" w:type="dxa"/>
          </w:tcPr>
          <w:p w14:paraId="77031929" w14:textId="77777777" w:rsidR="00E460F8" w:rsidRPr="003A19A2" w:rsidRDefault="00E460F8">
            <w:pPr>
              <w:pStyle w:val="TableHeading"/>
              <w:rPr>
                <w:noProof w:val="0"/>
                <w:color w:val="000000" w:themeColor="text1"/>
                <w:lang w:val="en-GB"/>
              </w:rPr>
            </w:pPr>
          </w:p>
        </w:tc>
        <w:tc>
          <w:tcPr>
            <w:tcW w:w="2126" w:type="dxa"/>
          </w:tcPr>
          <w:p w14:paraId="4CE932AE" w14:textId="77777777" w:rsidR="00E460F8" w:rsidRPr="003A19A2" w:rsidRDefault="00E460F8">
            <w:pPr>
              <w:pStyle w:val="TableHeading"/>
              <w:cnfStyle w:val="000000000000" w:firstRow="0" w:lastRow="0" w:firstColumn="0" w:lastColumn="0" w:oddVBand="0" w:evenVBand="0" w:oddHBand="0" w:evenHBand="0" w:firstRowFirstColumn="0" w:firstRowLastColumn="0" w:lastRowFirstColumn="0" w:lastRowLastColumn="0"/>
              <w:rPr>
                <w:noProof w:val="0"/>
                <w:color w:val="000000" w:themeColor="text1"/>
                <w:lang w:val="en-GB"/>
              </w:rPr>
            </w:pPr>
          </w:p>
        </w:tc>
        <w:tc>
          <w:tcPr>
            <w:tcW w:w="5245" w:type="dxa"/>
          </w:tcPr>
          <w:p w14:paraId="0F721FC4" w14:textId="77777777" w:rsidR="00E460F8" w:rsidRDefault="00CB7F47" w:rsidP="00CB7F47">
            <w:pPr>
              <w:pStyle w:val="NoSpacing"/>
              <w:cnfStyle w:val="000000000000" w:firstRow="0" w:lastRow="0" w:firstColumn="0" w:lastColumn="0" w:oddVBand="0" w:evenVBand="0" w:oddHBand="0" w:evenHBand="0" w:firstRowFirstColumn="0" w:firstRowLastColumn="0" w:lastRowFirstColumn="0" w:lastRowLastColumn="0"/>
              <w:rPr>
                <w:rFonts w:asciiTheme="minorHAnsi" w:hAnsiTheme="minorHAnsi" w:cs="Open Sans"/>
                <w:color w:val="000000" w:themeColor="text1"/>
                <w:sz w:val="18"/>
                <w:szCs w:val="18"/>
              </w:rPr>
            </w:pPr>
            <w:r w:rsidRPr="00CB7F47">
              <w:rPr>
                <w:rFonts w:asciiTheme="minorHAnsi" w:hAnsiTheme="minorHAnsi" w:cs="Open Sans"/>
                <w:color w:val="000000" w:themeColor="text1"/>
                <w:sz w:val="18"/>
                <w:szCs w:val="18"/>
              </w:rPr>
              <w:t>These lessons are allocated for revision and exam time but can also be used flexibly if you want to spend more time on certain topics or embed more frequent assessments throughout the year.</w:t>
            </w:r>
          </w:p>
          <w:p w14:paraId="294A0F8F" w14:textId="781EB5E3" w:rsidR="00CB7F47" w:rsidRPr="003A19A2" w:rsidRDefault="00CB7F47" w:rsidP="00CB7F47">
            <w:pPr>
              <w:pStyle w:val="NoSpacing"/>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2268" w:type="dxa"/>
          </w:tcPr>
          <w:p w14:paraId="1943AC54" w14:textId="77777777" w:rsidR="00E460F8" w:rsidRPr="003A19A2" w:rsidRDefault="00E460F8">
            <w:pPr>
              <w:pStyle w:val="TableHeading"/>
              <w:cnfStyle w:val="000000000000" w:firstRow="0" w:lastRow="0" w:firstColumn="0" w:lastColumn="0" w:oddVBand="0" w:evenVBand="0" w:oddHBand="0" w:evenHBand="0" w:firstRowFirstColumn="0" w:firstRowLastColumn="0" w:lastRowFirstColumn="0" w:lastRowLastColumn="0"/>
              <w:rPr>
                <w:noProof w:val="0"/>
                <w:color w:val="000000" w:themeColor="text1"/>
                <w:lang w:val="en-GB"/>
              </w:rPr>
            </w:pPr>
          </w:p>
        </w:tc>
        <w:tc>
          <w:tcPr>
            <w:tcW w:w="1984" w:type="dxa"/>
          </w:tcPr>
          <w:p w14:paraId="5436E203" w14:textId="77777777" w:rsidR="00E460F8" w:rsidRPr="003A19A2" w:rsidRDefault="00E460F8">
            <w:pPr>
              <w:pStyle w:val="TableHeading"/>
              <w:cnfStyle w:val="000000000000" w:firstRow="0" w:lastRow="0" w:firstColumn="0" w:lastColumn="0" w:oddVBand="0" w:evenVBand="0" w:oddHBand="0" w:evenHBand="0" w:firstRowFirstColumn="0" w:firstRowLastColumn="0" w:lastRowFirstColumn="0" w:lastRowLastColumn="0"/>
              <w:rPr>
                <w:noProof w:val="0"/>
                <w:color w:val="000000" w:themeColor="text1"/>
                <w:lang w:val="en-GB"/>
              </w:rPr>
            </w:pPr>
          </w:p>
        </w:tc>
        <w:tc>
          <w:tcPr>
            <w:tcW w:w="1985" w:type="dxa"/>
          </w:tcPr>
          <w:p w14:paraId="58898294" w14:textId="77777777" w:rsidR="00E460F8" w:rsidRPr="003A19A2" w:rsidRDefault="00E460F8">
            <w:pPr>
              <w:pStyle w:val="TableHeading"/>
              <w:cnfStyle w:val="000000000000" w:firstRow="0" w:lastRow="0" w:firstColumn="0" w:lastColumn="0" w:oddVBand="0" w:evenVBand="0" w:oddHBand="0" w:evenHBand="0" w:firstRowFirstColumn="0" w:firstRowLastColumn="0" w:lastRowFirstColumn="0" w:lastRowLastColumn="0"/>
              <w:rPr>
                <w:b w:val="0"/>
                <w:bCs w:val="0"/>
                <w:noProof w:val="0"/>
                <w:color w:val="000000" w:themeColor="text1"/>
                <w:lang w:val="en-GB"/>
              </w:rPr>
            </w:pPr>
          </w:p>
        </w:tc>
      </w:tr>
      <w:bookmarkEnd w:id="9"/>
    </w:tbl>
    <w:p w14:paraId="0D7EA286" w14:textId="77777777" w:rsidR="00531930" w:rsidRDefault="00531930" w:rsidP="00CB7F47">
      <w:pPr>
        <w:spacing w:after="0" w:line="240" w:lineRule="auto"/>
        <w:rPr>
          <w:rFonts w:ascii="Plus Jakarta Sans" w:hAnsi="Plus Jakarta Sans" w:cs="Open Sans Light"/>
          <w:color w:val="FF0000"/>
        </w:rPr>
      </w:pPr>
    </w:p>
    <w:sectPr w:rsidR="00531930" w:rsidSect="00FB699D">
      <w:pgSz w:w="16820" w:h="11900" w:orient="landscape" w:code="9"/>
      <w:pgMar w:top="794" w:right="799" w:bottom="794" w:left="567" w:header="0" w:footer="567"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EF1E6" w14:textId="77777777" w:rsidR="004B48A0" w:rsidRPr="003A19A2" w:rsidRDefault="004B48A0" w:rsidP="003F4BE3">
      <w:r w:rsidRPr="003A19A2">
        <w:separator/>
      </w:r>
    </w:p>
    <w:p w14:paraId="39B2D7E0" w14:textId="77777777" w:rsidR="004B48A0" w:rsidRPr="003A19A2" w:rsidRDefault="004B48A0"/>
    <w:p w14:paraId="1D10859E" w14:textId="77777777" w:rsidR="004B48A0" w:rsidRPr="003A19A2" w:rsidRDefault="004B48A0"/>
    <w:p w14:paraId="1DE2BEB0" w14:textId="77777777" w:rsidR="004B48A0" w:rsidRPr="003A19A2" w:rsidRDefault="004B48A0"/>
  </w:endnote>
  <w:endnote w:type="continuationSeparator" w:id="0">
    <w:p w14:paraId="694D510D" w14:textId="77777777" w:rsidR="004B48A0" w:rsidRPr="003A19A2" w:rsidRDefault="004B48A0" w:rsidP="003F4BE3">
      <w:r w:rsidRPr="003A19A2">
        <w:continuationSeparator/>
      </w:r>
    </w:p>
    <w:p w14:paraId="562B47A6" w14:textId="77777777" w:rsidR="004B48A0" w:rsidRPr="003A19A2" w:rsidRDefault="004B48A0"/>
    <w:p w14:paraId="556882AC" w14:textId="77777777" w:rsidR="004B48A0" w:rsidRPr="003A19A2" w:rsidRDefault="004B48A0"/>
    <w:p w14:paraId="2569D262" w14:textId="77777777" w:rsidR="004B48A0" w:rsidRPr="003A19A2" w:rsidRDefault="004B48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charset w:val="00"/>
    <w:family w:val="swiss"/>
    <w:pitch w:val="variable"/>
    <w:sig w:usb0="E00002EF" w:usb1="4000205B" w:usb2="00000028" w:usb3="00000000" w:csb0="0000019F" w:csb1="00000000"/>
    <w:embedRegular r:id="rId1" w:fontKey="{55F777D8-2219-47E1-A235-D53AFFEF4820}"/>
    <w:embedBold r:id="rId2" w:fontKey="{360BE040-A36D-4A14-8F45-3220468D25A0}"/>
    <w:embedItalic r:id="rId3" w:fontKey="{F275F518-5F9C-40E5-8F25-8E8ECFC33A70}"/>
    <w:embedBoldItalic r:id="rId4" w:fontKey="{4F452E19-A957-4038-88FE-FEC5D4069AE2}"/>
  </w:font>
  <w:font w:name="Plus Jakarta Sans">
    <w:panose1 w:val="00000000000000000000"/>
    <w:charset w:val="00"/>
    <w:family w:val="auto"/>
    <w:pitch w:val="variable"/>
    <w:sig w:usb0="A10000FF" w:usb1="4000607B" w:usb2="00000000" w:usb3="00000000" w:csb0="00000193" w:csb1="00000000"/>
    <w:embedRegular r:id="rId5" w:fontKey="{61B9C0CD-3018-4D0B-A7A3-DC5609EF3211}"/>
    <w:embedBold r:id="rId6" w:fontKey="{FBB3346A-2DC2-424E-8743-68ED55F1D26F}"/>
    <w:embedItalic r:id="rId7" w:fontKey="{1589CFFA-28AA-45E8-B41B-A48E554D2C95}"/>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Narrow">
    <w:charset w:val="00"/>
    <w:family w:val="swiss"/>
    <w:pitch w:val="variable"/>
    <w:sig w:usb0="20000287" w:usb1="00000003" w:usb2="00000000" w:usb3="00000000" w:csb0="0000019F" w:csb1="00000000"/>
    <w:embedRegular r:id="rId8" w:fontKey="{C09FFCB4-4FB3-4220-80FF-516BCF808D32}"/>
    <w:embedBold r:id="rId9" w:fontKey="{45C6209E-C44F-4BCA-8A25-A7F744CE493A}"/>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0" w:fontKey="{2336C2DD-3C30-4419-994E-4A9E74190779}"/>
  </w:font>
  <w:font w:name="Arial Rounded MT Bold">
    <w:panose1 w:val="020F0704030504030204"/>
    <w:charset w:val="00"/>
    <w:family w:val="swiss"/>
    <w:pitch w:val="variable"/>
    <w:sig w:usb0="00000003" w:usb1="00000000" w:usb2="00000000" w:usb3="00000000" w:csb0="00000001" w:csb1="00000000"/>
    <w:embedRegular r:id="rId11" w:fontKey="{0E392BB4-03E3-42EA-9255-3EC5DEF2287E}"/>
    <w:embedBold r:id="rId12" w:fontKey="{2123C9CE-6E1D-4080-A09C-74C888E474F1}"/>
  </w:font>
  <w:font w:name="MS PGothic">
    <w:panose1 w:val="020B0600070205080204"/>
    <w:charset w:val="80"/>
    <w:family w:val="swiss"/>
    <w:pitch w:val="variable"/>
    <w:sig w:usb0="E00002FF" w:usb1="6AC7FDFB" w:usb2="08000012" w:usb3="00000000" w:csb0="0002009F" w:csb1="00000000"/>
  </w:font>
  <w:font w:name="Plus Jakarta Sans SemiBold">
    <w:panose1 w:val="00000000000000000000"/>
    <w:charset w:val="00"/>
    <w:family w:val="auto"/>
    <w:pitch w:val="variable"/>
    <w:sig w:usb0="A10000FF" w:usb1="4000607B" w:usb2="00000000" w:usb3="00000000" w:csb0="00000193" w:csb1="00000000"/>
    <w:embedRegular r:id="rId13" w:fontKey="{3F722984-8EAA-4DCF-9EA5-926CE76C3C10}"/>
    <w:embedBold r:id="rId14" w:fontKey="{EBDECFD0-D4C1-47D1-8421-1CD7028EAD79}"/>
  </w:font>
  <w:font w:name="Open Sans Light">
    <w:charset w:val="00"/>
    <w:family w:val="swiss"/>
    <w:pitch w:val="variable"/>
    <w:sig w:usb0="E00002EF" w:usb1="4000205B" w:usb2="00000028" w:usb3="00000000" w:csb0="0000019F" w:csb1="00000000"/>
    <w:embedRegular r:id="rId15" w:fontKey="{E6E6BFAA-5EC3-41D3-9531-A9921219E1B0}"/>
    <w:embedBold r:id="rId16" w:fontKey="{2C4C69A4-8FA5-4A8E-B0F4-A240EA1034C4}"/>
    <w:embedItalic r:id="rId17" w:fontKey="{B1F3D991-91D0-4F6A-BCD3-BCAE769AC1C6}"/>
  </w:font>
  <w:font w:name="Plus Jakarta Sans Light">
    <w:panose1 w:val="00000000000000000000"/>
    <w:charset w:val="00"/>
    <w:family w:val="auto"/>
    <w:pitch w:val="variable"/>
    <w:sig w:usb0="A10000FF" w:usb1="4000607B" w:usb2="00000000" w:usb3="00000000" w:csb0="00000193" w:csb1="00000000"/>
    <w:embedRegular r:id="rId18" w:fontKey="{5225945A-C7F0-45AB-9175-0F311341F8CD}"/>
  </w:font>
  <w:font w:name="Lucida Grande">
    <w:charset w:val="00"/>
    <w:family w:val="swiss"/>
    <w:pitch w:val="variable"/>
    <w:sig w:usb0="E1000AEF" w:usb1="5000A1FF" w:usb2="00000000" w:usb3="00000000" w:csb0="000001BF" w:csb1="00000000"/>
  </w:font>
  <w:font w:name="Open Sans SemiBold">
    <w:charset w:val="00"/>
    <w:family w:val="swiss"/>
    <w:pitch w:val="variable"/>
    <w:sig w:usb0="E00002EF" w:usb1="4000205B" w:usb2="00000028" w:usb3="00000000" w:csb0="0000019F" w:csb1="00000000"/>
    <w:embedBold r:id="rId19" w:fontKey="{FF7C545D-EEDA-4C1D-9B48-A6E6AF483DF2}"/>
    <w:embedBoldItalic r:id="rId20" w:fontKey="{A7CE23BE-1FBE-41C1-8377-177189EC2B98}"/>
  </w:font>
  <w:font w:name="OpenSans-Light">
    <w:altName w:val="Open Sans Light"/>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embedRegular r:id="rId21" w:fontKey="{2134CA44-A22B-4D4F-8825-856C7AA03E77}"/>
  </w:font>
  <w:font w:name="MS Gothic">
    <w:altName w:val="ＭＳ ゴシック"/>
    <w:panose1 w:val="020B0609070205080204"/>
    <w:charset w:val="80"/>
    <w:family w:val="modern"/>
    <w:pitch w:val="fixed"/>
    <w:sig w:usb0="E00002FF" w:usb1="6AC7FDFB" w:usb2="08000012" w:usb3="00000000" w:csb0="0002009F" w:csb1="00000000"/>
  </w:font>
  <w:font w:name="HGMaruGothicMPRO">
    <w:charset w:val="80"/>
    <w:family w:val="swiss"/>
    <w:pitch w:val="variable"/>
    <w:sig w:usb0="E00002FF" w:usb1="2AC7EDFE"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87DF6" w14:textId="77777777" w:rsidR="00E9418F" w:rsidRPr="003A19A2" w:rsidRDefault="00E9418F">
    <w:pPr>
      <w:pStyle w:val="Footer"/>
      <w:framePr w:wrap="none" w:vAnchor="text" w:hAnchor="margin" w:xAlign="right" w:y="1"/>
      <w:rPr>
        <w:rStyle w:val="PageNumber"/>
      </w:rPr>
    </w:pPr>
    <w:r w:rsidRPr="003A19A2">
      <w:rPr>
        <w:rStyle w:val="PageNumber"/>
      </w:rPr>
      <w:fldChar w:fldCharType="begin"/>
    </w:r>
    <w:r w:rsidRPr="003A19A2">
      <w:rPr>
        <w:rStyle w:val="PageNumber"/>
      </w:rPr>
      <w:instrText xml:space="preserve"> PAGE </w:instrText>
    </w:r>
    <w:r w:rsidRPr="003A19A2">
      <w:rPr>
        <w:rStyle w:val="PageNumber"/>
      </w:rPr>
      <w:fldChar w:fldCharType="separate"/>
    </w:r>
    <w:r w:rsidR="0007017C" w:rsidRPr="003A19A2">
      <w:rPr>
        <w:rStyle w:val="PageNumber"/>
      </w:rPr>
      <w:t>0</w:t>
    </w:r>
    <w:r w:rsidRPr="003A19A2">
      <w:rPr>
        <w:rStyle w:val="PageNumber"/>
      </w:rPr>
      <w:fldChar w:fldCharType="end"/>
    </w:r>
  </w:p>
  <w:p w14:paraId="27A51BF0" w14:textId="77777777" w:rsidR="00E9418F" w:rsidRPr="003A19A2" w:rsidRDefault="00E9418F" w:rsidP="00E9418F">
    <w:pPr>
      <w:pStyle w:val="Footer"/>
      <w:ind w:right="360"/>
    </w:pPr>
  </w:p>
  <w:p w14:paraId="042D8A4D" w14:textId="77777777" w:rsidR="00F17AE1" w:rsidRPr="003A19A2" w:rsidRDefault="00F17AE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9C1C4" w14:textId="77777777" w:rsidR="00AD4D77" w:rsidRPr="003A19A2" w:rsidRDefault="00AD4D77" w:rsidP="00AD4D77">
    <w:pPr>
      <w:pStyle w:val="Footer"/>
      <w:tabs>
        <w:tab w:val="clear" w:pos="4680"/>
        <w:tab w:val="clear" w:pos="9360"/>
        <w:tab w:val="center" w:pos="5103"/>
      </w:tabs>
      <w:spacing w:before="0" w:after="0" w:line="240" w:lineRule="auto"/>
      <w:ind w:right="106"/>
    </w:pPr>
    <w:r w:rsidRPr="003A19A2">
      <w:t>Author:</w:t>
    </w:r>
    <w:r>
      <w:t xml:space="preserve"> Assessment Associate</w:t>
    </w:r>
    <w:r w:rsidRPr="003A19A2">
      <w:ptab w:relativeTo="margin" w:alignment="center" w:leader="none"/>
    </w:r>
    <w:r w:rsidRPr="003A19A2">
      <w:t xml:space="preserve">Page </w:t>
    </w:r>
    <w:r w:rsidRPr="003A19A2">
      <w:rPr>
        <w:b/>
        <w:bCs/>
      </w:rPr>
      <w:fldChar w:fldCharType="begin"/>
    </w:r>
    <w:r w:rsidRPr="003A19A2">
      <w:rPr>
        <w:b/>
        <w:bCs/>
      </w:rPr>
      <w:instrText xml:space="preserve"> PAGE  \* Arabic  \* MERGEFORMAT </w:instrText>
    </w:r>
    <w:r w:rsidRPr="003A19A2">
      <w:rPr>
        <w:b/>
        <w:bCs/>
      </w:rPr>
      <w:fldChar w:fldCharType="separate"/>
    </w:r>
    <w:r>
      <w:rPr>
        <w:b/>
        <w:bCs/>
      </w:rPr>
      <w:t>6</w:t>
    </w:r>
    <w:r w:rsidRPr="003A19A2">
      <w:rPr>
        <w:b/>
        <w:bCs/>
      </w:rPr>
      <w:fldChar w:fldCharType="end"/>
    </w:r>
    <w:r w:rsidRPr="003A19A2">
      <w:t xml:space="preserve"> of </w:t>
    </w:r>
    <w:r w:rsidRPr="003A19A2">
      <w:rPr>
        <w:b/>
        <w:bCs/>
      </w:rPr>
      <w:fldChar w:fldCharType="begin"/>
    </w:r>
    <w:r w:rsidRPr="003A19A2">
      <w:rPr>
        <w:b/>
        <w:bCs/>
      </w:rPr>
      <w:instrText xml:space="preserve"> NUMPAGES  \* Arabic  \* MERGEFORMAT </w:instrText>
    </w:r>
    <w:r w:rsidRPr="003A19A2">
      <w:rPr>
        <w:b/>
        <w:bCs/>
      </w:rPr>
      <w:fldChar w:fldCharType="separate"/>
    </w:r>
    <w:r>
      <w:rPr>
        <w:b/>
        <w:bCs/>
      </w:rPr>
      <w:t>175</w:t>
    </w:r>
    <w:r w:rsidRPr="003A19A2">
      <w:rPr>
        <w:b/>
        <w:bCs/>
      </w:rPr>
      <w:fldChar w:fldCharType="end"/>
    </w:r>
    <w:r w:rsidRPr="003A19A2">
      <w:ptab w:relativeTo="margin" w:alignment="right" w:leader="none"/>
    </w:r>
    <w:r>
      <w:t>Issue 1</w:t>
    </w:r>
  </w:p>
  <w:p w14:paraId="6E6B6DCB" w14:textId="5C481482" w:rsidR="00AD4D77" w:rsidRPr="003A19A2" w:rsidRDefault="00AD4D77" w:rsidP="00AD4D77">
    <w:pPr>
      <w:pStyle w:val="Footer"/>
      <w:tabs>
        <w:tab w:val="clear" w:pos="4680"/>
        <w:tab w:val="clear" w:pos="9360"/>
        <w:tab w:val="center" w:pos="5103"/>
        <w:tab w:val="right" w:pos="10206"/>
      </w:tabs>
      <w:spacing w:before="0" w:after="0" w:line="240" w:lineRule="auto"/>
      <w:ind w:right="108"/>
    </w:pPr>
    <w:r w:rsidRPr="00F55066">
      <w:t>Approver: International Product</w:t>
    </w:r>
    <w:r w:rsidR="00F62660">
      <w:tab/>
    </w:r>
    <w:r w:rsidR="00211F18">
      <w:t xml:space="preserve">     </w:t>
    </w:r>
    <w:r w:rsidRPr="00F55066">
      <w:t xml:space="preserve">Classification: DCL </w:t>
    </w:r>
    <w:r>
      <w:t xml:space="preserve">1 </w:t>
    </w:r>
    <w:r w:rsidR="0065487B">
      <w:t xml:space="preserve">  </w:t>
    </w:r>
    <w:r w:rsidR="00211F18">
      <w:tab/>
    </w:r>
    <w:r w:rsidRPr="00F55066">
      <w:t xml:space="preserve">Date: March 2026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3F691" w14:textId="77777777" w:rsidR="005107EB" w:rsidRPr="003A19A2" w:rsidRDefault="005107EB" w:rsidP="005107EB">
    <w:pPr>
      <w:pStyle w:val="Footer"/>
      <w:tabs>
        <w:tab w:val="clear" w:pos="4680"/>
        <w:tab w:val="clear" w:pos="9360"/>
        <w:tab w:val="center" w:pos="5103"/>
      </w:tabs>
      <w:spacing w:before="0" w:after="0" w:line="240" w:lineRule="auto"/>
      <w:ind w:right="106"/>
    </w:pPr>
    <w:r w:rsidRPr="003A19A2">
      <w:t>Author:</w:t>
    </w:r>
    <w:r>
      <w:t xml:space="preserve"> Assessment Associate</w:t>
    </w:r>
    <w:r w:rsidRPr="003A19A2">
      <w:ptab w:relativeTo="margin" w:alignment="center" w:leader="none"/>
    </w:r>
    <w:r w:rsidRPr="003A19A2">
      <w:t xml:space="preserve">Page </w:t>
    </w:r>
    <w:r w:rsidRPr="003A19A2">
      <w:rPr>
        <w:b/>
        <w:bCs/>
      </w:rPr>
      <w:fldChar w:fldCharType="begin"/>
    </w:r>
    <w:r w:rsidRPr="003A19A2">
      <w:rPr>
        <w:b/>
        <w:bCs/>
      </w:rPr>
      <w:instrText xml:space="preserve"> PAGE  \* Arabic  \* MERGEFORMAT </w:instrText>
    </w:r>
    <w:r w:rsidRPr="003A19A2">
      <w:rPr>
        <w:b/>
        <w:bCs/>
      </w:rPr>
      <w:fldChar w:fldCharType="separate"/>
    </w:r>
    <w:r>
      <w:rPr>
        <w:b/>
        <w:bCs/>
      </w:rPr>
      <w:t>4</w:t>
    </w:r>
    <w:r w:rsidRPr="003A19A2">
      <w:rPr>
        <w:b/>
        <w:bCs/>
      </w:rPr>
      <w:fldChar w:fldCharType="end"/>
    </w:r>
    <w:r w:rsidRPr="003A19A2">
      <w:t xml:space="preserve"> of </w:t>
    </w:r>
    <w:r w:rsidRPr="003A19A2">
      <w:rPr>
        <w:b/>
        <w:bCs/>
      </w:rPr>
      <w:fldChar w:fldCharType="begin"/>
    </w:r>
    <w:r w:rsidRPr="003A19A2">
      <w:rPr>
        <w:b/>
        <w:bCs/>
      </w:rPr>
      <w:instrText xml:space="preserve"> NUMPAGES  \* Arabic  \* MERGEFORMAT </w:instrText>
    </w:r>
    <w:r w:rsidRPr="003A19A2">
      <w:rPr>
        <w:b/>
        <w:bCs/>
      </w:rPr>
      <w:fldChar w:fldCharType="separate"/>
    </w:r>
    <w:r>
      <w:rPr>
        <w:b/>
        <w:bCs/>
      </w:rPr>
      <w:t>152</w:t>
    </w:r>
    <w:r w:rsidRPr="003A19A2">
      <w:rPr>
        <w:b/>
        <w:bCs/>
      </w:rPr>
      <w:fldChar w:fldCharType="end"/>
    </w:r>
    <w:r w:rsidRPr="003A19A2">
      <w:ptab w:relativeTo="margin" w:alignment="right" w:leader="none"/>
    </w:r>
    <w:r>
      <w:t>Issue 1</w:t>
    </w:r>
  </w:p>
  <w:p w14:paraId="53414C9B" w14:textId="16F4F8C5" w:rsidR="0065487B" w:rsidRPr="005107EB" w:rsidRDefault="005107EB" w:rsidP="005107EB">
    <w:pPr>
      <w:pStyle w:val="Footer"/>
      <w:tabs>
        <w:tab w:val="clear" w:pos="4680"/>
        <w:tab w:val="clear" w:pos="9360"/>
        <w:tab w:val="center" w:pos="5103"/>
        <w:tab w:val="right" w:pos="10206"/>
      </w:tabs>
      <w:spacing w:before="0" w:after="0" w:line="240" w:lineRule="auto"/>
      <w:ind w:right="108"/>
    </w:pPr>
    <w:r w:rsidRPr="00F55066">
      <w:t>Approver: International Product</w:t>
    </w:r>
    <w:r>
      <w:tab/>
      <w:t xml:space="preserve">                                                                                                                 </w:t>
    </w:r>
    <w:r w:rsidRPr="00F55066">
      <w:t xml:space="preserve">Classification: DCL </w:t>
    </w:r>
    <w:r>
      <w:t xml:space="preserve">1   </w:t>
    </w:r>
    <w:r>
      <w:tab/>
    </w:r>
    <w:r>
      <w:tab/>
    </w:r>
    <w:r>
      <w:tab/>
    </w:r>
    <w:r>
      <w:tab/>
    </w:r>
    <w:r>
      <w:tab/>
      <w:t xml:space="preserve">                     </w:t>
    </w:r>
    <w:r w:rsidRPr="00F55066">
      <w:t xml:space="preserve">Date: March 2026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52B5A" w14:textId="7A8A311A" w:rsidR="006D5399" w:rsidRPr="003A19A2" w:rsidRDefault="006D5399" w:rsidP="00AD4D77">
    <w:pPr>
      <w:pStyle w:val="Footer"/>
      <w:tabs>
        <w:tab w:val="clear" w:pos="4680"/>
        <w:tab w:val="clear" w:pos="9360"/>
        <w:tab w:val="center" w:pos="5103"/>
      </w:tabs>
      <w:spacing w:before="0" w:after="0" w:line="240" w:lineRule="auto"/>
      <w:ind w:right="106"/>
    </w:pPr>
    <w:r w:rsidRPr="003A19A2">
      <w:t>Author:</w:t>
    </w:r>
    <w:r>
      <w:t xml:space="preserve"> Assessment Associate</w:t>
    </w:r>
    <w:r w:rsidRPr="003A19A2">
      <w:ptab w:relativeTo="margin" w:alignment="center" w:leader="none"/>
    </w:r>
    <w:r w:rsidRPr="003A19A2">
      <w:t xml:space="preserve">Page </w:t>
    </w:r>
    <w:r w:rsidRPr="003A19A2">
      <w:rPr>
        <w:b/>
        <w:bCs/>
      </w:rPr>
      <w:fldChar w:fldCharType="begin"/>
    </w:r>
    <w:r w:rsidRPr="003A19A2">
      <w:rPr>
        <w:b/>
        <w:bCs/>
      </w:rPr>
      <w:instrText xml:space="preserve"> PAGE  \* Arabic  \* MERGEFORMAT </w:instrText>
    </w:r>
    <w:r w:rsidRPr="003A19A2">
      <w:rPr>
        <w:b/>
        <w:bCs/>
      </w:rPr>
      <w:fldChar w:fldCharType="separate"/>
    </w:r>
    <w:r>
      <w:rPr>
        <w:b/>
        <w:bCs/>
      </w:rPr>
      <w:t>2</w:t>
    </w:r>
    <w:r w:rsidRPr="003A19A2">
      <w:rPr>
        <w:b/>
        <w:bCs/>
      </w:rPr>
      <w:fldChar w:fldCharType="end"/>
    </w:r>
    <w:r w:rsidRPr="003A19A2">
      <w:t xml:space="preserve"> of </w:t>
    </w:r>
    <w:r w:rsidRPr="003A19A2">
      <w:rPr>
        <w:b/>
        <w:bCs/>
      </w:rPr>
      <w:fldChar w:fldCharType="begin"/>
    </w:r>
    <w:r w:rsidRPr="003A19A2">
      <w:rPr>
        <w:b/>
        <w:bCs/>
      </w:rPr>
      <w:instrText xml:space="preserve"> NUMPAGES  \* Arabic  \* MERGEFORMAT </w:instrText>
    </w:r>
    <w:r w:rsidRPr="003A19A2">
      <w:rPr>
        <w:b/>
        <w:bCs/>
      </w:rPr>
      <w:fldChar w:fldCharType="separate"/>
    </w:r>
    <w:r>
      <w:rPr>
        <w:b/>
        <w:bCs/>
      </w:rPr>
      <w:t>152</w:t>
    </w:r>
    <w:r w:rsidRPr="003A19A2">
      <w:rPr>
        <w:b/>
        <w:bCs/>
      </w:rPr>
      <w:fldChar w:fldCharType="end"/>
    </w:r>
    <w:r w:rsidRPr="003A19A2">
      <w:ptab w:relativeTo="margin" w:alignment="right" w:leader="none"/>
    </w:r>
    <w:r>
      <w:t>Issue 1</w:t>
    </w:r>
  </w:p>
  <w:p w14:paraId="6BCCF2C2" w14:textId="08F42BBD" w:rsidR="006D5399" w:rsidRPr="003A19A2" w:rsidRDefault="006D5399" w:rsidP="00AD4D77">
    <w:pPr>
      <w:pStyle w:val="Footer"/>
      <w:tabs>
        <w:tab w:val="clear" w:pos="4680"/>
        <w:tab w:val="clear" w:pos="9360"/>
        <w:tab w:val="center" w:pos="5103"/>
        <w:tab w:val="right" w:pos="10206"/>
      </w:tabs>
      <w:spacing w:before="0" w:after="0" w:line="240" w:lineRule="auto"/>
      <w:ind w:right="108"/>
    </w:pPr>
    <w:r w:rsidRPr="00F55066">
      <w:t>Approver: International Product</w:t>
    </w:r>
    <w:r w:rsidRPr="00F55066">
      <w:tab/>
    </w:r>
    <w:r>
      <w:t xml:space="preserve">                                                                                                               </w:t>
    </w:r>
    <w:r w:rsidR="0065487B">
      <w:t xml:space="preserve"> </w:t>
    </w:r>
    <w:r w:rsidRPr="00F55066">
      <w:t xml:space="preserve">Classification: DCL </w:t>
    </w:r>
    <w:r w:rsidR="00782648">
      <w:t>1</w:t>
    </w:r>
    <w:r w:rsidR="00AD4D77">
      <w:t xml:space="preserve"> </w:t>
    </w:r>
    <w:r w:rsidR="005107EB">
      <w:tab/>
    </w:r>
    <w:r w:rsidR="005107EB">
      <w:tab/>
    </w:r>
    <w:r w:rsidR="005107EB">
      <w:tab/>
    </w:r>
    <w:r w:rsidR="005107EB">
      <w:tab/>
    </w:r>
    <w:r w:rsidR="005107EB">
      <w:tab/>
      <w:t xml:space="preserve">                     </w:t>
    </w:r>
    <w:r w:rsidRPr="00F55066">
      <w:t xml:space="preserve">Date: March 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1B5AE" w14:textId="77777777" w:rsidR="004B48A0" w:rsidRPr="003A19A2" w:rsidRDefault="004B48A0" w:rsidP="003F4BE3">
      <w:r w:rsidRPr="003A19A2">
        <w:separator/>
      </w:r>
    </w:p>
    <w:p w14:paraId="25E3B432" w14:textId="77777777" w:rsidR="004B48A0" w:rsidRPr="003A19A2" w:rsidRDefault="004B48A0"/>
    <w:p w14:paraId="2B84AFCB" w14:textId="77777777" w:rsidR="004B48A0" w:rsidRPr="003A19A2" w:rsidRDefault="004B48A0"/>
    <w:p w14:paraId="1C58B91E" w14:textId="77777777" w:rsidR="004B48A0" w:rsidRPr="003A19A2" w:rsidRDefault="004B48A0"/>
  </w:footnote>
  <w:footnote w:type="continuationSeparator" w:id="0">
    <w:p w14:paraId="49E19E92" w14:textId="77777777" w:rsidR="004B48A0" w:rsidRPr="003A19A2" w:rsidRDefault="004B48A0" w:rsidP="003F4BE3">
      <w:r w:rsidRPr="003A19A2">
        <w:continuationSeparator/>
      </w:r>
    </w:p>
    <w:p w14:paraId="6F8D115E" w14:textId="77777777" w:rsidR="004B48A0" w:rsidRPr="003A19A2" w:rsidRDefault="004B48A0"/>
    <w:p w14:paraId="11E0242F" w14:textId="77777777" w:rsidR="004B48A0" w:rsidRPr="003A19A2" w:rsidRDefault="004B48A0"/>
    <w:p w14:paraId="5ED8DB3D" w14:textId="77777777" w:rsidR="004B48A0" w:rsidRPr="003A19A2" w:rsidRDefault="004B48A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8749E" w14:textId="77777777" w:rsidR="00037899" w:rsidRPr="003A19A2" w:rsidRDefault="00037899">
    <w:pPr>
      <w:pStyle w:val="Header"/>
    </w:pPr>
  </w:p>
  <w:p w14:paraId="706EAC22" w14:textId="77777777" w:rsidR="00B00714" w:rsidRPr="003A19A2" w:rsidRDefault="00B00714" w:rsidP="00F024A1">
    <w:pPr>
      <w:pStyle w:val="Header"/>
      <w:tabs>
        <w:tab w:val="left" w:pos="1134"/>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07ED9" w14:textId="77777777" w:rsidR="00771A6B" w:rsidRDefault="00771A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A2BC8" w14:textId="77777777" w:rsidR="006D5399" w:rsidRPr="003A19A2" w:rsidRDefault="006D5399">
    <w:pPr>
      <w:pStyle w:val="Header"/>
    </w:pPr>
  </w:p>
  <w:p w14:paraId="670E8580" w14:textId="77777777" w:rsidR="006D5399" w:rsidRPr="003A19A2" w:rsidRDefault="006D5399" w:rsidP="00F024A1">
    <w:pPr>
      <w:pStyle w:val="Header"/>
      <w:tabs>
        <w:tab w:val="left" w:pos="113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873039"/>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F70D626"/>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A58F2F8"/>
    <w:multiLevelType w:val="hybridMultilevel"/>
    <w:tmpl w:val="589AA54A"/>
    <w:lvl w:ilvl="0" w:tplc="FFFFFFFF">
      <w:start w:val="1"/>
      <w:numFmt w:val="lowerLetter"/>
      <w:lvlText w:val=""/>
      <w:lvlJc w:val="left"/>
    </w:lvl>
    <w:lvl w:ilvl="1" w:tplc="BBD680BC">
      <w:start w:val="1"/>
      <w:numFmt w:val="lowerLetter"/>
      <w:lvlText w:val="%2)"/>
      <w:lvlJc w:val="left"/>
      <w:rPr>
        <w:rFonts w:ascii="Open Sans" w:eastAsiaTheme="minorHAnsi" w:hAnsi="Open Sans" w:cs="Open Sans"/>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6FB847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561721F"/>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C2DAF09A"/>
    <w:multiLevelType w:val="hybridMultilevel"/>
    <w:tmpl w:val="37FE57A2"/>
    <w:lvl w:ilvl="0" w:tplc="FFFFFFFF">
      <w:start w:val="1"/>
      <w:numFmt w:val="lowerLetter"/>
      <w:lvlText w:val=""/>
      <w:lvlJc w:val="left"/>
    </w:lvl>
    <w:lvl w:ilvl="1" w:tplc="3E8497FA">
      <w:start w:val="1"/>
      <w:numFmt w:val="lowerLetter"/>
      <w:lvlText w:val="%2)"/>
      <w:lvlJc w:val="left"/>
      <w:rPr>
        <w:rFonts w:ascii="Open Sans" w:eastAsiaTheme="minorHAnsi" w:hAnsi="Open Sans" w:cs="Open Sans"/>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CB08F82C"/>
    <w:multiLevelType w:val="hybridMultilevel"/>
    <w:tmpl w:val="FFFFFFFF"/>
    <w:lvl w:ilvl="0" w:tplc="FFFFFFFF">
      <w:start w:val="1"/>
      <w:numFmt w:val="lowerLetter"/>
      <w:lvlText w:val=""/>
      <w:lvlJc w:val="left"/>
    </w:lvl>
    <w:lvl w:ilvl="1" w:tplc="ED71E69B">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D4D0C35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D94E5D7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E779DEEA"/>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E9C0538A"/>
    <w:multiLevelType w:val="hybridMultilevel"/>
    <w:tmpl w:val="FFFFFFFF"/>
    <w:lvl w:ilvl="0" w:tplc="FFFFFFFF">
      <w:start w:val="1"/>
      <w:numFmt w:val="lowerLetter"/>
      <w:lvlText w:val=""/>
      <w:lvlJc w:val="left"/>
    </w:lvl>
    <w:lvl w:ilvl="1" w:tplc="2408ECE4">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FBF08A97"/>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FFFFFF1D"/>
    <w:multiLevelType w:val="multilevel"/>
    <w:tmpl w:val="99BAE480"/>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cs="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cs="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3" w15:restartNumberingAfterBreak="0">
    <w:nsid w:val="FFFFFF7C"/>
    <w:multiLevelType w:val="singleLevel"/>
    <w:tmpl w:val="0906A140"/>
    <w:lvl w:ilvl="0">
      <w:start w:val="1"/>
      <w:numFmt w:val="decimal"/>
      <w:pStyle w:val="ListNumber5"/>
      <w:lvlText w:val="%1."/>
      <w:lvlJc w:val="left"/>
      <w:pPr>
        <w:tabs>
          <w:tab w:val="num" w:pos="1492"/>
        </w:tabs>
        <w:ind w:left="1492" w:hanging="360"/>
      </w:pPr>
    </w:lvl>
  </w:abstractNum>
  <w:abstractNum w:abstractNumId="14" w15:restartNumberingAfterBreak="0">
    <w:nsid w:val="FFFFFF7D"/>
    <w:multiLevelType w:val="singleLevel"/>
    <w:tmpl w:val="2222B30E"/>
    <w:lvl w:ilvl="0">
      <w:start w:val="1"/>
      <w:numFmt w:val="decimal"/>
      <w:pStyle w:val="ListNumber4"/>
      <w:lvlText w:val="%1."/>
      <w:lvlJc w:val="left"/>
      <w:pPr>
        <w:tabs>
          <w:tab w:val="num" w:pos="1209"/>
        </w:tabs>
        <w:ind w:left="1209" w:hanging="360"/>
      </w:pPr>
    </w:lvl>
  </w:abstractNum>
  <w:abstractNum w:abstractNumId="15" w15:restartNumberingAfterBreak="0">
    <w:nsid w:val="FFFFFF80"/>
    <w:multiLevelType w:val="singleLevel"/>
    <w:tmpl w:val="DD4EB708"/>
    <w:lvl w:ilvl="0">
      <w:start w:val="1"/>
      <w:numFmt w:val="bullet"/>
      <w:pStyle w:val="ListBullet5"/>
      <w:lvlText w:val=""/>
      <w:lvlJc w:val="left"/>
      <w:pPr>
        <w:tabs>
          <w:tab w:val="num" w:pos="1492"/>
        </w:tabs>
        <w:ind w:left="1492" w:hanging="360"/>
      </w:pPr>
      <w:rPr>
        <w:rFonts w:ascii="Symbol" w:hAnsi="Symbol" w:hint="default"/>
      </w:rPr>
    </w:lvl>
  </w:abstractNum>
  <w:abstractNum w:abstractNumId="16" w15:restartNumberingAfterBreak="0">
    <w:nsid w:val="FFFFFF81"/>
    <w:multiLevelType w:val="singleLevel"/>
    <w:tmpl w:val="0F22ED58"/>
    <w:lvl w:ilvl="0">
      <w:start w:val="1"/>
      <w:numFmt w:val="bullet"/>
      <w:pStyle w:val="ListBullet4"/>
      <w:lvlText w:val=""/>
      <w:lvlJc w:val="left"/>
      <w:pPr>
        <w:tabs>
          <w:tab w:val="num" w:pos="1209"/>
        </w:tabs>
        <w:ind w:left="1209" w:hanging="360"/>
      </w:pPr>
      <w:rPr>
        <w:rFonts w:ascii="Symbol" w:hAnsi="Symbol" w:hint="default"/>
      </w:rPr>
    </w:lvl>
  </w:abstractNum>
  <w:abstractNum w:abstractNumId="17" w15:restartNumberingAfterBreak="0">
    <w:nsid w:val="FFFFFF82"/>
    <w:multiLevelType w:val="singleLevel"/>
    <w:tmpl w:val="3E8039FC"/>
    <w:lvl w:ilvl="0">
      <w:start w:val="1"/>
      <w:numFmt w:val="bullet"/>
      <w:pStyle w:val="ListBullet3"/>
      <w:lvlText w:val=""/>
      <w:lvlJc w:val="left"/>
      <w:pPr>
        <w:tabs>
          <w:tab w:val="num" w:pos="926"/>
        </w:tabs>
        <w:ind w:left="926" w:hanging="360"/>
      </w:pPr>
      <w:rPr>
        <w:rFonts w:ascii="Symbol" w:hAnsi="Symbol" w:hint="default"/>
      </w:rPr>
    </w:lvl>
  </w:abstractNum>
  <w:abstractNum w:abstractNumId="18" w15:restartNumberingAfterBreak="0">
    <w:nsid w:val="FFFFFF83"/>
    <w:multiLevelType w:val="singleLevel"/>
    <w:tmpl w:val="A5FE8068"/>
    <w:lvl w:ilvl="0">
      <w:start w:val="1"/>
      <w:numFmt w:val="bullet"/>
      <w:pStyle w:val="ListBullet2"/>
      <w:lvlText w:val="o"/>
      <w:lvlJc w:val="left"/>
      <w:pPr>
        <w:ind w:left="927" w:hanging="360"/>
      </w:pPr>
      <w:rPr>
        <w:rFonts w:ascii="Courier New" w:hAnsi="Courier New" w:cs="Courier New" w:hint="default"/>
      </w:rPr>
    </w:lvl>
  </w:abstractNum>
  <w:abstractNum w:abstractNumId="19" w15:restartNumberingAfterBreak="0">
    <w:nsid w:val="FFFFFF88"/>
    <w:multiLevelType w:val="multilevel"/>
    <w:tmpl w:val="423E9DF0"/>
    <w:lvl w:ilvl="0">
      <w:start w:val="1"/>
      <w:numFmt w:val="decimal"/>
      <w:pStyle w:val="ListNumber"/>
      <w:lvlText w:val="%1."/>
      <w:lvlJc w:val="left"/>
      <w:pPr>
        <w:tabs>
          <w:tab w:val="num" w:pos="360"/>
        </w:tabs>
        <w:ind w:left="360" w:hanging="360"/>
      </w:pPr>
    </w:lvl>
    <w:lvl w:ilvl="1">
      <w:start w:val="1"/>
      <w:numFmt w:val="decimal"/>
      <w:isLgl/>
      <w:lvlText w:val="%1.%2"/>
      <w:lvlJc w:val="left"/>
      <w:pPr>
        <w:ind w:left="926" w:hanging="360"/>
      </w:pPr>
      <w:rPr>
        <w:rFonts w:hint="default"/>
      </w:rPr>
    </w:lvl>
    <w:lvl w:ilvl="2">
      <w:start w:val="1"/>
      <w:numFmt w:val="decimal"/>
      <w:isLgl/>
      <w:lvlText w:val="%1.%2.%3"/>
      <w:lvlJc w:val="left"/>
      <w:pPr>
        <w:ind w:left="1852" w:hanging="720"/>
      </w:pPr>
      <w:rPr>
        <w:rFonts w:hint="default"/>
      </w:rPr>
    </w:lvl>
    <w:lvl w:ilvl="3">
      <w:start w:val="1"/>
      <w:numFmt w:val="decimal"/>
      <w:isLgl/>
      <w:lvlText w:val="%1.%2.%3.%4"/>
      <w:lvlJc w:val="left"/>
      <w:pPr>
        <w:ind w:left="2778" w:hanging="1080"/>
      </w:pPr>
      <w:rPr>
        <w:rFonts w:hint="default"/>
      </w:rPr>
    </w:lvl>
    <w:lvl w:ilvl="4">
      <w:start w:val="1"/>
      <w:numFmt w:val="decimal"/>
      <w:isLgl/>
      <w:lvlText w:val="%1.%2.%3.%4.%5"/>
      <w:lvlJc w:val="left"/>
      <w:pPr>
        <w:ind w:left="3344" w:hanging="1080"/>
      </w:pPr>
      <w:rPr>
        <w:rFonts w:hint="default"/>
      </w:rPr>
    </w:lvl>
    <w:lvl w:ilvl="5">
      <w:start w:val="1"/>
      <w:numFmt w:val="decimal"/>
      <w:isLgl/>
      <w:lvlText w:val="%1.%2.%3.%4.%5.%6"/>
      <w:lvlJc w:val="left"/>
      <w:pPr>
        <w:ind w:left="4270" w:hanging="1440"/>
      </w:pPr>
      <w:rPr>
        <w:rFonts w:hint="default"/>
      </w:rPr>
    </w:lvl>
    <w:lvl w:ilvl="6">
      <w:start w:val="1"/>
      <w:numFmt w:val="decimal"/>
      <w:isLgl/>
      <w:lvlText w:val="%1.%2.%3.%4.%5.%6.%7"/>
      <w:lvlJc w:val="left"/>
      <w:pPr>
        <w:ind w:left="4836" w:hanging="1440"/>
      </w:pPr>
      <w:rPr>
        <w:rFonts w:hint="default"/>
      </w:rPr>
    </w:lvl>
    <w:lvl w:ilvl="7">
      <w:start w:val="1"/>
      <w:numFmt w:val="decimal"/>
      <w:isLgl/>
      <w:lvlText w:val="%1.%2.%3.%4.%5.%6.%7.%8"/>
      <w:lvlJc w:val="left"/>
      <w:pPr>
        <w:ind w:left="5762" w:hanging="1800"/>
      </w:pPr>
      <w:rPr>
        <w:rFonts w:hint="default"/>
      </w:rPr>
    </w:lvl>
    <w:lvl w:ilvl="8">
      <w:start w:val="1"/>
      <w:numFmt w:val="decimal"/>
      <w:isLgl/>
      <w:lvlText w:val="%1.%2.%3.%4.%5.%6.%7.%8.%9"/>
      <w:lvlJc w:val="left"/>
      <w:pPr>
        <w:ind w:left="6328" w:hanging="1800"/>
      </w:pPr>
      <w:rPr>
        <w:rFonts w:hint="default"/>
      </w:rPr>
    </w:lvl>
  </w:abstractNum>
  <w:abstractNum w:abstractNumId="20" w15:restartNumberingAfterBreak="0">
    <w:nsid w:val="FFFFFF89"/>
    <w:multiLevelType w:val="singleLevel"/>
    <w:tmpl w:val="E41CC9EC"/>
    <w:lvl w:ilvl="0">
      <w:start w:val="1"/>
      <w:numFmt w:val="bullet"/>
      <w:pStyle w:val="ListBullet"/>
      <w:lvlText w:val=""/>
      <w:lvlJc w:val="left"/>
      <w:pPr>
        <w:tabs>
          <w:tab w:val="num" w:pos="360"/>
        </w:tabs>
        <w:ind w:left="360" w:hanging="360"/>
      </w:pPr>
      <w:rPr>
        <w:rFonts w:ascii="Symbol" w:hAnsi="Symbol" w:hint="default"/>
      </w:rPr>
    </w:lvl>
  </w:abstractNum>
  <w:abstractNum w:abstractNumId="21" w15:restartNumberingAfterBreak="0">
    <w:nsid w:val="0020CAE0"/>
    <w:multiLevelType w:val="hybridMultilevel"/>
    <w:tmpl w:val="07908128"/>
    <w:lvl w:ilvl="0" w:tplc="08090001">
      <w:start w:val="1"/>
      <w:numFmt w:val="bullet"/>
      <w:lvlText w:val=""/>
      <w:lvlJc w:val="left"/>
      <w:pPr>
        <w:ind w:left="720" w:hanging="360"/>
      </w:pPr>
      <w:rPr>
        <w:rFonts w:ascii="Symbol" w:hAnsi="Symbol" w:hint="default"/>
        <w:sz w:val="16"/>
        <w:szCs w:val="16"/>
      </w:rPr>
    </w:lvl>
    <w:lvl w:ilvl="1" w:tplc="1242D7FE">
      <w:start w:val="1"/>
      <w:numFmt w:val="bullet"/>
      <w:lvlText w:val="o"/>
      <w:lvlJc w:val="left"/>
      <w:pPr>
        <w:ind w:left="1440" w:hanging="360"/>
      </w:pPr>
      <w:rPr>
        <w:rFonts w:ascii="Symbol" w:hAnsi="Symbol" w:hint="default"/>
      </w:rPr>
    </w:lvl>
    <w:lvl w:ilvl="2" w:tplc="D7D6AC6A">
      <w:start w:val="1"/>
      <w:numFmt w:val="lowerRoman"/>
      <w:lvlText w:val="%3."/>
      <w:lvlJc w:val="right"/>
      <w:pPr>
        <w:ind w:left="2160" w:hanging="180"/>
      </w:pPr>
    </w:lvl>
    <w:lvl w:ilvl="3" w:tplc="0CBCCEBC">
      <w:start w:val="1"/>
      <w:numFmt w:val="decimal"/>
      <w:lvlText w:val="%4."/>
      <w:lvlJc w:val="left"/>
      <w:pPr>
        <w:ind w:left="2880" w:hanging="360"/>
      </w:pPr>
    </w:lvl>
    <w:lvl w:ilvl="4" w:tplc="78F023A2">
      <w:start w:val="1"/>
      <w:numFmt w:val="lowerLetter"/>
      <w:lvlText w:val="%5."/>
      <w:lvlJc w:val="left"/>
      <w:pPr>
        <w:ind w:left="3600" w:hanging="360"/>
      </w:pPr>
    </w:lvl>
    <w:lvl w:ilvl="5" w:tplc="4A726FAC">
      <w:start w:val="1"/>
      <w:numFmt w:val="lowerRoman"/>
      <w:lvlText w:val="%6."/>
      <w:lvlJc w:val="right"/>
      <w:pPr>
        <w:ind w:left="4320" w:hanging="180"/>
      </w:pPr>
    </w:lvl>
    <w:lvl w:ilvl="6" w:tplc="9B14C298">
      <w:start w:val="1"/>
      <w:numFmt w:val="decimal"/>
      <w:lvlText w:val="%7."/>
      <w:lvlJc w:val="left"/>
      <w:pPr>
        <w:ind w:left="5040" w:hanging="360"/>
      </w:pPr>
    </w:lvl>
    <w:lvl w:ilvl="7" w:tplc="F7727DA4">
      <w:start w:val="1"/>
      <w:numFmt w:val="lowerLetter"/>
      <w:lvlText w:val="%8."/>
      <w:lvlJc w:val="left"/>
      <w:pPr>
        <w:ind w:left="5760" w:hanging="360"/>
      </w:pPr>
    </w:lvl>
    <w:lvl w:ilvl="8" w:tplc="87D2FA54">
      <w:start w:val="1"/>
      <w:numFmt w:val="lowerRoman"/>
      <w:lvlText w:val="%9."/>
      <w:lvlJc w:val="right"/>
      <w:pPr>
        <w:ind w:left="6480" w:hanging="180"/>
      </w:pPr>
    </w:lvl>
  </w:abstractNum>
  <w:abstractNum w:abstractNumId="22" w15:restartNumberingAfterBreak="0">
    <w:nsid w:val="00C959BB"/>
    <w:multiLevelType w:val="hybridMultilevel"/>
    <w:tmpl w:val="4C0AA606"/>
    <w:lvl w:ilvl="0" w:tplc="32CADD6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01204434"/>
    <w:multiLevelType w:val="hybridMultilevel"/>
    <w:tmpl w:val="5E24FEC4"/>
    <w:lvl w:ilvl="0" w:tplc="FFFFFFFF">
      <w:start w:val="1"/>
      <w:numFmt w:val="lowerLetter"/>
      <w:lvlText w:val=""/>
      <w:lvlJc w:val="left"/>
    </w:lvl>
    <w:lvl w:ilvl="1" w:tplc="080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01278D07"/>
    <w:multiLevelType w:val="hybridMultilevel"/>
    <w:tmpl w:val="E550B508"/>
    <w:lvl w:ilvl="0" w:tplc="755A94EA">
      <w:start w:val="1"/>
      <w:numFmt w:val="bullet"/>
      <w:lvlText w:val=""/>
      <w:lvlJc w:val="left"/>
      <w:pPr>
        <w:ind w:left="720" w:hanging="360"/>
      </w:pPr>
      <w:rPr>
        <w:rFonts w:ascii="Symbol" w:hAnsi="Symbol" w:hint="default"/>
      </w:rPr>
    </w:lvl>
    <w:lvl w:ilvl="1" w:tplc="5266857A">
      <w:start w:val="1"/>
      <w:numFmt w:val="bullet"/>
      <w:lvlText w:val="o"/>
      <w:lvlJc w:val="left"/>
      <w:pPr>
        <w:ind w:left="1440" w:hanging="360"/>
      </w:pPr>
      <w:rPr>
        <w:rFonts w:ascii="Courier New" w:hAnsi="Courier New" w:hint="default"/>
      </w:rPr>
    </w:lvl>
    <w:lvl w:ilvl="2" w:tplc="330CA34E">
      <w:start w:val="1"/>
      <w:numFmt w:val="bullet"/>
      <w:lvlText w:val=""/>
      <w:lvlJc w:val="left"/>
      <w:pPr>
        <w:ind w:left="2160" w:hanging="360"/>
      </w:pPr>
      <w:rPr>
        <w:rFonts w:ascii="Wingdings" w:hAnsi="Wingdings" w:hint="default"/>
      </w:rPr>
    </w:lvl>
    <w:lvl w:ilvl="3" w:tplc="4E78D7A6">
      <w:start w:val="1"/>
      <w:numFmt w:val="bullet"/>
      <w:lvlText w:val=""/>
      <w:lvlJc w:val="left"/>
      <w:pPr>
        <w:ind w:left="2880" w:hanging="360"/>
      </w:pPr>
      <w:rPr>
        <w:rFonts w:ascii="Symbol" w:hAnsi="Symbol" w:hint="default"/>
      </w:rPr>
    </w:lvl>
    <w:lvl w:ilvl="4" w:tplc="B52AC3D6">
      <w:start w:val="1"/>
      <w:numFmt w:val="bullet"/>
      <w:lvlText w:val="o"/>
      <w:lvlJc w:val="left"/>
      <w:pPr>
        <w:ind w:left="3600" w:hanging="360"/>
      </w:pPr>
      <w:rPr>
        <w:rFonts w:ascii="Courier New" w:hAnsi="Courier New" w:hint="default"/>
      </w:rPr>
    </w:lvl>
    <w:lvl w:ilvl="5" w:tplc="5B681A90">
      <w:start w:val="1"/>
      <w:numFmt w:val="bullet"/>
      <w:lvlText w:val=""/>
      <w:lvlJc w:val="left"/>
      <w:pPr>
        <w:ind w:left="4320" w:hanging="360"/>
      </w:pPr>
      <w:rPr>
        <w:rFonts w:ascii="Wingdings" w:hAnsi="Wingdings" w:hint="default"/>
      </w:rPr>
    </w:lvl>
    <w:lvl w:ilvl="6" w:tplc="5A4EC6AA">
      <w:start w:val="1"/>
      <w:numFmt w:val="bullet"/>
      <w:lvlText w:val=""/>
      <w:lvlJc w:val="left"/>
      <w:pPr>
        <w:ind w:left="5040" w:hanging="360"/>
      </w:pPr>
      <w:rPr>
        <w:rFonts w:ascii="Symbol" w:hAnsi="Symbol" w:hint="default"/>
      </w:rPr>
    </w:lvl>
    <w:lvl w:ilvl="7" w:tplc="DA72F350">
      <w:start w:val="1"/>
      <w:numFmt w:val="bullet"/>
      <w:lvlText w:val="o"/>
      <w:lvlJc w:val="left"/>
      <w:pPr>
        <w:ind w:left="5760" w:hanging="360"/>
      </w:pPr>
      <w:rPr>
        <w:rFonts w:ascii="Courier New" w:hAnsi="Courier New" w:hint="default"/>
      </w:rPr>
    </w:lvl>
    <w:lvl w:ilvl="8" w:tplc="ECCA95A0">
      <w:start w:val="1"/>
      <w:numFmt w:val="bullet"/>
      <w:lvlText w:val=""/>
      <w:lvlJc w:val="left"/>
      <w:pPr>
        <w:ind w:left="6480" w:hanging="360"/>
      </w:pPr>
      <w:rPr>
        <w:rFonts w:ascii="Wingdings" w:hAnsi="Wingdings" w:hint="default"/>
      </w:rPr>
    </w:lvl>
  </w:abstractNum>
  <w:abstractNum w:abstractNumId="25" w15:restartNumberingAfterBreak="0">
    <w:nsid w:val="0191FD26"/>
    <w:multiLevelType w:val="hybridMultilevel"/>
    <w:tmpl w:val="F200A660"/>
    <w:lvl w:ilvl="0" w:tplc="30546564">
      <w:start w:val="1"/>
      <w:numFmt w:val="bullet"/>
      <w:lvlText w:val=""/>
      <w:lvlJc w:val="left"/>
      <w:pPr>
        <w:ind w:left="720" w:hanging="360"/>
      </w:pPr>
      <w:rPr>
        <w:rFonts w:ascii="Symbol" w:hAnsi="Symbol" w:hint="default"/>
      </w:rPr>
    </w:lvl>
    <w:lvl w:ilvl="1" w:tplc="35F0C772">
      <w:start w:val="1"/>
      <w:numFmt w:val="bullet"/>
      <w:lvlText w:val="o"/>
      <w:lvlJc w:val="left"/>
      <w:pPr>
        <w:ind w:left="1440" w:hanging="360"/>
      </w:pPr>
      <w:rPr>
        <w:rFonts w:ascii="Courier New" w:hAnsi="Courier New" w:hint="default"/>
      </w:rPr>
    </w:lvl>
    <w:lvl w:ilvl="2" w:tplc="D94E15B8">
      <w:start w:val="1"/>
      <w:numFmt w:val="bullet"/>
      <w:lvlText w:val=""/>
      <w:lvlJc w:val="left"/>
      <w:pPr>
        <w:ind w:left="2160" w:hanging="360"/>
      </w:pPr>
      <w:rPr>
        <w:rFonts w:ascii="Wingdings" w:hAnsi="Wingdings" w:hint="default"/>
      </w:rPr>
    </w:lvl>
    <w:lvl w:ilvl="3" w:tplc="80CCB174">
      <w:start w:val="1"/>
      <w:numFmt w:val="bullet"/>
      <w:lvlText w:val=""/>
      <w:lvlJc w:val="left"/>
      <w:pPr>
        <w:ind w:left="2880" w:hanging="360"/>
      </w:pPr>
      <w:rPr>
        <w:rFonts w:ascii="Symbol" w:hAnsi="Symbol" w:hint="default"/>
      </w:rPr>
    </w:lvl>
    <w:lvl w:ilvl="4" w:tplc="1BA4A2BE">
      <w:start w:val="1"/>
      <w:numFmt w:val="bullet"/>
      <w:lvlText w:val="o"/>
      <w:lvlJc w:val="left"/>
      <w:pPr>
        <w:ind w:left="3600" w:hanging="360"/>
      </w:pPr>
      <w:rPr>
        <w:rFonts w:ascii="Courier New" w:hAnsi="Courier New" w:hint="default"/>
      </w:rPr>
    </w:lvl>
    <w:lvl w:ilvl="5" w:tplc="D83868DE">
      <w:start w:val="1"/>
      <w:numFmt w:val="bullet"/>
      <w:lvlText w:val=""/>
      <w:lvlJc w:val="left"/>
      <w:pPr>
        <w:ind w:left="4320" w:hanging="360"/>
      </w:pPr>
      <w:rPr>
        <w:rFonts w:ascii="Wingdings" w:hAnsi="Wingdings" w:hint="default"/>
      </w:rPr>
    </w:lvl>
    <w:lvl w:ilvl="6" w:tplc="9E349E4C">
      <w:start w:val="1"/>
      <w:numFmt w:val="bullet"/>
      <w:lvlText w:val=""/>
      <w:lvlJc w:val="left"/>
      <w:pPr>
        <w:ind w:left="5040" w:hanging="360"/>
      </w:pPr>
      <w:rPr>
        <w:rFonts w:ascii="Symbol" w:hAnsi="Symbol" w:hint="default"/>
      </w:rPr>
    </w:lvl>
    <w:lvl w:ilvl="7" w:tplc="42448102">
      <w:start w:val="1"/>
      <w:numFmt w:val="bullet"/>
      <w:lvlText w:val="o"/>
      <w:lvlJc w:val="left"/>
      <w:pPr>
        <w:ind w:left="5760" w:hanging="360"/>
      </w:pPr>
      <w:rPr>
        <w:rFonts w:ascii="Courier New" w:hAnsi="Courier New" w:hint="default"/>
      </w:rPr>
    </w:lvl>
    <w:lvl w:ilvl="8" w:tplc="A3AA2C9A">
      <w:start w:val="1"/>
      <w:numFmt w:val="bullet"/>
      <w:lvlText w:val=""/>
      <w:lvlJc w:val="left"/>
      <w:pPr>
        <w:ind w:left="6480" w:hanging="360"/>
      </w:pPr>
      <w:rPr>
        <w:rFonts w:ascii="Wingdings" w:hAnsi="Wingdings" w:hint="default"/>
      </w:rPr>
    </w:lvl>
  </w:abstractNum>
  <w:abstractNum w:abstractNumId="26" w15:restartNumberingAfterBreak="0">
    <w:nsid w:val="02CF090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040C5EB7"/>
    <w:multiLevelType w:val="hybridMultilevel"/>
    <w:tmpl w:val="618807B4"/>
    <w:lvl w:ilvl="0" w:tplc="A4A611FC">
      <w:start w:val="1"/>
      <w:numFmt w:val="lowerLetter"/>
      <w:lvlText w:val="%1)"/>
      <w:lvlJc w:val="left"/>
      <w:pPr>
        <w:ind w:left="720" w:hanging="360"/>
      </w:pPr>
      <w:rPr>
        <w:rFonts w:ascii="Aptos Narrow" w:eastAsiaTheme="minorHAnsi" w:hAnsi="Aptos Narrow" w:cstheme="minorBidi" w:hint="default"/>
        <w:color w:val="000000"/>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04C17F9C"/>
    <w:multiLevelType w:val="hybridMultilevel"/>
    <w:tmpl w:val="79BA39D6"/>
    <w:lvl w:ilvl="0" w:tplc="FFFFFFFF">
      <w:start w:val="1"/>
      <w:numFmt w:val="lowerLetter"/>
      <w:lvlText w:val=""/>
      <w:lvlJc w:val="left"/>
    </w:lvl>
    <w:lvl w:ilvl="1" w:tplc="080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052E7760"/>
    <w:multiLevelType w:val="multilevel"/>
    <w:tmpl w:val="E996C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05D8506B"/>
    <w:multiLevelType w:val="hybridMultilevel"/>
    <w:tmpl w:val="ECD2E0FE"/>
    <w:lvl w:ilvl="0" w:tplc="32CADD6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063253B7"/>
    <w:multiLevelType w:val="hybridMultilevel"/>
    <w:tmpl w:val="D10EA154"/>
    <w:lvl w:ilvl="0" w:tplc="6F6A9808">
      <w:start w:val="4"/>
      <w:numFmt w:val="lowerLetter"/>
      <w:lvlText w:val="%1)"/>
      <w:lvlJc w:val="left"/>
      <w:pPr>
        <w:ind w:left="720" w:hanging="360"/>
      </w:pPr>
      <w:rPr>
        <w:rFonts w:ascii="Aptos Narrow" w:eastAsiaTheme="minorHAnsi" w:hAnsi="Aptos Narrow" w:cstheme="minorBidi" w:hint="default"/>
        <w:color w:val="00000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06E784C8"/>
    <w:multiLevelType w:val="hybridMultilevel"/>
    <w:tmpl w:val="7EECA8D2"/>
    <w:lvl w:ilvl="0" w:tplc="F402768A">
      <w:start w:val="1"/>
      <w:numFmt w:val="bullet"/>
      <w:lvlText w:val=""/>
      <w:lvlJc w:val="left"/>
      <w:pPr>
        <w:ind w:left="720" w:hanging="360"/>
      </w:pPr>
      <w:rPr>
        <w:rFonts w:ascii="Symbol" w:hAnsi="Symbol" w:hint="default"/>
      </w:rPr>
    </w:lvl>
    <w:lvl w:ilvl="1" w:tplc="F3AE06DC">
      <w:start w:val="1"/>
      <w:numFmt w:val="bullet"/>
      <w:lvlText w:val="o"/>
      <w:lvlJc w:val="left"/>
      <w:pPr>
        <w:ind w:left="1440" w:hanging="360"/>
      </w:pPr>
      <w:rPr>
        <w:rFonts w:ascii="Courier New" w:hAnsi="Courier New" w:hint="default"/>
      </w:rPr>
    </w:lvl>
    <w:lvl w:ilvl="2" w:tplc="8BB66798">
      <w:start w:val="1"/>
      <w:numFmt w:val="bullet"/>
      <w:lvlText w:val=""/>
      <w:lvlJc w:val="left"/>
      <w:pPr>
        <w:ind w:left="2160" w:hanging="360"/>
      </w:pPr>
      <w:rPr>
        <w:rFonts w:ascii="Wingdings" w:hAnsi="Wingdings" w:hint="default"/>
      </w:rPr>
    </w:lvl>
    <w:lvl w:ilvl="3" w:tplc="9DFA0476">
      <w:start w:val="1"/>
      <w:numFmt w:val="bullet"/>
      <w:lvlText w:val=""/>
      <w:lvlJc w:val="left"/>
      <w:pPr>
        <w:ind w:left="2880" w:hanging="360"/>
      </w:pPr>
      <w:rPr>
        <w:rFonts w:ascii="Symbol" w:hAnsi="Symbol" w:hint="default"/>
      </w:rPr>
    </w:lvl>
    <w:lvl w:ilvl="4" w:tplc="7C46FA0A">
      <w:start w:val="1"/>
      <w:numFmt w:val="bullet"/>
      <w:lvlText w:val="o"/>
      <w:lvlJc w:val="left"/>
      <w:pPr>
        <w:ind w:left="3600" w:hanging="360"/>
      </w:pPr>
      <w:rPr>
        <w:rFonts w:ascii="Courier New" w:hAnsi="Courier New" w:hint="default"/>
      </w:rPr>
    </w:lvl>
    <w:lvl w:ilvl="5" w:tplc="D646C488">
      <w:start w:val="1"/>
      <w:numFmt w:val="bullet"/>
      <w:lvlText w:val=""/>
      <w:lvlJc w:val="left"/>
      <w:pPr>
        <w:ind w:left="4320" w:hanging="360"/>
      </w:pPr>
      <w:rPr>
        <w:rFonts w:ascii="Wingdings" w:hAnsi="Wingdings" w:hint="default"/>
      </w:rPr>
    </w:lvl>
    <w:lvl w:ilvl="6" w:tplc="26C829B0">
      <w:start w:val="1"/>
      <w:numFmt w:val="bullet"/>
      <w:lvlText w:val=""/>
      <w:lvlJc w:val="left"/>
      <w:pPr>
        <w:ind w:left="5040" w:hanging="360"/>
      </w:pPr>
      <w:rPr>
        <w:rFonts w:ascii="Symbol" w:hAnsi="Symbol" w:hint="default"/>
      </w:rPr>
    </w:lvl>
    <w:lvl w:ilvl="7" w:tplc="91F60EF4">
      <w:start w:val="1"/>
      <w:numFmt w:val="bullet"/>
      <w:lvlText w:val="o"/>
      <w:lvlJc w:val="left"/>
      <w:pPr>
        <w:ind w:left="5760" w:hanging="360"/>
      </w:pPr>
      <w:rPr>
        <w:rFonts w:ascii="Courier New" w:hAnsi="Courier New" w:hint="default"/>
      </w:rPr>
    </w:lvl>
    <w:lvl w:ilvl="8" w:tplc="2B88529E">
      <w:start w:val="1"/>
      <w:numFmt w:val="bullet"/>
      <w:lvlText w:val=""/>
      <w:lvlJc w:val="left"/>
      <w:pPr>
        <w:ind w:left="6480" w:hanging="360"/>
      </w:pPr>
      <w:rPr>
        <w:rFonts w:ascii="Wingdings" w:hAnsi="Wingdings" w:hint="default"/>
      </w:rPr>
    </w:lvl>
  </w:abstractNum>
  <w:abstractNum w:abstractNumId="33" w15:restartNumberingAfterBreak="0">
    <w:nsid w:val="08874C6F"/>
    <w:multiLevelType w:val="multilevel"/>
    <w:tmpl w:val="FA985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09735C2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09A728AD"/>
    <w:multiLevelType w:val="hybridMultilevel"/>
    <w:tmpl w:val="31C0ED14"/>
    <w:lvl w:ilvl="0" w:tplc="08090001">
      <w:start w:val="1"/>
      <w:numFmt w:val="bullet"/>
      <w:lvlText w:val=""/>
      <w:lvlJc w:val="left"/>
      <w:pPr>
        <w:ind w:left="720" w:hanging="360"/>
      </w:pPr>
      <w:rPr>
        <w:rFonts w:ascii="Symbol" w:hAnsi="Symbol" w:hint="default"/>
      </w:rPr>
    </w:lvl>
    <w:lvl w:ilvl="1" w:tplc="25E64668">
      <w:start w:val="1"/>
      <w:numFmt w:val="bullet"/>
      <w:lvlText w:val="o"/>
      <w:lvlJc w:val="left"/>
      <w:pPr>
        <w:ind w:left="1440" w:hanging="360"/>
      </w:pPr>
      <w:rPr>
        <w:rFonts w:ascii="Symbol" w:hAnsi="Symbol" w:hint="default"/>
      </w:rPr>
    </w:lvl>
    <w:lvl w:ilvl="2" w:tplc="8F6A67A2">
      <w:start w:val="1"/>
      <w:numFmt w:val="lowerRoman"/>
      <w:lvlText w:val="%3."/>
      <w:lvlJc w:val="right"/>
      <w:pPr>
        <w:ind w:left="2160" w:hanging="180"/>
      </w:pPr>
    </w:lvl>
    <w:lvl w:ilvl="3" w:tplc="28DAA510">
      <w:start w:val="1"/>
      <w:numFmt w:val="decimal"/>
      <w:lvlText w:val="%4."/>
      <w:lvlJc w:val="left"/>
      <w:pPr>
        <w:ind w:left="2880" w:hanging="360"/>
      </w:pPr>
    </w:lvl>
    <w:lvl w:ilvl="4" w:tplc="C0B6AC1A">
      <w:start w:val="1"/>
      <w:numFmt w:val="lowerLetter"/>
      <w:lvlText w:val="%5."/>
      <w:lvlJc w:val="left"/>
      <w:pPr>
        <w:ind w:left="3600" w:hanging="360"/>
      </w:pPr>
    </w:lvl>
    <w:lvl w:ilvl="5" w:tplc="D0DABBB0">
      <w:start w:val="1"/>
      <w:numFmt w:val="lowerRoman"/>
      <w:lvlText w:val="%6."/>
      <w:lvlJc w:val="right"/>
      <w:pPr>
        <w:ind w:left="4320" w:hanging="180"/>
      </w:pPr>
    </w:lvl>
    <w:lvl w:ilvl="6" w:tplc="F92818BE">
      <w:start w:val="1"/>
      <w:numFmt w:val="decimal"/>
      <w:lvlText w:val="%7."/>
      <w:lvlJc w:val="left"/>
      <w:pPr>
        <w:ind w:left="5040" w:hanging="360"/>
      </w:pPr>
    </w:lvl>
    <w:lvl w:ilvl="7" w:tplc="723E54B6">
      <w:start w:val="1"/>
      <w:numFmt w:val="lowerLetter"/>
      <w:lvlText w:val="%8."/>
      <w:lvlJc w:val="left"/>
      <w:pPr>
        <w:ind w:left="5760" w:hanging="360"/>
      </w:pPr>
    </w:lvl>
    <w:lvl w:ilvl="8" w:tplc="574A33D6">
      <w:start w:val="1"/>
      <w:numFmt w:val="lowerRoman"/>
      <w:lvlText w:val="%9."/>
      <w:lvlJc w:val="right"/>
      <w:pPr>
        <w:ind w:left="6480" w:hanging="180"/>
      </w:pPr>
    </w:lvl>
  </w:abstractNum>
  <w:abstractNum w:abstractNumId="36" w15:restartNumberingAfterBreak="0">
    <w:nsid w:val="09EF3DC0"/>
    <w:multiLevelType w:val="hybridMultilevel"/>
    <w:tmpl w:val="63A2951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0B212591"/>
    <w:multiLevelType w:val="hybridMultilevel"/>
    <w:tmpl w:val="530EA4D8"/>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0D3569DE"/>
    <w:multiLevelType w:val="hybridMultilevel"/>
    <w:tmpl w:val="FC0E3C2C"/>
    <w:lvl w:ilvl="0" w:tplc="BB787F20">
      <w:start w:val="1"/>
      <w:numFmt w:val="bullet"/>
      <w:lvlText w:val=""/>
      <w:lvlJc w:val="left"/>
      <w:pPr>
        <w:ind w:left="720" w:hanging="360"/>
      </w:pPr>
      <w:rPr>
        <w:rFonts w:ascii="Symbol" w:hAnsi="Symbol" w:hint="default"/>
      </w:rPr>
    </w:lvl>
    <w:lvl w:ilvl="1" w:tplc="89446E9A">
      <w:start w:val="1"/>
      <w:numFmt w:val="bullet"/>
      <w:lvlText w:val="o"/>
      <w:lvlJc w:val="left"/>
      <w:pPr>
        <w:ind w:left="1440" w:hanging="360"/>
      </w:pPr>
      <w:rPr>
        <w:rFonts w:ascii="Courier New" w:hAnsi="Courier New" w:hint="default"/>
      </w:rPr>
    </w:lvl>
    <w:lvl w:ilvl="2" w:tplc="8ECA5ADC">
      <w:start w:val="1"/>
      <w:numFmt w:val="bullet"/>
      <w:lvlText w:val=""/>
      <w:lvlJc w:val="left"/>
      <w:pPr>
        <w:ind w:left="2160" w:hanging="360"/>
      </w:pPr>
      <w:rPr>
        <w:rFonts w:ascii="Wingdings" w:hAnsi="Wingdings" w:hint="default"/>
      </w:rPr>
    </w:lvl>
    <w:lvl w:ilvl="3" w:tplc="38A816E2">
      <w:start w:val="1"/>
      <w:numFmt w:val="bullet"/>
      <w:lvlText w:val=""/>
      <w:lvlJc w:val="left"/>
      <w:pPr>
        <w:ind w:left="2880" w:hanging="360"/>
      </w:pPr>
      <w:rPr>
        <w:rFonts w:ascii="Symbol" w:hAnsi="Symbol" w:hint="default"/>
      </w:rPr>
    </w:lvl>
    <w:lvl w:ilvl="4" w:tplc="2F82FD10">
      <w:start w:val="1"/>
      <w:numFmt w:val="bullet"/>
      <w:lvlText w:val="o"/>
      <w:lvlJc w:val="left"/>
      <w:pPr>
        <w:ind w:left="3600" w:hanging="360"/>
      </w:pPr>
      <w:rPr>
        <w:rFonts w:ascii="Courier New" w:hAnsi="Courier New" w:hint="default"/>
      </w:rPr>
    </w:lvl>
    <w:lvl w:ilvl="5" w:tplc="DB747CA2">
      <w:start w:val="1"/>
      <w:numFmt w:val="bullet"/>
      <w:lvlText w:val=""/>
      <w:lvlJc w:val="left"/>
      <w:pPr>
        <w:ind w:left="4320" w:hanging="360"/>
      </w:pPr>
      <w:rPr>
        <w:rFonts w:ascii="Wingdings" w:hAnsi="Wingdings" w:hint="default"/>
      </w:rPr>
    </w:lvl>
    <w:lvl w:ilvl="6" w:tplc="B660EDA2">
      <w:start w:val="1"/>
      <w:numFmt w:val="bullet"/>
      <w:lvlText w:val=""/>
      <w:lvlJc w:val="left"/>
      <w:pPr>
        <w:ind w:left="5040" w:hanging="360"/>
      </w:pPr>
      <w:rPr>
        <w:rFonts w:ascii="Symbol" w:hAnsi="Symbol" w:hint="default"/>
      </w:rPr>
    </w:lvl>
    <w:lvl w:ilvl="7" w:tplc="F1BC7E14">
      <w:start w:val="1"/>
      <w:numFmt w:val="bullet"/>
      <w:lvlText w:val="o"/>
      <w:lvlJc w:val="left"/>
      <w:pPr>
        <w:ind w:left="5760" w:hanging="360"/>
      </w:pPr>
      <w:rPr>
        <w:rFonts w:ascii="Courier New" w:hAnsi="Courier New" w:hint="default"/>
      </w:rPr>
    </w:lvl>
    <w:lvl w:ilvl="8" w:tplc="413645F8">
      <w:start w:val="1"/>
      <w:numFmt w:val="bullet"/>
      <w:lvlText w:val=""/>
      <w:lvlJc w:val="left"/>
      <w:pPr>
        <w:ind w:left="6480" w:hanging="360"/>
      </w:pPr>
      <w:rPr>
        <w:rFonts w:ascii="Wingdings" w:hAnsi="Wingdings" w:hint="default"/>
      </w:rPr>
    </w:lvl>
  </w:abstractNum>
  <w:abstractNum w:abstractNumId="39" w15:restartNumberingAfterBreak="0">
    <w:nsid w:val="0E27F9C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0F2C4C02"/>
    <w:multiLevelType w:val="multilevel"/>
    <w:tmpl w:val="43B4C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0F3F1BF4"/>
    <w:multiLevelType w:val="hybridMultilevel"/>
    <w:tmpl w:val="3E7C6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1226736E"/>
    <w:multiLevelType w:val="hybridMultilevel"/>
    <w:tmpl w:val="BDCCEEBC"/>
    <w:lvl w:ilvl="0" w:tplc="FFFFFFFF">
      <w:start w:val="1"/>
      <w:numFmt w:val="lowerLetter"/>
      <w:lvlText w:val=""/>
      <w:lvlJc w:val="left"/>
    </w:lvl>
    <w:lvl w:ilvl="1" w:tplc="080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13100B47"/>
    <w:multiLevelType w:val="hybridMultilevel"/>
    <w:tmpl w:val="CD4ED4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14971951"/>
    <w:multiLevelType w:val="hybridMultilevel"/>
    <w:tmpl w:val="A5F2D884"/>
    <w:lvl w:ilvl="0" w:tplc="E4FE7C00">
      <w:start w:val="1"/>
      <w:numFmt w:val="lowerLetter"/>
      <w:lvlText w:val="%1)"/>
      <w:lvlJc w:val="left"/>
      <w:pPr>
        <w:ind w:left="720" w:hanging="360"/>
      </w:pPr>
      <w:rPr>
        <w:rFonts w:ascii="Aptos Narrow" w:eastAsiaTheme="minorHAnsi" w:hAnsi="Aptos Narrow" w:cstheme="minorBidi" w:hint="default"/>
        <w:color w:val="00000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17B030CF"/>
    <w:multiLevelType w:val="hybridMultilevel"/>
    <w:tmpl w:val="8466D062"/>
    <w:lvl w:ilvl="0" w:tplc="E0A005A2">
      <w:start w:val="1"/>
      <w:numFmt w:val="bullet"/>
      <w:lvlText w:val=""/>
      <w:lvlJc w:val="left"/>
      <w:pPr>
        <w:ind w:left="720" w:hanging="360"/>
      </w:pPr>
      <w:rPr>
        <w:rFonts w:ascii="Symbol" w:hAnsi="Symbol" w:hint="default"/>
      </w:rPr>
    </w:lvl>
    <w:lvl w:ilvl="1" w:tplc="8778AAE2">
      <w:start w:val="1"/>
      <w:numFmt w:val="bullet"/>
      <w:lvlText w:val="o"/>
      <w:lvlJc w:val="left"/>
      <w:pPr>
        <w:ind w:left="1440" w:hanging="360"/>
      </w:pPr>
      <w:rPr>
        <w:rFonts w:ascii="Courier New" w:hAnsi="Courier New" w:hint="default"/>
      </w:rPr>
    </w:lvl>
    <w:lvl w:ilvl="2" w:tplc="17EAE808">
      <w:start w:val="1"/>
      <w:numFmt w:val="bullet"/>
      <w:lvlText w:val=""/>
      <w:lvlJc w:val="left"/>
      <w:pPr>
        <w:ind w:left="2160" w:hanging="360"/>
      </w:pPr>
      <w:rPr>
        <w:rFonts w:ascii="Wingdings" w:hAnsi="Wingdings" w:hint="default"/>
      </w:rPr>
    </w:lvl>
    <w:lvl w:ilvl="3" w:tplc="295277F0">
      <w:start w:val="1"/>
      <w:numFmt w:val="bullet"/>
      <w:lvlText w:val=""/>
      <w:lvlJc w:val="left"/>
      <w:pPr>
        <w:ind w:left="2880" w:hanging="360"/>
      </w:pPr>
      <w:rPr>
        <w:rFonts w:ascii="Symbol" w:hAnsi="Symbol" w:hint="default"/>
      </w:rPr>
    </w:lvl>
    <w:lvl w:ilvl="4" w:tplc="8D4403E0">
      <w:start w:val="1"/>
      <w:numFmt w:val="bullet"/>
      <w:lvlText w:val="o"/>
      <w:lvlJc w:val="left"/>
      <w:pPr>
        <w:ind w:left="3600" w:hanging="360"/>
      </w:pPr>
      <w:rPr>
        <w:rFonts w:ascii="Courier New" w:hAnsi="Courier New" w:hint="default"/>
      </w:rPr>
    </w:lvl>
    <w:lvl w:ilvl="5" w:tplc="F964F2DC">
      <w:start w:val="1"/>
      <w:numFmt w:val="bullet"/>
      <w:lvlText w:val=""/>
      <w:lvlJc w:val="left"/>
      <w:pPr>
        <w:ind w:left="4320" w:hanging="360"/>
      </w:pPr>
      <w:rPr>
        <w:rFonts w:ascii="Wingdings" w:hAnsi="Wingdings" w:hint="default"/>
      </w:rPr>
    </w:lvl>
    <w:lvl w:ilvl="6" w:tplc="9D4866DE">
      <w:start w:val="1"/>
      <w:numFmt w:val="bullet"/>
      <w:lvlText w:val=""/>
      <w:lvlJc w:val="left"/>
      <w:pPr>
        <w:ind w:left="5040" w:hanging="360"/>
      </w:pPr>
      <w:rPr>
        <w:rFonts w:ascii="Symbol" w:hAnsi="Symbol" w:hint="default"/>
      </w:rPr>
    </w:lvl>
    <w:lvl w:ilvl="7" w:tplc="ABAC5164">
      <w:start w:val="1"/>
      <w:numFmt w:val="bullet"/>
      <w:lvlText w:val="o"/>
      <w:lvlJc w:val="left"/>
      <w:pPr>
        <w:ind w:left="5760" w:hanging="360"/>
      </w:pPr>
      <w:rPr>
        <w:rFonts w:ascii="Courier New" w:hAnsi="Courier New" w:hint="default"/>
      </w:rPr>
    </w:lvl>
    <w:lvl w:ilvl="8" w:tplc="CBCCE21C">
      <w:start w:val="1"/>
      <w:numFmt w:val="bullet"/>
      <w:lvlText w:val=""/>
      <w:lvlJc w:val="left"/>
      <w:pPr>
        <w:ind w:left="6480" w:hanging="360"/>
      </w:pPr>
      <w:rPr>
        <w:rFonts w:ascii="Wingdings" w:hAnsi="Wingdings" w:hint="default"/>
      </w:rPr>
    </w:lvl>
  </w:abstractNum>
  <w:abstractNum w:abstractNumId="46" w15:restartNumberingAfterBreak="0">
    <w:nsid w:val="18287C7F"/>
    <w:multiLevelType w:val="hybridMultilevel"/>
    <w:tmpl w:val="A8A09706"/>
    <w:lvl w:ilvl="0" w:tplc="FFFFFFFF">
      <w:start w:val="1"/>
      <w:numFmt w:val="lowerLetter"/>
      <w:lvlText w:val=""/>
      <w:lvlJc w:val="left"/>
    </w:lvl>
    <w:lvl w:ilvl="1" w:tplc="080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 w15:restartNumberingAfterBreak="0">
    <w:nsid w:val="18C1D036"/>
    <w:multiLevelType w:val="hybridMultilevel"/>
    <w:tmpl w:val="1496FF8E"/>
    <w:lvl w:ilvl="0" w:tplc="78B8B258">
      <w:start w:val="1"/>
      <w:numFmt w:val="bullet"/>
      <w:lvlText w:val=""/>
      <w:lvlJc w:val="left"/>
      <w:pPr>
        <w:ind w:left="720" w:hanging="360"/>
      </w:pPr>
      <w:rPr>
        <w:rFonts w:ascii="Symbol" w:hAnsi="Symbol" w:hint="default"/>
      </w:rPr>
    </w:lvl>
    <w:lvl w:ilvl="1" w:tplc="5482562A">
      <w:start w:val="1"/>
      <w:numFmt w:val="bullet"/>
      <w:lvlText w:val="o"/>
      <w:lvlJc w:val="left"/>
      <w:pPr>
        <w:ind w:left="1440" w:hanging="360"/>
      </w:pPr>
      <w:rPr>
        <w:rFonts w:ascii="Courier New" w:hAnsi="Courier New" w:hint="default"/>
      </w:rPr>
    </w:lvl>
    <w:lvl w:ilvl="2" w:tplc="21922ACA">
      <w:start w:val="1"/>
      <w:numFmt w:val="bullet"/>
      <w:lvlText w:val=""/>
      <w:lvlJc w:val="left"/>
      <w:pPr>
        <w:ind w:left="2160" w:hanging="360"/>
      </w:pPr>
      <w:rPr>
        <w:rFonts w:ascii="Wingdings" w:hAnsi="Wingdings" w:hint="default"/>
      </w:rPr>
    </w:lvl>
    <w:lvl w:ilvl="3" w:tplc="E32A4D1C">
      <w:start w:val="1"/>
      <w:numFmt w:val="bullet"/>
      <w:lvlText w:val=""/>
      <w:lvlJc w:val="left"/>
      <w:pPr>
        <w:ind w:left="2880" w:hanging="360"/>
      </w:pPr>
      <w:rPr>
        <w:rFonts w:ascii="Symbol" w:hAnsi="Symbol" w:hint="default"/>
      </w:rPr>
    </w:lvl>
    <w:lvl w:ilvl="4" w:tplc="A2EE1D72">
      <w:start w:val="1"/>
      <w:numFmt w:val="bullet"/>
      <w:lvlText w:val="o"/>
      <w:lvlJc w:val="left"/>
      <w:pPr>
        <w:ind w:left="3600" w:hanging="360"/>
      </w:pPr>
      <w:rPr>
        <w:rFonts w:ascii="Courier New" w:hAnsi="Courier New" w:hint="default"/>
      </w:rPr>
    </w:lvl>
    <w:lvl w:ilvl="5" w:tplc="F12E3B20">
      <w:start w:val="1"/>
      <w:numFmt w:val="bullet"/>
      <w:lvlText w:val=""/>
      <w:lvlJc w:val="left"/>
      <w:pPr>
        <w:ind w:left="4320" w:hanging="360"/>
      </w:pPr>
      <w:rPr>
        <w:rFonts w:ascii="Wingdings" w:hAnsi="Wingdings" w:hint="default"/>
      </w:rPr>
    </w:lvl>
    <w:lvl w:ilvl="6" w:tplc="A074F562">
      <w:start w:val="1"/>
      <w:numFmt w:val="bullet"/>
      <w:lvlText w:val=""/>
      <w:lvlJc w:val="left"/>
      <w:pPr>
        <w:ind w:left="5040" w:hanging="360"/>
      </w:pPr>
      <w:rPr>
        <w:rFonts w:ascii="Symbol" w:hAnsi="Symbol" w:hint="default"/>
      </w:rPr>
    </w:lvl>
    <w:lvl w:ilvl="7" w:tplc="63E60704">
      <w:start w:val="1"/>
      <w:numFmt w:val="bullet"/>
      <w:lvlText w:val="o"/>
      <w:lvlJc w:val="left"/>
      <w:pPr>
        <w:ind w:left="5760" w:hanging="360"/>
      </w:pPr>
      <w:rPr>
        <w:rFonts w:ascii="Courier New" w:hAnsi="Courier New" w:hint="default"/>
      </w:rPr>
    </w:lvl>
    <w:lvl w:ilvl="8" w:tplc="86B43102">
      <w:start w:val="1"/>
      <w:numFmt w:val="bullet"/>
      <w:lvlText w:val=""/>
      <w:lvlJc w:val="left"/>
      <w:pPr>
        <w:ind w:left="6480" w:hanging="360"/>
      </w:pPr>
      <w:rPr>
        <w:rFonts w:ascii="Wingdings" w:hAnsi="Wingdings" w:hint="default"/>
      </w:rPr>
    </w:lvl>
  </w:abstractNum>
  <w:abstractNum w:abstractNumId="48" w15:restartNumberingAfterBreak="0">
    <w:nsid w:val="18F63BB6"/>
    <w:multiLevelType w:val="hybridMultilevel"/>
    <w:tmpl w:val="F24CD3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191D17D4"/>
    <w:multiLevelType w:val="hybridMultilevel"/>
    <w:tmpl w:val="517EB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1B42C3EB"/>
    <w:multiLevelType w:val="hybridMultilevel"/>
    <w:tmpl w:val="F852143C"/>
    <w:lvl w:ilvl="0" w:tplc="9820A8B4">
      <w:start w:val="1"/>
      <w:numFmt w:val="bullet"/>
      <w:lvlText w:val=""/>
      <w:lvlJc w:val="left"/>
      <w:pPr>
        <w:ind w:left="720" w:hanging="360"/>
      </w:pPr>
      <w:rPr>
        <w:rFonts w:ascii="Symbol" w:hAnsi="Symbol" w:hint="default"/>
      </w:rPr>
    </w:lvl>
    <w:lvl w:ilvl="1" w:tplc="A1CA4B94">
      <w:start w:val="1"/>
      <w:numFmt w:val="bullet"/>
      <w:lvlText w:val="o"/>
      <w:lvlJc w:val="left"/>
      <w:pPr>
        <w:ind w:left="1440" w:hanging="360"/>
      </w:pPr>
      <w:rPr>
        <w:rFonts w:ascii="Courier New" w:hAnsi="Courier New" w:hint="default"/>
      </w:rPr>
    </w:lvl>
    <w:lvl w:ilvl="2" w:tplc="D0FE3758">
      <w:start w:val="1"/>
      <w:numFmt w:val="bullet"/>
      <w:lvlText w:val=""/>
      <w:lvlJc w:val="left"/>
      <w:pPr>
        <w:ind w:left="2160" w:hanging="360"/>
      </w:pPr>
      <w:rPr>
        <w:rFonts w:ascii="Wingdings" w:hAnsi="Wingdings" w:hint="default"/>
      </w:rPr>
    </w:lvl>
    <w:lvl w:ilvl="3" w:tplc="93525E12">
      <w:start w:val="1"/>
      <w:numFmt w:val="bullet"/>
      <w:lvlText w:val=""/>
      <w:lvlJc w:val="left"/>
      <w:pPr>
        <w:ind w:left="2880" w:hanging="360"/>
      </w:pPr>
      <w:rPr>
        <w:rFonts w:ascii="Symbol" w:hAnsi="Symbol" w:hint="default"/>
      </w:rPr>
    </w:lvl>
    <w:lvl w:ilvl="4" w:tplc="3B22DE50">
      <w:start w:val="1"/>
      <w:numFmt w:val="bullet"/>
      <w:lvlText w:val="o"/>
      <w:lvlJc w:val="left"/>
      <w:pPr>
        <w:ind w:left="3600" w:hanging="360"/>
      </w:pPr>
      <w:rPr>
        <w:rFonts w:ascii="Courier New" w:hAnsi="Courier New" w:hint="default"/>
      </w:rPr>
    </w:lvl>
    <w:lvl w:ilvl="5" w:tplc="3F389C92">
      <w:start w:val="1"/>
      <w:numFmt w:val="bullet"/>
      <w:lvlText w:val=""/>
      <w:lvlJc w:val="left"/>
      <w:pPr>
        <w:ind w:left="4320" w:hanging="360"/>
      </w:pPr>
      <w:rPr>
        <w:rFonts w:ascii="Wingdings" w:hAnsi="Wingdings" w:hint="default"/>
      </w:rPr>
    </w:lvl>
    <w:lvl w:ilvl="6" w:tplc="0ECACE86">
      <w:start w:val="1"/>
      <w:numFmt w:val="bullet"/>
      <w:lvlText w:val=""/>
      <w:lvlJc w:val="left"/>
      <w:pPr>
        <w:ind w:left="5040" w:hanging="360"/>
      </w:pPr>
      <w:rPr>
        <w:rFonts w:ascii="Symbol" w:hAnsi="Symbol" w:hint="default"/>
      </w:rPr>
    </w:lvl>
    <w:lvl w:ilvl="7" w:tplc="84AAFD30">
      <w:start w:val="1"/>
      <w:numFmt w:val="bullet"/>
      <w:lvlText w:val="o"/>
      <w:lvlJc w:val="left"/>
      <w:pPr>
        <w:ind w:left="5760" w:hanging="360"/>
      </w:pPr>
      <w:rPr>
        <w:rFonts w:ascii="Courier New" w:hAnsi="Courier New" w:hint="default"/>
      </w:rPr>
    </w:lvl>
    <w:lvl w:ilvl="8" w:tplc="BA4441FE">
      <w:start w:val="1"/>
      <w:numFmt w:val="bullet"/>
      <w:lvlText w:val=""/>
      <w:lvlJc w:val="left"/>
      <w:pPr>
        <w:ind w:left="6480" w:hanging="360"/>
      </w:pPr>
      <w:rPr>
        <w:rFonts w:ascii="Wingdings" w:hAnsi="Wingdings" w:hint="default"/>
      </w:rPr>
    </w:lvl>
  </w:abstractNum>
  <w:abstractNum w:abstractNumId="51" w15:restartNumberingAfterBreak="0">
    <w:nsid w:val="1D1738C9"/>
    <w:multiLevelType w:val="hybridMultilevel"/>
    <w:tmpl w:val="EFEE2BEE"/>
    <w:lvl w:ilvl="0" w:tplc="042A3422">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1DDF03D2"/>
    <w:multiLevelType w:val="hybridMultilevel"/>
    <w:tmpl w:val="47D07E62"/>
    <w:lvl w:ilvl="0" w:tplc="DB2A974E">
      <w:start w:val="1"/>
      <w:numFmt w:val="bullet"/>
      <w:lvlText w:val=""/>
      <w:lvlJc w:val="left"/>
      <w:pPr>
        <w:ind w:left="720" w:hanging="360"/>
      </w:pPr>
      <w:rPr>
        <w:rFonts w:ascii="Symbol" w:hAnsi="Symbol" w:hint="default"/>
      </w:rPr>
    </w:lvl>
    <w:lvl w:ilvl="1" w:tplc="2D44084E">
      <w:start w:val="1"/>
      <w:numFmt w:val="bullet"/>
      <w:lvlText w:val="o"/>
      <w:lvlJc w:val="left"/>
      <w:pPr>
        <w:ind w:left="1440" w:hanging="360"/>
      </w:pPr>
      <w:rPr>
        <w:rFonts w:ascii="Courier New" w:hAnsi="Courier New" w:hint="default"/>
      </w:rPr>
    </w:lvl>
    <w:lvl w:ilvl="2" w:tplc="0B6461C4">
      <w:start w:val="1"/>
      <w:numFmt w:val="bullet"/>
      <w:lvlText w:val=""/>
      <w:lvlJc w:val="left"/>
      <w:pPr>
        <w:ind w:left="2160" w:hanging="360"/>
      </w:pPr>
      <w:rPr>
        <w:rFonts w:ascii="Wingdings" w:hAnsi="Wingdings" w:hint="default"/>
      </w:rPr>
    </w:lvl>
    <w:lvl w:ilvl="3" w:tplc="23A007DE">
      <w:start w:val="1"/>
      <w:numFmt w:val="bullet"/>
      <w:lvlText w:val=""/>
      <w:lvlJc w:val="left"/>
      <w:pPr>
        <w:ind w:left="2880" w:hanging="360"/>
      </w:pPr>
      <w:rPr>
        <w:rFonts w:ascii="Symbol" w:hAnsi="Symbol" w:hint="default"/>
      </w:rPr>
    </w:lvl>
    <w:lvl w:ilvl="4" w:tplc="2B98D056">
      <w:start w:val="1"/>
      <w:numFmt w:val="bullet"/>
      <w:lvlText w:val="o"/>
      <w:lvlJc w:val="left"/>
      <w:pPr>
        <w:ind w:left="3600" w:hanging="360"/>
      </w:pPr>
      <w:rPr>
        <w:rFonts w:ascii="Courier New" w:hAnsi="Courier New" w:hint="default"/>
      </w:rPr>
    </w:lvl>
    <w:lvl w:ilvl="5" w:tplc="F3DCCC12">
      <w:start w:val="1"/>
      <w:numFmt w:val="bullet"/>
      <w:lvlText w:val=""/>
      <w:lvlJc w:val="left"/>
      <w:pPr>
        <w:ind w:left="4320" w:hanging="360"/>
      </w:pPr>
      <w:rPr>
        <w:rFonts w:ascii="Wingdings" w:hAnsi="Wingdings" w:hint="default"/>
      </w:rPr>
    </w:lvl>
    <w:lvl w:ilvl="6" w:tplc="59E41830">
      <w:start w:val="1"/>
      <w:numFmt w:val="bullet"/>
      <w:lvlText w:val=""/>
      <w:lvlJc w:val="left"/>
      <w:pPr>
        <w:ind w:left="5040" w:hanging="360"/>
      </w:pPr>
      <w:rPr>
        <w:rFonts w:ascii="Symbol" w:hAnsi="Symbol" w:hint="default"/>
      </w:rPr>
    </w:lvl>
    <w:lvl w:ilvl="7" w:tplc="601A1D7C">
      <w:start w:val="1"/>
      <w:numFmt w:val="bullet"/>
      <w:lvlText w:val="o"/>
      <w:lvlJc w:val="left"/>
      <w:pPr>
        <w:ind w:left="5760" w:hanging="360"/>
      </w:pPr>
      <w:rPr>
        <w:rFonts w:ascii="Courier New" w:hAnsi="Courier New" w:hint="default"/>
      </w:rPr>
    </w:lvl>
    <w:lvl w:ilvl="8" w:tplc="7884DEA0">
      <w:start w:val="1"/>
      <w:numFmt w:val="bullet"/>
      <w:lvlText w:val=""/>
      <w:lvlJc w:val="left"/>
      <w:pPr>
        <w:ind w:left="6480" w:hanging="360"/>
      </w:pPr>
      <w:rPr>
        <w:rFonts w:ascii="Wingdings" w:hAnsi="Wingdings" w:hint="default"/>
      </w:rPr>
    </w:lvl>
  </w:abstractNum>
  <w:abstractNum w:abstractNumId="53" w15:restartNumberingAfterBreak="0">
    <w:nsid w:val="1E892A36"/>
    <w:multiLevelType w:val="multilevel"/>
    <w:tmpl w:val="19AE822A"/>
    <w:lvl w:ilvl="0">
      <w:start w:val="11"/>
      <w:numFmt w:val="decimal"/>
      <w:lvlText w:val="%1"/>
      <w:lvlJc w:val="left"/>
      <w:pPr>
        <w:ind w:left="528" w:hanging="528"/>
      </w:pPr>
      <w:rPr>
        <w:rFonts w:hint="default"/>
      </w:rPr>
    </w:lvl>
    <w:lvl w:ilvl="1">
      <w:start w:val="1"/>
      <w:numFmt w:val="decimal"/>
      <w:lvlText w:val="%1.%2"/>
      <w:lvlJc w:val="left"/>
      <w:pPr>
        <w:ind w:left="528" w:hanging="528"/>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4" w15:restartNumberingAfterBreak="0">
    <w:nsid w:val="201A505F"/>
    <w:multiLevelType w:val="multilevel"/>
    <w:tmpl w:val="046E4BAA"/>
    <w:lvl w:ilvl="0">
      <w:start w:val="13"/>
      <w:numFmt w:val="decimal"/>
      <w:lvlText w:val="%1"/>
      <w:lvlJc w:val="left"/>
      <w:pPr>
        <w:ind w:left="648" w:hanging="648"/>
      </w:pPr>
      <w:rPr>
        <w:rFonts w:hint="default"/>
      </w:rPr>
    </w:lvl>
    <w:lvl w:ilvl="1">
      <w:start w:val="1"/>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5" w15:restartNumberingAfterBreak="0">
    <w:nsid w:val="2063378F"/>
    <w:multiLevelType w:val="hybridMultilevel"/>
    <w:tmpl w:val="CEEE3882"/>
    <w:lvl w:ilvl="0" w:tplc="FFFFFFFF">
      <w:start w:val="1"/>
      <w:numFmt w:val="lowerLetter"/>
      <w:lvlText w:val=""/>
      <w:lvlJc w:val="left"/>
    </w:lvl>
    <w:lvl w:ilvl="1" w:tplc="08090001">
      <w:start w:val="1"/>
      <w:numFmt w:val="bullet"/>
      <w:lvlText w:val=""/>
      <w:lvlJc w:val="left"/>
      <w:pPr>
        <w:ind w:left="720" w:hanging="360"/>
      </w:pPr>
      <w:rPr>
        <w:rFonts w:ascii="Symbol" w:hAnsi="Symbol" w:hint="default"/>
      </w:rPr>
    </w:lvl>
    <w:lvl w:ilvl="2" w:tplc="08090001">
      <w:start w:val="1"/>
      <w:numFmt w:val="bullet"/>
      <w:lvlText w:val=""/>
      <w:lvlJc w:val="left"/>
      <w:pPr>
        <w:ind w:left="360" w:hanging="360"/>
      </w:pPr>
      <w:rPr>
        <w:rFonts w:ascii="Symbol" w:hAnsi="Symbol" w:hint="default"/>
      </w:rPr>
    </w:lvl>
    <w:lvl w:ilvl="3" w:tplc="08090001">
      <w:start w:val="1"/>
      <w:numFmt w:val="bullet"/>
      <w:lvlText w:val=""/>
      <w:lvlJc w:val="left"/>
      <w:pPr>
        <w:ind w:left="360" w:hanging="360"/>
      </w:pPr>
      <w:rPr>
        <w:rFonts w:ascii="Symbol" w:hAnsi="Symbol" w:hint="default"/>
      </w:r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6" w15:restartNumberingAfterBreak="0">
    <w:nsid w:val="20C02817"/>
    <w:multiLevelType w:val="hybridMultilevel"/>
    <w:tmpl w:val="CD3AB6BA"/>
    <w:lvl w:ilvl="0" w:tplc="330CC4B6">
      <w:start w:val="1"/>
      <w:numFmt w:val="lowerLetter"/>
      <w:lvlText w:val="%1)"/>
      <w:lvlJc w:val="left"/>
      <w:pPr>
        <w:ind w:left="654" w:hanging="360"/>
      </w:pPr>
      <w:rPr>
        <w:rFonts w:ascii="Aptos Narrow" w:eastAsiaTheme="minorHAnsi" w:hAnsi="Aptos Narrow" w:cstheme="minorBidi" w:hint="default"/>
        <w:color w:val="000000"/>
        <w:sz w:val="22"/>
      </w:rPr>
    </w:lvl>
    <w:lvl w:ilvl="1" w:tplc="08090019" w:tentative="1">
      <w:start w:val="1"/>
      <w:numFmt w:val="lowerLetter"/>
      <w:lvlText w:val="%2."/>
      <w:lvlJc w:val="left"/>
      <w:pPr>
        <w:ind w:left="1374" w:hanging="360"/>
      </w:pPr>
    </w:lvl>
    <w:lvl w:ilvl="2" w:tplc="0809001B" w:tentative="1">
      <w:start w:val="1"/>
      <w:numFmt w:val="lowerRoman"/>
      <w:lvlText w:val="%3."/>
      <w:lvlJc w:val="right"/>
      <w:pPr>
        <w:ind w:left="2094" w:hanging="180"/>
      </w:pPr>
    </w:lvl>
    <w:lvl w:ilvl="3" w:tplc="0809000F" w:tentative="1">
      <w:start w:val="1"/>
      <w:numFmt w:val="decimal"/>
      <w:lvlText w:val="%4."/>
      <w:lvlJc w:val="left"/>
      <w:pPr>
        <w:ind w:left="2814" w:hanging="360"/>
      </w:pPr>
    </w:lvl>
    <w:lvl w:ilvl="4" w:tplc="08090019" w:tentative="1">
      <w:start w:val="1"/>
      <w:numFmt w:val="lowerLetter"/>
      <w:lvlText w:val="%5."/>
      <w:lvlJc w:val="left"/>
      <w:pPr>
        <w:ind w:left="3534" w:hanging="360"/>
      </w:pPr>
    </w:lvl>
    <w:lvl w:ilvl="5" w:tplc="0809001B" w:tentative="1">
      <w:start w:val="1"/>
      <w:numFmt w:val="lowerRoman"/>
      <w:lvlText w:val="%6."/>
      <w:lvlJc w:val="right"/>
      <w:pPr>
        <w:ind w:left="4254" w:hanging="180"/>
      </w:pPr>
    </w:lvl>
    <w:lvl w:ilvl="6" w:tplc="0809000F" w:tentative="1">
      <w:start w:val="1"/>
      <w:numFmt w:val="decimal"/>
      <w:lvlText w:val="%7."/>
      <w:lvlJc w:val="left"/>
      <w:pPr>
        <w:ind w:left="4974" w:hanging="360"/>
      </w:pPr>
    </w:lvl>
    <w:lvl w:ilvl="7" w:tplc="08090019" w:tentative="1">
      <w:start w:val="1"/>
      <w:numFmt w:val="lowerLetter"/>
      <w:lvlText w:val="%8."/>
      <w:lvlJc w:val="left"/>
      <w:pPr>
        <w:ind w:left="5694" w:hanging="360"/>
      </w:pPr>
    </w:lvl>
    <w:lvl w:ilvl="8" w:tplc="0809001B" w:tentative="1">
      <w:start w:val="1"/>
      <w:numFmt w:val="lowerRoman"/>
      <w:lvlText w:val="%9."/>
      <w:lvlJc w:val="right"/>
      <w:pPr>
        <w:ind w:left="6414" w:hanging="180"/>
      </w:pPr>
    </w:lvl>
  </w:abstractNum>
  <w:abstractNum w:abstractNumId="57" w15:restartNumberingAfterBreak="0">
    <w:nsid w:val="20DBF2CB"/>
    <w:multiLevelType w:val="hybridMultilevel"/>
    <w:tmpl w:val="9A203C9A"/>
    <w:lvl w:ilvl="0" w:tplc="30BC066C">
      <w:start w:val="1"/>
      <w:numFmt w:val="bullet"/>
      <w:lvlText w:val=""/>
      <w:lvlJc w:val="left"/>
      <w:pPr>
        <w:ind w:left="720" w:hanging="360"/>
      </w:pPr>
      <w:rPr>
        <w:rFonts w:ascii="Symbol" w:hAnsi="Symbol" w:hint="default"/>
      </w:rPr>
    </w:lvl>
    <w:lvl w:ilvl="1" w:tplc="D20CB022">
      <w:start w:val="1"/>
      <w:numFmt w:val="bullet"/>
      <w:lvlText w:val="o"/>
      <w:lvlJc w:val="left"/>
      <w:pPr>
        <w:ind w:left="1440" w:hanging="360"/>
      </w:pPr>
      <w:rPr>
        <w:rFonts w:ascii="Courier New" w:hAnsi="Courier New" w:hint="default"/>
      </w:rPr>
    </w:lvl>
    <w:lvl w:ilvl="2" w:tplc="85E4061E">
      <w:start w:val="1"/>
      <w:numFmt w:val="bullet"/>
      <w:lvlText w:val=""/>
      <w:lvlJc w:val="left"/>
      <w:pPr>
        <w:ind w:left="2160" w:hanging="360"/>
      </w:pPr>
      <w:rPr>
        <w:rFonts w:ascii="Wingdings" w:hAnsi="Wingdings" w:hint="default"/>
      </w:rPr>
    </w:lvl>
    <w:lvl w:ilvl="3" w:tplc="1A1267F2">
      <w:start w:val="1"/>
      <w:numFmt w:val="bullet"/>
      <w:lvlText w:val=""/>
      <w:lvlJc w:val="left"/>
      <w:pPr>
        <w:ind w:left="2880" w:hanging="360"/>
      </w:pPr>
      <w:rPr>
        <w:rFonts w:ascii="Symbol" w:hAnsi="Symbol" w:hint="default"/>
      </w:rPr>
    </w:lvl>
    <w:lvl w:ilvl="4" w:tplc="33768DF2">
      <w:start w:val="1"/>
      <w:numFmt w:val="bullet"/>
      <w:lvlText w:val="o"/>
      <w:lvlJc w:val="left"/>
      <w:pPr>
        <w:ind w:left="3600" w:hanging="360"/>
      </w:pPr>
      <w:rPr>
        <w:rFonts w:ascii="Courier New" w:hAnsi="Courier New" w:hint="default"/>
      </w:rPr>
    </w:lvl>
    <w:lvl w:ilvl="5" w:tplc="1E0C11D0">
      <w:start w:val="1"/>
      <w:numFmt w:val="bullet"/>
      <w:lvlText w:val=""/>
      <w:lvlJc w:val="left"/>
      <w:pPr>
        <w:ind w:left="4320" w:hanging="360"/>
      </w:pPr>
      <w:rPr>
        <w:rFonts w:ascii="Wingdings" w:hAnsi="Wingdings" w:hint="default"/>
      </w:rPr>
    </w:lvl>
    <w:lvl w:ilvl="6" w:tplc="970E7F04">
      <w:start w:val="1"/>
      <w:numFmt w:val="bullet"/>
      <w:lvlText w:val=""/>
      <w:lvlJc w:val="left"/>
      <w:pPr>
        <w:ind w:left="5040" w:hanging="360"/>
      </w:pPr>
      <w:rPr>
        <w:rFonts w:ascii="Symbol" w:hAnsi="Symbol" w:hint="default"/>
      </w:rPr>
    </w:lvl>
    <w:lvl w:ilvl="7" w:tplc="6484B716">
      <w:start w:val="1"/>
      <w:numFmt w:val="bullet"/>
      <w:lvlText w:val="o"/>
      <w:lvlJc w:val="left"/>
      <w:pPr>
        <w:ind w:left="5760" w:hanging="360"/>
      </w:pPr>
      <w:rPr>
        <w:rFonts w:ascii="Courier New" w:hAnsi="Courier New" w:hint="default"/>
      </w:rPr>
    </w:lvl>
    <w:lvl w:ilvl="8" w:tplc="6FE2CD8C">
      <w:start w:val="1"/>
      <w:numFmt w:val="bullet"/>
      <w:lvlText w:val=""/>
      <w:lvlJc w:val="left"/>
      <w:pPr>
        <w:ind w:left="6480" w:hanging="360"/>
      </w:pPr>
      <w:rPr>
        <w:rFonts w:ascii="Wingdings" w:hAnsi="Wingdings" w:hint="default"/>
      </w:rPr>
    </w:lvl>
  </w:abstractNum>
  <w:abstractNum w:abstractNumId="58" w15:restartNumberingAfterBreak="0">
    <w:nsid w:val="222DF6A6"/>
    <w:multiLevelType w:val="hybridMultilevel"/>
    <w:tmpl w:val="12080E92"/>
    <w:lvl w:ilvl="0" w:tplc="63CE7152">
      <w:start w:val="1"/>
      <w:numFmt w:val="bullet"/>
      <w:lvlText w:val=""/>
      <w:lvlJc w:val="left"/>
      <w:pPr>
        <w:ind w:left="720" w:hanging="360"/>
      </w:pPr>
      <w:rPr>
        <w:rFonts w:ascii="Symbol" w:hAnsi="Symbol" w:hint="default"/>
      </w:rPr>
    </w:lvl>
    <w:lvl w:ilvl="1" w:tplc="F9A86BCC">
      <w:start w:val="1"/>
      <w:numFmt w:val="bullet"/>
      <w:lvlText w:val="o"/>
      <w:lvlJc w:val="left"/>
      <w:pPr>
        <w:ind w:left="1440" w:hanging="360"/>
      </w:pPr>
      <w:rPr>
        <w:rFonts w:ascii="Courier New" w:hAnsi="Courier New" w:hint="default"/>
      </w:rPr>
    </w:lvl>
    <w:lvl w:ilvl="2" w:tplc="D5F23CC6">
      <w:start w:val="1"/>
      <w:numFmt w:val="bullet"/>
      <w:lvlText w:val=""/>
      <w:lvlJc w:val="left"/>
      <w:pPr>
        <w:ind w:left="2160" w:hanging="360"/>
      </w:pPr>
      <w:rPr>
        <w:rFonts w:ascii="Wingdings" w:hAnsi="Wingdings" w:hint="default"/>
      </w:rPr>
    </w:lvl>
    <w:lvl w:ilvl="3" w:tplc="E84EB854">
      <w:start w:val="1"/>
      <w:numFmt w:val="bullet"/>
      <w:lvlText w:val=""/>
      <w:lvlJc w:val="left"/>
      <w:pPr>
        <w:ind w:left="2880" w:hanging="360"/>
      </w:pPr>
      <w:rPr>
        <w:rFonts w:ascii="Symbol" w:hAnsi="Symbol" w:hint="default"/>
      </w:rPr>
    </w:lvl>
    <w:lvl w:ilvl="4" w:tplc="09426B22">
      <w:start w:val="1"/>
      <w:numFmt w:val="bullet"/>
      <w:lvlText w:val="o"/>
      <w:lvlJc w:val="left"/>
      <w:pPr>
        <w:ind w:left="3600" w:hanging="360"/>
      </w:pPr>
      <w:rPr>
        <w:rFonts w:ascii="Courier New" w:hAnsi="Courier New" w:hint="default"/>
      </w:rPr>
    </w:lvl>
    <w:lvl w:ilvl="5" w:tplc="592E997E">
      <w:start w:val="1"/>
      <w:numFmt w:val="bullet"/>
      <w:lvlText w:val=""/>
      <w:lvlJc w:val="left"/>
      <w:pPr>
        <w:ind w:left="4320" w:hanging="360"/>
      </w:pPr>
      <w:rPr>
        <w:rFonts w:ascii="Wingdings" w:hAnsi="Wingdings" w:hint="default"/>
      </w:rPr>
    </w:lvl>
    <w:lvl w:ilvl="6" w:tplc="22348DE2">
      <w:start w:val="1"/>
      <w:numFmt w:val="bullet"/>
      <w:lvlText w:val=""/>
      <w:lvlJc w:val="left"/>
      <w:pPr>
        <w:ind w:left="5040" w:hanging="360"/>
      </w:pPr>
      <w:rPr>
        <w:rFonts w:ascii="Symbol" w:hAnsi="Symbol" w:hint="default"/>
      </w:rPr>
    </w:lvl>
    <w:lvl w:ilvl="7" w:tplc="BDFE6798">
      <w:start w:val="1"/>
      <w:numFmt w:val="bullet"/>
      <w:lvlText w:val="o"/>
      <w:lvlJc w:val="left"/>
      <w:pPr>
        <w:ind w:left="5760" w:hanging="360"/>
      </w:pPr>
      <w:rPr>
        <w:rFonts w:ascii="Courier New" w:hAnsi="Courier New" w:hint="default"/>
      </w:rPr>
    </w:lvl>
    <w:lvl w:ilvl="8" w:tplc="8BEC3EA4">
      <w:start w:val="1"/>
      <w:numFmt w:val="bullet"/>
      <w:lvlText w:val=""/>
      <w:lvlJc w:val="left"/>
      <w:pPr>
        <w:ind w:left="6480" w:hanging="360"/>
      </w:pPr>
      <w:rPr>
        <w:rFonts w:ascii="Wingdings" w:hAnsi="Wingdings" w:hint="default"/>
      </w:rPr>
    </w:lvl>
  </w:abstractNum>
  <w:abstractNum w:abstractNumId="59" w15:restartNumberingAfterBreak="0">
    <w:nsid w:val="25457FEE"/>
    <w:multiLevelType w:val="multilevel"/>
    <w:tmpl w:val="4FB65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28934794"/>
    <w:multiLevelType w:val="multilevel"/>
    <w:tmpl w:val="1B5ACFF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28B5504B"/>
    <w:multiLevelType w:val="multilevel"/>
    <w:tmpl w:val="46080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2A4C93A1"/>
    <w:multiLevelType w:val="hybridMultilevel"/>
    <w:tmpl w:val="79981CB6"/>
    <w:lvl w:ilvl="0" w:tplc="E33ADD80">
      <w:start w:val="1"/>
      <w:numFmt w:val="bullet"/>
      <w:lvlText w:val=""/>
      <w:lvlJc w:val="left"/>
      <w:pPr>
        <w:ind w:left="720" w:hanging="360"/>
      </w:pPr>
      <w:rPr>
        <w:rFonts w:ascii="Symbol" w:hAnsi="Symbol" w:hint="default"/>
      </w:rPr>
    </w:lvl>
    <w:lvl w:ilvl="1" w:tplc="FE98D4A0">
      <w:start w:val="1"/>
      <w:numFmt w:val="bullet"/>
      <w:lvlText w:val="o"/>
      <w:lvlJc w:val="left"/>
      <w:pPr>
        <w:ind w:left="1440" w:hanging="360"/>
      </w:pPr>
      <w:rPr>
        <w:rFonts w:ascii="Courier New" w:hAnsi="Courier New" w:hint="default"/>
      </w:rPr>
    </w:lvl>
    <w:lvl w:ilvl="2" w:tplc="A38833F4">
      <w:start w:val="1"/>
      <w:numFmt w:val="bullet"/>
      <w:lvlText w:val=""/>
      <w:lvlJc w:val="left"/>
      <w:pPr>
        <w:ind w:left="2160" w:hanging="360"/>
      </w:pPr>
      <w:rPr>
        <w:rFonts w:ascii="Wingdings" w:hAnsi="Wingdings" w:hint="default"/>
      </w:rPr>
    </w:lvl>
    <w:lvl w:ilvl="3" w:tplc="79E48B48">
      <w:start w:val="1"/>
      <w:numFmt w:val="bullet"/>
      <w:lvlText w:val=""/>
      <w:lvlJc w:val="left"/>
      <w:pPr>
        <w:ind w:left="2880" w:hanging="360"/>
      </w:pPr>
      <w:rPr>
        <w:rFonts w:ascii="Symbol" w:hAnsi="Symbol" w:hint="default"/>
      </w:rPr>
    </w:lvl>
    <w:lvl w:ilvl="4" w:tplc="D0D0316E">
      <w:start w:val="1"/>
      <w:numFmt w:val="bullet"/>
      <w:lvlText w:val="o"/>
      <w:lvlJc w:val="left"/>
      <w:pPr>
        <w:ind w:left="3600" w:hanging="360"/>
      </w:pPr>
      <w:rPr>
        <w:rFonts w:ascii="Courier New" w:hAnsi="Courier New" w:hint="default"/>
      </w:rPr>
    </w:lvl>
    <w:lvl w:ilvl="5" w:tplc="A670887E">
      <w:start w:val="1"/>
      <w:numFmt w:val="bullet"/>
      <w:lvlText w:val=""/>
      <w:lvlJc w:val="left"/>
      <w:pPr>
        <w:ind w:left="4320" w:hanging="360"/>
      </w:pPr>
      <w:rPr>
        <w:rFonts w:ascii="Wingdings" w:hAnsi="Wingdings" w:hint="default"/>
      </w:rPr>
    </w:lvl>
    <w:lvl w:ilvl="6" w:tplc="CCD80CA4">
      <w:start w:val="1"/>
      <w:numFmt w:val="bullet"/>
      <w:lvlText w:val=""/>
      <w:lvlJc w:val="left"/>
      <w:pPr>
        <w:ind w:left="5040" w:hanging="360"/>
      </w:pPr>
      <w:rPr>
        <w:rFonts w:ascii="Symbol" w:hAnsi="Symbol" w:hint="default"/>
      </w:rPr>
    </w:lvl>
    <w:lvl w:ilvl="7" w:tplc="4EC8CE46">
      <w:start w:val="1"/>
      <w:numFmt w:val="bullet"/>
      <w:lvlText w:val="o"/>
      <w:lvlJc w:val="left"/>
      <w:pPr>
        <w:ind w:left="5760" w:hanging="360"/>
      </w:pPr>
      <w:rPr>
        <w:rFonts w:ascii="Courier New" w:hAnsi="Courier New" w:hint="default"/>
      </w:rPr>
    </w:lvl>
    <w:lvl w:ilvl="8" w:tplc="0F9AFEB4">
      <w:start w:val="1"/>
      <w:numFmt w:val="bullet"/>
      <w:lvlText w:val=""/>
      <w:lvlJc w:val="left"/>
      <w:pPr>
        <w:ind w:left="6480" w:hanging="360"/>
      </w:pPr>
      <w:rPr>
        <w:rFonts w:ascii="Wingdings" w:hAnsi="Wingdings" w:hint="default"/>
      </w:rPr>
    </w:lvl>
  </w:abstractNum>
  <w:abstractNum w:abstractNumId="63" w15:restartNumberingAfterBreak="0">
    <w:nsid w:val="2B76C2CF"/>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4" w15:restartNumberingAfterBreak="0">
    <w:nsid w:val="2BB80F5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5" w15:restartNumberingAfterBreak="0">
    <w:nsid w:val="2C60366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6" w15:restartNumberingAfterBreak="0">
    <w:nsid w:val="2D64018E"/>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2F4F20D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8" w15:restartNumberingAfterBreak="0">
    <w:nsid w:val="2F830C9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9" w15:restartNumberingAfterBreak="0">
    <w:nsid w:val="2FB859D8"/>
    <w:multiLevelType w:val="hybridMultilevel"/>
    <w:tmpl w:val="8AA0C018"/>
    <w:lvl w:ilvl="0" w:tplc="E4FE7C00">
      <w:start w:val="1"/>
      <w:numFmt w:val="lowerLetter"/>
      <w:lvlText w:val="%1)"/>
      <w:lvlJc w:val="left"/>
      <w:pPr>
        <w:ind w:left="720" w:hanging="360"/>
      </w:pPr>
      <w:rPr>
        <w:rFonts w:ascii="Aptos Narrow" w:eastAsiaTheme="minorHAnsi" w:hAnsi="Aptos Narrow" w:cstheme="minorBidi" w:hint="default"/>
        <w:color w:val="00000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31635A54"/>
    <w:multiLevelType w:val="hybridMultilevel"/>
    <w:tmpl w:val="76B8EE76"/>
    <w:lvl w:ilvl="0" w:tplc="96944976">
      <w:start w:val="1"/>
      <w:numFmt w:val="lowerLetter"/>
      <w:lvlText w:val="%1)"/>
      <w:lvlJc w:val="left"/>
      <w:pPr>
        <w:ind w:left="720" w:hanging="360"/>
      </w:pPr>
      <w:rPr>
        <w:rFonts w:ascii="Aptos Narrow" w:eastAsiaTheme="minorHAnsi" w:hAnsi="Aptos Narrow" w:cstheme="minorBidi" w:hint="default"/>
        <w:color w:val="000000"/>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316416F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2" w15:restartNumberingAfterBreak="0">
    <w:nsid w:val="320065BA"/>
    <w:multiLevelType w:val="hybridMultilevel"/>
    <w:tmpl w:val="CEBEEC98"/>
    <w:lvl w:ilvl="0" w:tplc="32CADD6A">
      <w:start w:val="1"/>
      <w:numFmt w:val="bullet"/>
      <w:lvlText w:val=""/>
      <w:lvlJc w:val="left"/>
      <w:pPr>
        <w:ind w:left="762" w:hanging="360"/>
      </w:pPr>
      <w:rPr>
        <w:rFonts w:ascii="Symbol" w:hAnsi="Symbol" w:hint="default"/>
        <w:color w:val="auto"/>
      </w:rPr>
    </w:lvl>
    <w:lvl w:ilvl="1" w:tplc="08090003" w:tentative="1">
      <w:start w:val="1"/>
      <w:numFmt w:val="bullet"/>
      <w:lvlText w:val="o"/>
      <w:lvlJc w:val="left"/>
      <w:pPr>
        <w:ind w:left="1482" w:hanging="360"/>
      </w:pPr>
      <w:rPr>
        <w:rFonts w:ascii="Courier New" w:hAnsi="Courier New" w:cs="Courier New" w:hint="default"/>
      </w:rPr>
    </w:lvl>
    <w:lvl w:ilvl="2" w:tplc="08090005" w:tentative="1">
      <w:start w:val="1"/>
      <w:numFmt w:val="bullet"/>
      <w:lvlText w:val=""/>
      <w:lvlJc w:val="left"/>
      <w:pPr>
        <w:ind w:left="2202" w:hanging="360"/>
      </w:pPr>
      <w:rPr>
        <w:rFonts w:ascii="Wingdings" w:hAnsi="Wingdings" w:hint="default"/>
      </w:rPr>
    </w:lvl>
    <w:lvl w:ilvl="3" w:tplc="08090001" w:tentative="1">
      <w:start w:val="1"/>
      <w:numFmt w:val="bullet"/>
      <w:lvlText w:val=""/>
      <w:lvlJc w:val="left"/>
      <w:pPr>
        <w:ind w:left="2922" w:hanging="360"/>
      </w:pPr>
      <w:rPr>
        <w:rFonts w:ascii="Symbol" w:hAnsi="Symbol" w:hint="default"/>
      </w:rPr>
    </w:lvl>
    <w:lvl w:ilvl="4" w:tplc="08090003" w:tentative="1">
      <w:start w:val="1"/>
      <w:numFmt w:val="bullet"/>
      <w:lvlText w:val="o"/>
      <w:lvlJc w:val="left"/>
      <w:pPr>
        <w:ind w:left="3642" w:hanging="360"/>
      </w:pPr>
      <w:rPr>
        <w:rFonts w:ascii="Courier New" w:hAnsi="Courier New" w:cs="Courier New" w:hint="default"/>
      </w:rPr>
    </w:lvl>
    <w:lvl w:ilvl="5" w:tplc="08090005" w:tentative="1">
      <w:start w:val="1"/>
      <w:numFmt w:val="bullet"/>
      <w:lvlText w:val=""/>
      <w:lvlJc w:val="left"/>
      <w:pPr>
        <w:ind w:left="4362" w:hanging="360"/>
      </w:pPr>
      <w:rPr>
        <w:rFonts w:ascii="Wingdings" w:hAnsi="Wingdings" w:hint="default"/>
      </w:rPr>
    </w:lvl>
    <w:lvl w:ilvl="6" w:tplc="08090001" w:tentative="1">
      <w:start w:val="1"/>
      <w:numFmt w:val="bullet"/>
      <w:lvlText w:val=""/>
      <w:lvlJc w:val="left"/>
      <w:pPr>
        <w:ind w:left="5082" w:hanging="360"/>
      </w:pPr>
      <w:rPr>
        <w:rFonts w:ascii="Symbol" w:hAnsi="Symbol" w:hint="default"/>
      </w:rPr>
    </w:lvl>
    <w:lvl w:ilvl="7" w:tplc="08090003" w:tentative="1">
      <w:start w:val="1"/>
      <w:numFmt w:val="bullet"/>
      <w:lvlText w:val="o"/>
      <w:lvlJc w:val="left"/>
      <w:pPr>
        <w:ind w:left="5802" w:hanging="360"/>
      </w:pPr>
      <w:rPr>
        <w:rFonts w:ascii="Courier New" w:hAnsi="Courier New" w:cs="Courier New" w:hint="default"/>
      </w:rPr>
    </w:lvl>
    <w:lvl w:ilvl="8" w:tplc="08090005" w:tentative="1">
      <w:start w:val="1"/>
      <w:numFmt w:val="bullet"/>
      <w:lvlText w:val=""/>
      <w:lvlJc w:val="left"/>
      <w:pPr>
        <w:ind w:left="6522" w:hanging="360"/>
      </w:pPr>
      <w:rPr>
        <w:rFonts w:ascii="Wingdings" w:hAnsi="Wingdings" w:hint="default"/>
      </w:rPr>
    </w:lvl>
  </w:abstractNum>
  <w:abstractNum w:abstractNumId="73" w15:restartNumberingAfterBreak="0">
    <w:nsid w:val="34FEF70C"/>
    <w:multiLevelType w:val="hybridMultilevel"/>
    <w:tmpl w:val="BD088D94"/>
    <w:lvl w:ilvl="0" w:tplc="D58A9D12">
      <w:start w:val="1"/>
      <w:numFmt w:val="bullet"/>
      <w:lvlText w:val=""/>
      <w:lvlJc w:val="left"/>
      <w:pPr>
        <w:ind w:left="720" w:hanging="360"/>
      </w:pPr>
      <w:rPr>
        <w:rFonts w:ascii="Symbol" w:hAnsi="Symbol" w:hint="default"/>
      </w:rPr>
    </w:lvl>
    <w:lvl w:ilvl="1" w:tplc="52D4F9CC">
      <w:start w:val="1"/>
      <w:numFmt w:val="bullet"/>
      <w:lvlText w:val="o"/>
      <w:lvlJc w:val="left"/>
      <w:pPr>
        <w:ind w:left="1440" w:hanging="360"/>
      </w:pPr>
      <w:rPr>
        <w:rFonts w:ascii="Courier New" w:hAnsi="Courier New" w:hint="default"/>
      </w:rPr>
    </w:lvl>
    <w:lvl w:ilvl="2" w:tplc="B3CE9D16">
      <w:start w:val="1"/>
      <w:numFmt w:val="bullet"/>
      <w:lvlText w:val=""/>
      <w:lvlJc w:val="left"/>
      <w:pPr>
        <w:ind w:left="2160" w:hanging="360"/>
      </w:pPr>
      <w:rPr>
        <w:rFonts w:ascii="Wingdings" w:hAnsi="Wingdings" w:hint="default"/>
      </w:rPr>
    </w:lvl>
    <w:lvl w:ilvl="3" w:tplc="F2927C60">
      <w:start w:val="1"/>
      <w:numFmt w:val="bullet"/>
      <w:lvlText w:val=""/>
      <w:lvlJc w:val="left"/>
      <w:pPr>
        <w:ind w:left="2880" w:hanging="360"/>
      </w:pPr>
      <w:rPr>
        <w:rFonts w:ascii="Symbol" w:hAnsi="Symbol" w:hint="default"/>
      </w:rPr>
    </w:lvl>
    <w:lvl w:ilvl="4" w:tplc="10F62370">
      <w:start w:val="1"/>
      <w:numFmt w:val="bullet"/>
      <w:lvlText w:val="o"/>
      <w:lvlJc w:val="left"/>
      <w:pPr>
        <w:ind w:left="3600" w:hanging="360"/>
      </w:pPr>
      <w:rPr>
        <w:rFonts w:ascii="Courier New" w:hAnsi="Courier New" w:hint="default"/>
      </w:rPr>
    </w:lvl>
    <w:lvl w:ilvl="5" w:tplc="D9948448">
      <w:start w:val="1"/>
      <w:numFmt w:val="bullet"/>
      <w:lvlText w:val=""/>
      <w:lvlJc w:val="left"/>
      <w:pPr>
        <w:ind w:left="4320" w:hanging="360"/>
      </w:pPr>
      <w:rPr>
        <w:rFonts w:ascii="Wingdings" w:hAnsi="Wingdings" w:hint="default"/>
      </w:rPr>
    </w:lvl>
    <w:lvl w:ilvl="6" w:tplc="37E8169E">
      <w:start w:val="1"/>
      <w:numFmt w:val="bullet"/>
      <w:lvlText w:val=""/>
      <w:lvlJc w:val="left"/>
      <w:pPr>
        <w:ind w:left="5040" w:hanging="360"/>
      </w:pPr>
      <w:rPr>
        <w:rFonts w:ascii="Symbol" w:hAnsi="Symbol" w:hint="default"/>
      </w:rPr>
    </w:lvl>
    <w:lvl w:ilvl="7" w:tplc="2C0C3262">
      <w:start w:val="1"/>
      <w:numFmt w:val="bullet"/>
      <w:lvlText w:val="o"/>
      <w:lvlJc w:val="left"/>
      <w:pPr>
        <w:ind w:left="5760" w:hanging="360"/>
      </w:pPr>
      <w:rPr>
        <w:rFonts w:ascii="Courier New" w:hAnsi="Courier New" w:hint="default"/>
      </w:rPr>
    </w:lvl>
    <w:lvl w:ilvl="8" w:tplc="22B0441C">
      <w:start w:val="1"/>
      <w:numFmt w:val="bullet"/>
      <w:lvlText w:val=""/>
      <w:lvlJc w:val="left"/>
      <w:pPr>
        <w:ind w:left="6480" w:hanging="360"/>
      </w:pPr>
      <w:rPr>
        <w:rFonts w:ascii="Wingdings" w:hAnsi="Wingdings" w:hint="default"/>
      </w:rPr>
    </w:lvl>
  </w:abstractNum>
  <w:abstractNum w:abstractNumId="74" w15:restartNumberingAfterBreak="0">
    <w:nsid w:val="35D57DCF"/>
    <w:multiLevelType w:val="multilevel"/>
    <w:tmpl w:val="84A8A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376A9022"/>
    <w:multiLevelType w:val="hybridMultilevel"/>
    <w:tmpl w:val="97B4526A"/>
    <w:lvl w:ilvl="0" w:tplc="1D825904">
      <w:start w:val="1"/>
      <w:numFmt w:val="bullet"/>
      <w:lvlText w:val=""/>
      <w:lvlJc w:val="left"/>
      <w:pPr>
        <w:ind w:left="720" w:hanging="360"/>
      </w:pPr>
      <w:rPr>
        <w:rFonts w:ascii="Symbol" w:hAnsi="Symbol" w:hint="default"/>
      </w:rPr>
    </w:lvl>
    <w:lvl w:ilvl="1" w:tplc="42C4BD38">
      <w:start w:val="1"/>
      <w:numFmt w:val="bullet"/>
      <w:lvlText w:val="o"/>
      <w:lvlJc w:val="left"/>
      <w:pPr>
        <w:ind w:left="1440" w:hanging="360"/>
      </w:pPr>
      <w:rPr>
        <w:rFonts w:ascii="Courier New" w:hAnsi="Courier New" w:hint="default"/>
      </w:rPr>
    </w:lvl>
    <w:lvl w:ilvl="2" w:tplc="C27CA1A0">
      <w:start w:val="1"/>
      <w:numFmt w:val="bullet"/>
      <w:lvlText w:val=""/>
      <w:lvlJc w:val="left"/>
      <w:pPr>
        <w:ind w:left="2160" w:hanging="360"/>
      </w:pPr>
      <w:rPr>
        <w:rFonts w:ascii="Wingdings" w:hAnsi="Wingdings" w:hint="default"/>
      </w:rPr>
    </w:lvl>
    <w:lvl w:ilvl="3" w:tplc="1688BCD0">
      <w:start w:val="1"/>
      <w:numFmt w:val="bullet"/>
      <w:lvlText w:val=""/>
      <w:lvlJc w:val="left"/>
      <w:pPr>
        <w:ind w:left="2880" w:hanging="360"/>
      </w:pPr>
      <w:rPr>
        <w:rFonts w:ascii="Symbol" w:hAnsi="Symbol" w:hint="default"/>
      </w:rPr>
    </w:lvl>
    <w:lvl w:ilvl="4" w:tplc="FD44E684">
      <w:start w:val="1"/>
      <w:numFmt w:val="bullet"/>
      <w:lvlText w:val="o"/>
      <w:lvlJc w:val="left"/>
      <w:pPr>
        <w:ind w:left="3600" w:hanging="360"/>
      </w:pPr>
      <w:rPr>
        <w:rFonts w:ascii="Courier New" w:hAnsi="Courier New" w:hint="default"/>
      </w:rPr>
    </w:lvl>
    <w:lvl w:ilvl="5" w:tplc="169E16D4">
      <w:start w:val="1"/>
      <w:numFmt w:val="bullet"/>
      <w:lvlText w:val=""/>
      <w:lvlJc w:val="left"/>
      <w:pPr>
        <w:ind w:left="4320" w:hanging="360"/>
      </w:pPr>
      <w:rPr>
        <w:rFonts w:ascii="Wingdings" w:hAnsi="Wingdings" w:hint="default"/>
      </w:rPr>
    </w:lvl>
    <w:lvl w:ilvl="6" w:tplc="2BCA5A12">
      <w:start w:val="1"/>
      <w:numFmt w:val="bullet"/>
      <w:lvlText w:val=""/>
      <w:lvlJc w:val="left"/>
      <w:pPr>
        <w:ind w:left="5040" w:hanging="360"/>
      </w:pPr>
      <w:rPr>
        <w:rFonts w:ascii="Symbol" w:hAnsi="Symbol" w:hint="default"/>
      </w:rPr>
    </w:lvl>
    <w:lvl w:ilvl="7" w:tplc="E77C3D08">
      <w:start w:val="1"/>
      <w:numFmt w:val="bullet"/>
      <w:lvlText w:val="o"/>
      <w:lvlJc w:val="left"/>
      <w:pPr>
        <w:ind w:left="5760" w:hanging="360"/>
      </w:pPr>
      <w:rPr>
        <w:rFonts w:ascii="Courier New" w:hAnsi="Courier New" w:hint="default"/>
      </w:rPr>
    </w:lvl>
    <w:lvl w:ilvl="8" w:tplc="E39A0B58">
      <w:start w:val="1"/>
      <w:numFmt w:val="bullet"/>
      <w:lvlText w:val=""/>
      <w:lvlJc w:val="left"/>
      <w:pPr>
        <w:ind w:left="6480" w:hanging="360"/>
      </w:pPr>
      <w:rPr>
        <w:rFonts w:ascii="Wingdings" w:hAnsi="Wingdings" w:hint="default"/>
      </w:rPr>
    </w:lvl>
  </w:abstractNum>
  <w:abstractNum w:abstractNumId="76" w15:restartNumberingAfterBreak="0">
    <w:nsid w:val="37760C5F"/>
    <w:multiLevelType w:val="hybridMultilevel"/>
    <w:tmpl w:val="5C86FA94"/>
    <w:lvl w:ilvl="0" w:tplc="9176C126">
      <w:start w:val="1"/>
      <w:numFmt w:val="bullet"/>
      <w:lvlText w:val=""/>
      <w:lvlJc w:val="left"/>
      <w:pPr>
        <w:ind w:left="720" w:hanging="360"/>
      </w:pPr>
      <w:rPr>
        <w:rFonts w:ascii="Symbol" w:hAnsi="Symbol" w:hint="default"/>
      </w:rPr>
    </w:lvl>
    <w:lvl w:ilvl="1" w:tplc="46AEF852">
      <w:start w:val="1"/>
      <w:numFmt w:val="bullet"/>
      <w:lvlText w:val="o"/>
      <w:lvlJc w:val="left"/>
      <w:pPr>
        <w:ind w:left="1440" w:hanging="360"/>
      </w:pPr>
      <w:rPr>
        <w:rFonts w:ascii="Courier New" w:hAnsi="Courier New" w:hint="default"/>
      </w:rPr>
    </w:lvl>
    <w:lvl w:ilvl="2" w:tplc="143CA2C0">
      <w:start w:val="1"/>
      <w:numFmt w:val="bullet"/>
      <w:lvlText w:val=""/>
      <w:lvlJc w:val="left"/>
      <w:pPr>
        <w:ind w:left="2160" w:hanging="360"/>
      </w:pPr>
      <w:rPr>
        <w:rFonts w:ascii="Wingdings" w:hAnsi="Wingdings" w:hint="default"/>
      </w:rPr>
    </w:lvl>
    <w:lvl w:ilvl="3" w:tplc="28E4F53C">
      <w:start w:val="1"/>
      <w:numFmt w:val="bullet"/>
      <w:lvlText w:val=""/>
      <w:lvlJc w:val="left"/>
      <w:pPr>
        <w:ind w:left="2880" w:hanging="360"/>
      </w:pPr>
      <w:rPr>
        <w:rFonts w:ascii="Symbol" w:hAnsi="Symbol" w:hint="default"/>
      </w:rPr>
    </w:lvl>
    <w:lvl w:ilvl="4" w:tplc="C3564DA0">
      <w:start w:val="1"/>
      <w:numFmt w:val="bullet"/>
      <w:lvlText w:val="o"/>
      <w:lvlJc w:val="left"/>
      <w:pPr>
        <w:ind w:left="3600" w:hanging="360"/>
      </w:pPr>
      <w:rPr>
        <w:rFonts w:ascii="Courier New" w:hAnsi="Courier New" w:hint="default"/>
      </w:rPr>
    </w:lvl>
    <w:lvl w:ilvl="5" w:tplc="7938FD16">
      <w:start w:val="1"/>
      <w:numFmt w:val="bullet"/>
      <w:lvlText w:val=""/>
      <w:lvlJc w:val="left"/>
      <w:pPr>
        <w:ind w:left="4320" w:hanging="360"/>
      </w:pPr>
      <w:rPr>
        <w:rFonts w:ascii="Wingdings" w:hAnsi="Wingdings" w:hint="default"/>
      </w:rPr>
    </w:lvl>
    <w:lvl w:ilvl="6" w:tplc="CF3A8CA0">
      <w:start w:val="1"/>
      <w:numFmt w:val="bullet"/>
      <w:lvlText w:val=""/>
      <w:lvlJc w:val="left"/>
      <w:pPr>
        <w:ind w:left="5040" w:hanging="360"/>
      </w:pPr>
      <w:rPr>
        <w:rFonts w:ascii="Symbol" w:hAnsi="Symbol" w:hint="default"/>
      </w:rPr>
    </w:lvl>
    <w:lvl w:ilvl="7" w:tplc="72581B94">
      <w:start w:val="1"/>
      <w:numFmt w:val="bullet"/>
      <w:lvlText w:val="o"/>
      <w:lvlJc w:val="left"/>
      <w:pPr>
        <w:ind w:left="5760" w:hanging="360"/>
      </w:pPr>
      <w:rPr>
        <w:rFonts w:ascii="Courier New" w:hAnsi="Courier New" w:hint="default"/>
      </w:rPr>
    </w:lvl>
    <w:lvl w:ilvl="8" w:tplc="5D66A13E">
      <w:start w:val="1"/>
      <w:numFmt w:val="bullet"/>
      <w:lvlText w:val=""/>
      <w:lvlJc w:val="left"/>
      <w:pPr>
        <w:ind w:left="6480" w:hanging="360"/>
      </w:pPr>
      <w:rPr>
        <w:rFonts w:ascii="Wingdings" w:hAnsi="Wingdings" w:hint="default"/>
      </w:rPr>
    </w:lvl>
  </w:abstractNum>
  <w:abstractNum w:abstractNumId="77" w15:restartNumberingAfterBreak="0">
    <w:nsid w:val="3AA6F118"/>
    <w:multiLevelType w:val="hybridMultilevel"/>
    <w:tmpl w:val="99D88AC2"/>
    <w:lvl w:ilvl="0" w:tplc="DF6CB354">
      <w:start w:val="1"/>
      <w:numFmt w:val="bullet"/>
      <w:lvlText w:val=""/>
      <w:lvlJc w:val="left"/>
      <w:pPr>
        <w:ind w:left="720" w:hanging="360"/>
      </w:pPr>
      <w:rPr>
        <w:rFonts w:ascii="Symbol" w:hAnsi="Symbol" w:hint="default"/>
      </w:rPr>
    </w:lvl>
    <w:lvl w:ilvl="1" w:tplc="42144FEE">
      <w:start w:val="1"/>
      <w:numFmt w:val="bullet"/>
      <w:lvlText w:val="o"/>
      <w:lvlJc w:val="left"/>
      <w:pPr>
        <w:ind w:left="1440" w:hanging="360"/>
      </w:pPr>
      <w:rPr>
        <w:rFonts w:ascii="Courier New" w:hAnsi="Courier New" w:hint="default"/>
      </w:rPr>
    </w:lvl>
    <w:lvl w:ilvl="2" w:tplc="E2C422F6">
      <w:start w:val="1"/>
      <w:numFmt w:val="bullet"/>
      <w:lvlText w:val=""/>
      <w:lvlJc w:val="left"/>
      <w:pPr>
        <w:ind w:left="2160" w:hanging="360"/>
      </w:pPr>
      <w:rPr>
        <w:rFonts w:ascii="Wingdings" w:hAnsi="Wingdings" w:hint="default"/>
      </w:rPr>
    </w:lvl>
    <w:lvl w:ilvl="3" w:tplc="9D125404">
      <w:start w:val="1"/>
      <w:numFmt w:val="bullet"/>
      <w:lvlText w:val=""/>
      <w:lvlJc w:val="left"/>
      <w:pPr>
        <w:ind w:left="2880" w:hanging="360"/>
      </w:pPr>
      <w:rPr>
        <w:rFonts w:ascii="Symbol" w:hAnsi="Symbol" w:hint="default"/>
      </w:rPr>
    </w:lvl>
    <w:lvl w:ilvl="4" w:tplc="7308937C">
      <w:start w:val="1"/>
      <w:numFmt w:val="bullet"/>
      <w:lvlText w:val="o"/>
      <w:lvlJc w:val="left"/>
      <w:pPr>
        <w:ind w:left="3600" w:hanging="360"/>
      </w:pPr>
      <w:rPr>
        <w:rFonts w:ascii="Courier New" w:hAnsi="Courier New" w:hint="default"/>
      </w:rPr>
    </w:lvl>
    <w:lvl w:ilvl="5" w:tplc="5F666B5E">
      <w:start w:val="1"/>
      <w:numFmt w:val="bullet"/>
      <w:lvlText w:val=""/>
      <w:lvlJc w:val="left"/>
      <w:pPr>
        <w:ind w:left="4320" w:hanging="360"/>
      </w:pPr>
      <w:rPr>
        <w:rFonts w:ascii="Wingdings" w:hAnsi="Wingdings" w:hint="default"/>
      </w:rPr>
    </w:lvl>
    <w:lvl w:ilvl="6" w:tplc="8D8820E8">
      <w:start w:val="1"/>
      <w:numFmt w:val="bullet"/>
      <w:lvlText w:val=""/>
      <w:lvlJc w:val="left"/>
      <w:pPr>
        <w:ind w:left="5040" w:hanging="360"/>
      </w:pPr>
      <w:rPr>
        <w:rFonts w:ascii="Symbol" w:hAnsi="Symbol" w:hint="default"/>
      </w:rPr>
    </w:lvl>
    <w:lvl w:ilvl="7" w:tplc="C3481876">
      <w:start w:val="1"/>
      <w:numFmt w:val="bullet"/>
      <w:lvlText w:val="o"/>
      <w:lvlJc w:val="left"/>
      <w:pPr>
        <w:ind w:left="5760" w:hanging="360"/>
      </w:pPr>
      <w:rPr>
        <w:rFonts w:ascii="Courier New" w:hAnsi="Courier New" w:hint="default"/>
      </w:rPr>
    </w:lvl>
    <w:lvl w:ilvl="8" w:tplc="EE527C34">
      <w:start w:val="1"/>
      <w:numFmt w:val="bullet"/>
      <w:lvlText w:val=""/>
      <w:lvlJc w:val="left"/>
      <w:pPr>
        <w:ind w:left="6480" w:hanging="360"/>
      </w:pPr>
      <w:rPr>
        <w:rFonts w:ascii="Wingdings" w:hAnsi="Wingdings" w:hint="default"/>
      </w:rPr>
    </w:lvl>
  </w:abstractNum>
  <w:abstractNum w:abstractNumId="78" w15:restartNumberingAfterBreak="0">
    <w:nsid w:val="3B2F3742"/>
    <w:multiLevelType w:val="hybridMultilevel"/>
    <w:tmpl w:val="85F47574"/>
    <w:lvl w:ilvl="0" w:tplc="330CC4B6">
      <w:start w:val="1"/>
      <w:numFmt w:val="lowerLetter"/>
      <w:lvlText w:val="%1)"/>
      <w:lvlJc w:val="left"/>
      <w:pPr>
        <w:ind w:left="720" w:hanging="360"/>
      </w:pPr>
      <w:rPr>
        <w:rFonts w:ascii="Aptos Narrow" w:eastAsiaTheme="minorHAnsi" w:hAnsi="Aptos Narrow" w:cstheme="minorBidi" w:hint="default"/>
        <w:color w:val="00000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3D925528"/>
    <w:multiLevelType w:val="hybridMultilevel"/>
    <w:tmpl w:val="470CF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3D99C208"/>
    <w:multiLevelType w:val="hybridMultilevel"/>
    <w:tmpl w:val="1C7E7740"/>
    <w:lvl w:ilvl="0" w:tplc="78C80EC0">
      <w:start w:val="1"/>
      <w:numFmt w:val="bullet"/>
      <w:lvlText w:val=""/>
      <w:lvlJc w:val="left"/>
      <w:pPr>
        <w:ind w:left="720" w:hanging="360"/>
      </w:pPr>
      <w:rPr>
        <w:rFonts w:ascii="Symbol" w:hAnsi="Symbol" w:hint="default"/>
      </w:rPr>
    </w:lvl>
    <w:lvl w:ilvl="1" w:tplc="50BCB78C">
      <w:start w:val="1"/>
      <w:numFmt w:val="bullet"/>
      <w:lvlText w:val="o"/>
      <w:lvlJc w:val="left"/>
      <w:pPr>
        <w:ind w:left="1440" w:hanging="360"/>
      </w:pPr>
      <w:rPr>
        <w:rFonts w:ascii="Courier New" w:hAnsi="Courier New" w:hint="default"/>
      </w:rPr>
    </w:lvl>
    <w:lvl w:ilvl="2" w:tplc="F0B04EC2">
      <w:start w:val="1"/>
      <w:numFmt w:val="bullet"/>
      <w:lvlText w:val=""/>
      <w:lvlJc w:val="left"/>
      <w:pPr>
        <w:ind w:left="2160" w:hanging="360"/>
      </w:pPr>
      <w:rPr>
        <w:rFonts w:ascii="Wingdings" w:hAnsi="Wingdings" w:hint="default"/>
      </w:rPr>
    </w:lvl>
    <w:lvl w:ilvl="3" w:tplc="F18AC3FE">
      <w:start w:val="1"/>
      <w:numFmt w:val="bullet"/>
      <w:lvlText w:val=""/>
      <w:lvlJc w:val="left"/>
      <w:pPr>
        <w:ind w:left="2880" w:hanging="360"/>
      </w:pPr>
      <w:rPr>
        <w:rFonts w:ascii="Symbol" w:hAnsi="Symbol" w:hint="default"/>
      </w:rPr>
    </w:lvl>
    <w:lvl w:ilvl="4" w:tplc="762007D8">
      <w:start w:val="1"/>
      <w:numFmt w:val="bullet"/>
      <w:lvlText w:val="o"/>
      <w:lvlJc w:val="left"/>
      <w:pPr>
        <w:ind w:left="3600" w:hanging="360"/>
      </w:pPr>
      <w:rPr>
        <w:rFonts w:ascii="Courier New" w:hAnsi="Courier New" w:hint="default"/>
      </w:rPr>
    </w:lvl>
    <w:lvl w:ilvl="5" w:tplc="64E2C3B2">
      <w:start w:val="1"/>
      <w:numFmt w:val="bullet"/>
      <w:lvlText w:val=""/>
      <w:lvlJc w:val="left"/>
      <w:pPr>
        <w:ind w:left="4320" w:hanging="360"/>
      </w:pPr>
      <w:rPr>
        <w:rFonts w:ascii="Wingdings" w:hAnsi="Wingdings" w:hint="default"/>
      </w:rPr>
    </w:lvl>
    <w:lvl w:ilvl="6" w:tplc="F52883EE">
      <w:start w:val="1"/>
      <w:numFmt w:val="bullet"/>
      <w:lvlText w:val=""/>
      <w:lvlJc w:val="left"/>
      <w:pPr>
        <w:ind w:left="5040" w:hanging="360"/>
      </w:pPr>
      <w:rPr>
        <w:rFonts w:ascii="Symbol" w:hAnsi="Symbol" w:hint="default"/>
      </w:rPr>
    </w:lvl>
    <w:lvl w:ilvl="7" w:tplc="B7A0EE22">
      <w:start w:val="1"/>
      <w:numFmt w:val="bullet"/>
      <w:lvlText w:val="o"/>
      <w:lvlJc w:val="left"/>
      <w:pPr>
        <w:ind w:left="5760" w:hanging="360"/>
      </w:pPr>
      <w:rPr>
        <w:rFonts w:ascii="Courier New" w:hAnsi="Courier New" w:hint="default"/>
      </w:rPr>
    </w:lvl>
    <w:lvl w:ilvl="8" w:tplc="3364F834">
      <w:start w:val="1"/>
      <w:numFmt w:val="bullet"/>
      <w:lvlText w:val=""/>
      <w:lvlJc w:val="left"/>
      <w:pPr>
        <w:ind w:left="6480" w:hanging="360"/>
      </w:pPr>
      <w:rPr>
        <w:rFonts w:ascii="Wingdings" w:hAnsi="Wingdings" w:hint="default"/>
      </w:rPr>
    </w:lvl>
  </w:abstractNum>
  <w:abstractNum w:abstractNumId="81" w15:restartNumberingAfterBreak="0">
    <w:nsid w:val="42E7C21B"/>
    <w:multiLevelType w:val="hybridMultilevel"/>
    <w:tmpl w:val="97622FD4"/>
    <w:lvl w:ilvl="0" w:tplc="4CAE46FA">
      <w:start w:val="1"/>
      <w:numFmt w:val="bullet"/>
      <w:lvlText w:val=""/>
      <w:lvlJc w:val="left"/>
      <w:pPr>
        <w:ind w:left="720" w:hanging="360"/>
      </w:pPr>
      <w:rPr>
        <w:rFonts w:ascii="Symbol" w:hAnsi="Symbol" w:hint="default"/>
      </w:rPr>
    </w:lvl>
    <w:lvl w:ilvl="1" w:tplc="3940B34C">
      <w:start w:val="1"/>
      <w:numFmt w:val="bullet"/>
      <w:lvlText w:val="o"/>
      <w:lvlJc w:val="left"/>
      <w:pPr>
        <w:ind w:left="1440" w:hanging="360"/>
      </w:pPr>
      <w:rPr>
        <w:rFonts w:ascii="Courier New" w:hAnsi="Courier New" w:hint="default"/>
      </w:rPr>
    </w:lvl>
    <w:lvl w:ilvl="2" w:tplc="22F8DC7A">
      <w:start w:val="1"/>
      <w:numFmt w:val="bullet"/>
      <w:lvlText w:val=""/>
      <w:lvlJc w:val="left"/>
      <w:pPr>
        <w:ind w:left="2160" w:hanging="360"/>
      </w:pPr>
      <w:rPr>
        <w:rFonts w:ascii="Wingdings" w:hAnsi="Wingdings" w:hint="default"/>
      </w:rPr>
    </w:lvl>
    <w:lvl w:ilvl="3" w:tplc="E2FEB560">
      <w:start w:val="1"/>
      <w:numFmt w:val="bullet"/>
      <w:lvlText w:val=""/>
      <w:lvlJc w:val="left"/>
      <w:pPr>
        <w:ind w:left="2880" w:hanging="360"/>
      </w:pPr>
      <w:rPr>
        <w:rFonts w:ascii="Symbol" w:hAnsi="Symbol" w:hint="default"/>
      </w:rPr>
    </w:lvl>
    <w:lvl w:ilvl="4" w:tplc="C68C5F88">
      <w:start w:val="1"/>
      <w:numFmt w:val="bullet"/>
      <w:lvlText w:val="o"/>
      <w:lvlJc w:val="left"/>
      <w:pPr>
        <w:ind w:left="3600" w:hanging="360"/>
      </w:pPr>
      <w:rPr>
        <w:rFonts w:ascii="Courier New" w:hAnsi="Courier New" w:hint="default"/>
      </w:rPr>
    </w:lvl>
    <w:lvl w:ilvl="5" w:tplc="677A4208">
      <w:start w:val="1"/>
      <w:numFmt w:val="bullet"/>
      <w:lvlText w:val=""/>
      <w:lvlJc w:val="left"/>
      <w:pPr>
        <w:ind w:left="4320" w:hanging="360"/>
      </w:pPr>
      <w:rPr>
        <w:rFonts w:ascii="Wingdings" w:hAnsi="Wingdings" w:hint="default"/>
      </w:rPr>
    </w:lvl>
    <w:lvl w:ilvl="6" w:tplc="A5426BA2">
      <w:start w:val="1"/>
      <w:numFmt w:val="bullet"/>
      <w:lvlText w:val=""/>
      <w:lvlJc w:val="left"/>
      <w:pPr>
        <w:ind w:left="5040" w:hanging="360"/>
      </w:pPr>
      <w:rPr>
        <w:rFonts w:ascii="Symbol" w:hAnsi="Symbol" w:hint="default"/>
      </w:rPr>
    </w:lvl>
    <w:lvl w:ilvl="7" w:tplc="825803A8">
      <w:start w:val="1"/>
      <w:numFmt w:val="bullet"/>
      <w:lvlText w:val="o"/>
      <w:lvlJc w:val="left"/>
      <w:pPr>
        <w:ind w:left="5760" w:hanging="360"/>
      </w:pPr>
      <w:rPr>
        <w:rFonts w:ascii="Courier New" w:hAnsi="Courier New" w:hint="default"/>
      </w:rPr>
    </w:lvl>
    <w:lvl w:ilvl="8" w:tplc="806405A6">
      <w:start w:val="1"/>
      <w:numFmt w:val="bullet"/>
      <w:lvlText w:val=""/>
      <w:lvlJc w:val="left"/>
      <w:pPr>
        <w:ind w:left="6480" w:hanging="360"/>
      </w:pPr>
      <w:rPr>
        <w:rFonts w:ascii="Wingdings" w:hAnsi="Wingdings" w:hint="default"/>
      </w:rPr>
    </w:lvl>
  </w:abstractNum>
  <w:abstractNum w:abstractNumId="82" w15:restartNumberingAfterBreak="0">
    <w:nsid w:val="430012B1"/>
    <w:multiLevelType w:val="hybridMultilevel"/>
    <w:tmpl w:val="8252ED5C"/>
    <w:lvl w:ilvl="0" w:tplc="FFFFFFFF">
      <w:start w:val="1"/>
      <w:numFmt w:val="lowerLetter"/>
      <w:lvlText w:val=""/>
      <w:lvlJc w:val="left"/>
    </w:lvl>
    <w:lvl w:ilvl="1" w:tplc="080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3" w15:restartNumberingAfterBreak="0">
    <w:nsid w:val="46B7774D"/>
    <w:multiLevelType w:val="hybridMultilevel"/>
    <w:tmpl w:val="57D4C600"/>
    <w:lvl w:ilvl="0" w:tplc="70E0D82A">
      <w:start w:val="1"/>
      <w:numFmt w:val="bullet"/>
      <w:lvlText w:val=""/>
      <w:lvlJc w:val="left"/>
      <w:pPr>
        <w:ind w:left="720" w:hanging="360"/>
      </w:pPr>
      <w:rPr>
        <w:rFonts w:ascii="Symbol" w:hAnsi="Symbol" w:hint="default"/>
      </w:rPr>
    </w:lvl>
    <w:lvl w:ilvl="1" w:tplc="7C4CCC02">
      <w:start w:val="1"/>
      <w:numFmt w:val="bullet"/>
      <w:lvlText w:val="o"/>
      <w:lvlJc w:val="left"/>
      <w:pPr>
        <w:ind w:left="1440" w:hanging="360"/>
      </w:pPr>
      <w:rPr>
        <w:rFonts w:ascii="Courier New" w:hAnsi="Courier New" w:hint="default"/>
      </w:rPr>
    </w:lvl>
    <w:lvl w:ilvl="2" w:tplc="0DAAA580">
      <w:start w:val="1"/>
      <w:numFmt w:val="bullet"/>
      <w:lvlText w:val=""/>
      <w:lvlJc w:val="left"/>
      <w:pPr>
        <w:ind w:left="2160" w:hanging="360"/>
      </w:pPr>
      <w:rPr>
        <w:rFonts w:ascii="Wingdings" w:hAnsi="Wingdings" w:hint="default"/>
      </w:rPr>
    </w:lvl>
    <w:lvl w:ilvl="3" w:tplc="899E1CE2">
      <w:start w:val="1"/>
      <w:numFmt w:val="bullet"/>
      <w:lvlText w:val=""/>
      <w:lvlJc w:val="left"/>
      <w:pPr>
        <w:ind w:left="2880" w:hanging="360"/>
      </w:pPr>
      <w:rPr>
        <w:rFonts w:ascii="Symbol" w:hAnsi="Symbol" w:hint="default"/>
      </w:rPr>
    </w:lvl>
    <w:lvl w:ilvl="4" w:tplc="4F003F9E">
      <w:start w:val="1"/>
      <w:numFmt w:val="bullet"/>
      <w:lvlText w:val="o"/>
      <w:lvlJc w:val="left"/>
      <w:pPr>
        <w:ind w:left="3600" w:hanging="360"/>
      </w:pPr>
      <w:rPr>
        <w:rFonts w:ascii="Courier New" w:hAnsi="Courier New" w:hint="default"/>
      </w:rPr>
    </w:lvl>
    <w:lvl w:ilvl="5" w:tplc="DA2C5FD6">
      <w:start w:val="1"/>
      <w:numFmt w:val="bullet"/>
      <w:lvlText w:val=""/>
      <w:lvlJc w:val="left"/>
      <w:pPr>
        <w:ind w:left="4320" w:hanging="360"/>
      </w:pPr>
      <w:rPr>
        <w:rFonts w:ascii="Wingdings" w:hAnsi="Wingdings" w:hint="default"/>
      </w:rPr>
    </w:lvl>
    <w:lvl w:ilvl="6" w:tplc="0680DD34">
      <w:start w:val="1"/>
      <w:numFmt w:val="bullet"/>
      <w:lvlText w:val=""/>
      <w:lvlJc w:val="left"/>
      <w:pPr>
        <w:ind w:left="5040" w:hanging="360"/>
      </w:pPr>
      <w:rPr>
        <w:rFonts w:ascii="Symbol" w:hAnsi="Symbol" w:hint="default"/>
      </w:rPr>
    </w:lvl>
    <w:lvl w:ilvl="7" w:tplc="A8AECA66">
      <w:start w:val="1"/>
      <w:numFmt w:val="bullet"/>
      <w:lvlText w:val="o"/>
      <w:lvlJc w:val="left"/>
      <w:pPr>
        <w:ind w:left="5760" w:hanging="360"/>
      </w:pPr>
      <w:rPr>
        <w:rFonts w:ascii="Courier New" w:hAnsi="Courier New" w:hint="default"/>
      </w:rPr>
    </w:lvl>
    <w:lvl w:ilvl="8" w:tplc="60EEE9C2">
      <w:start w:val="1"/>
      <w:numFmt w:val="bullet"/>
      <w:lvlText w:val=""/>
      <w:lvlJc w:val="left"/>
      <w:pPr>
        <w:ind w:left="6480" w:hanging="360"/>
      </w:pPr>
      <w:rPr>
        <w:rFonts w:ascii="Wingdings" w:hAnsi="Wingdings" w:hint="default"/>
      </w:rPr>
    </w:lvl>
  </w:abstractNum>
  <w:abstractNum w:abstractNumId="84" w15:restartNumberingAfterBreak="0">
    <w:nsid w:val="49807FCA"/>
    <w:multiLevelType w:val="multilevel"/>
    <w:tmpl w:val="95CE80D6"/>
    <w:lvl w:ilvl="0">
      <w:start w:val="14"/>
      <w:numFmt w:val="decimal"/>
      <w:lvlText w:val="%1"/>
      <w:lvlJc w:val="left"/>
      <w:pPr>
        <w:ind w:left="528" w:hanging="528"/>
      </w:pPr>
      <w:rPr>
        <w:rFonts w:hint="default"/>
      </w:rPr>
    </w:lvl>
    <w:lvl w:ilvl="1">
      <w:start w:val="1"/>
      <w:numFmt w:val="decimal"/>
      <w:lvlText w:val="%1.%2"/>
      <w:lvlJc w:val="left"/>
      <w:pPr>
        <w:ind w:left="528" w:hanging="528"/>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5" w15:restartNumberingAfterBreak="0">
    <w:nsid w:val="4A3D510A"/>
    <w:multiLevelType w:val="multilevel"/>
    <w:tmpl w:val="3F46AFE4"/>
    <w:lvl w:ilvl="0">
      <w:start w:val="1"/>
      <w:numFmt w:val="decimal"/>
      <w:pStyle w:val="ListNumber2"/>
      <w:lvlText w:val="%1."/>
      <w:lvlJc w:val="left"/>
      <w:pPr>
        <w:ind w:left="284" w:hanging="284"/>
      </w:pPr>
      <w:rPr>
        <w:rFonts w:ascii="Arial" w:hAnsi="Arial" w:hint="default"/>
        <w:b w:val="0"/>
        <w:bCs w:val="0"/>
        <w:i w:val="0"/>
        <w:iCs w:val="0"/>
        <w:caps w:val="0"/>
        <w:strike w:val="0"/>
        <w:dstrike w:val="0"/>
        <w:vanish w:val="0"/>
        <w:color w:val="000000"/>
        <w:spacing w:val="0"/>
        <w:w w:val="100"/>
        <w:kern w:val="24"/>
        <w:position w:val="0"/>
        <w:sz w:val="24"/>
        <w:szCs w:val="24"/>
        <w:vertAlign w:val="baseline"/>
      </w:rPr>
    </w:lvl>
    <w:lvl w:ilvl="1">
      <w:start w:val="1"/>
      <w:numFmt w:val="decimal"/>
      <w:lvlText w:val="%1.%2."/>
      <w:lvlJc w:val="left"/>
      <w:pPr>
        <w:ind w:left="567" w:hanging="283"/>
      </w:pPr>
      <w:rPr>
        <w:rFonts w:hint="default"/>
      </w:rPr>
    </w:lvl>
    <w:lvl w:ilvl="2">
      <w:start w:val="1"/>
      <w:numFmt w:val="decimal"/>
      <w:lvlText w:val="%1.%2.%3."/>
      <w:lvlJc w:val="left"/>
      <w:pPr>
        <w:ind w:left="851" w:hanging="284"/>
      </w:pPr>
      <w:rPr>
        <w:rFonts w:hint="default"/>
      </w:rPr>
    </w:lvl>
    <w:lvl w:ilvl="3">
      <w:start w:val="1"/>
      <w:numFmt w:val="decimal"/>
      <w:lvlText w:val="%1.%2.%3.%4."/>
      <w:lvlJc w:val="left"/>
      <w:pPr>
        <w:ind w:left="1134" w:hanging="283"/>
      </w:pPr>
      <w:rPr>
        <w:rFonts w:hint="default"/>
      </w:rPr>
    </w:lvl>
    <w:lvl w:ilvl="4">
      <w:start w:val="1"/>
      <w:numFmt w:val="decimal"/>
      <w:lvlText w:val="%1.%2.%3.%4.%5."/>
      <w:lvlJc w:val="left"/>
      <w:pPr>
        <w:ind w:left="1418" w:hanging="284"/>
      </w:pPr>
      <w:rPr>
        <w:rFonts w:hint="default"/>
      </w:rPr>
    </w:lvl>
    <w:lvl w:ilvl="5">
      <w:start w:val="1"/>
      <w:numFmt w:val="decimal"/>
      <w:lvlText w:val="%1.%2.%3.%4.%5.%6."/>
      <w:lvlJc w:val="left"/>
      <w:pPr>
        <w:ind w:left="1701" w:hanging="283"/>
      </w:pPr>
      <w:rPr>
        <w:rFonts w:hint="default"/>
      </w:rPr>
    </w:lvl>
    <w:lvl w:ilvl="6">
      <w:start w:val="1"/>
      <w:numFmt w:val="decimal"/>
      <w:lvlText w:val="%1.%2.%3.%4.%5.%6.%7."/>
      <w:lvlJc w:val="left"/>
      <w:pPr>
        <w:ind w:left="1985" w:hanging="284"/>
      </w:pPr>
      <w:rPr>
        <w:rFonts w:hint="default"/>
      </w:rPr>
    </w:lvl>
    <w:lvl w:ilvl="7">
      <w:start w:val="1"/>
      <w:numFmt w:val="decimal"/>
      <w:lvlText w:val="%1.%2.%3.%4.%5.%6.%7.%8."/>
      <w:lvlJc w:val="left"/>
      <w:pPr>
        <w:ind w:left="2268" w:hanging="283"/>
      </w:pPr>
      <w:rPr>
        <w:rFonts w:hint="default"/>
      </w:rPr>
    </w:lvl>
    <w:lvl w:ilvl="8">
      <w:start w:val="1"/>
      <w:numFmt w:val="decimal"/>
      <w:lvlText w:val="%1.%2.%3.%4.%5.%6.%7.%8.%9."/>
      <w:lvlJc w:val="left"/>
      <w:pPr>
        <w:ind w:left="2552" w:hanging="284"/>
      </w:pPr>
      <w:rPr>
        <w:rFonts w:hint="default"/>
      </w:rPr>
    </w:lvl>
  </w:abstractNum>
  <w:abstractNum w:abstractNumId="86" w15:restartNumberingAfterBreak="0">
    <w:nsid w:val="4C0943C9"/>
    <w:multiLevelType w:val="hybridMultilevel"/>
    <w:tmpl w:val="6422E122"/>
    <w:lvl w:ilvl="0" w:tplc="DF7892E0">
      <w:start w:val="1"/>
      <w:numFmt w:val="lowerLetter"/>
      <w:lvlText w:val="%1)"/>
      <w:lvlJc w:val="left"/>
      <w:pPr>
        <w:ind w:left="720" w:hanging="360"/>
      </w:pPr>
      <w:rPr>
        <w:rFonts w:ascii="Aptos Narrow" w:eastAsiaTheme="minorHAnsi" w:hAnsi="Aptos Narrow" w:cstheme="minorBidi" w:hint="default"/>
        <w:color w:val="00000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7" w15:restartNumberingAfterBreak="0">
    <w:nsid w:val="4C230E70"/>
    <w:multiLevelType w:val="hybridMultilevel"/>
    <w:tmpl w:val="5BB0F996"/>
    <w:lvl w:ilvl="0" w:tplc="579A3812">
      <w:start w:val="1"/>
      <w:numFmt w:val="lowerLetter"/>
      <w:lvlText w:val="%1)"/>
      <w:lvlJc w:val="left"/>
      <w:pPr>
        <w:ind w:left="720" w:hanging="360"/>
      </w:pPr>
      <w:rPr>
        <w:rFonts w:ascii="Aptos Narrow" w:eastAsiaTheme="minorHAnsi" w:hAnsi="Aptos Narrow" w:cstheme="minorBidi" w:hint="default"/>
        <w:color w:val="00000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4D4FA44B"/>
    <w:multiLevelType w:val="hybridMultilevel"/>
    <w:tmpl w:val="00F4E7FC"/>
    <w:lvl w:ilvl="0" w:tplc="36D261D0">
      <w:start w:val="1"/>
      <w:numFmt w:val="bullet"/>
      <w:lvlText w:val=""/>
      <w:lvlJc w:val="left"/>
      <w:pPr>
        <w:ind w:left="720" w:hanging="360"/>
      </w:pPr>
      <w:rPr>
        <w:rFonts w:ascii="Symbol" w:hAnsi="Symbol" w:hint="default"/>
      </w:rPr>
    </w:lvl>
    <w:lvl w:ilvl="1" w:tplc="E4483D2C">
      <w:start w:val="1"/>
      <w:numFmt w:val="bullet"/>
      <w:lvlText w:val="o"/>
      <w:lvlJc w:val="left"/>
      <w:pPr>
        <w:ind w:left="1440" w:hanging="360"/>
      </w:pPr>
      <w:rPr>
        <w:rFonts w:ascii="Courier New" w:hAnsi="Courier New" w:hint="default"/>
      </w:rPr>
    </w:lvl>
    <w:lvl w:ilvl="2" w:tplc="2002737C">
      <w:start w:val="1"/>
      <w:numFmt w:val="bullet"/>
      <w:lvlText w:val=""/>
      <w:lvlJc w:val="left"/>
      <w:pPr>
        <w:ind w:left="2160" w:hanging="360"/>
      </w:pPr>
      <w:rPr>
        <w:rFonts w:ascii="Wingdings" w:hAnsi="Wingdings" w:hint="default"/>
      </w:rPr>
    </w:lvl>
    <w:lvl w:ilvl="3" w:tplc="F4B8C0EE">
      <w:start w:val="1"/>
      <w:numFmt w:val="bullet"/>
      <w:lvlText w:val=""/>
      <w:lvlJc w:val="left"/>
      <w:pPr>
        <w:ind w:left="2880" w:hanging="360"/>
      </w:pPr>
      <w:rPr>
        <w:rFonts w:ascii="Symbol" w:hAnsi="Symbol" w:hint="default"/>
      </w:rPr>
    </w:lvl>
    <w:lvl w:ilvl="4" w:tplc="E10C261E">
      <w:start w:val="1"/>
      <w:numFmt w:val="bullet"/>
      <w:lvlText w:val="o"/>
      <w:lvlJc w:val="left"/>
      <w:pPr>
        <w:ind w:left="3600" w:hanging="360"/>
      </w:pPr>
      <w:rPr>
        <w:rFonts w:ascii="Courier New" w:hAnsi="Courier New" w:hint="default"/>
      </w:rPr>
    </w:lvl>
    <w:lvl w:ilvl="5" w:tplc="A49C9678">
      <w:start w:val="1"/>
      <w:numFmt w:val="bullet"/>
      <w:lvlText w:val=""/>
      <w:lvlJc w:val="left"/>
      <w:pPr>
        <w:ind w:left="4320" w:hanging="360"/>
      </w:pPr>
      <w:rPr>
        <w:rFonts w:ascii="Wingdings" w:hAnsi="Wingdings" w:hint="default"/>
      </w:rPr>
    </w:lvl>
    <w:lvl w:ilvl="6" w:tplc="F934FB60">
      <w:start w:val="1"/>
      <w:numFmt w:val="bullet"/>
      <w:lvlText w:val=""/>
      <w:lvlJc w:val="left"/>
      <w:pPr>
        <w:ind w:left="5040" w:hanging="360"/>
      </w:pPr>
      <w:rPr>
        <w:rFonts w:ascii="Symbol" w:hAnsi="Symbol" w:hint="default"/>
      </w:rPr>
    </w:lvl>
    <w:lvl w:ilvl="7" w:tplc="38EE6122">
      <w:start w:val="1"/>
      <w:numFmt w:val="bullet"/>
      <w:lvlText w:val="o"/>
      <w:lvlJc w:val="left"/>
      <w:pPr>
        <w:ind w:left="5760" w:hanging="360"/>
      </w:pPr>
      <w:rPr>
        <w:rFonts w:ascii="Courier New" w:hAnsi="Courier New" w:hint="default"/>
      </w:rPr>
    </w:lvl>
    <w:lvl w:ilvl="8" w:tplc="C5C482EC">
      <w:start w:val="1"/>
      <w:numFmt w:val="bullet"/>
      <w:lvlText w:val=""/>
      <w:lvlJc w:val="left"/>
      <w:pPr>
        <w:ind w:left="6480" w:hanging="360"/>
      </w:pPr>
      <w:rPr>
        <w:rFonts w:ascii="Wingdings" w:hAnsi="Wingdings" w:hint="default"/>
      </w:rPr>
    </w:lvl>
  </w:abstractNum>
  <w:abstractNum w:abstractNumId="89" w15:restartNumberingAfterBreak="0">
    <w:nsid w:val="4DFE4580"/>
    <w:multiLevelType w:val="multilevel"/>
    <w:tmpl w:val="D23E21C0"/>
    <w:lvl w:ilvl="0">
      <w:start w:val="1"/>
      <w:numFmt w:val="decimal"/>
      <w:pStyle w:val="ListNumber3"/>
      <w:lvlText w:val="%1.1."/>
      <w:lvlJc w:val="left"/>
      <w:pPr>
        <w:ind w:left="924" w:hanging="640"/>
      </w:pPr>
      <w:rPr>
        <w:rFonts w:hint="default"/>
      </w:rPr>
    </w:lvl>
    <w:lvl w:ilvl="1">
      <w:start w:val="2"/>
      <w:numFmt w:val="decimal"/>
      <w:isLgl/>
      <w:lvlText w:val="%1.%2."/>
      <w:lvlJc w:val="left"/>
      <w:pPr>
        <w:ind w:left="1358" w:hanging="432"/>
      </w:pPr>
      <w:rPr>
        <w:rFonts w:ascii="Arial" w:hAnsi="Arial" w:hint="default"/>
      </w:rPr>
    </w:lvl>
    <w:lvl w:ilvl="2">
      <w:start w:val="1"/>
      <w:numFmt w:val="decimal"/>
      <w:lvlText w:val="%1.%2.%3."/>
      <w:lvlJc w:val="left"/>
      <w:pPr>
        <w:ind w:left="1790" w:hanging="504"/>
      </w:pPr>
      <w:rPr>
        <w:rFonts w:hint="default"/>
      </w:rPr>
    </w:lvl>
    <w:lvl w:ilvl="3">
      <w:start w:val="1"/>
      <w:numFmt w:val="decimal"/>
      <w:lvlText w:val="%1.%2.%3.%4."/>
      <w:lvlJc w:val="left"/>
      <w:pPr>
        <w:ind w:left="2294" w:hanging="648"/>
      </w:pPr>
      <w:rPr>
        <w:rFonts w:hint="default"/>
      </w:rPr>
    </w:lvl>
    <w:lvl w:ilvl="4">
      <w:start w:val="1"/>
      <w:numFmt w:val="decimal"/>
      <w:lvlText w:val="%1.%2.%3.%4.%5."/>
      <w:lvlJc w:val="left"/>
      <w:pPr>
        <w:ind w:left="2798" w:hanging="792"/>
      </w:pPr>
      <w:rPr>
        <w:rFonts w:hint="default"/>
      </w:rPr>
    </w:lvl>
    <w:lvl w:ilvl="5">
      <w:start w:val="1"/>
      <w:numFmt w:val="decimal"/>
      <w:lvlText w:val="%1.%2.%3.%4.%5.%6."/>
      <w:lvlJc w:val="left"/>
      <w:pPr>
        <w:ind w:left="3302" w:hanging="936"/>
      </w:pPr>
      <w:rPr>
        <w:rFonts w:hint="default"/>
      </w:rPr>
    </w:lvl>
    <w:lvl w:ilvl="6">
      <w:start w:val="1"/>
      <w:numFmt w:val="decimal"/>
      <w:lvlText w:val="%1.%2.%3.%4.%5.%6.%7."/>
      <w:lvlJc w:val="left"/>
      <w:pPr>
        <w:ind w:left="3806" w:hanging="1080"/>
      </w:pPr>
      <w:rPr>
        <w:rFonts w:hint="default"/>
      </w:rPr>
    </w:lvl>
    <w:lvl w:ilvl="7">
      <w:start w:val="1"/>
      <w:numFmt w:val="decimal"/>
      <w:lvlText w:val="%1.%2.%3.%4.%5.%6.%7.%8."/>
      <w:lvlJc w:val="left"/>
      <w:pPr>
        <w:ind w:left="4310" w:hanging="1224"/>
      </w:pPr>
      <w:rPr>
        <w:rFonts w:hint="default"/>
      </w:rPr>
    </w:lvl>
    <w:lvl w:ilvl="8">
      <w:start w:val="1"/>
      <w:numFmt w:val="decimal"/>
      <w:lvlText w:val="%1.%2.%3.%4.%5.%6.%7.%8.%9."/>
      <w:lvlJc w:val="left"/>
      <w:pPr>
        <w:ind w:left="4886" w:hanging="1440"/>
      </w:pPr>
      <w:rPr>
        <w:rFonts w:hint="default"/>
      </w:rPr>
    </w:lvl>
  </w:abstractNum>
  <w:abstractNum w:abstractNumId="90" w15:restartNumberingAfterBreak="0">
    <w:nsid w:val="4EC23251"/>
    <w:multiLevelType w:val="multilevel"/>
    <w:tmpl w:val="26642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4F949C4E"/>
    <w:multiLevelType w:val="hybridMultilevel"/>
    <w:tmpl w:val="F4BA2AF4"/>
    <w:lvl w:ilvl="0" w:tplc="16006E36">
      <w:start w:val="1"/>
      <w:numFmt w:val="bullet"/>
      <w:lvlText w:val=""/>
      <w:lvlJc w:val="left"/>
      <w:pPr>
        <w:ind w:left="720" w:hanging="360"/>
      </w:pPr>
      <w:rPr>
        <w:rFonts w:ascii="Symbol" w:hAnsi="Symbol" w:hint="default"/>
      </w:rPr>
    </w:lvl>
    <w:lvl w:ilvl="1" w:tplc="8070EBA0">
      <w:start w:val="1"/>
      <w:numFmt w:val="bullet"/>
      <w:lvlText w:val="o"/>
      <w:lvlJc w:val="left"/>
      <w:pPr>
        <w:ind w:left="1440" w:hanging="360"/>
      </w:pPr>
      <w:rPr>
        <w:rFonts w:ascii="Courier New" w:hAnsi="Courier New" w:hint="default"/>
      </w:rPr>
    </w:lvl>
    <w:lvl w:ilvl="2" w:tplc="DA52FB5C">
      <w:start w:val="1"/>
      <w:numFmt w:val="bullet"/>
      <w:lvlText w:val=""/>
      <w:lvlJc w:val="left"/>
      <w:pPr>
        <w:ind w:left="2160" w:hanging="360"/>
      </w:pPr>
      <w:rPr>
        <w:rFonts w:ascii="Wingdings" w:hAnsi="Wingdings" w:hint="default"/>
      </w:rPr>
    </w:lvl>
    <w:lvl w:ilvl="3" w:tplc="B06EE978">
      <w:start w:val="1"/>
      <w:numFmt w:val="bullet"/>
      <w:lvlText w:val=""/>
      <w:lvlJc w:val="left"/>
      <w:pPr>
        <w:ind w:left="2880" w:hanging="360"/>
      </w:pPr>
      <w:rPr>
        <w:rFonts w:ascii="Symbol" w:hAnsi="Symbol" w:hint="default"/>
      </w:rPr>
    </w:lvl>
    <w:lvl w:ilvl="4" w:tplc="2F6EECEA">
      <w:start w:val="1"/>
      <w:numFmt w:val="bullet"/>
      <w:lvlText w:val="o"/>
      <w:lvlJc w:val="left"/>
      <w:pPr>
        <w:ind w:left="3600" w:hanging="360"/>
      </w:pPr>
      <w:rPr>
        <w:rFonts w:ascii="Courier New" w:hAnsi="Courier New" w:hint="default"/>
      </w:rPr>
    </w:lvl>
    <w:lvl w:ilvl="5" w:tplc="4ED6CC6C">
      <w:start w:val="1"/>
      <w:numFmt w:val="bullet"/>
      <w:lvlText w:val=""/>
      <w:lvlJc w:val="left"/>
      <w:pPr>
        <w:ind w:left="4320" w:hanging="360"/>
      </w:pPr>
      <w:rPr>
        <w:rFonts w:ascii="Wingdings" w:hAnsi="Wingdings" w:hint="default"/>
      </w:rPr>
    </w:lvl>
    <w:lvl w:ilvl="6" w:tplc="D71873DE">
      <w:start w:val="1"/>
      <w:numFmt w:val="bullet"/>
      <w:lvlText w:val=""/>
      <w:lvlJc w:val="left"/>
      <w:pPr>
        <w:ind w:left="5040" w:hanging="360"/>
      </w:pPr>
      <w:rPr>
        <w:rFonts w:ascii="Symbol" w:hAnsi="Symbol" w:hint="default"/>
      </w:rPr>
    </w:lvl>
    <w:lvl w:ilvl="7" w:tplc="ABC07268">
      <w:start w:val="1"/>
      <w:numFmt w:val="bullet"/>
      <w:lvlText w:val="o"/>
      <w:lvlJc w:val="left"/>
      <w:pPr>
        <w:ind w:left="5760" w:hanging="360"/>
      </w:pPr>
      <w:rPr>
        <w:rFonts w:ascii="Courier New" w:hAnsi="Courier New" w:hint="default"/>
      </w:rPr>
    </w:lvl>
    <w:lvl w:ilvl="8" w:tplc="8968D458">
      <w:start w:val="1"/>
      <w:numFmt w:val="bullet"/>
      <w:lvlText w:val=""/>
      <w:lvlJc w:val="left"/>
      <w:pPr>
        <w:ind w:left="6480" w:hanging="360"/>
      </w:pPr>
      <w:rPr>
        <w:rFonts w:ascii="Wingdings" w:hAnsi="Wingdings" w:hint="default"/>
      </w:rPr>
    </w:lvl>
  </w:abstractNum>
  <w:abstractNum w:abstractNumId="92" w15:restartNumberingAfterBreak="0">
    <w:nsid w:val="51E51117"/>
    <w:multiLevelType w:val="multilevel"/>
    <w:tmpl w:val="C1CC4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53343CCE"/>
    <w:multiLevelType w:val="hybridMultilevel"/>
    <w:tmpl w:val="F8E02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557E0A33"/>
    <w:multiLevelType w:val="hybridMultilevel"/>
    <w:tmpl w:val="F732CFF4"/>
    <w:lvl w:ilvl="0" w:tplc="2CFAE024">
      <w:start w:val="6"/>
      <w:numFmt w:val="lowerLetter"/>
      <w:lvlText w:val="%1)"/>
      <w:lvlJc w:val="left"/>
      <w:pPr>
        <w:ind w:left="720" w:hanging="360"/>
      </w:pPr>
      <w:rPr>
        <w:rFonts w:ascii="Aptos Narrow" w:eastAsiaTheme="minorHAnsi" w:hAnsi="Aptos Narrow" w:cstheme="minorBidi" w:hint="default"/>
        <w:color w:val="00000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 w15:restartNumberingAfterBreak="0">
    <w:nsid w:val="57BB042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6" w15:restartNumberingAfterBreak="0">
    <w:nsid w:val="59001694"/>
    <w:multiLevelType w:val="hybridMultilevel"/>
    <w:tmpl w:val="EBA25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598F1509"/>
    <w:multiLevelType w:val="hybridMultilevel"/>
    <w:tmpl w:val="5D7021B4"/>
    <w:lvl w:ilvl="0" w:tplc="36C4507C">
      <w:start w:val="4"/>
      <w:numFmt w:val="lowerLetter"/>
      <w:lvlText w:val="%1)"/>
      <w:lvlJc w:val="left"/>
      <w:pPr>
        <w:ind w:left="720" w:hanging="360"/>
      </w:pPr>
      <w:rPr>
        <w:rFonts w:ascii="Aptos Narrow" w:eastAsiaTheme="minorHAnsi" w:hAnsi="Aptos Narrow" w:cstheme="minorBidi" w:hint="default"/>
        <w:color w:val="00000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8" w15:restartNumberingAfterBreak="0">
    <w:nsid w:val="5B6B68F4"/>
    <w:multiLevelType w:val="hybridMultilevel"/>
    <w:tmpl w:val="873ED026"/>
    <w:lvl w:ilvl="0" w:tplc="FFFFFFFF">
      <w:start w:val="3"/>
      <w:numFmt w:val="lowerLetter"/>
      <w:lvlText w:val="%1)"/>
      <w:lvlJc w:val="left"/>
      <w:pPr>
        <w:ind w:left="720" w:hanging="360"/>
      </w:pPr>
      <w:rPr>
        <w:rFonts w:ascii="Aptos Narrow" w:eastAsiaTheme="minorHAnsi" w:hAnsi="Aptos Narrow" w:cstheme="minorBidi" w:hint="default"/>
        <w:color w:val="000000"/>
        <w:sz w:val="22"/>
      </w:rPr>
    </w:lvl>
    <w:lvl w:ilvl="1" w:tplc="0809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 w15:restartNumberingAfterBreak="0">
    <w:nsid w:val="5BB620B8"/>
    <w:multiLevelType w:val="hybridMultilevel"/>
    <w:tmpl w:val="605C21DE"/>
    <w:lvl w:ilvl="0" w:tplc="E4FE7C00">
      <w:start w:val="1"/>
      <w:numFmt w:val="lowerLetter"/>
      <w:lvlText w:val="%1)"/>
      <w:lvlJc w:val="left"/>
      <w:pPr>
        <w:ind w:left="720" w:hanging="360"/>
      </w:pPr>
      <w:rPr>
        <w:rFonts w:ascii="Aptos Narrow" w:eastAsiaTheme="minorHAnsi" w:hAnsi="Aptos Narrow" w:cstheme="minorBidi" w:hint="default"/>
        <w:color w:val="000000"/>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0" w15:restartNumberingAfterBreak="0">
    <w:nsid w:val="5BE413F7"/>
    <w:multiLevelType w:val="hybridMultilevel"/>
    <w:tmpl w:val="C1CAF90E"/>
    <w:lvl w:ilvl="0" w:tplc="E4FE7C00">
      <w:start w:val="1"/>
      <w:numFmt w:val="lowerLetter"/>
      <w:lvlText w:val="%1)"/>
      <w:lvlJc w:val="left"/>
      <w:pPr>
        <w:ind w:left="720" w:hanging="360"/>
      </w:pPr>
      <w:rPr>
        <w:rFonts w:ascii="Aptos Narrow" w:eastAsiaTheme="minorHAnsi" w:hAnsi="Aptos Narrow" w:cstheme="minorBidi" w:hint="default"/>
        <w:color w:val="00000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1" w15:restartNumberingAfterBreak="0">
    <w:nsid w:val="5C0F78C4"/>
    <w:multiLevelType w:val="hybridMultilevel"/>
    <w:tmpl w:val="4E7E9B4E"/>
    <w:lvl w:ilvl="0" w:tplc="E4FE7C00">
      <w:start w:val="1"/>
      <w:numFmt w:val="lowerLetter"/>
      <w:lvlText w:val="%1)"/>
      <w:lvlJc w:val="left"/>
      <w:pPr>
        <w:ind w:left="720" w:hanging="360"/>
      </w:pPr>
      <w:rPr>
        <w:rFonts w:ascii="Aptos Narrow" w:eastAsiaTheme="minorHAnsi" w:hAnsi="Aptos Narrow" w:cstheme="minorBidi" w:hint="default"/>
        <w:color w:val="00000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2" w15:restartNumberingAfterBreak="0">
    <w:nsid w:val="5D05478F"/>
    <w:multiLevelType w:val="hybridMultilevel"/>
    <w:tmpl w:val="4E242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5E60221B"/>
    <w:multiLevelType w:val="hybridMultilevel"/>
    <w:tmpl w:val="5E429946"/>
    <w:lvl w:ilvl="0" w:tplc="7E065320">
      <w:start w:val="1"/>
      <w:numFmt w:val="bullet"/>
      <w:lvlText w:val=""/>
      <w:lvlJc w:val="left"/>
      <w:pPr>
        <w:ind w:left="720" w:hanging="360"/>
      </w:pPr>
      <w:rPr>
        <w:rFonts w:ascii="Symbol" w:hAnsi="Symbol" w:hint="default"/>
      </w:rPr>
    </w:lvl>
    <w:lvl w:ilvl="1" w:tplc="53A43382">
      <w:start w:val="1"/>
      <w:numFmt w:val="bullet"/>
      <w:lvlText w:val="o"/>
      <w:lvlJc w:val="left"/>
      <w:pPr>
        <w:ind w:left="1440" w:hanging="360"/>
      </w:pPr>
      <w:rPr>
        <w:rFonts w:ascii="Courier New" w:hAnsi="Courier New" w:hint="default"/>
      </w:rPr>
    </w:lvl>
    <w:lvl w:ilvl="2" w:tplc="529482E4">
      <w:start w:val="1"/>
      <w:numFmt w:val="bullet"/>
      <w:lvlText w:val=""/>
      <w:lvlJc w:val="left"/>
      <w:pPr>
        <w:ind w:left="2160" w:hanging="360"/>
      </w:pPr>
      <w:rPr>
        <w:rFonts w:ascii="Wingdings" w:hAnsi="Wingdings" w:hint="default"/>
      </w:rPr>
    </w:lvl>
    <w:lvl w:ilvl="3" w:tplc="F95A9976">
      <w:start w:val="1"/>
      <w:numFmt w:val="bullet"/>
      <w:lvlText w:val=""/>
      <w:lvlJc w:val="left"/>
      <w:pPr>
        <w:ind w:left="2880" w:hanging="360"/>
      </w:pPr>
      <w:rPr>
        <w:rFonts w:ascii="Symbol" w:hAnsi="Symbol" w:hint="default"/>
      </w:rPr>
    </w:lvl>
    <w:lvl w:ilvl="4" w:tplc="DDCED98C">
      <w:start w:val="1"/>
      <w:numFmt w:val="bullet"/>
      <w:lvlText w:val="o"/>
      <w:lvlJc w:val="left"/>
      <w:pPr>
        <w:ind w:left="3600" w:hanging="360"/>
      </w:pPr>
      <w:rPr>
        <w:rFonts w:ascii="Courier New" w:hAnsi="Courier New" w:hint="default"/>
      </w:rPr>
    </w:lvl>
    <w:lvl w:ilvl="5" w:tplc="7FC8A244">
      <w:start w:val="1"/>
      <w:numFmt w:val="bullet"/>
      <w:lvlText w:val=""/>
      <w:lvlJc w:val="left"/>
      <w:pPr>
        <w:ind w:left="4320" w:hanging="360"/>
      </w:pPr>
      <w:rPr>
        <w:rFonts w:ascii="Wingdings" w:hAnsi="Wingdings" w:hint="default"/>
      </w:rPr>
    </w:lvl>
    <w:lvl w:ilvl="6" w:tplc="A8E86CF6">
      <w:start w:val="1"/>
      <w:numFmt w:val="bullet"/>
      <w:lvlText w:val=""/>
      <w:lvlJc w:val="left"/>
      <w:pPr>
        <w:ind w:left="5040" w:hanging="360"/>
      </w:pPr>
      <w:rPr>
        <w:rFonts w:ascii="Symbol" w:hAnsi="Symbol" w:hint="default"/>
      </w:rPr>
    </w:lvl>
    <w:lvl w:ilvl="7" w:tplc="72326F16">
      <w:start w:val="1"/>
      <w:numFmt w:val="bullet"/>
      <w:lvlText w:val="o"/>
      <w:lvlJc w:val="left"/>
      <w:pPr>
        <w:ind w:left="5760" w:hanging="360"/>
      </w:pPr>
      <w:rPr>
        <w:rFonts w:ascii="Courier New" w:hAnsi="Courier New" w:hint="default"/>
      </w:rPr>
    </w:lvl>
    <w:lvl w:ilvl="8" w:tplc="04B4ACB8">
      <w:start w:val="1"/>
      <w:numFmt w:val="bullet"/>
      <w:lvlText w:val=""/>
      <w:lvlJc w:val="left"/>
      <w:pPr>
        <w:ind w:left="6480" w:hanging="360"/>
      </w:pPr>
      <w:rPr>
        <w:rFonts w:ascii="Wingdings" w:hAnsi="Wingdings" w:hint="default"/>
      </w:rPr>
    </w:lvl>
  </w:abstractNum>
  <w:abstractNum w:abstractNumId="104" w15:restartNumberingAfterBreak="0">
    <w:nsid w:val="60D631DB"/>
    <w:multiLevelType w:val="hybridMultilevel"/>
    <w:tmpl w:val="A914FC04"/>
    <w:lvl w:ilvl="0" w:tplc="347CD37A">
      <w:start w:val="1"/>
      <w:numFmt w:val="lowerLetter"/>
      <w:lvlText w:val="%1)"/>
      <w:lvlJc w:val="left"/>
      <w:pPr>
        <w:ind w:left="720" w:hanging="360"/>
      </w:pPr>
      <w:rPr>
        <w:rFonts w:ascii="Aptos Narrow" w:eastAsiaTheme="minorHAnsi" w:hAnsi="Aptos Narrow" w:cstheme="minorBidi" w:hint="default"/>
        <w:color w:val="000000"/>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5" w15:restartNumberingAfterBreak="0">
    <w:nsid w:val="61CFB4D8"/>
    <w:multiLevelType w:val="hybridMultilevel"/>
    <w:tmpl w:val="4392B9FA"/>
    <w:lvl w:ilvl="0" w:tplc="3AD429FC">
      <w:start w:val="1"/>
      <w:numFmt w:val="bullet"/>
      <w:lvlText w:val=""/>
      <w:lvlJc w:val="left"/>
      <w:pPr>
        <w:ind w:left="720" w:hanging="360"/>
      </w:pPr>
      <w:rPr>
        <w:rFonts w:ascii="Symbol" w:hAnsi="Symbol" w:hint="default"/>
      </w:rPr>
    </w:lvl>
    <w:lvl w:ilvl="1" w:tplc="1916BD1A">
      <w:start w:val="1"/>
      <w:numFmt w:val="bullet"/>
      <w:lvlText w:val="o"/>
      <w:lvlJc w:val="left"/>
      <w:pPr>
        <w:ind w:left="1440" w:hanging="360"/>
      </w:pPr>
      <w:rPr>
        <w:rFonts w:ascii="Courier New" w:hAnsi="Courier New" w:hint="default"/>
      </w:rPr>
    </w:lvl>
    <w:lvl w:ilvl="2" w:tplc="4606E8DC">
      <w:start w:val="1"/>
      <w:numFmt w:val="bullet"/>
      <w:lvlText w:val=""/>
      <w:lvlJc w:val="left"/>
      <w:pPr>
        <w:ind w:left="2160" w:hanging="360"/>
      </w:pPr>
      <w:rPr>
        <w:rFonts w:ascii="Wingdings" w:hAnsi="Wingdings" w:hint="default"/>
      </w:rPr>
    </w:lvl>
    <w:lvl w:ilvl="3" w:tplc="F7A86E7A">
      <w:start w:val="1"/>
      <w:numFmt w:val="bullet"/>
      <w:lvlText w:val=""/>
      <w:lvlJc w:val="left"/>
      <w:pPr>
        <w:ind w:left="2880" w:hanging="360"/>
      </w:pPr>
      <w:rPr>
        <w:rFonts w:ascii="Symbol" w:hAnsi="Symbol" w:hint="default"/>
      </w:rPr>
    </w:lvl>
    <w:lvl w:ilvl="4" w:tplc="D38E8B44">
      <w:start w:val="1"/>
      <w:numFmt w:val="bullet"/>
      <w:lvlText w:val="o"/>
      <w:lvlJc w:val="left"/>
      <w:pPr>
        <w:ind w:left="3600" w:hanging="360"/>
      </w:pPr>
      <w:rPr>
        <w:rFonts w:ascii="Courier New" w:hAnsi="Courier New" w:hint="default"/>
      </w:rPr>
    </w:lvl>
    <w:lvl w:ilvl="5" w:tplc="4E28DCDC">
      <w:start w:val="1"/>
      <w:numFmt w:val="bullet"/>
      <w:lvlText w:val=""/>
      <w:lvlJc w:val="left"/>
      <w:pPr>
        <w:ind w:left="4320" w:hanging="360"/>
      </w:pPr>
      <w:rPr>
        <w:rFonts w:ascii="Wingdings" w:hAnsi="Wingdings" w:hint="default"/>
      </w:rPr>
    </w:lvl>
    <w:lvl w:ilvl="6" w:tplc="5E94CAAE">
      <w:start w:val="1"/>
      <w:numFmt w:val="bullet"/>
      <w:lvlText w:val=""/>
      <w:lvlJc w:val="left"/>
      <w:pPr>
        <w:ind w:left="5040" w:hanging="360"/>
      </w:pPr>
      <w:rPr>
        <w:rFonts w:ascii="Symbol" w:hAnsi="Symbol" w:hint="default"/>
      </w:rPr>
    </w:lvl>
    <w:lvl w:ilvl="7" w:tplc="21EE0A9E">
      <w:start w:val="1"/>
      <w:numFmt w:val="bullet"/>
      <w:lvlText w:val="o"/>
      <w:lvlJc w:val="left"/>
      <w:pPr>
        <w:ind w:left="5760" w:hanging="360"/>
      </w:pPr>
      <w:rPr>
        <w:rFonts w:ascii="Courier New" w:hAnsi="Courier New" w:hint="default"/>
      </w:rPr>
    </w:lvl>
    <w:lvl w:ilvl="8" w:tplc="CD68B29A">
      <w:start w:val="1"/>
      <w:numFmt w:val="bullet"/>
      <w:lvlText w:val=""/>
      <w:lvlJc w:val="left"/>
      <w:pPr>
        <w:ind w:left="6480" w:hanging="360"/>
      </w:pPr>
      <w:rPr>
        <w:rFonts w:ascii="Wingdings" w:hAnsi="Wingdings" w:hint="default"/>
      </w:rPr>
    </w:lvl>
  </w:abstractNum>
  <w:abstractNum w:abstractNumId="106" w15:restartNumberingAfterBreak="0">
    <w:nsid w:val="62BD48F5"/>
    <w:multiLevelType w:val="multilevel"/>
    <w:tmpl w:val="4CCA4312"/>
    <w:lvl w:ilvl="0">
      <w:start w:val="14"/>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7" w15:restartNumberingAfterBreak="0">
    <w:nsid w:val="6325A21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8" w15:restartNumberingAfterBreak="0">
    <w:nsid w:val="687CA3A7"/>
    <w:multiLevelType w:val="hybridMultilevel"/>
    <w:tmpl w:val="D36EAF74"/>
    <w:lvl w:ilvl="0" w:tplc="93FA49AA">
      <w:start w:val="1"/>
      <w:numFmt w:val="bullet"/>
      <w:lvlText w:val=""/>
      <w:lvlJc w:val="left"/>
      <w:pPr>
        <w:ind w:left="720" w:hanging="360"/>
      </w:pPr>
      <w:rPr>
        <w:rFonts w:ascii="Symbol" w:hAnsi="Symbol" w:hint="default"/>
      </w:rPr>
    </w:lvl>
    <w:lvl w:ilvl="1" w:tplc="74F69B1E">
      <w:start w:val="1"/>
      <w:numFmt w:val="bullet"/>
      <w:lvlText w:val="o"/>
      <w:lvlJc w:val="left"/>
      <w:pPr>
        <w:ind w:left="1440" w:hanging="360"/>
      </w:pPr>
      <w:rPr>
        <w:rFonts w:ascii="Courier New" w:hAnsi="Courier New" w:hint="default"/>
      </w:rPr>
    </w:lvl>
    <w:lvl w:ilvl="2" w:tplc="7396C6CA">
      <w:start w:val="1"/>
      <w:numFmt w:val="bullet"/>
      <w:lvlText w:val=""/>
      <w:lvlJc w:val="left"/>
      <w:pPr>
        <w:ind w:left="2160" w:hanging="360"/>
      </w:pPr>
      <w:rPr>
        <w:rFonts w:ascii="Wingdings" w:hAnsi="Wingdings" w:hint="default"/>
      </w:rPr>
    </w:lvl>
    <w:lvl w:ilvl="3" w:tplc="BB32F86C">
      <w:start w:val="1"/>
      <w:numFmt w:val="bullet"/>
      <w:lvlText w:val=""/>
      <w:lvlJc w:val="left"/>
      <w:pPr>
        <w:ind w:left="2880" w:hanging="360"/>
      </w:pPr>
      <w:rPr>
        <w:rFonts w:ascii="Symbol" w:hAnsi="Symbol" w:hint="default"/>
      </w:rPr>
    </w:lvl>
    <w:lvl w:ilvl="4" w:tplc="0E1CA52C">
      <w:start w:val="1"/>
      <w:numFmt w:val="bullet"/>
      <w:lvlText w:val="o"/>
      <w:lvlJc w:val="left"/>
      <w:pPr>
        <w:ind w:left="3600" w:hanging="360"/>
      </w:pPr>
      <w:rPr>
        <w:rFonts w:ascii="Courier New" w:hAnsi="Courier New" w:hint="default"/>
      </w:rPr>
    </w:lvl>
    <w:lvl w:ilvl="5" w:tplc="2DE03E62">
      <w:start w:val="1"/>
      <w:numFmt w:val="bullet"/>
      <w:lvlText w:val=""/>
      <w:lvlJc w:val="left"/>
      <w:pPr>
        <w:ind w:left="4320" w:hanging="360"/>
      </w:pPr>
      <w:rPr>
        <w:rFonts w:ascii="Wingdings" w:hAnsi="Wingdings" w:hint="default"/>
      </w:rPr>
    </w:lvl>
    <w:lvl w:ilvl="6" w:tplc="C9B6D884">
      <w:start w:val="1"/>
      <w:numFmt w:val="bullet"/>
      <w:lvlText w:val=""/>
      <w:lvlJc w:val="left"/>
      <w:pPr>
        <w:ind w:left="5040" w:hanging="360"/>
      </w:pPr>
      <w:rPr>
        <w:rFonts w:ascii="Symbol" w:hAnsi="Symbol" w:hint="default"/>
      </w:rPr>
    </w:lvl>
    <w:lvl w:ilvl="7" w:tplc="CC289600">
      <w:start w:val="1"/>
      <w:numFmt w:val="bullet"/>
      <w:lvlText w:val="o"/>
      <w:lvlJc w:val="left"/>
      <w:pPr>
        <w:ind w:left="5760" w:hanging="360"/>
      </w:pPr>
      <w:rPr>
        <w:rFonts w:ascii="Courier New" w:hAnsi="Courier New" w:hint="default"/>
      </w:rPr>
    </w:lvl>
    <w:lvl w:ilvl="8" w:tplc="FF8C5E4A">
      <w:start w:val="1"/>
      <w:numFmt w:val="bullet"/>
      <w:lvlText w:val=""/>
      <w:lvlJc w:val="left"/>
      <w:pPr>
        <w:ind w:left="6480" w:hanging="360"/>
      </w:pPr>
      <w:rPr>
        <w:rFonts w:ascii="Wingdings" w:hAnsi="Wingdings" w:hint="default"/>
      </w:rPr>
    </w:lvl>
  </w:abstractNum>
  <w:abstractNum w:abstractNumId="109" w15:restartNumberingAfterBreak="0">
    <w:nsid w:val="6941E7FF"/>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0" w15:restartNumberingAfterBreak="0">
    <w:nsid w:val="695517AA"/>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1" w15:restartNumberingAfterBreak="0">
    <w:nsid w:val="69763620"/>
    <w:multiLevelType w:val="hybridMultilevel"/>
    <w:tmpl w:val="88F00438"/>
    <w:lvl w:ilvl="0" w:tplc="29D8B9EE">
      <w:start w:val="1"/>
      <w:numFmt w:val="bullet"/>
      <w:lvlText w:val=""/>
      <w:lvlJc w:val="left"/>
      <w:pPr>
        <w:ind w:left="720" w:hanging="360"/>
      </w:pPr>
      <w:rPr>
        <w:rFonts w:ascii="Symbol" w:hAnsi="Symbol" w:hint="default"/>
      </w:rPr>
    </w:lvl>
    <w:lvl w:ilvl="1" w:tplc="605074B8">
      <w:start w:val="1"/>
      <w:numFmt w:val="bullet"/>
      <w:lvlText w:val="o"/>
      <w:lvlJc w:val="left"/>
      <w:pPr>
        <w:ind w:left="1440" w:hanging="360"/>
      </w:pPr>
      <w:rPr>
        <w:rFonts w:ascii="Courier New" w:hAnsi="Courier New" w:hint="default"/>
      </w:rPr>
    </w:lvl>
    <w:lvl w:ilvl="2" w:tplc="54220552">
      <w:start w:val="1"/>
      <w:numFmt w:val="bullet"/>
      <w:lvlText w:val=""/>
      <w:lvlJc w:val="left"/>
      <w:pPr>
        <w:ind w:left="2160" w:hanging="360"/>
      </w:pPr>
      <w:rPr>
        <w:rFonts w:ascii="Wingdings" w:hAnsi="Wingdings" w:hint="default"/>
      </w:rPr>
    </w:lvl>
    <w:lvl w:ilvl="3" w:tplc="78F61568">
      <w:start w:val="1"/>
      <w:numFmt w:val="bullet"/>
      <w:lvlText w:val=""/>
      <w:lvlJc w:val="left"/>
      <w:pPr>
        <w:ind w:left="2880" w:hanging="360"/>
      </w:pPr>
      <w:rPr>
        <w:rFonts w:ascii="Symbol" w:hAnsi="Symbol" w:hint="default"/>
      </w:rPr>
    </w:lvl>
    <w:lvl w:ilvl="4" w:tplc="87B6D238">
      <w:start w:val="1"/>
      <w:numFmt w:val="bullet"/>
      <w:lvlText w:val="o"/>
      <w:lvlJc w:val="left"/>
      <w:pPr>
        <w:ind w:left="3600" w:hanging="360"/>
      </w:pPr>
      <w:rPr>
        <w:rFonts w:ascii="Courier New" w:hAnsi="Courier New" w:hint="default"/>
      </w:rPr>
    </w:lvl>
    <w:lvl w:ilvl="5" w:tplc="2FD689C8">
      <w:start w:val="1"/>
      <w:numFmt w:val="bullet"/>
      <w:lvlText w:val=""/>
      <w:lvlJc w:val="left"/>
      <w:pPr>
        <w:ind w:left="4320" w:hanging="360"/>
      </w:pPr>
      <w:rPr>
        <w:rFonts w:ascii="Wingdings" w:hAnsi="Wingdings" w:hint="default"/>
      </w:rPr>
    </w:lvl>
    <w:lvl w:ilvl="6" w:tplc="20084938">
      <w:start w:val="1"/>
      <w:numFmt w:val="bullet"/>
      <w:lvlText w:val=""/>
      <w:lvlJc w:val="left"/>
      <w:pPr>
        <w:ind w:left="5040" w:hanging="360"/>
      </w:pPr>
      <w:rPr>
        <w:rFonts w:ascii="Symbol" w:hAnsi="Symbol" w:hint="default"/>
      </w:rPr>
    </w:lvl>
    <w:lvl w:ilvl="7" w:tplc="4BC88D34">
      <w:start w:val="1"/>
      <w:numFmt w:val="bullet"/>
      <w:lvlText w:val="o"/>
      <w:lvlJc w:val="left"/>
      <w:pPr>
        <w:ind w:left="5760" w:hanging="360"/>
      </w:pPr>
      <w:rPr>
        <w:rFonts w:ascii="Courier New" w:hAnsi="Courier New" w:hint="default"/>
      </w:rPr>
    </w:lvl>
    <w:lvl w:ilvl="8" w:tplc="9A6C95A8">
      <w:start w:val="1"/>
      <w:numFmt w:val="bullet"/>
      <w:lvlText w:val=""/>
      <w:lvlJc w:val="left"/>
      <w:pPr>
        <w:ind w:left="6480" w:hanging="360"/>
      </w:pPr>
      <w:rPr>
        <w:rFonts w:ascii="Wingdings" w:hAnsi="Wingdings" w:hint="default"/>
      </w:rPr>
    </w:lvl>
  </w:abstractNum>
  <w:abstractNum w:abstractNumId="112" w15:restartNumberingAfterBreak="0">
    <w:nsid w:val="69DA2F52"/>
    <w:multiLevelType w:val="hybridMultilevel"/>
    <w:tmpl w:val="16FC227A"/>
    <w:lvl w:ilvl="0" w:tplc="6BF05EDE">
      <w:start w:val="3"/>
      <w:numFmt w:val="lowerLetter"/>
      <w:lvlText w:val="%1)"/>
      <w:lvlJc w:val="left"/>
      <w:pPr>
        <w:ind w:left="360" w:hanging="360"/>
      </w:pPr>
      <w:rPr>
        <w:rFonts w:ascii="Aptos Narrow" w:eastAsiaTheme="minorHAnsi" w:hAnsi="Aptos Narrow" w:cstheme="minorBidi" w:hint="default"/>
        <w:color w:val="00000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3" w15:restartNumberingAfterBreak="0">
    <w:nsid w:val="6C0C634A"/>
    <w:multiLevelType w:val="multilevel"/>
    <w:tmpl w:val="C7AC9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6E8F1705"/>
    <w:multiLevelType w:val="hybridMultilevel"/>
    <w:tmpl w:val="581460DA"/>
    <w:lvl w:ilvl="0" w:tplc="F77029DA">
      <w:start w:val="1"/>
      <w:numFmt w:val="bullet"/>
      <w:lvlText w:val=""/>
      <w:lvlJc w:val="left"/>
      <w:pPr>
        <w:ind w:left="720" w:hanging="360"/>
      </w:pPr>
      <w:rPr>
        <w:rFonts w:ascii="Symbol" w:hAnsi="Symbol" w:hint="default"/>
      </w:rPr>
    </w:lvl>
    <w:lvl w:ilvl="1" w:tplc="E8629108">
      <w:start w:val="1"/>
      <w:numFmt w:val="bullet"/>
      <w:lvlText w:val="o"/>
      <w:lvlJc w:val="left"/>
      <w:pPr>
        <w:ind w:left="1440" w:hanging="360"/>
      </w:pPr>
      <w:rPr>
        <w:rFonts w:ascii="Courier New" w:hAnsi="Courier New" w:hint="default"/>
      </w:rPr>
    </w:lvl>
    <w:lvl w:ilvl="2" w:tplc="580C1CDC">
      <w:start w:val="1"/>
      <w:numFmt w:val="bullet"/>
      <w:lvlText w:val=""/>
      <w:lvlJc w:val="left"/>
      <w:pPr>
        <w:ind w:left="2160" w:hanging="360"/>
      </w:pPr>
      <w:rPr>
        <w:rFonts w:ascii="Wingdings" w:hAnsi="Wingdings" w:hint="default"/>
      </w:rPr>
    </w:lvl>
    <w:lvl w:ilvl="3" w:tplc="806C4A58">
      <w:start w:val="1"/>
      <w:numFmt w:val="bullet"/>
      <w:lvlText w:val=""/>
      <w:lvlJc w:val="left"/>
      <w:pPr>
        <w:ind w:left="2880" w:hanging="360"/>
      </w:pPr>
      <w:rPr>
        <w:rFonts w:ascii="Symbol" w:hAnsi="Symbol" w:hint="default"/>
      </w:rPr>
    </w:lvl>
    <w:lvl w:ilvl="4" w:tplc="60E6B6C2">
      <w:start w:val="1"/>
      <w:numFmt w:val="bullet"/>
      <w:lvlText w:val="o"/>
      <w:lvlJc w:val="left"/>
      <w:pPr>
        <w:ind w:left="3600" w:hanging="360"/>
      </w:pPr>
      <w:rPr>
        <w:rFonts w:ascii="Courier New" w:hAnsi="Courier New" w:hint="default"/>
      </w:rPr>
    </w:lvl>
    <w:lvl w:ilvl="5" w:tplc="D7BCDBD4">
      <w:start w:val="1"/>
      <w:numFmt w:val="bullet"/>
      <w:lvlText w:val=""/>
      <w:lvlJc w:val="left"/>
      <w:pPr>
        <w:ind w:left="4320" w:hanging="360"/>
      </w:pPr>
      <w:rPr>
        <w:rFonts w:ascii="Wingdings" w:hAnsi="Wingdings" w:hint="default"/>
      </w:rPr>
    </w:lvl>
    <w:lvl w:ilvl="6" w:tplc="D0E0BA7C">
      <w:start w:val="1"/>
      <w:numFmt w:val="bullet"/>
      <w:lvlText w:val=""/>
      <w:lvlJc w:val="left"/>
      <w:pPr>
        <w:ind w:left="5040" w:hanging="360"/>
      </w:pPr>
      <w:rPr>
        <w:rFonts w:ascii="Symbol" w:hAnsi="Symbol" w:hint="default"/>
      </w:rPr>
    </w:lvl>
    <w:lvl w:ilvl="7" w:tplc="D3C4A826">
      <w:start w:val="1"/>
      <w:numFmt w:val="bullet"/>
      <w:lvlText w:val="o"/>
      <w:lvlJc w:val="left"/>
      <w:pPr>
        <w:ind w:left="5760" w:hanging="360"/>
      </w:pPr>
      <w:rPr>
        <w:rFonts w:ascii="Courier New" w:hAnsi="Courier New" w:hint="default"/>
      </w:rPr>
    </w:lvl>
    <w:lvl w:ilvl="8" w:tplc="3E8866C0">
      <w:start w:val="1"/>
      <w:numFmt w:val="bullet"/>
      <w:lvlText w:val=""/>
      <w:lvlJc w:val="left"/>
      <w:pPr>
        <w:ind w:left="6480" w:hanging="360"/>
      </w:pPr>
      <w:rPr>
        <w:rFonts w:ascii="Wingdings" w:hAnsi="Wingdings" w:hint="default"/>
      </w:rPr>
    </w:lvl>
  </w:abstractNum>
  <w:abstractNum w:abstractNumId="115" w15:restartNumberingAfterBreak="0">
    <w:nsid w:val="71D21531"/>
    <w:multiLevelType w:val="hybridMultilevel"/>
    <w:tmpl w:val="E064F8E0"/>
    <w:lvl w:ilvl="0" w:tplc="71064EB2">
      <w:start w:val="1"/>
      <w:numFmt w:val="bullet"/>
      <w:lvlText w:val=""/>
      <w:lvlJc w:val="left"/>
      <w:pPr>
        <w:ind w:left="720" w:hanging="360"/>
      </w:pPr>
      <w:rPr>
        <w:rFonts w:ascii="Symbol" w:hAnsi="Symbol" w:hint="default"/>
      </w:rPr>
    </w:lvl>
    <w:lvl w:ilvl="1" w:tplc="5D7E06DA">
      <w:start w:val="1"/>
      <w:numFmt w:val="bullet"/>
      <w:lvlText w:val="o"/>
      <w:lvlJc w:val="left"/>
      <w:pPr>
        <w:ind w:left="1440" w:hanging="360"/>
      </w:pPr>
      <w:rPr>
        <w:rFonts w:ascii="Courier New" w:hAnsi="Courier New" w:hint="default"/>
      </w:rPr>
    </w:lvl>
    <w:lvl w:ilvl="2" w:tplc="5A7005E2">
      <w:start w:val="1"/>
      <w:numFmt w:val="bullet"/>
      <w:lvlText w:val=""/>
      <w:lvlJc w:val="left"/>
      <w:pPr>
        <w:ind w:left="2160" w:hanging="360"/>
      </w:pPr>
      <w:rPr>
        <w:rFonts w:ascii="Wingdings" w:hAnsi="Wingdings" w:hint="default"/>
      </w:rPr>
    </w:lvl>
    <w:lvl w:ilvl="3" w:tplc="2E22258A">
      <w:start w:val="1"/>
      <w:numFmt w:val="bullet"/>
      <w:lvlText w:val=""/>
      <w:lvlJc w:val="left"/>
      <w:pPr>
        <w:ind w:left="2880" w:hanging="360"/>
      </w:pPr>
      <w:rPr>
        <w:rFonts w:ascii="Symbol" w:hAnsi="Symbol" w:hint="default"/>
      </w:rPr>
    </w:lvl>
    <w:lvl w:ilvl="4" w:tplc="6E5672E8">
      <w:start w:val="1"/>
      <w:numFmt w:val="bullet"/>
      <w:lvlText w:val="o"/>
      <w:lvlJc w:val="left"/>
      <w:pPr>
        <w:ind w:left="3600" w:hanging="360"/>
      </w:pPr>
      <w:rPr>
        <w:rFonts w:ascii="Courier New" w:hAnsi="Courier New" w:hint="default"/>
      </w:rPr>
    </w:lvl>
    <w:lvl w:ilvl="5" w:tplc="9DEE2B76">
      <w:start w:val="1"/>
      <w:numFmt w:val="bullet"/>
      <w:lvlText w:val=""/>
      <w:lvlJc w:val="left"/>
      <w:pPr>
        <w:ind w:left="4320" w:hanging="360"/>
      </w:pPr>
      <w:rPr>
        <w:rFonts w:ascii="Wingdings" w:hAnsi="Wingdings" w:hint="default"/>
      </w:rPr>
    </w:lvl>
    <w:lvl w:ilvl="6" w:tplc="933A913A">
      <w:start w:val="1"/>
      <w:numFmt w:val="bullet"/>
      <w:lvlText w:val=""/>
      <w:lvlJc w:val="left"/>
      <w:pPr>
        <w:ind w:left="5040" w:hanging="360"/>
      </w:pPr>
      <w:rPr>
        <w:rFonts w:ascii="Symbol" w:hAnsi="Symbol" w:hint="default"/>
      </w:rPr>
    </w:lvl>
    <w:lvl w:ilvl="7" w:tplc="CC987946">
      <w:start w:val="1"/>
      <w:numFmt w:val="bullet"/>
      <w:lvlText w:val="o"/>
      <w:lvlJc w:val="left"/>
      <w:pPr>
        <w:ind w:left="5760" w:hanging="360"/>
      </w:pPr>
      <w:rPr>
        <w:rFonts w:ascii="Courier New" w:hAnsi="Courier New" w:hint="default"/>
      </w:rPr>
    </w:lvl>
    <w:lvl w:ilvl="8" w:tplc="D3F6FAA0">
      <w:start w:val="1"/>
      <w:numFmt w:val="bullet"/>
      <w:lvlText w:val=""/>
      <w:lvlJc w:val="left"/>
      <w:pPr>
        <w:ind w:left="6480" w:hanging="360"/>
      </w:pPr>
      <w:rPr>
        <w:rFonts w:ascii="Wingdings" w:hAnsi="Wingdings" w:hint="default"/>
      </w:rPr>
    </w:lvl>
  </w:abstractNum>
  <w:abstractNum w:abstractNumId="116" w15:restartNumberingAfterBreak="0">
    <w:nsid w:val="7246464C"/>
    <w:multiLevelType w:val="hybridMultilevel"/>
    <w:tmpl w:val="FC2E15D0"/>
    <w:lvl w:ilvl="0" w:tplc="FFFFFFFF">
      <w:start w:val="1"/>
      <w:numFmt w:val="decimal"/>
      <w:pStyle w:val="Tabletextbullets"/>
      <w:lvlText w:val="●"/>
      <w:lvlJc w:val="left"/>
      <w:pPr>
        <w:tabs>
          <w:tab w:val="num" w:pos="397"/>
        </w:tabs>
        <w:ind w:left="397" w:hanging="397"/>
      </w:pPr>
      <w:rPr>
        <w:color w:val="auto"/>
      </w:rPr>
    </w:lvl>
    <w:lvl w:ilvl="1" w:tplc="08090003" w:tentative="1">
      <w:start w:val="1"/>
      <w:numFmt w:val="bullet"/>
      <w:lvlText w:val="o"/>
      <w:lvlJc w:val="left"/>
      <w:pPr>
        <w:tabs>
          <w:tab w:val="num" w:pos="1440"/>
        </w:tabs>
        <w:ind w:left="1440" w:hanging="360"/>
      </w:pPr>
      <w:rPr>
        <w:rFonts w:ascii="Courier New" w:hAnsi="Courier New" w:cs="Calibri"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alibri"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alibri"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7" w15:restartNumberingAfterBreak="0">
    <w:nsid w:val="729A6175"/>
    <w:multiLevelType w:val="hybridMultilevel"/>
    <w:tmpl w:val="1F08B646"/>
    <w:lvl w:ilvl="0" w:tplc="984E6AA2">
      <w:start w:val="1"/>
      <w:numFmt w:val="lowerLetter"/>
      <w:lvlText w:val="%1)"/>
      <w:lvlJc w:val="left"/>
      <w:pPr>
        <w:ind w:left="720" w:hanging="360"/>
      </w:pPr>
      <w:rPr>
        <w:rFonts w:ascii="Aptos Narrow" w:eastAsiaTheme="minorHAnsi" w:hAnsi="Aptos Narrow" w:cstheme="minorBidi" w:hint="default"/>
        <w:color w:val="00000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8" w15:restartNumberingAfterBreak="0">
    <w:nsid w:val="73DA5620"/>
    <w:multiLevelType w:val="hybridMultilevel"/>
    <w:tmpl w:val="ECA88DFE"/>
    <w:lvl w:ilvl="0" w:tplc="FFFFFFFF">
      <w:start w:val="3"/>
      <w:numFmt w:val="lowerLetter"/>
      <w:lvlText w:val="%1)"/>
      <w:lvlJc w:val="left"/>
      <w:pPr>
        <w:ind w:left="720" w:hanging="360"/>
      </w:pPr>
      <w:rPr>
        <w:rFonts w:ascii="Aptos Narrow" w:eastAsiaTheme="minorHAnsi" w:hAnsi="Aptos Narrow" w:cstheme="minorBidi" w:hint="default"/>
        <w:color w:val="000000"/>
        <w:sz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9" w15:restartNumberingAfterBreak="0">
    <w:nsid w:val="74F80C48"/>
    <w:multiLevelType w:val="hybridMultilevel"/>
    <w:tmpl w:val="4830B6E4"/>
    <w:lvl w:ilvl="0" w:tplc="94982FBA">
      <w:start w:val="1"/>
      <w:numFmt w:val="lowerLetter"/>
      <w:lvlText w:val="%1)"/>
      <w:lvlJc w:val="left"/>
      <w:pPr>
        <w:ind w:left="720" w:hanging="360"/>
      </w:pPr>
      <w:rPr>
        <w:rFonts w:ascii="Aptos Narrow" w:eastAsiaTheme="minorHAnsi" w:hAnsi="Aptos Narrow" w:cstheme="minorBidi" w:hint="default"/>
        <w:color w:val="00000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0" w15:restartNumberingAfterBreak="0">
    <w:nsid w:val="767ED406"/>
    <w:multiLevelType w:val="hybridMultilevel"/>
    <w:tmpl w:val="5152384A"/>
    <w:lvl w:ilvl="0" w:tplc="E3F6E006">
      <w:start w:val="1"/>
      <w:numFmt w:val="bullet"/>
      <w:lvlText w:val=""/>
      <w:lvlJc w:val="left"/>
      <w:pPr>
        <w:ind w:left="720" w:hanging="360"/>
      </w:pPr>
      <w:rPr>
        <w:rFonts w:ascii="Symbol" w:hAnsi="Symbol" w:hint="default"/>
      </w:rPr>
    </w:lvl>
    <w:lvl w:ilvl="1" w:tplc="F454F9C4">
      <w:start w:val="1"/>
      <w:numFmt w:val="bullet"/>
      <w:lvlText w:val="o"/>
      <w:lvlJc w:val="left"/>
      <w:pPr>
        <w:ind w:left="1440" w:hanging="360"/>
      </w:pPr>
      <w:rPr>
        <w:rFonts w:ascii="Courier New" w:hAnsi="Courier New" w:hint="default"/>
      </w:rPr>
    </w:lvl>
    <w:lvl w:ilvl="2" w:tplc="87A4306A">
      <w:start w:val="1"/>
      <w:numFmt w:val="bullet"/>
      <w:lvlText w:val=""/>
      <w:lvlJc w:val="left"/>
      <w:pPr>
        <w:ind w:left="2160" w:hanging="360"/>
      </w:pPr>
      <w:rPr>
        <w:rFonts w:ascii="Wingdings" w:hAnsi="Wingdings" w:hint="default"/>
      </w:rPr>
    </w:lvl>
    <w:lvl w:ilvl="3" w:tplc="E15634B2">
      <w:start w:val="1"/>
      <w:numFmt w:val="bullet"/>
      <w:lvlText w:val=""/>
      <w:lvlJc w:val="left"/>
      <w:pPr>
        <w:ind w:left="2880" w:hanging="360"/>
      </w:pPr>
      <w:rPr>
        <w:rFonts w:ascii="Symbol" w:hAnsi="Symbol" w:hint="default"/>
      </w:rPr>
    </w:lvl>
    <w:lvl w:ilvl="4" w:tplc="D8E8DAAE">
      <w:start w:val="1"/>
      <w:numFmt w:val="bullet"/>
      <w:lvlText w:val="o"/>
      <w:lvlJc w:val="left"/>
      <w:pPr>
        <w:ind w:left="3600" w:hanging="360"/>
      </w:pPr>
      <w:rPr>
        <w:rFonts w:ascii="Courier New" w:hAnsi="Courier New" w:hint="default"/>
      </w:rPr>
    </w:lvl>
    <w:lvl w:ilvl="5" w:tplc="C8723D9A">
      <w:start w:val="1"/>
      <w:numFmt w:val="bullet"/>
      <w:lvlText w:val=""/>
      <w:lvlJc w:val="left"/>
      <w:pPr>
        <w:ind w:left="4320" w:hanging="360"/>
      </w:pPr>
      <w:rPr>
        <w:rFonts w:ascii="Wingdings" w:hAnsi="Wingdings" w:hint="default"/>
      </w:rPr>
    </w:lvl>
    <w:lvl w:ilvl="6" w:tplc="CEB2270C">
      <w:start w:val="1"/>
      <w:numFmt w:val="bullet"/>
      <w:lvlText w:val=""/>
      <w:lvlJc w:val="left"/>
      <w:pPr>
        <w:ind w:left="5040" w:hanging="360"/>
      </w:pPr>
      <w:rPr>
        <w:rFonts w:ascii="Symbol" w:hAnsi="Symbol" w:hint="default"/>
      </w:rPr>
    </w:lvl>
    <w:lvl w:ilvl="7" w:tplc="5BF2BC32">
      <w:start w:val="1"/>
      <w:numFmt w:val="bullet"/>
      <w:lvlText w:val="o"/>
      <w:lvlJc w:val="left"/>
      <w:pPr>
        <w:ind w:left="5760" w:hanging="360"/>
      </w:pPr>
      <w:rPr>
        <w:rFonts w:ascii="Courier New" w:hAnsi="Courier New" w:hint="default"/>
      </w:rPr>
    </w:lvl>
    <w:lvl w:ilvl="8" w:tplc="7FF2D630">
      <w:start w:val="1"/>
      <w:numFmt w:val="bullet"/>
      <w:lvlText w:val=""/>
      <w:lvlJc w:val="left"/>
      <w:pPr>
        <w:ind w:left="6480" w:hanging="360"/>
      </w:pPr>
      <w:rPr>
        <w:rFonts w:ascii="Wingdings" w:hAnsi="Wingdings" w:hint="default"/>
      </w:rPr>
    </w:lvl>
  </w:abstractNum>
  <w:abstractNum w:abstractNumId="121" w15:restartNumberingAfterBreak="0">
    <w:nsid w:val="774A23A5"/>
    <w:multiLevelType w:val="hybridMultilevel"/>
    <w:tmpl w:val="C9CC3F9E"/>
    <w:lvl w:ilvl="0" w:tplc="8AE05A7C">
      <w:start w:val="1"/>
      <w:numFmt w:val="lowerLetter"/>
      <w:lvlText w:val="%1)"/>
      <w:lvlJc w:val="left"/>
      <w:pPr>
        <w:ind w:left="720" w:hanging="360"/>
      </w:pPr>
      <w:rPr>
        <w:rFonts w:ascii="Aptos Narrow" w:eastAsiaTheme="minorHAnsi" w:hAnsi="Aptos Narrow" w:cstheme="minorBidi" w:hint="default"/>
        <w:color w:val="00000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 w15:restartNumberingAfterBreak="0">
    <w:nsid w:val="7D834FBD"/>
    <w:multiLevelType w:val="hybridMultilevel"/>
    <w:tmpl w:val="B468900E"/>
    <w:lvl w:ilvl="0" w:tplc="330CC4B6">
      <w:start w:val="1"/>
      <w:numFmt w:val="lowerLetter"/>
      <w:lvlText w:val="%1)"/>
      <w:lvlJc w:val="left"/>
      <w:pPr>
        <w:ind w:left="720" w:hanging="360"/>
      </w:pPr>
      <w:rPr>
        <w:rFonts w:ascii="Aptos Narrow" w:eastAsiaTheme="minorHAnsi" w:hAnsi="Aptos Narrow" w:cstheme="minorBidi" w:hint="default"/>
        <w:color w:val="00000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3" w15:restartNumberingAfterBreak="0">
    <w:nsid w:val="7E9658D2"/>
    <w:multiLevelType w:val="hybridMultilevel"/>
    <w:tmpl w:val="011CF932"/>
    <w:lvl w:ilvl="0" w:tplc="AE4E9B68">
      <w:start w:val="1"/>
      <w:numFmt w:val="bullet"/>
      <w:lvlText w:val=""/>
      <w:lvlJc w:val="left"/>
      <w:pPr>
        <w:ind w:left="720" w:hanging="360"/>
      </w:pPr>
      <w:rPr>
        <w:rFonts w:ascii="Symbol" w:hAnsi="Symbol" w:hint="default"/>
      </w:rPr>
    </w:lvl>
    <w:lvl w:ilvl="1" w:tplc="8A4E407A">
      <w:start w:val="1"/>
      <w:numFmt w:val="bullet"/>
      <w:lvlText w:val="o"/>
      <w:lvlJc w:val="left"/>
      <w:pPr>
        <w:ind w:left="1440" w:hanging="360"/>
      </w:pPr>
      <w:rPr>
        <w:rFonts w:ascii="Courier New" w:hAnsi="Courier New" w:hint="default"/>
      </w:rPr>
    </w:lvl>
    <w:lvl w:ilvl="2" w:tplc="D7E2B394">
      <w:start w:val="1"/>
      <w:numFmt w:val="bullet"/>
      <w:lvlText w:val=""/>
      <w:lvlJc w:val="left"/>
      <w:pPr>
        <w:ind w:left="2160" w:hanging="360"/>
      </w:pPr>
      <w:rPr>
        <w:rFonts w:ascii="Wingdings" w:hAnsi="Wingdings" w:hint="default"/>
      </w:rPr>
    </w:lvl>
    <w:lvl w:ilvl="3" w:tplc="DD42EB42">
      <w:start w:val="1"/>
      <w:numFmt w:val="bullet"/>
      <w:lvlText w:val=""/>
      <w:lvlJc w:val="left"/>
      <w:pPr>
        <w:ind w:left="2880" w:hanging="360"/>
      </w:pPr>
      <w:rPr>
        <w:rFonts w:ascii="Symbol" w:hAnsi="Symbol" w:hint="default"/>
      </w:rPr>
    </w:lvl>
    <w:lvl w:ilvl="4" w:tplc="C7C8D17C">
      <w:start w:val="1"/>
      <w:numFmt w:val="bullet"/>
      <w:lvlText w:val="o"/>
      <w:lvlJc w:val="left"/>
      <w:pPr>
        <w:ind w:left="3600" w:hanging="360"/>
      </w:pPr>
      <w:rPr>
        <w:rFonts w:ascii="Courier New" w:hAnsi="Courier New" w:hint="default"/>
      </w:rPr>
    </w:lvl>
    <w:lvl w:ilvl="5" w:tplc="02049CB6">
      <w:start w:val="1"/>
      <w:numFmt w:val="bullet"/>
      <w:lvlText w:val=""/>
      <w:lvlJc w:val="left"/>
      <w:pPr>
        <w:ind w:left="4320" w:hanging="360"/>
      </w:pPr>
      <w:rPr>
        <w:rFonts w:ascii="Wingdings" w:hAnsi="Wingdings" w:hint="default"/>
      </w:rPr>
    </w:lvl>
    <w:lvl w:ilvl="6" w:tplc="768EA556">
      <w:start w:val="1"/>
      <w:numFmt w:val="bullet"/>
      <w:lvlText w:val=""/>
      <w:lvlJc w:val="left"/>
      <w:pPr>
        <w:ind w:left="5040" w:hanging="360"/>
      </w:pPr>
      <w:rPr>
        <w:rFonts w:ascii="Symbol" w:hAnsi="Symbol" w:hint="default"/>
      </w:rPr>
    </w:lvl>
    <w:lvl w:ilvl="7" w:tplc="6FAA62CE">
      <w:start w:val="1"/>
      <w:numFmt w:val="bullet"/>
      <w:lvlText w:val="o"/>
      <w:lvlJc w:val="left"/>
      <w:pPr>
        <w:ind w:left="5760" w:hanging="360"/>
      </w:pPr>
      <w:rPr>
        <w:rFonts w:ascii="Courier New" w:hAnsi="Courier New" w:hint="default"/>
      </w:rPr>
    </w:lvl>
    <w:lvl w:ilvl="8" w:tplc="FD4611B0">
      <w:start w:val="1"/>
      <w:numFmt w:val="bullet"/>
      <w:lvlText w:val=""/>
      <w:lvlJc w:val="left"/>
      <w:pPr>
        <w:ind w:left="6480" w:hanging="360"/>
      </w:pPr>
      <w:rPr>
        <w:rFonts w:ascii="Wingdings" w:hAnsi="Wingdings" w:hint="default"/>
      </w:rPr>
    </w:lvl>
  </w:abstractNum>
  <w:num w:numId="1" w16cid:durableId="452212173">
    <w:abstractNumId w:val="20"/>
  </w:num>
  <w:num w:numId="2" w16cid:durableId="384184800">
    <w:abstractNumId w:val="89"/>
  </w:num>
  <w:num w:numId="3" w16cid:durableId="1871840105">
    <w:abstractNumId w:val="19"/>
  </w:num>
  <w:num w:numId="4" w16cid:durableId="446972478">
    <w:abstractNumId w:val="18"/>
  </w:num>
  <w:num w:numId="5" w16cid:durableId="2131241834">
    <w:abstractNumId w:val="66"/>
  </w:num>
  <w:num w:numId="6" w16cid:durableId="1404714728">
    <w:abstractNumId w:val="12"/>
  </w:num>
  <w:num w:numId="7" w16cid:durableId="1873808940">
    <w:abstractNumId w:val="13"/>
  </w:num>
  <w:num w:numId="8" w16cid:durableId="1243637571">
    <w:abstractNumId w:val="14"/>
  </w:num>
  <w:num w:numId="9" w16cid:durableId="1816682135">
    <w:abstractNumId w:val="15"/>
  </w:num>
  <w:num w:numId="10" w16cid:durableId="1248461313">
    <w:abstractNumId w:val="16"/>
  </w:num>
  <w:num w:numId="11" w16cid:durableId="2096702851">
    <w:abstractNumId w:val="17"/>
  </w:num>
  <w:num w:numId="12" w16cid:durableId="593704291">
    <w:abstractNumId w:val="85"/>
  </w:num>
  <w:num w:numId="13" w16cid:durableId="417991845">
    <w:abstractNumId w:val="116"/>
  </w:num>
  <w:num w:numId="14" w16cid:durableId="1066874913">
    <w:abstractNumId w:val="41"/>
  </w:num>
  <w:num w:numId="15" w16cid:durableId="977681729">
    <w:abstractNumId w:val="7"/>
  </w:num>
  <w:num w:numId="16" w16cid:durableId="877358794">
    <w:abstractNumId w:val="49"/>
  </w:num>
  <w:num w:numId="17" w16cid:durableId="1509902846">
    <w:abstractNumId w:val="93"/>
  </w:num>
  <w:num w:numId="18" w16cid:durableId="2046785967">
    <w:abstractNumId w:val="90"/>
  </w:num>
  <w:num w:numId="19" w16cid:durableId="1819682608">
    <w:abstractNumId w:val="40"/>
  </w:num>
  <w:num w:numId="20" w16cid:durableId="1879856604">
    <w:abstractNumId w:val="59"/>
  </w:num>
  <w:num w:numId="21" w16cid:durableId="2023316830">
    <w:abstractNumId w:val="113"/>
  </w:num>
  <w:num w:numId="22" w16cid:durableId="520171075">
    <w:abstractNumId w:val="11"/>
  </w:num>
  <w:num w:numId="23" w16cid:durableId="1606036578">
    <w:abstractNumId w:val="60"/>
  </w:num>
  <w:num w:numId="24" w16cid:durableId="131488502">
    <w:abstractNumId w:val="95"/>
  </w:num>
  <w:num w:numId="25" w16cid:durableId="889338981">
    <w:abstractNumId w:val="82"/>
  </w:num>
  <w:num w:numId="26" w16cid:durableId="264265726">
    <w:abstractNumId w:val="102"/>
  </w:num>
  <w:num w:numId="27" w16cid:durableId="1634286490">
    <w:abstractNumId w:val="2"/>
  </w:num>
  <w:num w:numId="28" w16cid:durableId="2036494467">
    <w:abstractNumId w:val="53"/>
  </w:num>
  <w:num w:numId="29" w16cid:durableId="2079864283">
    <w:abstractNumId w:val="121"/>
  </w:num>
  <w:num w:numId="30" w16cid:durableId="980890333">
    <w:abstractNumId w:val="55"/>
  </w:num>
  <w:num w:numId="31" w16cid:durableId="1276058302">
    <w:abstractNumId w:val="37"/>
  </w:num>
  <w:num w:numId="32" w16cid:durableId="2143689502">
    <w:abstractNumId w:val="43"/>
  </w:num>
  <w:num w:numId="33" w16cid:durableId="615799040">
    <w:abstractNumId w:val="3"/>
  </w:num>
  <w:num w:numId="34" w16cid:durableId="1519855608">
    <w:abstractNumId w:val="51"/>
  </w:num>
  <w:num w:numId="35" w16cid:durableId="2122070933">
    <w:abstractNumId w:val="4"/>
  </w:num>
  <w:num w:numId="36" w16cid:durableId="9841073">
    <w:abstractNumId w:val="29"/>
  </w:num>
  <w:num w:numId="37" w16cid:durableId="1333214099">
    <w:abstractNumId w:val="74"/>
  </w:num>
  <w:num w:numId="38" w16cid:durableId="1412580763">
    <w:abstractNumId w:val="61"/>
  </w:num>
  <w:num w:numId="39" w16cid:durableId="203836716">
    <w:abstractNumId w:val="33"/>
  </w:num>
  <w:num w:numId="40" w16cid:durableId="400563530">
    <w:abstractNumId w:val="92"/>
  </w:num>
  <w:num w:numId="41" w16cid:durableId="922567199">
    <w:abstractNumId w:val="34"/>
  </w:num>
  <w:num w:numId="42" w16cid:durableId="194469394">
    <w:abstractNumId w:val="67"/>
  </w:num>
  <w:num w:numId="43" w16cid:durableId="885918501">
    <w:abstractNumId w:val="39"/>
  </w:num>
  <w:num w:numId="44" w16cid:durableId="663360983">
    <w:abstractNumId w:val="104"/>
  </w:num>
  <w:num w:numId="45" w16cid:durableId="1587836793">
    <w:abstractNumId w:val="6"/>
  </w:num>
  <w:num w:numId="46" w16cid:durableId="999700080">
    <w:abstractNumId w:val="87"/>
  </w:num>
  <w:num w:numId="47" w16cid:durableId="1962152014">
    <w:abstractNumId w:val="63"/>
  </w:num>
  <w:num w:numId="48" w16cid:durableId="470832168">
    <w:abstractNumId w:val="119"/>
  </w:num>
  <w:num w:numId="49" w16cid:durableId="1993366206">
    <w:abstractNumId w:val="26"/>
  </w:num>
  <w:num w:numId="50" w16cid:durableId="1966234706">
    <w:abstractNumId w:val="8"/>
  </w:num>
  <w:num w:numId="51" w16cid:durableId="1781677418">
    <w:abstractNumId w:val="96"/>
  </w:num>
  <w:num w:numId="52" w16cid:durableId="756436943">
    <w:abstractNumId w:val="64"/>
  </w:num>
  <w:num w:numId="53" w16cid:durableId="1897816462">
    <w:abstractNumId w:val="27"/>
  </w:num>
  <w:num w:numId="54" w16cid:durableId="1817449334">
    <w:abstractNumId w:val="109"/>
  </w:num>
  <w:num w:numId="55" w16cid:durableId="1201161755">
    <w:abstractNumId w:val="118"/>
  </w:num>
  <w:num w:numId="56" w16cid:durableId="1813710402">
    <w:abstractNumId w:val="117"/>
  </w:num>
  <w:num w:numId="57" w16cid:durableId="1226259669">
    <w:abstractNumId w:val="0"/>
  </w:num>
  <w:num w:numId="58" w16cid:durableId="2011716176">
    <w:abstractNumId w:val="56"/>
  </w:num>
  <w:num w:numId="59" w16cid:durableId="555237628">
    <w:abstractNumId w:val="5"/>
  </w:num>
  <w:num w:numId="60" w16cid:durableId="49887437">
    <w:abstractNumId w:val="54"/>
  </w:num>
  <w:num w:numId="61" w16cid:durableId="777142254">
    <w:abstractNumId w:val="78"/>
  </w:num>
  <w:num w:numId="62" w16cid:durableId="1956058522">
    <w:abstractNumId w:val="107"/>
  </w:num>
  <w:num w:numId="63" w16cid:durableId="852378846">
    <w:abstractNumId w:val="23"/>
  </w:num>
  <w:num w:numId="64" w16cid:durableId="1632593485">
    <w:abstractNumId w:val="46"/>
  </w:num>
  <w:num w:numId="65" w16cid:durableId="699749026">
    <w:abstractNumId w:val="122"/>
  </w:num>
  <w:num w:numId="66" w16cid:durableId="334692587">
    <w:abstractNumId w:val="71"/>
  </w:num>
  <w:num w:numId="67" w16cid:durableId="1298536887">
    <w:abstractNumId w:val="28"/>
  </w:num>
  <w:num w:numId="68" w16cid:durableId="220823279">
    <w:abstractNumId w:val="42"/>
  </w:num>
  <w:num w:numId="69" w16cid:durableId="1176462232">
    <w:abstractNumId w:val="70"/>
  </w:num>
  <w:num w:numId="70" w16cid:durableId="162749435">
    <w:abstractNumId w:val="10"/>
  </w:num>
  <w:num w:numId="71" w16cid:durableId="489517696">
    <w:abstractNumId w:val="84"/>
  </w:num>
  <w:num w:numId="72" w16cid:durableId="1697925425">
    <w:abstractNumId w:val="48"/>
  </w:num>
  <w:num w:numId="73" w16cid:durableId="289626293">
    <w:abstractNumId w:val="97"/>
  </w:num>
  <w:num w:numId="74" w16cid:durableId="808784211">
    <w:abstractNumId w:val="98"/>
  </w:num>
  <w:num w:numId="75" w16cid:durableId="287470032">
    <w:abstractNumId w:val="31"/>
  </w:num>
  <w:num w:numId="76" w16cid:durableId="869952443">
    <w:abstractNumId w:val="86"/>
  </w:num>
  <w:num w:numId="77" w16cid:durableId="875316961">
    <w:abstractNumId w:val="112"/>
  </w:num>
  <w:num w:numId="78" w16cid:durableId="1475873359">
    <w:abstractNumId w:val="101"/>
  </w:num>
  <w:num w:numId="79" w16cid:durableId="1746605508">
    <w:abstractNumId w:val="69"/>
  </w:num>
  <w:num w:numId="80" w16cid:durableId="767310207">
    <w:abstractNumId w:val="68"/>
  </w:num>
  <w:num w:numId="81" w16cid:durableId="2135250682">
    <w:abstractNumId w:val="30"/>
  </w:num>
  <w:num w:numId="82" w16cid:durableId="162673819">
    <w:abstractNumId w:val="110"/>
  </w:num>
  <w:num w:numId="83" w16cid:durableId="799305758">
    <w:abstractNumId w:val="22"/>
  </w:num>
  <w:num w:numId="84" w16cid:durableId="1156649466">
    <w:abstractNumId w:val="100"/>
  </w:num>
  <w:num w:numId="85" w16cid:durableId="1759908943">
    <w:abstractNumId w:val="94"/>
  </w:num>
  <w:num w:numId="86" w16cid:durableId="1997295969">
    <w:abstractNumId w:val="79"/>
  </w:num>
  <w:num w:numId="87" w16cid:durableId="1679767904">
    <w:abstractNumId w:val="44"/>
  </w:num>
  <w:num w:numId="88" w16cid:durableId="234586025">
    <w:abstractNumId w:val="65"/>
  </w:num>
  <w:num w:numId="89" w16cid:durableId="1374159012">
    <w:abstractNumId w:val="99"/>
  </w:num>
  <w:num w:numId="90" w16cid:durableId="1802844449">
    <w:abstractNumId w:val="1"/>
  </w:num>
  <w:num w:numId="91" w16cid:durableId="262568299">
    <w:abstractNumId w:val="9"/>
  </w:num>
  <w:num w:numId="92" w16cid:durableId="1391224843">
    <w:abstractNumId w:val="72"/>
  </w:num>
  <w:num w:numId="93" w16cid:durableId="489909840">
    <w:abstractNumId w:val="25"/>
  </w:num>
  <w:num w:numId="94" w16cid:durableId="1397824746">
    <w:abstractNumId w:val="120"/>
  </w:num>
  <w:num w:numId="95" w16cid:durableId="596328607">
    <w:abstractNumId w:val="105"/>
  </w:num>
  <w:num w:numId="96" w16cid:durableId="1070082898">
    <w:abstractNumId w:val="52"/>
  </w:num>
  <w:num w:numId="97" w16cid:durableId="1367834066">
    <w:abstractNumId w:val="73"/>
  </w:num>
  <w:num w:numId="98" w16cid:durableId="500048277">
    <w:abstractNumId w:val="103"/>
  </w:num>
  <w:num w:numId="99" w16cid:durableId="1040477055">
    <w:abstractNumId w:val="123"/>
  </w:num>
  <w:num w:numId="100" w16cid:durableId="776489312">
    <w:abstractNumId w:val="115"/>
  </w:num>
  <w:num w:numId="101" w16cid:durableId="1630934366">
    <w:abstractNumId w:val="111"/>
  </w:num>
  <w:num w:numId="102" w16cid:durableId="425538502">
    <w:abstractNumId w:val="83"/>
  </w:num>
  <w:num w:numId="103" w16cid:durableId="812529048">
    <w:abstractNumId w:val="47"/>
  </w:num>
  <w:num w:numId="104" w16cid:durableId="1482229988">
    <w:abstractNumId w:val="57"/>
  </w:num>
  <w:num w:numId="105" w16cid:durableId="1677614304">
    <w:abstractNumId w:val="45"/>
  </w:num>
  <w:num w:numId="106" w16cid:durableId="1037050825">
    <w:abstractNumId w:val="91"/>
  </w:num>
  <w:num w:numId="107" w16cid:durableId="2056345775">
    <w:abstractNumId w:val="77"/>
  </w:num>
  <w:num w:numId="108" w16cid:durableId="2133867085">
    <w:abstractNumId w:val="81"/>
  </w:num>
  <w:num w:numId="109" w16cid:durableId="2087342226">
    <w:abstractNumId w:val="58"/>
  </w:num>
  <w:num w:numId="110" w16cid:durableId="1907448937">
    <w:abstractNumId w:val="21"/>
  </w:num>
  <w:num w:numId="111" w16cid:durableId="562180529">
    <w:abstractNumId w:val="24"/>
  </w:num>
  <w:num w:numId="112" w16cid:durableId="1209221911">
    <w:abstractNumId w:val="88"/>
  </w:num>
  <w:num w:numId="113" w16cid:durableId="874346758">
    <w:abstractNumId w:val="35"/>
  </w:num>
  <w:num w:numId="114" w16cid:durableId="2033915306">
    <w:abstractNumId w:val="76"/>
  </w:num>
  <w:num w:numId="115" w16cid:durableId="1459907960">
    <w:abstractNumId w:val="80"/>
  </w:num>
  <w:num w:numId="116" w16cid:durableId="2069180490">
    <w:abstractNumId w:val="114"/>
  </w:num>
  <w:num w:numId="117" w16cid:durableId="1507091445">
    <w:abstractNumId w:val="32"/>
  </w:num>
  <w:num w:numId="118" w16cid:durableId="244608711">
    <w:abstractNumId w:val="108"/>
  </w:num>
  <w:num w:numId="119" w16cid:durableId="1211725709">
    <w:abstractNumId w:val="62"/>
  </w:num>
  <w:num w:numId="120" w16cid:durableId="1490556444">
    <w:abstractNumId w:val="38"/>
  </w:num>
  <w:num w:numId="121" w16cid:durableId="444078357">
    <w:abstractNumId w:val="75"/>
  </w:num>
  <w:num w:numId="122" w16cid:durableId="1133598679">
    <w:abstractNumId w:val="50"/>
  </w:num>
  <w:num w:numId="123" w16cid:durableId="535197784">
    <w:abstractNumId w:val="36"/>
  </w:num>
  <w:num w:numId="124" w16cid:durableId="1006518618">
    <w:abstractNumId w:val="106"/>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acDisableGlyphATSUI" w:val="0"/>
  </w:docVars>
  <w:rsids>
    <w:rsidRoot w:val="00F00133"/>
    <w:rsid w:val="000000C2"/>
    <w:rsid w:val="00000B3B"/>
    <w:rsid w:val="0000576C"/>
    <w:rsid w:val="00005820"/>
    <w:rsid w:val="00007CB7"/>
    <w:rsid w:val="000122CC"/>
    <w:rsid w:val="00012C6D"/>
    <w:rsid w:val="000130CE"/>
    <w:rsid w:val="00014674"/>
    <w:rsid w:val="0002503F"/>
    <w:rsid w:val="000348F9"/>
    <w:rsid w:val="00037899"/>
    <w:rsid w:val="000379A2"/>
    <w:rsid w:val="0004378E"/>
    <w:rsid w:val="000509F5"/>
    <w:rsid w:val="000520BD"/>
    <w:rsid w:val="00053208"/>
    <w:rsid w:val="00053F84"/>
    <w:rsid w:val="00056E35"/>
    <w:rsid w:val="0005791B"/>
    <w:rsid w:val="00057BE4"/>
    <w:rsid w:val="00057C2F"/>
    <w:rsid w:val="000622B9"/>
    <w:rsid w:val="00063B2A"/>
    <w:rsid w:val="00064CFA"/>
    <w:rsid w:val="0007017C"/>
    <w:rsid w:val="00073508"/>
    <w:rsid w:val="00075F18"/>
    <w:rsid w:val="00080034"/>
    <w:rsid w:val="000804CE"/>
    <w:rsid w:val="0008434A"/>
    <w:rsid w:val="00085F12"/>
    <w:rsid w:val="0008761B"/>
    <w:rsid w:val="000902A4"/>
    <w:rsid w:val="00090EAA"/>
    <w:rsid w:val="0009111E"/>
    <w:rsid w:val="000933DE"/>
    <w:rsid w:val="000A2D31"/>
    <w:rsid w:val="000A3A9B"/>
    <w:rsid w:val="000A5D4B"/>
    <w:rsid w:val="000B06CF"/>
    <w:rsid w:val="000B492E"/>
    <w:rsid w:val="000B523F"/>
    <w:rsid w:val="000B597C"/>
    <w:rsid w:val="000B65E5"/>
    <w:rsid w:val="000C110B"/>
    <w:rsid w:val="000C39F8"/>
    <w:rsid w:val="000C3D5B"/>
    <w:rsid w:val="000D1660"/>
    <w:rsid w:val="000D22F0"/>
    <w:rsid w:val="000D38EE"/>
    <w:rsid w:val="000D4769"/>
    <w:rsid w:val="000D51BA"/>
    <w:rsid w:val="000E14A7"/>
    <w:rsid w:val="000E5923"/>
    <w:rsid w:val="000E6118"/>
    <w:rsid w:val="000E79F8"/>
    <w:rsid w:val="000E7EC1"/>
    <w:rsid w:val="000F67AF"/>
    <w:rsid w:val="000F7FF0"/>
    <w:rsid w:val="00102BFA"/>
    <w:rsid w:val="0010404C"/>
    <w:rsid w:val="00104F30"/>
    <w:rsid w:val="00105ADD"/>
    <w:rsid w:val="001076C7"/>
    <w:rsid w:val="001100EA"/>
    <w:rsid w:val="001127EE"/>
    <w:rsid w:val="001155B5"/>
    <w:rsid w:val="00117F1F"/>
    <w:rsid w:val="001347D7"/>
    <w:rsid w:val="001406A2"/>
    <w:rsid w:val="0014191D"/>
    <w:rsid w:val="00143E7A"/>
    <w:rsid w:val="00147275"/>
    <w:rsid w:val="0015541B"/>
    <w:rsid w:val="0015549D"/>
    <w:rsid w:val="00156C1A"/>
    <w:rsid w:val="00157FDB"/>
    <w:rsid w:val="001641B4"/>
    <w:rsid w:val="001675B8"/>
    <w:rsid w:val="001676F1"/>
    <w:rsid w:val="001679F8"/>
    <w:rsid w:val="00171271"/>
    <w:rsid w:val="00172CC8"/>
    <w:rsid w:val="00175B3F"/>
    <w:rsid w:val="00176185"/>
    <w:rsid w:val="001763EC"/>
    <w:rsid w:val="0017661D"/>
    <w:rsid w:val="00176958"/>
    <w:rsid w:val="00180318"/>
    <w:rsid w:val="00180953"/>
    <w:rsid w:val="00181145"/>
    <w:rsid w:val="00181199"/>
    <w:rsid w:val="001819BF"/>
    <w:rsid w:val="00184CAA"/>
    <w:rsid w:val="00192271"/>
    <w:rsid w:val="00193B73"/>
    <w:rsid w:val="00197919"/>
    <w:rsid w:val="001A1649"/>
    <w:rsid w:val="001A4EE0"/>
    <w:rsid w:val="001A6551"/>
    <w:rsid w:val="001B0843"/>
    <w:rsid w:val="001B24AC"/>
    <w:rsid w:val="001B3653"/>
    <w:rsid w:val="001C24B6"/>
    <w:rsid w:val="001C2D1C"/>
    <w:rsid w:val="001C503F"/>
    <w:rsid w:val="001C5F1E"/>
    <w:rsid w:val="001C69A4"/>
    <w:rsid w:val="001C7F24"/>
    <w:rsid w:val="001D08D7"/>
    <w:rsid w:val="001D0FE4"/>
    <w:rsid w:val="001D1136"/>
    <w:rsid w:val="001D458D"/>
    <w:rsid w:val="001D54A2"/>
    <w:rsid w:val="001D75CF"/>
    <w:rsid w:val="001E364E"/>
    <w:rsid w:val="001E4E54"/>
    <w:rsid w:val="001E57B1"/>
    <w:rsid w:val="001E5C50"/>
    <w:rsid w:val="001F51B4"/>
    <w:rsid w:val="001F5BE2"/>
    <w:rsid w:val="001F7152"/>
    <w:rsid w:val="001F7B64"/>
    <w:rsid w:val="001F7BBC"/>
    <w:rsid w:val="00200665"/>
    <w:rsid w:val="002046E7"/>
    <w:rsid w:val="00210F66"/>
    <w:rsid w:val="00211F18"/>
    <w:rsid w:val="00212100"/>
    <w:rsid w:val="00213456"/>
    <w:rsid w:val="00221E9D"/>
    <w:rsid w:val="00221EF5"/>
    <w:rsid w:val="00226C39"/>
    <w:rsid w:val="002351C4"/>
    <w:rsid w:val="002373BF"/>
    <w:rsid w:val="002410EE"/>
    <w:rsid w:val="002420BF"/>
    <w:rsid w:val="00242186"/>
    <w:rsid w:val="0024276C"/>
    <w:rsid w:val="00246212"/>
    <w:rsid w:val="002468AB"/>
    <w:rsid w:val="00247E33"/>
    <w:rsid w:val="00247EAA"/>
    <w:rsid w:val="0025110D"/>
    <w:rsid w:val="00251524"/>
    <w:rsid w:val="0026160B"/>
    <w:rsid w:val="0026251B"/>
    <w:rsid w:val="00263A40"/>
    <w:rsid w:val="002653BB"/>
    <w:rsid w:val="0026673C"/>
    <w:rsid w:val="0026749A"/>
    <w:rsid w:val="00267B5E"/>
    <w:rsid w:val="00270C71"/>
    <w:rsid w:val="0027159D"/>
    <w:rsid w:val="002732E5"/>
    <w:rsid w:val="00273A62"/>
    <w:rsid w:val="00274F25"/>
    <w:rsid w:val="002754AE"/>
    <w:rsid w:val="00275C55"/>
    <w:rsid w:val="00277C48"/>
    <w:rsid w:val="002845D5"/>
    <w:rsid w:val="0028692F"/>
    <w:rsid w:val="00286BF3"/>
    <w:rsid w:val="0029140D"/>
    <w:rsid w:val="00291461"/>
    <w:rsid w:val="002919C0"/>
    <w:rsid w:val="00292F37"/>
    <w:rsid w:val="00293550"/>
    <w:rsid w:val="00293A47"/>
    <w:rsid w:val="0029682E"/>
    <w:rsid w:val="002A4C17"/>
    <w:rsid w:val="002A7971"/>
    <w:rsid w:val="002B0F96"/>
    <w:rsid w:val="002B3CC5"/>
    <w:rsid w:val="002C4762"/>
    <w:rsid w:val="002C653F"/>
    <w:rsid w:val="002C7814"/>
    <w:rsid w:val="002C7ACB"/>
    <w:rsid w:val="002D1CE3"/>
    <w:rsid w:val="002D2D1D"/>
    <w:rsid w:val="002D355A"/>
    <w:rsid w:val="002D46A3"/>
    <w:rsid w:val="002D5E2F"/>
    <w:rsid w:val="002D6050"/>
    <w:rsid w:val="002D7B03"/>
    <w:rsid w:val="002E04FC"/>
    <w:rsid w:val="002E1D85"/>
    <w:rsid w:val="002E2C5F"/>
    <w:rsid w:val="002E3040"/>
    <w:rsid w:val="002E3969"/>
    <w:rsid w:val="002E449A"/>
    <w:rsid w:val="002E5728"/>
    <w:rsid w:val="002E5885"/>
    <w:rsid w:val="002F0421"/>
    <w:rsid w:val="002F0E54"/>
    <w:rsid w:val="002F3F6C"/>
    <w:rsid w:val="002F5239"/>
    <w:rsid w:val="002F7AC7"/>
    <w:rsid w:val="00301FA2"/>
    <w:rsid w:val="00307037"/>
    <w:rsid w:val="0032077F"/>
    <w:rsid w:val="00325D9E"/>
    <w:rsid w:val="00326864"/>
    <w:rsid w:val="00327A60"/>
    <w:rsid w:val="003302F3"/>
    <w:rsid w:val="00331BA1"/>
    <w:rsid w:val="003335C0"/>
    <w:rsid w:val="00334437"/>
    <w:rsid w:val="0033495C"/>
    <w:rsid w:val="00335418"/>
    <w:rsid w:val="00335835"/>
    <w:rsid w:val="00336B6D"/>
    <w:rsid w:val="003376A6"/>
    <w:rsid w:val="0033782C"/>
    <w:rsid w:val="003401E3"/>
    <w:rsid w:val="00340CC1"/>
    <w:rsid w:val="0034112A"/>
    <w:rsid w:val="00341353"/>
    <w:rsid w:val="00345915"/>
    <w:rsid w:val="00346616"/>
    <w:rsid w:val="00346F6C"/>
    <w:rsid w:val="00350D6A"/>
    <w:rsid w:val="00351E41"/>
    <w:rsid w:val="00352988"/>
    <w:rsid w:val="00354F66"/>
    <w:rsid w:val="00360FC0"/>
    <w:rsid w:val="00365CA8"/>
    <w:rsid w:val="00365CBC"/>
    <w:rsid w:val="00370DFE"/>
    <w:rsid w:val="00370E5C"/>
    <w:rsid w:val="003723ED"/>
    <w:rsid w:val="00372CAF"/>
    <w:rsid w:val="00372CD9"/>
    <w:rsid w:val="003736E4"/>
    <w:rsid w:val="0037577F"/>
    <w:rsid w:val="0037680C"/>
    <w:rsid w:val="00377D2E"/>
    <w:rsid w:val="00383364"/>
    <w:rsid w:val="00384E13"/>
    <w:rsid w:val="00386331"/>
    <w:rsid w:val="0039476B"/>
    <w:rsid w:val="00395BA2"/>
    <w:rsid w:val="00397F4E"/>
    <w:rsid w:val="003A0A13"/>
    <w:rsid w:val="003A0E1B"/>
    <w:rsid w:val="003A0E8E"/>
    <w:rsid w:val="003A14D3"/>
    <w:rsid w:val="003A19A2"/>
    <w:rsid w:val="003A1D65"/>
    <w:rsid w:val="003A38BE"/>
    <w:rsid w:val="003A4F31"/>
    <w:rsid w:val="003A6485"/>
    <w:rsid w:val="003B4F06"/>
    <w:rsid w:val="003B5584"/>
    <w:rsid w:val="003C07A8"/>
    <w:rsid w:val="003C1507"/>
    <w:rsid w:val="003C1B4C"/>
    <w:rsid w:val="003C3860"/>
    <w:rsid w:val="003C68D9"/>
    <w:rsid w:val="003D1500"/>
    <w:rsid w:val="003D2D2D"/>
    <w:rsid w:val="003D4523"/>
    <w:rsid w:val="003D65BF"/>
    <w:rsid w:val="003D7063"/>
    <w:rsid w:val="003D71CA"/>
    <w:rsid w:val="003E09DC"/>
    <w:rsid w:val="003E0B18"/>
    <w:rsid w:val="003E387B"/>
    <w:rsid w:val="003E55CE"/>
    <w:rsid w:val="003E5F3B"/>
    <w:rsid w:val="003E6918"/>
    <w:rsid w:val="003F056C"/>
    <w:rsid w:val="003F32E4"/>
    <w:rsid w:val="003F3D00"/>
    <w:rsid w:val="003F4BE3"/>
    <w:rsid w:val="003F5F8B"/>
    <w:rsid w:val="003F7477"/>
    <w:rsid w:val="003F7BFA"/>
    <w:rsid w:val="00405C36"/>
    <w:rsid w:val="0040647C"/>
    <w:rsid w:val="00406939"/>
    <w:rsid w:val="00407DE2"/>
    <w:rsid w:val="00410620"/>
    <w:rsid w:val="00412EA3"/>
    <w:rsid w:val="0042111C"/>
    <w:rsid w:val="00424F63"/>
    <w:rsid w:val="00426B63"/>
    <w:rsid w:val="00436B5C"/>
    <w:rsid w:val="004418AA"/>
    <w:rsid w:val="00442C94"/>
    <w:rsid w:val="00443A87"/>
    <w:rsid w:val="0044435E"/>
    <w:rsid w:val="00445C27"/>
    <w:rsid w:val="00450AAA"/>
    <w:rsid w:val="004515C2"/>
    <w:rsid w:val="00451930"/>
    <w:rsid w:val="004625BE"/>
    <w:rsid w:val="00462D77"/>
    <w:rsid w:val="00465E3E"/>
    <w:rsid w:val="00466319"/>
    <w:rsid w:val="00467DDB"/>
    <w:rsid w:val="00470A75"/>
    <w:rsid w:val="00473167"/>
    <w:rsid w:val="0047407C"/>
    <w:rsid w:val="00476620"/>
    <w:rsid w:val="004900D4"/>
    <w:rsid w:val="00493A36"/>
    <w:rsid w:val="004A2A11"/>
    <w:rsid w:val="004A4F5E"/>
    <w:rsid w:val="004A5A7A"/>
    <w:rsid w:val="004B198C"/>
    <w:rsid w:val="004B48A0"/>
    <w:rsid w:val="004B514D"/>
    <w:rsid w:val="004B5905"/>
    <w:rsid w:val="004B6E96"/>
    <w:rsid w:val="004C46C8"/>
    <w:rsid w:val="004C7892"/>
    <w:rsid w:val="004D0035"/>
    <w:rsid w:val="004D048C"/>
    <w:rsid w:val="004D0FFF"/>
    <w:rsid w:val="004D1A96"/>
    <w:rsid w:val="004D1EC2"/>
    <w:rsid w:val="004D230C"/>
    <w:rsid w:val="004D6397"/>
    <w:rsid w:val="004E0CA0"/>
    <w:rsid w:val="004E2BC7"/>
    <w:rsid w:val="004F1CE3"/>
    <w:rsid w:val="004F3BF6"/>
    <w:rsid w:val="004F56DA"/>
    <w:rsid w:val="004F58F7"/>
    <w:rsid w:val="00502EF6"/>
    <w:rsid w:val="005060C8"/>
    <w:rsid w:val="005107EB"/>
    <w:rsid w:val="0051159F"/>
    <w:rsid w:val="0051388C"/>
    <w:rsid w:val="0052032E"/>
    <w:rsid w:val="00520F5C"/>
    <w:rsid w:val="0052590A"/>
    <w:rsid w:val="00531930"/>
    <w:rsid w:val="005352BC"/>
    <w:rsid w:val="00537713"/>
    <w:rsid w:val="00537E65"/>
    <w:rsid w:val="00540C33"/>
    <w:rsid w:val="0054162F"/>
    <w:rsid w:val="00541916"/>
    <w:rsid w:val="00541FC7"/>
    <w:rsid w:val="00544C21"/>
    <w:rsid w:val="00547F97"/>
    <w:rsid w:val="00550023"/>
    <w:rsid w:val="0055218D"/>
    <w:rsid w:val="00553B48"/>
    <w:rsid w:val="0055462D"/>
    <w:rsid w:val="0055510A"/>
    <w:rsid w:val="0055540B"/>
    <w:rsid w:val="005561FE"/>
    <w:rsid w:val="00561CCF"/>
    <w:rsid w:val="00563798"/>
    <w:rsid w:val="00564BCB"/>
    <w:rsid w:val="00565524"/>
    <w:rsid w:val="005659F1"/>
    <w:rsid w:val="00567860"/>
    <w:rsid w:val="00567E3F"/>
    <w:rsid w:val="005706AB"/>
    <w:rsid w:val="00570FEB"/>
    <w:rsid w:val="005767CD"/>
    <w:rsid w:val="00577DE8"/>
    <w:rsid w:val="00584225"/>
    <w:rsid w:val="00585B47"/>
    <w:rsid w:val="005872DC"/>
    <w:rsid w:val="00587728"/>
    <w:rsid w:val="0058792B"/>
    <w:rsid w:val="00593DAE"/>
    <w:rsid w:val="0059472F"/>
    <w:rsid w:val="0059549E"/>
    <w:rsid w:val="005955EF"/>
    <w:rsid w:val="00595745"/>
    <w:rsid w:val="00596AC4"/>
    <w:rsid w:val="005A189A"/>
    <w:rsid w:val="005A3092"/>
    <w:rsid w:val="005A61D5"/>
    <w:rsid w:val="005A6B4B"/>
    <w:rsid w:val="005B1D45"/>
    <w:rsid w:val="005B3FE8"/>
    <w:rsid w:val="005B48EE"/>
    <w:rsid w:val="005B57E1"/>
    <w:rsid w:val="005B66C9"/>
    <w:rsid w:val="005B786A"/>
    <w:rsid w:val="005B7886"/>
    <w:rsid w:val="005B7B68"/>
    <w:rsid w:val="005C06F0"/>
    <w:rsid w:val="005C0D18"/>
    <w:rsid w:val="005C13F3"/>
    <w:rsid w:val="005C59A2"/>
    <w:rsid w:val="005C7260"/>
    <w:rsid w:val="005D30E4"/>
    <w:rsid w:val="005D63A3"/>
    <w:rsid w:val="005D70E5"/>
    <w:rsid w:val="005D7652"/>
    <w:rsid w:val="005E27A3"/>
    <w:rsid w:val="005E7AB4"/>
    <w:rsid w:val="005F03BE"/>
    <w:rsid w:val="005F27EC"/>
    <w:rsid w:val="005F280A"/>
    <w:rsid w:val="005F5F97"/>
    <w:rsid w:val="005F6F11"/>
    <w:rsid w:val="005F7352"/>
    <w:rsid w:val="00601857"/>
    <w:rsid w:val="006025B1"/>
    <w:rsid w:val="00604168"/>
    <w:rsid w:val="006071F0"/>
    <w:rsid w:val="006110F0"/>
    <w:rsid w:val="00611799"/>
    <w:rsid w:val="0061555E"/>
    <w:rsid w:val="006205B7"/>
    <w:rsid w:val="0062798C"/>
    <w:rsid w:val="00630EDE"/>
    <w:rsid w:val="00631134"/>
    <w:rsid w:val="006336CC"/>
    <w:rsid w:val="0064060A"/>
    <w:rsid w:val="00643AF2"/>
    <w:rsid w:val="006530C3"/>
    <w:rsid w:val="00653706"/>
    <w:rsid w:val="0065487B"/>
    <w:rsid w:val="00660A37"/>
    <w:rsid w:val="00661ED5"/>
    <w:rsid w:val="00661F3D"/>
    <w:rsid w:val="0066473A"/>
    <w:rsid w:val="00667558"/>
    <w:rsid w:val="006712AE"/>
    <w:rsid w:val="00677381"/>
    <w:rsid w:val="006801D0"/>
    <w:rsid w:val="00694D9C"/>
    <w:rsid w:val="006A0DBA"/>
    <w:rsid w:val="006A1940"/>
    <w:rsid w:val="006A431B"/>
    <w:rsid w:val="006B299A"/>
    <w:rsid w:val="006B340C"/>
    <w:rsid w:val="006B694B"/>
    <w:rsid w:val="006B719C"/>
    <w:rsid w:val="006B72CE"/>
    <w:rsid w:val="006C133C"/>
    <w:rsid w:val="006C1438"/>
    <w:rsid w:val="006C1981"/>
    <w:rsid w:val="006C5161"/>
    <w:rsid w:val="006D3045"/>
    <w:rsid w:val="006D39FE"/>
    <w:rsid w:val="006D3CEC"/>
    <w:rsid w:val="006D5399"/>
    <w:rsid w:val="006D7971"/>
    <w:rsid w:val="006E3A02"/>
    <w:rsid w:val="006F10A8"/>
    <w:rsid w:val="006F377B"/>
    <w:rsid w:val="006F5BF3"/>
    <w:rsid w:val="006F6B5C"/>
    <w:rsid w:val="007000CF"/>
    <w:rsid w:val="00702F1F"/>
    <w:rsid w:val="00704696"/>
    <w:rsid w:val="00714E15"/>
    <w:rsid w:val="00715E19"/>
    <w:rsid w:val="0072100F"/>
    <w:rsid w:val="00721737"/>
    <w:rsid w:val="007301AA"/>
    <w:rsid w:val="00732C70"/>
    <w:rsid w:val="007333CE"/>
    <w:rsid w:val="007438CD"/>
    <w:rsid w:val="00747EAF"/>
    <w:rsid w:val="00750B5C"/>
    <w:rsid w:val="00757AA8"/>
    <w:rsid w:val="00757D57"/>
    <w:rsid w:val="007601FB"/>
    <w:rsid w:val="00762B1B"/>
    <w:rsid w:val="00764D3B"/>
    <w:rsid w:val="00766C1F"/>
    <w:rsid w:val="00767174"/>
    <w:rsid w:val="00770D5F"/>
    <w:rsid w:val="00771A6B"/>
    <w:rsid w:val="00774BAF"/>
    <w:rsid w:val="0077665F"/>
    <w:rsid w:val="00776C0A"/>
    <w:rsid w:val="00781A9C"/>
    <w:rsid w:val="00781EC0"/>
    <w:rsid w:val="00782648"/>
    <w:rsid w:val="007833F0"/>
    <w:rsid w:val="007923FD"/>
    <w:rsid w:val="0079779E"/>
    <w:rsid w:val="007978D4"/>
    <w:rsid w:val="007A3147"/>
    <w:rsid w:val="007A4078"/>
    <w:rsid w:val="007A43CE"/>
    <w:rsid w:val="007B0CA5"/>
    <w:rsid w:val="007B2C4D"/>
    <w:rsid w:val="007C0912"/>
    <w:rsid w:val="007C2DD8"/>
    <w:rsid w:val="007C49BE"/>
    <w:rsid w:val="007C7AC5"/>
    <w:rsid w:val="007D0494"/>
    <w:rsid w:val="007D3F27"/>
    <w:rsid w:val="007D5305"/>
    <w:rsid w:val="007D5A88"/>
    <w:rsid w:val="007D718E"/>
    <w:rsid w:val="007E2638"/>
    <w:rsid w:val="007E788B"/>
    <w:rsid w:val="007E7E5D"/>
    <w:rsid w:val="007E7FEB"/>
    <w:rsid w:val="007F1161"/>
    <w:rsid w:val="007F2340"/>
    <w:rsid w:val="007F46EC"/>
    <w:rsid w:val="007F4B6E"/>
    <w:rsid w:val="007F5506"/>
    <w:rsid w:val="008051B3"/>
    <w:rsid w:val="00805445"/>
    <w:rsid w:val="0081230F"/>
    <w:rsid w:val="00817AFE"/>
    <w:rsid w:val="00820A8C"/>
    <w:rsid w:val="008234BB"/>
    <w:rsid w:val="008240C9"/>
    <w:rsid w:val="00824ADC"/>
    <w:rsid w:val="0083171C"/>
    <w:rsid w:val="00833534"/>
    <w:rsid w:val="00835AB3"/>
    <w:rsid w:val="00840C1F"/>
    <w:rsid w:val="00841473"/>
    <w:rsid w:val="00841F62"/>
    <w:rsid w:val="00843C62"/>
    <w:rsid w:val="00847041"/>
    <w:rsid w:val="0085561F"/>
    <w:rsid w:val="00855AE7"/>
    <w:rsid w:val="008600C0"/>
    <w:rsid w:val="00860531"/>
    <w:rsid w:val="00861C41"/>
    <w:rsid w:val="00866CFF"/>
    <w:rsid w:val="00874831"/>
    <w:rsid w:val="00875189"/>
    <w:rsid w:val="008763A1"/>
    <w:rsid w:val="008772BD"/>
    <w:rsid w:val="0087799D"/>
    <w:rsid w:val="00880E15"/>
    <w:rsid w:val="00882758"/>
    <w:rsid w:val="008843CC"/>
    <w:rsid w:val="0088458B"/>
    <w:rsid w:val="00885022"/>
    <w:rsid w:val="00886509"/>
    <w:rsid w:val="00887249"/>
    <w:rsid w:val="0088738D"/>
    <w:rsid w:val="00887912"/>
    <w:rsid w:val="008903E8"/>
    <w:rsid w:val="008917F1"/>
    <w:rsid w:val="008918D4"/>
    <w:rsid w:val="008926A8"/>
    <w:rsid w:val="008927C5"/>
    <w:rsid w:val="008A029B"/>
    <w:rsid w:val="008A519C"/>
    <w:rsid w:val="008A648E"/>
    <w:rsid w:val="008A704E"/>
    <w:rsid w:val="008B07C2"/>
    <w:rsid w:val="008B3E6E"/>
    <w:rsid w:val="008B6F4C"/>
    <w:rsid w:val="008C1A5E"/>
    <w:rsid w:val="008C2A62"/>
    <w:rsid w:val="008C32B5"/>
    <w:rsid w:val="008C396E"/>
    <w:rsid w:val="008C4418"/>
    <w:rsid w:val="008C5373"/>
    <w:rsid w:val="008C6FEA"/>
    <w:rsid w:val="008D027C"/>
    <w:rsid w:val="008D5D38"/>
    <w:rsid w:val="008D7561"/>
    <w:rsid w:val="008E01A7"/>
    <w:rsid w:val="008E0605"/>
    <w:rsid w:val="008E0F66"/>
    <w:rsid w:val="008E1436"/>
    <w:rsid w:val="008E4269"/>
    <w:rsid w:val="008E4762"/>
    <w:rsid w:val="008E6836"/>
    <w:rsid w:val="008E77A6"/>
    <w:rsid w:val="008F1DEC"/>
    <w:rsid w:val="008F369C"/>
    <w:rsid w:val="008F52C1"/>
    <w:rsid w:val="008F6A39"/>
    <w:rsid w:val="0090019E"/>
    <w:rsid w:val="00900513"/>
    <w:rsid w:val="009012A0"/>
    <w:rsid w:val="0090342A"/>
    <w:rsid w:val="00904B38"/>
    <w:rsid w:val="00904D10"/>
    <w:rsid w:val="009059DE"/>
    <w:rsid w:val="00910219"/>
    <w:rsid w:val="0091061B"/>
    <w:rsid w:val="00911E9A"/>
    <w:rsid w:val="00912EF7"/>
    <w:rsid w:val="009156C3"/>
    <w:rsid w:val="0092726B"/>
    <w:rsid w:val="009305A0"/>
    <w:rsid w:val="00931576"/>
    <w:rsid w:val="00935395"/>
    <w:rsid w:val="00937BE2"/>
    <w:rsid w:val="00937E0F"/>
    <w:rsid w:val="009409E8"/>
    <w:rsid w:val="00940BBC"/>
    <w:rsid w:val="009477CA"/>
    <w:rsid w:val="00950750"/>
    <w:rsid w:val="0095150B"/>
    <w:rsid w:val="00952FB5"/>
    <w:rsid w:val="009543F9"/>
    <w:rsid w:val="00955113"/>
    <w:rsid w:val="0095591A"/>
    <w:rsid w:val="00962DFD"/>
    <w:rsid w:val="00964682"/>
    <w:rsid w:val="00966909"/>
    <w:rsid w:val="009672E5"/>
    <w:rsid w:val="00973BCA"/>
    <w:rsid w:val="00975F3F"/>
    <w:rsid w:val="009768CB"/>
    <w:rsid w:val="00981768"/>
    <w:rsid w:val="0098448C"/>
    <w:rsid w:val="00987313"/>
    <w:rsid w:val="0098746C"/>
    <w:rsid w:val="00991B3B"/>
    <w:rsid w:val="00994F11"/>
    <w:rsid w:val="009A32FF"/>
    <w:rsid w:val="009B4111"/>
    <w:rsid w:val="009B506F"/>
    <w:rsid w:val="009B553F"/>
    <w:rsid w:val="009B6984"/>
    <w:rsid w:val="009C055D"/>
    <w:rsid w:val="009C078D"/>
    <w:rsid w:val="009C102E"/>
    <w:rsid w:val="009C4087"/>
    <w:rsid w:val="009C472E"/>
    <w:rsid w:val="009C5DFF"/>
    <w:rsid w:val="009C6DA5"/>
    <w:rsid w:val="009E073D"/>
    <w:rsid w:val="009E0FCF"/>
    <w:rsid w:val="009E3810"/>
    <w:rsid w:val="009F0D13"/>
    <w:rsid w:val="009F1577"/>
    <w:rsid w:val="009F459F"/>
    <w:rsid w:val="009F4E70"/>
    <w:rsid w:val="009F523B"/>
    <w:rsid w:val="009F75F9"/>
    <w:rsid w:val="00A004E1"/>
    <w:rsid w:val="00A11B55"/>
    <w:rsid w:val="00A12C69"/>
    <w:rsid w:val="00A13C21"/>
    <w:rsid w:val="00A1626A"/>
    <w:rsid w:val="00A162F4"/>
    <w:rsid w:val="00A17EEE"/>
    <w:rsid w:val="00A20589"/>
    <w:rsid w:val="00A21946"/>
    <w:rsid w:val="00A279DE"/>
    <w:rsid w:val="00A30D2A"/>
    <w:rsid w:val="00A31070"/>
    <w:rsid w:val="00A33826"/>
    <w:rsid w:val="00A425CF"/>
    <w:rsid w:val="00A42E78"/>
    <w:rsid w:val="00A43012"/>
    <w:rsid w:val="00A450AC"/>
    <w:rsid w:val="00A518A3"/>
    <w:rsid w:val="00A53CA6"/>
    <w:rsid w:val="00A576D8"/>
    <w:rsid w:val="00A6021C"/>
    <w:rsid w:val="00A64830"/>
    <w:rsid w:val="00A66575"/>
    <w:rsid w:val="00A755C9"/>
    <w:rsid w:val="00A75628"/>
    <w:rsid w:val="00A75679"/>
    <w:rsid w:val="00A76610"/>
    <w:rsid w:val="00A80670"/>
    <w:rsid w:val="00A87095"/>
    <w:rsid w:val="00A87DC8"/>
    <w:rsid w:val="00A90FB7"/>
    <w:rsid w:val="00A924FE"/>
    <w:rsid w:val="00A94E72"/>
    <w:rsid w:val="00AA2A02"/>
    <w:rsid w:val="00AA34B9"/>
    <w:rsid w:val="00AA733C"/>
    <w:rsid w:val="00AB0CF2"/>
    <w:rsid w:val="00AB2EF8"/>
    <w:rsid w:val="00AB319F"/>
    <w:rsid w:val="00AB36E3"/>
    <w:rsid w:val="00AB4895"/>
    <w:rsid w:val="00AC15E1"/>
    <w:rsid w:val="00AC3E6A"/>
    <w:rsid w:val="00AC5736"/>
    <w:rsid w:val="00AD24AD"/>
    <w:rsid w:val="00AD4D77"/>
    <w:rsid w:val="00AD5C04"/>
    <w:rsid w:val="00AD5F45"/>
    <w:rsid w:val="00AD67E1"/>
    <w:rsid w:val="00AD6AC0"/>
    <w:rsid w:val="00AD7BE2"/>
    <w:rsid w:val="00AE2D43"/>
    <w:rsid w:val="00AE7FBC"/>
    <w:rsid w:val="00AF02B1"/>
    <w:rsid w:val="00AF0AE1"/>
    <w:rsid w:val="00AF1510"/>
    <w:rsid w:val="00AF15DD"/>
    <w:rsid w:val="00AF1D4F"/>
    <w:rsid w:val="00AF288A"/>
    <w:rsid w:val="00AF34C3"/>
    <w:rsid w:val="00AF6CB8"/>
    <w:rsid w:val="00AF7020"/>
    <w:rsid w:val="00AF79FF"/>
    <w:rsid w:val="00B00714"/>
    <w:rsid w:val="00B0773D"/>
    <w:rsid w:val="00B110DA"/>
    <w:rsid w:val="00B17AF5"/>
    <w:rsid w:val="00B17D7A"/>
    <w:rsid w:val="00B21040"/>
    <w:rsid w:val="00B25A5F"/>
    <w:rsid w:val="00B314E6"/>
    <w:rsid w:val="00B346C0"/>
    <w:rsid w:val="00B3568C"/>
    <w:rsid w:val="00B35BE1"/>
    <w:rsid w:val="00B377A9"/>
    <w:rsid w:val="00B4093C"/>
    <w:rsid w:val="00B40B44"/>
    <w:rsid w:val="00B415B7"/>
    <w:rsid w:val="00B4163A"/>
    <w:rsid w:val="00B44D2D"/>
    <w:rsid w:val="00B4591F"/>
    <w:rsid w:val="00B45B2A"/>
    <w:rsid w:val="00B53DD4"/>
    <w:rsid w:val="00B55E04"/>
    <w:rsid w:val="00B60A85"/>
    <w:rsid w:val="00B6125E"/>
    <w:rsid w:val="00B62394"/>
    <w:rsid w:val="00B62937"/>
    <w:rsid w:val="00B644A2"/>
    <w:rsid w:val="00B654F5"/>
    <w:rsid w:val="00B65B01"/>
    <w:rsid w:val="00B66746"/>
    <w:rsid w:val="00B6A00E"/>
    <w:rsid w:val="00B700B2"/>
    <w:rsid w:val="00B709DD"/>
    <w:rsid w:val="00B712D8"/>
    <w:rsid w:val="00B7324C"/>
    <w:rsid w:val="00B758B7"/>
    <w:rsid w:val="00B76C60"/>
    <w:rsid w:val="00B7795E"/>
    <w:rsid w:val="00B819C6"/>
    <w:rsid w:val="00B81D8A"/>
    <w:rsid w:val="00B83C40"/>
    <w:rsid w:val="00B84ABF"/>
    <w:rsid w:val="00B84CD9"/>
    <w:rsid w:val="00B9198E"/>
    <w:rsid w:val="00B94107"/>
    <w:rsid w:val="00B94D36"/>
    <w:rsid w:val="00B9697B"/>
    <w:rsid w:val="00BA43D2"/>
    <w:rsid w:val="00BA4B01"/>
    <w:rsid w:val="00BA64CA"/>
    <w:rsid w:val="00BA6DDA"/>
    <w:rsid w:val="00BB1D2B"/>
    <w:rsid w:val="00BB35E4"/>
    <w:rsid w:val="00BB6C7A"/>
    <w:rsid w:val="00BB7EA8"/>
    <w:rsid w:val="00BC19E0"/>
    <w:rsid w:val="00BC1A8A"/>
    <w:rsid w:val="00BC1EFA"/>
    <w:rsid w:val="00BC2C35"/>
    <w:rsid w:val="00BC5116"/>
    <w:rsid w:val="00BC6855"/>
    <w:rsid w:val="00BC7B27"/>
    <w:rsid w:val="00BD5079"/>
    <w:rsid w:val="00BD6036"/>
    <w:rsid w:val="00BD64DB"/>
    <w:rsid w:val="00BD78A6"/>
    <w:rsid w:val="00BF74DB"/>
    <w:rsid w:val="00C064D2"/>
    <w:rsid w:val="00C1774B"/>
    <w:rsid w:val="00C2036D"/>
    <w:rsid w:val="00C204CC"/>
    <w:rsid w:val="00C20832"/>
    <w:rsid w:val="00C214C1"/>
    <w:rsid w:val="00C21870"/>
    <w:rsid w:val="00C21D34"/>
    <w:rsid w:val="00C2255A"/>
    <w:rsid w:val="00C23B08"/>
    <w:rsid w:val="00C23E51"/>
    <w:rsid w:val="00C30E2F"/>
    <w:rsid w:val="00C31293"/>
    <w:rsid w:val="00C32710"/>
    <w:rsid w:val="00C3299E"/>
    <w:rsid w:val="00C330D4"/>
    <w:rsid w:val="00C34E45"/>
    <w:rsid w:val="00C34F12"/>
    <w:rsid w:val="00C35904"/>
    <w:rsid w:val="00C36269"/>
    <w:rsid w:val="00C37DD1"/>
    <w:rsid w:val="00C41F9A"/>
    <w:rsid w:val="00C43131"/>
    <w:rsid w:val="00C46C04"/>
    <w:rsid w:val="00C51B48"/>
    <w:rsid w:val="00C522E6"/>
    <w:rsid w:val="00C53885"/>
    <w:rsid w:val="00C566F0"/>
    <w:rsid w:val="00C56739"/>
    <w:rsid w:val="00C660DC"/>
    <w:rsid w:val="00C7126B"/>
    <w:rsid w:val="00C71471"/>
    <w:rsid w:val="00C714E3"/>
    <w:rsid w:val="00C71EBE"/>
    <w:rsid w:val="00C72D8B"/>
    <w:rsid w:val="00C72FE4"/>
    <w:rsid w:val="00C7567D"/>
    <w:rsid w:val="00C7722C"/>
    <w:rsid w:val="00C81C69"/>
    <w:rsid w:val="00C82003"/>
    <w:rsid w:val="00C82AFE"/>
    <w:rsid w:val="00C846FB"/>
    <w:rsid w:val="00C84A2A"/>
    <w:rsid w:val="00C90586"/>
    <w:rsid w:val="00C92492"/>
    <w:rsid w:val="00C936E3"/>
    <w:rsid w:val="00C97CE1"/>
    <w:rsid w:val="00CA1239"/>
    <w:rsid w:val="00CA7E52"/>
    <w:rsid w:val="00CB1A53"/>
    <w:rsid w:val="00CB4079"/>
    <w:rsid w:val="00CB7F47"/>
    <w:rsid w:val="00CC00DD"/>
    <w:rsid w:val="00CC4AAC"/>
    <w:rsid w:val="00CC575C"/>
    <w:rsid w:val="00CC7D4D"/>
    <w:rsid w:val="00CD0ADE"/>
    <w:rsid w:val="00CD2F01"/>
    <w:rsid w:val="00CD3828"/>
    <w:rsid w:val="00CD4919"/>
    <w:rsid w:val="00CD79A9"/>
    <w:rsid w:val="00CE311B"/>
    <w:rsid w:val="00CE3734"/>
    <w:rsid w:val="00CE606C"/>
    <w:rsid w:val="00CE6503"/>
    <w:rsid w:val="00CE66DD"/>
    <w:rsid w:val="00D004FE"/>
    <w:rsid w:val="00D00BBF"/>
    <w:rsid w:val="00D06D80"/>
    <w:rsid w:val="00D0744A"/>
    <w:rsid w:val="00D07F3C"/>
    <w:rsid w:val="00D13C75"/>
    <w:rsid w:val="00D16495"/>
    <w:rsid w:val="00D166C4"/>
    <w:rsid w:val="00D264C8"/>
    <w:rsid w:val="00D300C7"/>
    <w:rsid w:val="00D353C4"/>
    <w:rsid w:val="00D45556"/>
    <w:rsid w:val="00D47B12"/>
    <w:rsid w:val="00D50900"/>
    <w:rsid w:val="00D52819"/>
    <w:rsid w:val="00D55167"/>
    <w:rsid w:val="00D6399A"/>
    <w:rsid w:val="00D64B67"/>
    <w:rsid w:val="00D701D4"/>
    <w:rsid w:val="00D71C56"/>
    <w:rsid w:val="00D71F5F"/>
    <w:rsid w:val="00D751B0"/>
    <w:rsid w:val="00D75D0B"/>
    <w:rsid w:val="00D76AE5"/>
    <w:rsid w:val="00D772D2"/>
    <w:rsid w:val="00D82589"/>
    <w:rsid w:val="00D83063"/>
    <w:rsid w:val="00D84FC3"/>
    <w:rsid w:val="00D85225"/>
    <w:rsid w:val="00D86491"/>
    <w:rsid w:val="00D8676C"/>
    <w:rsid w:val="00D8790D"/>
    <w:rsid w:val="00D90DD5"/>
    <w:rsid w:val="00D912DC"/>
    <w:rsid w:val="00D93E54"/>
    <w:rsid w:val="00DA2F18"/>
    <w:rsid w:val="00DA3AC2"/>
    <w:rsid w:val="00DA455B"/>
    <w:rsid w:val="00DA51E4"/>
    <w:rsid w:val="00DA61F9"/>
    <w:rsid w:val="00DA7CAB"/>
    <w:rsid w:val="00DB186A"/>
    <w:rsid w:val="00DB53CA"/>
    <w:rsid w:val="00DB720D"/>
    <w:rsid w:val="00DC09FC"/>
    <w:rsid w:val="00DC7046"/>
    <w:rsid w:val="00DD171B"/>
    <w:rsid w:val="00DD1EE5"/>
    <w:rsid w:val="00DD4DC8"/>
    <w:rsid w:val="00DE0CE8"/>
    <w:rsid w:val="00DE1B8F"/>
    <w:rsid w:val="00DE3833"/>
    <w:rsid w:val="00DE4A00"/>
    <w:rsid w:val="00DE5D80"/>
    <w:rsid w:val="00DE5DF0"/>
    <w:rsid w:val="00DE5FDA"/>
    <w:rsid w:val="00DE7CCB"/>
    <w:rsid w:val="00DF2B25"/>
    <w:rsid w:val="00DF3A0D"/>
    <w:rsid w:val="00DF5FD9"/>
    <w:rsid w:val="00DF7A14"/>
    <w:rsid w:val="00E00D17"/>
    <w:rsid w:val="00E054AC"/>
    <w:rsid w:val="00E06DE8"/>
    <w:rsid w:val="00E1248D"/>
    <w:rsid w:val="00E128DE"/>
    <w:rsid w:val="00E1584E"/>
    <w:rsid w:val="00E16322"/>
    <w:rsid w:val="00E22835"/>
    <w:rsid w:val="00E251D7"/>
    <w:rsid w:val="00E30972"/>
    <w:rsid w:val="00E32295"/>
    <w:rsid w:val="00E33B9B"/>
    <w:rsid w:val="00E41A40"/>
    <w:rsid w:val="00E460F8"/>
    <w:rsid w:val="00E5110B"/>
    <w:rsid w:val="00E51841"/>
    <w:rsid w:val="00E51EB6"/>
    <w:rsid w:val="00E52EB3"/>
    <w:rsid w:val="00E52FDE"/>
    <w:rsid w:val="00E535B6"/>
    <w:rsid w:val="00E5418C"/>
    <w:rsid w:val="00E54959"/>
    <w:rsid w:val="00E56648"/>
    <w:rsid w:val="00E56A0F"/>
    <w:rsid w:val="00E62416"/>
    <w:rsid w:val="00E62CBB"/>
    <w:rsid w:val="00E63834"/>
    <w:rsid w:val="00E64741"/>
    <w:rsid w:val="00E66027"/>
    <w:rsid w:val="00E6642C"/>
    <w:rsid w:val="00E705EA"/>
    <w:rsid w:val="00E72190"/>
    <w:rsid w:val="00E723C9"/>
    <w:rsid w:val="00E74F62"/>
    <w:rsid w:val="00E75122"/>
    <w:rsid w:val="00E7611D"/>
    <w:rsid w:val="00E80280"/>
    <w:rsid w:val="00E803F2"/>
    <w:rsid w:val="00E803F5"/>
    <w:rsid w:val="00E81C00"/>
    <w:rsid w:val="00E872F3"/>
    <w:rsid w:val="00E9353B"/>
    <w:rsid w:val="00E9418F"/>
    <w:rsid w:val="00E94EEB"/>
    <w:rsid w:val="00E9542B"/>
    <w:rsid w:val="00E95B79"/>
    <w:rsid w:val="00EA0889"/>
    <w:rsid w:val="00EA4EEC"/>
    <w:rsid w:val="00EA55FF"/>
    <w:rsid w:val="00EB0ADF"/>
    <w:rsid w:val="00EB110D"/>
    <w:rsid w:val="00EB18D3"/>
    <w:rsid w:val="00EB2223"/>
    <w:rsid w:val="00EB2930"/>
    <w:rsid w:val="00EB3F2E"/>
    <w:rsid w:val="00EB470B"/>
    <w:rsid w:val="00EB4F86"/>
    <w:rsid w:val="00EB51C7"/>
    <w:rsid w:val="00EB5457"/>
    <w:rsid w:val="00EB6A3F"/>
    <w:rsid w:val="00EC0957"/>
    <w:rsid w:val="00EC2068"/>
    <w:rsid w:val="00EC21B5"/>
    <w:rsid w:val="00EC41D4"/>
    <w:rsid w:val="00ED40D9"/>
    <w:rsid w:val="00ED5737"/>
    <w:rsid w:val="00ED7E15"/>
    <w:rsid w:val="00EE1772"/>
    <w:rsid w:val="00EE1E65"/>
    <w:rsid w:val="00EE7341"/>
    <w:rsid w:val="00EF08D0"/>
    <w:rsid w:val="00EF11F6"/>
    <w:rsid w:val="00EF34F4"/>
    <w:rsid w:val="00EF3F38"/>
    <w:rsid w:val="00EF406C"/>
    <w:rsid w:val="00EF67EC"/>
    <w:rsid w:val="00F00133"/>
    <w:rsid w:val="00F024A1"/>
    <w:rsid w:val="00F04C1F"/>
    <w:rsid w:val="00F0507C"/>
    <w:rsid w:val="00F06919"/>
    <w:rsid w:val="00F06D48"/>
    <w:rsid w:val="00F1059D"/>
    <w:rsid w:val="00F123B2"/>
    <w:rsid w:val="00F125EC"/>
    <w:rsid w:val="00F160D0"/>
    <w:rsid w:val="00F163E0"/>
    <w:rsid w:val="00F16B53"/>
    <w:rsid w:val="00F17AE1"/>
    <w:rsid w:val="00F25A06"/>
    <w:rsid w:val="00F26701"/>
    <w:rsid w:val="00F32515"/>
    <w:rsid w:val="00F3571D"/>
    <w:rsid w:val="00F374D6"/>
    <w:rsid w:val="00F4561D"/>
    <w:rsid w:val="00F47CB3"/>
    <w:rsid w:val="00F52167"/>
    <w:rsid w:val="00F540A7"/>
    <w:rsid w:val="00F5477A"/>
    <w:rsid w:val="00F55066"/>
    <w:rsid w:val="00F5694E"/>
    <w:rsid w:val="00F60E39"/>
    <w:rsid w:val="00F62660"/>
    <w:rsid w:val="00F64316"/>
    <w:rsid w:val="00F66093"/>
    <w:rsid w:val="00F6646A"/>
    <w:rsid w:val="00F71F14"/>
    <w:rsid w:val="00F72257"/>
    <w:rsid w:val="00F72957"/>
    <w:rsid w:val="00F72CB3"/>
    <w:rsid w:val="00F74458"/>
    <w:rsid w:val="00F80B30"/>
    <w:rsid w:val="00F845E0"/>
    <w:rsid w:val="00F86196"/>
    <w:rsid w:val="00F87919"/>
    <w:rsid w:val="00F87F26"/>
    <w:rsid w:val="00F90473"/>
    <w:rsid w:val="00F94584"/>
    <w:rsid w:val="00FA1BDA"/>
    <w:rsid w:val="00FA7D49"/>
    <w:rsid w:val="00FB11BF"/>
    <w:rsid w:val="00FB2132"/>
    <w:rsid w:val="00FB5AD2"/>
    <w:rsid w:val="00FB699D"/>
    <w:rsid w:val="00FB7139"/>
    <w:rsid w:val="00FC092A"/>
    <w:rsid w:val="00FC4911"/>
    <w:rsid w:val="00FC5048"/>
    <w:rsid w:val="00FC79C9"/>
    <w:rsid w:val="00FC7E77"/>
    <w:rsid w:val="00FD3D77"/>
    <w:rsid w:val="00FD6D0B"/>
    <w:rsid w:val="00FE1D72"/>
    <w:rsid w:val="00FE37D6"/>
    <w:rsid w:val="00FE4BD2"/>
    <w:rsid w:val="00FE519C"/>
    <w:rsid w:val="00FE7F65"/>
    <w:rsid w:val="00FF0959"/>
    <w:rsid w:val="00FF2EBE"/>
    <w:rsid w:val="00FF32C0"/>
    <w:rsid w:val="00FF4A30"/>
    <w:rsid w:val="00FF5C8A"/>
    <w:rsid w:val="00FF7E5D"/>
    <w:rsid w:val="01A58F9A"/>
    <w:rsid w:val="01EFDA12"/>
    <w:rsid w:val="02576881"/>
    <w:rsid w:val="02EA0BE5"/>
    <w:rsid w:val="038F2363"/>
    <w:rsid w:val="03FE7DE1"/>
    <w:rsid w:val="05D5F283"/>
    <w:rsid w:val="07F912D0"/>
    <w:rsid w:val="094BE322"/>
    <w:rsid w:val="0BC64FBA"/>
    <w:rsid w:val="0CED9226"/>
    <w:rsid w:val="0D97DAF5"/>
    <w:rsid w:val="0EEB845C"/>
    <w:rsid w:val="0F88D8DE"/>
    <w:rsid w:val="0FCFE34E"/>
    <w:rsid w:val="1051E77A"/>
    <w:rsid w:val="106D261F"/>
    <w:rsid w:val="10D1215A"/>
    <w:rsid w:val="117A0747"/>
    <w:rsid w:val="126D720A"/>
    <w:rsid w:val="128E884E"/>
    <w:rsid w:val="14676D8C"/>
    <w:rsid w:val="160D20B5"/>
    <w:rsid w:val="16AC5DD2"/>
    <w:rsid w:val="1746DBC0"/>
    <w:rsid w:val="17A31A01"/>
    <w:rsid w:val="17D8F99D"/>
    <w:rsid w:val="19801006"/>
    <w:rsid w:val="19D835E2"/>
    <w:rsid w:val="1AA9F69C"/>
    <w:rsid w:val="1AFE38D6"/>
    <w:rsid w:val="1BC3D5F5"/>
    <w:rsid w:val="1CE4B2FF"/>
    <w:rsid w:val="1D277048"/>
    <w:rsid w:val="1D5EF522"/>
    <w:rsid w:val="1ECB66D0"/>
    <w:rsid w:val="1EEEBB39"/>
    <w:rsid w:val="2017D3EA"/>
    <w:rsid w:val="20560CB0"/>
    <w:rsid w:val="2182C267"/>
    <w:rsid w:val="22211CC1"/>
    <w:rsid w:val="226E8EEF"/>
    <w:rsid w:val="228D6795"/>
    <w:rsid w:val="22AA192B"/>
    <w:rsid w:val="22FD393F"/>
    <w:rsid w:val="2563E5C5"/>
    <w:rsid w:val="25F07C11"/>
    <w:rsid w:val="2613C1DD"/>
    <w:rsid w:val="265341DE"/>
    <w:rsid w:val="272AF894"/>
    <w:rsid w:val="27721ADF"/>
    <w:rsid w:val="281A0A9B"/>
    <w:rsid w:val="28509049"/>
    <w:rsid w:val="290356A8"/>
    <w:rsid w:val="29175D8C"/>
    <w:rsid w:val="2AF0577F"/>
    <w:rsid w:val="2D59135E"/>
    <w:rsid w:val="2E8769FE"/>
    <w:rsid w:val="2FC9504E"/>
    <w:rsid w:val="2FE14562"/>
    <w:rsid w:val="308A4AC7"/>
    <w:rsid w:val="30A7276D"/>
    <w:rsid w:val="30DD154E"/>
    <w:rsid w:val="31003CA6"/>
    <w:rsid w:val="31514E53"/>
    <w:rsid w:val="31FFD915"/>
    <w:rsid w:val="327F5EFC"/>
    <w:rsid w:val="32AE3EE7"/>
    <w:rsid w:val="337EDC8D"/>
    <w:rsid w:val="33DA4D07"/>
    <w:rsid w:val="3503479C"/>
    <w:rsid w:val="367F8D07"/>
    <w:rsid w:val="36B1DD54"/>
    <w:rsid w:val="36D78029"/>
    <w:rsid w:val="38174B29"/>
    <w:rsid w:val="38E1D4A8"/>
    <w:rsid w:val="390585F9"/>
    <w:rsid w:val="39F798CC"/>
    <w:rsid w:val="3A35F4A8"/>
    <w:rsid w:val="3BA0DB9B"/>
    <w:rsid w:val="3C0E54CB"/>
    <w:rsid w:val="3DEBE8E5"/>
    <w:rsid w:val="3F45D6C3"/>
    <w:rsid w:val="3F53158A"/>
    <w:rsid w:val="3FB2528C"/>
    <w:rsid w:val="403AC718"/>
    <w:rsid w:val="405DEF8C"/>
    <w:rsid w:val="4076E005"/>
    <w:rsid w:val="40AC10A0"/>
    <w:rsid w:val="41533629"/>
    <w:rsid w:val="41C1EC11"/>
    <w:rsid w:val="4419B2F2"/>
    <w:rsid w:val="450C4FCF"/>
    <w:rsid w:val="45F33011"/>
    <w:rsid w:val="46A86B90"/>
    <w:rsid w:val="4812939B"/>
    <w:rsid w:val="486DCFEC"/>
    <w:rsid w:val="48E882EA"/>
    <w:rsid w:val="4A047BA5"/>
    <w:rsid w:val="4A337F8F"/>
    <w:rsid w:val="4A80D501"/>
    <w:rsid w:val="4A8BA2EB"/>
    <w:rsid w:val="4C550B00"/>
    <w:rsid w:val="4D454161"/>
    <w:rsid w:val="4D55041F"/>
    <w:rsid w:val="4D94E202"/>
    <w:rsid w:val="4DBADC80"/>
    <w:rsid w:val="4E1FAA81"/>
    <w:rsid w:val="4E2B5A63"/>
    <w:rsid w:val="5129E27B"/>
    <w:rsid w:val="51C71030"/>
    <w:rsid w:val="51CAB1B7"/>
    <w:rsid w:val="51E3D5CA"/>
    <w:rsid w:val="52B61CA9"/>
    <w:rsid w:val="54204C60"/>
    <w:rsid w:val="546D6369"/>
    <w:rsid w:val="54A2B81F"/>
    <w:rsid w:val="54A78B0B"/>
    <w:rsid w:val="54EDBA49"/>
    <w:rsid w:val="5516AAB2"/>
    <w:rsid w:val="56D30DEC"/>
    <w:rsid w:val="56FA8F92"/>
    <w:rsid w:val="57660F23"/>
    <w:rsid w:val="58983473"/>
    <w:rsid w:val="58CC7C7E"/>
    <w:rsid w:val="5AAB38AF"/>
    <w:rsid w:val="5BBC3558"/>
    <w:rsid w:val="5DCD4392"/>
    <w:rsid w:val="5E7C3D88"/>
    <w:rsid w:val="5EB3CF5A"/>
    <w:rsid w:val="5FBC6301"/>
    <w:rsid w:val="610CE156"/>
    <w:rsid w:val="613F1E1F"/>
    <w:rsid w:val="61D7FE93"/>
    <w:rsid w:val="620D4035"/>
    <w:rsid w:val="621B80F1"/>
    <w:rsid w:val="62235E88"/>
    <w:rsid w:val="6379EE57"/>
    <w:rsid w:val="63BF9595"/>
    <w:rsid w:val="646748F5"/>
    <w:rsid w:val="64ADA998"/>
    <w:rsid w:val="64C3884D"/>
    <w:rsid w:val="6509DCAC"/>
    <w:rsid w:val="653C46C8"/>
    <w:rsid w:val="65FF35E3"/>
    <w:rsid w:val="660F52C6"/>
    <w:rsid w:val="66B7BB9F"/>
    <w:rsid w:val="679295C6"/>
    <w:rsid w:val="67E7D0AA"/>
    <w:rsid w:val="690B4544"/>
    <w:rsid w:val="694CFDF0"/>
    <w:rsid w:val="69D79ABC"/>
    <w:rsid w:val="6A506704"/>
    <w:rsid w:val="6AA4E51A"/>
    <w:rsid w:val="6BA22991"/>
    <w:rsid w:val="6C3CFB37"/>
    <w:rsid w:val="6C64E554"/>
    <w:rsid w:val="6C664F12"/>
    <w:rsid w:val="6DCE846E"/>
    <w:rsid w:val="6E4AE991"/>
    <w:rsid w:val="6E59419D"/>
    <w:rsid w:val="6EBD5E2F"/>
    <w:rsid w:val="6F0E9D7E"/>
    <w:rsid w:val="6F8C55A9"/>
    <w:rsid w:val="704B77DA"/>
    <w:rsid w:val="71E58F4A"/>
    <w:rsid w:val="72AFC51D"/>
    <w:rsid w:val="73270BE5"/>
    <w:rsid w:val="73BA881F"/>
    <w:rsid w:val="77363125"/>
    <w:rsid w:val="77AE44E3"/>
    <w:rsid w:val="78A65F4F"/>
    <w:rsid w:val="7921976C"/>
    <w:rsid w:val="79C7442F"/>
    <w:rsid w:val="7AB01C21"/>
    <w:rsid w:val="7AC44D58"/>
    <w:rsid w:val="7B223B06"/>
    <w:rsid w:val="7C29E952"/>
    <w:rsid w:val="7D840122"/>
    <w:rsid w:val="7DC4704E"/>
    <w:rsid w:val="7E3AFE3B"/>
    <w:rsid w:val="7E631317"/>
    <w:rsid w:val="7FDC14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C58CE2"/>
  <w14:defaultImageDpi w14:val="300"/>
  <w15:docId w15:val="{F821A340-3869-4C84-9481-6523B2CB7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Rounded MT Bold" w:eastAsia="MS PGothic" w:hAnsi="Arial Rounded MT Bold" w:cs="Times New Roman"/>
        <w:lang w:val="en-GB"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0133"/>
    <w:pPr>
      <w:spacing w:after="160" w:line="259" w:lineRule="auto"/>
    </w:pPr>
    <w:rPr>
      <w:rFonts w:asciiTheme="minorHAnsi" w:eastAsiaTheme="minorHAnsi" w:hAnsiTheme="minorHAnsi" w:cstheme="minorBidi"/>
      <w:kern w:val="2"/>
      <w:sz w:val="22"/>
      <w:szCs w:val="22"/>
      <w:lang w:eastAsia="en-US"/>
      <w14:ligatures w14:val="standardContextual"/>
    </w:rPr>
  </w:style>
  <w:style w:type="paragraph" w:styleId="Heading1">
    <w:name w:val="heading 1"/>
    <w:basedOn w:val="Normal"/>
    <w:next w:val="Normal"/>
    <w:link w:val="Heading1Char"/>
    <w:uiPriority w:val="9"/>
    <w:qFormat/>
    <w:rsid w:val="001B24AC"/>
    <w:pPr>
      <w:keepNext/>
      <w:keepLines/>
      <w:spacing w:after="600" w:line="264" w:lineRule="auto"/>
      <w:outlineLvl w:val="0"/>
    </w:pPr>
    <w:rPr>
      <w:rFonts w:ascii="Plus Jakarta Sans" w:hAnsi="Plus Jakarta Sans"/>
      <w:b/>
      <w:bCs/>
      <w:sz w:val="52"/>
      <w:szCs w:val="32"/>
    </w:rPr>
  </w:style>
  <w:style w:type="paragraph" w:styleId="Heading2">
    <w:name w:val="heading 2"/>
    <w:basedOn w:val="Normal"/>
    <w:next w:val="Normal"/>
    <w:link w:val="Heading2Char"/>
    <w:uiPriority w:val="9"/>
    <w:unhideWhenUsed/>
    <w:qFormat/>
    <w:rsid w:val="00BC7B27"/>
    <w:pPr>
      <w:keepNext/>
      <w:keepLines/>
      <w:spacing w:before="240" w:after="240" w:line="312" w:lineRule="auto"/>
      <w:outlineLvl w:val="1"/>
    </w:pPr>
    <w:rPr>
      <w:rFonts w:ascii="Plus Jakarta Sans" w:hAnsi="Plus Jakarta Sans"/>
      <w:b/>
      <w:bCs/>
      <w:sz w:val="36"/>
      <w:szCs w:val="26"/>
    </w:rPr>
  </w:style>
  <w:style w:type="paragraph" w:styleId="Heading3">
    <w:name w:val="heading 3"/>
    <w:basedOn w:val="Normal"/>
    <w:next w:val="Normal"/>
    <w:link w:val="Heading3Char"/>
    <w:uiPriority w:val="9"/>
    <w:unhideWhenUsed/>
    <w:qFormat/>
    <w:rsid w:val="008600C0"/>
    <w:pPr>
      <w:keepNext/>
      <w:keepLines/>
      <w:spacing w:before="240" w:after="240" w:line="312" w:lineRule="auto"/>
      <w:outlineLvl w:val="2"/>
    </w:pPr>
    <w:rPr>
      <w:rFonts w:ascii="Plus Jakarta Sans" w:hAnsi="Plus Jakarta Sans"/>
      <w:b/>
      <w:bCs/>
      <w:color w:val="512EAB"/>
      <w:sz w:val="28"/>
    </w:rPr>
  </w:style>
  <w:style w:type="paragraph" w:styleId="Heading4">
    <w:name w:val="heading 4"/>
    <w:basedOn w:val="Normal"/>
    <w:next w:val="Normal"/>
    <w:link w:val="Heading4Char"/>
    <w:uiPriority w:val="9"/>
    <w:unhideWhenUsed/>
    <w:rsid w:val="005C06F0"/>
    <w:pPr>
      <w:keepNext/>
      <w:keepLines/>
      <w:spacing w:before="120" w:after="360" w:line="312" w:lineRule="auto"/>
      <w:outlineLvl w:val="3"/>
    </w:pPr>
    <w:rPr>
      <w:rFonts w:ascii="Plus Jakarta Sans SemiBold" w:hAnsi="Plus Jakarta Sans SemiBold"/>
      <w:b/>
      <w:bCs/>
      <w:iCs/>
      <w:color w:val="000000"/>
      <w:sz w:val="28"/>
    </w:rPr>
  </w:style>
  <w:style w:type="paragraph" w:styleId="Heading5">
    <w:name w:val="heading 5"/>
    <w:basedOn w:val="Normal"/>
    <w:next w:val="Normal"/>
    <w:link w:val="Heading5Char"/>
    <w:uiPriority w:val="9"/>
    <w:unhideWhenUsed/>
    <w:rsid w:val="005C06F0"/>
    <w:pPr>
      <w:keepNext/>
      <w:keepLines/>
      <w:spacing w:before="120" w:after="360" w:line="312" w:lineRule="auto"/>
      <w:outlineLvl w:val="4"/>
    </w:pPr>
    <w:rPr>
      <w:rFonts w:ascii="Plus Jakarta Sans SemiBold" w:hAnsi="Plus Jakarta Sans SemiBold"/>
      <w:b/>
      <w:color w:val="000000"/>
      <w:sz w:val="28"/>
    </w:rPr>
  </w:style>
  <w:style w:type="paragraph" w:styleId="Heading6">
    <w:name w:val="heading 6"/>
    <w:basedOn w:val="Normal"/>
    <w:next w:val="Normal"/>
    <w:link w:val="Heading6Char"/>
    <w:uiPriority w:val="9"/>
    <w:unhideWhenUsed/>
    <w:rsid w:val="005C06F0"/>
    <w:pPr>
      <w:keepNext/>
      <w:keepLines/>
      <w:spacing w:before="120" w:after="360" w:line="312" w:lineRule="auto"/>
      <w:outlineLvl w:val="5"/>
    </w:pPr>
    <w:rPr>
      <w:rFonts w:ascii="Plus Jakarta Sans SemiBold" w:hAnsi="Plus Jakarta Sans SemiBold"/>
      <w:b/>
      <w:iCs/>
      <w:color w:val="000000"/>
      <w:sz w:val="28"/>
    </w:rPr>
  </w:style>
  <w:style w:type="paragraph" w:styleId="Heading7">
    <w:name w:val="heading 7"/>
    <w:basedOn w:val="Normal"/>
    <w:next w:val="Normal"/>
    <w:link w:val="Heading7Char"/>
    <w:uiPriority w:val="9"/>
    <w:unhideWhenUsed/>
    <w:rsid w:val="0095591A"/>
    <w:pPr>
      <w:keepNext/>
      <w:keepLines/>
      <w:spacing w:before="120" w:after="360"/>
      <w:outlineLvl w:val="6"/>
    </w:pPr>
    <w:rPr>
      <w:rFonts w:ascii="Plus Jakarta Sans SemiBold" w:hAnsi="Plus Jakarta Sans SemiBold"/>
      <w:b/>
      <w:caps/>
      <w:color w:val="000000" w:themeColor="text1"/>
    </w:rPr>
  </w:style>
  <w:style w:type="paragraph" w:styleId="Heading8">
    <w:name w:val="heading 8"/>
    <w:basedOn w:val="Normal"/>
    <w:next w:val="Normal"/>
    <w:link w:val="Heading8Char"/>
    <w:uiPriority w:val="9"/>
    <w:unhideWhenUsed/>
    <w:rsid w:val="001D54A2"/>
    <w:pPr>
      <w:keepNext/>
      <w:keepLines/>
      <w:spacing w:before="120" w:after="360"/>
      <w:outlineLvl w:val="7"/>
    </w:pPr>
    <w:rPr>
      <w:rFonts w:ascii="Open Sans" w:hAnsi="Open Sans"/>
      <w:caps/>
      <w:color w:val="404040"/>
    </w:rPr>
  </w:style>
  <w:style w:type="paragraph" w:styleId="Heading9">
    <w:name w:val="heading 9"/>
    <w:basedOn w:val="Normal"/>
    <w:next w:val="Normal"/>
    <w:link w:val="Heading9Char"/>
    <w:uiPriority w:val="9"/>
    <w:unhideWhenUsed/>
    <w:rsid w:val="001D54A2"/>
    <w:pPr>
      <w:keepNext/>
      <w:keepLines/>
      <w:spacing w:before="120" w:after="360"/>
      <w:outlineLvl w:val="8"/>
    </w:pPr>
    <w:rPr>
      <w:rFonts w:ascii="Open Sans" w:hAnsi="Open Sans"/>
      <w:cap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B24AC"/>
    <w:rPr>
      <w:rFonts w:ascii="Plus Jakarta Sans" w:hAnsi="Plus Jakarta Sans"/>
      <w:b/>
      <w:bCs/>
      <w:color w:val="0D004D" w:themeColor="text2"/>
      <w:sz w:val="52"/>
      <w:szCs w:val="32"/>
      <w:lang w:val="en-US" w:eastAsia="en-US"/>
    </w:rPr>
  </w:style>
  <w:style w:type="character" w:customStyle="1" w:styleId="Heading2Char">
    <w:name w:val="Heading 2 Char"/>
    <w:link w:val="Heading2"/>
    <w:uiPriority w:val="9"/>
    <w:rsid w:val="00BC7B27"/>
    <w:rPr>
      <w:rFonts w:ascii="Plus Jakarta Sans" w:hAnsi="Plus Jakarta Sans"/>
      <w:b/>
      <w:bCs/>
      <w:noProof/>
      <w:color w:val="0D004D" w:themeColor="text2"/>
      <w:sz w:val="36"/>
      <w:szCs w:val="26"/>
      <w:lang w:val="en-US" w:eastAsia="en-US"/>
    </w:rPr>
  </w:style>
  <w:style w:type="character" w:customStyle="1" w:styleId="Heading3Char">
    <w:name w:val="Heading 3 Char"/>
    <w:link w:val="Heading3"/>
    <w:uiPriority w:val="9"/>
    <w:rsid w:val="008600C0"/>
    <w:rPr>
      <w:rFonts w:ascii="Plus Jakarta Sans" w:hAnsi="Plus Jakarta Sans"/>
      <w:b/>
      <w:bCs/>
      <w:noProof/>
      <w:color w:val="512EAB"/>
      <w:sz w:val="28"/>
      <w:szCs w:val="24"/>
      <w:lang w:val="en-US" w:eastAsia="en-US"/>
    </w:rPr>
  </w:style>
  <w:style w:type="character" w:customStyle="1" w:styleId="Heading4Char">
    <w:name w:val="Heading 4 Char"/>
    <w:link w:val="Heading4"/>
    <w:uiPriority w:val="9"/>
    <w:rsid w:val="005C06F0"/>
    <w:rPr>
      <w:rFonts w:ascii="Plus Jakarta Sans SemiBold" w:hAnsi="Plus Jakarta Sans SemiBold"/>
      <w:b/>
      <w:bCs/>
      <w:iCs/>
      <w:color w:val="000000"/>
      <w:sz w:val="28"/>
      <w:szCs w:val="24"/>
      <w:lang w:val="en-US" w:eastAsia="en-US"/>
    </w:rPr>
  </w:style>
  <w:style w:type="character" w:customStyle="1" w:styleId="Heading5Char">
    <w:name w:val="Heading 5 Char"/>
    <w:link w:val="Heading5"/>
    <w:uiPriority w:val="9"/>
    <w:rsid w:val="005C06F0"/>
    <w:rPr>
      <w:rFonts w:ascii="Plus Jakarta Sans SemiBold" w:hAnsi="Plus Jakarta Sans SemiBold"/>
      <w:b/>
      <w:color w:val="000000"/>
      <w:sz w:val="28"/>
      <w:szCs w:val="24"/>
      <w:lang w:val="en-US" w:eastAsia="en-US"/>
    </w:rPr>
  </w:style>
  <w:style w:type="character" w:customStyle="1" w:styleId="Heading6Char">
    <w:name w:val="Heading 6 Char"/>
    <w:link w:val="Heading6"/>
    <w:uiPriority w:val="9"/>
    <w:rsid w:val="005C06F0"/>
    <w:rPr>
      <w:rFonts w:ascii="Plus Jakarta Sans SemiBold" w:hAnsi="Plus Jakarta Sans SemiBold"/>
      <w:b/>
      <w:iCs/>
      <w:color w:val="000000"/>
      <w:sz w:val="28"/>
      <w:szCs w:val="24"/>
      <w:lang w:val="en-US" w:eastAsia="en-US"/>
    </w:rPr>
  </w:style>
  <w:style w:type="character" w:customStyle="1" w:styleId="Heading7Char">
    <w:name w:val="Heading 7 Char"/>
    <w:link w:val="Heading7"/>
    <w:uiPriority w:val="9"/>
    <w:rsid w:val="0095591A"/>
    <w:rPr>
      <w:rFonts w:ascii="Plus Jakarta Sans SemiBold" w:hAnsi="Plus Jakarta Sans SemiBold"/>
      <w:b/>
      <w:caps/>
      <w:color w:val="000000" w:themeColor="text1"/>
      <w:sz w:val="24"/>
      <w:szCs w:val="24"/>
      <w:lang w:val="en-US" w:eastAsia="en-US"/>
    </w:rPr>
  </w:style>
  <w:style w:type="character" w:customStyle="1" w:styleId="Heading8Char">
    <w:name w:val="Heading 8 Char"/>
    <w:link w:val="Heading8"/>
    <w:uiPriority w:val="9"/>
    <w:rsid w:val="001D54A2"/>
    <w:rPr>
      <w:rFonts w:ascii="Open Sans" w:eastAsia="MS PGothic" w:hAnsi="Open Sans" w:cs="Times New Roman"/>
      <w:caps/>
      <w:color w:val="404040"/>
    </w:rPr>
  </w:style>
  <w:style w:type="character" w:customStyle="1" w:styleId="Heading9Char">
    <w:name w:val="Heading 9 Char"/>
    <w:link w:val="Heading9"/>
    <w:uiPriority w:val="9"/>
    <w:rsid w:val="001D54A2"/>
    <w:rPr>
      <w:rFonts w:ascii="Open Sans" w:eastAsia="MS PGothic" w:hAnsi="Open Sans" w:cs="Times New Roman"/>
      <w:caps/>
      <w:color w:val="404040"/>
      <w:sz w:val="20"/>
      <w:szCs w:val="20"/>
    </w:rPr>
  </w:style>
  <w:style w:type="paragraph" w:styleId="BodyText">
    <w:name w:val="Body Text"/>
    <w:basedOn w:val="NoSpacing"/>
    <w:link w:val="BodyTextChar"/>
    <w:uiPriority w:val="99"/>
    <w:unhideWhenUsed/>
    <w:qFormat/>
    <w:rsid w:val="00175B3F"/>
    <w:pPr>
      <w:spacing w:after="240" w:line="276" w:lineRule="auto"/>
    </w:pPr>
    <w:rPr>
      <w:rFonts w:ascii="Plus Jakarta Sans" w:hAnsi="Plus Jakarta Sans" w:cs="Open Sans Light"/>
      <w:noProof/>
      <w:color w:val="000000" w:themeColor="text1"/>
      <w:lang w:val="en-US"/>
    </w:rPr>
  </w:style>
  <w:style w:type="character" w:customStyle="1" w:styleId="BodyTextChar">
    <w:name w:val="Body Text Char"/>
    <w:link w:val="BodyText"/>
    <w:uiPriority w:val="99"/>
    <w:rsid w:val="00175B3F"/>
    <w:rPr>
      <w:rFonts w:ascii="Plus Jakarta Sans" w:hAnsi="Plus Jakarta Sans" w:cs="Open Sans Light"/>
      <w:noProof/>
      <w:color w:val="000000" w:themeColor="text1"/>
      <w:sz w:val="24"/>
      <w:szCs w:val="24"/>
      <w:lang w:val="en-US" w:eastAsia="en-GB"/>
    </w:rPr>
  </w:style>
  <w:style w:type="paragraph" w:styleId="ListBullet">
    <w:name w:val="List Bullet"/>
    <w:basedOn w:val="Normal"/>
    <w:uiPriority w:val="99"/>
    <w:unhideWhenUsed/>
    <w:qFormat/>
    <w:rsid w:val="00CD2F01"/>
    <w:pPr>
      <w:numPr>
        <w:numId w:val="1"/>
      </w:numPr>
      <w:spacing w:before="120" w:after="120" w:line="312" w:lineRule="auto"/>
      <w:ind w:left="357" w:hanging="357"/>
      <w:contextualSpacing/>
    </w:pPr>
    <w:rPr>
      <w:rFonts w:ascii="Plus Jakarta Sans" w:hAnsi="Plus Jakarta Sans"/>
      <w:color w:val="000000" w:themeColor="text1"/>
    </w:rPr>
  </w:style>
  <w:style w:type="character" w:styleId="Hyperlink">
    <w:name w:val="Hyperlink"/>
    <w:uiPriority w:val="99"/>
    <w:unhideWhenUsed/>
    <w:qFormat/>
    <w:rsid w:val="00D16495"/>
    <w:rPr>
      <w:rFonts w:asciiTheme="minorHAnsi" w:hAnsiTheme="minorHAnsi"/>
      <w:b w:val="0"/>
      <w:i w:val="0"/>
      <w:color w:val="512EAB"/>
      <w:sz w:val="24"/>
      <w:u w:val="single"/>
    </w:rPr>
  </w:style>
  <w:style w:type="paragraph" w:styleId="Subtitle">
    <w:name w:val="Subtitle"/>
    <w:basedOn w:val="Normal"/>
    <w:next w:val="Normal"/>
    <w:link w:val="SubtitleChar"/>
    <w:uiPriority w:val="11"/>
    <w:rsid w:val="001D54A2"/>
    <w:pPr>
      <w:numPr>
        <w:ilvl w:val="1"/>
      </w:numPr>
      <w:spacing w:before="240" w:after="120"/>
    </w:pPr>
    <w:rPr>
      <w:rFonts w:ascii="Open Sans" w:hAnsi="Open Sans"/>
      <w:color w:val="000000"/>
      <w:kern w:val="24"/>
    </w:rPr>
  </w:style>
  <w:style w:type="paragraph" w:styleId="TOC3">
    <w:name w:val="toc 3"/>
    <w:basedOn w:val="Normal"/>
    <w:next w:val="Normal"/>
    <w:autoRedefine/>
    <w:uiPriority w:val="39"/>
    <w:unhideWhenUsed/>
    <w:rsid w:val="007E788B"/>
    <w:pPr>
      <w:spacing w:line="360" w:lineRule="atLeast"/>
    </w:pPr>
    <w:rPr>
      <w:color w:val="000000"/>
    </w:rPr>
  </w:style>
  <w:style w:type="character" w:styleId="SubtleEmphasis">
    <w:name w:val="Subtle Emphasis"/>
    <w:aliases w:val="Special Cases"/>
    <w:uiPriority w:val="19"/>
    <w:rsid w:val="00D16495"/>
    <w:rPr>
      <w:rFonts w:asciiTheme="minorHAnsi" w:hAnsiTheme="minorHAnsi"/>
      <w:b w:val="0"/>
      <w:i/>
      <w:iCs/>
      <w:color w:val="000000" w:themeColor="text1"/>
      <w:sz w:val="24"/>
    </w:rPr>
  </w:style>
  <w:style w:type="character" w:styleId="Emphasis">
    <w:name w:val="Emphasis"/>
    <w:uiPriority w:val="20"/>
    <w:rsid w:val="00D16495"/>
    <w:rPr>
      <w:rFonts w:asciiTheme="minorHAnsi" w:hAnsiTheme="minorHAnsi"/>
      <w:b w:val="0"/>
      <w:i/>
      <w:iCs/>
      <w:color w:val="000000" w:themeColor="text1"/>
      <w:sz w:val="24"/>
      <w:u w:val="single"/>
    </w:rPr>
  </w:style>
  <w:style w:type="paragraph" w:styleId="TOC4">
    <w:name w:val="toc 4"/>
    <w:basedOn w:val="Normal"/>
    <w:next w:val="Normal"/>
    <w:autoRedefine/>
    <w:uiPriority w:val="39"/>
    <w:unhideWhenUsed/>
    <w:rsid w:val="002A7971"/>
    <w:pPr>
      <w:ind w:left="720"/>
    </w:pPr>
    <w:rPr>
      <w:color w:val="000000"/>
      <w:sz w:val="20"/>
      <w:szCs w:val="20"/>
    </w:rPr>
  </w:style>
  <w:style w:type="paragraph" w:styleId="TOC5">
    <w:name w:val="toc 5"/>
    <w:basedOn w:val="Normal"/>
    <w:next w:val="Normal"/>
    <w:autoRedefine/>
    <w:uiPriority w:val="39"/>
    <w:unhideWhenUsed/>
    <w:rsid w:val="002A7971"/>
    <w:pPr>
      <w:ind w:left="960"/>
    </w:pPr>
    <w:rPr>
      <w:color w:val="000000"/>
      <w:sz w:val="20"/>
      <w:szCs w:val="20"/>
    </w:rPr>
  </w:style>
  <w:style w:type="paragraph" w:styleId="TOC6">
    <w:name w:val="toc 6"/>
    <w:basedOn w:val="Normal"/>
    <w:next w:val="Normal"/>
    <w:autoRedefine/>
    <w:uiPriority w:val="39"/>
    <w:unhideWhenUsed/>
    <w:rsid w:val="002A7971"/>
    <w:pPr>
      <w:ind w:left="1200"/>
    </w:pPr>
    <w:rPr>
      <w:color w:val="000000"/>
      <w:sz w:val="20"/>
      <w:szCs w:val="20"/>
    </w:rPr>
  </w:style>
  <w:style w:type="paragraph" w:styleId="TOC7">
    <w:name w:val="toc 7"/>
    <w:basedOn w:val="Normal"/>
    <w:next w:val="Normal"/>
    <w:autoRedefine/>
    <w:uiPriority w:val="39"/>
    <w:unhideWhenUsed/>
    <w:rsid w:val="002A7971"/>
    <w:pPr>
      <w:ind w:left="1440"/>
    </w:pPr>
    <w:rPr>
      <w:rFonts w:ascii="Plus Jakarta Sans" w:hAnsi="Plus Jakarta Sans"/>
      <w:color w:val="000000"/>
      <w:sz w:val="20"/>
      <w:szCs w:val="20"/>
    </w:rPr>
  </w:style>
  <w:style w:type="paragraph" w:styleId="TOC8">
    <w:name w:val="toc 8"/>
    <w:basedOn w:val="Normal"/>
    <w:next w:val="Normal"/>
    <w:autoRedefine/>
    <w:uiPriority w:val="39"/>
    <w:unhideWhenUsed/>
    <w:rsid w:val="002A7971"/>
    <w:pPr>
      <w:ind w:left="1680"/>
    </w:pPr>
    <w:rPr>
      <w:color w:val="000000"/>
      <w:sz w:val="20"/>
      <w:szCs w:val="20"/>
    </w:rPr>
  </w:style>
  <w:style w:type="paragraph" w:styleId="TOC9">
    <w:name w:val="toc 9"/>
    <w:basedOn w:val="Normal"/>
    <w:next w:val="Normal"/>
    <w:autoRedefine/>
    <w:uiPriority w:val="39"/>
    <w:unhideWhenUsed/>
    <w:rsid w:val="002A7971"/>
    <w:pPr>
      <w:ind w:left="1920"/>
    </w:pPr>
    <w:rPr>
      <w:color w:val="000000"/>
      <w:sz w:val="20"/>
      <w:szCs w:val="20"/>
    </w:rPr>
  </w:style>
  <w:style w:type="paragraph" w:styleId="Header">
    <w:name w:val="header"/>
    <w:basedOn w:val="Normal"/>
    <w:link w:val="HeaderChar"/>
    <w:uiPriority w:val="99"/>
    <w:unhideWhenUsed/>
    <w:rsid w:val="007D0494"/>
    <w:pPr>
      <w:tabs>
        <w:tab w:val="center" w:pos="4680"/>
        <w:tab w:val="right" w:pos="9360"/>
      </w:tabs>
      <w:spacing w:line="312" w:lineRule="auto"/>
    </w:pPr>
    <w:rPr>
      <w:color w:val="000000" w:themeColor="text1"/>
      <w:sz w:val="20"/>
    </w:rPr>
  </w:style>
  <w:style w:type="character" w:customStyle="1" w:styleId="HeaderChar">
    <w:name w:val="Header Char"/>
    <w:link w:val="Header"/>
    <w:uiPriority w:val="99"/>
    <w:rsid w:val="007D0494"/>
    <w:rPr>
      <w:rFonts w:ascii="Plus Jakarta Sans Light" w:hAnsi="Plus Jakarta Sans Light"/>
      <w:color w:val="000000" w:themeColor="text1"/>
      <w:szCs w:val="24"/>
      <w:lang w:val="en-US" w:eastAsia="en-US"/>
    </w:rPr>
  </w:style>
  <w:style w:type="paragraph" w:styleId="Footer">
    <w:name w:val="footer"/>
    <w:basedOn w:val="Normal"/>
    <w:link w:val="FooterChar"/>
    <w:uiPriority w:val="99"/>
    <w:unhideWhenUsed/>
    <w:rsid w:val="007D0494"/>
    <w:pPr>
      <w:tabs>
        <w:tab w:val="center" w:pos="4680"/>
        <w:tab w:val="right" w:pos="9360"/>
      </w:tabs>
      <w:spacing w:before="240" w:line="312" w:lineRule="auto"/>
    </w:pPr>
    <w:rPr>
      <w:color w:val="000000" w:themeColor="text1"/>
      <w:sz w:val="20"/>
    </w:rPr>
  </w:style>
  <w:style w:type="character" w:customStyle="1" w:styleId="FooterChar">
    <w:name w:val="Footer Char"/>
    <w:link w:val="Footer"/>
    <w:uiPriority w:val="99"/>
    <w:rsid w:val="007D0494"/>
    <w:rPr>
      <w:rFonts w:ascii="Plus Jakarta Sans Light" w:hAnsi="Plus Jakarta Sans Light"/>
      <w:color w:val="000000" w:themeColor="text1"/>
      <w:szCs w:val="24"/>
      <w:lang w:val="en-US" w:eastAsia="en-US"/>
    </w:rPr>
  </w:style>
  <w:style w:type="paragraph" w:styleId="BalloonText">
    <w:name w:val="Balloon Text"/>
    <w:basedOn w:val="Normal"/>
    <w:link w:val="BalloonTextChar"/>
    <w:uiPriority w:val="99"/>
    <w:semiHidden/>
    <w:unhideWhenUsed/>
    <w:rsid w:val="0037680C"/>
    <w:rPr>
      <w:rFonts w:ascii="Open Sans" w:hAnsi="Open Sans" w:cs="Lucida Grande"/>
      <w:color w:val="000000"/>
      <w:sz w:val="18"/>
      <w:szCs w:val="18"/>
    </w:rPr>
  </w:style>
  <w:style w:type="character" w:customStyle="1" w:styleId="BalloonTextChar">
    <w:name w:val="Balloon Text Char"/>
    <w:link w:val="BalloonText"/>
    <w:uiPriority w:val="99"/>
    <w:semiHidden/>
    <w:rsid w:val="0037680C"/>
    <w:rPr>
      <w:rFonts w:ascii="Open Sans" w:hAnsi="Open Sans" w:cs="Lucida Grande"/>
      <w:color w:val="000000"/>
      <w:sz w:val="18"/>
      <w:szCs w:val="18"/>
    </w:rPr>
  </w:style>
  <w:style w:type="table" w:styleId="TableGrid">
    <w:name w:val="Table Grid"/>
    <w:basedOn w:val="TableNormal"/>
    <w:rsid w:val="007C4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rsid w:val="0037680C"/>
    <w:pPr>
      <w:spacing w:before="240" w:after="480"/>
      <w:outlineLvl w:val="9"/>
    </w:pPr>
    <w:rPr>
      <w:bCs w:val="0"/>
    </w:rPr>
  </w:style>
  <w:style w:type="paragraph" w:styleId="TOC1">
    <w:name w:val="toc 1"/>
    <w:basedOn w:val="Heading1"/>
    <w:next w:val="Normal"/>
    <w:autoRedefine/>
    <w:uiPriority w:val="39"/>
    <w:unhideWhenUsed/>
    <w:rsid w:val="00395BA2"/>
    <w:pPr>
      <w:pBdr>
        <w:bottom w:val="single" w:sz="18" w:space="1" w:color="512EAB"/>
      </w:pBdr>
      <w:tabs>
        <w:tab w:val="right" w:pos="10302"/>
      </w:tabs>
      <w:spacing w:before="360" w:after="360"/>
      <w:outlineLvl w:val="9"/>
    </w:pPr>
    <w:rPr>
      <w:rFonts w:asciiTheme="majorHAnsi" w:hAnsiTheme="majorHAnsi"/>
      <w:sz w:val="32"/>
    </w:rPr>
  </w:style>
  <w:style w:type="paragraph" w:styleId="TOC2">
    <w:name w:val="toc 2"/>
    <w:basedOn w:val="Normal"/>
    <w:next w:val="Normal"/>
    <w:autoRedefine/>
    <w:uiPriority w:val="39"/>
    <w:unhideWhenUsed/>
    <w:rsid w:val="00395BA2"/>
    <w:pPr>
      <w:tabs>
        <w:tab w:val="right" w:pos="10302"/>
      </w:tabs>
      <w:spacing w:before="360"/>
    </w:pPr>
    <w:rPr>
      <w:rFonts w:asciiTheme="majorHAnsi" w:hAnsiTheme="majorHAnsi"/>
      <w:b/>
      <w:color w:val="000000"/>
    </w:rPr>
  </w:style>
  <w:style w:type="paragraph" w:styleId="NormalWeb">
    <w:name w:val="Normal (Web)"/>
    <w:basedOn w:val="Normal"/>
    <w:uiPriority w:val="99"/>
    <w:semiHidden/>
    <w:rsid w:val="006025B1"/>
    <w:pPr>
      <w:spacing w:before="100" w:beforeAutospacing="1" w:after="100" w:afterAutospacing="1"/>
    </w:pPr>
    <w:rPr>
      <w:rFonts w:eastAsia="Times New Roman"/>
    </w:rPr>
  </w:style>
  <w:style w:type="character" w:styleId="CommentReference">
    <w:name w:val="annotation reference"/>
    <w:uiPriority w:val="99"/>
    <w:semiHidden/>
    <w:unhideWhenUsed/>
    <w:rsid w:val="0037680C"/>
    <w:rPr>
      <w:rFonts w:ascii="Open Sans" w:hAnsi="Open Sans"/>
      <w:color w:val="000000"/>
      <w:sz w:val="16"/>
      <w:szCs w:val="16"/>
    </w:rPr>
  </w:style>
  <w:style w:type="paragraph" w:styleId="CommentText">
    <w:name w:val="annotation text"/>
    <w:basedOn w:val="Normal"/>
    <w:link w:val="CommentTextChar"/>
    <w:uiPriority w:val="99"/>
    <w:semiHidden/>
    <w:unhideWhenUsed/>
    <w:rsid w:val="0037680C"/>
    <w:rPr>
      <w:rFonts w:ascii="Open Sans" w:hAnsi="Open Sans"/>
      <w:color w:val="000000"/>
      <w:sz w:val="20"/>
      <w:szCs w:val="20"/>
    </w:rPr>
  </w:style>
  <w:style w:type="character" w:customStyle="1" w:styleId="CommentTextChar">
    <w:name w:val="Comment Text Char"/>
    <w:link w:val="CommentText"/>
    <w:uiPriority w:val="99"/>
    <w:semiHidden/>
    <w:rsid w:val="0037680C"/>
    <w:rPr>
      <w:rFonts w:ascii="Open Sans" w:hAnsi="Open Sans"/>
      <w:color w:val="000000"/>
      <w:sz w:val="20"/>
      <w:szCs w:val="20"/>
    </w:rPr>
  </w:style>
  <w:style w:type="paragraph" w:styleId="CommentSubject">
    <w:name w:val="annotation subject"/>
    <w:basedOn w:val="CommentText"/>
    <w:next w:val="CommentText"/>
    <w:link w:val="CommentSubjectChar"/>
    <w:uiPriority w:val="99"/>
    <w:semiHidden/>
    <w:unhideWhenUsed/>
    <w:rsid w:val="0037680C"/>
    <w:rPr>
      <w:b/>
      <w:bCs/>
    </w:rPr>
  </w:style>
  <w:style w:type="character" w:customStyle="1" w:styleId="CommentSubjectChar">
    <w:name w:val="Comment Subject Char"/>
    <w:link w:val="CommentSubject"/>
    <w:uiPriority w:val="99"/>
    <w:semiHidden/>
    <w:rsid w:val="0037680C"/>
    <w:rPr>
      <w:rFonts w:ascii="Open Sans" w:hAnsi="Open Sans"/>
      <w:b/>
      <w:bCs/>
      <w:color w:val="000000"/>
      <w:sz w:val="20"/>
      <w:szCs w:val="20"/>
    </w:rPr>
  </w:style>
  <w:style w:type="character" w:customStyle="1" w:styleId="SubtitleChar">
    <w:name w:val="Subtitle Char"/>
    <w:link w:val="Subtitle"/>
    <w:uiPriority w:val="11"/>
    <w:rsid w:val="001D54A2"/>
    <w:rPr>
      <w:rFonts w:ascii="Open Sans" w:hAnsi="Open Sans"/>
      <w:color w:val="000000"/>
      <w:kern w:val="24"/>
    </w:rPr>
  </w:style>
  <w:style w:type="paragraph" w:styleId="ListBullet2">
    <w:name w:val="List Bullet 2"/>
    <w:basedOn w:val="Normal"/>
    <w:uiPriority w:val="99"/>
    <w:unhideWhenUsed/>
    <w:rsid w:val="00CD2F01"/>
    <w:pPr>
      <w:numPr>
        <w:numId w:val="4"/>
      </w:numPr>
      <w:spacing w:after="240" w:line="312" w:lineRule="auto"/>
      <w:ind w:left="924" w:hanging="357"/>
      <w:contextualSpacing/>
    </w:pPr>
    <w:rPr>
      <w:rFonts w:ascii="Plus Jakarta Sans" w:hAnsi="Plus Jakarta Sans"/>
      <w:color w:val="000000" w:themeColor="text1"/>
    </w:rPr>
  </w:style>
  <w:style w:type="paragraph" w:styleId="ListNumber">
    <w:name w:val="List Number"/>
    <w:basedOn w:val="Normal"/>
    <w:uiPriority w:val="99"/>
    <w:unhideWhenUsed/>
    <w:rsid w:val="00CE6503"/>
    <w:pPr>
      <w:numPr>
        <w:numId w:val="3"/>
      </w:numPr>
      <w:spacing w:after="240"/>
      <w:ind w:left="357" w:hanging="357"/>
      <w:contextualSpacing/>
    </w:pPr>
  </w:style>
  <w:style w:type="paragraph" w:styleId="ListNumber2">
    <w:name w:val="List Number 2"/>
    <w:basedOn w:val="Normal"/>
    <w:uiPriority w:val="99"/>
    <w:unhideWhenUsed/>
    <w:rsid w:val="00CD2F01"/>
    <w:pPr>
      <w:numPr>
        <w:numId w:val="12"/>
      </w:numPr>
      <w:spacing w:after="120" w:line="312" w:lineRule="auto"/>
      <w:contextualSpacing/>
    </w:pPr>
    <w:rPr>
      <w:rFonts w:ascii="Plus Jakarta Sans" w:hAnsi="Plus Jakarta Sans"/>
      <w:color w:val="000000" w:themeColor="text1"/>
    </w:rPr>
  </w:style>
  <w:style w:type="paragraph" w:styleId="ListNumber3">
    <w:name w:val="List Number 3"/>
    <w:basedOn w:val="Normal"/>
    <w:uiPriority w:val="99"/>
    <w:unhideWhenUsed/>
    <w:rsid w:val="00CE6503"/>
    <w:pPr>
      <w:numPr>
        <w:numId w:val="2"/>
      </w:numPr>
      <w:contextualSpacing/>
    </w:pPr>
  </w:style>
  <w:style w:type="numbering" w:styleId="111111">
    <w:name w:val="Outline List 2"/>
    <w:basedOn w:val="NoList"/>
    <w:uiPriority w:val="99"/>
    <w:semiHidden/>
    <w:unhideWhenUsed/>
    <w:rsid w:val="0088458B"/>
    <w:pPr>
      <w:numPr>
        <w:numId w:val="5"/>
      </w:numPr>
    </w:pPr>
  </w:style>
  <w:style w:type="character" w:styleId="FollowedHyperlink">
    <w:name w:val="FollowedHyperlink"/>
    <w:uiPriority w:val="99"/>
    <w:unhideWhenUsed/>
    <w:rsid w:val="0037680C"/>
    <w:rPr>
      <w:rFonts w:ascii="Open Sans" w:hAnsi="Open Sans"/>
      <w:color w:val="9E007E"/>
      <w:sz w:val="24"/>
      <w:u w:val="single"/>
    </w:rPr>
  </w:style>
  <w:style w:type="character" w:styleId="Strong">
    <w:name w:val="Strong"/>
    <w:uiPriority w:val="22"/>
    <w:qFormat/>
    <w:rsid w:val="002A7971"/>
    <w:rPr>
      <w:b/>
      <w:bCs/>
    </w:rPr>
  </w:style>
  <w:style w:type="paragraph" w:styleId="Title">
    <w:name w:val="Title"/>
    <w:basedOn w:val="Normal"/>
    <w:next w:val="Normal"/>
    <w:link w:val="TitleChar"/>
    <w:uiPriority w:val="10"/>
    <w:qFormat/>
    <w:rsid w:val="00286BF3"/>
    <w:pPr>
      <w:spacing w:before="360"/>
      <w:contextualSpacing/>
    </w:pPr>
    <w:rPr>
      <w:color w:val="000000"/>
      <w:spacing w:val="-10"/>
      <w:kern w:val="28"/>
      <w:sz w:val="72"/>
      <w:szCs w:val="56"/>
    </w:rPr>
  </w:style>
  <w:style w:type="character" w:customStyle="1" w:styleId="TitleChar">
    <w:name w:val="Title Char"/>
    <w:link w:val="Title"/>
    <w:uiPriority w:val="10"/>
    <w:rsid w:val="00286BF3"/>
    <w:rPr>
      <w:rFonts w:ascii="Open Sans Light" w:eastAsia="MS PGothic" w:hAnsi="Open Sans Light" w:cs="Times New Roman"/>
      <w:color w:val="000000"/>
      <w:spacing w:val="-10"/>
      <w:kern w:val="28"/>
      <w:sz w:val="72"/>
      <w:szCs w:val="56"/>
    </w:rPr>
  </w:style>
  <w:style w:type="character" w:styleId="IntenseEmphasis">
    <w:name w:val="Intense Emphasis"/>
    <w:uiPriority w:val="21"/>
    <w:rsid w:val="001D54A2"/>
    <w:rPr>
      <w:rFonts w:ascii="Open Sans" w:hAnsi="Open Sans"/>
      <w:b/>
      <w:i/>
      <w:iCs/>
      <w:color w:val="000000"/>
      <w:sz w:val="24"/>
      <w:u w:val="single"/>
    </w:rPr>
  </w:style>
  <w:style w:type="paragraph" w:styleId="Quote">
    <w:name w:val="Quote"/>
    <w:basedOn w:val="Normal"/>
    <w:next w:val="Normal"/>
    <w:link w:val="QuoteChar"/>
    <w:uiPriority w:val="29"/>
    <w:rsid w:val="00702F1F"/>
    <w:pPr>
      <w:pBdr>
        <w:left w:val="single" w:sz="4" w:space="4" w:color="000000"/>
      </w:pBdr>
      <w:spacing w:before="240" w:after="240"/>
      <w:ind w:left="862" w:right="862"/>
      <w:contextualSpacing/>
    </w:pPr>
    <w:rPr>
      <w:i/>
      <w:iCs/>
      <w:color w:val="000000"/>
    </w:rPr>
  </w:style>
  <w:style w:type="character" w:customStyle="1" w:styleId="QuoteChar">
    <w:name w:val="Quote Char"/>
    <w:link w:val="Quote"/>
    <w:uiPriority w:val="29"/>
    <w:rsid w:val="00702F1F"/>
    <w:rPr>
      <w:rFonts w:ascii="Open Sans Light" w:hAnsi="Open Sans Light"/>
      <w:i/>
      <w:iCs/>
      <w:color w:val="000000"/>
    </w:rPr>
  </w:style>
  <w:style w:type="paragraph" w:styleId="IntenseQuote">
    <w:name w:val="Intense Quote"/>
    <w:basedOn w:val="Normal"/>
    <w:next w:val="Normal"/>
    <w:link w:val="IntenseQuoteChar"/>
    <w:uiPriority w:val="30"/>
    <w:rsid w:val="00702F1F"/>
    <w:pPr>
      <w:pBdr>
        <w:left w:val="single" w:sz="4" w:space="4" w:color="007FA3"/>
      </w:pBdr>
      <w:spacing w:before="360" w:after="360"/>
      <w:ind w:left="862" w:right="862"/>
    </w:pPr>
    <w:rPr>
      <w:i/>
      <w:iCs/>
      <w:color w:val="000000"/>
      <w:sz w:val="32"/>
    </w:rPr>
  </w:style>
  <w:style w:type="character" w:customStyle="1" w:styleId="IntenseQuoteChar">
    <w:name w:val="Intense Quote Char"/>
    <w:link w:val="IntenseQuote"/>
    <w:uiPriority w:val="30"/>
    <w:rsid w:val="00702F1F"/>
    <w:rPr>
      <w:rFonts w:ascii="Open Sans Light" w:hAnsi="Open Sans Light"/>
      <w:i/>
      <w:iCs/>
      <w:color w:val="000000"/>
      <w:sz w:val="32"/>
    </w:rPr>
  </w:style>
  <w:style w:type="character" w:styleId="SubtleReference">
    <w:name w:val="Subtle Reference"/>
    <w:uiPriority w:val="31"/>
    <w:rsid w:val="001D54A2"/>
    <w:rPr>
      <w:rFonts w:ascii="Open Sans" w:hAnsi="Open Sans"/>
      <w:smallCaps/>
      <w:color w:val="000000"/>
      <w:sz w:val="20"/>
    </w:rPr>
  </w:style>
  <w:style w:type="character" w:styleId="IntenseReference">
    <w:name w:val="Intense Reference"/>
    <w:uiPriority w:val="32"/>
    <w:rsid w:val="001D54A2"/>
    <w:rPr>
      <w:rFonts w:ascii="Open Sans" w:hAnsi="Open Sans"/>
      <w:b/>
      <w:bCs/>
      <w:smallCaps/>
      <w:color w:val="000000"/>
      <w:spacing w:val="5"/>
      <w:sz w:val="24"/>
    </w:rPr>
  </w:style>
  <w:style w:type="character" w:styleId="BookTitle">
    <w:name w:val="Book Title"/>
    <w:uiPriority w:val="33"/>
    <w:rsid w:val="008E0F66"/>
    <w:rPr>
      <w:rFonts w:ascii="Open Sans SemiBold" w:hAnsi="Open Sans SemiBold"/>
      <w:b/>
      <w:bCs/>
      <w:i/>
      <w:iCs/>
      <w:color w:val="000000"/>
      <w:spacing w:val="5"/>
      <w:sz w:val="52"/>
    </w:rPr>
  </w:style>
  <w:style w:type="paragraph" w:styleId="ListParagraph">
    <w:name w:val="List Paragraph"/>
    <w:basedOn w:val="Normal"/>
    <w:uiPriority w:val="34"/>
    <w:qFormat/>
    <w:rsid w:val="00CD2F01"/>
    <w:pPr>
      <w:spacing w:line="312" w:lineRule="auto"/>
      <w:ind w:left="720"/>
      <w:contextualSpacing/>
    </w:pPr>
    <w:rPr>
      <w:rFonts w:ascii="Plus Jakarta Sans" w:hAnsi="Plus Jakarta Sans"/>
      <w:color w:val="000000" w:themeColor="text1"/>
    </w:rPr>
  </w:style>
  <w:style w:type="paragraph" w:styleId="Caption">
    <w:name w:val="caption"/>
    <w:basedOn w:val="Normal"/>
    <w:next w:val="Normal"/>
    <w:uiPriority w:val="35"/>
    <w:semiHidden/>
    <w:unhideWhenUsed/>
    <w:qFormat/>
    <w:rsid w:val="001D54A2"/>
    <w:pPr>
      <w:spacing w:after="200"/>
    </w:pPr>
    <w:rPr>
      <w:rFonts w:ascii="Open Sans" w:hAnsi="Open Sans"/>
      <w:i/>
      <w:iCs/>
      <w:color w:val="007FA3"/>
      <w:sz w:val="18"/>
      <w:szCs w:val="18"/>
    </w:rPr>
  </w:style>
  <w:style w:type="paragraph" w:styleId="Bibliography">
    <w:name w:val="Bibliography"/>
    <w:basedOn w:val="Normal"/>
    <w:next w:val="Normal"/>
    <w:uiPriority w:val="37"/>
    <w:semiHidden/>
    <w:unhideWhenUsed/>
    <w:rsid w:val="0037680C"/>
    <w:rPr>
      <w:rFonts w:ascii="Open Sans" w:hAnsi="Open Sans"/>
      <w:color w:val="000000"/>
    </w:rPr>
  </w:style>
  <w:style w:type="paragraph" w:styleId="BlockText">
    <w:name w:val="Block Text"/>
    <w:basedOn w:val="Normal"/>
    <w:uiPriority w:val="99"/>
    <w:semiHidden/>
    <w:unhideWhenUsed/>
    <w:rsid w:val="0037680C"/>
    <w:pPr>
      <w:pBdr>
        <w:top w:val="single" w:sz="2" w:space="10" w:color="003057"/>
        <w:left w:val="single" w:sz="2" w:space="10" w:color="003057"/>
        <w:bottom w:val="single" w:sz="2" w:space="10" w:color="003057"/>
        <w:right w:val="single" w:sz="2" w:space="10" w:color="003057"/>
      </w:pBdr>
      <w:ind w:left="1152" w:right="1152"/>
    </w:pPr>
    <w:rPr>
      <w:rFonts w:ascii="Open Sans" w:hAnsi="Open Sans"/>
      <w:i/>
      <w:iCs/>
      <w:color w:val="003057"/>
    </w:rPr>
  </w:style>
  <w:style w:type="paragraph" w:styleId="BodyText2">
    <w:name w:val="Body Text 2"/>
    <w:basedOn w:val="Normal"/>
    <w:link w:val="BodyText2Char"/>
    <w:uiPriority w:val="99"/>
    <w:semiHidden/>
    <w:unhideWhenUsed/>
    <w:rsid w:val="0037680C"/>
    <w:pPr>
      <w:spacing w:after="120" w:line="480" w:lineRule="auto"/>
    </w:pPr>
    <w:rPr>
      <w:rFonts w:ascii="Open Sans" w:hAnsi="Open Sans"/>
      <w:b/>
      <w:color w:val="000000"/>
    </w:rPr>
  </w:style>
  <w:style w:type="character" w:customStyle="1" w:styleId="BodyText2Char">
    <w:name w:val="Body Text 2 Char"/>
    <w:link w:val="BodyText2"/>
    <w:uiPriority w:val="99"/>
    <w:semiHidden/>
    <w:rsid w:val="0037680C"/>
    <w:rPr>
      <w:rFonts w:ascii="Open Sans" w:hAnsi="Open Sans"/>
      <w:b/>
      <w:color w:val="000000"/>
    </w:rPr>
  </w:style>
  <w:style w:type="paragraph" w:styleId="BodyText3">
    <w:name w:val="Body Text 3"/>
    <w:basedOn w:val="Normal"/>
    <w:link w:val="BodyText3Char"/>
    <w:uiPriority w:val="99"/>
    <w:semiHidden/>
    <w:unhideWhenUsed/>
    <w:rsid w:val="0037680C"/>
    <w:pPr>
      <w:spacing w:after="120"/>
    </w:pPr>
    <w:rPr>
      <w:rFonts w:ascii="Open Sans" w:hAnsi="Open Sans"/>
      <w:color w:val="000000"/>
      <w:sz w:val="16"/>
      <w:szCs w:val="16"/>
    </w:rPr>
  </w:style>
  <w:style w:type="character" w:customStyle="1" w:styleId="BodyText3Char">
    <w:name w:val="Body Text 3 Char"/>
    <w:link w:val="BodyText3"/>
    <w:uiPriority w:val="99"/>
    <w:semiHidden/>
    <w:rsid w:val="0037680C"/>
    <w:rPr>
      <w:rFonts w:ascii="Open Sans" w:hAnsi="Open Sans"/>
      <w:color w:val="000000"/>
      <w:sz w:val="16"/>
      <w:szCs w:val="16"/>
    </w:rPr>
  </w:style>
  <w:style w:type="paragraph" w:styleId="BodyTextFirstIndent">
    <w:name w:val="Body Text First Indent"/>
    <w:basedOn w:val="BodyText"/>
    <w:link w:val="BodyTextFirstIndentChar"/>
    <w:uiPriority w:val="99"/>
    <w:semiHidden/>
    <w:unhideWhenUsed/>
    <w:rsid w:val="00DD4DC8"/>
    <w:pPr>
      <w:ind w:firstLine="360"/>
    </w:pPr>
    <w:rPr>
      <w:color w:val="000000"/>
    </w:rPr>
  </w:style>
  <w:style w:type="character" w:customStyle="1" w:styleId="BodyTextFirstIndentChar">
    <w:name w:val="Body Text First Indent Char"/>
    <w:link w:val="BodyTextFirstIndent"/>
    <w:uiPriority w:val="99"/>
    <w:semiHidden/>
    <w:rsid w:val="00DD4DC8"/>
    <w:rPr>
      <w:rFonts w:ascii="Arial" w:hAnsi="Arial" w:cs="Open Sans Light"/>
      <w:color w:val="000000"/>
      <w:lang w:val="en-GB" w:eastAsia="en-GB"/>
    </w:rPr>
  </w:style>
  <w:style w:type="paragraph" w:styleId="BodyTextIndent">
    <w:name w:val="Body Text Indent"/>
    <w:basedOn w:val="Normal"/>
    <w:link w:val="BodyTextIndentChar"/>
    <w:uiPriority w:val="99"/>
    <w:semiHidden/>
    <w:unhideWhenUsed/>
    <w:rsid w:val="0037680C"/>
    <w:pPr>
      <w:spacing w:after="120"/>
      <w:ind w:left="283"/>
    </w:pPr>
    <w:rPr>
      <w:rFonts w:ascii="Open Sans" w:hAnsi="Open Sans"/>
      <w:color w:val="000000"/>
    </w:rPr>
  </w:style>
  <w:style w:type="character" w:customStyle="1" w:styleId="BodyTextIndentChar">
    <w:name w:val="Body Text Indent Char"/>
    <w:link w:val="BodyTextIndent"/>
    <w:uiPriority w:val="99"/>
    <w:semiHidden/>
    <w:rsid w:val="0037680C"/>
    <w:rPr>
      <w:rFonts w:ascii="Open Sans" w:hAnsi="Open Sans"/>
      <w:color w:val="000000"/>
    </w:rPr>
  </w:style>
  <w:style w:type="paragraph" w:styleId="BodyTextFirstIndent2">
    <w:name w:val="Body Text First Indent 2"/>
    <w:basedOn w:val="BodyTextIndent"/>
    <w:link w:val="BodyTextFirstIndent2Char"/>
    <w:uiPriority w:val="99"/>
    <w:semiHidden/>
    <w:unhideWhenUsed/>
    <w:rsid w:val="0037680C"/>
    <w:pPr>
      <w:spacing w:after="0"/>
      <w:ind w:left="360" w:firstLine="360"/>
    </w:pPr>
  </w:style>
  <w:style w:type="character" w:customStyle="1" w:styleId="BodyTextFirstIndent2Char">
    <w:name w:val="Body Text First Indent 2 Char"/>
    <w:link w:val="BodyTextFirstIndent2"/>
    <w:uiPriority w:val="99"/>
    <w:semiHidden/>
    <w:rsid w:val="0037680C"/>
    <w:rPr>
      <w:rFonts w:ascii="Open Sans" w:hAnsi="Open Sans"/>
      <w:color w:val="000000"/>
    </w:rPr>
  </w:style>
  <w:style w:type="paragraph" w:styleId="BodyTextIndent2">
    <w:name w:val="Body Text Indent 2"/>
    <w:basedOn w:val="Normal"/>
    <w:link w:val="BodyTextIndent2Char"/>
    <w:uiPriority w:val="99"/>
    <w:semiHidden/>
    <w:unhideWhenUsed/>
    <w:rsid w:val="0037680C"/>
    <w:pPr>
      <w:spacing w:after="120" w:line="480" w:lineRule="auto"/>
      <w:ind w:left="283"/>
    </w:pPr>
    <w:rPr>
      <w:rFonts w:ascii="Open Sans" w:hAnsi="Open Sans"/>
      <w:color w:val="000000"/>
    </w:rPr>
  </w:style>
  <w:style w:type="character" w:customStyle="1" w:styleId="BodyTextIndent2Char">
    <w:name w:val="Body Text Indent 2 Char"/>
    <w:link w:val="BodyTextIndent2"/>
    <w:uiPriority w:val="99"/>
    <w:semiHidden/>
    <w:rsid w:val="0037680C"/>
    <w:rPr>
      <w:rFonts w:ascii="Open Sans" w:hAnsi="Open Sans"/>
      <w:color w:val="000000"/>
    </w:rPr>
  </w:style>
  <w:style w:type="paragraph" w:styleId="BodyTextIndent3">
    <w:name w:val="Body Text Indent 3"/>
    <w:basedOn w:val="Normal"/>
    <w:link w:val="BodyTextIndent3Char"/>
    <w:uiPriority w:val="99"/>
    <w:semiHidden/>
    <w:unhideWhenUsed/>
    <w:rsid w:val="0037680C"/>
    <w:pPr>
      <w:spacing w:after="120"/>
      <w:ind w:left="283"/>
    </w:pPr>
    <w:rPr>
      <w:rFonts w:ascii="Open Sans" w:hAnsi="Open Sans"/>
      <w:color w:val="000000"/>
      <w:sz w:val="16"/>
      <w:szCs w:val="16"/>
    </w:rPr>
  </w:style>
  <w:style w:type="character" w:customStyle="1" w:styleId="BodyTextIndent3Char">
    <w:name w:val="Body Text Indent 3 Char"/>
    <w:link w:val="BodyTextIndent3"/>
    <w:uiPriority w:val="99"/>
    <w:semiHidden/>
    <w:rsid w:val="0037680C"/>
    <w:rPr>
      <w:rFonts w:ascii="Open Sans" w:hAnsi="Open Sans"/>
      <w:color w:val="000000"/>
      <w:sz w:val="16"/>
      <w:szCs w:val="16"/>
    </w:rPr>
  </w:style>
  <w:style w:type="paragraph" w:styleId="Closing">
    <w:name w:val="Closing"/>
    <w:basedOn w:val="Normal"/>
    <w:link w:val="ClosingChar"/>
    <w:uiPriority w:val="99"/>
    <w:semiHidden/>
    <w:unhideWhenUsed/>
    <w:rsid w:val="0037680C"/>
    <w:pPr>
      <w:ind w:left="4252"/>
    </w:pPr>
    <w:rPr>
      <w:rFonts w:ascii="Open Sans" w:hAnsi="Open Sans"/>
      <w:color w:val="000000"/>
    </w:rPr>
  </w:style>
  <w:style w:type="character" w:customStyle="1" w:styleId="ClosingChar">
    <w:name w:val="Closing Char"/>
    <w:link w:val="Closing"/>
    <w:uiPriority w:val="99"/>
    <w:semiHidden/>
    <w:rsid w:val="0037680C"/>
    <w:rPr>
      <w:rFonts w:ascii="Open Sans" w:hAnsi="Open Sans"/>
      <w:color w:val="000000"/>
    </w:rPr>
  </w:style>
  <w:style w:type="paragraph" w:styleId="Date">
    <w:name w:val="Date"/>
    <w:basedOn w:val="Normal"/>
    <w:next w:val="Normal"/>
    <w:link w:val="DateChar"/>
    <w:uiPriority w:val="99"/>
    <w:semiHidden/>
    <w:unhideWhenUsed/>
    <w:rsid w:val="0037680C"/>
    <w:rPr>
      <w:rFonts w:ascii="Open Sans" w:hAnsi="Open Sans"/>
      <w:color w:val="000000"/>
    </w:rPr>
  </w:style>
  <w:style w:type="character" w:customStyle="1" w:styleId="DateChar">
    <w:name w:val="Date Char"/>
    <w:link w:val="Date"/>
    <w:uiPriority w:val="99"/>
    <w:semiHidden/>
    <w:rsid w:val="0037680C"/>
    <w:rPr>
      <w:rFonts w:ascii="Open Sans" w:hAnsi="Open Sans"/>
      <w:color w:val="000000"/>
    </w:rPr>
  </w:style>
  <w:style w:type="paragraph" w:styleId="DocumentMap">
    <w:name w:val="Document Map"/>
    <w:basedOn w:val="Normal"/>
    <w:link w:val="DocumentMapChar"/>
    <w:uiPriority w:val="99"/>
    <w:semiHidden/>
    <w:unhideWhenUsed/>
    <w:rsid w:val="0037680C"/>
    <w:rPr>
      <w:rFonts w:ascii="Open Sans" w:hAnsi="Open Sans"/>
      <w:color w:val="000000"/>
    </w:rPr>
  </w:style>
  <w:style w:type="character" w:customStyle="1" w:styleId="DocumentMapChar">
    <w:name w:val="Document Map Char"/>
    <w:link w:val="DocumentMap"/>
    <w:uiPriority w:val="99"/>
    <w:semiHidden/>
    <w:rsid w:val="0037680C"/>
    <w:rPr>
      <w:rFonts w:ascii="Open Sans" w:hAnsi="Open Sans" w:cs="Times New Roman"/>
      <w:color w:val="000000"/>
    </w:rPr>
  </w:style>
  <w:style w:type="paragraph" w:styleId="EmailSignature">
    <w:name w:val="E-mail Signature"/>
    <w:basedOn w:val="Normal"/>
    <w:link w:val="EmailSignatureChar"/>
    <w:uiPriority w:val="99"/>
    <w:semiHidden/>
    <w:unhideWhenUsed/>
    <w:rsid w:val="0037680C"/>
    <w:rPr>
      <w:rFonts w:ascii="Open Sans" w:hAnsi="Open Sans"/>
      <w:color w:val="000000"/>
    </w:rPr>
  </w:style>
  <w:style w:type="character" w:customStyle="1" w:styleId="EmailSignatureChar">
    <w:name w:val="Email Signature Char"/>
    <w:link w:val="EmailSignature"/>
    <w:uiPriority w:val="99"/>
    <w:semiHidden/>
    <w:rsid w:val="0037680C"/>
    <w:rPr>
      <w:rFonts w:ascii="Open Sans" w:hAnsi="Open Sans"/>
      <w:color w:val="000000"/>
    </w:rPr>
  </w:style>
  <w:style w:type="character" w:styleId="EndnoteReference">
    <w:name w:val="endnote reference"/>
    <w:uiPriority w:val="99"/>
    <w:semiHidden/>
    <w:unhideWhenUsed/>
    <w:rsid w:val="0037680C"/>
    <w:rPr>
      <w:rFonts w:ascii="Open Sans" w:hAnsi="Open Sans"/>
      <w:b/>
      <w:color w:val="000000"/>
      <w:sz w:val="24"/>
      <w:vertAlign w:val="superscript"/>
    </w:rPr>
  </w:style>
  <w:style w:type="paragraph" w:styleId="EndnoteText">
    <w:name w:val="endnote text"/>
    <w:basedOn w:val="Normal"/>
    <w:link w:val="EndnoteTextChar"/>
    <w:uiPriority w:val="99"/>
    <w:semiHidden/>
    <w:unhideWhenUsed/>
    <w:rsid w:val="0037680C"/>
    <w:rPr>
      <w:rFonts w:ascii="Open Sans" w:hAnsi="Open Sans"/>
      <w:color w:val="000000"/>
    </w:rPr>
  </w:style>
  <w:style w:type="character" w:customStyle="1" w:styleId="EndnoteTextChar">
    <w:name w:val="Endnote Text Char"/>
    <w:link w:val="EndnoteText"/>
    <w:uiPriority w:val="99"/>
    <w:semiHidden/>
    <w:rsid w:val="0037680C"/>
    <w:rPr>
      <w:rFonts w:ascii="Open Sans" w:hAnsi="Open Sans"/>
      <w:color w:val="000000"/>
    </w:rPr>
  </w:style>
  <w:style w:type="paragraph" w:styleId="EnvelopeAddress">
    <w:name w:val="envelope address"/>
    <w:basedOn w:val="Normal"/>
    <w:uiPriority w:val="99"/>
    <w:semiHidden/>
    <w:unhideWhenUsed/>
    <w:rsid w:val="0037680C"/>
    <w:pPr>
      <w:framePr w:w="7920" w:h="1980" w:hRule="exact" w:hSpace="180" w:wrap="auto" w:hAnchor="page" w:xAlign="center" w:yAlign="bottom"/>
      <w:ind w:left="2880"/>
    </w:pPr>
    <w:rPr>
      <w:rFonts w:ascii="Open Sans" w:hAnsi="Open Sans"/>
      <w:color w:val="000000"/>
    </w:rPr>
  </w:style>
  <w:style w:type="paragraph" w:styleId="EnvelopeReturn">
    <w:name w:val="envelope return"/>
    <w:basedOn w:val="Normal"/>
    <w:uiPriority w:val="99"/>
    <w:semiHidden/>
    <w:unhideWhenUsed/>
    <w:rsid w:val="0037680C"/>
    <w:rPr>
      <w:rFonts w:ascii="Open Sans" w:hAnsi="Open Sans"/>
      <w:color w:val="000000"/>
      <w:sz w:val="20"/>
      <w:szCs w:val="20"/>
    </w:rPr>
  </w:style>
  <w:style w:type="character" w:styleId="FootnoteReference">
    <w:name w:val="footnote reference"/>
    <w:uiPriority w:val="99"/>
    <w:semiHidden/>
    <w:unhideWhenUsed/>
    <w:rsid w:val="0037680C"/>
    <w:rPr>
      <w:rFonts w:ascii="Open Sans" w:hAnsi="Open Sans"/>
      <w:sz w:val="24"/>
      <w:vertAlign w:val="superscript"/>
    </w:rPr>
  </w:style>
  <w:style w:type="paragraph" w:styleId="FootnoteText">
    <w:name w:val="footnote text"/>
    <w:basedOn w:val="Normal"/>
    <w:link w:val="FootnoteTextChar"/>
    <w:uiPriority w:val="99"/>
    <w:semiHidden/>
    <w:unhideWhenUsed/>
    <w:rsid w:val="0037680C"/>
    <w:rPr>
      <w:rFonts w:ascii="Open Sans" w:hAnsi="Open Sans"/>
      <w:color w:val="000000"/>
    </w:rPr>
  </w:style>
  <w:style w:type="character" w:customStyle="1" w:styleId="FootnoteTextChar">
    <w:name w:val="Footnote Text Char"/>
    <w:link w:val="FootnoteText"/>
    <w:uiPriority w:val="99"/>
    <w:semiHidden/>
    <w:rsid w:val="0037680C"/>
    <w:rPr>
      <w:rFonts w:ascii="Open Sans" w:hAnsi="Open Sans"/>
      <w:color w:val="000000"/>
    </w:rPr>
  </w:style>
  <w:style w:type="character" w:styleId="PageNumber">
    <w:name w:val="page number"/>
    <w:uiPriority w:val="99"/>
    <w:semiHidden/>
    <w:unhideWhenUsed/>
    <w:rsid w:val="00A13C21"/>
    <w:rPr>
      <w:rFonts w:ascii="Open Sans" w:hAnsi="Open Sans"/>
      <w:color w:val="505759"/>
      <w:sz w:val="20"/>
    </w:rPr>
  </w:style>
  <w:style w:type="paragraph" w:styleId="Signature">
    <w:name w:val="Signature"/>
    <w:basedOn w:val="Normal"/>
    <w:link w:val="SignatureChar"/>
    <w:uiPriority w:val="99"/>
    <w:semiHidden/>
    <w:unhideWhenUsed/>
    <w:rsid w:val="00A13C21"/>
    <w:pPr>
      <w:ind w:left="4252"/>
    </w:pPr>
    <w:rPr>
      <w:rFonts w:ascii="Open Sans" w:hAnsi="Open Sans"/>
      <w:color w:val="000000"/>
    </w:rPr>
  </w:style>
  <w:style w:type="character" w:customStyle="1" w:styleId="SignatureChar">
    <w:name w:val="Signature Char"/>
    <w:link w:val="Signature"/>
    <w:uiPriority w:val="99"/>
    <w:semiHidden/>
    <w:rsid w:val="00A13C21"/>
    <w:rPr>
      <w:rFonts w:ascii="Open Sans" w:hAnsi="Open Sans"/>
      <w:color w:val="000000"/>
    </w:rPr>
  </w:style>
  <w:style w:type="paragraph" w:styleId="ListBullet3">
    <w:name w:val="List Bullet 3"/>
    <w:basedOn w:val="Normal"/>
    <w:uiPriority w:val="99"/>
    <w:unhideWhenUsed/>
    <w:rsid w:val="008772BD"/>
    <w:pPr>
      <w:numPr>
        <w:numId w:val="11"/>
      </w:numPr>
      <w:contextualSpacing/>
    </w:pPr>
  </w:style>
  <w:style w:type="paragraph" w:customStyle="1" w:styleId="Footerinformation810pt">
    <w:name w:val="Footer information 8/10pt"/>
    <w:basedOn w:val="Normal"/>
    <w:uiPriority w:val="99"/>
    <w:rsid w:val="0037680C"/>
    <w:pPr>
      <w:widowControl w:val="0"/>
      <w:autoSpaceDE w:val="0"/>
      <w:autoSpaceDN w:val="0"/>
      <w:adjustRightInd w:val="0"/>
      <w:spacing w:line="200" w:lineRule="atLeast"/>
      <w:textAlignment w:val="center"/>
    </w:pPr>
    <w:rPr>
      <w:rFonts w:ascii="Open Sans" w:hAnsi="Open Sans" w:cs="OpenSans-Light"/>
      <w:color w:val="000000"/>
      <w:sz w:val="16"/>
      <w:szCs w:val="16"/>
    </w:rPr>
  </w:style>
  <w:style w:type="character" w:styleId="HTMLAcronym">
    <w:name w:val="HTML Acronym"/>
    <w:basedOn w:val="DefaultParagraphFont"/>
    <w:uiPriority w:val="99"/>
    <w:semiHidden/>
    <w:unhideWhenUsed/>
    <w:rsid w:val="0037680C"/>
  </w:style>
  <w:style w:type="paragraph" w:styleId="HTMLAddress">
    <w:name w:val="HTML Address"/>
    <w:basedOn w:val="Normal"/>
    <w:link w:val="HTMLAddressChar"/>
    <w:uiPriority w:val="99"/>
    <w:semiHidden/>
    <w:unhideWhenUsed/>
    <w:rsid w:val="00702F1F"/>
    <w:rPr>
      <w:rFonts w:ascii="Open Sans" w:hAnsi="Open Sans"/>
      <w:i/>
      <w:iCs/>
    </w:rPr>
  </w:style>
  <w:style w:type="character" w:customStyle="1" w:styleId="HTMLAddressChar">
    <w:name w:val="HTML Address Char"/>
    <w:link w:val="HTMLAddress"/>
    <w:uiPriority w:val="99"/>
    <w:semiHidden/>
    <w:rsid w:val="00702F1F"/>
    <w:rPr>
      <w:rFonts w:ascii="Open Sans" w:hAnsi="Open Sans" w:cs="Times New Roman"/>
      <w:i/>
      <w:iCs/>
      <w:lang w:val="en-GB" w:eastAsia="en-GB"/>
    </w:rPr>
  </w:style>
  <w:style w:type="paragraph" w:styleId="Index1">
    <w:name w:val="index 1"/>
    <w:basedOn w:val="Normal"/>
    <w:next w:val="Normal"/>
    <w:autoRedefine/>
    <w:uiPriority w:val="99"/>
    <w:semiHidden/>
    <w:unhideWhenUsed/>
    <w:rsid w:val="006025B1"/>
    <w:pPr>
      <w:ind w:left="240" w:hanging="240"/>
    </w:pPr>
  </w:style>
  <w:style w:type="paragraph" w:styleId="Index2">
    <w:name w:val="index 2"/>
    <w:basedOn w:val="Normal"/>
    <w:next w:val="Normal"/>
    <w:autoRedefine/>
    <w:uiPriority w:val="99"/>
    <w:semiHidden/>
    <w:unhideWhenUsed/>
    <w:rsid w:val="006025B1"/>
    <w:pPr>
      <w:ind w:left="480" w:hanging="240"/>
    </w:pPr>
  </w:style>
  <w:style w:type="paragraph" w:styleId="Index3">
    <w:name w:val="index 3"/>
    <w:basedOn w:val="Normal"/>
    <w:next w:val="Normal"/>
    <w:autoRedefine/>
    <w:uiPriority w:val="99"/>
    <w:semiHidden/>
    <w:unhideWhenUsed/>
    <w:rsid w:val="006025B1"/>
    <w:pPr>
      <w:ind w:left="720" w:hanging="240"/>
    </w:pPr>
  </w:style>
  <w:style w:type="paragraph" w:styleId="Index4">
    <w:name w:val="index 4"/>
    <w:basedOn w:val="Normal"/>
    <w:next w:val="Normal"/>
    <w:autoRedefine/>
    <w:uiPriority w:val="99"/>
    <w:semiHidden/>
    <w:unhideWhenUsed/>
    <w:rsid w:val="006025B1"/>
    <w:pPr>
      <w:ind w:left="960" w:hanging="240"/>
    </w:pPr>
  </w:style>
  <w:style w:type="paragraph" w:styleId="Index5">
    <w:name w:val="index 5"/>
    <w:basedOn w:val="Normal"/>
    <w:next w:val="Normal"/>
    <w:autoRedefine/>
    <w:uiPriority w:val="99"/>
    <w:unhideWhenUsed/>
    <w:rsid w:val="006025B1"/>
    <w:pPr>
      <w:ind w:left="1200" w:hanging="240"/>
    </w:pPr>
  </w:style>
  <w:style w:type="paragraph" w:styleId="Index6">
    <w:name w:val="index 6"/>
    <w:basedOn w:val="Normal"/>
    <w:next w:val="Normal"/>
    <w:autoRedefine/>
    <w:uiPriority w:val="99"/>
    <w:semiHidden/>
    <w:unhideWhenUsed/>
    <w:rsid w:val="006025B1"/>
    <w:pPr>
      <w:ind w:left="1440" w:hanging="240"/>
    </w:pPr>
  </w:style>
  <w:style w:type="paragraph" w:styleId="Index7">
    <w:name w:val="index 7"/>
    <w:basedOn w:val="Normal"/>
    <w:next w:val="Normal"/>
    <w:autoRedefine/>
    <w:uiPriority w:val="99"/>
    <w:semiHidden/>
    <w:unhideWhenUsed/>
    <w:rsid w:val="006025B1"/>
    <w:pPr>
      <w:ind w:left="1680" w:hanging="240"/>
    </w:pPr>
  </w:style>
  <w:style w:type="paragraph" w:styleId="Index8">
    <w:name w:val="index 8"/>
    <w:basedOn w:val="Normal"/>
    <w:next w:val="Normal"/>
    <w:autoRedefine/>
    <w:uiPriority w:val="99"/>
    <w:semiHidden/>
    <w:unhideWhenUsed/>
    <w:rsid w:val="006025B1"/>
    <w:pPr>
      <w:ind w:left="1920" w:hanging="240"/>
    </w:pPr>
  </w:style>
  <w:style w:type="paragraph" w:styleId="Index9">
    <w:name w:val="index 9"/>
    <w:basedOn w:val="Normal"/>
    <w:next w:val="Normal"/>
    <w:autoRedefine/>
    <w:uiPriority w:val="99"/>
    <w:unhideWhenUsed/>
    <w:rsid w:val="006025B1"/>
    <w:pPr>
      <w:ind w:left="2160" w:hanging="240"/>
    </w:pPr>
  </w:style>
  <w:style w:type="paragraph" w:styleId="IndexHeading">
    <w:name w:val="index heading"/>
    <w:basedOn w:val="Normal"/>
    <w:next w:val="Index1"/>
    <w:uiPriority w:val="99"/>
    <w:semiHidden/>
    <w:unhideWhenUsed/>
    <w:rsid w:val="006025B1"/>
    <w:rPr>
      <w:rFonts w:ascii="Open Sans SemiBold" w:hAnsi="Open Sans SemiBold"/>
      <w:b/>
      <w:bCs/>
    </w:rPr>
  </w:style>
  <w:style w:type="character" w:styleId="LineNumber">
    <w:name w:val="line number"/>
    <w:uiPriority w:val="99"/>
    <w:semiHidden/>
    <w:unhideWhenUsed/>
    <w:rsid w:val="006025B1"/>
    <w:rPr>
      <w:rFonts w:ascii="Open Sans Light" w:hAnsi="Open Sans Light"/>
      <w:b w:val="0"/>
      <w:i w:val="0"/>
    </w:rPr>
  </w:style>
  <w:style w:type="paragraph" w:styleId="List">
    <w:name w:val="List"/>
    <w:basedOn w:val="Normal"/>
    <w:uiPriority w:val="99"/>
    <w:semiHidden/>
    <w:unhideWhenUsed/>
    <w:rsid w:val="006025B1"/>
    <w:pPr>
      <w:ind w:left="283" w:hanging="283"/>
      <w:contextualSpacing/>
    </w:pPr>
  </w:style>
  <w:style w:type="paragraph" w:styleId="List2">
    <w:name w:val="List 2"/>
    <w:basedOn w:val="Normal"/>
    <w:uiPriority w:val="99"/>
    <w:semiHidden/>
    <w:unhideWhenUsed/>
    <w:rsid w:val="006025B1"/>
    <w:pPr>
      <w:ind w:left="566" w:hanging="283"/>
      <w:contextualSpacing/>
    </w:pPr>
  </w:style>
  <w:style w:type="paragraph" w:styleId="List3">
    <w:name w:val="List 3"/>
    <w:basedOn w:val="Normal"/>
    <w:uiPriority w:val="99"/>
    <w:semiHidden/>
    <w:unhideWhenUsed/>
    <w:rsid w:val="006025B1"/>
    <w:pPr>
      <w:ind w:left="849" w:hanging="283"/>
      <w:contextualSpacing/>
    </w:pPr>
  </w:style>
  <w:style w:type="paragraph" w:styleId="List4">
    <w:name w:val="List 4"/>
    <w:basedOn w:val="Normal"/>
    <w:uiPriority w:val="99"/>
    <w:semiHidden/>
    <w:unhideWhenUsed/>
    <w:rsid w:val="006025B1"/>
    <w:pPr>
      <w:ind w:left="1132" w:hanging="283"/>
      <w:contextualSpacing/>
    </w:pPr>
  </w:style>
  <w:style w:type="paragraph" w:styleId="List5">
    <w:name w:val="List 5"/>
    <w:basedOn w:val="Normal"/>
    <w:uiPriority w:val="99"/>
    <w:semiHidden/>
    <w:unhideWhenUsed/>
    <w:rsid w:val="006025B1"/>
    <w:pPr>
      <w:ind w:left="1415" w:hanging="283"/>
      <w:contextualSpacing/>
    </w:pPr>
  </w:style>
  <w:style w:type="paragraph" w:styleId="ListBullet4">
    <w:name w:val="List Bullet 4"/>
    <w:basedOn w:val="Normal"/>
    <w:uiPriority w:val="99"/>
    <w:semiHidden/>
    <w:unhideWhenUsed/>
    <w:rsid w:val="008772BD"/>
    <w:pPr>
      <w:numPr>
        <w:numId w:val="10"/>
      </w:numPr>
      <w:contextualSpacing/>
    </w:pPr>
  </w:style>
  <w:style w:type="paragraph" w:styleId="ListBullet5">
    <w:name w:val="List Bullet 5"/>
    <w:basedOn w:val="Normal"/>
    <w:uiPriority w:val="99"/>
    <w:unhideWhenUsed/>
    <w:rsid w:val="008772BD"/>
    <w:pPr>
      <w:numPr>
        <w:numId w:val="9"/>
      </w:numPr>
      <w:contextualSpacing/>
    </w:pPr>
  </w:style>
  <w:style w:type="paragraph" w:styleId="ListContinue">
    <w:name w:val="List Continue"/>
    <w:basedOn w:val="Normal"/>
    <w:uiPriority w:val="99"/>
    <w:semiHidden/>
    <w:unhideWhenUsed/>
    <w:rsid w:val="006025B1"/>
    <w:pPr>
      <w:spacing w:after="120"/>
      <w:ind w:left="283"/>
      <w:contextualSpacing/>
    </w:pPr>
  </w:style>
  <w:style w:type="paragraph" w:styleId="ListContinue2">
    <w:name w:val="List Continue 2"/>
    <w:basedOn w:val="Normal"/>
    <w:uiPriority w:val="99"/>
    <w:semiHidden/>
    <w:unhideWhenUsed/>
    <w:rsid w:val="006025B1"/>
    <w:pPr>
      <w:spacing w:after="120"/>
      <w:ind w:left="566"/>
      <w:contextualSpacing/>
    </w:pPr>
  </w:style>
  <w:style w:type="paragraph" w:styleId="ListContinue3">
    <w:name w:val="List Continue 3"/>
    <w:basedOn w:val="Normal"/>
    <w:uiPriority w:val="99"/>
    <w:semiHidden/>
    <w:unhideWhenUsed/>
    <w:rsid w:val="006025B1"/>
    <w:pPr>
      <w:spacing w:after="120"/>
      <w:ind w:left="849"/>
      <w:contextualSpacing/>
    </w:pPr>
  </w:style>
  <w:style w:type="paragraph" w:styleId="ListContinue4">
    <w:name w:val="List Continue 4"/>
    <w:basedOn w:val="Normal"/>
    <w:uiPriority w:val="99"/>
    <w:semiHidden/>
    <w:unhideWhenUsed/>
    <w:rsid w:val="006025B1"/>
    <w:pPr>
      <w:spacing w:after="120"/>
      <w:ind w:left="1132"/>
      <w:contextualSpacing/>
    </w:pPr>
  </w:style>
  <w:style w:type="paragraph" w:styleId="ListContinue5">
    <w:name w:val="List Continue 5"/>
    <w:basedOn w:val="Normal"/>
    <w:uiPriority w:val="99"/>
    <w:semiHidden/>
    <w:unhideWhenUsed/>
    <w:rsid w:val="006025B1"/>
    <w:pPr>
      <w:spacing w:after="120"/>
      <w:ind w:left="1415"/>
      <w:contextualSpacing/>
    </w:pPr>
  </w:style>
  <w:style w:type="paragraph" w:styleId="ListNumber4">
    <w:name w:val="List Number 4"/>
    <w:basedOn w:val="Normal"/>
    <w:uiPriority w:val="99"/>
    <w:semiHidden/>
    <w:unhideWhenUsed/>
    <w:rsid w:val="00CE6503"/>
    <w:pPr>
      <w:numPr>
        <w:numId w:val="8"/>
      </w:numPr>
      <w:contextualSpacing/>
    </w:pPr>
  </w:style>
  <w:style w:type="paragraph" w:styleId="ListNumber5">
    <w:name w:val="List Number 5"/>
    <w:basedOn w:val="Normal"/>
    <w:uiPriority w:val="99"/>
    <w:semiHidden/>
    <w:unhideWhenUsed/>
    <w:rsid w:val="00CE6503"/>
    <w:pPr>
      <w:numPr>
        <w:numId w:val="7"/>
      </w:numPr>
      <w:contextualSpacing/>
    </w:pPr>
  </w:style>
  <w:style w:type="paragraph" w:styleId="MessageHeader">
    <w:name w:val="Message Header"/>
    <w:basedOn w:val="Normal"/>
    <w:link w:val="MessageHeaderChar"/>
    <w:uiPriority w:val="99"/>
    <w:semiHidden/>
    <w:unhideWhenUsed/>
    <w:rsid w:val="00A13C21"/>
    <w:pPr>
      <w:pBdr>
        <w:top w:val="single" w:sz="6" w:space="1" w:color="auto"/>
        <w:left w:val="single" w:sz="6" w:space="1" w:color="auto"/>
        <w:bottom w:val="single" w:sz="6" w:space="1" w:color="auto"/>
        <w:right w:val="single" w:sz="6" w:space="1" w:color="auto"/>
      </w:pBdr>
      <w:shd w:val="pct20" w:color="auto" w:fill="auto"/>
      <w:ind w:left="1134" w:hanging="1134"/>
    </w:pPr>
    <w:rPr>
      <w:rFonts w:ascii="Open Sans" w:hAnsi="Open Sans"/>
    </w:rPr>
  </w:style>
  <w:style w:type="character" w:customStyle="1" w:styleId="MessageHeaderChar">
    <w:name w:val="Message Header Char"/>
    <w:link w:val="MessageHeader"/>
    <w:uiPriority w:val="99"/>
    <w:semiHidden/>
    <w:rsid w:val="00A13C21"/>
    <w:rPr>
      <w:rFonts w:ascii="Open Sans" w:eastAsia="MS PGothic" w:hAnsi="Open Sans" w:cs="Times New Roman"/>
      <w:shd w:val="pct20" w:color="auto" w:fill="auto"/>
      <w:lang w:val="en-GB" w:eastAsia="en-GB"/>
    </w:rPr>
  </w:style>
  <w:style w:type="paragraph" w:styleId="NoSpacing">
    <w:name w:val="No Spacing"/>
    <w:link w:val="NoSpacingChar"/>
    <w:uiPriority w:val="1"/>
    <w:qFormat/>
    <w:rsid w:val="00ED7E15"/>
    <w:rPr>
      <w:rFonts w:ascii="Plus Jakarta Sans Light" w:hAnsi="Plus Jakarta Sans Light"/>
      <w:sz w:val="24"/>
      <w:szCs w:val="24"/>
      <w:lang w:eastAsia="en-GB"/>
    </w:rPr>
  </w:style>
  <w:style w:type="paragraph" w:styleId="NormalIndent">
    <w:name w:val="Normal Indent"/>
    <w:basedOn w:val="Normal"/>
    <w:uiPriority w:val="99"/>
    <w:semiHidden/>
    <w:unhideWhenUsed/>
    <w:rsid w:val="006025B1"/>
    <w:pPr>
      <w:ind w:left="720"/>
    </w:pPr>
  </w:style>
  <w:style w:type="paragraph" w:styleId="NoteHeading">
    <w:name w:val="Note Heading"/>
    <w:basedOn w:val="Normal"/>
    <w:next w:val="Normal"/>
    <w:link w:val="NoteHeadingChar"/>
    <w:uiPriority w:val="99"/>
    <w:semiHidden/>
    <w:unhideWhenUsed/>
    <w:rsid w:val="006025B1"/>
  </w:style>
  <w:style w:type="character" w:customStyle="1" w:styleId="NoteHeadingChar">
    <w:name w:val="Note Heading Char"/>
    <w:link w:val="NoteHeading"/>
    <w:uiPriority w:val="99"/>
    <w:semiHidden/>
    <w:rsid w:val="006025B1"/>
    <w:rPr>
      <w:rFonts w:ascii="Open Sans Light" w:hAnsi="Open Sans Light" w:cs="Times New Roman"/>
      <w:lang w:val="en-GB" w:eastAsia="en-GB"/>
    </w:rPr>
  </w:style>
  <w:style w:type="paragraph" w:customStyle="1" w:styleId="NoteLevel1">
    <w:name w:val="Note Level 1"/>
    <w:basedOn w:val="Normal"/>
    <w:uiPriority w:val="99"/>
    <w:rsid w:val="006025B1"/>
    <w:pPr>
      <w:keepNext/>
      <w:numPr>
        <w:numId w:val="6"/>
      </w:numPr>
      <w:contextualSpacing/>
      <w:outlineLvl w:val="0"/>
    </w:pPr>
  </w:style>
  <w:style w:type="paragraph" w:customStyle="1" w:styleId="NoteLevel2">
    <w:name w:val="Note Level 2"/>
    <w:basedOn w:val="Normal"/>
    <w:uiPriority w:val="99"/>
    <w:rsid w:val="006025B1"/>
    <w:pPr>
      <w:keepNext/>
      <w:numPr>
        <w:ilvl w:val="1"/>
        <w:numId w:val="6"/>
      </w:numPr>
      <w:contextualSpacing/>
      <w:outlineLvl w:val="1"/>
    </w:pPr>
  </w:style>
  <w:style w:type="paragraph" w:customStyle="1" w:styleId="NoteLevel3">
    <w:name w:val="Note Level 3"/>
    <w:basedOn w:val="Normal"/>
    <w:uiPriority w:val="99"/>
    <w:rsid w:val="006025B1"/>
    <w:pPr>
      <w:keepNext/>
      <w:numPr>
        <w:ilvl w:val="2"/>
        <w:numId w:val="6"/>
      </w:numPr>
      <w:contextualSpacing/>
      <w:outlineLvl w:val="2"/>
    </w:pPr>
  </w:style>
  <w:style w:type="paragraph" w:customStyle="1" w:styleId="NoteLevel4">
    <w:name w:val="Note Level 4"/>
    <w:basedOn w:val="Normal"/>
    <w:uiPriority w:val="99"/>
    <w:rsid w:val="006025B1"/>
    <w:pPr>
      <w:keepNext/>
      <w:numPr>
        <w:ilvl w:val="3"/>
        <w:numId w:val="6"/>
      </w:numPr>
      <w:contextualSpacing/>
      <w:outlineLvl w:val="3"/>
    </w:pPr>
  </w:style>
  <w:style w:type="paragraph" w:customStyle="1" w:styleId="NoteLevel5">
    <w:name w:val="Note Level 5"/>
    <w:basedOn w:val="Normal"/>
    <w:uiPriority w:val="99"/>
    <w:rsid w:val="006025B1"/>
    <w:pPr>
      <w:keepNext/>
      <w:numPr>
        <w:ilvl w:val="4"/>
        <w:numId w:val="6"/>
      </w:numPr>
      <w:contextualSpacing/>
      <w:outlineLvl w:val="4"/>
    </w:pPr>
  </w:style>
  <w:style w:type="paragraph" w:customStyle="1" w:styleId="NoteLevel6">
    <w:name w:val="Note Level 6"/>
    <w:basedOn w:val="Normal"/>
    <w:uiPriority w:val="99"/>
    <w:rsid w:val="006025B1"/>
    <w:pPr>
      <w:keepNext/>
      <w:numPr>
        <w:ilvl w:val="5"/>
        <w:numId w:val="6"/>
      </w:numPr>
      <w:contextualSpacing/>
      <w:outlineLvl w:val="5"/>
    </w:pPr>
  </w:style>
  <w:style w:type="paragraph" w:customStyle="1" w:styleId="NoteLevel7">
    <w:name w:val="Note Level 7"/>
    <w:basedOn w:val="Normal"/>
    <w:uiPriority w:val="99"/>
    <w:rsid w:val="006025B1"/>
    <w:pPr>
      <w:keepNext/>
      <w:numPr>
        <w:ilvl w:val="6"/>
        <w:numId w:val="6"/>
      </w:numPr>
      <w:contextualSpacing/>
      <w:outlineLvl w:val="6"/>
    </w:pPr>
  </w:style>
  <w:style w:type="paragraph" w:customStyle="1" w:styleId="NoteLevel8">
    <w:name w:val="Note Level 8"/>
    <w:basedOn w:val="Normal"/>
    <w:uiPriority w:val="99"/>
    <w:rsid w:val="006025B1"/>
    <w:pPr>
      <w:keepNext/>
      <w:numPr>
        <w:ilvl w:val="7"/>
        <w:numId w:val="6"/>
      </w:numPr>
      <w:contextualSpacing/>
      <w:outlineLvl w:val="7"/>
    </w:pPr>
  </w:style>
  <w:style w:type="paragraph" w:customStyle="1" w:styleId="NoteLevel9">
    <w:name w:val="Note Level 9"/>
    <w:basedOn w:val="Normal"/>
    <w:uiPriority w:val="99"/>
    <w:rsid w:val="006025B1"/>
    <w:pPr>
      <w:keepNext/>
      <w:numPr>
        <w:ilvl w:val="8"/>
        <w:numId w:val="6"/>
      </w:numPr>
      <w:contextualSpacing/>
      <w:outlineLvl w:val="8"/>
    </w:pPr>
  </w:style>
  <w:style w:type="paragraph" w:styleId="Salutation">
    <w:name w:val="Salutation"/>
    <w:basedOn w:val="Normal"/>
    <w:next w:val="Normal"/>
    <w:link w:val="SalutationChar"/>
    <w:uiPriority w:val="99"/>
    <w:semiHidden/>
    <w:unhideWhenUsed/>
    <w:rsid w:val="00702F1F"/>
    <w:rPr>
      <w:rFonts w:ascii="Open Sans" w:hAnsi="Open Sans"/>
    </w:rPr>
  </w:style>
  <w:style w:type="character" w:customStyle="1" w:styleId="SalutationChar">
    <w:name w:val="Salutation Char"/>
    <w:link w:val="Salutation"/>
    <w:uiPriority w:val="99"/>
    <w:semiHidden/>
    <w:rsid w:val="00702F1F"/>
    <w:rPr>
      <w:rFonts w:ascii="Open Sans" w:hAnsi="Open Sans" w:cs="Times New Roman"/>
      <w:lang w:val="en-GB" w:eastAsia="en-GB"/>
    </w:rPr>
  </w:style>
  <w:style w:type="paragraph" w:styleId="TableofAuthorities">
    <w:name w:val="table of authorities"/>
    <w:basedOn w:val="Normal"/>
    <w:next w:val="Normal"/>
    <w:uiPriority w:val="99"/>
    <w:semiHidden/>
    <w:unhideWhenUsed/>
    <w:rsid w:val="00702F1F"/>
    <w:pPr>
      <w:ind w:left="240" w:hanging="240"/>
    </w:pPr>
    <w:rPr>
      <w:rFonts w:ascii="Open Sans" w:hAnsi="Open Sans"/>
    </w:rPr>
  </w:style>
  <w:style w:type="paragraph" w:styleId="TableofFigures">
    <w:name w:val="table of figures"/>
    <w:basedOn w:val="Normal"/>
    <w:next w:val="Normal"/>
    <w:uiPriority w:val="99"/>
    <w:semiHidden/>
    <w:unhideWhenUsed/>
    <w:rsid w:val="00702F1F"/>
    <w:rPr>
      <w:rFonts w:ascii="Open Sans" w:hAnsi="Open Sans"/>
    </w:rPr>
  </w:style>
  <w:style w:type="paragraph" w:styleId="TOAHeading">
    <w:name w:val="toa heading"/>
    <w:basedOn w:val="Normal"/>
    <w:next w:val="Normal"/>
    <w:uiPriority w:val="99"/>
    <w:semiHidden/>
    <w:unhideWhenUsed/>
    <w:rsid w:val="00A13C21"/>
    <w:pPr>
      <w:spacing w:before="120"/>
    </w:pPr>
    <w:rPr>
      <w:rFonts w:ascii="Open Sans" w:hAnsi="Open Sans"/>
      <w:b/>
      <w:bCs/>
    </w:rPr>
  </w:style>
  <w:style w:type="table" w:styleId="ListTable1Light">
    <w:name w:val="List Table 1 Light"/>
    <w:basedOn w:val="TableNormal"/>
    <w:uiPriority w:val="46"/>
    <w:rsid w:val="00CE6503"/>
    <w:rPr>
      <w:rFonts w:ascii="Open Sans Light" w:hAnsi="Open Sans Light"/>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1Light-Accent1">
    <w:name w:val="List Table 1 Light Accent 1"/>
    <w:basedOn w:val="TableNormal"/>
    <w:uiPriority w:val="46"/>
    <w:rsid w:val="00702F1F"/>
    <w:rPr>
      <w:rFonts w:ascii="Open Sans" w:hAnsi="Open Sans"/>
    </w:rPr>
    <w:tblPr>
      <w:tblStyleRowBandSize w:val="1"/>
      <w:tblStyleColBandSize w:val="1"/>
    </w:tblPr>
    <w:tblStylePr w:type="firstRow">
      <w:rPr>
        <w:b/>
        <w:bCs/>
      </w:rPr>
      <w:tblPr/>
      <w:tcPr>
        <w:tcBorders>
          <w:bottom w:val="single" w:sz="4" w:space="0" w:color="267BF2"/>
        </w:tcBorders>
      </w:tcPr>
    </w:tblStylePr>
    <w:tblStylePr w:type="lastRow">
      <w:rPr>
        <w:b/>
        <w:bCs/>
      </w:rPr>
      <w:tblPr/>
      <w:tcPr>
        <w:tcBorders>
          <w:top w:val="single" w:sz="4" w:space="0" w:color="267BF2"/>
        </w:tcBorders>
      </w:tcPr>
    </w:tblStylePr>
    <w:tblStylePr w:type="firstCol">
      <w:rPr>
        <w:b/>
        <w:bCs/>
      </w:rPr>
    </w:tblStylePr>
    <w:tblStylePr w:type="lastCol">
      <w:rPr>
        <w:b/>
        <w:bCs/>
      </w:rPr>
    </w:tblStylePr>
    <w:tblStylePr w:type="band1Vert">
      <w:tblPr/>
      <w:tcPr>
        <w:shd w:val="clear" w:color="auto" w:fill="B6D3FA"/>
      </w:tcPr>
    </w:tblStylePr>
    <w:tblStylePr w:type="band1Horz">
      <w:tblPr/>
      <w:tcPr>
        <w:shd w:val="clear" w:color="auto" w:fill="B6D3FA"/>
      </w:tcPr>
    </w:tblStylePr>
  </w:style>
  <w:style w:type="table" w:styleId="ListTable1Light-Accent2">
    <w:name w:val="List Table 1 Light Accent 2"/>
    <w:basedOn w:val="TableNormal"/>
    <w:uiPriority w:val="46"/>
    <w:rsid w:val="00702F1F"/>
    <w:rPr>
      <w:rFonts w:ascii="Open Sans" w:hAnsi="Open Sans"/>
    </w:rPr>
    <w:tblPr>
      <w:tblStyleRowBandSize w:val="1"/>
      <w:tblStyleColBandSize w:val="1"/>
    </w:tblPr>
    <w:tblStylePr w:type="firstRow">
      <w:rPr>
        <w:b/>
        <w:bCs/>
      </w:rPr>
      <w:tblPr/>
      <w:tcPr>
        <w:tcBorders>
          <w:bottom w:val="single" w:sz="4" w:space="0" w:color="BBE8FC"/>
        </w:tcBorders>
      </w:tcPr>
    </w:tblStylePr>
    <w:tblStylePr w:type="lastRow">
      <w:rPr>
        <w:b/>
        <w:bCs/>
      </w:rPr>
      <w:tblPr/>
      <w:tcPr>
        <w:tcBorders>
          <w:top w:val="single" w:sz="4" w:space="0" w:color="BBE8FC"/>
        </w:tcBorders>
      </w:tcPr>
    </w:tblStylePr>
    <w:tblStylePr w:type="firstCol">
      <w:rPr>
        <w:b/>
        <w:bCs/>
      </w:rPr>
    </w:tblStylePr>
    <w:tblStylePr w:type="lastCol">
      <w:rPr>
        <w:b/>
        <w:bCs/>
      </w:rPr>
    </w:tblStylePr>
    <w:tblStylePr w:type="band1Vert">
      <w:tblPr/>
      <w:tcPr>
        <w:shd w:val="clear" w:color="auto" w:fill="E8F7FE"/>
      </w:tcPr>
    </w:tblStylePr>
    <w:tblStylePr w:type="band1Horz">
      <w:tblPr/>
      <w:tcPr>
        <w:shd w:val="clear" w:color="auto" w:fill="E8F7FE"/>
      </w:tcPr>
    </w:tblStylePr>
  </w:style>
  <w:style w:type="table" w:styleId="ListTable1Light-Accent3">
    <w:name w:val="List Table 1 Light Accent 3"/>
    <w:basedOn w:val="TableNormal"/>
    <w:uiPriority w:val="46"/>
    <w:rsid w:val="00702F1F"/>
    <w:rPr>
      <w:rFonts w:ascii="Open Sans" w:hAnsi="Open Sans"/>
    </w:rPr>
    <w:tblPr>
      <w:tblStyleRowBandSize w:val="1"/>
      <w:tblStyleColBandSize w:val="1"/>
    </w:tblPr>
    <w:tblStylePr w:type="firstRow">
      <w:rPr>
        <w:b/>
        <w:bCs/>
      </w:rPr>
      <w:tblPr/>
      <w:tcPr>
        <w:tcBorders>
          <w:bottom w:val="single" w:sz="4" w:space="0" w:color="FFE066"/>
        </w:tcBorders>
      </w:tcPr>
    </w:tblStylePr>
    <w:tblStylePr w:type="lastRow">
      <w:rPr>
        <w:b/>
        <w:bCs/>
      </w:rPr>
      <w:tblPr/>
      <w:tcPr>
        <w:tcBorders>
          <w:top w:val="single" w:sz="4" w:space="0" w:color="FFE066"/>
        </w:tcBorders>
      </w:tcPr>
    </w:tblStylePr>
    <w:tblStylePr w:type="firstCol">
      <w:rPr>
        <w:b/>
        <w:bCs/>
      </w:rPr>
    </w:tblStylePr>
    <w:tblStylePr w:type="lastCol">
      <w:rPr>
        <w:b/>
        <w:bCs/>
      </w:rPr>
    </w:tblStylePr>
    <w:tblStylePr w:type="band1Vert">
      <w:tblPr/>
      <w:tcPr>
        <w:shd w:val="clear" w:color="auto" w:fill="FFF4CC"/>
      </w:tcPr>
    </w:tblStylePr>
    <w:tblStylePr w:type="band1Horz">
      <w:tblPr/>
      <w:tcPr>
        <w:shd w:val="clear" w:color="auto" w:fill="FFF4CC"/>
      </w:tcPr>
    </w:tblStylePr>
  </w:style>
  <w:style w:type="table" w:styleId="ListTable1Light-Accent4">
    <w:name w:val="List Table 1 Light Accent 4"/>
    <w:basedOn w:val="TableNormal"/>
    <w:uiPriority w:val="46"/>
    <w:rsid w:val="00702F1F"/>
    <w:rPr>
      <w:rFonts w:ascii="Open Sans" w:hAnsi="Open Sans"/>
    </w:rPr>
    <w:tblPr>
      <w:tblStyleRowBandSize w:val="1"/>
      <w:tblStyleColBandSize w:val="1"/>
    </w:tblPr>
    <w:tblStylePr w:type="firstRow">
      <w:rPr>
        <w:b/>
        <w:bCs/>
      </w:rPr>
      <w:tblPr/>
      <w:tcPr>
        <w:tcBorders>
          <w:bottom w:val="single" w:sz="4" w:space="0" w:color="F3A272"/>
        </w:tcBorders>
      </w:tcPr>
    </w:tblStylePr>
    <w:tblStylePr w:type="lastRow">
      <w:rPr>
        <w:b/>
        <w:bCs/>
      </w:rPr>
      <w:tblPr/>
      <w:tcPr>
        <w:tcBorders>
          <w:top w:val="single" w:sz="4" w:space="0" w:color="F3A272"/>
        </w:tcBorders>
      </w:tcPr>
    </w:tblStylePr>
    <w:tblStylePr w:type="firstCol">
      <w:rPr>
        <w:b/>
        <w:bCs/>
      </w:rPr>
    </w:tblStylePr>
    <w:tblStylePr w:type="lastCol">
      <w:rPr>
        <w:b/>
        <w:bCs/>
      </w:rPr>
    </w:tblStylePr>
    <w:tblStylePr w:type="band1Vert">
      <w:tblPr/>
      <w:tcPr>
        <w:shd w:val="clear" w:color="auto" w:fill="FBE0D0"/>
      </w:tcPr>
    </w:tblStylePr>
    <w:tblStylePr w:type="band1Horz">
      <w:tblPr/>
      <w:tcPr>
        <w:shd w:val="clear" w:color="auto" w:fill="FBE0D0"/>
      </w:tcPr>
    </w:tblStylePr>
  </w:style>
  <w:style w:type="table" w:styleId="ListTable1Light-Accent5">
    <w:name w:val="List Table 1 Light Accent 5"/>
    <w:basedOn w:val="TableNormal"/>
    <w:uiPriority w:val="46"/>
    <w:rsid w:val="00702F1F"/>
    <w:rPr>
      <w:rFonts w:ascii="Open Sans" w:hAnsi="Open Sans"/>
    </w:rPr>
    <w:tblPr>
      <w:tblStyleRowBandSize w:val="1"/>
      <w:tblStyleColBandSize w:val="1"/>
    </w:tblPr>
    <w:tblStylePr w:type="firstRow">
      <w:rPr>
        <w:b/>
        <w:bCs/>
      </w:rPr>
      <w:tblPr/>
      <w:tcPr>
        <w:tcBorders>
          <w:bottom w:val="single" w:sz="4" w:space="0" w:color="FDA147"/>
        </w:tcBorders>
      </w:tcPr>
    </w:tblStylePr>
    <w:tblStylePr w:type="lastRow">
      <w:rPr>
        <w:b/>
        <w:bCs/>
      </w:rPr>
      <w:tblPr/>
      <w:tcPr>
        <w:tcBorders>
          <w:top w:val="single" w:sz="4" w:space="0" w:color="FDA147"/>
        </w:tcBorders>
      </w:tcPr>
    </w:tblStylePr>
    <w:tblStylePr w:type="firstCol">
      <w:rPr>
        <w:b/>
        <w:bCs/>
      </w:rPr>
    </w:tblStylePr>
    <w:tblStylePr w:type="lastCol">
      <w:rPr>
        <w:b/>
        <w:bCs/>
      </w:rPr>
    </w:tblStylePr>
    <w:tblStylePr w:type="band1Vert">
      <w:tblPr/>
      <w:tcPr>
        <w:shd w:val="clear" w:color="auto" w:fill="FEDFC1"/>
      </w:tcPr>
    </w:tblStylePr>
    <w:tblStylePr w:type="band1Horz">
      <w:tblPr/>
      <w:tcPr>
        <w:shd w:val="clear" w:color="auto" w:fill="FEDFC1"/>
      </w:tcPr>
    </w:tblStylePr>
  </w:style>
  <w:style w:type="character" w:styleId="SmartLink">
    <w:name w:val="Smart Link"/>
    <w:uiPriority w:val="99"/>
    <w:rsid w:val="0014191D"/>
    <w:rPr>
      <w:color w:val="B79BFE" w:themeColor="accent1"/>
      <w:u w:val="single"/>
      <w:shd w:val="clear" w:color="auto" w:fill="F3F2F1"/>
    </w:rPr>
  </w:style>
  <w:style w:type="character" w:styleId="UnresolvedMention">
    <w:name w:val="Unresolved Mention"/>
    <w:uiPriority w:val="99"/>
    <w:rsid w:val="00702F1F"/>
    <w:rPr>
      <w:color w:val="605E5C"/>
      <w:shd w:val="clear" w:color="auto" w:fill="E1DFDD"/>
    </w:rPr>
  </w:style>
  <w:style w:type="character" w:customStyle="1" w:styleId="NoSpacingChar">
    <w:name w:val="No Spacing Char"/>
    <w:link w:val="NoSpacing"/>
    <w:uiPriority w:val="1"/>
    <w:rsid w:val="00ED7E15"/>
    <w:rPr>
      <w:rFonts w:ascii="Plus Jakarta Sans Light" w:hAnsi="Plus Jakarta Sans Light"/>
      <w:sz w:val="24"/>
      <w:szCs w:val="24"/>
      <w:lang w:eastAsia="en-GB"/>
    </w:rPr>
  </w:style>
  <w:style w:type="character" w:styleId="Mention">
    <w:name w:val="Mention"/>
    <w:uiPriority w:val="99"/>
    <w:rsid w:val="006025B1"/>
    <w:rPr>
      <w:color w:val="007EA2"/>
      <w:shd w:val="clear" w:color="auto" w:fill="E1DFDD"/>
    </w:rPr>
  </w:style>
  <w:style w:type="paragraph" w:customStyle="1" w:styleId="Default">
    <w:name w:val="Default"/>
    <w:rsid w:val="00ED7E15"/>
    <w:pPr>
      <w:autoSpaceDE w:val="0"/>
      <w:autoSpaceDN w:val="0"/>
      <w:adjustRightInd w:val="0"/>
    </w:pPr>
    <w:rPr>
      <w:rFonts w:ascii="Plus Jakarta Sans" w:hAnsi="Plus Jakarta Sans" w:cs="Open Sans Light"/>
      <w:color w:val="000000"/>
      <w:sz w:val="24"/>
      <w:szCs w:val="24"/>
    </w:rPr>
  </w:style>
  <w:style w:type="paragraph" w:customStyle="1" w:styleId="Quotebox">
    <w:name w:val="Quote box"/>
    <w:basedOn w:val="Heading2"/>
    <w:rsid w:val="00F4561D"/>
    <w:pPr>
      <w:spacing w:before="0" w:line="276" w:lineRule="auto"/>
    </w:pPr>
    <w:rPr>
      <w:b w:val="0"/>
      <w:bCs w:val="0"/>
      <w:color w:val="0D004D"/>
    </w:rPr>
  </w:style>
  <w:style w:type="paragraph" w:customStyle="1" w:styleId="TableHeading">
    <w:name w:val="Table Heading"/>
    <w:basedOn w:val="BodyText"/>
    <w:rsid w:val="00BC7B27"/>
    <w:pPr>
      <w:spacing w:after="0"/>
    </w:pPr>
    <w:rPr>
      <w:b/>
      <w:bCs/>
      <w:color w:val="0D004D"/>
      <w:szCs w:val="32"/>
    </w:rPr>
  </w:style>
  <w:style w:type="paragraph" w:customStyle="1" w:styleId="TableText">
    <w:name w:val="Table Text"/>
    <w:basedOn w:val="BodyText"/>
    <w:rsid w:val="009305A0"/>
    <w:pPr>
      <w:spacing w:after="0"/>
    </w:pPr>
  </w:style>
  <w:style w:type="paragraph" w:customStyle="1" w:styleId="Tabletextbullets">
    <w:name w:val="Table text bullets"/>
    <w:link w:val="TabletextbulletsChar"/>
    <w:qFormat/>
    <w:rsid w:val="00F00133"/>
    <w:pPr>
      <w:numPr>
        <w:numId w:val="13"/>
      </w:numPr>
      <w:spacing w:before="80" w:after="60" w:line="240" w:lineRule="atLeast"/>
    </w:pPr>
    <w:rPr>
      <w:rFonts w:ascii="Verdana" w:eastAsia="Times New Roman" w:hAnsi="Verdana" w:cs="Arial"/>
      <w:szCs w:val="24"/>
      <w:lang w:eastAsia="en-US"/>
    </w:rPr>
  </w:style>
  <w:style w:type="character" w:customStyle="1" w:styleId="TabletextbulletsChar">
    <w:name w:val="Table text bullets Char"/>
    <w:link w:val="Tabletextbullets"/>
    <w:rsid w:val="00F00133"/>
    <w:rPr>
      <w:rFonts w:ascii="Verdana" w:eastAsia="Times New Roman" w:hAnsi="Verdana" w:cs="Arial"/>
      <w:szCs w:val="24"/>
      <w:lang w:eastAsia="en-US"/>
    </w:rPr>
  </w:style>
  <w:style w:type="table" w:styleId="GridTable4-Accent2">
    <w:name w:val="Grid Table 4 Accent 2"/>
    <w:basedOn w:val="TableNormal"/>
    <w:uiPriority w:val="49"/>
    <w:rsid w:val="00FB699D"/>
    <w:tblPr>
      <w:tblStyleRowBandSize w:val="1"/>
      <w:tblStyleColBandSize w:val="1"/>
      <w:tblBorders>
        <w:top w:val="single" w:sz="4" w:space="0" w:color="AE95ED" w:themeColor="accent2" w:themeTint="99"/>
        <w:left w:val="single" w:sz="4" w:space="0" w:color="AE95ED" w:themeColor="accent2" w:themeTint="99"/>
        <w:bottom w:val="single" w:sz="4" w:space="0" w:color="AE95ED" w:themeColor="accent2" w:themeTint="99"/>
        <w:right w:val="single" w:sz="4" w:space="0" w:color="AE95ED" w:themeColor="accent2" w:themeTint="99"/>
        <w:insideH w:val="single" w:sz="4" w:space="0" w:color="AE95ED" w:themeColor="accent2" w:themeTint="99"/>
        <w:insideV w:val="single" w:sz="4" w:space="0" w:color="AE95ED" w:themeColor="accent2" w:themeTint="99"/>
      </w:tblBorders>
    </w:tblPr>
    <w:tblStylePr w:type="firstRow">
      <w:rPr>
        <w:b/>
        <w:bCs/>
        <w:color w:val="FFFFFF" w:themeColor="background1"/>
      </w:rPr>
      <w:tblPr/>
      <w:tcPr>
        <w:tcBorders>
          <w:top w:val="single" w:sz="4" w:space="0" w:color="7950E2" w:themeColor="accent2"/>
          <w:left w:val="single" w:sz="4" w:space="0" w:color="7950E2" w:themeColor="accent2"/>
          <w:bottom w:val="single" w:sz="4" w:space="0" w:color="7950E2" w:themeColor="accent2"/>
          <w:right w:val="single" w:sz="4" w:space="0" w:color="7950E2" w:themeColor="accent2"/>
          <w:insideH w:val="nil"/>
          <w:insideV w:val="nil"/>
        </w:tcBorders>
        <w:shd w:val="clear" w:color="auto" w:fill="7950E2" w:themeFill="accent2"/>
      </w:tcPr>
    </w:tblStylePr>
    <w:tblStylePr w:type="lastRow">
      <w:rPr>
        <w:b/>
        <w:bCs/>
      </w:rPr>
      <w:tblPr/>
      <w:tcPr>
        <w:tcBorders>
          <w:top w:val="double" w:sz="4" w:space="0" w:color="7950E2" w:themeColor="accent2"/>
        </w:tcBorders>
      </w:tcPr>
    </w:tblStylePr>
    <w:tblStylePr w:type="firstCol">
      <w:rPr>
        <w:b/>
        <w:bCs/>
      </w:rPr>
    </w:tblStylePr>
    <w:tblStylePr w:type="lastCol">
      <w:rPr>
        <w:b/>
        <w:bCs/>
      </w:rPr>
    </w:tblStylePr>
    <w:tblStylePr w:type="band1Vert">
      <w:tblPr/>
      <w:tcPr>
        <w:shd w:val="clear" w:color="auto" w:fill="E3DBF9" w:themeFill="accent2" w:themeFillTint="33"/>
      </w:tcPr>
    </w:tblStylePr>
    <w:tblStylePr w:type="band1Horz">
      <w:tblPr/>
      <w:tcPr>
        <w:shd w:val="clear" w:color="auto" w:fill="E3DBF9" w:themeFill="accent2" w:themeFillTint="33"/>
      </w:tcPr>
    </w:tblStylePr>
  </w:style>
  <w:style w:type="table" w:styleId="GridTable5Dark-Accent2">
    <w:name w:val="Grid Table 5 Dark Accent 2"/>
    <w:basedOn w:val="TableNormal"/>
    <w:uiPriority w:val="50"/>
    <w:rsid w:val="0021210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DBF9"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950E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950E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950E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950E2" w:themeFill="accent2"/>
      </w:tcPr>
    </w:tblStylePr>
    <w:tblStylePr w:type="band1Vert">
      <w:tblPr/>
      <w:tcPr>
        <w:shd w:val="clear" w:color="auto" w:fill="C9B8F3" w:themeFill="accent2" w:themeFillTint="66"/>
      </w:tcPr>
    </w:tblStylePr>
    <w:tblStylePr w:type="band1Horz">
      <w:tblPr/>
      <w:tcPr>
        <w:shd w:val="clear" w:color="auto" w:fill="C9B8F3" w:themeFill="accent2" w:themeFillTint="66"/>
      </w:tcPr>
    </w:tblStylePr>
  </w:style>
  <w:style w:type="table" w:styleId="GridTable6ColourfulAccent1">
    <w:name w:val="Grid Table 6 Colorful Accent 1"/>
    <w:basedOn w:val="TableNormal"/>
    <w:uiPriority w:val="51"/>
    <w:rsid w:val="00212100"/>
    <w:rPr>
      <w:color w:val="6D35FD" w:themeColor="accent1" w:themeShade="BF"/>
    </w:rPr>
    <w:tblPr>
      <w:tblStyleRowBandSize w:val="1"/>
      <w:tblStyleColBandSize w:val="1"/>
      <w:tblBorders>
        <w:top w:val="single" w:sz="4" w:space="0" w:color="D3C2FE" w:themeColor="accent1" w:themeTint="99"/>
        <w:left w:val="single" w:sz="4" w:space="0" w:color="D3C2FE" w:themeColor="accent1" w:themeTint="99"/>
        <w:bottom w:val="single" w:sz="4" w:space="0" w:color="D3C2FE" w:themeColor="accent1" w:themeTint="99"/>
        <w:right w:val="single" w:sz="4" w:space="0" w:color="D3C2FE" w:themeColor="accent1" w:themeTint="99"/>
        <w:insideH w:val="single" w:sz="4" w:space="0" w:color="D3C2FE" w:themeColor="accent1" w:themeTint="99"/>
        <w:insideV w:val="single" w:sz="4" w:space="0" w:color="D3C2FE" w:themeColor="accent1" w:themeTint="99"/>
      </w:tblBorders>
    </w:tblPr>
    <w:tblStylePr w:type="firstRow">
      <w:rPr>
        <w:b/>
        <w:bCs/>
      </w:rPr>
      <w:tblPr/>
      <w:tcPr>
        <w:tcBorders>
          <w:bottom w:val="single" w:sz="12" w:space="0" w:color="D3C2FE" w:themeColor="accent1" w:themeTint="99"/>
        </w:tcBorders>
      </w:tcPr>
    </w:tblStylePr>
    <w:tblStylePr w:type="lastRow">
      <w:rPr>
        <w:b/>
        <w:bCs/>
      </w:rPr>
      <w:tblPr/>
      <w:tcPr>
        <w:tcBorders>
          <w:top w:val="double" w:sz="4" w:space="0" w:color="D3C2FE" w:themeColor="accent1" w:themeTint="99"/>
        </w:tcBorders>
      </w:tcPr>
    </w:tblStylePr>
    <w:tblStylePr w:type="firstCol">
      <w:rPr>
        <w:b/>
        <w:bCs/>
      </w:rPr>
    </w:tblStylePr>
    <w:tblStylePr w:type="lastCol">
      <w:rPr>
        <w:b/>
        <w:bCs/>
      </w:rPr>
    </w:tblStylePr>
    <w:tblStylePr w:type="band1Vert">
      <w:tblPr/>
      <w:tcPr>
        <w:shd w:val="clear" w:color="auto" w:fill="F0EAFE" w:themeFill="accent1" w:themeFillTint="33"/>
      </w:tcPr>
    </w:tblStylePr>
    <w:tblStylePr w:type="band1Horz">
      <w:tblPr/>
      <w:tcPr>
        <w:shd w:val="clear" w:color="auto" w:fill="F0EAFE" w:themeFill="accent1" w:themeFillTint="33"/>
      </w:tcPr>
    </w:tblStylePr>
  </w:style>
  <w:style w:type="paragraph" w:customStyle="1" w:styleId="U-text-i">
    <w:name w:val="U-text-i"/>
    <w:basedOn w:val="Normal"/>
    <w:rsid w:val="00D50900"/>
    <w:pPr>
      <w:spacing w:before="40" w:after="40" w:line="200" w:lineRule="atLeast"/>
    </w:pPr>
    <w:rPr>
      <w:rFonts w:ascii="Arial" w:eastAsia="Times New Roman" w:hAnsi="Arial" w:cs="Arial"/>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9033">
      <w:bodyDiv w:val="1"/>
      <w:marLeft w:val="0"/>
      <w:marRight w:val="0"/>
      <w:marTop w:val="0"/>
      <w:marBottom w:val="0"/>
      <w:divBdr>
        <w:top w:val="none" w:sz="0" w:space="0" w:color="auto"/>
        <w:left w:val="none" w:sz="0" w:space="0" w:color="auto"/>
        <w:bottom w:val="none" w:sz="0" w:space="0" w:color="auto"/>
        <w:right w:val="none" w:sz="0" w:space="0" w:color="auto"/>
      </w:divBdr>
    </w:div>
    <w:div w:id="21639880">
      <w:bodyDiv w:val="1"/>
      <w:marLeft w:val="0"/>
      <w:marRight w:val="0"/>
      <w:marTop w:val="0"/>
      <w:marBottom w:val="0"/>
      <w:divBdr>
        <w:top w:val="none" w:sz="0" w:space="0" w:color="auto"/>
        <w:left w:val="none" w:sz="0" w:space="0" w:color="auto"/>
        <w:bottom w:val="none" w:sz="0" w:space="0" w:color="auto"/>
        <w:right w:val="none" w:sz="0" w:space="0" w:color="auto"/>
      </w:divBdr>
      <w:divsChild>
        <w:div w:id="204097671">
          <w:marLeft w:val="432"/>
          <w:marRight w:val="432"/>
          <w:marTop w:val="150"/>
          <w:marBottom w:val="150"/>
          <w:divBdr>
            <w:top w:val="none" w:sz="0" w:space="0" w:color="auto"/>
            <w:left w:val="none" w:sz="0" w:space="0" w:color="auto"/>
            <w:bottom w:val="none" w:sz="0" w:space="0" w:color="auto"/>
            <w:right w:val="none" w:sz="0" w:space="0" w:color="auto"/>
          </w:divBdr>
        </w:div>
      </w:divsChild>
    </w:div>
    <w:div w:id="87192912">
      <w:bodyDiv w:val="1"/>
      <w:marLeft w:val="0"/>
      <w:marRight w:val="0"/>
      <w:marTop w:val="0"/>
      <w:marBottom w:val="0"/>
      <w:divBdr>
        <w:top w:val="none" w:sz="0" w:space="0" w:color="auto"/>
        <w:left w:val="none" w:sz="0" w:space="0" w:color="auto"/>
        <w:bottom w:val="none" w:sz="0" w:space="0" w:color="auto"/>
        <w:right w:val="none" w:sz="0" w:space="0" w:color="auto"/>
      </w:divBdr>
    </w:div>
    <w:div w:id="125246978">
      <w:bodyDiv w:val="1"/>
      <w:marLeft w:val="0"/>
      <w:marRight w:val="0"/>
      <w:marTop w:val="0"/>
      <w:marBottom w:val="0"/>
      <w:divBdr>
        <w:top w:val="none" w:sz="0" w:space="0" w:color="auto"/>
        <w:left w:val="none" w:sz="0" w:space="0" w:color="auto"/>
        <w:bottom w:val="none" w:sz="0" w:space="0" w:color="auto"/>
        <w:right w:val="none" w:sz="0" w:space="0" w:color="auto"/>
      </w:divBdr>
    </w:div>
    <w:div w:id="152376366">
      <w:bodyDiv w:val="1"/>
      <w:marLeft w:val="0"/>
      <w:marRight w:val="0"/>
      <w:marTop w:val="0"/>
      <w:marBottom w:val="0"/>
      <w:divBdr>
        <w:top w:val="none" w:sz="0" w:space="0" w:color="auto"/>
        <w:left w:val="none" w:sz="0" w:space="0" w:color="auto"/>
        <w:bottom w:val="none" w:sz="0" w:space="0" w:color="auto"/>
        <w:right w:val="none" w:sz="0" w:space="0" w:color="auto"/>
      </w:divBdr>
    </w:div>
    <w:div w:id="165285848">
      <w:bodyDiv w:val="1"/>
      <w:marLeft w:val="0"/>
      <w:marRight w:val="0"/>
      <w:marTop w:val="0"/>
      <w:marBottom w:val="0"/>
      <w:divBdr>
        <w:top w:val="none" w:sz="0" w:space="0" w:color="auto"/>
        <w:left w:val="none" w:sz="0" w:space="0" w:color="auto"/>
        <w:bottom w:val="none" w:sz="0" w:space="0" w:color="auto"/>
        <w:right w:val="none" w:sz="0" w:space="0" w:color="auto"/>
      </w:divBdr>
    </w:div>
    <w:div w:id="166949256">
      <w:bodyDiv w:val="1"/>
      <w:marLeft w:val="0"/>
      <w:marRight w:val="0"/>
      <w:marTop w:val="0"/>
      <w:marBottom w:val="0"/>
      <w:divBdr>
        <w:top w:val="none" w:sz="0" w:space="0" w:color="auto"/>
        <w:left w:val="none" w:sz="0" w:space="0" w:color="auto"/>
        <w:bottom w:val="none" w:sz="0" w:space="0" w:color="auto"/>
        <w:right w:val="none" w:sz="0" w:space="0" w:color="auto"/>
      </w:divBdr>
    </w:div>
    <w:div w:id="243299404">
      <w:bodyDiv w:val="1"/>
      <w:marLeft w:val="0"/>
      <w:marRight w:val="0"/>
      <w:marTop w:val="0"/>
      <w:marBottom w:val="0"/>
      <w:divBdr>
        <w:top w:val="none" w:sz="0" w:space="0" w:color="auto"/>
        <w:left w:val="none" w:sz="0" w:space="0" w:color="auto"/>
        <w:bottom w:val="none" w:sz="0" w:space="0" w:color="auto"/>
        <w:right w:val="none" w:sz="0" w:space="0" w:color="auto"/>
      </w:divBdr>
    </w:div>
    <w:div w:id="262691660">
      <w:bodyDiv w:val="1"/>
      <w:marLeft w:val="0"/>
      <w:marRight w:val="0"/>
      <w:marTop w:val="0"/>
      <w:marBottom w:val="0"/>
      <w:divBdr>
        <w:top w:val="none" w:sz="0" w:space="0" w:color="auto"/>
        <w:left w:val="none" w:sz="0" w:space="0" w:color="auto"/>
        <w:bottom w:val="none" w:sz="0" w:space="0" w:color="auto"/>
        <w:right w:val="none" w:sz="0" w:space="0" w:color="auto"/>
      </w:divBdr>
    </w:div>
    <w:div w:id="328364573">
      <w:bodyDiv w:val="1"/>
      <w:marLeft w:val="0"/>
      <w:marRight w:val="0"/>
      <w:marTop w:val="0"/>
      <w:marBottom w:val="0"/>
      <w:divBdr>
        <w:top w:val="none" w:sz="0" w:space="0" w:color="auto"/>
        <w:left w:val="none" w:sz="0" w:space="0" w:color="auto"/>
        <w:bottom w:val="none" w:sz="0" w:space="0" w:color="auto"/>
        <w:right w:val="none" w:sz="0" w:space="0" w:color="auto"/>
      </w:divBdr>
    </w:div>
    <w:div w:id="360210755">
      <w:bodyDiv w:val="1"/>
      <w:marLeft w:val="0"/>
      <w:marRight w:val="0"/>
      <w:marTop w:val="0"/>
      <w:marBottom w:val="0"/>
      <w:divBdr>
        <w:top w:val="none" w:sz="0" w:space="0" w:color="auto"/>
        <w:left w:val="none" w:sz="0" w:space="0" w:color="auto"/>
        <w:bottom w:val="none" w:sz="0" w:space="0" w:color="auto"/>
        <w:right w:val="none" w:sz="0" w:space="0" w:color="auto"/>
      </w:divBdr>
    </w:div>
    <w:div w:id="362751656">
      <w:bodyDiv w:val="1"/>
      <w:marLeft w:val="0"/>
      <w:marRight w:val="0"/>
      <w:marTop w:val="0"/>
      <w:marBottom w:val="0"/>
      <w:divBdr>
        <w:top w:val="none" w:sz="0" w:space="0" w:color="auto"/>
        <w:left w:val="none" w:sz="0" w:space="0" w:color="auto"/>
        <w:bottom w:val="none" w:sz="0" w:space="0" w:color="auto"/>
        <w:right w:val="none" w:sz="0" w:space="0" w:color="auto"/>
      </w:divBdr>
    </w:div>
    <w:div w:id="382485240">
      <w:bodyDiv w:val="1"/>
      <w:marLeft w:val="0"/>
      <w:marRight w:val="0"/>
      <w:marTop w:val="0"/>
      <w:marBottom w:val="0"/>
      <w:divBdr>
        <w:top w:val="none" w:sz="0" w:space="0" w:color="auto"/>
        <w:left w:val="none" w:sz="0" w:space="0" w:color="auto"/>
        <w:bottom w:val="none" w:sz="0" w:space="0" w:color="auto"/>
        <w:right w:val="none" w:sz="0" w:space="0" w:color="auto"/>
      </w:divBdr>
    </w:div>
    <w:div w:id="457916624">
      <w:bodyDiv w:val="1"/>
      <w:marLeft w:val="0"/>
      <w:marRight w:val="0"/>
      <w:marTop w:val="0"/>
      <w:marBottom w:val="0"/>
      <w:divBdr>
        <w:top w:val="none" w:sz="0" w:space="0" w:color="auto"/>
        <w:left w:val="none" w:sz="0" w:space="0" w:color="auto"/>
        <w:bottom w:val="none" w:sz="0" w:space="0" w:color="auto"/>
        <w:right w:val="none" w:sz="0" w:space="0" w:color="auto"/>
      </w:divBdr>
    </w:div>
    <w:div w:id="466241325">
      <w:bodyDiv w:val="1"/>
      <w:marLeft w:val="0"/>
      <w:marRight w:val="0"/>
      <w:marTop w:val="0"/>
      <w:marBottom w:val="0"/>
      <w:divBdr>
        <w:top w:val="none" w:sz="0" w:space="0" w:color="auto"/>
        <w:left w:val="none" w:sz="0" w:space="0" w:color="auto"/>
        <w:bottom w:val="none" w:sz="0" w:space="0" w:color="auto"/>
        <w:right w:val="none" w:sz="0" w:space="0" w:color="auto"/>
      </w:divBdr>
    </w:div>
    <w:div w:id="542257175">
      <w:bodyDiv w:val="1"/>
      <w:marLeft w:val="0"/>
      <w:marRight w:val="0"/>
      <w:marTop w:val="0"/>
      <w:marBottom w:val="0"/>
      <w:divBdr>
        <w:top w:val="none" w:sz="0" w:space="0" w:color="auto"/>
        <w:left w:val="none" w:sz="0" w:space="0" w:color="auto"/>
        <w:bottom w:val="none" w:sz="0" w:space="0" w:color="auto"/>
        <w:right w:val="none" w:sz="0" w:space="0" w:color="auto"/>
      </w:divBdr>
    </w:div>
    <w:div w:id="553541120">
      <w:bodyDiv w:val="1"/>
      <w:marLeft w:val="0"/>
      <w:marRight w:val="0"/>
      <w:marTop w:val="0"/>
      <w:marBottom w:val="0"/>
      <w:divBdr>
        <w:top w:val="none" w:sz="0" w:space="0" w:color="auto"/>
        <w:left w:val="none" w:sz="0" w:space="0" w:color="auto"/>
        <w:bottom w:val="none" w:sz="0" w:space="0" w:color="auto"/>
        <w:right w:val="none" w:sz="0" w:space="0" w:color="auto"/>
      </w:divBdr>
    </w:div>
    <w:div w:id="595136060">
      <w:bodyDiv w:val="1"/>
      <w:marLeft w:val="0"/>
      <w:marRight w:val="0"/>
      <w:marTop w:val="0"/>
      <w:marBottom w:val="0"/>
      <w:divBdr>
        <w:top w:val="none" w:sz="0" w:space="0" w:color="auto"/>
        <w:left w:val="none" w:sz="0" w:space="0" w:color="auto"/>
        <w:bottom w:val="none" w:sz="0" w:space="0" w:color="auto"/>
        <w:right w:val="none" w:sz="0" w:space="0" w:color="auto"/>
      </w:divBdr>
    </w:div>
    <w:div w:id="602613922">
      <w:bodyDiv w:val="1"/>
      <w:marLeft w:val="0"/>
      <w:marRight w:val="0"/>
      <w:marTop w:val="0"/>
      <w:marBottom w:val="0"/>
      <w:divBdr>
        <w:top w:val="none" w:sz="0" w:space="0" w:color="auto"/>
        <w:left w:val="none" w:sz="0" w:space="0" w:color="auto"/>
        <w:bottom w:val="none" w:sz="0" w:space="0" w:color="auto"/>
        <w:right w:val="none" w:sz="0" w:space="0" w:color="auto"/>
      </w:divBdr>
    </w:div>
    <w:div w:id="633675569">
      <w:bodyDiv w:val="1"/>
      <w:marLeft w:val="0"/>
      <w:marRight w:val="0"/>
      <w:marTop w:val="0"/>
      <w:marBottom w:val="0"/>
      <w:divBdr>
        <w:top w:val="none" w:sz="0" w:space="0" w:color="auto"/>
        <w:left w:val="none" w:sz="0" w:space="0" w:color="auto"/>
        <w:bottom w:val="none" w:sz="0" w:space="0" w:color="auto"/>
        <w:right w:val="none" w:sz="0" w:space="0" w:color="auto"/>
      </w:divBdr>
    </w:div>
    <w:div w:id="677125271">
      <w:bodyDiv w:val="1"/>
      <w:marLeft w:val="0"/>
      <w:marRight w:val="0"/>
      <w:marTop w:val="0"/>
      <w:marBottom w:val="0"/>
      <w:divBdr>
        <w:top w:val="none" w:sz="0" w:space="0" w:color="auto"/>
        <w:left w:val="none" w:sz="0" w:space="0" w:color="auto"/>
        <w:bottom w:val="none" w:sz="0" w:space="0" w:color="auto"/>
        <w:right w:val="none" w:sz="0" w:space="0" w:color="auto"/>
      </w:divBdr>
    </w:div>
    <w:div w:id="747921836">
      <w:bodyDiv w:val="1"/>
      <w:marLeft w:val="0"/>
      <w:marRight w:val="0"/>
      <w:marTop w:val="0"/>
      <w:marBottom w:val="0"/>
      <w:divBdr>
        <w:top w:val="none" w:sz="0" w:space="0" w:color="auto"/>
        <w:left w:val="none" w:sz="0" w:space="0" w:color="auto"/>
        <w:bottom w:val="none" w:sz="0" w:space="0" w:color="auto"/>
        <w:right w:val="none" w:sz="0" w:space="0" w:color="auto"/>
      </w:divBdr>
    </w:div>
    <w:div w:id="753866824">
      <w:bodyDiv w:val="1"/>
      <w:marLeft w:val="0"/>
      <w:marRight w:val="0"/>
      <w:marTop w:val="0"/>
      <w:marBottom w:val="0"/>
      <w:divBdr>
        <w:top w:val="none" w:sz="0" w:space="0" w:color="auto"/>
        <w:left w:val="none" w:sz="0" w:space="0" w:color="auto"/>
        <w:bottom w:val="none" w:sz="0" w:space="0" w:color="auto"/>
        <w:right w:val="none" w:sz="0" w:space="0" w:color="auto"/>
      </w:divBdr>
    </w:div>
    <w:div w:id="793597106">
      <w:bodyDiv w:val="1"/>
      <w:marLeft w:val="0"/>
      <w:marRight w:val="0"/>
      <w:marTop w:val="0"/>
      <w:marBottom w:val="0"/>
      <w:divBdr>
        <w:top w:val="none" w:sz="0" w:space="0" w:color="auto"/>
        <w:left w:val="none" w:sz="0" w:space="0" w:color="auto"/>
        <w:bottom w:val="none" w:sz="0" w:space="0" w:color="auto"/>
        <w:right w:val="none" w:sz="0" w:space="0" w:color="auto"/>
      </w:divBdr>
    </w:div>
    <w:div w:id="839806513">
      <w:bodyDiv w:val="1"/>
      <w:marLeft w:val="0"/>
      <w:marRight w:val="0"/>
      <w:marTop w:val="0"/>
      <w:marBottom w:val="0"/>
      <w:divBdr>
        <w:top w:val="none" w:sz="0" w:space="0" w:color="auto"/>
        <w:left w:val="none" w:sz="0" w:space="0" w:color="auto"/>
        <w:bottom w:val="none" w:sz="0" w:space="0" w:color="auto"/>
        <w:right w:val="none" w:sz="0" w:space="0" w:color="auto"/>
      </w:divBdr>
    </w:div>
    <w:div w:id="870342647">
      <w:bodyDiv w:val="1"/>
      <w:marLeft w:val="0"/>
      <w:marRight w:val="0"/>
      <w:marTop w:val="0"/>
      <w:marBottom w:val="0"/>
      <w:divBdr>
        <w:top w:val="none" w:sz="0" w:space="0" w:color="auto"/>
        <w:left w:val="none" w:sz="0" w:space="0" w:color="auto"/>
        <w:bottom w:val="none" w:sz="0" w:space="0" w:color="auto"/>
        <w:right w:val="none" w:sz="0" w:space="0" w:color="auto"/>
      </w:divBdr>
    </w:div>
    <w:div w:id="911936409">
      <w:bodyDiv w:val="1"/>
      <w:marLeft w:val="0"/>
      <w:marRight w:val="0"/>
      <w:marTop w:val="0"/>
      <w:marBottom w:val="0"/>
      <w:divBdr>
        <w:top w:val="none" w:sz="0" w:space="0" w:color="auto"/>
        <w:left w:val="none" w:sz="0" w:space="0" w:color="auto"/>
        <w:bottom w:val="none" w:sz="0" w:space="0" w:color="auto"/>
        <w:right w:val="none" w:sz="0" w:space="0" w:color="auto"/>
      </w:divBdr>
    </w:div>
    <w:div w:id="1000696296">
      <w:bodyDiv w:val="1"/>
      <w:marLeft w:val="0"/>
      <w:marRight w:val="0"/>
      <w:marTop w:val="0"/>
      <w:marBottom w:val="0"/>
      <w:divBdr>
        <w:top w:val="none" w:sz="0" w:space="0" w:color="auto"/>
        <w:left w:val="none" w:sz="0" w:space="0" w:color="auto"/>
        <w:bottom w:val="none" w:sz="0" w:space="0" w:color="auto"/>
        <w:right w:val="none" w:sz="0" w:space="0" w:color="auto"/>
      </w:divBdr>
    </w:div>
    <w:div w:id="1025904466">
      <w:bodyDiv w:val="1"/>
      <w:marLeft w:val="0"/>
      <w:marRight w:val="0"/>
      <w:marTop w:val="0"/>
      <w:marBottom w:val="0"/>
      <w:divBdr>
        <w:top w:val="none" w:sz="0" w:space="0" w:color="auto"/>
        <w:left w:val="none" w:sz="0" w:space="0" w:color="auto"/>
        <w:bottom w:val="none" w:sz="0" w:space="0" w:color="auto"/>
        <w:right w:val="none" w:sz="0" w:space="0" w:color="auto"/>
      </w:divBdr>
    </w:div>
    <w:div w:id="1037851592">
      <w:bodyDiv w:val="1"/>
      <w:marLeft w:val="0"/>
      <w:marRight w:val="0"/>
      <w:marTop w:val="0"/>
      <w:marBottom w:val="0"/>
      <w:divBdr>
        <w:top w:val="none" w:sz="0" w:space="0" w:color="auto"/>
        <w:left w:val="none" w:sz="0" w:space="0" w:color="auto"/>
        <w:bottom w:val="none" w:sz="0" w:space="0" w:color="auto"/>
        <w:right w:val="none" w:sz="0" w:space="0" w:color="auto"/>
      </w:divBdr>
    </w:div>
    <w:div w:id="1039205183">
      <w:bodyDiv w:val="1"/>
      <w:marLeft w:val="0"/>
      <w:marRight w:val="0"/>
      <w:marTop w:val="0"/>
      <w:marBottom w:val="0"/>
      <w:divBdr>
        <w:top w:val="none" w:sz="0" w:space="0" w:color="auto"/>
        <w:left w:val="none" w:sz="0" w:space="0" w:color="auto"/>
        <w:bottom w:val="none" w:sz="0" w:space="0" w:color="auto"/>
        <w:right w:val="none" w:sz="0" w:space="0" w:color="auto"/>
      </w:divBdr>
    </w:div>
    <w:div w:id="1058013235">
      <w:bodyDiv w:val="1"/>
      <w:marLeft w:val="0"/>
      <w:marRight w:val="0"/>
      <w:marTop w:val="0"/>
      <w:marBottom w:val="0"/>
      <w:divBdr>
        <w:top w:val="none" w:sz="0" w:space="0" w:color="auto"/>
        <w:left w:val="none" w:sz="0" w:space="0" w:color="auto"/>
        <w:bottom w:val="none" w:sz="0" w:space="0" w:color="auto"/>
        <w:right w:val="none" w:sz="0" w:space="0" w:color="auto"/>
      </w:divBdr>
    </w:div>
    <w:div w:id="1065297737">
      <w:bodyDiv w:val="1"/>
      <w:marLeft w:val="0"/>
      <w:marRight w:val="0"/>
      <w:marTop w:val="0"/>
      <w:marBottom w:val="0"/>
      <w:divBdr>
        <w:top w:val="none" w:sz="0" w:space="0" w:color="auto"/>
        <w:left w:val="none" w:sz="0" w:space="0" w:color="auto"/>
        <w:bottom w:val="none" w:sz="0" w:space="0" w:color="auto"/>
        <w:right w:val="none" w:sz="0" w:space="0" w:color="auto"/>
      </w:divBdr>
    </w:div>
    <w:div w:id="1066339533">
      <w:bodyDiv w:val="1"/>
      <w:marLeft w:val="0"/>
      <w:marRight w:val="0"/>
      <w:marTop w:val="0"/>
      <w:marBottom w:val="0"/>
      <w:divBdr>
        <w:top w:val="none" w:sz="0" w:space="0" w:color="auto"/>
        <w:left w:val="none" w:sz="0" w:space="0" w:color="auto"/>
        <w:bottom w:val="none" w:sz="0" w:space="0" w:color="auto"/>
        <w:right w:val="none" w:sz="0" w:space="0" w:color="auto"/>
      </w:divBdr>
    </w:div>
    <w:div w:id="1091001767">
      <w:bodyDiv w:val="1"/>
      <w:marLeft w:val="0"/>
      <w:marRight w:val="0"/>
      <w:marTop w:val="0"/>
      <w:marBottom w:val="0"/>
      <w:divBdr>
        <w:top w:val="none" w:sz="0" w:space="0" w:color="auto"/>
        <w:left w:val="none" w:sz="0" w:space="0" w:color="auto"/>
        <w:bottom w:val="none" w:sz="0" w:space="0" w:color="auto"/>
        <w:right w:val="none" w:sz="0" w:space="0" w:color="auto"/>
      </w:divBdr>
    </w:div>
    <w:div w:id="1128548101">
      <w:bodyDiv w:val="1"/>
      <w:marLeft w:val="0"/>
      <w:marRight w:val="0"/>
      <w:marTop w:val="0"/>
      <w:marBottom w:val="0"/>
      <w:divBdr>
        <w:top w:val="none" w:sz="0" w:space="0" w:color="auto"/>
        <w:left w:val="none" w:sz="0" w:space="0" w:color="auto"/>
        <w:bottom w:val="none" w:sz="0" w:space="0" w:color="auto"/>
        <w:right w:val="none" w:sz="0" w:space="0" w:color="auto"/>
      </w:divBdr>
    </w:div>
    <w:div w:id="1169634391">
      <w:bodyDiv w:val="1"/>
      <w:marLeft w:val="0"/>
      <w:marRight w:val="0"/>
      <w:marTop w:val="0"/>
      <w:marBottom w:val="0"/>
      <w:divBdr>
        <w:top w:val="none" w:sz="0" w:space="0" w:color="auto"/>
        <w:left w:val="none" w:sz="0" w:space="0" w:color="auto"/>
        <w:bottom w:val="none" w:sz="0" w:space="0" w:color="auto"/>
        <w:right w:val="none" w:sz="0" w:space="0" w:color="auto"/>
      </w:divBdr>
    </w:div>
    <w:div w:id="1347976867">
      <w:bodyDiv w:val="1"/>
      <w:marLeft w:val="0"/>
      <w:marRight w:val="0"/>
      <w:marTop w:val="0"/>
      <w:marBottom w:val="0"/>
      <w:divBdr>
        <w:top w:val="none" w:sz="0" w:space="0" w:color="auto"/>
        <w:left w:val="none" w:sz="0" w:space="0" w:color="auto"/>
        <w:bottom w:val="none" w:sz="0" w:space="0" w:color="auto"/>
        <w:right w:val="none" w:sz="0" w:space="0" w:color="auto"/>
      </w:divBdr>
    </w:div>
    <w:div w:id="1377971555">
      <w:bodyDiv w:val="1"/>
      <w:marLeft w:val="0"/>
      <w:marRight w:val="0"/>
      <w:marTop w:val="0"/>
      <w:marBottom w:val="0"/>
      <w:divBdr>
        <w:top w:val="none" w:sz="0" w:space="0" w:color="auto"/>
        <w:left w:val="none" w:sz="0" w:space="0" w:color="auto"/>
        <w:bottom w:val="none" w:sz="0" w:space="0" w:color="auto"/>
        <w:right w:val="none" w:sz="0" w:space="0" w:color="auto"/>
      </w:divBdr>
    </w:div>
    <w:div w:id="1401975539">
      <w:bodyDiv w:val="1"/>
      <w:marLeft w:val="0"/>
      <w:marRight w:val="0"/>
      <w:marTop w:val="0"/>
      <w:marBottom w:val="0"/>
      <w:divBdr>
        <w:top w:val="none" w:sz="0" w:space="0" w:color="auto"/>
        <w:left w:val="none" w:sz="0" w:space="0" w:color="auto"/>
        <w:bottom w:val="none" w:sz="0" w:space="0" w:color="auto"/>
        <w:right w:val="none" w:sz="0" w:space="0" w:color="auto"/>
      </w:divBdr>
    </w:div>
    <w:div w:id="1404135996">
      <w:bodyDiv w:val="1"/>
      <w:marLeft w:val="0"/>
      <w:marRight w:val="0"/>
      <w:marTop w:val="0"/>
      <w:marBottom w:val="0"/>
      <w:divBdr>
        <w:top w:val="none" w:sz="0" w:space="0" w:color="auto"/>
        <w:left w:val="none" w:sz="0" w:space="0" w:color="auto"/>
        <w:bottom w:val="none" w:sz="0" w:space="0" w:color="auto"/>
        <w:right w:val="none" w:sz="0" w:space="0" w:color="auto"/>
      </w:divBdr>
    </w:div>
    <w:div w:id="1433547262">
      <w:bodyDiv w:val="1"/>
      <w:marLeft w:val="0"/>
      <w:marRight w:val="0"/>
      <w:marTop w:val="0"/>
      <w:marBottom w:val="0"/>
      <w:divBdr>
        <w:top w:val="none" w:sz="0" w:space="0" w:color="auto"/>
        <w:left w:val="none" w:sz="0" w:space="0" w:color="auto"/>
        <w:bottom w:val="none" w:sz="0" w:space="0" w:color="auto"/>
        <w:right w:val="none" w:sz="0" w:space="0" w:color="auto"/>
      </w:divBdr>
    </w:div>
    <w:div w:id="1473669716">
      <w:bodyDiv w:val="1"/>
      <w:marLeft w:val="0"/>
      <w:marRight w:val="0"/>
      <w:marTop w:val="0"/>
      <w:marBottom w:val="0"/>
      <w:divBdr>
        <w:top w:val="none" w:sz="0" w:space="0" w:color="auto"/>
        <w:left w:val="none" w:sz="0" w:space="0" w:color="auto"/>
        <w:bottom w:val="none" w:sz="0" w:space="0" w:color="auto"/>
        <w:right w:val="none" w:sz="0" w:space="0" w:color="auto"/>
      </w:divBdr>
    </w:div>
    <w:div w:id="1476486435">
      <w:bodyDiv w:val="1"/>
      <w:marLeft w:val="0"/>
      <w:marRight w:val="0"/>
      <w:marTop w:val="0"/>
      <w:marBottom w:val="0"/>
      <w:divBdr>
        <w:top w:val="none" w:sz="0" w:space="0" w:color="auto"/>
        <w:left w:val="none" w:sz="0" w:space="0" w:color="auto"/>
        <w:bottom w:val="none" w:sz="0" w:space="0" w:color="auto"/>
        <w:right w:val="none" w:sz="0" w:space="0" w:color="auto"/>
      </w:divBdr>
    </w:div>
    <w:div w:id="1479760073">
      <w:bodyDiv w:val="1"/>
      <w:marLeft w:val="0"/>
      <w:marRight w:val="0"/>
      <w:marTop w:val="0"/>
      <w:marBottom w:val="0"/>
      <w:divBdr>
        <w:top w:val="none" w:sz="0" w:space="0" w:color="auto"/>
        <w:left w:val="none" w:sz="0" w:space="0" w:color="auto"/>
        <w:bottom w:val="none" w:sz="0" w:space="0" w:color="auto"/>
        <w:right w:val="none" w:sz="0" w:space="0" w:color="auto"/>
      </w:divBdr>
    </w:div>
    <w:div w:id="1616056028">
      <w:bodyDiv w:val="1"/>
      <w:marLeft w:val="0"/>
      <w:marRight w:val="0"/>
      <w:marTop w:val="0"/>
      <w:marBottom w:val="0"/>
      <w:divBdr>
        <w:top w:val="none" w:sz="0" w:space="0" w:color="auto"/>
        <w:left w:val="none" w:sz="0" w:space="0" w:color="auto"/>
        <w:bottom w:val="none" w:sz="0" w:space="0" w:color="auto"/>
        <w:right w:val="none" w:sz="0" w:space="0" w:color="auto"/>
      </w:divBdr>
    </w:div>
    <w:div w:id="1717465500">
      <w:bodyDiv w:val="1"/>
      <w:marLeft w:val="0"/>
      <w:marRight w:val="0"/>
      <w:marTop w:val="0"/>
      <w:marBottom w:val="0"/>
      <w:divBdr>
        <w:top w:val="none" w:sz="0" w:space="0" w:color="auto"/>
        <w:left w:val="none" w:sz="0" w:space="0" w:color="auto"/>
        <w:bottom w:val="none" w:sz="0" w:space="0" w:color="auto"/>
        <w:right w:val="none" w:sz="0" w:space="0" w:color="auto"/>
      </w:divBdr>
    </w:div>
    <w:div w:id="1723478846">
      <w:bodyDiv w:val="1"/>
      <w:marLeft w:val="0"/>
      <w:marRight w:val="0"/>
      <w:marTop w:val="0"/>
      <w:marBottom w:val="0"/>
      <w:divBdr>
        <w:top w:val="none" w:sz="0" w:space="0" w:color="auto"/>
        <w:left w:val="none" w:sz="0" w:space="0" w:color="auto"/>
        <w:bottom w:val="none" w:sz="0" w:space="0" w:color="auto"/>
        <w:right w:val="none" w:sz="0" w:space="0" w:color="auto"/>
      </w:divBdr>
    </w:div>
    <w:div w:id="1814174812">
      <w:bodyDiv w:val="1"/>
      <w:marLeft w:val="0"/>
      <w:marRight w:val="0"/>
      <w:marTop w:val="0"/>
      <w:marBottom w:val="0"/>
      <w:divBdr>
        <w:top w:val="none" w:sz="0" w:space="0" w:color="auto"/>
        <w:left w:val="none" w:sz="0" w:space="0" w:color="auto"/>
        <w:bottom w:val="none" w:sz="0" w:space="0" w:color="auto"/>
        <w:right w:val="none" w:sz="0" w:space="0" w:color="auto"/>
      </w:divBdr>
    </w:div>
    <w:div w:id="1864705749">
      <w:bodyDiv w:val="1"/>
      <w:marLeft w:val="0"/>
      <w:marRight w:val="0"/>
      <w:marTop w:val="0"/>
      <w:marBottom w:val="0"/>
      <w:divBdr>
        <w:top w:val="none" w:sz="0" w:space="0" w:color="auto"/>
        <w:left w:val="none" w:sz="0" w:space="0" w:color="auto"/>
        <w:bottom w:val="none" w:sz="0" w:space="0" w:color="auto"/>
        <w:right w:val="none" w:sz="0" w:space="0" w:color="auto"/>
      </w:divBdr>
    </w:div>
    <w:div w:id="1877505284">
      <w:bodyDiv w:val="1"/>
      <w:marLeft w:val="0"/>
      <w:marRight w:val="0"/>
      <w:marTop w:val="0"/>
      <w:marBottom w:val="0"/>
      <w:divBdr>
        <w:top w:val="none" w:sz="0" w:space="0" w:color="auto"/>
        <w:left w:val="none" w:sz="0" w:space="0" w:color="auto"/>
        <w:bottom w:val="none" w:sz="0" w:space="0" w:color="auto"/>
        <w:right w:val="none" w:sz="0" w:space="0" w:color="auto"/>
      </w:divBdr>
    </w:div>
    <w:div w:id="1888450565">
      <w:bodyDiv w:val="1"/>
      <w:marLeft w:val="0"/>
      <w:marRight w:val="0"/>
      <w:marTop w:val="0"/>
      <w:marBottom w:val="0"/>
      <w:divBdr>
        <w:top w:val="none" w:sz="0" w:space="0" w:color="auto"/>
        <w:left w:val="none" w:sz="0" w:space="0" w:color="auto"/>
        <w:bottom w:val="none" w:sz="0" w:space="0" w:color="auto"/>
        <w:right w:val="none" w:sz="0" w:space="0" w:color="auto"/>
      </w:divBdr>
    </w:div>
    <w:div w:id="1894541233">
      <w:bodyDiv w:val="1"/>
      <w:marLeft w:val="0"/>
      <w:marRight w:val="0"/>
      <w:marTop w:val="0"/>
      <w:marBottom w:val="0"/>
      <w:divBdr>
        <w:top w:val="none" w:sz="0" w:space="0" w:color="auto"/>
        <w:left w:val="none" w:sz="0" w:space="0" w:color="auto"/>
        <w:bottom w:val="none" w:sz="0" w:space="0" w:color="auto"/>
        <w:right w:val="none" w:sz="0" w:space="0" w:color="auto"/>
      </w:divBdr>
    </w:div>
    <w:div w:id="1895071183">
      <w:bodyDiv w:val="1"/>
      <w:marLeft w:val="0"/>
      <w:marRight w:val="0"/>
      <w:marTop w:val="0"/>
      <w:marBottom w:val="0"/>
      <w:divBdr>
        <w:top w:val="none" w:sz="0" w:space="0" w:color="auto"/>
        <w:left w:val="none" w:sz="0" w:space="0" w:color="auto"/>
        <w:bottom w:val="none" w:sz="0" w:space="0" w:color="auto"/>
        <w:right w:val="none" w:sz="0" w:space="0" w:color="auto"/>
      </w:divBdr>
    </w:div>
    <w:div w:id="2014455838">
      <w:bodyDiv w:val="1"/>
      <w:marLeft w:val="0"/>
      <w:marRight w:val="0"/>
      <w:marTop w:val="0"/>
      <w:marBottom w:val="0"/>
      <w:divBdr>
        <w:top w:val="none" w:sz="0" w:space="0" w:color="auto"/>
        <w:left w:val="none" w:sz="0" w:space="0" w:color="auto"/>
        <w:bottom w:val="none" w:sz="0" w:space="0" w:color="auto"/>
        <w:right w:val="none" w:sz="0" w:space="0" w:color="auto"/>
      </w:divBdr>
    </w:div>
    <w:div w:id="205214870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ium.com/@hadi1812001/decimal-class-in-python-an-intro-and-its-use-cases-28dc84380d87" TargetMode="External"/><Relationship Id="rId21" Type="http://schemas.openxmlformats.org/officeDocument/2006/relationships/hyperlink" Target="https://isaaccomputerscience.org/topics/operating_systems" TargetMode="External"/><Relationship Id="rId42" Type="http://schemas.openxmlformats.org/officeDocument/2006/relationships/hyperlink" Target="https://www.youtube.com/watch?v=36zducUX16w" TargetMode="External"/><Relationship Id="rId63" Type="http://schemas.openxmlformats.org/officeDocument/2006/relationships/hyperlink" Target="https://isaaccomputerscience.org/concepts/dsa_datastruct_hash_table?topic=data_structures" TargetMode="External"/><Relationship Id="rId84" Type="http://schemas.openxmlformats.org/officeDocument/2006/relationships/hyperlink" Target="https://adacomputerscience.org/concepts/design_pseudocode?topic=program_design" TargetMode="External"/><Relationship Id="rId138" Type="http://schemas.openxmlformats.org/officeDocument/2006/relationships/hyperlink" Target="https://www.youtube.com/watch?v=-VgHk7UMPP4" TargetMode="External"/><Relationship Id="rId159" Type="http://schemas.openxmlformats.org/officeDocument/2006/relationships/hyperlink" Target="https://www.geeksforgeeks.org/python/higher-order-functions-in-python/" TargetMode="External"/><Relationship Id="rId170" Type="http://schemas.openxmlformats.org/officeDocument/2006/relationships/hyperlink" Target="https://www.youtube.com/watch?v=_B5cx-WD5EA+" TargetMode="External"/><Relationship Id="rId107" Type="http://schemas.openxmlformats.org/officeDocument/2006/relationships/hyperlink" Target="https://www.youtube.com/watch?v=l42lr8AlrHk" TargetMode="External"/><Relationship Id="rId11" Type="http://schemas.openxmlformats.org/officeDocument/2006/relationships/footer" Target="footer1.xml"/><Relationship Id="rId32" Type="http://schemas.openxmlformats.org/officeDocument/2006/relationships/hyperlink" Target="https://adacomputerscience.org/concepts/network_protocols?topic=networking" TargetMode="External"/><Relationship Id="rId53" Type="http://schemas.openxmlformats.org/officeDocument/2006/relationships/hyperlink" Target="https://www.youtube.com/watch?v=eE08t2CnCG8" TargetMode="External"/><Relationship Id="rId74" Type="http://schemas.openxmlformats.org/officeDocument/2006/relationships/hyperlink" Target="https://www.youtube.com/watch?v=WLvU5EQVZqY" TargetMode="External"/><Relationship Id="rId128" Type="http://schemas.openxmlformats.org/officeDocument/2006/relationships/hyperlink" Target="https://www.youtube.com/watch?v=EXIgjIBu4EU" TargetMode="External"/><Relationship Id="rId149" Type="http://schemas.openxmlformats.org/officeDocument/2006/relationships/hyperlink" Target="https://www.youtube.com/watch?v=GN1LR0UoFI4" TargetMode="External"/><Relationship Id="rId5" Type="http://schemas.openxmlformats.org/officeDocument/2006/relationships/numbering" Target="numbering.xml"/><Relationship Id="rId95" Type="http://schemas.openxmlformats.org/officeDocument/2006/relationships/hyperlink" Target="https://www.youtube.com/watch?v=Enb3C4yZ5rw" TargetMode="External"/><Relationship Id="rId160" Type="http://schemas.openxmlformats.org/officeDocument/2006/relationships/hyperlink" Target="https://realpython.com/python-lazy-evaluation/" TargetMode="External"/><Relationship Id="rId22" Type="http://schemas.openxmlformats.org/officeDocument/2006/relationships/hyperlink" Target="https://www.youtube.com/watch?v=Xy_rLc-E4Xg" TargetMode="External"/><Relationship Id="rId43" Type="http://schemas.openxmlformats.org/officeDocument/2006/relationships/hyperlink" Target="https://www.geeksforgeeks.org/software-engineering/difference-between-cloud-computing-and-traditional-computing/" TargetMode="External"/><Relationship Id="rId64" Type="http://schemas.openxmlformats.org/officeDocument/2006/relationships/hyperlink" Target="https://www.youtube.com/watch?v=nvzVHwrrub0" TargetMode="External"/><Relationship Id="rId118" Type="http://schemas.openxmlformats.org/officeDocument/2006/relationships/hyperlink" Target="https://www.geeksforgeeks.org/python/re-search-in-python/" TargetMode="External"/><Relationship Id="rId139" Type="http://schemas.openxmlformats.org/officeDocument/2006/relationships/hyperlink" Target="https://www.w3schools.com/dsa/dsa_data_graphs_implementation.php" TargetMode="External"/><Relationship Id="rId85" Type="http://schemas.openxmlformats.org/officeDocument/2006/relationships/hyperlink" Target="https://isaaccomputerscience.org/concepts/dsa_search_merge?topic=sorting" TargetMode="External"/><Relationship Id="rId150" Type="http://schemas.openxmlformats.org/officeDocument/2006/relationships/hyperlink" Target="https://www.datacamp.com/tutorial/encapsulation-in-python-object-oriented-programming" TargetMode="External"/><Relationship Id="rId171" Type="http://schemas.openxmlformats.org/officeDocument/2006/relationships/hyperlink" Target="https://www.codecademy.com/article/dijkstras-shortest-path-algorithm" TargetMode="External"/><Relationship Id="rId12" Type="http://schemas.openxmlformats.org/officeDocument/2006/relationships/footer" Target="footer2.xml"/><Relationship Id="rId33" Type="http://schemas.openxmlformats.org/officeDocument/2006/relationships/hyperlink" Target="https://adacomputerscience.org/concepts/internet_structure" TargetMode="External"/><Relationship Id="rId108" Type="http://schemas.openxmlformats.org/officeDocument/2006/relationships/hyperlink" Target="https://adacomputerscience.org/topics/impacts_of_tech" TargetMode="External"/><Relationship Id="rId129" Type="http://schemas.openxmlformats.org/officeDocument/2006/relationships/hyperlink" Target="https://pandas.pydata.org/docs/user_guide/10min.html" TargetMode="External"/><Relationship Id="rId54" Type="http://schemas.openxmlformats.org/officeDocument/2006/relationships/hyperlink" Target="https://isaaccomputerscience.org/concepts/sys_proglang_low_level?topic=programming_languages" TargetMode="External"/><Relationship Id="rId75" Type="http://schemas.openxmlformats.org/officeDocument/2006/relationships/hyperlink" Target="https://adacomputerscience.org/concepts/struct_tree_traversals?topic=data_structures" TargetMode="External"/><Relationship Id="rId96" Type="http://schemas.openxmlformats.org/officeDocument/2006/relationships/hyperlink" Target="https://www.youtube.com/watch?v=s22eJ1eVLTU" TargetMode="External"/><Relationship Id="rId140" Type="http://schemas.openxmlformats.org/officeDocument/2006/relationships/hyperlink" Target="https://peps.python.org/pep-0008/" TargetMode="External"/><Relationship Id="rId161" Type="http://schemas.openxmlformats.org/officeDocument/2006/relationships/hyperlink" Target="https://www.youtube.com/watch?v=HQNiSfb795A"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youtube.com/watch?v=0qotVMX-J5s" TargetMode="External"/><Relationship Id="rId28" Type="http://schemas.openxmlformats.org/officeDocument/2006/relationships/header" Target="header3.xml"/><Relationship Id="rId49" Type="http://schemas.openxmlformats.org/officeDocument/2006/relationships/hyperlink" Target="https://www.youtube.com/watch?v=6XrL5jXmTwM" TargetMode="External"/><Relationship Id="rId114" Type="http://schemas.openxmlformats.org/officeDocument/2006/relationships/hyperlink" Target="https://www.youtube.com/watch?v=D2cwvpJSBX4" TargetMode="External"/><Relationship Id="rId119" Type="http://schemas.openxmlformats.org/officeDocument/2006/relationships/hyperlink" Target="https://www.youtube.com/watch?v=EzeeypMKx7o" TargetMode="External"/><Relationship Id="rId44" Type="http://schemas.openxmlformats.org/officeDocument/2006/relationships/hyperlink" Target="https://isaaccomputerscience.org/topics/object_oriented_programming" TargetMode="External"/><Relationship Id="rId60" Type="http://schemas.openxmlformats.org/officeDocument/2006/relationships/hyperlink" Target="https://isaaccomputerscience.org/concepts/dsa_datastruct_linked_list?topic=data_structures" TargetMode="External"/><Relationship Id="rId65" Type="http://schemas.openxmlformats.org/officeDocument/2006/relationships/hyperlink" Target="https://adacomputerscience.org/concepts/struct_hash_table?topic=data_structures" TargetMode="External"/><Relationship Id="rId81" Type="http://schemas.openxmlformats.org/officeDocument/2006/relationships/hyperlink" Target="https://www.youtube.com/watch?v=jJ3CV3yhajM" TargetMode="External"/><Relationship Id="rId86" Type="http://schemas.openxmlformats.org/officeDocument/2006/relationships/hyperlink" Target="https://adacomputerscience.org/concepts/sort_quick?topic=sorting" TargetMode="External"/><Relationship Id="rId130" Type="http://schemas.openxmlformats.org/officeDocument/2006/relationships/hyperlink" Target="https://pandas.pydata.org/docs/user_guide/dsintro.html%23dataframe" TargetMode="External"/><Relationship Id="rId135" Type="http://schemas.openxmlformats.org/officeDocument/2006/relationships/hyperlink" Target="https://medium.com/@noorfatimaafzalbutt/working-with-dates-and-times-in-pandas-a-comprehensive-guide-fda47929ace4" TargetMode="External"/><Relationship Id="rId151" Type="http://schemas.openxmlformats.org/officeDocument/2006/relationships/hyperlink" Target="https://www.youtube.com/watch?v=RSl87lqOXDE" TargetMode="External"/><Relationship Id="rId156" Type="http://schemas.openxmlformats.org/officeDocument/2006/relationships/hyperlink" Target="https://www.youtube.com/watch?v=M6k6q88wYCY" TargetMode="External"/><Relationship Id="rId172" Type="http://schemas.openxmlformats.org/officeDocument/2006/relationships/hyperlink" Target="https://www.geeksforgeeks.org/python/run-length-encoding-python/" TargetMode="External"/><Relationship Id="rId13" Type="http://schemas.openxmlformats.org/officeDocument/2006/relationships/header" Target="header1.xml"/><Relationship Id="rId18" Type="http://schemas.openxmlformats.org/officeDocument/2006/relationships/hyperlink" Target="https://adacomputerscience.org/concepts/arch_performance" TargetMode="External"/><Relationship Id="rId39" Type="http://schemas.openxmlformats.org/officeDocument/2006/relationships/hyperlink" Target="https://isaaccomputerscience.org/concepts/net_sec_encryption?topic=encryption" TargetMode="External"/><Relationship Id="rId109" Type="http://schemas.openxmlformats.org/officeDocument/2006/relationships/hyperlink" Target="https://adacomputerscience.org/topics/legislation" TargetMode="External"/><Relationship Id="rId34" Type="http://schemas.openxmlformats.org/officeDocument/2006/relationships/hyperlink" Target="https://www.youtube.com/watch?v=uOfonONtIuk" TargetMode="External"/><Relationship Id="rId50" Type="http://schemas.openxmlformats.org/officeDocument/2006/relationships/hyperlink" Target="https://isaaccomputerscience.org/topics/functional_programming" TargetMode="External"/><Relationship Id="rId55" Type="http://schemas.openxmlformats.org/officeDocument/2006/relationships/hyperlink" Target="https://isaaccomputerscience.org/concepts/sys_proglang_low_level?topic=programming_languages" TargetMode="External"/><Relationship Id="rId76" Type="http://schemas.openxmlformats.org/officeDocument/2006/relationships/hyperlink" Target="https://isaaccomputerscience.org/concepts/dsa_datastruct_queue?topic=data_structures" TargetMode="External"/><Relationship Id="rId97" Type="http://schemas.openxmlformats.org/officeDocument/2006/relationships/hyperlink" Target="https://adacomputerscience.org/concepts/sec_digital_signatures" TargetMode="External"/><Relationship Id="rId104" Type="http://schemas.openxmlformats.org/officeDocument/2006/relationships/hyperlink" Target="https://adacomputerscience.org/concepts/encrypt_quantum?topic=encryption" TargetMode="External"/><Relationship Id="rId120" Type="http://schemas.openxmlformats.org/officeDocument/2006/relationships/hyperlink" Target="https://regex101.com/" TargetMode="External"/><Relationship Id="rId125" Type="http://schemas.openxmlformats.org/officeDocument/2006/relationships/hyperlink" Target="https://numpy.org/doc/stable/user/basics.creation.html" TargetMode="External"/><Relationship Id="rId141" Type="http://schemas.openxmlformats.org/officeDocument/2006/relationships/hyperlink" Target="https://www.youtube.com/watch?v=3VQhdXcQ5qI" TargetMode="External"/><Relationship Id="rId146" Type="http://schemas.openxmlformats.org/officeDocument/2006/relationships/hyperlink" Target="https://www.youtube.com/watch?v=ZDa-Z5JzLYM" TargetMode="External"/><Relationship Id="rId167" Type="http://schemas.openxmlformats.org/officeDocument/2006/relationships/hyperlink" Target="https://docs.python.org/3/tutorial/datastructures.html%23list-comprehensions" TargetMode="External"/><Relationship Id="rId7" Type="http://schemas.openxmlformats.org/officeDocument/2006/relationships/settings" Target="settings.xml"/><Relationship Id="rId71" Type="http://schemas.openxmlformats.org/officeDocument/2006/relationships/hyperlink" Target="https://www.youtube.com/watch?v=zaBhtODEL0w" TargetMode="External"/><Relationship Id="rId92" Type="http://schemas.openxmlformats.org/officeDocument/2006/relationships/hyperlink" Target="https://adacomputerscience.org/concepts/boolean_de_morgans?topic=boolean_logic" TargetMode="External"/><Relationship Id="rId162" Type="http://schemas.openxmlformats.org/officeDocument/2006/relationships/hyperlink" Target="https://realpython.com/python-lambda/" TargetMode="External"/><Relationship Id="rId2" Type="http://schemas.openxmlformats.org/officeDocument/2006/relationships/customXml" Target="../customXml/item2.xml"/><Relationship Id="rId29" Type="http://schemas.openxmlformats.org/officeDocument/2006/relationships/footer" Target="footer4.xml"/><Relationship Id="rId24" Type="http://schemas.openxmlformats.org/officeDocument/2006/relationships/hyperlink" Target="https://www.youtube.com/watch?v=cjXI-yxqGTI" TargetMode="External"/><Relationship Id="rId40" Type="http://schemas.openxmlformats.org/officeDocument/2006/relationships/hyperlink" Target="https://isaaccomputerscience.org/concepts/net_comm_error_checking" TargetMode="External"/><Relationship Id="rId45" Type="http://schemas.openxmlformats.org/officeDocument/2006/relationships/hyperlink" Target="https://www.geeksforgeeks.org/python/python-oops-concepts/" TargetMode="External"/><Relationship Id="rId66" Type="http://schemas.openxmlformats.org/officeDocument/2006/relationships/hyperlink" Target="https://www.youtube.com/watch?v=KyUTuwz_b7Q" TargetMode="External"/><Relationship Id="rId87" Type="http://schemas.openxmlformats.org/officeDocument/2006/relationships/hyperlink" Target="https://adacomputerscience.org/concepts/path_dijkstra?topic=pathfinding" TargetMode="External"/><Relationship Id="rId110" Type="http://schemas.openxmlformats.org/officeDocument/2006/relationships/hyperlink" Target="https://docs.python.org/3/library/stdtypes.html%23string-methods" TargetMode="External"/><Relationship Id="rId115" Type="http://schemas.openxmlformats.org/officeDocument/2006/relationships/hyperlink" Target="https://realpython.com/python-rock-paper-scissors/" TargetMode="External"/><Relationship Id="rId131" Type="http://schemas.openxmlformats.org/officeDocument/2006/relationships/hyperlink" Target="https://medium.com/learning-data/a-gentle-introduction-to-pythons-pandas-library-the-first-5-functions-you-need-to-know-fc045e24f3c8" TargetMode="External"/><Relationship Id="rId136" Type="http://schemas.openxmlformats.org/officeDocument/2006/relationships/hyperlink" Target="https://www.geeksforgeeks.org/dsa/circular-queue-in-python/" TargetMode="External"/><Relationship Id="rId157" Type="http://schemas.openxmlformats.org/officeDocument/2006/relationships/hyperlink" Target="https://www.geeksforgeeks.org/c/pure-functions/" TargetMode="External"/><Relationship Id="rId61" Type="http://schemas.openxmlformats.org/officeDocument/2006/relationships/hyperlink" Target="https://adacomputerscience.org/concepts/struct_linked_list?topic=data_structures" TargetMode="External"/><Relationship Id="rId82" Type="http://schemas.openxmlformats.org/officeDocument/2006/relationships/hyperlink" Target="https://www.youtube.com/watch?v=51Zy1ULau1s" TargetMode="External"/><Relationship Id="rId152" Type="http://schemas.openxmlformats.org/officeDocument/2006/relationships/hyperlink" Target="https://www.geeksforgeeks.org/python/inheritance-and-composition-in-python/" TargetMode="External"/><Relationship Id="rId173" Type="http://schemas.openxmlformats.org/officeDocument/2006/relationships/fontTable" Target="fontTable.xml"/><Relationship Id="rId19" Type="http://schemas.openxmlformats.org/officeDocument/2006/relationships/hyperlink" Target="https://www.youtube.com/watch?v=WxcosGVshOY" TargetMode="External"/><Relationship Id="rId14" Type="http://schemas.openxmlformats.org/officeDocument/2006/relationships/image" Target="media/image1.jpg"/><Relationship Id="rId30" Type="http://schemas.openxmlformats.org/officeDocument/2006/relationships/hyperlink" Target="https://www.youtube.com/watch?v=RuKkePyo9zk" TargetMode="External"/><Relationship Id="rId35" Type="http://schemas.openxmlformats.org/officeDocument/2006/relationships/hyperlink" Target="https://www.geeksforgeeks.org/computer-networks/introduction-to-internet-of-things-iot-set-1/" TargetMode="External"/><Relationship Id="rId56" Type="http://schemas.openxmlformats.org/officeDocument/2006/relationships/hyperlink" Target="https://adacomputerscience.org/concepts/proglang_low_level?topic=programming_languages" TargetMode="External"/><Relationship Id="rId77" Type="http://schemas.openxmlformats.org/officeDocument/2006/relationships/hyperlink" Target="https://adacomputerscience.org/concepts/struct_queue?topic=data_structures" TargetMode="External"/><Relationship Id="rId100" Type="http://schemas.openxmlformats.org/officeDocument/2006/relationships/hyperlink" Target="https://www.youtube.com/watch?v=qcuc3rgwZAE&amp;t=297s" TargetMode="External"/><Relationship Id="rId105" Type="http://schemas.openxmlformats.org/officeDocument/2006/relationships/hyperlink" Target="https://adacomputerscience.org/concepts/ml_engines" TargetMode="External"/><Relationship Id="rId126" Type="http://schemas.openxmlformats.org/officeDocument/2006/relationships/hyperlink" Target="https://www.youtube.com/watch?v=JTO2ED5Vr0Q" TargetMode="External"/><Relationship Id="rId147" Type="http://schemas.openxmlformats.org/officeDocument/2006/relationships/hyperlink" Target="https://www.geeksforgeeks.org/python/python-oops-concepts/" TargetMode="External"/><Relationship Id="rId168" Type="http://schemas.openxmlformats.org/officeDocument/2006/relationships/hyperlink" Target="https://www.youtube.com/watch?v=LGiEYu6SkgE" TargetMode="External"/><Relationship Id="rId8" Type="http://schemas.openxmlformats.org/officeDocument/2006/relationships/webSettings" Target="webSettings.xml"/><Relationship Id="rId51" Type="http://schemas.openxmlformats.org/officeDocument/2006/relationships/hyperlink" Target="https://www.youtube.com/watch?v=xjMmr0x-ZA4&amp;list=PLCiOXwirraUDUYF_qDYcZV8Hce8dsE_Ho&amp;index=175&amp;t=9s" TargetMode="External"/><Relationship Id="rId72" Type="http://schemas.openxmlformats.org/officeDocument/2006/relationships/hyperlink" Target="https://isaaccomputerscience.org/concepts/dsa_datastruct_tree?topic=data_structures" TargetMode="External"/><Relationship Id="rId93" Type="http://schemas.openxmlformats.org/officeDocument/2006/relationships/hyperlink" Target="https://www.youtube.com/watch?v=lw1STgKUpW0&amp;t=120s" TargetMode="External"/><Relationship Id="rId98" Type="http://schemas.openxmlformats.org/officeDocument/2006/relationships/hyperlink" Target="https://www.youtube.com/watch?v=b4b8ktEV4Bg" TargetMode="External"/><Relationship Id="rId121" Type="http://schemas.openxmlformats.org/officeDocument/2006/relationships/hyperlink" Target="https://docs.python.org/3/library/re.html" TargetMode="External"/><Relationship Id="rId142" Type="http://schemas.openxmlformats.org/officeDocument/2006/relationships/hyperlink" Target="https://www.youtube.com/watch?v=P7wlBTLYyrg" TargetMode="External"/><Relationship Id="rId163" Type="http://schemas.openxmlformats.org/officeDocument/2006/relationships/hyperlink" Target="https://www.youtube.com/watch?v=kj850Y8y8FI" TargetMode="External"/><Relationship Id="rId3" Type="http://schemas.openxmlformats.org/officeDocument/2006/relationships/customXml" Target="../customXml/item3.xml"/><Relationship Id="rId25" Type="http://schemas.openxmlformats.org/officeDocument/2006/relationships/hyperlink" Target="https://adacomputerscience.org/concepts/soft_virtual_machines" TargetMode="External"/><Relationship Id="rId46" Type="http://schemas.openxmlformats.org/officeDocument/2006/relationships/hyperlink" Target="https://adacomputerscience.org/topics/object_oriented_programming" TargetMode="External"/><Relationship Id="rId67" Type="http://schemas.openxmlformats.org/officeDocument/2006/relationships/hyperlink" Target="https://isaaccomputerscience.org/concepts/dsa_datastruct_graph_implementation?topic=data_structures" TargetMode="External"/><Relationship Id="rId116" Type="http://schemas.openxmlformats.org/officeDocument/2006/relationships/hyperlink" Target="https://www.youtube.com/watch?v=-4XI4B39k_U" TargetMode="External"/><Relationship Id="rId137" Type="http://schemas.openxmlformats.org/officeDocument/2006/relationships/hyperlink" Target="https://realpython.com/python-hash-table/" TargetMode="External"/><Relationship Id="rId158" Type="http://schemas.openxmlformats.org/officeDocument/2006/relationships/hyperlink" Target="https://www.youtube.com/watch?v=xZtTIm3fpfA" TargetMode="External"/><Relationship Id="rId20" Type="http://schemas.openxmlformats.org/officeDocument/2006/relationships/hyperlink" Target="https://adacomputerscience.org/concepts/arch_embed?topic=architecture" TargetMode="External"/><Relationship Id="rId41" Type="http://schemas.openxmlformats.org/officeDocument/2006/relationships/hyperlink" Target="https://adacomputerscience.org/concepts/comms_error_checking" TargetMode="External"/><Relationship Id="rId62" Type="http://schemas.openxmlformats.org/officeDocument/2006/relationships/hyperlink" Target="https://www.youtube.com/watch?v=njTh_OwMljA" TargetMode="External"/><Relationship Id="rId83" Type="http://schemas.openxmlformats.org/officeDocument/2006/relationships/hyperlink" Target="https://www.youtube.com/watch?v=FTTHkmnvzlM" TargetMode="External"/><Relationship Id="rId88" Type="http://schemas.openxmlformats.org/officeDocument/2006/relationships/hyperlink" Target="https://isaaccomputerscience.org/concepts/dsa_search_dijkstra?topic=pathfinding" TargetMode="External"/><Relationship Id="rId111" Type="http://schemas.openxmlformats.org/officeDocument/2006/relationships/hyperlink" Target="https://www.youtube.com/watch?v=OJ5E7VLsZQM" TargetMode="External"/><Relationship Id="rId132" Type="http://schemas.openxmlformats.org/officeDocument/2006/relationships/hyperlink" Target="https://www.youtube.com/watch?v=dUpyC40cF6Q&amp;t=58s" TargetMode="External"/><Relationship Id="rId153" Type="http://schemas.openxmlformats.org/officeDocument/2006/relationships/hyperlink" Target="https://www.youtube.com/watch?v=mPFc3JHLnz8" TargetMode="External"/><Relationship Id="rId174" Type="http://schemas.openxmlformats.org/officeDocument/2006/relationships/theme" Target="theme/theme1.xml"/><Relationship Id="rId15" Type="http://schemas.openxmlformats.org/officeDocument/2006/relationships/hyperlink" Target="https://isaaccomputerscience.org/concepts/sys_arch_architecture?examBoard=aqa&amp;stage=a_level&amp;topic=architecture" TargetMode="External"/><Relationship Id="rId36" Type="http://schemas.openxmlformats.org/officeDocument/2006/relationships/hyperlink" Target="https://www.geeksforgeeks.org/computer-networks/the-cia-triad-in-cryptography/" TargetMode="External"/><Relationship Id="rId57" Type="http://schemas.openxmlformats.org/officeDocument/2006/relationships/hyperlink" Target="https://peterhigginson.co.uk/ARMlite/" TargetMode="External"/><Relationship Id="rId106" Type="http://schemas.openxmlformats.org/officeDocument/2006/relationships/hyperlink" Target="https://www.youtube.com/watch?v=aircAruvnKk" TargetMode="External"/><Relationship Id="rId127" Type="http://schemas.openxmlformats.org/officeDocument/2006/relationships/hyperlink" Target="https://numpy.org/doc/stable/user/basics.types.html" TargetMode="External"/><Relationship Id="rId10" Type="http://schemas.openxmlformats.org/officeDocument/2006/relationships/endnotes" Target="endnotes.xml"/><Relationship Id="rId31" Type="http://schemas.openxmlformats.org/officeDocument/2006/relationships/hyperlink" Target="https://www.youtube.com/watch?v=0y6FtKsg6J4&amp;t=16s" TargetMode="External"/><Relationship Id="rId52" Type="http://schemas.openxmlformats.org/officeDocument/2006/relationships/hyperlink" Target="https://adacomputerscience.org/topics/functional_programming" TargetMode="External"/><Relationship Id="rId73" Type="http://schemas.openxmlformats.org/officeDocument/2006/relationships/hyperlink" Target="https://www.youtube.com/watch?v=wcIRPqTR3Kc" TargetMode="External"/><Relationship Id="rId78" Type="http://schemas.openxmlformats.org/officeDocument/2006/relationships/hyperlink" Target="https://www.youtube.com/watch?v=kdTpUjd71G8" TargetMode="External"/><Relationship Id="rId94" Type="http://schemas.openxmlformats.org/officeDocument/2006/relationships/hyperlink" Target="https://www.youtube.com/watch?v=v08rGyVYaII" TargetMode="External"/><Relationship Id="rId99" Type="http://schemas.openxmlformats.org/officeDocument/2006/relationships/hyperlink" Target="https://isaaccomputerscience.org/concepts/net_sec_digital_signatures" TargetMode="External"/><Relationship Id="rId101" Type="http://schemas.openxmlformats.org/officeDocument/2006/relationships/hyperlink" Target="https://www.youtube.com/watch?v=qBAOsB6ETrY" TargetMode="External"/><Relationship Id="rId122" Type="http://schemas.openxmlformats.org/officeDocument/2006/relationships/hyperlink" Target="https://www.youtube.com/watch?v=Gc-dwloxNFE" TargetMode="External"/><Relationship Id="rId143" Type="http://schemas.openxmlformats.org/officeDocument/2006/relationships/hyperlink" Target="https://www.geeksforgeeks.org/python/understanding-code-reuse-modularity-python-3/" TargetMode="External"/><Relationship Id="rId148" Type="http://schemas.openxmlformats.org/officeDocument/2006/relationships/hyperlink" Target="https://www.youtube.com/watch?v=BJ-VvGyQxho" TargetMode="External"/><Relationship Id="rId164" Type="http://schemas.openxmlformats.org/officeDocument/2006/relationships/hyperlink" Target="https://docs.python.org/3/library/functions.html" TargetMode="External"/><Relationship Id="rId169" Type="http://schemas.openxmlformats.org/officeDocument/2006/relationships/hyperlink" Target="https://www.youtube.com/watch?v=kFeXwkgnQ9U"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eader" Target="header2.xml"/><Relationship Id="rId47" Type="http://schemas.openxmlformats.org/officeDocument/2006/relationships/hyperlink" Target="https://www.youtube.com/watch?v=m_MQYyJpIjg" TargetMode="External"/><Relationship Id="rId68" Type="http://schemas.openxmlformats.org/officeDocument/2006/relationships/hyperlink" Target="https://isaaccomputerscience.org/concepts/dsa_datastruct_graph?topic=data_structures" TargetMode="External"/><Relationship Id="rId89" Type="http://schemas.openxmlformats.org/officeDocument/2006/relationships/hyperlink" Target="https://isaaccomputerscience.org/concepts/dsa_cmplx_big_o?topic=complexity" TargetMode="External"/><Relationship Id="rId112" Type="http://schemas.openxmlformats.org/officeDocument/2006/relationships/hyperlink" Target="https://www.geeksforgeeks.org/python/python-membership-identity-operators-not-not/" TargetMode="External"/><Relationship Id="rId133" Type="http://schemas.openxmlformats.org/officeDocument/2006/relationships/hyperlink" Target="https://pandas.pydata.org/docs/reference/api/pandas.read_csv.html" TargetMode="External"/><Relationship Id="rId154" Type="http://schemas.openxmlformats.org/officeDocument/2006/relationships/hyperlink" Target="https://www.youtube.com/watch?v=tHN8I_4FIt8" TargetMode="External"/><Relationship Id="rId16" Type="http://schemas.openxmlformats.org/officeDocument/2006/relationships/hyperlink" Target="https://adacomputerscience.org/concepts/arch_processor_types?topic=architecture" TargetMode="External"/><Relationship Id="rId37" Type="http://schemas.openxmlformats.org/officeDocument/2006/relationships/hyperlink" Target="https://www.youtube.com/watch?v=-ShwJqAalOk" TargetMode="External"/><Relationship Id="rId58" Type="http://schemas.openxmlformats.org/officeDocument/2006/relationships/hyperlink" Target="https://www.youtube.com/watch?v=Iwt669Kogco" TargetMode="External"/><Relationship Id="rId79" Type="http://schemas.openxmlformats.org/officeDocument/2006/relationships/hyperlink" Target="https://www.youtube.com/watch?v=yePqwt8wSi8" TargetMode="External"/><Relationship Id="rId102" Type="http://schemas.openxmlformats.org/officeDocument/2006/relationships/hyperlink" Target="https://www.geeksforgeeks.org/ethical-hacking/how-does-the-blockchain-work/" TargetMode="External"/><Relationship Id="rId123" Type="http://schemas.openxmlformats.org/officeDocument/2006/relationships/hyperlink" Target="https://numpy.org/doc/stable/user/absolute_beginners.html" TargetMode="External"/><Relationship Id="rId144" Type="http://schemas.openxmlformats.org/officeDocument/2006/relationships/hyperlink" Target="https://realpython.com/python-exceptions/" TargetMode="External"/><Relationship Id="rId90" Type="http://schemas.openxmlformats.org/officeDocument/2006/relationships/hyperlink" Target="https://adacomputerscience.org/concepts/complex_big_o?topic=complexity" TargetMode="External"/><Relationship Id="rId165" Type="http://schemas.openxmlformats.org/officeDocument/2006/relationships/hyperlink" Target="https://www.youtube.com/watch?v=YlY2g2xrl6Q" TargetMode="External"/><Relationship Id="rId27" Type="http://schemas.openxmlformats.org/officeDocument/2006/relationships/footer" Target="footer3.xml"/><Relationship Id="rId48" Type="http://schemas.openxmlformats.org/officeDocument/2006/relationships/hyperlink" Target="https://adacomputerscience.org/concepts/oop_class_diagrams?topic=object_oriented_programming" TargetMode="External"/><Relationship Id="rId69" Type="http://schemas.openxmlformats.org/officeDocument/2006/relationships/hyperlink" Target="https://adacomputerscience.org/concepts/struct_graph_implementation?topic=data_structures" TargetMode="External"/><Relationship Id="rId113" Type="http://schemas.openxmlformats.org/officeDocument/2006/relationships/hyperlink" Target="https://realpython.com/python-list/" TargetMode="External"/><Relationship Id="rId134" Type="http://schemas.openxmlformats.org/officeDocument/2006/relationships/hyperlink" Target="https://pandas.pydata.org/docs/reference/api/pandas.DataFrame.sort_values.html" TargetMode="External"/><Relationship Id="rId80" Type="http://schemas.openxmlformats.org/officeDocument/2006/relationships/hyperlink" Target="https://www.youtube.com/watch?v=3H2G3KuEiRU" TargetMode="External"/><Relationship Id="rId155" Type="http://schemas.openxmlformats.org/officeDocument/2006/relationships/hyperlink" Target="https://www.youtube.com/watch?v=6sBsF13n5ig" TargetMode="External"/><Relationship Id="rId17" Type="http://schemas.openxmlformats.org/officeDocument/2006/relationships/hyperlink" Target="https://www.youtube.com/watch?v=BVNx3wtJ9vs" TargetMode="External"/><Relationship Id="rId38" Type="http://schemas.openxmlformats.org/officeDocument/2006/relationships/hyperlink" Target="https://www.youtube.com/watch?v=-ShwJqAalOk" TargetMode="External"/><Relationship Id="rId59" Type="http://schemas.openxmlformats.org/officeDocument/2006/relationships/hyperlink" Target="https://peterhigginson.co.uk/ARMlite/" TargetMode="External"/><Relationship Id="rId103" Type="http://schemas.openxmlformats.org/officeDocument/2006/relationships/hyperlink" Target="https://www.geeksforgeeks.org/blogs/introduction-quantum-computing/" TargetMode="External"/><Relationship Id="rId124" Type="http://schemas.openxmlformats.org/officeDocument/2006/relationships/hyperlink" Target="https://www.youtube.com/watch?v=L-oNZ23HCb8" TargetMode="External"/><Relationship Id="rId70" Type="http://schemas.openxmlformats.org/officeDocument/2006/relationships/hyperlink" Target="https://adacomputerscience.org/concepts/path_dfs_bfs?topic=data_structures" TargetMode="External"/><Relationship Id="rId91" Type="http://schemas.openxmlformats.org/officeDocument/2006/relationships/hyperlink" Target="https://isaaccomputerscience.org/concepts/sys_bool_boolean_algebra?topic=boolean_logic" TargetMode="External"/><Relationship Id="rId145" Type="http://schemas.openxmlformats.org/officeDocument/2006/relationships/hyperlink" Target="https://realpython.com/debug-python-errors/" TargetMode="External"/><Relationship Id="rId166" Type="http://schemas.openxmlformats.org/officeDocument/2006/relationships/hyperlink" Target="https://www.youtube.com/watch?v=qj-V2Ep4coY"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tel_r\Downloads\Pearson-A4-Portrait.dotx" TargetMode="External"/></Relationships>
</file>

<file path=word/theme/theme1.xml><?xml version="1.0" encoding="utf-8"?>
<a:theme xmlns:a="http://schemas.openxmlformats.org/drawingml/2006/main" name="Pearson_Color_Themes">
  <a:themeElements>
    <a:clrScheme name="Pearson Theme">
      <a:dk1>
        <a:srgbClr val="000000"/>
      </a:dk1>
      <a:lt1>
        <a:srgbClr val="FFFFFF"/>
      </a:lt1>
      <a:dk2>
        <a:srgbClr val="0D004D"/>
      </a:dk2>
      <a:lt2>
        <a:srgbClr val="FFFFFF"/>
      </a:lt2>
      <a:accent1>
        <a:srgbClr val="B79BFE"/>
      </a:accent1>
      <a:accent2>
        <a:srgbClr val="7950E2"/>
      </a:accent2>
      <a:accent3>
        <a:srgbClr val="56E2E1"/>
      </a:accent3>
      <a:accent4>
        <a:srgbClr val="EC8DE2"/>
      </a:accent4>
      <a:accent5>
        <a:srgbClr val="FFCE00"/>
      </a:accent5>
      <a:accent6>
        <a:srgbClr val="B820A9"/>
      </a:accent6>
      <a:hlink>
        <a:srgbClr val="B79BFE"/>
      </a:hlink>
      <a:folHlink>
        <a:srgbClr val="B79BFE"/>
      </a:folHlink>
    </a:clrScheme>
    <a:fontScheme name="Plus Jakarta Sans SemiBold-Plus Jakarta Sans">
      <a:majorFont>
        <a:latin typeface="Plus Jakarta Sans SemiBold" panose="020B0609020204030204"/>
        <a:ea typeface=""/>
        <a:cs typeface=""/>
        <a:font script="Jpan" typeface="HG丸ｺﾞｼｯｸM-PRO"/>
        <a:font script="Hang" typeface="HY중고딕"/>
        <a:font script="Hans" typeface="华文楷体"/>
        <a:font script="Hant" typeface="新細明體"/>
        <a:font script="Arab" typeface="Tahoma"/>
        <a:font script="Hebr" typeface="Levenim MT"/>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lus Jakarta Sans" panose="020B0604030504040204"/>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Plus Jakarta Sans"/>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tx2"/>
        </a:solidFill>
        <a:ln>
          <a:noFill/>
        </a:ln>
      </a:spPr>
      <a:bodyPr rtlCol="0" anchor="ctr"/>
      <a:lstStyle>
        <a:defPPr algn="ctr">
          <a:defRPr/>
        </a:defPPr>
      </a:lstStyle>
      <a:style>
        <a:lnRef idx="2">
          <a:schemeClr val="accent1">
            <a:shade val="15000"/>
          </a:schemeClr>
        </a:lnRef>
        <a:fillRef idx="1">
          <a:schemeClr val="accent1"/>
        </a:fillRef>
        <a:effectRef idx="0">
          <a:schemeClr val="accent1"/>
        </a:effectRef>
        <a:fontRef idx="minor">
          <a:schemeClr val="lt1"/>
        </a:fontRef>
      </a:style>
    </a:spDef>
    <a:lnDef>
      <a:spPr>
        <a:ln w="9525">
          <a:solidFill>
            <a:schemeClr val="tx2"/>
          </a:solidFill>
        </a:ln>
      </a:spPr>
      <a:bodyPr/>
      <a:lstStyle/>
      <a:style>
        <a:lnRef idx="2">
          <a:schemeClr val="accent1"/>
        </a:lnRef>
        <a:fillRef idx="0">
          <a:schemeClr val="accent1"/>
        </a:fillRef>
        <a:effectRef idx="1">
          <a:schemeClr val="accent1"/>
        </a:effectRef>
        <a:fontRef idx="minor">
          <a:schemeClr val="tx1"/>
        </a:fontRef>
      </a:style>
    </a:lnDef>
    <a:txDef>
      <a:spPr>
        <a:noFill/>
      </a:spPr>
      <a:bodyPr wrap="none" lIns="0" tIns="0" rIns="0" bIns="0" rtlCol="0">
        <a:spAutoFit/>
      </a:bodyPr>
      <a:lstStyle>
        <a:defPPr algn="l">
          <a:defRPr sz="1100" dirty="0" smtClean="0">
            <a:solidFill>
              <a:schemeClr val="tx2"/>
            </a:solidFill>
          </a:defRPr>
        </a:defPPr>
      </a:lstStyle>
    </a:txDef>
  </a:objectDefaults>
  <a:extraClrSchemeLst/>
  <a:custClrLst>
    <a:custClr name="Pearson Purple">
      <a:srgbClr val="0D004D"/>
    </a:custClr>
    <a:custClr name="Amethyst">
      <a:srgbClr val="512EAB"/>
    </a:custClr>
    <a:custClr name="Light Purple">
      <a:srgbClr val="C1BFFF"/>
    </a:custClr>
    <a:custClr name="Fuchsia">
      <a:srgbClr val="DF41CF"/>
    </a:custClr>
    <a:custClr name="Amber">
      <a:srgbClr val="FFCE00"/>
    </a:custClr>
    <a:custClr name="Turquoise">
      <a:srgbClr val="56E2E1"/>
    </a:custClr>
    <a:custClr name="Blank">
      <a:srgbClr val="FFFFFF"/>
    </a:custClr>
    <a:custClr name="Blank">
      <a:srgbClr val="FFFFFF"/>
    </a:custClr>
    <a:custClr name="Blank">
      <a:srgbClr val="FFFFFF"/>
    </a:custClr>
    <a:custClr name="Positive">
      <a:srgbClr val="00C800"/>
    </a:custClr>
    <a:custClr name="Blank">
      <a:srgbClr val="FFFFFF"/>
    </a:custClr>
    <a:custClr name="Blank">
      <a:srgbClr val="FFFFFF"/>
    </a:custClr>
    <a:custClr name="Mist Purple">
      <a:srgbClr val="EDECF6"/>
    </a:custClr>
    <a:custClr name="Fuschia Tint">
      <a:srgbClr val="EFA0E7"/>
    </a:custClr>
    <a:custClr name="Amber Tint">
      <a:srgbClr val="FFE67F"/>
    </a:custClr>
    <a:custClr name="Turquoise Tint">
      <a:srgbClr val="B3F2F1"/>
    </a:custClr>
    <a:custClr name="Blank">
      <a:srgbClr val="FFFFFF"/>
    </a:custClr>
    <a:custClr name="Blank">
      <a:srgbClr val="FFFFFF"/>
    </a:custClr>
    <a:custClr name="Blank">
      <a:srgbClr val="FFFFFF"/>
    </a:custClr>
    <a:custClr name="Negative">
      <a:srgbClr val="FF0000"/>
    </a:custClr>
  </a:custClrLst>
  <a:extLst>
    <a:ext uri="{05A4C25C-085E-4340-85A3-A5531E510DB2}">
      <thm15:themeFamily xmlns:thm15="http://schemas.microsoft.com/office/thememl/2012/main" name="Pearson_Color_Themes" id="{0879D163-5945-B243-9DC3-8028904CD4D6}" vid="{7A8C53F1-01B4-554A-A51E-D5ADBD66A37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73F024A91FF840B88FF29551B41B0A" ma:contentTypeVersion="11" ma:contentTypeDescription="Create a new document." ma:contentTypeScope="" ma:versionID="d99f016ea9384ba088b46a75cd1e04c8">
  <xsd:schema xmlns:xsd="http://www.w3.org/2001/XMLSchema" xmlns:xs="http://www.w3.org/2001/XMLSchema" xmlns:p="http://schemas.microsoft.com/office/2006/metadata/properties" xmlns:ns2="e04f7cea-ce33-4199-9942-60f53b0ecd59" targetNamespace="http://schemas.microsoft.com/office/2006/metadata/properties" ma:root="true" ma:fieldsID="04d5e3d358f12efef20b2ac73a669919" ns2:_="">
    <xsd:import namespace="e04f7cea-ce33-4199-9942-60f53b0ecd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4f7cea-ce33-4199-9942-60f53b0ecd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6342d94-4a90-4c9b-8c88-cb4c8647e98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04f7cea-ce33-4199-9942-60f53b0ecd5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A6892BE-394F-4F94-9EF6-3A18EBF908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4f7cea-ce33-4199-9942-60f53b0ecd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1BBE60-316F-4A43-B133-08C5E76DE1BC}">
  <ds:schemaRefs>
    <ds:schemaRef ds:uri="http://schemas.openxmlformats.org/officeDocument/2006/bibliography"/>
  </ds:schemaRefs>
</ds:datastoreItem>
</file>

<file path=customXml/itemProps3.xml><?xml version="1.0" encoding="utf-8"?>
<ds:datastoreItem xmlns:ds="http://schemas.openxmlformats.org/officeDocument/2006/customXml" ds:itemID="{0E986E8A-61F3-476C-87BA-E33FAE85C9ED}">
  <ds:schemaRefs>
    <ds:schemaRef ds:uri="http://schemas.microsoft.com/sharepoint/v3/contenttype/forms"/>
  </ds:schemaRefs>
</ds:datastoreItem>
</file>

<file path=customXml/itemProps4.xml><?xml version="1.0" encoding="utf-8"?>
<ds:datastoreItem xmlns:ds="http://schemas.openxmlformats.org/officeDocument/2006/customXml" ds:itemID="{96F86268-919A-4113-B067-3C603D3B8489}">
  <ds:schemaRefs>
    <ds:schemaRef ds:uri="http://schemas.microsoft.com/office/2006/metadata/properties"/>
    <ds:schemaRef ds:uri="http://schemas.microsoft.com/office/infopath/2007/PartnerControls"/>
    <ds:schemaRef ds:uri="e04f7cea-ce33-4199-9942-60f53b0ecd59"/>
  </ds:schemaRefs>
</ds:datastoreItem>
</file>

<file path=docMetadata/LabelInfo.xml><?xml version="1.0" encoding="utf-8"?>
<clbl:labelList xmlns:clbl="http://schemas.microsoft.com/office/2020/mipLabelMetadata">
  <clbl:label id="{3392f4b0-4ec3-4594-9bda-c51b5fcac2e7}" enabled="1" method="Privileged" siteId="{8cc434d7-97d0-47d3-b5c5-14fe0e33e34b}" removed="0"/>
</clbl:labelList>
</file>

<file path=docProps/app.xml><?xml version="1.0" encoding="utf-8"?>
<Properties xmlns="http://schemas.openxmlformats.org/officeDocument/2006/extended-properties" xmlns:vt="http://schemas.openxmlformats.org/officeDocument/2006/docPropsVTypes">
  <Template>Pearson-A4-Portrait</Template>
  <TotalTime>68</TotalTime>
  <Pages>22</Pages>
  <Words>24265</Words>
  <Characters>156176</Characters>
  <Application>Microsoft Office Word</Application>
  <DocSecurity>0</DocSecurity>
  <Lines>11648</Lines>
  <Paragraphs>4826</Paragraphs>
  <ScaleCrop>false</ScaleCrop>
  <HeadingPairs>
    <vt:vector size="2" baseType="variant">
      <vt:variant>
        <vt:lpstr>Title</vt:lpstr>
      </vt:variant>
      <vt:variant>
        <vt:i4>1</vt:i4>
      </vt:variant>
    </vt:vector>
  </HeadingPairs>
  <TitlesOfParts>
    <vt:vector size="1" baseType="lpstr">
      <vt:lpstr>Document Title</vt:lpstr>
    </vt:vector>
  </TitlesOfParts>
  <Manager/>
  <Company>Pearson Shared Services</Company>
  <LinksUpToDate>false</LinksUpToDate>
  <CharactersWithSpaces>178141</CharactersWithSpaces>
  <SharedDoc>false</SharedDoc>
  <HyperlinkBase/>
  <HLinks>
    <vt:vector size="930" baseType="variant">
      <vt:variant>
        <vt:i4>6029327</vt:i4>
      </vt:variant>
      <vt:variant>
        <vt:i4>474</vt:i4>
      </vt:variant>
      <vt:variant>
        <vt:i4>0</vt:i4>
      </vt:variant>
      <vt:variant>
        <vt:i4>5</vt:i4>
      </vt:variant>
      <vt:variant>
        <vt:lpwstr>https://www.geeksforgeeks.org/python/run-length-encoding-python/</vt:lpwstr>
      </vt:variant>
      <vt:variant>
        <vt:lpwstr/>
      </vt:variant>
      <vt:variant>
        <vt:i4>786433</vt:i4>
      </vt:variant>
      <vt:variant>
        <vt:i4>471</vt:i4>
      </vt:variant>
      <vt:variant>
        <vt:i4>0</vt:i4>
      </vt:variant>
      <vt:variant>
        <vt:i4>5</vt:i4>
      </vt:variant>
      <vt:variant>
        <vt:lpwstr>https://www.codecademy.com/article/dijkstras-shortest-path-algorithm</vt:lpwstr>
      </vt:variant>
      <vt:variant>
        <vt:lpwstr/>
      </vt:variant>
      <vt:variant>
        <vt:i4>5832830</vt:i4>
      </vt:variant>
      <vt:variant>
        <vt:i4>468</vt:i4>
      </vt:variant>
      <vt:variant>
        <vt:i4>0</vt:i4>
      </vt:variant>
      <vt:variant>
        <vt:i4>5</vt:i4>
      </vt:variant>
      <vt:variant>
        <vt:lpwstr>https://www.youtube.com/watch?v=_B5cx-WD5EA+</vt:lpwstr>
      </vt:variant>
      <vt:variant>
        <vt:lpwstr/>
      </vt:variant>
      <vt:variant>
        <vt:i4>8192032</vt:i4>
      </vt:variant>
      <vt:variant>
        <vt:i4>465</vt:i4>
      </vt:variant>
      <vt:variant>
        <vt:i4>0</vt:i4>
      </vt:variant>
      <vt:variant>
        <vt:i4>5</vt:i4>
      </vt:variant>
      <vt:variant>
        <vt:lpwstr>https://www.youtube.com/watch?v=kFeXwkgnQ9U</vt:lpwstr>
      </vt:variant>
      <vt:variant>
        <vt:lpwstr/>
      </vt:variant>
      <vt:variant>
        <vt:i4>3932270</vt:i4>
      </vt:variant>
      <vt:variant>
        <vt:i4>462</vt:i4>
      </vt:variant>
      <vt:variant>
        <vt:i4>0</vt:i4>
      </vt:variant>
      <vt:variant>
        <vt:i4>5</vt:i4>
      </vt:variant>
      <vt:variant>
        <vt:lpwstr>https://www.youtube.com/watch?v=LGiEYu6SkgE</vt:lpwstr>
      </vt:variant>
      <vt:variant>
        <vt:lpwstr/>
      </vt:variant>
      <vt:variant>
        <vt:i4>65558</vt:i4>
      </vt:variant>
      <vt:variant>
        <vt:i4>459</vt:i4>
      </vt:variant>
      <vt:variant>
        <vt:i4>0</vt:i4>
      </vt:variant>
      <vt:variant>
        <vt:i4>5</vt:i4>
      </vt:variant>
      <vt:variant>
        <vt:lpwstr>https://docs.python.org/3/tutorial/datastructures.html%23list-comprehensions</vt:lpwstr>
      </vt:variant>
      <vt:variant>
        <vt:lpwstr/>
      </vt:variant>
      <vt:variant>
        <vt:i4>8192050</vt:i4>
      </vt:variant>
      <vt:variant>
        <vt:i4>456</vt:i4>
      </vt:variant>
      <vt:variant>
        <vt:i4>0</vt:i4>
      </vt:variant>
      <vt:variant>
        <vt:i4>5</vt:i4>
      </vt:variant>
      <vt:variant>
        <vt:lpwstr>https://www.youtube.com/watch?v=qj-V2Ep4coY</vt:lpwstr>
      </vt:variant>
      <vt:variant>
        <vt:lpwstr/>
      </vt:variant>
      <vt:variant>
        <vt:i4>7798844</vt:i4>
      </vt:variant>
      <vt:variant>
        <vt:i4>453</vt:i4>
      </vt:variant>
      <vt:variant>
        <vt:i4>0</vt:i4>
      </vt:variant>
      <vt:variant>
        <vt:i4>5</vt:i4>
      </vt:variant>
      <vt:variant>
        <vt:lpwstr>https://www.youtube.com/watch?v=YlY2g2xrl6Q</vt:lpwstr>
      </vt:variant>
      <vt:variant>
        <vt:lpwstr/>
      </vt:variant>
      <vt:variant>
        <vt:i4>3801139</vt:i4>
      </vt:variant>
      <vt:variant>
        <vt:i4>450</vt:i4>
      </vt:variant>
      <vt:variant>
        <vt:i4>0</vt:i4>
      </vt:variant>
      <vt:variant>
        <vt:i4>5</vt:i4>
      </vt:variant>
      <vt:variant>
        <vt:lpwstr>https://docs.python.org/3/library/functions.html</vt:lpwstr>
      </vt:variant>
      <vt:variant>
        <vt:lpwstr>map</vt:lpwstr>
      </vt:variant>
      <vt:variant>
        <vt:i4>6684716</vt:i4>
      </vt:variant>
      <vt:variant>
        <vt:i4>447</vt:i4>
      </vt:variant>
      <vt:variant>
        <vt:i4>0</vt:i4>
      </vt:variant>
      <vt:variant>
        <vt:i4>5</vt:i4>
      </vt:variant>
      <vt:variant>
        <vt:lpwstr>https://www.youtube.com/watch?v=kj850Y8y8FI</vt:lpwstr>
      </vt:variant>
      <vt:variant>
        <vt:lpwstr/>
      </vt:variant>
      <vt:variant>
        <vt:i4>5046348</vt:i4>
      </vt:variant>
      <vt:variant>
        <vt:i4>444</vt:i4>
      </vt:variant>
      <vt:variant>
        <vt:i4>0</vt:i4>
      </vt:variant>
      <vt:variant>
        <vt:i4>5</vt:i4>
      </vt:variant>
      <vt:variant>
        <vt:lpwstr>https://realpython.com/python-lambda/</vt:lpwstr>
      </vt:variant>
      <vt:variant>
        <vt:lpwstr/>
      </vt:variant>
      <vt:variant>
        <vt:i4>2293857</vt:i4>
      </vt:variant>
      <vt:variant>
        <vt:i4>441</vt:i4>
      </vt:variant>
      <vt:variant>
        <vt:i4>0</vt:i4>
      </vt:variant>
      <vt:variant>
        <vt:i4>5</vt:i4>
      </vt:variant>
      <vt:variant>
        <vt:lpwstr>https://www.youtube.com/watch?v=HQNiSfb795A</vt:lpwstr>
      </vt:variant>
      <vt:variant>
        <vt:lpwstr/>
      </vt:variant>
      <vt:variant>
        <vt:i4>7471214</vt:i4>
      </vt:variant>
      <vt:variant>
        <vt:i4>438</vt:i4>
      </vt:variant>
      <vt:variant>
        <vt:i4>0</vt:i4>
      </vt:variant>
      <vt:variant>
        <vt:i4>5</vt:i4>
      </vt:variant>
      <vt:variant>
        <vt:lpwstr>https://realpython.com/python-lazy-evaluation/</vt:lpwstr>
      </vt:variant>
      <vt:variant>
        <vt:lpwstr/>
      </vt:variant>
      <vt:variant>
        <vt:i4>3866674</vt:i4>
      </vt:variant>
      <vt:variant>
        <vt:i4>435</vt:i4>
      </vt:variant>
      <vt:variant>
        <vt:i4>0</vt:i4>
      </vt:variant>
      <vt:variant>
        <vt:i4>5</vt:i4>
      </vt:variant>
      <vt:variant>
        <vt:lpwstr>https://www.geeksforgeeks.org/python/higher-order-functions-in-python/</vt:lpwstr>
      </vt:variant>
      <vt:variant>
        <vt:lpwstr/>
      </vt:variant>
      <vt:variant>
        <vt:i4>3932265</vt:i4>
      </vt:variant>
      <vt:variant>
        <vt:i4>432</vt:i4>
      </vt:variant>
      <vt:variant>
        <vt:i4>0</vt:i4>
      </vt:variant>
      <vt:variant>
        <vt:i4>5</vt:i4>
      </vt:variant>
      <vt:variant>
        <vt:lpwstr>https://www.youtube.com/watch?v=xZtTIm3fpfA</vt:lpwstr>
      </vt:variant>
      <vt:variant>
        <vt:lpwstr/>
      </vt:variant>
      <vt:variant>
        <vt:i4>7340154</vt:i4>
      </vt:variant>
      <vt:variant>
        <vt:i4>429</vt:i4>
      </vt:variant>
      <vt:variant>
        <vt:i4>0</vt:i4>
      </vt:variant>
      <vt:variant>
        <vt:i4>5</vt:i4>
      </vt:variant>
      <vt:variant>
        <vt:lpwstr>https://www.geeksforgeeks.org/c/pure-functions/</vt:lpwstr>
      </vt:variant>
      <vt:variant>
        <vt:lpwstr/>
      </vt:variant>
      <vt:variant>
        <vt:i4>7536761</vt:i4>
      </vt:variant>
      <vt:variant>
        <vt:i4>426</vt:i4>
      </vt:variant>
      <vt:variant>
        <vt:i4>0</vt:i4>
      </vt:variant>
      <vt:variant>
        <vt:i4>5</vt:i4>
      </vt:variant>
      <vt:variant>
        <vt:lpwstr>https://www.youtube.com/watch?v=M6k6q88wYCY</vt:lpwstr>
      </vt:variant>
      <vt:variant>
        <vt:lpwstr/>
      </vt:variant>
      <vt:variant>
        <vt:i4>6881403</vt:i4>
      </vt:variant>
      <vt:variant>
        <vt:i4>423</vt:i4>
      </vt:variant>
      <vt:variant>
        <vt:i4>0</vt:i4>
      </vt:variant>
      <vt:variant>
        <vt:i4>5</vt:i4>
      </vt:variant>
      <vt:variant>
        <vt:lpwstr>https://www.youtube.com/watch?v=6sBsF13n5ig</vt:lpwstr>
      </vt:variant>
      <vt:variant>
        <vt:lpwstr/>
      </vt:variant>
      <vt:variant>
        <vt:i4>4325473</vt:i4>
      </vt:variant>
      <vt:variant>
        <vt:i4>420</vt:i4>
      </vt:variant>
      <vt:variant>
        <vt:i4>0</vt:i4>
      </vt:variant>
      <vt:variant>
        <vt:i4>5</vt:i4>
      </vt:variant>
      <vt:variant>
        <vt:lpwstr>https://www.youtube.com/watch?v=tHN8I_4FIt8</vt:lpwstr>
      </vt:variant>
      <vt:variant>
        <vt:lpwstr/>
      </vt:variant>
      <vt:variant>
        <vt:i4>3145841</vt:i4>
      </vt:variant>
      <vt:variant>
        <vt:i4>417</vt:i4>
      </vt:variant>
      <vt:variant>
        <vt:i4>0</vt:i4>
      </vt:variant>
      <vt:variant>
        <vt:i4>5</vt:i4>
      </vt:variant>
      <vt:variant>
        <vt:lpwstr>https://www.youtube.com/watch?v=mPFc3JHLnz8</vt:lpwstr>
      </vt:variant>
      <vt:variant>
        <vt:lpwstr/>
      </vt:variant>
      <vt:variant>
        <vt:i4>7143474</vt:i4>
      </vt:variant>
      <vt:variant>
        <vt:i4>414</vt:i4>
      </vt:variant>
      <vt:variant>
        <vt:i4>0</vt:i4>
      </vt:variant>
      <vt:variant>
        <vt:i4>5</vt:i4>
      </vt:variant>
      <vt:variant>
        <vt:lpwstr>https://www.geeksforgeeks.org/python/inheritance-and-composition-in-python/</vt:lpwstr>
      </vt:variant>
      <vt:variant>
        <vt:lpwstr/>
      </vt:variant>
      <vt:variant>
        <vt:i4>7536751</vt:i4>
      </vt:variant>
      <vt:variant>
        <vt:i4>411</vt:i4>
      </vt:variant>
      <vt:variant>
        <vt:i4>0</vt:i4>
      </vt:variant>
      <vt:variant>
        <vt:i4>5</vt:i4>
      </vt:variant>
      <vt:variant>
        <vt:lpwstr>https://www.youtube.com/watch?v=RSl87lqOXDE</vt:lpwstr>
      </vt:variant>
      <vt:variant>
        <vt:lpwstr/>
      </vt:variant>
      <vt:variant>
        <vt:i4>4259924</vt:i4>
      </vt:variant>
      <vt:variant>
        <vt:i4>408</vt:i4>
      </vt:variant>
      <vt:variant>
        <vt:i4>0</vt:i4>
      </vt:variant>
      <vt:variant>
        <vt:i4>5</vt:i4>
      </vt:variant>
      <vt:variant>
        <vt:lpwstr>https://www.datacamp.com/tutorial/encapsulation-in-python-object-oriented-programming</vt:lpwstr>
      </vt:variant>
      <vt:variant>
        <vt:lpwstr/>
      </vt:variant>
      <vt:variant>
        <vt:i4>7012472</vt:i4>
      </vt:variant>
      <vt:variant>
        <vt:i4>405</vt:i4>
      </vt:variant>
      <vt:variant>
        <vt:i4>0</vt:i4>
      </vt:variant>
      <vt:variant>
        <vt:i4>5</vt:i4>
      </vt:variant>
      <vt:variant>
        <vt:lpwstr>https://www.youtube.com/watch?v=GN1LR0UoFI4</vt:lpwstr>
      </vt:variant>
      <vt:variant>
        <vt:lpwstr/>
      </vt:variant>
      <vt:variant>
        <vt:i4>3997815</vt:i4>
      </vt:variant>
      <vt:variant>
        <vt:i4>402</vt:i4>
      </vt:variant>
      <vt:variant>
        <vt:i4>0</vt:i4>
      </vt:variant>
      <vt:variant>
        <vt:i4>5</vt:i4>
      </vt:variant>
      <vt:variant>
        <vt:lpwstr>https://www.youtube.com/watch?v=BJ-VvGyQxho</vt:lpwstr>
      </vt:variant>
      <vt:variant>
        <vt:lpwstr/>
      </vt:variant>
      <vt:variant>
        <vt:i4>3735585</vt:i4>
      </vt:variant>
      <vt:variant>
        <vt:i4>399</vt:i4>
      </vt:variant>
      <vt:variant>
        <vt:i4>0</vt:i4>
      </vt:variant>
      <vt:variant>
        <vt:i4>5</vt:i4>
      </vt:variant>
      <vt:variant>
        <vt:lpwstr>https://www.geeksforgeeks.org/python/python-oops-concepts/</vt:lpwstr>
      </vt:variant>
      <vt:variant>
        <vt:lpwstr/>
      </vt:variant>
      <vt:variant>
        <vt:i4>2097192</vt:i4>
      </vt:variant>
      <vt:variant>
        <vt:i4>396</vt:i4>
      </vt:variant>
      <vt:variant>
        <vt:i4>0</vt:i4>
      </vt:variant>
      <vt:variant>
        <vt:i4>5</vt:i4>
      </vt:variant>
      <vt:variant>
        <vt:lpwstr>https://www.youtube.com/watch?v=ZDa-Z5JzLYM</vt:lpwstr>
      </vt:variant>
      <vt:variant>
        <vt:lpwstr/>
      </vt:variant>
      <vt:variant>
        <vt:i4>2097265</vt:i4>
      </vt:variant>
      <vt:variant>
        <vt:i4>393</vt:i4>
      </vt:variant>
      <vt:variant>
        <vt:i4>0</vt:i4>
      </vt:variant>
      <vt:variant>
        <vt:i4>5</vt:i4>
      </vt:variant>
      <vt:variant>
        <vt:lpwstr>https://realpython.com/debug-python-errors/</vt:lpwstr>
      </vt:variant>
      <vt:variant>
        <vt:lpwstr/>
      </vt:variant>
      <vt:variant>
        <vt:i4>5898328</vt:i4>
      </vt:variant>
      <vt:variant>
        <vt:i4>390</vt:i4>
      </vt:variant>
      <vt:variant>
        <vt:i4>0</vt:i4>
      </vt:variant>
      <vt:variant>
        <vt:i4>5</vt:i4>
      </vt:variant>
      <vt:variant>
        <vt:lpwstr>https://realpython.com/python-exceptions/</vt:lpwstr>
      </vt:variant>
      <vt:variant>
        <vt:lpwstr/>
      </vt:variant>
      <vt:variant>
        <vt:i4>3407927</vt:i4>
      </vt:variant>
      <vt:variant>
        <vt:i4>387</vt:i4>
      </vt:variant>
      <vt:variant>
        <vt:i4>0</vt:i4>
      </vt:variant>
      <vt:variant>
        <vt:i4>5</vt:i4>
      </vt:variant>
      <vt:variant>
        <vt:lpwstr>https://www.geeksforgeeks.org/python/understanding-code-reuse-modularity-python-3/</vt:lpwstr>
      </vt:variant>
      <vt:variant>
        <vt:lpwstr/>
      </vt:variant>
      <vt:variant>
        <vt:i4>8060991</vt:i4>
      </vt:variant>
      <vt:variant>
        <vt:i4>384</vt:i4>
      </vt:variant>
      <vt:variant>
        <vt:i4>0</vt:i4>
      </vt:variant>
      <vt:variant>
        <vt:i4>5</vt:i4>
      </vt:variant>
      <vt:variant>
        <vt:lpwstr>https://www.youtube.com/watch?v=P7wlBTLYyrg</vt:lpwstr>
      </vt:variant>
      <vt:variant>
        <vt:lpwstr/>
      </vt:variant>
      <vt:variant>
        <vt:i4>3735615</vt:i4>
      </vt:variant>
      <vt:variant>
        <vt:i4>381</vt:i4>
      </vt:variant>
      <vt:variant>
        <vt:i4>0</vt:i4>
      </vt:variant>
      <vt:variant>
        <vt:i4>5</vt:i4>
      </vt:variant>
      <vt:variant>
        <vt:lpwstr>https://www.youtube.com/watch?v=3VQhdXcQ5qI</vt:lpwstr>
      </vt:variant>
      <vt:variant>
        <vt:lpwstr/>
      </vt:variant>
      <vt:variant>
        <vt:i4>6225945</vt:i4>
      </vt:variant>
      <vt:variant>
        <vt:i4>378</vt:i4>
      </vt:variant>
      <vt:variant>
        <vt:i4>0</vt:i4>
      </vt:variant>
      <vt:variant>
        <vt:i4>5</vt:i4>
      </vt:variant>
      <vt:variant>
        <vt:lpwstr>https://peps.python.org/pep-0008/</vt:lpwstr>
      </vt:variant>
      <vt:variant>
        <vt:lpwstr/>
      </vt:variant>
      <vt:variant>
        <vt:i4>5242928</vt:i4>
      </vt:variant>
      <vt:variant>
        <vt:i4>375</vt:i4>
      </vt:variant>
      <vt:variant>
        <vt:i4>0</vt:i4>
      </vt:variant>
      <vt:variant>
        <vt:i4>5</vt:i4>
      </vt:variant>
      <vt:variant>
        <vt:lpwstr>https://www.w3schools.com/dsa/dsa_data_graphs_implementation.php</vt:lpwstr>
      </vt:variant>
      <vt:variant>
        <vt:lpwstr/>
      </vt:variant>
      <vt:variant>
        <vt:i4>7012459</vt:i4>
      </vt:variant>
      <vt:variant>
        <vt:i4>372</vt:i4>
      </vt:variant>
      <vt:variant>
        <vt:i4>0</vt:i4>
      </vt:variant>
      <vt:variant>
        <vt:i4>5</vt:i4>
      </vt:variant>
      <vt:variant>
        <vt:lpwstr>https://www.youtube.com/watch?v=-VgHk7UMPP4</vt:lpwstr>
      </vt:variant>
      <vt:variant>
        <vt:lpwstr/>
      </vt:variant>
      <vt:variant>
        <vt:i4>5570578</vt:i4>
      </vt:variant>
      <vt:variant>
        <vt:i4>369</vt:i4>
      </vt:variant>
      <vt:variant>
        <vt:i4>0</vt:i4>
      </vt:variant>
      <vt:variant>
        <vt:i4>5</vt:i4>
      </vt:variant>
      <vt:variant>
        <vt:lpwstr>https://realpython.com/python-hash-table/</vt:lpwstr>
      </vt:variant>
      <vt:variant>
        <vt:lpwstr/>
      </vt:variant>
      <vt:variant>
        <vt:i4>2949154</vt:i4>
      </vt:variant>
      <vt:variant>
        <vt:i4>366</vt:i4>
      </vt:variant>
      <vt:variant>
        <vt:i4>0</vt:i4>
      </vt:variant>
      <vt:variant>
        <vt:i4>5</vt:i4>
      </vt:variant>
      <vt:variant>
        <vt:lpwstr>https://www.geeksforgeeks.org/dsa/circular-queue-in-python/</vt:lpwstr>
      </vt:variant>
      <vt:variant>
        <vt:lpwstr/>
      </vt:variant>
      <vt:variant>
        <vt:i4>7733277</vt:i4>
      </vt:variant>
      <vt:variant>
        <vt:i4>363</vt:i4>
      </vt:variant>
      <vt:variant>
        <vt:i4>0</vt:i4>
      </vt:variant>
      <vt:variant>
        <vt:i4>5</vt:i4>
      </vt:variant>
      <vt:variant>
        <vt:lpwstr>https://medium.com/@noorfatimaafzalbutt/working-with-dates-and-times-in-pandas-a-comprehensive-guide-fda47929ace4</vt:lpwstr>
      </vt:variant>
      <vt:variant>
        <vt:lpwstr/>
      </vt:variant>
      <vt:variant>
        <vt:i4>131074</vt:i4>
      </vt:variant>
      <vt:variant>
        <vt:i4>360</vt:i4>
      </vt:variant>
      <vt:variant>
        <vt:i4>0</vt:i4>
      </vt:variant>
      <vt:variant>
        <vt:i4>5</vt:i4>
      </vt:variant>
      <vt:variant>
        <vt:lpwstr>https://pandas.pydata.org/docs/reference/api/pandas.DataFrame.sort_values.html</vt:lpwstr>
      </vt:variant>
      <vt:variant>
        <vt:lpwstr>pandas.DataFrame.sort_values</vt:lpwstr>
      </vt:variant>
      <vt:variant>
        <vt:i4>262174</vt:i4>
      </vt:variant>
      <vt:variant>
        <vt:i4>357</vt:i4>
      </vt:variant>
      <vt:variant>
        <vt:i4>0</vt:i4>
      </vt:variant>
      <vt:variant>
        <vt:i4>5</vt:i4>
      </vt:variant>
      <vt:variant>
        <vt:lpwstr>https://pandas.pydata.org/docs/reference/api/pandas.read_csv.html</vt:lpwstr>
      </vt:variant>
      <vt:variant>
        <vt:lpwstr>pandas.read_csv</vt:lpwstr>
      </vt:variant>
      <vt:variant>
        <vt:i4>1114206</vt:i4>
      </vt:variant>
      <vt:variant>
        <vt:i4>354</vt:i4>
      </vt:variant>
      <vt:variant>
        <vt:i4>0</vt:i4>
      </vt:variant>
      <vt:variant>
        <vt:i4>5</vt:i4>
      </vt:variant>
      <vt:variant>
        <vt:lpwstr>https://www.youtube.com/watch?v=dUpyC40cF6Q&amp;t=58s</vt:lpwstr>
      </vt:variant>
      <vt:variant>
        <vt:lpwstr/>
      </vt:variant>
      <vt:variant>
        <vt:i4>4522057</vt:i4>
      </vt:variant>
      <vt:variant>
        <vt:i4>351</vt:i4>
      </vt:variant>
      <vt:variant>
        <vt:i4>0</vt:i4>
      </vt:variant>
      <vt:variant>
        <vt:i4>5</vt:i4>
      </vt:variant>
      <vt:variant>
        <vt:lpwstr>https://medium.com/learning-data/a-gentle-introduction-to-pythons-pandas-library-the-first-5-functions-you-need-to-know-fc045e24f3c8</vt:lpwstr>
      </vt:variant>
      <vt:variant>
        <vt:lpwstr/>
      </vt:variant>
      <vt:variant>
        <vt:i4>56</vt:i4>
      </vt:variant>
      <vt:variant>
        <vt:i4>348</vt:i4>
      </vt:variant>
      <vt:variant>
        <vt:i4>0</vt:i4>
      </vt:variant>
      <vt:variant>
        <vt:i4>5</vt:i4>
      </vt:variant>
      <vt:variant>
        <vt:lpwstr>https://pandas.pydata.org/docs/user_guide/dsintro.html%23dataframe</vt:lpwstr>
      </vt:variant>
      <vt:variant>
        <vt:lpwstr/>
      </vt:variant>
      <vt:variant>
        <vt:i4>7733269</vt:i4>
      </vt:variant>
      <vt:variant>
        <vt:i4>345</vt:i4>
      </vt:variant>
      <vt:variant>
        <vt:i4>0</vt:i4>
      </vt:variant>
      <vt:variant>
        <vt:i4>5</vt:i4>
      </vt:variant>
      <vt:variant>
        <vt:lpwstr>https://pandas.pydata.org/docs/user_guide/10min.html</vt:lpwstr>
      </vt:variant>
      <vt:variant>
        <vt:lpwstr/>
      </vt:variant>
      <vt:variant>
        <vt:i4>3735679</vt:i4>
      </vt:variant>
      <vt:variant>
        <vt:i4>342</vt:i4>
      </vt:variant>
      <vt:variant>
        <vt:i4>0</vt:i4>
      </vt:variant>
      <vt:variant>
        <vt:i4>5</vt:i4>
      </vt:variant>
      <vt:variant>
        <vt:lpwstr>https://www.youtube.com/watch?v=EXIgjIBu4EU</vt:lpwstr>
      </vt:variant>
      <vt:variant>
        <vt:lpwstr/>
      </vt:variant>
      <vt:variant>
        <vt:i4>6422655</vt:i4>
      </vt:variant>
      <vt:variant>
        <vt:i4>339</vt:i4>
      </vt:variant>
      <vt:variant>
        <vt:i4>0</vt:i4>
      </vt:variant>
      <vt:variant>
        <vt:i4>5</vt:i4>
      </vt:variant>
      <vt:variant>
        <vt:lpwstr>https://numpy.org/doc/stable/user/basics.types.html</vt:lpwstr>
      </vt:variant>
      <vt:variant>
        <vt:lpwstr/>
      </vt:variant>
      <vt:variant>
        <vt:i4>3866728</vt:i4>
      </vt:variant>
      <vt:variant>
        <vt:i4>336</vt:i4>
      </vt:variant>
      <vt:variant>
        <vt:i4>0</vt:i4>
      </vt:variant>
      <vt:variant>
        <vt:i4>5</vt:i4>
      </vt:variant>
      <vt:variant>
        <vt:lpwstr>https://www.youtube.com/watch?v=JTO2ED5Vr0Q</vt:lpwstr>
      </vt:variant>
      <vt:variant>
        <vt:lpwstr/>
      </vt:variant>
      <vt:variant>
        <vt:i4>3866664</vt:i4>
      </vt:variant>
      <vt:variant>
        <vt:i4>333</vt:i4>
      </vt:variant>
      <vt:variant>
        <vt:i4>0</vt:i4>
      </vt:variant>
      <vt:variant>
        <vt:i4>5</vt:i4>
      </vt:variant>
      <vt:variant>
        <vt:lpwstr>https://numpy.org/doc/stable/user/basics.creation.html</vt:lpwstr>
      </vt:variant>
      <vt:variant>
        <vt:lpwstr/>
      </vt:variant>
      <vt:variant>
        <vt:i4>2359398</vt:i4>
      </vt:variant>
      <vt:variant>
        <vt:i4>330</vt:i4>
      </vt:variant>
      <vt:variant>
        <vt:i4>0</vt:i4>
      </vt:variant>
      <vt:variant>
        <vt:i4>5</vt:i4>
      </vt:variant>
      <vt:variant>
        <vt:lpwstr>https://www.youtube.com/watch?v=L-oNZ23HCb8</vt:lpwstr>
      </vt:variant>
      <vt:variant>
        <vt:lpwstr/>
      </vt:variant>
      <vt:variant>
        <vt:i4>917626</vt:i4>
      </vt:variant>
      <vt:variant>
        <vt:i4>327</vt:i4>
      </vt:variant>
      <vt:variant>
        <vt:i4>0</vt:i4>
      </vt:variant>
      <vt:variant>
        <vt:i4>5</vt:i4>
      </vt:variant>
      <vt:variant>
        <vt:lpwstr>https://numpy.org/doc/stable/user/absolute_beginners.html</vt:lpwstr>
      </vt:variant>
      <vt:variant>
        <vt:lpwstr/>
      </vt:variant>
      <vt:variant>
        <vt:i4>2752627</vt:i4>
      </vt:variant>
      <vt:variant>
        <vt:i4>324</vt:i4>
      </vt:variant>
      <vt:variant>
        <vt:i4>0</vt:i4>
      </vt:variant>
      <vt:variant>
        <vt:i4>5</vt:i4>
      </vt:variant>
      <vt:variant>
        <vt:lpwstr>https://www.youtube.com/watch?v=Gc-dwloxNFE</vt:lpwstr>
      </vt:variant>
      <vt:variant>
        <vt:lpwstr/>
      </vt:variant>
      <vt:variant>
        <vt:i4>1835027</vt:i4>
      </vt:variant>
      <vt:variant>
        <vt:i4>321</vt:i4>
      </vt:variant>
      <vt:variant>
        <vt:i4>0</vt:i4>
      </vt:variant>
      <vt:variant>
        <vt:i4>5</vt:i4>
      </vt:variant>
      <vt:variant>
        <vt:lpwstr>https://docs.python.org/3/library/re.html</vt:lpwstr>
      </vt:variant>
      <vt:variant>
        <vt:lpwstr/>
      </vt:variant>
      <vt:variant>
        <vt:i4>2031708</vt:i4>
      </vt:variant>
      <vt:variant>
        <vt:i4>318</vt:i4>
      </vt:variant>
      <vt:variant>
        <vt:i4>0</vt:i4>
      </vt:variant>
      <vt:variant>
        <vt:i4>5</vt:i4>
      </vt:variant>
      <vt:variant>
        <vt:lpwstr>https://regex101.com/</vt:lpwstr>
      </vt:variant>
      <vt:variant>
        <vt:lpwstr/>
      </vt:variant>
      <vt:variant>
        <vt:i4>4915295</vt:i4>
      </vt:variant>
      <vt:variant>
        <vt:i4>315</vt:i4>
      </vt:variant>
      <vt:variant>
        <vt:i4>0</vt:i4>
      </vt:variant>
      <vt:variant>
        <vt:i4>5</vt:i4>
      </vt:variant>
      <vt:variant>
        <vt:lpwstr>https://www.geeksforgeeks.org/python/re-search-in-python/</vt:lpwstr>
      </vt:variant>
      <vt:variant>
        <vt:lpwstr/>
      </vt:variant>
      <vt:variant>
        <vt:i4>6029360</vt:i4>
      </vt:variant>
      <vt:variant>
        <vt:i4>312</vt:i4>
      </vt:variant>
      <vt:variant>
        <vt:i4>0</vt:i4>
      </vt:variant>
      <vt:variant>
        <vt:i4>5</vt:i4>
      </vt:variant>
      <vt:variant>
        <vt:lpwstr>https://medium.com/@hadi1812001/decimal-class-in-python-an-intro-and-its-use-cases-28dc84380d87</vt:lpwstr>
      </vt:variant>
      <vt:variant>
        <vt:lpwstr/>
      </vt:variant>
      <vt:variant>
        <vt:i4>393334</vt:i4>
      </vt:variant>
      <vt:variant>
        <vt:i4>309</vt:i4>
      </vt:variant>
      <vt:variant>
        <vt:i4>0</vt:i4>
      </vt:variant>
      <vt:variant>
        <vt:i4>5</vt:i4>
      </vt:variant>
      <vt:variant>
        <vt:lpwstr>https://www.youtube.com/watch?v=-4XI4B39k_U</vt:lpwstr>
      </vt:variant>
      <vt:variant>
        <vt:lpwstr/>
      </vt:variant>
      <vt:variant>
        <vt:i4>7143472</vt:i4>
      </vt:variant>
      <vt:variant>
        <vt:i4>306</vt:i4>
      </vt:variant>
      <vt:variant>
        <vt:i4>0</vt:i4>
      </vt:variant>
      <vt:variant>
        <vt:i4>5</vt:i4>
      </vt:variant>
      <vt:variant>
        <vt:lpwstr>https://realpython.com/python-rock-paper-scissors/</vt:lpwstr>
      </vt:variant>
      <vt:variant>
        <vt:lpwstr/>
      </vt:variant>
      <vt:variant>
        <vt:i4>6357046</vt:i4>
      </vt:variant>
      <vt:variant>
        <vt:i4>303</vt:i4>
      </vt:variant>
      <vt:variant>
        <vt:i4>0</vt:i4>
      </vt:variant>
      <vt:variant>
        <vt:i4>5</vt:i4>
      </vt:variant>
      <vt:variant>
        <vt:lpwstr>https://www.youtube.com/watch?v=D2cwvpJSBX4</vt:lpwstr>
      </vt:variant>
      <vt:variant>
        <vt:lpwstr/>
      </vt:variant>
      <vt:variant>
        <vt:i4>3276854</vt:i4>
      </vt:variant>
      <vt:variant>
        <vt:i4>300</vt:i4>
      </vt:variant>
      <vt:variant>
        <vt:i4>0</vt:i4>
      </vt:variant>
      <vt:variant>
        <vt:i4>5</vt:i4>
      </vt:variant>
      <vt:variant>
        <vt:lpwstr>https://realpython.com/python-list/</vt:lpwstr>
      </vt:variant>
      <vt:variant>
        <vt:lpwstr/>
      </vt:variant>
      <vt:variant>
        <vt:i4>7405603</vt:i4>
      </vt:variant>
      <vt:variant>
        <vt:i4>297</vt:i4>
      </vt:variant>
      <vt:variant>
        <vt:i4>0</vt:i4>
      </vt:variant>
      <vt:variant>
        <vt:i4>5</vt:i4>
      </vt:variant>
      <vt:variant>
        <vt:lpwstr>https://www.geeksforgeeks.org/python/python-membership-identity-operators-not-not/</vt:lpwstr>
      </vt:variant>
      <vt:variant>
        <vt:lpwstr/>
      </vt:variant>
      <vt:variant>
        <vt:i4>1245215</vt:i4>
      </vt:variant>
      <vt:variant>
        <vt:i4>294</vt:i4>
      </vt:variant>
      <vt:variant>
        <vt:i4>0</vt:i4>
      </vt:variant>
      <vt:variant>
        <vt:i4>5</vt:i4>
      </vt:variant>
      <vt:variant>
        <vt:lpwstr>https://docs.python.org/3/library/stdtypes.html%23string-methods</vt:lpwstr>
      </vt:variant>
      <vt:variant>
        <vt:lpwstr/>
      </vt:variant>
      <vt:variant>
        <vt:i4>4259914</vt:i4>
      </vt:variant>
      <vt:variant>
        <vt:i4>291</vt:i4>
      </vt:variant>
      <vt:variant>
        <vt:i4>0</vt:i4>
      </vt:variant>
      <vt:variant>
        <vt:i4>5</vt:i4>
      </vt:variant>
      <vt:variant>
        <vt:lpwstr>https://adacomputerscience.org/topics/legislation</vt:lpwstr>
      </vt:variant>
      <vt:variant>
        <vt:lpwstr/>
      </vt:variant>
      <vt:variant>
        <vt:i4>7077990</vt:i4>
      </vt:variant>
      <vt:variant>
        <vt:i4>288</vt:i4>
      </vt:variant>
      <vt:variant>
        <vt:i4>0</vt:i4>
      </vt:variant>
      <vt:variant>
        <vt:i4>5</vt:i4>
      </vt:variant>
      <vt:variant>
        <vt:lpwstr>https://adacomputerscience.org/topics/impacts_of_tech</vt:lpwstr>
      </vt:variant>
      <vt:variant>
        <vt:lpwstr/>
      </vt:variant>
      <vt:variant>
        <vt:i4>3866736</vt:i4>
      </vt:variant>
      <vt:variant>
        <vt:i4>285</vt:i4>
      </vt:variant>
      <vt:variant>
        <vt:i4>0</vt:i4>
      </vt:variant>
      <vt:variant>
        <vt:i4>5</vt:i4>
      </vt:variant>
      <vt:variant>
        <vt:lpwstr>https://www.youtube.com/watch?v=l42lr8AlrHk</vt:lpwstr>
      </vt:variant>
      <vt:variant>
        <vt:lpwstr/>
      </vt:variant>
      <vt:variant>
        <vt:i4>3801126</vt:i4>
      </vt:variant>
      <vt:variant>
        <vt:i4>282</vt:i4>
      </vt:variant>
      <vt:variant>
        <vt:i4>0</vt:i4>
      </vt:variant>
      <vt:variant>
        <vt:i4>5</vt:i4>
      </vt:variant>
      <vt:variant>
        <vt:lpwstr>https://www.youtube.com/watch?v=aircAruvnKk</vt:lpwstr>
      </vt:variant>
      <vt:variant>
        <vt:lpwstr/>
      </vt:variant>
      <vt:variant>
        <vt:i4>3276816</vt:i4>
      </vt:variant>
      <vt:variant>
        <vt:i4>279</vt:i4>
      </vt:variant>
      <vt:variant>
        <vt:i4>0</vt:i4>
      </vt:variant>
      <vt:variant>
        <vt:i4>5</vt:i4>
      </vt:variant>
      <vt:variant>
        <vt:lpwstr>https://adacomputerscience.org/concepts/ml_engines</vt:lpwstr>
      </vt:variant>
      <vt:variant>
        <vt:lpwstr/>
      </vt:variant>
      <vt:variant>
        <vt:i4>7536705</vt:i4>
      </vt:variant>
      <vt:variant>
        <vt:i4>276</vt:i4>
      </vt:variant>
      <vt:variant>
        <vt:i4>0</vt:i4>
      </vt:variant>
      <vt:variant>
        <vt:i4>5</vt:i4>
      </vt:variant>
      <vt:variant>
        <vt:lpwstr>https://adacomputerscience.org/concepts/encrypt_quantum?topic=encryption</vt:lpwstr>
      </vt:variant>
      <vt:variant>
        <vt:lpwstr/>
      </vt:variant>
      <vt:variant>
        <vt:i4>7012398</vt:i4>
      </vt:variant>
      <vt:variant>
        <vt:i4>273</vt:i4>
      </vt:variant>
      <vt:variant>
        <vt:i4>0</vt:i4>
      </vt:variant>
      <vt:variant>
        <vt:i4>5</vt:i4>
      </vt:variant>
      <vt:variant>
        <vt:lpwstr>https://www.geeksforgeeks.org/blogs/introduction-quantum-computing/</vt:lpwstr>
      </vt:variant>
      <vt:variant>
        <vt:lpwstr/>
      </vt:variant>
      <vt:variant>
        <vt:i4>3407920</vt:i4>
      </vt:variant>
      <vt:variant>
        <vt:i4>270</vt:i4>
      </vt:variant>
      <vt:variant>
        <vt:i4>0</vt:i4>
      </vt:variant>
      <vt:variant>
        <vt:i4>5</vt:i4>
      </vt:variant>
      <vt:variant>
        <vt:lpwstr>https://www.geeksforgeeks.org/ethical-hacking/how-does-the-blockchain-work/</vt:lpwstr>
      </vt:variant>
      <vt:variant>
        <vt:lpwstr/>
      </vt:variant>
      <vt:variant>
        <vt:i4>2556014</vt:i4>
      </vt:variant>
      <vt:variant>
        <vt:i4>267</vt:i4>
      </vt:variant>
      <vt:variant>
        <vt:i4>0</vt:i4>
      </vt:variant>
      <vt:variant>
        <vt:i4>5</vt:i4>
      </vt:variant>
      <vt:variant>
        <vt:lpwstr>https://www.youtube.com/watch?v=qBAOsB6ETrY</vt:lpwstr>
      </vt:variant>
      <vt:variant>
        <vt:lpwstr/>
      </vt:variant>
      <vt:variant>
        <vt:i4>6946929</vt:i4>
      </vt:variant>
      <vt:variant>
        <vt:i4>264</vt:i4>
      </vt:variant>
      <vt:variant>
        <vt:i4>0</vt:i4>
      </vt:variant>
      <vt:variant>
        <vt:i4>5</vt:i4>
      </vt:variant>
      <vt:variant>
        <vt:lpwstr>https://www.youtube.com/watch?v=qcuc3rgwZAE&amp;t=297s</vt:lpwstr>
      </vt:variant>
      <vt:variant>
        <vt:lpwstr/>
      </vt:variant>
      <vt:variant>
        <vt:i4>8061023</vt:i4>
      </vt:variant>
      <vt:variant>
        <vt:i4>261</vt:i4>
      </vt:variant>
      <vt:variant>
        <vt:i4>0</vt:i4>
      </vt:variant>
      <vt:variant>
        <vt:i4>5</vt:i4>
      </vt:variant>
      <vt:variant>
        <vt:lpwstr>https://isaaccomputerscience.org/concepts/net_sec_digital_signatures</vt:lpwstr>
      </vt:variant>
      <vt:variant>
        <vt:lpwstr/>
      </vt:variant>
      <vt:variant>
        <vt:i4>3342453</vt:i4>
      </vt:variant>
      <vt:variant>
        <vt:i4>258</vt:i4>
      </vt:variant>
      <vt:variant>
        <vt:i4>0</vt:i4>
      </vt:variant>
      <vt:variant>
        <vt:i4>5</vt:i4>
      </vt:variant>
      <vt:variant>
        <vt:lpwstr>https://www.youtube.com/watch?v=b4b8ktEV4Bg</vt:lpwstr>
      </vt:variant>
      <vt:variant>
        <vt:lpwstr/>
      </vt:variant>
      <vt:variant>
        <vt:i4>3604526</vt:i4>
      </vt:variant>
      <vt:variant>
        <vt:i4>255</vt:i4>
      </vt:variant>
      <vt:variant>
        <vt:i4>0</vt:i4>
      </vt:variant>
      <vt:variant>
        <vt:i4>5</vt:i4>
      </vt:variant>
      <vt:variant>
        <vt:lpwstr>https://adacomputerscience.org/concepts/sec_digital_signatures</vt:lpwstr>
      </vt:variant>
      <vt:variant>
        <vt:lpwstr/>
      </vt:variant>
      <vt:variant>
        <vt:i4>3866733</vt:i4>
      </vt:variant>
      <vt:variant>
        <vt:i4>252</vt:i4>
      </vt:variant>
      <vt:variant>
        <vt:i4>0</vt:i4>
      </vt:variant>
      <vt:variant>
        <vt:i4>5</vt:i4>
      </vt:variant>
      <vt:variant>
        <vt:lpwstr>https://www.youtube.com/watch?v=s22eJ1eVLTU</vt:lpwstr>
      </vt:variant>
      <vt:variant>
        <vt:lpwstr/>
      </vt:variant>
      <vt:variant>
        <vt:i4>4063335</vt:i4>
      </vt:variant>
      <vt:variant>
        <vt:i4>249</vt:i4>
      </vt:variant>
      <vt:variant>
        <vt:i4>0</vt:i4>
      </vt:variant>
      <vt:variant>
        <vt:i4>5</vt:i4>
      </vt:variant>
      <vt:variant>
        <vt:lpwstr>https://www.youtube.com/watch?v=Enb3C4yZ5rw</vt:lpwstr>
      </vt:variant>
      <vt:variant>
        <vt:lpwstr/>
      </vt:variant>
      <vt:variant>
        <vt:i4>7602289</vt:i4>
      </vt:variant>
      <vt:variant>
        <vt:i4>246</vt:i4>
      </vt:variant>
      <vt:variant>
        <vt:i4>0</vt:i4>
      </vt:variant>
      <vt:variant>
        <vt:i4>5</vt:i4>
      </vt:variant>
      <vt:variant>
        <vt:lpwstr>https://www.youtube.com/watch?v=v08rGyVYaII</vt:lpwstr>
      </vt:variant>
      <vt:variant>
        <vt:lpwstr/>
      </vt:variant>
      <vt:variant>
        <vt:i4>6553656</vt:i4>
      </vt:variant>
      <vt:variant>
        <vt:i4>243</vt:i4>
      </vt:variant>
      <vt:variant>
        <vt:i4>0</vt:i4>
      </vt:variant>
      <vt:variant>
        <vt:i4>5</vt:i4>
      </vt:variant>
      <vt:variant>
        <vt:lpwstr>https://www.youtube.com/watch?v=lw1STgKUpW0&amp;t=120s</vt:lpwstr>
      </vt:variant>
      <vt:variant>
        <vt:lpwstr/>
      </vt:variant>
      <vt:variant>
        <vt:i4>1900580</vt:i4>
      </vt:variant>
      <vt:variant>
        <vt:i4>240</vt:i4>
      </vt:variant>
      <vt:variant>
        <vt:i4>0</vt:i4>
      </vt:variant>
      <vt:variant>
        <vt:i4>5</vt:i4>
      </vt:variant>
      <vt:variant>
        <vt:lpwstr>https://adacomputerscience.org/concepts/boolean_de_morgans?topic=boolean_logic</vt:lpwstr>
      </vt:variant>
      <vt:variant>
        <vt:lpwstr/>
      </vt:variant>
      <vt:variant>
        <vt:i4>1572864</vt:i4>
      </vt:variant>
      <vt:variant>
        <vt:i4>237</vt:i4>
      </vt:variant>
      <vt:variant>
        <vt:i4>0</vt:i4>
      </vt:variant>
      <vt:variant>
        <vt:i4>5</vt:i4>
      </vt:variant>
      <vt:variant>
        <vt:lpwstr>https://isaaccomputerscience.org/concepts/sys_bool_boolean_algebra?topic=boolean_logic</vt:lpwstr>
      </vt:variant>
      <vt:variant>
        <vt:lpwstr/>
      </vt:variant>
      <vt:variant>
        <vt:i4>3932217</vt:i4>
      </vt:variant>
      <vt:variant>
        <vt:i4>234</vt:i4>
      </vt:variant>
      <vt:variant>
        <vt:i4>0</vt:i4>
      </vt:variant>
      <vt:variant>
        <vt:i4>5</vt:i4>
      </vt:variant>
      <vt:variant>
        <vt:lpwstr>https://adacomputerscience.org/concepts/complex_big_o?topic=complexity</vt:lpwstr>
      </vt:variant>
      <vt:variant>
        <vt:lpwstr/>
      </vt:variant>
      <vt:variant>
        <vt:i4>1900582</vt:i4>
      </vt:variant>
      <vt:variant>
        <vt:i4>231</vt:i4>
      </vt:variant>
      <vt:variant>
        <vt:i4>0</vt:i4>
      </vt:variant>
      <vt:variant>
        <vt:i4>5</vt:i4>
      </vt:variant>
      <vt:variant>
        <vt:lpwstr>https://isaaccomputerscience.org/concepts/dsa_cmplx_big_o?topic=complexity</vt:lpwstr>
      </vt:variant>
      <vt:variant>
        <vt:lpwstr/>
      </vt:variant>
      <vt:variant>
        <vt:i4>327701</vt:i4>
      </vt:variant>
      <vt:variant>
        <vt:i4>228</vt:i4>
      </vt:variant>
      <vt:variant>
        <vt:i4>0</vt:i4>
      </vt:variant>
      <vt:variant>
        <vt:i4>5</vt:i4>
      </vt:variant>
      <vt:variant>
        <vt:lpwstr>https://isaaccomputerscience.org/concepts/dsa_search_dijkstra?topic=pathfinding</vt:lpwstr>
      </vt:variant>
      <vt:variant>
        <vt:lpwstr/>
      </vt:variant>
      <vt:variant>
        <vt:i4>2686990</vt:i4>
      </vt:variant>
      <vt:variant>
        <vt:i4>225</vt:i4>
      </vt:variant>
      <vt:variant>
        <vt:i4>0</vt:i4>
      </vt:variant>
      <vt:variant>
        <vt:i4>5</vt:i4>
      </vt:variant>
      <vt:variant>
        <vt:lpwstr>https://adacomputerscience.org/concepts/path_dijkstra?topic=pathfinding</vt:lpwstr>
      </vt:variant>
      <vt:variant>
        <vt:lpwstr/>
      </vt:variant>
      <vt:variant>
        <vt:i4>4259961</vt:i4>
      </vt:variant>
      <vt:variant>
        <vt:i4>222</vt:i4>
      </vt:variant>
      <vt:variant>
        <vt:i4>0</vt:i4>
      </vt:variant>
      <vt:variant>
        <vt:i4>5</vt:i4>
      </vt:variant>
      <vt:variant>
        <vt:lpwstr>https://adacomputerscience.org/concepts/sort_quick?topic=sorting</vt:lpwstr>
      </vt:variant>
      <vt:variant>
        <vt:lpwstr/>
      </vt:variant>
      <vt:variant>
        <vt:i4>7733363</vt:i4>
      </vt:variant>
      <vt:variant>
        <vt:i4>219</vt:i4>
      </vt:variant>
      <vt:variant>
        <vt:i4>0</vt:i4>
      </vt:variant>
      <vt:variant>
        <vt:i4>5</vt:i4>
      </vt:variant>
      <vt:variant>
        <vt:lpwstr>https://isaaccomputerscience.org/concepts/dsa_search_merge?topic=sorting</vt:lpwstr>
      </vt:variant>
      <vt:variant>
        <vt:lpwstr/>
      </vt:variant>
      <vt:variant>
        <vt:i4>1572891</vt:i4>
      </vt:variant>
      <vt:variant>
        <vt:i4>216</vt:i4>
      </vt:variant>
      <vt:variant>
        <vt:i4>0</vt:i4>
      </vt:variant>
      <vt:variant>
        <vt:i4>5</vt:i4>
      </vt:variant>
      <vt:variant>
        <vt:lpwstr>https://adacomputerscience.org/concepts/design_pseudocode?topic=program_design</vt:lpwstr>
      </vt:variant>
      <vt:variant>
        <vt:lpwstr/>
      </vt:variant>
      <vt:variant>
        <vt:i4>3407906</vt:i4>
      </vt:variant>
      <vt:variant>
        <vt:i4>213</vt:i4>
      </vt:variant>
      <vt:variant>
        <vt:i4>0</vt:i4>
      </vt:variant>
      <vt:variant>
        <vt:i4>5</vt:i4>
      </vt:variant>
      <vt:variant>
        <vt:lpwstr>https://www.youtube.com/watch?v=FTTHkmnvzlM</vt:lpwstr>
      </vt:variant>
      <vt:variant>
        <vt:lpwstr/>
      </vt:variant>
      <vt:variant>
        <vt:i4>3276840</vt:i4>
      </vt:variant>
      <vt:variant>
        <vt:i4>210</vt:i4>
      </vt:variant>
      <vt:variant>
        <vt:i4>0</vt:i4>
      </vt:variant>
      <vt:variant>
        <vt:i4>5</vt:i4>
      </vt:variant>
      <vt:variant>
        <vt:lpwstr>https://www.youtube.com/watch?v=51Zy1ULau1s</vt:lpwstr>
      </vt:variant>
      <vt:variant>
        <vt:lpwstr/>
      </vt:variant>
      <vt:variant>
        <vt:i4>6750328</vt:i4>
      </vt:variant>
      <vt:variant>
        <vt:i4>207</vt:i4>
      </vt:variant>
      <vt:variant>
        <vt:i4>0</vt:i4>
      </vt:variant>
      <vt:variant>
        <vt:i4>5</vt:i4>
      </vt:variant>
      <vt:variant>
        <vt:lpwstr>https://www.youtube.com/watch?v=jJ3CV3yhajM</vt:lpwstr>
      </vt:variant>
      <vt:variant>
        <vt:lpwstr/>
      </vt:variant>
      <vt:variant>
        <vt:i4>2883681</vt:i4>
      </vt:variant>
      <vt:variant>
        <vt:i4>204</vt:i4>
      </vt:variant>
      <vt:variant>
        <vt:i4>0</vt:i4>
      </vt:variant>
      <vt:variant>
        <vt:i4>5</vt:i4>
      </vt:variant>
      <vt:variant>
        <vt:lpwstr>https://www.youtube.com/watch?v=3H2G3KuEiRU</vt:lpwstr>
      </vt:variant>
      <vt:variant>
        <vt:lpwstr/>
      </vt:variant>
      <vt:variant>
        <vt:i4>2162810</vt:i4>
      </vt:variant>
      <vt:variant>
        <vt:i4>201</vt:i4>
      </vt:variant>
      <vt:variant>
        <vt:i4>0</vt:i4>
      </vt:variant>
      <vt:variant>
        <vt:i4>5</vt:i4>
      </vt:variant>
      <vt:variant>
        <vt:lpwstr>https://www.youtube.com/watch?v=yePqwt8wSi8</vt:lpwstr>
      </vt:variant>
      <vt:variant>
        <vt:lpwstr/>
      </vt:variant>
      <vt:variant>
        <vt:i4>7405680</vt:i4>
      </vt:variant>
      <vt:variant>
        <vt:i4>198</vt:i4>
      </vt:variant>
      <vt:variant>
        <vt:i4>0</vt:i4>
      </vt:variant>
      <vt:variant>
        <vt:i4>5</vt:i4>
      </vt:variant>
      <vt:variant>
        <vt:lpwstr>https://www.youtube.com/watch?v=kdTpUjd71G8</vt:lpwstr>
      </vt:variant>
      <vt:variant>
        <vt:lpwstr/>
      </vt:variant>
      <vt:variant>
        <vt:i4>1638411</vt:i4>
      </vt:variant>
      <vt:variant>
        <vt:i4>195</vt:i4>
      </vt:variant>
      <vt:variant>
        <vt:i4>0</vt:i4>
      </vt:variant>
      <vt:variant>
        <vt:i4>5</vt:i4>
      </vt:variant>
      <vt:variant>
        <vt:lpwstr>https://adacomputerscience.org/concepts/struct_queue?topic=data_structures</vt:lpwstr>
      </vt:variant>
      <vt:variant>
        <vt:lpwstr/>
      </vt:variant>
      <vt:variant>
        <vt:i4>4391029</vt:i4>
      </vt:variant>
      <vt:variant>
        <vt:i4>192</vt:i4>
      </vt:variant>
      <vt:variant>
        <vt:i4>0</vt:i4>
      </vt:variant>
      <vt:variant>
        <vt:i4>5</vt:i4>
      </vt:variant>
      <vt:variant>
        <vt:lpwstr>https://isaaccomputerscience.org/concepts/dsa_datastruct_queue?topic=data_structures</vt:lpwstr>
      </vt:variant>
      <vt:variant>
        <vt:lpwstr/>
      </vt:variant>
      <vt:variant>
        <vt:i4>4325491</vt:i4>
      </vt:variant>
      <vt:variant>
        <vt:i4>189</vt:i4>
      </vt:variant>
      <vt:variant>
        <vt:i4>0</vt:i4>
      </vt:variant>
      <vt:variant>
        <vt:i4>5</vt:i4>
      </vt:variant>
      <vt:variant>
        <vt:lpwstr>https://adacomputerscience.org/concepts/struct_tree_traversals?topic=data_structures</vt:lpwstr>
      </vt:variant>
      <vt:variant>
        <vt:lpwstr/>
      </vt:variant>
      <vt:variant>
        <vt:i4>2359408</vt:i4>
      </vt:variant>
      <vt:variant>
        <vt:i4>186</vt:i4>
      </vt:variant>
      <vt:variant>
        <vt:i4>0</vt:i4>
      </vt:variant>
      <vt:variant>
        <vt:i4>5</vt:i4>
      </vt:variant>
      <vt:variant>
        <vt:lpwstr>https://www.youtube.com/watch?v=WLvU5EQVZqY</vt:lpwstr>
      </vt:variant>
      <vt:variant>
        <vt:lpwstr/>
      </vt:variant>
      <vt:variant>
        <vt:i4>2490470</vt:i4>
      </vt:variant>
      <vt:variant>
        <vt:i4>183</vt:i4>
      </vt:variant>
      <vt:variant>
        <vt:i4>0</vt:i4>
      </vt:variant>
      <vt:variant>
        <vt:i4>5</vt:i4>
      </vt:variant>
      <vt:variant>
        <vt:lpwstr>https://www.youtube.com/watch?v=wcIRPqTR3Kc</vt:lpwstr>
      </vt:variant>
      <vt:variant>
        <vt:lpwstr/>
      </vt:variant>
      <vt:variant>
        <vt:i4>589883</vt:i4>
      </vt:variant>
      <vt:variant>
        <vt:i4>180</vt:i4>
      </vt:variant>
      <vt:variant>
        <vt:i4>0</vt:i4>
      </vt:variant>
      <vt:variant>
        <vt:i4>5</vt:i4>
      </vt:variant>
      <vt:variant>
        <vt:lpwstr>https://isaaccomputerscience.org/concepts/dsa_datastruct_tree?topic=data_structures</vt:lpwstr>
      </vt:variant>
      <vt:variant>
        <vt:lpwstr/>
      </vt:variant>
      <vt:variant>
        <vt:i4>7077931</vt:i4>
      </vt:variant>
      <vt:variant>
        <vt:i4>177</vt:i4>
      </vt:variant>
      <vt:variant>
        <vt:i4>0</vt:i4>
      </vt:variant>
      <vt:variant>
        <vt:i4>5</vt:i4>
      </vt:variant>
      <vt:variant>
        <vt:lpwstr>https://www.youtube.com/watch?v=zaBhtODEL0w</vt:lpwstr>
      </vt:variant>
      <vt:variant>
        <vt:lpwstr/>
      </vt:variant>
      <vt:variant>
        <vt:i4>1179698</vt:i4>
      </vt:variant>
      <vt:variant>
        <vt:i4>174</vt:i4>
      </vt:variant>
      <vt:variant>
        <vt:i4>0</vt:i4>
      </vt:variant>
      <vt:variant>
        <vt:i4>5</vt:i4>
      </vt:variant>
      <vt:variant>
        <vt:lpwstr>https://adacomputerscience.org/concepts/path_dfs_bfs?topic=data_structures</vt:lpwstr>
      </vt:variant>
      <vt:variant>
        <vt:lpwstr/>
      </vt:variant>
      <vt:variant>
        <vt:i4>5898347</vt:i4>
      </vt:variant>
      <vt:variant>
        <vt:i4>171</vt:i4>
      </vt:variant>
      <vt:variant>
        <vt:i4>0</vt:i4>
      </vt:variant>
      <vt:variant>
        <vt:i4>5</vt:i4>
      </vt:variant>
      <vt:variant>
        <vt:lpwstr>https://adacomputerscience.org/concepts/struct_graph_implementation?topic=data_structures</vt:lpwstr>
      </vt:variant>
      <vt:variant>
        <vt:lpwstr/>
      </vt:variant>
      <vt:variant>
        <vt:i4>6029431</vt:i4>
      </vt:variant>
      <vt:variant>
        <vt:i4>168</vt:i4>
      </vt:variant>
      <vt:variant>
        <vt:i4>0</vt:i4>
      </vt:variant>
      <vt:variant>
        <vt:i4>5</vt:i4>
      </vt:variant>
      <vt:variant>
        <vt:lpwstr>https://isaaccomputerscience.org/concepts/dsa_datastruct_graph?topic=data_structures</vt:lpwstr>
      </vt:variant>
      <vt:variant>
        <vt:lpwstr/>
      </vt:variant>
      <vt:variant>
        <vt:i4>21</vt:i4>
      </vt:variant>
      <vt:variant>
        <vt:i4>165</vt:i4>
      </vt:variant>
      <vt:variant>
        <vt:i4>0</vt:i4>
      </vt:variant>
      <vt:variant>
        <vt:i4>5</vt:i4>
      </vt:variant>
      <vt:variant>
        <vt:lpwstr>https://isaaccomputerscience.org/concepts/dsa_datastruct_graph_implementation?topic=data_structures</vt:lpwstr>
      </vt:variant>
      <vt:variant>
        <vt:lpwstr/>
      </vt:variant>
      <vt:variant>
        <vt:i4>5046332</vt:i4>
      </vt:variant>
      <vt:variant>
        <vt:i4>162</vt:i4>
      </vt:variant>
      <vt:variant>
        <vt:i4>0</vt:i4>
      </vt:variant>
      <vt:variant>
        <vt:i4>5</vt:i4>
      </vt:variant>
      <vt:variant>
        <vt:lpwstr>https://www.youtube.com/watch?v=KyUTuwz_b7Q</vt:lpwstr>
      </vt:variant>
      <vt:variant>
        <vt:lpwstr/>
      </vt:variant>
      <vt:variant>
        <vt:i4>720936</vt:i4>
      </vt:variant>
      <vt:variant>
        <vt:i4>159</vt:i4>
      </vt:variant>
      <vt:variant>
        <vt:i4>0</vt:i4>
      </vt:variant>
      <vt:variant>
        <vt:i4>5</vt:i4>
      </vt:variant>
      <vt:variant>
        <vt:lpwstr>https://adacomputerscience.org/concepts/struct_hash_table?topic=data_structures</vt:lpwstr>
      </vt:variant>
      <vt:variant>
        <vt:lpwstr/>
      </vt:variant>
      <vt:variant>
        <vt:i4>3670068</vt:i4>
      </vt:variant>
      <vt:variant>
        <vt:i4>156</vt:i4>
      </vt:variant>
      <vt:variant>
        <vt:i4>0</vt:i4>
      </vt:variant>
      <vt:variant>
        <vt:i4>5</vt:i4>
      </vt:variant>
      <vt:variant>
        <vt:lpwstr>https://www.youtube.com/watch?v=nvzVHwrrub0</vt:lpwstr>
      </vt:variant>
      <vt:variant>
        <vt:lpwstr/>
      </vt:variant>
      <vt:variant>
        <vt:i4>5308502</vt:i4>
      </vt:variant>
      <vt:variant>
        <vt:i4>153</vt:i4>
      </vt:variant>
      <vt:variant>
        <vt:i4>0</vt:i4>
      </vt:variant>
      <vt:variant>
        <vt:i4>5</vt:i4>
      </vt:variant>
      <vt:variant>
        <vt:lpwstr>https://isaaccomputerscience.org/concepts/dsa_datastruct_hash_table?topic=data_structures</vt:lpwstr>
      </vt:variant>
      <vt:variant>
        <vt:lpwstr/>
      </vt:variant>
      <vt:variant>
        <vt:i4>3473425</vt:i4>
      </vt:variant>
      <vt:variant>
        <vt:i4>150</vt:i4>
      </vt:variant>
      <vt:variant>
        <vt:i4>0</vt:i4>
      </vt:variant>
      <vt:variant>
        <vt:i4>5</vt:i4>
      </vt:variant>
      <vt:variant>
        <vt:lpwstr>https://www.youtube.com/watch?v=njTh_OwMljA</vt:lpwstr>
      </vt:variant>
      <vt:variant>
        <vt:lpwstr/>
      </vt:variant>
      <vt:variant>
        <vt:i4>5046386</vt:i4>
      </vt:variant>
      <vt:variant>
        <vt:i4>147</vt:i4>
      </vt:variant>
      <vt:variant>
        <vt:i4>0</vt:i4>
      </vt:variant>
      <vt:variant>
        <vt:i4>5</vt:i4>
      </vt:variant>
      <vt:variant>
        <vt:lpwstr>https://adacomputerscience.org/concepts/struct_linked_list?topic=data_structures</vt:lpwstr>
      </vt:variant>
      <vt:variant>
        <vt:lpwstr/>
      </vt:variant>
      <vt:variant>
        <vt:i4>1507340</vt:i4>
      </vt:variant>
      <vt:variant>
        <vt:i4>144</vt:i4>
      </vt:variant>
      <vt:variant>
        <vt:i4>0</vt:i4>
      </vt:variant>
      <vt:variant>
        <vt:i4>5</vt:i4>
      </vt:variant>
      <vt:variant>
        <vt:lpwstr>https://isaaccomputerscience.org/concepts/dsa_datastruct_linked_list?topic=data_structures</vt:lpwstr>
      </vt:variant>
      <vt:variant>
        <vt:lpwstr/>
      </vt:variant>
      <vt:variant>
        <vt:i4>4980808</vt:i4>
      </vt:variant>
      <vt:variant>
        <vt:i4>141</vt:i4>
      </vt:variant>
      <vt:variant>
        <vt:i4>0</vt:i4>
      </vt:variant>
      <vt:variant>
        <vt:i4>5</vt:i4>
      </vt:variant>
      <vt:variant>
        <vt:lpwstr>https://peterhigginson.co.uk/ARMlite/</vt:lpwstr>
      </vt:variant>
      <vt:variant>
        <vt:lpwstr/>
      </vt:variant>
      <vt:variant>
        <vt:i4>2818152</vt:i4>
      </vt:variant>
      <vt:variant>
        <vt:i4>138</vt:i4>
      </vt:variant>
      <vt:variant>
        <vt:i4>0</vt:i4>
      </vt:variant>
      <vt:variant>
        <vt:i4>5</vt:i4>
      </vt:variant>
      <vt:variant>
        <vt:lpwstr>https://www.youtube.com/watch?v=Iwt669Kogco</vt:lpwstr>
      </vt:variant>
      <vt:variant>
        <vt:lpwstr/>
      </vt:variant>
      <vt:variant>
        <vt:i4>4980808</vt:i4>
      </vt:variant>
      <vt:variant>
        <vt:i4>135</vt:i4>
      </vt:variant>
      <vt:variant>
        <vt:i4>0</vt:i4>
      </vt:variant>
      <vt:variant>
        <vt:i4>5</vt:i4>
      </vt:variant>
      <vt:variant>
        <vt:lpwstr>https://peterhigginson.co.uk/ARMlite/</vt:lpwstr>
      </vt:variant>
      <vt:variant>
        <vt:lpwstr/>
      </vt:variant>
      <vt:variant>
        <vt:i4>3473436</vt:i4>
      </vt:variant>
      <vt:variant>
        <vt:i4>132</vt:i4>
      </vt:variant>
      <vt:variant>
        <vt:i4>0</vt:i4>
      </vt:variant>
      <vt:variant>
        <vt:i4>5</vt:i4>
      </vt:variant>
      <vt:variant>
        <vt:lpwstr>https://adacomputerscience.org/concepts/proglang_low_level?topic=programming_languages</vt:lpwstr>
      </vt:variant>
      <vt:variant>
        <vt:lpwstr/>
      </vt:variant>
      <vt:variant>
        <vt:i4>6619255</vt:i4>
      </vt:variant>
      <vt:variant>
        <vt:i4>129</vt:i4>
      </vt:variant>
      <vt:variant>
        <vt:i4>0</vt:i4>
      </vt:variant>
      <vt:variant>
        <vt:i4>5</vt:i4>
      </vt:variant>
      <vt:variant>
        <vt:lpwstr>https://isaaccomputerscience.org/concepts/sys_proglang_low_level?topic=programming_languages</vt:lpwstr>
      </vt:variant>
      <vt:variant>
        <vt:lpwstr/>
      </vt:variant>
      <vt:variant>
        <vt:i4>6619255</vt:i4>
      </vt:variant>
      <vt:variant>
        <vt:i4>126</vt:i4>
      </vt:variant>
      <vt:variant>
        <vt:i4>0</vt:i4>
      </vt:variant>
      <vt:variant>
        <vt:i4>5</vt:i4>
      </vt:variant>
      <vt:variant>
        <vt:lpwstr>https://isaaccomputerscience.org/concepts/sys_proglang_low_level?topic=programming_languages</vt:lpwstr>
      </vt:variant>
      <vt:variant>
        <vt:lpwstr/>
      </vt:variant>
      <vt:variant>
        <vt:i4>3735662</vt:i4>
      </vt:variant>
      <vt:variant>
        <vt:i4>123</vt:i4>
      </vt:variant>
      <vt:variant>
        <vt:i4>0</vt:i4>
      </vt:variant>
      <vt:variant>
        <vt:i4>5</vt:i4>
      </vt:variant>
      <vt:variant>
        <vt:lpwstr>https://www.youtube.com/watch?v=eE08t2CnCG8</vt:lpwstr>
      </vt:variant>
      <vt:variant>
        <vt:lpwstr/>
      </vt:variant>
      <vt:variant>
        <vt:i4>4784224</vt:i4>
      </vt:variant>
      <vt:variant>
        <vt:i4>120</vt:i4>
      </vt:variant>
      <vt:variant>
        <vt:i4>0</vt:i4>
      </vt:variant>
      <vt:variant>
        <vt:i4>5</vt:i4>
      </vt:variant>
      <vt:variant>
        <vt:lpwstr>https://adacomputerscience.org/topics/functional_programming</vt:lpwstr>
      </vt:variant>
      <vt:variant>
        <vt:lpwstr/>
      </vt:variant>
      <vt:variant>
        <vt:i4>2031698</vt:i4>
      </vt:variant>
      <vt:variant>
        <vt:i4>117</vt:i4>
      </vt:variant>
      <vt:variant>
        <vt:i4>0</vt:i4>
      </vt:variant>
      <vt:variant>
        <vt:i4>5</vt:i4>
      </vt:variant>
      <vt:variant>
        <vt:lpwstr>https://www.youtube.com/watch?v=xjMmr0x-ZA4&amp;list=PLCiOXwirraUDUYF_qDYcZV8Hce8dsE_Ho&amp;index=175&amp;t=9s</vt:lpwstr>
      </vt:variant>
      <vt:variant>
        <vt:lpwstr/>
      </vt:variant>
      <vt:variant>
        <vt:i4>4128779</vt:i4>
      </vt:variant>
      <vt:variant>
        <vt:i4>114</vt:i4>
      </vt:variant>
      <vt:variant>
        <vt:i4>0</vt:i4>
      </vt:variant>
      <vt:variant>
        <vt:i4>5</vt:i4>
      </vt:variant>
      <vt:variant>
        <vt:lpwstr>https://isaaccomputerscience.org/topics/functional_programming</vt:lpwstr>
      </vt:variant>
      <vt:variant>
        <vt:lpwstr/>
      </vt:variant>
      <vt:variant>
        <vt:i4>3866674</vt:i4>
      </vt:variant>
      <vt:variant>
        <vt:i4>111</vt:i4>
      </vt:variant>
      <vt:variant>
        <vt:i4>0</vt:i4>
      </vt:variant>
      <vt:variant>
        <vt:i4>5</vt:i4>
      </vt:variant>
      <vt:variant>
        <vt:lpwstr>https://www.youtube.com/watch?v=6XrL5jXmTwM</vt:lpwstr>
      </vt:variant>
      <vt:variant>
        <vt:lpwstr/>
      </vt:variant>
      <vt:variant>
        <vt:i4>7995494</vt:i4>
      </vt:variant>
      <vt:variant>
        <vt:i4>108</vt:i4>
      </vt:variant>
      <vt:variant>
        <vt:i4>0</vt:i4>
      </vt:variant>
      <vt:variant>
        <vt:i4>5</vt:i4>
      </vt:variant>
      <vt:variant>
        <vt:lpwstr>https://adacomputerscience.org/concepts/oop_class_diagrams?topic=object_oriented_programming</vt:lpwstr>
      </vt:variant>
      <vt:variant>
        <vt:lpwstr/>
      </vt:variant>
      <vt:variant>
        <vt:i4>1179701</vt:i4>
      </vt:variant>
      <vt:variant>
        <vt:i4>105</vt:i4>
      </vt:variant>
      <vt:variant>
        <vt:i4>0</vt:i4>
      </vt:variant>
      <vt:variant>
        <vt:i4>5</vt:i4>
      </vt:variant>
      <vt:variant>
        <vt:lpwstr>https://www.youtube.com/watch?v=m_MQYyJpIjg</vt:lpwstr>
      </vt:variant>
      <vt:variant>
        <vt:lpwstr/>
      </vt:variant>
      <vt:variant>
        <vt:i4>7077997</vt:i4>
      </vt:variant>
      <vt:variant>
        <vt:i4>102</vt:i4>
      </vt:variant>
      <vt:variant>
        <vt:i4>0</vt:i4>
      </vt:variant>
      <vt:variant>
        <vt:i4>5</vt:i4>
      </vt:variant>
      <vt:variant>
        <vt:lpwstr>https://adacomputerscience.org/topics/object_oriented_programming</vt:lpwstr>
      </vt:variant>
      <vt:variant>
        <vt:lpwstr/>
      </vt:variant>
      <vt:variant>
        <vt:i4>3735585</vt:i4>
      </vt:variant>
      <vt:variant>
        <vt:i4>99</vt:i4>
      </vt:variant>
      <vt:variant>
        <vt:i4>0</vt:i4>
      </vt:variant>
      <vt:variant>
        <vt:i4>5</vt:i4>
      </vt:variant>
      <vt:variant>
        <vt:lpwstr>https://www.geeksforgeeks.org/python/python-oops-concepts/</vt:lpwstr>
      </vt:variant>
      <vt:variant>
        <vt:lpwstr/>
      </vt:variant>
      <vt:variant>
        <vt:i4>1703942</vt:i4>
      </vt:variant>
      <vt:variant>
        <vt:i4>96</vt:i4>
      </vt:variant>
      <vt:variant>
        <vt:i4>0</vt:i4>
      </vt:variant>
      <vt:variant>
        <vt:i4>5</vt:i4>
      </vt:variant>
      <vt:variant>
        <vt:lpwstr>https://isaaccomputerscience.org/topics/object_oriented_programming</vt:lpwstr>
      </vt:variant>
      <vt:variant>
        <vt:lpwstr/>
      </vt:variant>
      <vt:variant>
        <vt:i4>1376346</vt:i4>
      </vt:variant>
      <vt:variant>
        <vt:i4>93</vt:i4>
      </vt:variant>
      <vt:variant>
        <vt:i4>0</vt:i4>
      </vt:variant>
      <vt:variant>
        <vt:i4>5</vt:i4>
      </vt:variant>
      <vt:variant>
        <vt:lpwstr>https://www.geeksforgeeks.org/software-engineering/difference-between-cloud-computing-and-traditional-computing/</vt:lpwstr>
      </vt:variant>
      <vt:variant>
        <vt:lpwstr/>
      </vt:variant>
      <vt:variant>
        <vt:i4>2097207</vt:i4>
      </vt:variant>
      <vt:variant>
        <vt:i4>90</vt:i4>
      </vt:variant>
      <vt:variant>
        <vt:i4>0</vt:i4>
      </vt:variant>
      <vt:variant>
        <vt:i4>5</vt:i4>
      </vt:variant>
      <vt:variant>
        <vt:lpwstr>https://www.youtube.com/watch?v=36zducUX16w</vt:lpwstr>
      </vt:variant>
      <vt:variant>
        <vt:lpwstr/>
      </vt:variant>
      <vt:variant>
        <vt:i4>5963867</vt:i4>
      </vt:variant>
      <vt:variant>
        <vt:i4>87</vt:i4>
      </vt:variant>
      <vt:variant>
        <vt:i4>0</vt:i4>
      </vt:variant>
      <vt:variant>
        <vt:i4>5</vt:i4>
      </vt:variant>
      <vt:variant>
        <vt:lpwstr>https://adacomputerscience.org/concepts/comms_error_checking</vt:lpwstr>
      </vt:variant>
      <vt:variant>
        <vt:lpwstr/>
      </vt:variant>
      <vt:variant>
        <vt:i4>6881344</vt:i4>
      </vt:variant>
      <vt:variant>
        <vt:i4>84</vt:i4>
      </vt:variant>
      <vt:variant>
        <vt:i4>0</vt:i4>
      </vt:variant>
      <vt:variant>
        <vt:i4>5</vt:i4>
      </vt:variant>
      <vt:variant>
        <vt:lpwstr>https://isaaccomputerscience.org/concepts/net_comm_error_checking</vt:lpwstr>
      </vt:variant>
      <vt:variant>
        <vt:lpwstr/>
      </vt:variant>
      <vt:variant>
        <vt:i4>6225988</vt:i4>
      </vt:variant>
      <vt:variant>
        <vt:i4>81</vt:i4>
      </vt:variant>
      <vt:variant>
        <vt:i4>0</vt:i4>
      </vt:variant>
      <vt:variant>
        <vt:i4>5</vt:i4>
      </vt:variant>
      <vt:variant>
        <vt:lpwstr>https://isaaccomputerscience.org/concepts/net_sec_encryption?topic=encryption</vt:lpwstr>
      </vt:variant>
      <vt:variant>
        <vt:lpwstr/>
      </vt:variant>
      <vt:variant>
        <vt:i4>2359405</vt:i4>
      </vt:variant>
      <vt:variant>
        <vt:i4>78</vt:i4>
      </vt:variant>
      <vt:variant>
        <vt:i4>0</vt:i4>
      </vt:variant>
      <vt:variant>
        <vt:i4>5</vt:i4>
      </vt:variant>
      <vt:variant>
        <vt:lpwstr>https://www.youtube.com/watch?v=-ShwJqAalOk</vt:lpwstr>
      </vt:variant>
      <vt:variant>
        <vt:lpwstr/>
      </vt:variant>
      <vt:variant>
        <vt:i4>2359405</vt:i4>
      </vt:variant>
      <vt:variant>
        <vt:i4>75</vt:i4>
      </vt:variant>
      <vt:variant>
        <vt:i4>0</vt:i4>
      </vt:variant>
      <vt:variant>
        <vt:i4>5</vt:i4>
      </vt:variant>
      <vt:variant>
        <vt:lpwstr>https://www.youtube.com/watch?v=-ShwJqAalOk</vt:lpwstr>
      </vt:variant>
      <vt:variant>
        <vt:lpwstr/>
      </vt:variant>
      <vt:variant>
        <vt:i4>7929919</vt:i4>
      </vt:variant>
      <vt:variant>
        <vt:i4>72</vt:i4>
      </vt:variant>
      <vt:variant>
        <vt:i4>0</vt:i4>
      </vt:variant>
      <vt:variant>
        <vt:i4>5</vt:i4>
      </vt:variant>
      <vt:variant>
        <vt:lpwstr>https://www.geeksforgeeks.org/computer-networks/the-cia-triad-in-cryptography/</vt:lpwstr>
      </vt:variant>
      <vt:variant>
        <vt:lpwstr/>
      </vt:variant>
      <vt:variant>
        <vt:i4>5177413</vt:i4>
      </vt:variant>
      <vt:variant>
        <vt:i4>69</vt:i4>
      </vt:variant>
      <vt:variant>
        <vt:i4>0</vt:i4>
      </vt:variant>
      <vt:variant>
        <vt:i4>5</vt:i4>
      </vt:variant>
      <vt:variant>
        <vt:lpwstr>https://www.geeksforgeeks.org/computer-networks/introduction-to-internet-of-things-iot-set-1/</vt:lpwstr>
      </vt:variant>
      <vt:variant>
        <vt:lpwstr/>
      </vt:variant>
      <vt:variant>
        <vt:i4>3211317</vt:i4>
      </vt:variant>
      <vt:variant>
        <vt:i4>66</vt:i4>
      </vt:variant>
      <vt:variant>
        <vt:i4>0</vt:i4>
      </vt:variant>
      <vt:variant>
        <vt:i4>5</vt:i4>
      </vt:variant>
      <vt:variant>
        <vt:lpwstr>https://www.youtube.com/watch?v=uOfonONtIuk</vt:lpwstr>
      </vt:variant>
      <vt:variant>
        <vt:lpwstr/>
      </vt:variant>
      <vt:variant>
        <vt:i4>2228242</vt:i4>
      </vt:variant>
      <vt:variant>
        <vt:i4>63</vt:i4>
      </vt:variant>
      <vt:variant>
        <vt:i4>0</vt:i4>
      </vt:variant>
      <vt:variant>
        <vt:i4>5</vt:i4>
      </vt:variant>
      <vt:variant>
        <vt:lpwstr>https://adacomputerscience.org/concepts/internet_structure</vt:lpwstr>
      </vt:variant>
      <vt:variant>
        <vt:lpwstr/>
      </vt:variant>
      <vt:variant>
        <vt:i4>1900581</vt:i4>
      </vt:variant>
      <vt:variant>
        <vt:i4>60</vt:i4>
      </vt:variant>
      <vt:variant>
        <vt:i4>0</vt:i4>
      </vt:variant>
      <vt:variant>
        <vt:i4>5</vt:i4>
      </vt:variant>
      <vt:variant>
        <vt:lpwstr>https://adacomputerscience.org/concepts/network_protocols?topic=networking</vt:lpwstr>
      </vt:variant>
      <vt:variant>
        <vt:lpwstr/>
      </vt:variant>
      <vt:variant>
        <vt:i4>720905</vt:i4>
      </vt:variant>
      <vt:variant>
        <vt:i4>57</vt:i4>
      </vt:variant>
      <vt:variant>
        <vt:i4>0</vt:i4>
      </vt:variant>
      <vt:variant>
        <vt:i4>5</vt:i4>
      </vt:variant>
      <vt:variant>
        <vt:lpwstr>https://www.youtube.com/watch?v=0y6FtKsg6J4&amp;t=16s</vt:lpwstr>
      </vt:variant>
      <vt:variant>
        <vt:lpwstr/>
      </vt:variant>
      <vt:variant>
        <vt:i4>2359411</vt:i4>
      </vt:variant>
      <vt:variant>
        <vt:i4>54</vt:i4>
      </vt:variant>
      <vt:variant>
        <vt:i4>0</vt:i4>
      </vt:variant>
      <vt:variant>
        <vt:i4>5</vt:i4>
      </vt:variant>
      <vt:variant>
        <vt:lpwstr>https://www.youtube.com/watch?v=RuKkePyo9zk</vt:lpwstr>
      </vt:variant>
      <vt:variant>
        <vt:lpwstr/>
      </vt:variant>
      <vt:variant>
        <vt:i4>4522062</vt:i4>
      </vt:variant>
      <vt:variant>
        <vt:i4>51</vt:i4>
      </vt:variant>
      <vt:variant>
        <vt:i4>0</vt:i4>
      </vt:variant>
      <vt:variant>
        <vt:i4>5</vt:i4>
      </vt:variant>
      <vt:variant>
        <vt:lpwstr>https://adacomputerscience.org/concepts/soft_virtual_machines</vt:lpwstr>
      </vt:variant>
      <vt:variant>
        <vt:lpwstr/>
      </vt:variant>
      <vt:variant>
        <vt:i4>2097254</vt:i4>
      </vt:variant>
      <vt:variant>
        <vt:i4>48</vt:i4>
      </vt:variant>
      <vt:variant>
        <vt:i4>0</vt:i4>
      </vt:variant>
      <vt:variant>
        <vt:i4>5</vt:i4>
      </vt:variant>
      <vt:variant>
        <vt:lpwstr>https://www.youtube.com/watch?v=cjXI-yxqGTI</vt:lpwstr>
      </vt:variant>
      <vt:variant>
        <vt:lpwstr/>
      </vt:variant>
      <vt:variant>
        <vt:i4>3080308</vt:i4>
      </vt:variant>
      <vt:variant>
        <vt:i4>45</vt:i4>
      </vt:variant>
      <vt:variant>
        <vt:i4>0</vt:i4>
      </vt:variant>
      <vt:variant>
        <vt:i4>5</vt:i4>
      </vt:variant>
      <vt:variant>
        <vt:lpwstr>https://www.youtube.com/watch?v=0qotVMX-J5s</vt:lpwstr>
      </vt:variant>
      <vt:variant>
        <vt:lpwstr/>
      </vt:variant>
      <vt:variant>
        <vt:i4>2752541</vt:i4>
      </vt:variant>
      <vt:variant>
        <vt:i4>42</vt:i4>
      </vt:variant>
      <vt:variant>
        <vt:i4>0</vt:i4>
      </vt:variant>
      <vt:variant>
        <vt:i4>5</vt:i4>
      </vt:variant>
      <vt:variant>
        <vt:lpwstr>https://www.youtube.com/watch?v=Xy_rLc-E4Xg</vt:lpwstr>
      </vt:variant>
      <vt:variant>
        <vt:lpwstr/>
      </vt:variant>
      <vt:variant>
        <vt:i4>7012433</vt:i4>
      </vt:variant>
      <vt:variant>
        <vt:i4>39</vt:i4>
      </vt:variant>
      <vt:variant>
        <vt:i4>0</vt:i4>
      </vt:variant>
      <vt:variant>
        <vt:i4>5</vt:i4>
      </vt:variant>
      <vt:variant>
        <vt:lpwstr>https://isaaccomputerscience.org/topics/operating_systems</vt:lpwstr>
      </vt:variant>
      <vt:variant>
        <vt:lpwstr/>
      </vt:variant>
      <vt:variant>
        <vt:i4>5701737</vt:i4>
      </vt:variant>
      <vt:variant>
        <vt:i4>36</vt:i4>
      </vt:variant>
      <vt:variant>
        <vt:i4>0</vt:i4>
      </vt:variant>
      <vt:variant>
        <vt:i4>5</vt:i4>
      </vt:variant>
      <vt:variant>
        <vt:lpwstr>https://adacomputerscience.org/concepts/arch_embed?topic=architecture</vt:lpwstr>
      </vt:variant>
      <vt:variant>
        <vt:lpwstr/>
      </vt:variant>
      <vt:variant>
        <vt:i4>3342390</vt:i4>
      </vt:variant>
      <vt:variant>
        <vt:i4>33</vt:i4>
      </vt:variant>
      <vt:variant>
        <vt:i4>0</vt:i4>
      </vt:variant>
      <vt:variant>
        <vt:i4>5</vt:i4>
      </vt:variant>
      <vt:variant>
        <vt:lpwstr>https://www.youtube.com/watch?v=WxcosGVshOY</vt:lpwstr>
      </vt:variant>
      <vt:variant>
        <vt:lpwstr/>
      </vt:variant>
      <vt:variant>
        <vt:i4>2490445</vt:i4>
      </vt:variant>
      <vt:variant>
        <vt:i4>30</vt:i4>
      </vt:variant>
      <vt:variant>
        <vt:i4>0</vt:i4>
      </vt:variant>
      <vt:variant>
        <vt:i4>5</vt:i4>
      </vt:variant>
      <vt:variant>
        <vt:lpwstr>https://adacomputerscience.org/concepts/arch_performance</vt:lpwstr>
      </vt:variant>
      <vt:variant>
        <vt:lpwstr>multiple-cores</vt:lpwstr>
      </vt:variant>
      <vt:variant>
        <vt:i4>3801149</vt:i4>
      </vt:variant>
      <vt:variant>
        <vt:i4>27</vt:i4>
      </vt:variant>
      <vt:variant>
        <vt:i4>0</vt:i4>
      </vt:variant>
      <vt:variant>
        <vt:i4>5</vt:i4>
      </vt:variant>
      <vt:variant>
        <vt:lpwstr>https://www.youtube.com/watch?v=BVNx3wtJ9vs</vt:lpwstr>
      </vt:variant>
      <vt:variant>
        <vt:lpwstr/>
      </vt:variant>
      <vt:variant>
        <vt:i4>3670063</vt:i4>
      </vt:variant>
      <vt:variant>
        <vt:i4>24</vt:i4>
      </vt:variant>
      <vt:variant>
        <vt:i4>0</vt:i4>
      </vt:variant>
      <vt:variant>
        <vt:i4>5</vt:i4>
      </vt:variant>
      <vt:variant>
        <vt:lpwstr>https://adacomputerscience.org/concepts/arch_processor_types?topic=architecture</vt:lpwstr>
      </vt:variant>
      <vt:variant>
        <vt:lpwstr/>
      </vt:variant>
      <vt:variant>
        <vt:i4>3080199</vt:i4>
      </vt:variant>
      <vt:variant>
        <vt:i4>21</vt:i4>
      </vt:variant>
      <vt:variant>
        <vt:i4>0</vt:i4>
      </vt:variant>
      <vt:variant>
        <vt:i4>5</vt:i4>
      </vt:variant>
      <vt:variant>
        <vt:lpwstr>https://isaaccomputerscience.org/concepts/sys_arch_architecture?examBoard=aqa&amp;stage=a_level&amp;topic=architecture</vt:lpwstr>
      </vt:variant>
      <vt:variant>
        <vt:lpwstr/>
      </vt:variant>
      <vt:variant>
        <vt:i4>2031667</vt:i4>
      </vt:variant>
      <vt:variant>
        <vt:i4>14</vt:i4>
      </vt:variant>
      <vt:variant>
        <vt:i4>0</vt:i4>
      </vt:variant>
      <vt:variant>
        <vt:i4>5</vt:i4>
      </vt:variant>
      <vt:variant>
        <vt:lpwstr/>
      </vt:variant>
      <vt:variant>
        <vt:lpwstr>_Toc221903005</vt:lpwstr>
      </vt:variant>
      <vt:variant>
        <vt:i4>2031667</vt:i4>
      </vt:variant>
      <vt:variant>
        <vt:i4>8</vt:i4>
      </vt:variant>
      <vt:variant>
        <vt:i4>0</vt:i4>
      </vt:variant>
      <vt:variant>
        <vt:i4>5</vt:i4>
      </vt:variant>
      <vt:variant>
        <vt:lpwstr/>
      </vt:variant>
      <vt:variant>
        <vt:lpwstr>_Toc221903004</vt:lpwstr>
      </vt:variant>
      <vt:variant>
        <vt:i4>2031667</vt:i4>
      </vt:variant>
      <vt:variant>
        <vt:i4>2</vt:i4>
      </vt:variant>
      <vt:variant>
        <vt:i4>0</vt:i4>
      </vt:variant>
      <vt:variant>
        <vt:i4>5</vt:i4>
      </vt:variant>
      <vt:variant>
        <vt:lpwstr/>
      </vt:variant>
      <vt:variant>
        <vt:lpwstr>_Toc221903003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
  <dc:creator>Ruhee Patel</dc:creator>
  <cp:keywords/>
  <dc:description/>
  <cp:lastModifiedBy>Ruhee Patel</cp:lastModifiedBy>
  <cp:revision>407</cp:revision>
  <cp:lastPrinted>2021-02-05T14:09:00Z</cp:lastPrinted>
  <dcterms:created xsi:type="dcterms:W3CDTF">2026-02-09T15:50:00Z</dcterms:created>
  <dcterms:modified xsi:type="dcterms:W3CDTF">2026-03-10T12:15:00Z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0x010100B773F024A91FF840B88FF29551B41B0A</vt:lpwstr>
  </property>
  <property fmtid="{D5CDD505-2E9C-101B-9397-08002B2CF9AE}" pid="3" name="MediaServiceImageTags">
    <vt:lpwstr/>
  </property>
  <property fmtid="{D5CDD505-2E9C-101B-9397-08002B2CF9AE}" pid="4" name="_dlc_DocIdItemGuid">
    <vt:lpwstr>0e634af5-d3e6-462b-9049-14b9980d4eb7</vt:lpwstr>
  </property>
  <property fmtid="{D5CDD505-2E9C-101B-9397-08002B2CF9AE}" pid="5" name="docLang">
    <vt:lpwstr>en</vt:lpwstr>
  </property>
</Properties>
</file>